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7E84" w:rsidRDefault="008F5D8F" w:rsidP="00DC6B6E">
      <w:pPr>
        <w:spacing w:line="240" w:lineRule="auto"/>
        <w:jc w:val="center"/>
        <w:rPr>
          <w:rFonts w:ascii="Arial" w:hAnsi="Arial" w:cs="Arial"/>
          <w:b/>
          <w:sz w:val="40"/>
          <w:szCs w:val="24"/>
        </w:rPr>
      </w:pPr>
      <w:r>
        <w:rPr>
          <w:rFonts w:ascii="Arial" w:hAnsi="Arial" w:cs="Arial"/>
          <w:b/>
          <w:noProof/>
          <w:sz w:val="40"/>
          <w:szCs w:val="24"/>
          <w:lang w:eastAsia="en-GB"/>
        </w:rPr>
        <w:drawing>
          <wp:anchor distT="0" distB="0" distL="114300" distR="114300" simplePos="0" relativeHeight="251660288" behindDoc="1" locked="0" layoutInCell="1" allowOverlap="1" wp14:anchorId="644E1816" wp14:editId="22FEEA1F">
            <wp:simplePos x="0" y="0"/>
            <wp:positionH relativeFrom="column">
              <wp:posOffset>5185064</wp:posOffset>
            </wp:positionH>
            <wp:positionV relativeFrom="paragraph">
              <wp:posOffset>-349951</wp:posOffset>
            </wp:positionV>
            <wp:extent cx="1096010" cy="1066800"/>
            <wp:effectExtent l="0" t="0" r="0" b="0"/>
            <wp:wrapTight wrapText="bothSides">
              <wp:wrapPolygon edited="0">
                <wp:start x="0" y="0"/>
                <wp:lineTo x="0" y="21214"/>
                <wp:lineTo x="21400" y="21214"/>
                <wp:lineTo x="21400" y="0"/>
                <wp:lineTo x="0" y="0"/>
              </wp:wrapPolygon>
            </wp:wrapTight>
            <wp:docPr id="2" name="Picture 2" descr="Combined Cadet Force cres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ombined Cadet Force cres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01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25AC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-257175</wp:posOffset>
                </wp:positionH>
                <wp:positionV relativeFrom="paragraph">
                  <wp:posOffset>-371475</wp:posOffset>
                </wp:positionV>
                <wp:extent cx="1271905" cy="1148715"/>
                <wp:effectExtent l="9525" t="9525" r="13970" b="1333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1905" cy="1148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7E84" w:rsidRDefault="00C27E84"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40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1A53B03C" wp14:editId="179CA8D8">
                                  <wp:extent cx="1011476" cy="89535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1830" cy="904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0.25pt;margin-top:-29.25pt;width:100.15pt;height:90.45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" strokecolor="white [3212]">
                <v:textbox style="mso-fit-shape-to-text:t">
                  <w:txbxContent>
                    <w:p w:rsidR="00C27E84" w:rsidRDefault="00C27E84">
                      <w:r>
                        <w:rPr>
                          <w:rFonts w:ascii="Arial" w:hAnsi="Arial" w:cs="Arial"/>
                          <w:b/>
                          <w:noProof/>
                          <w:sz w:val="40"/>
                          <w:szCs w:val="24"/>
                          <w:lang w:eastAsia="en-GB"/>
                        </w:rPr>
                        <w:drawing>
                          <wp:inline distT="0" distB="0" distL="0" distR="0" wp14:anchorId="1A53B03C" wp14:editId="179CA8D8">
                            <wp:extent cx="1011476" cy="89535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1830" cy="904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F5D8F" w:rsidRPr="008F5D8F" w:rsidRDefault="008F5D8F" w:rsidP="008F5D8F">
      <w:pPr>
        <w:rPr>
          <w:b/>
          <w:sz w:val="40"/>
          <w:szCs w:val="40"/>
        </w:rPr>
      </w:pPr>
      <w:r w:rsidRPr="008F5D8F">
        <w:rPr>
          <w:b/>
          <w:sz w:val="40"/>
          <w:szCs w:val="40"/>
        </w:rPr>
        <w:t xml:space="preserve">How to Wear your Uniform Correctly </w:t>
      </w:r>
    </w:p>
    <w:p w:rsidR="008F5D8F" w:rsidRDefault="008F5D8F" w:rsidP="008F5D8F">
      <w:pPr>
        <w:jc w:val="center"/>
        <w:rPr>
          <w:sz w:val="28"/>
        </w:rPr>
      </w:pPr>
    </w:p>
    <w:p w:rsidR="008F5D8F" w:rsidRDefault="008F5D8F" w:rsidP="008F5D8F">
      <w:pPr>
        <w:pStyle w:val="ListParagraph"/>
        <w:numPr>
          <w:ilvl w:val="0"/>
          <w:numId w:val="4"/>
        </w:numPr>
        <w:spacing w:after="160" w:line="259" w:lineRule="auto"/>
        <w:rPr>
          <w:sz w:val="28"/>
        </w:rPr>
      </w:pPr>
      <w:r>
        <w:rPr>
          <w:sz w:val="28"/>
        </w:rPr>
        <w:t>Bush hat</w:t>
      </w:r>
      <w:r w:rsidR="009C22F1">
        <w:rPr>
          <w:sz w:val="28"/>
        </w:rPr>
        <w:t>/beret</w:t>
      </w:r>
      <w:bookmarkStart w:id="0" w:name="_GoBack"/>
      <w:bookmarkEnd w:id="0"/>
      <w:r>
        <w:rPr>
          <w:sz w:val="28"/>
        </w:rPr>
        <w:t xml:space="preserve"> must be worn travelling to/from school, outside around school in the day and when on parade. Neck strap does not have to be worn.</w:t>
      </w:r>
    </w:p>
    <w:p w:rsidR="008F5D8F" w:rsidRPr="00F341D4" w:rsidRDefault="008F5D8F" w:rsidP="008F5D8F">
      <w:pPr>
        <w:pStyle w:val="ListParagraph"/>
        <w:rPr>
          <w:sz w:val="28"/>
        </w:rPr>
      </w:pPr>
    </w:p>
    <w:p w:rsidR="008F5D8F" w:rsidRDefault="008F5D8F" w:rsidP="008F5D8F">
      <w:pPr>
        <w:pStyle w:val="ListParagraph"/>
        <w:numPr>
          <w:ilvl w:val="0"/>
          <w:numId w:val="4"/>
        </w:numPr>
        <w:spacing w:after="160" w:line="259" w:lineRule="auto"/>
        <w:rPr>
          <w:sz w:val="28"/>
        </w:rPr>
      </w:pPr>
      <w:r w:rsidRPr="00F341D4">
        <w:rPr>
          <w:sz w:val="28"/>
        </w:rPr>
        <w:t>Hair must be neat and not too long.</w:t>
      </w:r>
      <w:r>
        <w:rPr>
          <w:sz w:val="28"/>
        </w:rPr>
        <w:t xml:space="preserve"> </w:t>
      </w:r>
    </w:p>
    <w:p w:rsidR="008F5D8F" w:rsidRPr="00F341D4" w:rsidRDefault="008F5D8F" w:rsidP="008F5D8F">
      <w:pPr>
        <w:pStyle w:val="ListParagraph"/>
        <w:rPr>
          <w:sz w:val="28"/>
        </w:rPr>
      </w:pPr>
      <w:r>
        <w:rPr>
          <w:sz w:val="28"/>
        </w:rPr>
        <w:t>College regulations apply – clear of ears, eyes and collar.</w:t>
      </w:r>
    </w:p>
    <w:p w:rsidR="008F5D8F" w:rsidRDefault="008F5D8F" w:rsidP="008F5D8F">
      <w:pPr>
        <w:pStyle w:val="ListParagraph"/>
        <w:rPr>
          <w:sz w:val="28"/>
        </w:rPr>
      </w:pPr>
    </w:p>
    <w:p w:rsidR="008F5D8F" w:rsidRDefault="008F5D8F" w:rsidP="008F5D8F">
      <w:pPr>
        <w:pStyle w:val="ListParagraph"/>
        <w:numPr>
          <w:ilvl w:val="0"/>
          <w:numId w:val="4"/>
        </w:numPr>
        <w:spacing w:after="160" w:line="259" w:lineRule="auto"/>
        <w:rPr>
          <w:sz w:val="28"/>
        </w:rPr>
      </w:pPr>
      <w:r>
        <w:rPr>
          <w:sz w:val="28"/>
        </w:rPr>
        <w:t>Collar must be ironed flat.</w:t>
      </w:r>
    </w:p>
    <w:p w:rsidR="008F5D8F" w:rsidRPr="00A63FBF" w:rsidRDefault="008F5D8F" w:rsidP="008F5D8F">
      <w:pPr>
        <w:pStyle w:val="ListParagraph"/>
        <w:rPr>
          <w:sz w:val="28"/>
        </w:rPr>
      </w:pPr>
    </w:p>
    <w:p w:rsidR="008F5D8F" w:rsidRPr="00A63FBF" w:rsidRDefault="008F5D8F" w:rsidP="008F5D8F">
      <w:pPr>
        <w:pStyle w:val="ListParagraph"/>
        <w:numPr>
          <w:ilvl w:val="0"/>
          <w:numId w:val="4"/>
        </w:numPr>
        <w:spacing w:after="160" w:line="259" w:lineRule="auto"/>
        <w:rPr>
          <w:sz w:val="28"/>
        </w:rPr>
      </w:pPr>
      <w:r>
        <w:rPr>
          <w:sz w:val="28"/>
        </w:rPr>
        <w:t>Sleeves are to be folded (not just rolled) neatly with a 3 finger width.</w:t>
      </w:r>
    </w:p>
    <w:p w:rsidR="008F5D8F" w:rsidRPr="00A63FBF" w:rsidRDefault="008F5D8F" w:rsidP="008F5D8F">
      <w:pPr>
        <w:pStyle w:val="ListParagraph"/>
        <w:rPr>
          <w:sz w:val="28"/>
        </w:rPr>
      </w:pPr>
    </w:p>
    <w:p w:rsidR="008F5D8F" w:rsidRDefault="008F5D8F" w:rsidP="008F5D8F">
      <w:pPr>
        <w:pStyle w:val="ListParagraph"/>
        <w:numPr>
          <w:ilvl w:val="0"/>
          <w:numId w:val="4"/>
        </w:numPr>
        <w:spacing w:after="160" w:line="259" w:lineRule="auto"/>
        <w:rPr>
          <w:sz w:val="28"/>
        </w:rPr>
      </w:pPr>
      <w:r>
        <w:rPr>
          <w:sz w:val="28"/>
        </w:rPr>
        <w:t>Jacket (looks like a shirt) must be tucked in with the creases gathered at the side.</w:t>
      </w:r>
    </w:p>
    <w:p w:rsidR="008F5D8F" w:rsidRPr="00A63FBF" w:rsidRDefault="008F5D8F" w:rsidP="008F5D8F">
      <w:pPr>
        <w:pStyle w:val="ListParagraph"/>
        <w:rPr>
          <w:sz w:val="28"/>
        </w:rPr>
      </w:pPr>
    </w:p>
    <w:p w:rsidR="008F5D8F" w:rsidRDefault="008F5D8F" w:rsidP="008F5D8F">
      <w:pPr>
        <w:pStyle w:val="ListParagraph"/>
        <w:numPr>
          <w:ilvl w:val="0"/>
          <w:numId w:val="4"/>
        </w:numPr>
        <w:spacing w:after="160" w:line="259" w:lineRule="auto"/>
        <w:rPr>
          <w:sz w:val="28"/>
        </w:rPr>
      </w:pPr>
      <w:r>
        <w:rPr>
          <w:sz w:val="28"/>
        </w:rPr>
        <w:t>Smock (looks like a jacket) can be worn in the case of bad weather.</w:t>
      </w:r>
    </w:p>
    <w:p w:rsidR="008F5D8F" w:rsidRPr="00A63FBF" w:rsidRDefault="008F5D8F" w:rsidP="008F5D8F">
      <w:pPr>
        <w:pStyle w:val="ListParagraph"/>
        <w:rPr>
          <w:sz w:val="28"/>
        </w:rPr>
      </w:pPr>
    </w:p>
    <w:p w:rsidR="008F5D8F" w:rsidRDefault="008F5D8F" w:rsidP="008F5D8F">
      <w:pPr>
        <w:pStyle w:val="ListParagraph"/>
        <w:numPr>
          <w:ilvl w:val="0"/>
          <w:numId w:val="4"/>
        </w:numPr>
        <w:spacing w:after="160" w:line="259" w:lineRule="auto"/>
        <w:rPr>
          <w:sz w:val="28"/>
        </w:rPr>
      </w:pPr>
      <w:r>
        <w:rPr>
          <w:sz w:val="28"/>
        </w:rPr>
        <w:t>Rank slide must be worn the correct way up (Cadet at top) on the outermost layer – change it when you change your jacket/smock.</w:t>
      </w:r>
    </w:p>
    <w:p w:rsidR="008F5D8F" w:rsidRPr="00A63FBF" w:rsidRDefault="008F5D8F" w:rsidP="008F5D8F">
      <w:pPr>
        <w:pStyle w:val="ListParagraph"/>
        <w:rPr>
          <w:sz w:val="28"/>
        </w:rPr>
      </w:pPr>
    </w:p>
    <w:p w:rsidR="008F5D8F" w:rsidRDefault="008F5D8F" w:rsidP="008F5D8F">
      <w:pPr>
        <w:pStyle w:val="ListParagraph"/>
        <w:numPr>
          <w:ilvl w:val="0"/>
          <w:numId w:val="4"/>
        </w:numPr>
        <w:spacing w:after="160" w:line="259" w:lineRule="auto"/>
        <w:rPr>
          <w:sz w:val="28"/>
        </w:rPr>
      </w:pPr>
      <w:r>
        <w:rPr>
          <w:sz w:val="28"/>
        </w:rPr>
        <w:t>Belt must be tight and slides pushed in to the centre as far as possible. Male part on the right, female on the left.</w:t>
      </w:r>
    </w:p>
    <w:p w:rsidR="008F5D8F" w:rsidRPr="00A63FBF" w:rsidRDefault="008F5D8F" w:rsidP="008F5D8F">
      <w:pPr>
        <w:pStyle w:val="ListParagraph"/>
        <w:rPr>
          <w:sz w:val="28"/>
        </w:rPr>
      </w:pPr>
    </w:p>
    <w:p w:rsidR="008F5D8F" w:rsidRDefault="008F5D8F" w:rsidP="008F5D8F">
      <w:pPr>
        <w:pStyle w:val="ListParagraph"/>
        <w:numPr>
          <w:ilvl w:val="0"/>
          <w:numId w:val="4"/>
        </w:numPr>
        <w:spacing w:after="160" w:line="259" w:lineRule="auto"/>
        <w:rPr>
          <w:sz w:val="28"/>
        </w:rPr>
      </w:pPr>
      <w:r>
        <w:rPr>
          <w:sz w:val="28"/>
        </w:rPr>
        <w:t>Trousers should be pressed but should not have creases down the middle. Pockets should be pressed flat and fastened closed.</w:t>
      </w:r>
    </w:p>
    <w:p w:rsidR="008F5D8F" w:rsidRPr="00A63FBF" w:rsidRDefault="008F5D8F" w:rsidP="008F5D8F">
      <w:pPr>
        <w:pStyle w:val="ListParagraph"/>
        <w:rPr>
          <w:sz w:val="28"/>
        </w:rPr>
      </w:pPr>
    </w:p>
    <w:p w:rsidR="008F5D8F" w:rsidRDefault="008F5D8F" w:rsidP="008F5D8F">
      <w:pPr>
        <w:pStyle w:val="ListParagraph"/>
        <w:numPr>
          <w:ilvl w:val="0"/>
          <w:numId w:val="4"/>
        </w:numPr>
        <w:spacing w:after="160" w:line="259" w:lineRule="auto"/>
        <w:rPr>
          <w:sz w:val="28"/>
        </w:rPr>
      </w:pPr>
      <w:r>
        <w:rPr>
          <w:sz w:val="28"/>
        </w:rPr>
        <w:t>Trouser ties must be drawn so the bottom of the trousers look neat. Any laces (boot or trouser ties) must be hidden out of sight.</w:t>
      </w:r>
    </w:p>
    <w:p w:rsidR="008F5D8F" w:rsidRPr="00A63FBF" w:rsidRDefault="008F5D8F" w:rsidP="008F5D8F">
      <w:pPr>
        <w:pStyle w:val="ListParagraph"/>
        <w:rPr>
          <w:sz w:val="28"/>
        </w:rPr>
      </w:pPr>
    </w:p>
    <w:p w:rsidR="008F5D8F" w:rsidRDefault="00725AC1" w:rsidP="008F5D8F">
      <w:pPr>
        <w:pStyle w:val="ListParagraph"/>
        <w:numPr>
          <w:ilvl w:val="0"/>
          <w:numId w:val="4"/>
        </w:numPr>
        <w:spacing w:after="160" w:line="259" w:lineRule="auto"/>
        <w:rPr>
          <w:sz w:val="28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3733800</wp:posOffset>
                </wp:positionH>
                <wp:positionV relativeFrom="paragraph">
                  <wp:posOffset>59690</wp:posOffset>
                </wp:positionV>
                <wp:extent cx="2896235" cy="1947545"/>
                <wp:effectExtent l="9525" t="5715" r="8890" b="8890"/>
                <wp:wrapSquare wrapText="bothSides"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6235" cy="1947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D8F" w:rsidRDefault="008F5D8F">
                            <w:r w:rsidRPr="00447E7C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50850C5" wp14:editId="6B0F654A">
                                  <wp:extent cx="2933205" cy="1722928"/>
                                  <wp:effectExtent l="0" t="0" r="0" b="0"/>
                                  <wp:docPr id="1" name="Picture 1" descr="C:\Users\stlesauvager01\AppData\Local\Microsoft\Windows\Temporary Internet Files\Content.Outlook\8IFBESO9\FullSizeRende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tlesauvager01\AppData\Local\Microsoft\Windows\Temporary Internet Files\Content.Outlook\8IFBESO9\FullSizeRende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6942" cy="17251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294pt;margin-top:4.7pt;width:228.05pt;height:153.3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" strokecolor="white [3212]">
                <v:textbox>
                  <w:txbxContent>
                    <w:p w:rsidR="008F5D8F" w:rsidRDefault="008F5D8F">
                      <w:r w:rsidRPr="00447E7C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50850C5" wp14:editId="6B0F654A">
                            <wp:extent cx="2933205" cy="1722928"/>
                            <wp:effectExtent l="0" t="0" r="0" b="0"/>
                            <wp:docPr id="1" name="Picture 1" descr="C:\Users\stlesauvager01\AppData\Local\Microsoft\Windows\Temporary Internet Files\Content.Outlook\8IFBESO9\FullSizeRende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tlesauvager01\AppData\Local\Microsoft\Windows\Temporary Internet Files\Content.Outlook\8IFBESO9\FullSizeRende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6942" cy="17251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F5D8F">
        <w:rPr>
          <w:sz w:val="28"/>
        </w:rPr>
        <w:t>Laces must be tight.</w:t>
      </w:r>
    </w:p>
    <w:p w:rsidR="008F5D8F" w:rsidRPr="00A63FBF" w:rsidRDefault="008F5D8F" w:rsidP="008F5D8F">
      <w:pPr>
        <w:pStyle w:val="ListParagraph"/>
        <w:rPr>
          <w:sz w:val="28"/>
        </w:rPr>
      </w:pPr>
    </w:p>
    <w:p w:rsidR="008F5D8F" w:rsidRDefault="008F5D8F" w:rsidP="008F5D8F">
      <w:pPr>
        <w:pStyle w:val="ListParagraph"/>
        <w:numPr>
          <w:ilvl w:val="0"/>
          <w:numId w:val="4"/>
        </w:numPr>
        <w:spacing w:after="160" w:line="259" w:lineRule="auto"/>
        <w:rPr>
          <w:sz w:val="28"/>
        </w:rPr>
      </w:pPr>
      <w:r>
        <w:rPr>
          <w:sz w:val="28"/>
        </w:rPr>
        <w:t xml:space="preserve">BOOTS MUST BE POLISHED. </w:t>
      </w:r>
      <w:r>
        <w:rPr>
          <w:sz w:val="28"/>
        </w:rPr>
        <w:br/>
        <w:t>No scuffs from playing football etc.</w:t>
      </w:r>
    </w:p>
    <w:p w:rsidR="008F5D8F" w:rsidRPr="00F341D4" w:rsidRDefault="008F5D8F" w:rsidP="008F5D8F">
      <w:pPr>
        <w:pStyle w:val="ListParagraph"/>
        <w:rPr>
          <w:sz w:val="28"/>
        </w:rPr>
      </w:pPr>
    </w:p>
    <w:p w:rsidR="005B79BF" w:rsidRPr="008F5D8F" w:rsidRDefault="008F5D8F" w:rsidP="0069797B">
      <w:pPr>
        <w:pStyle w:val="ListParagraph"/>
        <w:numPr>
          <w:ilvl w:val="0"/>
          <w:numId w:val="4"/>
        </w:numPr>
        <w:spacing w:after="160" w:line="240" w:lineRule="auto"/>
        <w:rPr>
          <w:rFonts w:ascii="Arial" w:hAnsi="Arial" w:cs="Arial"/>
          <w:sz w:val="24"/>
          <w:szCs w:val="24"/>
        </w:rPr>
      </w:pPr>
      <w:r w:rsidRPr="008F5D8F">
        <w:rPr>
          <w:sz w:val="28"/>
        </w:rPr>
        <w:t xml:space="preserve">It is worth checking over each other’s </w:t>
      </w:r>
      <w:r w:rsidRPr="008F5D8F">
        <w:rPr>
          <w:sz w:val="28"/>
        </w:rPr>
        <w:br/>
        <w:t>uniform before going onto the parade square.</w:t>
      </w:r>
    </w:p>
    <w:sectPr w:rsidR="005B79BF" w:rsidRPr="008F5D8F" w:rsidSect="008F5D8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58F0" w:rsidRDefault="00F558F0" w:rsidP="00C27E84">
      <w:pPr>
        <w:spacing w:after="0" w:line="240" w:lineRule="auto"/>
      </w:pPr>
      <w:r>
        <w:separator/>
      </w:r>
    </w:p>
  </w:endnote>
  <w:endnote w:type="continuationSeparator" w:id="0">
    <w:p w:rsidR="00F558F0" w:rsidRDefault="00F558F0" w:rsidP="00C27E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58F0" w:rsidRDefault="00F558F0" w:rsidP="00C27E84">
      <w:pPr>
        <w:spacing w:after="0" w:line="240" w:lineRule="auto"/>
      </w:pPr>
      <w:r>
        <w:separator/>
      </w:r>
    </w:p>
  </w:footnote>
  <w:footnote w:type="continuationSeparator" w:id="0">
    <w:p w:rsidR="00F558F0" w:rsidRDefault="00F558F0" w:rsidP="00C27E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3E0074"/>
    <w:multiLevelType w:val="hybridMultilevel"/>
    <w:tmpl w:val="08D2D8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7451FE"/>
    <w:multiLevelType w:val="hybridMultilevel"/>
    <w:tmpl w:val="860855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CD1B85"/>
    <w:multiLevelType w:val="hybridMultilevel"/>
    <w:tmpl w:val="0DA4B6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746659"/>
    <w:multiLevelType w:val="hybridMultilevel"/>
    <w:tmpl w:val="66AE7F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B6E"/>
    <w:rsid w:val="0000419C"/>
    <w:rsid w:val="000B532A"/>
    <w:rsid w:val="00135C14"/>
    <w:rsid w:val="0028341D"/>
    <w:rsid w:val="003B22F0"/>
    <w:rsid w:val="00422D19"/>
    <w:rsid w:val="0043578F"/>
    <w:rsid w:val="0043780F"/>
    <w:rsid w:val="00466154"/>
    <w:rsid w:val="004D4E1A"/>
    <w:rsid w:val="004E209E"/>
    <w:rsid w:val="005B79BF"/>
    <w:rsid w:val="006C24B2"/>
    <w:rsid w:val="00725AC1"/>
    <w:rsid w:val="007908F5"/>
    <w:rsid w:val="00860387"/>
    <w:rsid w:val="008F5D8F"/>
    <w:rsid w:val="009C22F1"/>
    <w:rsid w:val="009D789D"/>
    <w:rsid w:val="00AA36F1"/>
    <w:rsid w:val="00AD792B"/>
    <w:rsid w:val="00B05C76"/>
    <w:rsid w:val="00BE1714"/>
    <w:rsid w:val="00C258D9"/>
    <w:rsid w:val="00C27E84"/>
    <w:rsid w:val="00C429B5"/>
    <w:rsid w:val="00D3173F"/>
    <w:rsid w:val="00DC6B6E"/>
    <w:rsid w:val="00E00244"/>
    <w:rsid w:val="00EF2800"/>
    <w:rsid w:val="00F341B0"/>
    <w:rsid w:val="00F558F0"/>
    <w:rsid w:val="00F73E82"/>
    <w:rsid w:val="00F766A4"/>
    <w:rsid w:val="00F83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5:docId w15:val="{05185322-E06F-463D-A60F-E80C6935B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17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6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6B6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C6B6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27E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7E84"/>
  </w:style>
  <w:style w:type="paragraph" w:styleId="Footer">
    <w:name w:val="footer"/>
    <w:basedOn w:val="Normal"/>
    <w:link w:val="FooterChar"/>
    <w:uiPriority w:val="99"/>
    <w:unhideWhenUsed/>
    <w:rsid w:val="00C27E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7E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61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4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8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1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5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1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64A9B784</Template>
  <TotalTime>0</TotalTime>
  <Pages>1</Pages>
  <Words>181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SED</Company>
  <LinksUpToDate>false</LinksUpToDate>
  <CharactersWithSpaces>1215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stDudleyP01</dc:creator>
  <cp:keywords/>
  <dc:description/>
  <cp:lastModifiedBy>Rick Le Sauvage</cp:lastModifiedBy>
  <cp:revision>2</cp:revision>
  <cp:lastPrinted>2015-10-01T11:10:00Z</cp:lastPrinted>
  <dcterms:created xsi:type="dcterms:W3CDTF">2015-11-19T22:16:00Z</dcterms:created>
  <dcterms:modified xsi:type="dcterms:W3CDTF">2015-11-19T22:16:00Z</dcterms:modified>
</cp:coreProperties>
</file>