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AEA" w:rsidRDefault="002B0CAA"/>
    <w:p w:rsidR="004C1288" w:rsidRPr="00EA20C8" w:rsidRDefault="00EA20C8" w:rsidP="00EA20C8">
      <w:pPr>
        <w:jc w:val="center"/>
        <w:rPr>
          <w:b/>
          <w:sz w:val="28"/>
        </w:rPr>
      </w:pPr>
      <w:r w:rsidRPr="00EA20C8">
        <w:rPr>
          <w:b/>
          <w:sz w:val="28"/>
        </w:rPr>
        <w:t>Distillation Using a Liebig Condenser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56"/>
        <w:gridCol w:w="4000"/>
      </w:tblGrid>
      <w:tr w:rsidR="00432CD1" w:rsidTr="002B0CAA">
        <w:tc>
          <w:tcPr>
            <w:tcW w:w="6260" w:type="dxa"/>
            <w:vAlign w:val="center"/>
          </w:tcPr>
          <w:p w:rsidR="00432CD1" w:rsidRDefault="00EA20C8" w:rsidP="00432CD1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295910</wp:posOffset>
                      </wp:positionV>
                      <wp:extent cx="4138295" cy="885190"/>
                      <wp:effectExtent l="0" t="0" r="33655" b="2921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38295" cy="8851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91922E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pt,23.3pt" to="405.4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" strokecolor="#5b9bd5 [3204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22225</wp:posOffset>
                      </wp:positionV>
                      <wp:extent cx="4043045" cy="166370"/>
                      <wp:effectExtent l="0" t="0" r="33655" b="2413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3045" cy="1663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A3E076" id="Straight Connecto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5pt,1.75pt" to="397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" strokecolor="#5b9bd5 [3204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194945</wp:posOffset>
                      </wp:positionV>
                      <wp:extent cx="94615" cy="100330"/>
                      <wp:effectExtent l="0" t="0" r="19685" b="1397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" cy="1003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499CA6" id="Oval 3" o:spid="_x0000_s1026" style="position:absolute;margin-left:75.25pt;margin-top:15.35pt;width:7.45pt;height: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" filled="f" strokecolor="#5b9bd5 [3204]" strokeweight="1pt">
                      <v:stroke joinstyle="miter"/>
                    </v:oval>
                  </w:pict>
                </mc:Fallback>
              </mc:AlternateContent>
            </w:r>
            <w:r w:rsidR="00432CD1" w:rsidRPr="00432CD1">
              <w:rPr>
                <w:noProof/>
                <w:lang w:eastAsia="en-GB"/>
              </w:rPr>
              <w:drawing>
                <wp:inline distT="0" distB="0" distL="0" distR="0" wp14:anchorId="630C8E1F" wp14:editId="73B52DD3">
                  <wp:extent cx="3953238" cy="3205480"/>
                  <wp:effectExtent l="0" t="0" r="9525" b="0"/>
                  <wp:docPr id="1" name="Picture 1" descr="C:\Users\stlesauvager01\AppData\Local\Microsoft\Windows\Temporary Internet Files\Content.Outlook\8IFBESO9\IMG_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lesauvager01\AppData\Local\Microsoft\Windows\Temporary Internet Files\Content.Outlook\8IFBESO9\IMG_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44060" cy="327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vAlign w:val="center"/>
          </w:tcPr>
          <w:p w:rsidR="00432CD1" w:rsidRDefault="002B0CAA" w:rsidP="00432CD1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1040765</wp:posOffset>
                      </wp:positionV>
                      <wp:extent cx="27940" cy="891540"/>
                      <wp:effectExtent l="0" t="0" r="29210" b="2286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" cy="89154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42AA40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5pt,81.95pt" to="81.4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" strokecolor="#747070 [1614]" strokeweight="2pt">
                      <v:stroke joinstyle="miter"/>
                    </v:line>
                  </w:pict>
                </mc:Fallback>
              </mc:AlternateContent>
            </w:r>
            <w:r w:rsidR="00EA20C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319405</wp:posOffset>
                      </wp:positionV>
                      <wp:extent cx="1295400" cy="1147445"/>
                      <wp:effectExtent l="0" t="0" r="19050" b="1460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147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6BB9E" id="Oval 5" o:spid="_x0000_s1026" style="position:absolute;margin-left:39.9pt;margin-top:25.15pt;width:102pt;height:9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" filled="f" strokecolor="#5b9bd5 [3204]" strokeweight="1pt">
                      <v:stroke joinstyle="miter"/>
                    </v:oval>
                  </w:pict>
                </mc:Fallback>
              </mc:AlternateContent>
            </w:r>
            <w:bookmarkStart w:id="0" w:name="_GoBack"/>
            <w:r w:rsidR="00432CD1">
              <w:object w:dxaOrig="6315" w:dyaOrig="13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25pt;height:300.25pt" o:ole="">
                  <v:imagedata r:id="rId5" o:title=""/>
                </v:shape>
                <o:OLEObject Type="Embed" ProgID="PBrush" ShapeID="_x0000_i1025" DrawAspect="Content" ObjectID="_1514634751" r:id="rId6"/>
              </w:object>
            </w:r>
            <w:bookmarkEnd w:id="0"/>
          </w:p>
        </w:tc>
      </w:tr>
      <w:tr w:rsidR="002B0CAA" w:rsidTr="007003A8">
        <w:tc>
          <w:tcPr>
            <w:tcW w:w="10456" w:type="dxa"/>
            <w:gridSpan w:val="2"/>
            <w:vAlign w:val="center"/>
          </w:tcPr>
          <w:p w:rsidR="002B0CAA" w:rsidRPr="002B0CAA" w:rsidRDefault="002B0CAA" w:rsidP="00432CD1">
            <w:pPr>
              <w:jc w:val="center"/>
              <w:rPr>
                <w:b/>
                <w:noProof/>
                <w:lang w:eastAsia="en-GB"/>
              </w:rPr>
            </w:pPr>
            <w:r w:rsidRPr="002B0CAA">
              <w:rPr>
                <w:b/>
                <w:noProof/>
                <w:sz w:val="28"/>
                <w:lang w:eastAsia="en-GB"/>
              </w:rPr>
              <w:t>Diagram of Simple Distillation (</w:t>
            </w:r>
            <w:r>
              <w:rPr>
                <w:b/>
                <w:noProof/>
                <w:sz w:val="28"/>
                <w:lang w:eastAsia="en-GB"/>
              </w:rPr>
              <w:t xml:space="preserve">NB </w:t>
            </w:r>
            <w:r w:rsidRPr="002B0CAA">
              <w:rPr>
                <w:b/>
                <w:noProof/>
                <w:sz w:val="28"/>
                <w:lang w:eastAsia="en-GB"/>
              </w:rPr>
              <w:t>no water jacket around the delivery tube)</w:t>
            </w:r>
          </w:p>
        </w:tc>
      </w:tr>
      <w:tr w:rsidR="004C1288" w:rsidTr="00432CD1">
        <w:tc>
          <w:tcPr>
            <w:tcW w:w="10456" w:type="dxa"/>
            <w:gridSpan w:val="2"/>
          </w:tcPr>
          <w:p w:rsidR="004C1288" w:rsidRDefault="00432CD1">
            <w:r w:rsidRPr="00432CD1">
              <w:rPr>
                <w:noProof/>
                <w:lang w:eastAsia="en-GB"/>
              </w:rPr>
              <w:drawing>
                <wp:inline distT="0" distB="0" distL="0" distR="0">
                  <wp:extent cx="6479540" cy="4859655"/>
                  <wp:effectExtent l="0" t="0" r="0" b="0"/>
                  <wp:docPr id="2" name="Picture 2" descr="C:\Users\stlesauvager01\AppData\Local\Microsoft\Windows\Temporary Internet Files\Content.Outlook\8IFBESO9\IMG_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lesauvager01\AppData\Local\Microsoft\Windows\Temporary Internet Files\Content.Outlook\8IFBESO9\IMG_1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960" cy="48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288" w:rsidRDefault="004C1288"/>
    <w:sectPr w:rsidR="004C1288" w:rsidSect="00432C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88"/>
    <w:rsid w:val="001051B0"/>
    <w:rsid w:val="002B0CAA"/>
    <w:rsid w:val="00432CD1"/>
    <w:rsid w:val="00472591"/>
    <w:rsid w:val="004C1288"/>
    <w:rsid w:val="004C52E2"/>
    <w:rsid w:val="00EA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1B26AB0-6D94-471B-9162-B4EE575E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D094344B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Le Sauvage</dc:creator>
  <cp:keywords/>
  <dc:description/>
  <cp:lastModifiedBy>Rick Le Sauvage</cp:lastModifiedBy>
  <cp:revision>2</cp:revision>
  <dcterms:created xsi:type="dcterms:W3CDTF">2016-01-18T15:06:00Z</dcterms:created>
  <dcterms:modified xsi:type="dcterms:W3CDTF">2016-01-18T15:06:00Z</dcterms:modified>
</cp:coreProperties>
</file>