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298A" w:rsidRDefault="00F6298A">
      <w:pPr>
        <w:rPr>
          <w:noProof/>
        </w:rPr>
      </w:pPr>
      <w:bookmarkStart w:id="0" w:name="_GoBack"/>
      <w:bookmarkEnd w:id="0"/>
      <w:r>
        <w:rPr>
          <w:noProof/>
        </w:rPr>
        <w:tab/>
      </w:r>
      <w:r>
        <w:rPr>
          <w:noProof/>
        </w:rPr>
        <w:tab/>
      </w:r>
    </w:p>
    <w:p w:rsidR="00F6298A" w:rsidRPr="00F6105B" w:rsidRDefault="00F6298A" w:rsidP="0089305C">
      <w:pPr>
        <w:jc w:val="center"/>
        <w:rPr>
          <w:rFonts w:ascii="MrsEavesSmallCaps" w:hAnsi="MrsEavesSmallCaps"/>
          <w:sz w:val="96"/>
        </w:rPr>
      </w:pPr>
      <w:r w:rsidRPr="00F6105B">
        <w:rPr>
          <w:rFonts w:ascii="MrsEavesSmallCaps" w:hAnsi="MrsEavesSmallCaps"/>
          <w:sz w:val="96"/>
        </w:rPr>
        <w:t>Roll of Service</w:t>
      </w:r>
    </w:p>
    <w:p w:rsidR="00F6298A" w:rsidRPr="00F6105B" w:rsidRDefault="00F6298A" w:rsidP="0089305C">
      <w:pPr>
        <w:jc w:val="center"/>
        <w:rPr>
          <w:rFonts w:ascii="MrsEavesSmallCaps" w:hAnsi="MrsEavesSmallCaps"/>
          <w:sz w:val="48"/>
        </w:rPr>
      </w:pPr>
      <w:r w:rsidRPr="00F6105B">
        <w:rPr>
          <w:rFonts w:ascii="MrsEavesSmallCaps" w:hAnsi="MrsEavesSmallCaps"/>
          <w:sz w:val="48"/>
        </w:rPr>
        <w:t>of</w:t>
      </w:r>
    </w:p>
    <w:p w:rsidR="00F6298A" w:rsidRPr="00F6105B" w:rsidRDefault="00F6298A" w:rsidP="0089305C">
      <w:pPr>
        <w:jc w:val="center"/>
        <w:rPr>
          <w:rFonts w:ascii="MrsEavesSmallCaps" w:hAnsi="MrsEavesSmallCaps"/>
          <w:sz w:val="96"/>
        </w:rPr>
      </w:pPr>
      <w:r w:rsidRPr="00F6105B">
        <w:rPr>
          <w:rFonts w:ascii="MrsEavesSmallCaps" w:hAnsi="MrsEavesSmallCaps"/>
          <w:sz w:val="96"/>
        </w:rPr>
        <w:t>Old Elizabethans</w:t>
      </w:r>
    </w:p>
    <w:p w:rsidR="00F6298A" w:rsidRDefault="00F6298A" w:rsidP="0089305C">
      <w:pPr>
        <w:jc w:val="center"/>
        <w:rPr>
          <w:rFonts w:ascii="MrsEavesSmallCaps" w:hAnsi="MrsEavesSmallCaps"/>
          <w:sz w:val="52"/>
        </w:rPr>
      </w:pPr>
      <w:r>
        <w:rPr>
          <w:rFonts w:ascii="MrsEavesSmallCaps" w:hAnsi="MrsEavesSmallCaps"/>
          <w:sz w:val="52"/>
        </w:rPr>
        <w:t>w</w:t>
      </w:r>
      <w:r w:rsidRPr="00F6105B">
        <w:rPr>
          <w:rFonts w:ascii="MrsEavesSmallCaps" w:hAnsi="MrsEavesSmallCaps"/>
          <w:sz w:val="52"/>
        </w:rPr>
        <w:t xml:space="preserve">ho served and died </w:t>
      </w:r>
    </w:p>
    <w:p w:rsidR="00F6298A" w:rsidRDefault="00F6298A" w:rsidP="0089305C">
      <w:pPr>
        <w:jc w:val="center"/>
        <w:rPr>
          <w:rFonts w:ascii="MrsEavesSmallCaps" w:hAnsi="MrsEavesSmallCaps"/>
          <w:sz w:val="52"/>
        </w:rPr>
      </w:pPr>
      <w:r>
        <w:rPr>
          <w:rFonts w:ascii="MrsEavesSmallCaps" w:hAnsi="MrsEavesSmallCaps"/>
          <w:sz w:val="52"/>
        </w:rPr>
        <w:t>in World War One</w:t>
      </w:r>
    </w:p>
    <w:p w:rsidR="00F6298A" w:rsidRDefault="00F6298A" w:rsidP="0089305C">
      <w:pPr>
        <w:jc w:val="center"/>
        <w:rPr>
          <w:rFonts w:ascii="MrsEavesSmallCaps" w:hAnsi="MrsEavesSmallCaps"/>
          <w:sz w:val="52"/>
        </w:rPr>
      </w:pPr>
      <w:r>
        <w:rPr>
          <w:rFonts w:ascii="MrsEavesSmallCaps" w:hAnsi="MrsEavesSmallCaps"/>
          <w:sz w:val="52"/>
        </w:rPr>
        <w:t>1914-1918</w:t>
      </w:r>
    </w:p>
    <w:p w:rsidR="005F2CC1" w:rsidRDefault="005F2CC1" w:rsidP="0089305C">
      <w:pPr>
        <w:jc w:val="center"/>
        <w:rPr>
          <w:rFonts w:ascii="MrsEavesSmallCaps" w:hAnsi="MrsEavesSmallCaps"/>
          <w:sz w:val="52"/>
        </w:rPr>
      </w:pPr>
    </w:p>
    <w:p w:rsidR="005F2CC1" w:rsidRPr="005F2CC1" w:rsidRDefault="00E701C3" w:rsidP="0089305C">
      <w:pPr>
        <w:jc w:val="center"/>
        <w:rPr>
          <w:rFonts w:ascii="MrsEavesSmallCaps" w:hAnsi="MrsEavesSmallCaps"/>
          <w:sz w:val="52"/>
        </w:rPr>
      </w:pPr>
      <w:r>
        <w:rPr>
          <w:rFonts w:ascii="MrsEavesSmallCaps" w:hAnsi="MrsEavesSmallCaps"/>
          <w:noProof/>
          <w:sz w:val="52"/>
          <w:lang w:eastAsia="en-GB"/>
        </w:rPr>
        <w:drawing>
          <wp:inline distT="0" distB="0" distL="0" distR="0">
            <wp:extent cx="2524125" cy="2228850"/>
            <wp:effectExtent l="0" t="0" r="9525" b="0"/>
            <wp:docPr id="1" name="Picture 1" descr="EC CREST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 CREST CMY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4125" cy="2228850"/>
                    </a:xfrm>
                    <a:prstGeom prst="rect">
                      <a:avLst/>
                    </a:prstGeom>
                    <a:noFill/>
                    <a:ln>
                      <a:noFill/>
                    </a:ln>
                  </pic:spPr>
                </pic:pic>
              </a:graphicData>
            </a:graphic>
          </wp:inline>
        </w:drawing>
      </w:r>
    </w:p>
    <w:p w:rsidR="00F6298A" w:rsidRDefault="00F6298A" w:rsidP="0089305C">
      <w:pPr>
        <w:jc w:val="center"/>
        <w:rPr>
          <w:rFonts w:ascii="MrsEavesSmallCaps" w:hAnsi="MrsEavesSmallCaps"/>
        </w:rPr>
      </w:pPr>
    </w:p>
    <w:p w:rsidR="00F6298A" w:rsidRDefault="00F6298A" w:rsidP="0089305C">
      <w:pPr>
        <w:jc w:val="center"/>
        <w:rPr>
          <w:rFonts w:ascii="Old English Text MT" w:hAnsi="Old English Text MT"/>
          <w:sz w:val="28"/>
        </w:rPr>
      </w:pPr>
    </w:p>
    <w:p w:rsidR="00F6298A" w:rsidRDefault="00F6298A" w:rsidP="0089305C">
      <w:pPr>
        <w:jc w:val="center"/>
        <w:rPr>
          <w:rFonts w:ascii="Old English Text MT" w:hAnsi="Old English Text MT"/>
          <w:sz w:val="28"/>
        </w:rPr>
      </w:pPr>
    </w:p>
    <w:p w:rsidR="00F6298A" w:rsidRPr="00B30CE6" w:rsidRDefault="00F6298A" w:rsidP="0089305C">
      <w:pPr>
        <w:jc w:val="center"/>
        <w:rPr>
          <w:rFonts w:ascii="Old English Text MT" w:hAnsi="Old English Text MT"/>
          <w:sz w:val="28"/>
          <w:lang w:val="pt-PT"/>
        </w:rPr>
      </w:pPr>
      <w:r w:rsidRPr="00B30CE6">
        <w:rPr>
          <w:rFonts w:ascii="Old English Text MT" w:hAnsi="Old English Text MT"/>
          <w:sz w:val="28"/>
          <w:lang w:val="pt-PT"/>
        </w:rPr>
        <w:t>Qui procul hinc de patria</w:t>
      </w:r>
    </w:p>
    <w:p w:rsidR="00F6298A" w:rsidRPr="00B30CE6" w:rsidRDefault="00F6298A" w:rsidP="0089305C">
      <w:pPr>
        <w:jc w:val="center"/>
        <w:rPr>
          <w:rFonts w:ascii="Old English Text MT" w:hAnsi="Old English Text MT"/>
          <w:sz w:val="28"/>
          <w:lang w:val="pt-PT"/>
        </w:rPr>
      </w:pPr>
      <w:r w:rsidRPr="00B30CE6">
        <w:rPr>
          <w:rFonts w:ascii="Old English Text MT" w:hAnsi="Old English Text MT"/>
          <w:sz w:val="28"/>
          <w:lang w:val="pt-PT"/>
        </w:rPr>
        <w:t>iam optime merentur</w:t>
      </w:r>
    </w:p>
    <w:p w:rsidR="00F6298A" w:rsidRPr="00F6105B" w:rsidRDefault="00F6298A" w:rsidP="0089305C">
      <w:pPr>
        <w:jc w:val="center"/>
        <w:rPr>
          <w:rFonts w:ascii="Old English Text MT" w:hAnsi="Old English Text MT"/>
          <w:sz w:val="28"/>
        </w:rPr>
      </w:pPr>
      <w:r w:rsidRPr="00F6105B">
        <w:rPr>
          <w:rFonts w:ascii="Old English Text MT" w:hAnsi="Old English Text MT"/>
          <w:sz w:val="28"/>
        </w:rPr>
        <w:t>Quotquot ubique militant</w:t>
      </w:r>
    </w:p>
    <w:p w:rsidR="00F6298A" w:rsidRPr="00F6105B" w:rsidRDefault="00F6298A" w:rsidP="0089305C">
      <w:pPr>
        <w:jc w:val="center"/>
        <w:rPr>
          <w:rFonts w:ascii="Old English Text MT" w:hAnsi="Old English Text MT"/>
          <w:sz w:val="28"/>
        </w:rPr>
      </w:pPr>
      <w:r w:rsidRPr="00F6105B">
        <w:rPr>
          <w:rFonts w:ascii="Old English Text MT" w:hAnsi="Old English Text MT"/>
          <w:sz w:val="28"/>
        </w:rPr>
        <w:t>Memoria foventur</w:t>
      </w:r>
    </w:p>
    <w:p w:rsidR="00F6298A" w:rsidRDefault="00F6298A" w:rsidP="0089305C">
      <w:pPr>
        <w:rPr>
          <w:noProof/>
          <w:sz w:val="28"/>
        </w:rPr>
      </w:pPr>
      <w:r>
        <w:rPr>
          <w:noProof/>
          <w:sz w:val="28"/>
        </w:rPr>
        <w:br w:type="page"/>
      </w:r>
    </w:p>
    <w:p w:rsidR="00F6298A" w:rsidRDefault="00E701C3" w:rsidP="0089305C">
      <w:pPr>
        <w:rPr>
          <w:noProof/>
          <w:sz w:val="28"/>
        </w:rPr>
      </w:pPr>
      <w:r>
        <w:rPr>
          <w:noProof/>
          <w:lang w:eastAsia="en-GB"/>
        </w:rPr>
        <w:lastRenderedPageBreak/>
        <w:drawing>
          <wp:anchor distT="0" distB="0" distL="114300" distR="114300" simplePos="0" relativeHeight="251668992" behindDoc="1" locked="0" layoutInCell="1" allowOverlap="1">
            <wp:simplePos x="0" y="0"/>
            <wp:positionH relativeFrom="column">
              <wp:posOffset>3810</wp:posOffset>
            </wp:positionH>
            <wp:positionV relativeFrom="paragraph">
              <wp:posOffset>4445</wp:posOffset>
            </wp:positionV>
            <wp:extent cx="5676900" cy="9239250"/>
            <wp:effectExtent l="0" t="0" r="0" b="0"/>
            <wp:wrapTight wrapText="bothSides">
              <wp:wrapPolygon edited="0">
                <wp:start x="0" y="0"/>
                <wp:lineTo x="0" y="21555"/>
                <wp:lineTo x="21528" y="21555"/>
                <wp:lineTo x="21528" y="0"/>
                <wp:lineTo x="0" y="0"/>
              </wp:wrapPolygon>
            </wp:wrapTight>
            <wp:docPr id="1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6900" cy="9239250"/>
                    </a:xfrm>
                    <a:prstGeom prst="rect">
                      <a:avLst/>
                    </a:prstGeom>
                    <a:noFill/>
                  </pic:spPr>
                </pic:pic>
              </a:graphicData>
            </a:graphic>
            <wp14:sizeRelH relativeFrom="page">
              <wp14:pctWidth>0</wp14:pctWidth>
            </wp14:sizeRelH>
            <wp14:sizeRelV relativeFrom="page">
              <wp14:pctHeight>0</wp14:pctHeight>
            </wp14:sizeRelV>
          </wp:anchor>
        </w:drawing>
      </w:r>
    </w:p>
    <w:p w:rsidR="00F6298A" w:rsidRDefault="00F6298A">
      <w:pPr>
        <w:pStyle w:val="TOC1"/>
        <w:tabs>
          <w:tab w:val="right" w:leader="dot" w:pos="9628"/>
        </w:tabs>
        <w:rPr>
          <w:noProof/>
        </w:rPr>
      </w:pPr>
    </w:p>
    <w:p w:rsidR="00F6298A" w:rsidRDefault="00F6298A">
      <w:pPr>
        <w:pStyle w:val="TOC1"/>
        <w:tabs>
          <w:tab w:val="right" w:leader="dot" w:pos="9628"/>
        </w:tabs>
        <w:rPr>
          <w:noProof/>
        </w:rPr>
      </w:pPr>
    </w:p>
    <w:p w:rsidR="00D64F2D" w:rsidRDefault="00D64F2D">
      <w:pPr>
        <w:spacing w:after="0"/>
        <w:rPr>
          <w:noProof/>
        </w:rPr>
      </w:pPr>
      <w:r>
        <w:rPr>
          <w:noProof/>
        </w:rPr>
        <w:br w:type="page"/>
      </w:r>
    </w:p>
    <w:p w:rsidR="00D64F2D" w:rsidRPr="00D64F2D" w:rsidRDefault="00D64F2D">
      <w:pPr>
        <w:pStyle w:val="TOC1"/>
        <w:tabs>
          <w:tab w:val="right" w:leader="dot" w:pos="9628"/>
        </w:tabs>
        <w:rPr>
          <w:b/>
          <w:noProof/>
        </w:rPr>
      </w:pPr>
      <w:r w:rsidRPr="00D64F2D">
        <w:rPr>
          <w:b/>
          <w:noProof/>
        </w:rPr>
        <w:t>Contents</w:t>
      </w:r>
      <w:r w:rsidR="00F6298A" w:rsidRPr="00D64F2D">
        <w:rPr>
          <w:b/>
          <w:noProof/>
        </w:rPr>
        <w:t xml:space="preserve"> </w:t>
      </w:r>
      <w:r w:rsidR="00F6298A">
        <w:rPr>
          <w:b/>
          <w:noProof/>
        </w:rPr>
        <w:fldChar w:fldCharType="begin"/>
      </w:r>
      <w:r w:rsidR="00F6298A" w:rsidRPr="00D64F2D">
        <w:rPr>
          <w:b/>
          <w:noProof/>
        </w:rPr>
        <w:instrText xml:space="preserve"> TOC \o "1-1" \h \z \u </w:instrText>
      </w:r>
      <w:r w:rsidR="00F6298A">
        <w:rPr>
          <w:b/>
          <w:noProof/>
        </w:rPr>
        <w:fldChar w:fldCharType="separate"/>
      </w:r>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27" w:history="1">
        <w:r w:rsidR="00D64F2D" w:rsidRPr="00354D02">
          <w:rPr>
            <w:rStyle w:val="Hyperlink"/>
            <w:noProof/>
          </w:rPr>
          <w:t xml:space="preserve">Frank Herries </w:t>
        </w:r>
        <w:r w:rsidR="00D64F2D" w:rsidRPr="00354D02">
          <w:rPr>
            <w:rStyle w:val="Hyperlink"/>
            <w:b/>
            <w:noProof/>
          </w:rPr>
          <w:t xml:space="preserve">Adams </w:t>
        </w:r>
        <w:r w:rsidR="00D64F2D" w:rsidRPr="00354D02">
          <w:rPr>
            <w:rStyle w:val="Hyperlink"/>
            <w:noProof/>
          </w:rPr>
          <w:t>(3213)</w:t>
        </w:r>
        <w:r w:rsidR="00D64F2D">
          <w:rPr>
            <w:noProof/>
            <w:webHidden/>
          </w:rPr>
          <w:tab/>
        </w:r>
        <w:r w:rsidR="00D64F2D">
          <w:rPr>
            <w:noProof/>
            <w:webHidden/>
          </w:rPr>
          <w:fldChar w:fldCharType="begin"/>
        </w:r>
        <w:r w:rsidR="00D64F2D">
          <w:rPr>
            <w:noProof/>
            <w:webHidden/>
          </w:rPr>
          <w:instrText xml:space="preserve"> PAGEREF _Toc465841327 \h </w:instrText>
        </w:r>
        <w:r w:rsidR="00D64F2D">
          <w:rPr>
            <w:noProof/>
            <w:webHidden/>
          </w:rPr>
        </w:r>
        <w:r w:rsidR="00D64F2D">
          <w:rPr>
            <w:noProof/>
            <w:webHidden/>
          </w:rPr>
          <w:fldChar w:fldCharType="separate"/>
        </w:r>
        <w:r w:rsidR="00D64F2D">
          <w:rPr>
            <w:noProof/>
            <w:webHidden/>
          </w:rPr>
          <w:t>6</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28" w:history="1">
        <w:r w:rsidR="00D64F2D" w:rsidRPr="00354D02">
          <w:rPr>
            <w:rStyle w:val="Hyperlink"/>
            <w:noProof/>
          </w:rPr>
          <w:t xml:space="preserve">Lloyd Le Mesurier </w:t>
        </w:r>
        <w:r w:rsidR="00D64F2D" w:rsidRPr="00354D02">
          <w:rPr>
            <w:rStyle w:val="Hyperlink"/>
            <w:b/>
            <w:noProof/>
          </w:rPr>
          <w:t xml:space="preserve">Agnew </w:t>
        </w:r>
        <w:r w:rsidR="00D64F2D" w:rsidRPr="00354D02">
          <w:rPr>
            <w:rStyle w:val="Hyperlink"/>
            <w:noProof/>
          </w:rPr>
          <w:t>(3169)</w:t>
        </w:r>
        <w:r w:rsidR="00D64F2D">
          <w:rPr>
            <w:noProof/>
            <w:webHidden/>
          </w:rPr>
          <w:tab/>
        </w:r>
        <w:r w:rsidR="00D64F2D">
          <w:rPr>
            <w:noProof/>
            <w:webHidden/>
          </w:rPr>
          <w:fldChar w:fldCharType="begin"/>
        </w:r>
        <w:r w:rsidR="00D64F2D">
          <w:rPr>
            <w:noProof/>
            <w:webHidden/>
          </w:rPr>
          <w:instrText xml:space="preserve"> PAGEREF _Toc465841328 \h </w:instrText>
        </w:r>
        <w:r w:rsidR="00D64F2D">
          <w:rPr>
            <w:noProof/>
            <w:webHidden/>
          </w:rPr>
        </w:r>
        <w:r w:rsidR="00D64F2D">
          <w:rPr>
            <w:noProof/>
            <w:webHidden/>
          </w:rPr>
          <w:fldChar w:fldCharType="separate"/>
        </w:r>
        <w:r w:rsidR="00D64F2D">
          <w:rPr>
            <w:noProof/>
            <w:webHidden/>
          </w:rPr>
          <w:t>7</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29" w:history="1">
        <w:r w:rsidR="00D64F2D" w:rsidRPr="00354D02">
          <w:rPr>
            <w:rStyle w:val="Hyperlink"/>
            <w:noProof/>
          </w:rPr>
          <w:t xml:space="preserve">Frank Barclay </w:t>
        </w:r>
        <w:r w:rsidR="00D64F2D" w:rsidRPr="00354D02">
          <w:rPr>
            <w:rStyle w:val="Hyperlink"/>
            <w:b/>
            <w:noProof/>
          </w:rPr>
          <w:t xml:space="preserve">Anderson </w:t>
        </w:r>
        <w:r w:rsidR="00D64F2D" w:rsidRPr="00354D02">
          <w:rPr>
            <w:rStyle w:val="Hyperlink"/>
            <w:noProof/>
          </w:rPr>
          <w:t>(2717) MiD</w:t>
        </w:r>
        <w:r w:rsidR="00D64F2D">
          <w:rPr>
            <w:noProof/>
            <w:webHidden/>
          </w:rPr>
          <w:tab/>
        </w:r>
        <w:r w:rsidR="00D64F2D">
          <w:rPr>
            <w:noProof/>
            <w:webHidden/>
          </w:rPr>
          <w:fldChar w:fldCharType="begin"/>
        </w:r>
        <w:r w:rsidR="00D64F2D">
          <w:rPr>
            <w:noProof/>
            <w:webHidden/>
          </w:rPr>
          <w:instrText xml:space="preserve"> PAGEREF _Toc465841329 \h </w:instrText>
        </w:r>
        <w:r w:rsidR="00D64F2D">
          <w:rPr>
            <w:noProof/>
            <w:webHidden/>
          </w:rPr>
        </w:r>
        <w:r w:rsidR="00D64F2D">
          <w:rPr>
            <w:noProof/>
            <w:webHidden/>
          </w:rPr>
          <w:fldChar w:fldCharType="separate"/>
        </w:r>
        <w:r w:rsidR="00D64F2D">
          <w:rPr>
            <w:noProof/>
            <w:webHidden/>
          </w:rPr>
          <w:t>8</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30" w:history="1">
        <w:r w:rsidR="00D64F2D" w:rsidRPr="00354D02">
          <w:rPr>
            <w:rStyle w:val="Hyperlink"/>
            <w:noProof/>
          </w:rPr>
          <w:t xml:space="preserve">Aston Giffard </w:t>
        </w:r>
        <w:r w:rsidR="00D64F2D" w:rsidRPr="00354D02">
          <w:rPr>
            <w:rStyle w:val="Hyperlink"/>
            <w:b/>
            <w:noProof/>
          </w:rPr>
          <w:t xml:space="preserve">Astley MC, MiD </w:t>
        </w:r>
        <w:r w:rsidR="00D64F2D" w:rsidRPr="00354D02">
          <w:rPr>
            <w:rStyle w:val="Hyperlink"/>
            <w:noProof/>
          </w:rPr>
          <w:t>(3093)</w:t>
        </w:r>
        <w:r w:rsidR="00D64F2D">
          <w:rPr>
            <w:noProof/>
            <w:webHidden/>
          </w:rPr>
          <w:tab/>
        </w:r>
        <w:r w:rsidR="00D64F2D">
          <w:rPr>
            <w:noProof/>
            <w:webHidden/>
          </w:rPr>
          <w:fldChar w:fldCharType="begin"/>
        </w:r>
        <w:r w:rsidR="00D64F2D">
          <w:rPr>
            <w:noProof/>
            <w:webHidden/>
          </w:rPr>
          <w:instrText xml:space="preserve"> PAGEREF _Toc465841330 \h </w:instrText>
        </w:r>
        <w:r w:rsidR="00D64F2D">
          <w:rPr>
            <w:noProof/>
            <w:webHidden/>
          </w:rPr>
        </w:r>
        <w:r w:rsidR="00D64F2D">
          <w:rPr>
            <w:noProof/>
            <w:webHidden/>
          </w:rPr>
          <w:fldChar w:fldCharType="separate"/>
        </w:r>
        <w:r w:rsidR="00D64F2D">
          <w:rPr>
            <w:noProof/>
            <w:webHidden/>
          </w:rPr>
          <w:t>9</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31" w:history="1">
        <w:r w:rsidR="00D64F2D" w:rsidRPr="00354D02">
          <w:rPr>
            <w:rStyle w:val="Hyperlink"/>
            <w:noProof/>
          </w:rPr>
          <w:t xml:space="preserve">Adair Grey </w:t>
        </w:r>
        <w:r w:rsidR="00D64F2D" w:rsidRPr="00354D02">
          <w:rPr>
            <w:rStyle w:val="Hyperlink"/>
            <w:b/>
            <w:noProof/>
          </w:rPr>
          <w:t xml:space="preserve">Bagshawe </w:t>
        </w:r>
        <w:r w:rsidR="00D64F2D" w:rsidRPr="00354D02">
          <w:rPr>
            <w:rStyle w:val="Hyperlink"/>
            <w:noProof/>
          </w:rPr>
          <w:t>(2896)</w:t>
        </w:r>
        <w:r w:rsidR="00D64F2D">
          <w:rPr>
            <w:noProof/>
            <w:webHidden/>
          </w:rPr>
          <w:tab/>
        </w:r>
        <w:r w:rsidR="00D64F2D">
          <w:rPr>
            <w:noProof/>
            <w:webHidden/>
          </w:rPr>
          <w:fldChar w:fldCharType="begin"/>
        </w:r>
        <w:r w:rsidR="00D64F2D">
          <w:rPr>
            <w:noProof/>
            <w:webHidden/>
          </w:rPr>
          <w:instrText xml:space="preserve"> PAGEREF _Toc465841331 \h </w:instrText>
        </w:r>
        <w:r w:rsidR="00D64F2D">
          <w:rPr>
            <w:noProof/>
            <w:webHidden/>
          </w:rPr>
        </w:r>
        <w:r w:rsidR="00D64F2D">
          <w:rPr>
            <w:noProof/>
            <w:webHidden/>
          </w:rPr>
          <w:fldChar w:fldCharType="separate"/>
        </w:r>
        <w:r w:rsidR="00D64F2D">
          <w:rPr>
            <w:noProof/>
            <w:webHidden/>
          </w:rPr>
          <w:t>10</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32" w:history="1">
        <w:r w:rsidR="00D64F2D" w:rsidRPr="00354D02">
          <w:rPr>
            <w:rStyle w:val="Hyperlink"/>
            <w:noProof/>
          </w:rPr>
          <w:t xml:space="preserve">Sir Henry de Beauvoir de Lisle, a Guernseyman, was General Officer Commanding 29th Division at Krithia. Bagshaw on CH memorial.William </w:t>
        </w:r>
        <w:r w:rsidR="00D64F2D" w:rsidRPr="00354D02">
          <w:rPr>
            <w:rStyle w:val="Hyperlink"/>
            <w:b/>
            <w:noProof/>
          </w:rPr>
          <w:t xml:space="preserve">Barker </w:t>
        </w:r>
        <w:r w:rsidR="00D64F2D" w:rsidRPr="00354D02">
          <w:rPr>
            <w:rStyle w:val="Hyperlink"/>
            <w:noProof/>
          </w:rPr>
          <w:t>(2359) BA</w:t>
        </w:r>
        <w:r w:rsidR="00D64F2D">
          <w:rPr>
            <w:noProof/>
            <w:webHidden/>
          </w:rPr>
          <w:tab/>
        </w:r>
        <w:r w:rsidR="00D64F2D">
          <w:rPr>
            <w:noProof/>
            <w:webHidden/>
          </w:rPr>
          <w:fldChar w:fldCharType="begin"/>
        </w:r>
        <w:r w:rsidR="00D64F2D">
          <w:rPr>
            <w:noProof/>
            <w:webHidden/>
          </w:rPr>
          <w:instrText xml:space="preserve"> PAGEREF _Toc465841332 \h </w:instrText>
        </w:r>
        <w:r w:rsidR="00D64F2D">
          <w:rPr>
            <w:noProof/>
            <w:webHidden/>
          </w:rPr>
        </w:r>
        <w:r w:rsidR="00D64F2D">
          <w:rPr>
            <w:noProof/>
            <w:webHidden/>
          </w:rPr>
          <w:fldChar w:fldCharType="separate"/>
        </w:r>
        <w:r w:rsidR="00D64F2D">
          <w:rPr>
            <w:noProof/>
            <w:webHidden/>
          </w:rPr>
          <w:t>10</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33" w:history="1">
        <w:r w:rsidR="00D64F2D" w:rsidRPr="00354D02">
          <w:rPr>
            <w:rStyle w:val="Hyperlink"/>
            <w:noProof/>
          </w:rPr>
          <w:t xml:space="preserve">Montagu Middleton </w:t>
        </w:r>
        <w:r w:rsidR="00D64F2D" w:rsidRPr="00354D02">
          <w:rPr>
            <w:rStyle w:val="Hyperlink"/>
            <w:b/>
            <w:noProof/>
          </w:rPr>
          <w:t xml:space="preserve">Barney </w:t>
        </w:r>
        <w:r w:rsidR="00D64F2D" w:rsidRPr="00354D02">
          <w:rPr>
            <w:rStyle w:val="Hyperlink"/>
            <w:noProof/>
          </w:rPr>
          <w:t>(2891)</w:t>
        </w:r>
        <w:r w:rsidR="00D64F2D">
          <w:rPr>
            <w:noProof/>
            <w:webHidden/>
          </w:rPr>
          <w:tab/>
        </w:r>
        <w:r w:rsidR="00D64F2D">
          <w:rPr>
            <w:noProof/>
            <w:webHidden/>
          </w:rPr>
          <w:fldChar w:fldCharType="begin"/>
        </w:r>
        <w:r w:rsidR="00D64F2D">
          <w:rPr>
            <w:noProof/>
            <w:webHidden/>
          </w:rPr>
          <w:instrText xml:space="preserve"> PAGEREF _Toc465841333 \h </w:instrText>
        </w:r>
        <w:r w:rsidR="00D64F2D">
          <w:rPr>
            <w:noProof/>
            <w:webHidden/>
          </w:rPr>
        </w:r>
        <w:r w:rsidR="00D64F2D">
          <w:rPr>
            <w:noProof/>
            <w:webHidden/>
          </w:rPr>
          <w:fldChar w:fldCharType="separate"/>
        </w:r>
        <w:r w:rsidR="00D64F2D">
          <w:rPr>
            <w:noProof/>
            <w:webHidden/>
          </w:rPr>
          <w:t>12</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34" w:history="1">
        <w:r w:rsidR="00D64F2D" w:rsidRPr="00354D02">
          <w:rPr>
            <w:rStyle w:val="Hyperlink"/>
            <w:noProof/>
          </w:rPr>
          <w:t xml:space="preserve">Francis de Beauvoir </w:t>
        </w:r>
        <w:r w:rsidR="00D64F2D" w:rsidRPr="00354D02">
          <w:rPr>
            <w:rStyle w:val="Hyperlink"/>
            <w:b/>
            <w:noProof/>
          </w:rPr>
          <w:t xml:space="preserve">Bell </w:t>
        </w:r>
        <w:r w:rsidR="00D64F2D" w:rsidRPr="00354D02">
          <w:rPr>
            <w:rStyle w:val="Hyperlink"/>
            <w:noProof/>
          </w:rPr>
          <w:t>(2018) BA, MiD</w:t>
        </w:r>
        <w:r w:rsidR="00D64F2D">
          <w:rPr>
            <w:noProof/>
            <w:webHidden/>
          </w:rPr>
          <w:tab/>
        </w:r>
        <w:r w:rsidR="00D64F2D">
          <w:rPr>
            <w:noProof/>
            <w:webHidden/>
          </w:rPr>
          <w:fldChar w:fldCharType="begin"/>
        </w:r>
        <w:r w:rsidR="00D64F2D">
          <w:rPr>
            <w:noProof/>
            <w:webHidden/>
          </w:rPr>
          <w:instrText xml:space="preserve"> PAGEREF _Toc465841334 \h </w:instrText>
        </w:r>
        <w:r w:rsidR="00D64F2D">
          <w:rPr>
            <w:noProof/>
            <w:webHidden/>
          </w:rPr>
        </w:r>
        <w:r w:rsidR="00D64F2D">
          <w:rPr>
            <w:noProof/>
            <w:webHidden/>
          </w:rPr>
          <w:fldChar w:fldCharType="separate"/>
        </w:r>
        <w:r w:rsidR="00D64F2D">
          <w:rPr>
            <w:noProof/>
            <w:webHidden/>
          </w:rPr>
          <w:t>13</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35" w:history="1">
        <w:r w:rsidR="00D64F2D" w:rsidRPr="00354D02">
          <w:rPr>
            <w:rStyle w:val="Hyperlink"/>
            <w:noProof/>
          </w:rPr>
          <w:t xml:space="preserve">Arthur Hilgrove </w:t>
        </w:r>
        <w:r w:rsidR="00D64F2D" w:rsidRPr="00354D02">
          <w:rPr>
            <w:rStyle w:val="Hyperlink"/>
            <w:b/>
            <w:noProof/>
          </w:rPr>
          <w:t xml:space="preserve">Bibby </w:t>
        </w:r>
        <w:r w:rsidR="00D64F2D" w:rsidRPr="00354D02">
          <w:rPr>
            <w:rStyle w:val="Hyperlink"/>
            <w:noProof/>
          </w:rPr>
          <w:t>(2827)</w:t>
        </w:r>
        <w:r w:rsidR="00D64F2D">
          <w:rPr>
            <w:noProof/>
            <w:webHidden/>
          </w:rPr>
          <w:tab/>
        </w:r>
        <w:r w:rsidR="00D64F2D">
          <w:rPr>
            <w:noProof/>
            <w:webHidden/>
          </w:rPr>
          <w:fldChar w:fldCharType="begin"/>
        </w:r>
        <w:r w:rsidR="00D64F2D">
          <w:rPr>
            <w:noProof/>
            <w:webHidden/>
          </w:rPr>
          <w:instrText xml:space="preserve"> PAGEREF _Toc465841335 \h </w:instrText>
        </w:r>
        <w:r w:rsidR="00D64F2D">
          <w:rPr>
            <w:noProof/>
            <w:webHidden/>
          </w:rPr>
        </w:r>
        <w:r w:rsidR="00D64F2D">
          <w:rPr>
            <w:noProof/>
            <w:webHidden/>
          </w:rPr>
          <w:fldChar w:fldCharType="separate"/>
        </w:r>
        <w:r w:rsidR="00D64F2D">
          <w:rPr>
            <w:noProof/>
            <w:webHidden/>
          </w:rPr>
          <w:t>14</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36" w:history="1">
        <w:r w:rsidR="00D64F2D" w:rsidRPr="00354D02">
          <w:rPr>
            <w:rStyle w:val="Hyperlink"/>
            <w:noProof/>
          </w:rPr>
          <w:t xml:space="preserve">Kenneth Sven </w:t>
        </w:r>
        <w:r w:rsidR="00D64F2D" w:rsidRPr="00354D02">
          <w:rPr>
            <w:rStyle w:val="Hyperlink"/>
            <w:b/>
            <w:noProof/>
          </w:rPr>
          <w:t xml:space="preserve">Blad </w:t>
        </w:r>
        <w:r w:rsidR="00D64F2D" w:rsidRPr="00354D02">
          <w:rPr>
            <w:rStyle w:val="Hyperlink"/>
            <w:noProof/>
          </w:rPr>
          <w:t>(3193)</w:t>
        </w:r>
        <w:r w:rsidR="00D64F2D">
          <w:rPr>
            <w:noProof/>
            <w:webHidden/>
          </w:rPr>
          <w:tab/>
        </w:r>
        <w:r w:rsidR="00D64F2D">
          <w:rPr>
            <w:noProof/>
            <w:webHidden/>
          </w:rPr>
          <w:fldChar w:fldCharType="begin"/>
        </w:r>
        <w:r w:rsidR="00D64F2D">
          <w:rPr>
            <w:noProof/>
            <w:webHidden/>
          </w:rPr>
          <w:instrText xml:space="preserve"> PAGEREF _Toc465841336 \h </w:instrText>
        </w:r>
        <w:r w:rsidR="00D64F2D">
          <w:rPr>
            <w:noProof/>
            <w:webHidden/>
          </w:rPr>
        </w:r>
        <w:r w:rsidR="00D64F2D">
          <w:rPr>
            <w:noProof/>
            <w:webHidden/>
          </w:rPr>
          <w:fldChar w:fldCharType="separate"/>
        </w:r>
        <w:r w:rsidR="00D64F2D">
          <w:rPr>
            <w:noProof/>
            <w:webHidden/>
          </w:rPr>
          <w:t>15</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37" w:history="1">
        <w:r w:rsidR="00D64F2D" w:rsidRPr="00354D02">
          <w:rPr>
            <w:rStyle w:val="Hyperlink"/>
            <w:noProof/>
          </w:rPr>
          <w:t xml:space="preserve">James Travers </w:t>
        </w:r>
        <w:r w:rsidR="00D64F2D" w:rsidRPr="00354D02">
          <w:rPr>
            <w:rStyle w:val="Hyperlink"/>
            <w:b/>
            <w:noProof/>
          </w:rPr>
          <w:t xml:space="preserve">Blount-Dinwiddie </w:t>
        </w:r>
        <w:r w:rsidR="00D64F2D" w:rsidRPr="00354D02">
          <w:rPr>
            <w:rStyle w:val="Hyperlink"/>
            <w:noProof/>
          </w:rPr>
          <w:t>(2882) M I D (2)</w:t>
        </w:r>
        <w:r w:rsidR="00D64F2D">
          <w:rPr>
            <w:noProof/>
            <w:webHidden/>
          </w:rPr>
          <w:tab/>
        </w:r>
        <w:r w:rsidR="00D64F2D">
          <w:rPr>
            <w:noProof/>
            <w:webHidden/>
          </w:rPr>
          <w:fldChar w:fldCharType="begin"/>
        </w:r>
        <w:r w:rsidR="00D64F2D">
          <w:rPr>
            <w:noProof/>
            <w:webHidden/>
          </w:rPr>
          <w:instrText xml:space="preserve"> PAGEREF _Toc465841337 \h </w:instrText>
        </w:r>
        <w:r w:rsidR="00D64F2D">
          <w:rPr>
            <w:noProof/>
            <w:webHidden/>
          </w:rPr>
        </w:r>
        <w:r w:rsidR="00D64F2D">
          <w:rPr>
            <w:noProof/>
            <w:webHidden/>
          </w:rPr>
          <w:fldChar w:fldCharType="separate"/>
        </w:r>
        <w:r w:rsidR="00D64F2D">
          <w:rPr>
            <w:noProof/>
            <w:webHidden/>
          </w:rPr>
          <w:t>16</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38" w:history="1">
        <w:r w:rsidR="00D64F2D" w:rsidRPr="00354D02">
          <w:rPr>
            <w:rStyle w:val="Hyperlink"/>
            <w:noProof/>
          </w:rPr>
          <w:t xml:space="preserve">Alfred Frank Cyril </w:t>
        </w:r>
        <w:r w:rsidR="00D64F2D" w:rsidRPr="00354D02">
          <w:rPr>
            <w:rStyle w:val="Hyperlink"/>
            <w:b/>
            <w:noProof/>
          </w:rPr>
          <w:t xml:space="preserve">Borrett </w:t>
        </w:r>
        <w:r w:rsidR="00D64F2D" w:rsidRPr="00354D02">
          <w:rPr>
            <w:rStyle w:val="Hyperlink"/>
            <w:noProof/>
          </w:rPr>
          <w:t>(2966)</w:t>
        </w:r>
        <w:r w:rsidR="00D64F2D">
          <w:rPr>
            <w:noProof/>
            <w:webHidden/>
          </w:rPr>
          <w:tab/>
        </w:r>
        <w:r w:rsidR="00D64F2D">
          <w:rPr>
            <w:noProof/>
            <w:webHidden/>
          </w:rPr>
          <w:fldChar w:fldCharType="begin"/>
        </w:r>
        <w:r w:rsidR="00D64F2D">
          <w:rPr>
            <w:noProof/>
            <w:webHidden/>
          </w:rPr>
          <w:instrText xml:space="preserve"> PAGEREF _Toc465841338 \h </w:instrText>
        </w:r>
        <w:r w:rsidR="00D64F2D">
          <w:rPr>
            <w:noProof/>
            <w:webHidden/>
          </w:rPr>
        </w:r>
        <w:r w:rsidR="00D64F2D">
          <w:rPr>
            <w:noProof/>
            <w:webHidden/>
          </w:rPr>
          <w:fldChar w:fldCharType="separate"/>
        </w:r>
        <w:r w:rsidR="00D64F2D">
          <w:rPr>
            <w:noProof/>
            <w:webHidden/>
          </w:rPr>
          <w:t>17</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39" w:history="1">
        <w:r w:rsidR="00D64F2D" w:rsidRPr="00354D02">
          <w:rPr>
            <w:rStyle w:val="Hyperlink"/>
            <w:noProof/>
          </w:rPr>
          <w:t xml:space="preserve">Walter Adrian Carnegie </w:t>
        </w:r>
        <w:r w:rsidR="00D64F2D" w:rsidRPr="00354D02">
          <w:rPr>
            <w:rStyle w:val="Hyperlink"/>
            <w:b/>
            <w:noProof/>
          </w:rPr>
          <w:t xml:space="preserve">Bowden-Smith </w:t>
        </w:r>
        <w:r w:rsidR="00D64F2D" w:rsidRPr="00354D02">
          <w:rPr>
            <w:rStyle w:val="Hyperlink"/>
            <w:noProof/>
          </w:rPr>
          <w:t>(2705)</w:t>
        </w:r>
        <w:r w:rsidR="00D64F2D">
          <w:rPr>
            <w:noProof/>
            <w:webHidden/>
          </w:rPr>
          <w:tab/>
        </w:r>
        <w:r w:rsidR="00D64F2D">
          <w:rPr>
            <w:noProof/>
            <w:webHidden/>
          </w:rPr>
          <w:fldChar w:fldCharType="begin"/>
        </w:r>
        <w:r w:rsidR="00D64F2D">
          <w:rPr>
            <w:noProof/>
            <w:webHidden/>
          </w:rPr>
          <w:instrText xml:space="preserve"> PAGEREF _Toc465841339 \h </w:instrText>
        </w:r>
        <w:r w:rsidR="00D64F2D">
          <w:rPr>
            <w:noProof/>
            <w:webHidden/>
          </w:rPr>
        </w:r>
        <w:r w:rsidR="00D64F2D">
          <w:rPr>
            <w:noProof/>
            <w:webHidden/>
          </w:rPr>
          <w:fldChar w:fldCharType="separate"/>
        </w:r>
        <w:r w:rsidR="00D64F2D">
          <w:rPr>
            <w:noProof/>
            <w:webHidden/>
          </w:rPr>
          <w:t>18</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40" w:history="1">
        <w:r w:rsidR="00D64F2D" w:rsidRPr="00354D02">
          <w:rPr>
            <w:rStyle w:val="Hyperlink"/>
            <w:noProof/>
            <w:lang w:val="pt-PT"/>
          </w:rPr>
          <w:t xml:space="preserve">Ranulf Steinthal de Saumarez </w:t>
        </w:r>
        <w:r w:rsidR="00D64F2D" w:rsidRPr="00354D02">
          <w:rPr>
            <w:rStyle w:val="Hyperlink"/>
            <w:b/>
            <w:noProof/>
            <w:lang w:val="pt-PT"/>
          </w:rPr>
          <w:t xml:space="preserve">Brock </w:t>
        </w:r>
        <w:r w:rsidR="00D64F2D" w:rsidRPr="00354D02">
          <w:rPr>
            <w:rStyle w:val="Hyperlink"/>
            <w:noProof/>
            <w:lang w:val="pt-PT"/>
          </w:rPr>
          <w:t>(3155)</w:t>
        </w:r>
        <w:r w:rsidR="00D64F2D">
          <w:rPr>
            <w:noProof/>
            <w:webHidden/>
          </w:rPr>
          <w:tab/>
        </w:r>
        <w:r w:rsidR="00D64F2D">
          <w:rPr>
            <w:noProof/>
            <w:webHidden/>
          </w:rPr>
          <w:fldChar w:fldCharType="begin"/>
        </w:r>
        <w:r w:rsidR="00D64F2D">
          <w:rPr>
            <w:noProof/>
            <w:webHidden/>
          </w:rPr>
          <w:instrText xml:space="preserve"> PAGEREF _Toc465841340 \h </w:instrText>
        </w:r>
        <w:r w:rsidR="00D64F2D">
          <w:rPr>
            <w:noProof/>
            <w:webHidden/>
          </w:rPr>
        </w:r>
        <w:r w:rsidR="00D64F2D">
          <w:rPr>
            <w:noProof/>
            <w:webHidden/>
          </w:rPr>
          <w:fldChar w:fldCharType="separate"/>
        </w:r>
        <w:r w:rsidR="00D64F2D">
          <w:rPr>
            <w:noProof/>
            <w:webHidden/>
          </w:rPr>
          <w:t>19</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41" w:history="1">
        <w:r w:rsidR="00D64F2D" w:rsidRPr="00354D02">
          <w:rPr>
            <w:rStyle w:val="Hyperlink"/>
            <w:noProof/>
          </w:rPr>
          <w:t xml:space="preserve">Ernest James (Laddie) </w:t>
        </w:r>
        <w:r w:rsidR="00D64F2D" w:rsidRPr="00354D02">
          <w:rPr>
            <w:rStyle w:val="Hyperlink"/>
            <w:b/>
            <w:noProof/>
          </w:rPr>
          <w:t xml:space="preserve">Brouard </w:t>
        </w:r>
        <w:r w:rsidR="00D64F2D" w:rsidRPr="00354D02">
          <w:rPr>
            <w:rStyle w:val="Hyperlink"/>
            <w:noProof/>
          </w:rPr>
          <w:t>(2972)</w:t>
        </w:r>
        <w:r w:rsidR="00D64F2D">
          <w:rPr>
            <w:noProof/>
            <w:webHidden/>
          </w:rPr>
          <w:tab/>
        </w:r>
        <w:r w:rsidR="00D64F2D">
          <w:rPr>
            <w:noProof/>
            <w:webHidden/>
          </w:rPr>
          <w:fldChar w:fldCharType="begin"/>
        </w:r>
        <w:r w:rsidR="00D64F2D">
          <w:rPr>
            <w:noProof/>
            <w:webHidden/>
          </w:rPr>
          <w:instrText xml:space="preserve"> PAGEREF _Toc465841341 \h </w:instrText>
        </w:r>
        <w:r w:rsidR="00D64F2D">
          <w:rPr>
            <w:noProof/>
            <w:webHidden/>
          </w:rPr>
        </w:r>
        <w:r w:rsidR="00D64F2D">
          <w:rPr>
            <w:noProof/>
            <w:webHidden/>
          </w:rPr>
          <w:fldChar w:fldCharType="separate"/>
        </w:r>
        <w:r w:rsidR="00D64F2D">
          <w:rPr>
            <w:noProof/>
            <w:webHidden/>
          </w:rPr>
          <w:t>20</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42" w:history="1">
        <w:r w:rsidR="00D64F2D" w:rsidRPr="00354D02">
          <w:rPr>
            <w:rStyle w:val="Hyperlink"/>
            <w:noProof/>
          </w:rPr>
          <w:t xml:space="preserve">Horace Edwin Herbert </w:t>
        </w:r>
        <w:r w:rsidR="00D64F2D" w:rsidRPr="00354D02">
          <w:rPr>
            <w:rStyle w:val="Hyperlink"/>
            <w:b/>
            <w:noProof/>
          </w:rPr>
          <w:t xml:space="preserve">Cabeldu </w:t>
        </w:r>
        <w:r w:rsidR="00D64F2D" w:rsidRPr="00354D02">
          <w:rPr>
            <w:rStyle w:val="Hyperlink"/>
            <w:noProof/>
          </w:rPr>
          <w:t>(2915)</w:t>
        </w:r>
        <w:r w:rsidR="00D64F2D">
          <w:rPr>
            <w:noProof/>
            <w:webHidden/>
          </w:rPr>
          <w:tab/>
        </w:r>
        <w:r w:rsidR="00D64F2D">
          <w:rPr>
            <w:noProof/>
            <w:webHidden/>
          </w:rPr>
          <w:fldChar w:fldCharType="begin"/>
        </w:r>
        <w:r w:rsidR="00D64F2D">
          <w:rPr>
            <w:noProof/>
            <w:webHidden/>
          </w:rPr>
          <w:instrText xml:space="preserve"> PAGEREF _Toc465841342 \h </w:instrText>
        </w:r>
        <w:r w:rsidR="00D64F2D">
          <w:rPr>
            <w:noProof/>
            <w:webHidden/>
          </w:rPr>
        </w:r>
        <w:r w:rsidR="00D64F2D">
          <w:rPr>
            <w:noProof/>
            <w:webHidden/>
          </w:rPr>
          <w:fldChar w:fldCharType="separate"/>
        </w:r>
        <w:r w:rsidR="00D64F2D">
          <w:rPr>
            <w:noProof/>
            <w:webHidden/>
          </w:rPr>
          <w:t>21</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43" w:history="1">
        <w:r w:rsidR="00D64F2D" w:rsidRPr="00354D02">
          <w:rPr>
            <w:rStyle w:val="Hyperlink"/>
            <w:noProof/>
          </w:rPr>
          <w:t xml:space="preserve">Wilfred Thomas de Lacey </w:t>
        </w:r>
        <w:r w:rsidR="00D64F2D" w:rsidRPr="00354D02">
          <w:rPr>
            <w:rStyle w:val="Hyperlink"/>
            <w:b/>
            <w:noProof/>
          </w:rPr>
          <w:t xml:space="preserve">Clark </w:t>
        </w:r>
        <w:r w:rsidR="00D64F2D" w:rsidRPr="00354D02">
          <w:rPr>
            <w:rStyle w:val="Hyperlink"/>
            <w:noProof/>
          </w:rPr>
          <w:t>(2721)</w:t>
        </w:r>
        <w:r w:rsidR="00D64F2D">
          <w:rPr>
            <w:noProof/>
            <w:webHidden/>
          </w:rPr>
          <w:tab/>
        </w:r>
        <w:r w:rsidR="00D64F2D">
          <w:rPr>
            <w:noProof/>
            <w:webHidden/>
          </w:rPr>
          <w:fldChar w:fldCharType="begin"/>
        </w:r>
        <w:r w:rsidR="00D64F2D">
          <w:rPr>
            <w:noProof/>
            <w:webHidden/>
          </w:rPr>
          <w:instrText xml:space="preserve"> PAGEREF _Toc465841343 \h </w:instrText>
        </w:r>
        <w:r w:rsidR="00D64F2D">
          <w:rPr>
            <w:noProof/>
            <w:webHidden/>
          </w:rPr>
        </w:r>
        <w:r w:rsidR="00D64F2D">
          <w:rPr>
            <w:noProof/>
            <w:webHidden/>
          </w:rPr>
          <w:fldChar w:fldCharType="separate"/>
        </w:r>
        <w:r w:rsidR="00D64F2D">
          <w:rPr>
            <w:noProof/>
            <w:webHidden/>
          </w:rPr>
          <w:t>22</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44" w:history="1">
        <w:r w:rsidR="00D64F2D" w:rsidRPr="00354D02">
          <w:rPr>
            <w:rStyle w:val="Hyperlink"/>
            <w:noProof/>
          </w:rPr>
          <w:t xml:space="preserve">Henry George Walter </w:t>
        </w:r>
        <w:r w:rsidR="00D64F2D" w:rsidRPr="00354D02">
          <w:rPr>
            <w:rStyle w:val="Hyperlink"/>
            <w:b/>
            <w:noProof/>
          </w:rPr>
          <w:t xml:space="preserve">Clay </w:t>
        </w:r>
        <w:r w:rsidR="00D64F2D" w:rsidRPr="00354D02">
          <w:rPr>
            <w:rStyle w:val="Hyperlink"/>
            <w:noProof/>
          </w:rPr>
          <w:t>(3188)</w:t>
        </w:r>
        <w:r w:rsidR="00D64F2D">
          <w:rPr>
            <w:noProof/>
            <w:webHidden/>
          </w:rPr>
          <w:tab/>
        </w:r>
        <w:r w:rsidR="00D64F2D">
          <w:rPr>
            <w:noProof/>
            <w:webHidden/>
          </w:rPr>
          <w:fldChar w:fldCharType="begin"/>
        </w:r>
        <w:r w:rsidR="00D64F2D">
          <w:rPr>
            <w:noProof/>
            <w:webHidden/>
          </w:rPr>
          <w:instrText xml:space="preserve"> PAGEREF _Toc465841344 \h </w:instrText>
        </w:r>
        <w:r w:rsidR="00D64F2D">
          <w:rPr>
            <w:noProof/>
            <w:webHidden/>
          </w:rPr>
        </w:r>
        <w:r w:rsidR="00D64F2D">
          <w:rPr>
            <w:noProof/>
            <w:webHidden/>
          </w:rPr>
          <w:fldChar w:fldCharType="separate"/>
        </w:r>
        <w:r w:rsidR="00D64F2D">
          <w:rPr>
            <w:noProof/>
            <w:webHidden/>
          </w:rPr>
          <w:t>23</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45" w:history="1">
        <w:r w:rsidR="00D64F2D" w:rsidRPr="00354D02">
          <w:rPr>
            <w:rStyle w:val="Hyperlink"/>
            <w:noProof/>
          </w:rPr>
          <w:t xml:space="preserve">Charles Herbert </w:t>
        </w:r>
        <w:r w:rsidR="00D64F2D" w:rsidRPr="00354D02">
          <w:rPr>
            <w:rStyle w:val="Hyperlink"/>
            <w:b/>
            <w:noProof/>
          </w:rPr>
          <w:t xml:space="preserve">Collet </w:t>
        </w:r>
        <w:r w:rsidR="00D64F2D" w:rsidRPr="00354D02">
          <w:rPr>
            <w:rStyle w:val="Hyperlink"/>
            <w:noProof/>
          </w:rPr>
          <w:t>(2872) R.M.A. DSO, MID (3)</w:t>
        </w:r>
        <w:r w:rsidR="00D64F2D">
          <w:rPr>
            <w:noProof/>
            <w:webHidden/>
          </w:rPr>
          <w:tab/>
        </w:r>
        <w:r w:rsidR="00D64F2D">
          <w:rPr>
            <w:noProof/>
            <w:webHidden/>
          </w:rPr>
          <w:fldChar w:fldCharType="begin"/>
        </w:r>
        <w:r w:rsidR="00D64F2D">
          <w:rPr>
            <w:noProof/>
            <w:webHidden/>
          </w:rPr>
          <w:instrText xml:space="preserve"> PAGEREF _Toc465841345 \h </w:instrText>
        </w:r>
        <w:r w:rsidR="00D64F2D">
          <w:rPr>
            <w:noProof/>
            <w:webHidden/>
          </w:rPr>
        </w:r>
        <w:r w:rsidR="00D64F2D">
          <w:rPr>
            <w:noProof/>
            <w:webHidden/>
          </w:rPr>
          <w:fldChar w:fldCharType="separate"/>
        </w:r>
        <w:r w:rsidR="00D64F2D">
          <w:rPr>
            <w:noProof/>
            <w:webHidden/>
          </w:rPr>
          <w:t>24</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46" w:history="1">
        <w:r w:rsidR="00D64F2D" w:rsidRPr="00354D02">
          <w:rPr>
            <w:rStyle w:val="Hyperlink"/>
            <w:noProof/>
          </w:rPr>
          <w:t xml:space="preserve">Robert Stanley </w:t>
        </w:r>
        <w:r w:rsidR="00D64F2D" w:rsidRPr="00354D02">
          <w:rPr>
            <w:rStyle w:val="Hyperlink"/>
            <w:b/>
            <w:noProof/>
          </w:rPr>
          <w:t xml:space="preserve">Cooper </w:t>
        </w:r>
        <w:r w:rsidR="00D64F2D" w:rsidRPr="00354D02">
          <w:rPr>
            <w:rStyle w:val="Hyperlink"/>
            <w:noProof/>
          </w:rPr>
          <w:t>(3211)</w:t>
        </w:r>
        <w:r w:rsidR="00D64F2D">
          <w:rPr>
            <w:noProof/>
            <w:webHidden/>
          </w:rPr>
          <w:tab/>
        </w:r>
        <w:r w:rsidR="00D64F2D">
          <w:rPr>
            <w:noProof/>
            <w:webHidden/>
          </w:rPr>
          <w:fldChar w:fldCharType="begin"/>
        </w:r>
        <w:r w:rsidR="00D64F2D">
          <w:rPr>
            <w:noProof/>
            <w:webHidden/>
          </w:rPr>
          <w:instrText xml:space="preserve"> PAGEREF _Toc465841346 \h </w:instrText>
        </w:r>
        <w:r w:rsidR="00D64F2D">
          <w:rPr>
            <w:noProof/>
            <w:webHidden/>
          </w:rPr>
        </w:r>
        <w:r w:rsidR="00D64F2D">
          <w:rPr>
            <w:noProof/>
            <w:webHidden/>
          </w:rPr>
          <w:fldChar w:fldCharType="separate"/>
        </w:r>
        <w:r w:rsidR="00D64F2D">
          <w:rPr>
            <w:noProof/>
            <w:webHidden/>
          </w:rPr>
          <w:t>27</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47" w:history="1">
        <w:r w:rsidR="00D64F2D" w:rsidRPr="00354D02">
          <w:rPr>
            <w:rStyle w:val="Hyperlink"/>
            <w:noProof/>
          </w:rPr>
          <w:t xml:space="preserve">Cecil Francis Hamilton </w:t>
        </w:r>
        <w:r w:rsidR="00D64F2D" w:rsidRPr="00354D02">
          <w:rPr>
            <w:rStyle w:val="Hyperlink"/>
            <w:b/>
            <w:noProof/>
          </w:rPr>
          <w:t xml:space="preserve">Cox </w:t>
        </w:r>
        <w:r w:rsidR="00D64F2D" w:rsidRPr="00354D02">
          <w:rPr>
            <w:rStyle w:val="Hyperlink"/>
            <w:noProof/>
          </w:rPr>
          <w:t>(3071)</w:t>
        </w:r>
        <w:r w:rsidR="00D64F2D">
          <w:rPr>
            <w:noProof/>
            <w:webHidden/>
          </w:rPr>
          <w:tab/>
        </w:r>
        <w:r w:rsidR="00D64F2D">
          <w:rPr>
            <w:noProof/>
            <w:webHidden/>
          </w:rPr>
          <w:fldChar w:fldCharType="begin"/>
        </w:r>
        <w:r w:rsidR="00D64F2D">
          <w:rPr>
            <w:noProof/>
            <w:webHidden/>
          </w:rPr>
          <w:instrText xml:space="preserve"> PAGEREF _Toc465841347 \h </w:instrText>
        </w:r>
        <w:r w:rsidR="00D64F2D">
          <w:rPr>
            <w:noProof/>
            <w:webHidden/>
          </w:rPr>
        </w:r>
        <w:r w:rsidR="00D64F2D">
          <w:rPr>
            <w:noProof/>
            <w:webHidden/>
          </w:rPr>
          <w:fldChar w:fldCharType="separate"/>
        </w:r>
        <w:r w:rsidR="00D64F2D">
          <w:rPr>
            <w:noProof/>
            <w:webHidden/>
          </w:rPr>
          <w:t>28</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48" w:history="1">
        <w:r w:rsidR="00D64F2D" w:rsidRPr="00354D02">
          <w:rPr>
            <w:rStyle w:val="Hyperlink"/>
            <w:noProof/>
          </w:rPr>
          <w:t xml:space="preserve">Howard Jack Hamilton </w:t>
        </w:r>
        <w:r w:rsidR="00D64F2D" w:rsidRPr="00354D02">
          <w:rPr>
            <w:rStyle w:val="Hyperlink"/>
            <w:b/>
            <w:noProof/>
          </w:rPr>
          <w:t xml:space="preserve">Cox </w:t>
        </w:r>
        <w:r w:rsidR="00D64F2D" w:rsidRPr="00354D02">
          <w:rPr>
            <w:rStyle w:val="Hyperlink"/>
            <w:noProof/>
          </w:rPr>
          <w:t>(3072)</w:t>
        </w:r>
        <w:r w:rsidR="00D64F2D">
          <w:rPr>
            <w:noProof/>
            <w:webHidden/>
          </w:rPr>
          <w:tab/>
        </w:r>
        <w:r w:rsidR="00D64F2D">
          <w:rPr>
            <w:noProof/>
            <w:webHidden/>
          </w:rPr>
          <w:fldChar w:fldCharType="begin"/>
        </w:r>
        <w:r w:rsidR="00D64F2D">
          <w:rPr>
            <w:noProof/>
            <w:webHidden/>
          </w:rPr>
          <w:instrText xml:space="preserve"> PAGEREF _Toc465841348 \h </w:instrText>
        </w:r>
        <w:r w:rsidR="00D64F2D">
          <w:rPr>
            <w:noProof/>
            <w:webHidden/>
          </w:rPr>
        </w:r>
        <w:r w:rsidR="00D64F2D">
          <w:rPr>
            <w:noProof/>
            <w:webHidden/>
          </w:rPr>
          <w:fldChar w:fldCharType="separate"/>
        </w:r>
        <w:r w:rsidR="00D64F2D">
          <w:rPr>
            <w:noProof/>
            <w:webHidden/>
          </w:rPr>
          <w:t>29</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49" w:history="1">
        <w:r w:rsidR="00D64F2D" w:rsidRPr="00354D02">
          <w:rPr>
            <w:rStyle w:val="Hyperlink"/>
            <w:noProof/>
            <w:lang w:val="pt-PT"/>
          </w:rPr>
          <w:t xml:space="preserve">Cecil Francis </w:t>
        </w:r>
        <w:r w:rsidR="00D64F2D" w:rsidRPr="00354D02">
          <w:rPr>
            <w:rStyle w:val="Hyperlink"/>
            <w:b/>
            <w:noProof/>
            <w:lang w:val="pt-PT"/>
          </w:rPr>
          <w:t xml:space="preserve">Crousaz </w:t>
        </w:r>
        <w:r w:rsidR="00D64F2D" w:rsidRPr="00354D02">
          <w:rPr>
            <w:rStyle w:val="Hyperlink"/>
            <w:noProof/>
            <w:lang w:val="pt-PT"/>
          </w:rPr>
          <w:t>(2949)</w:t>
        </w:r>
        <w:r w:rsidR="00D64F2D">
          <w:rPr>
            <w:noProof/>
            <w:webHidden/>
          </w:rPr>
          <w:tab/>
        </w:r>
        <w:r w:rsidR="00D64F2D">
          <w:rPr>
            <w:noProof/>
            <w:webHidden/>
          </w:rPr>
          <w:fldChar w:fldCharType="begin"/>
        </w:r>
        <w:r w:rsidR="00D64F2D">
          <w:rPr>
            <w:noProof/>
            <w:webHidden/>
          </w:rPr>
          <w:instrText xml:space="preserve"> PAGEREF _Toc465841349 \h </w:instrText>
        </w:r>
        <w:r w:rsidR="00D64F2D">
          <w:rPr>
            <w:noProof/>
            <w:webHidden/>
          </w:rPr>
        </w:r>
        <w:r w:rsidR="00D64F2D">
          <w:rPr>
            <w:noProof/>
            <w:webHidden/>
          </w:rPr>
          <w:fldChar w:fldCharType="separate"/>
        </w:r>
        <w:r w:rsidR="00D64F2D">
          <w:rPr>
            <w:noProof/>
            <w:webHidden/>
          </w:rPr>
          <w:t>30</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50" w:history="1">
        <w:r w:rsidR="00D64F2D" w:rsidRPr="00354D02">
          <w:rPr>
            <w:rStyle w:val="Hyperlink"/>
            <w:noProof/>
          </w:rPr>
          <w:t xml:space="preserve">Percival Steward/t </w:t>
        </w:r>
        <w:r w:rsidR="00D64F2D" w:rsidRPr="00354D02">
          <w:rPr>
            <w:rStyle w:val="Hyperlink"/>
            <w:b/>
            <w:noProof/>
          </w:rPr>
          <w:t xml:space="preserve">Cull </w:t>
        </w:r>
        <w:r w:rsidR="00D64F2D" w:rsidRPr="00354D02">
          <w:rPr>
            <w:rStyle w:val="Hyperlink"/>
            <w:noProof/>
          </w:rPr>
          <w:t>(3125) MiD</w:t>
        </w:r>
        <w:r w:rsidR="00D64F2D">
          <w:rPr>
            <w:noProof/>
            <w:webHidden/>
          </w:rPr>
          <w:tab/>
        </w:r>
        <w:r w:rsidR="00D64F2D">
          <w:rPr>
            <w:noProof/>
            <w:webHidden/>
          </w:rPr>
          <w:fldChar w:fldCharType="begin"/>
        </w:r>
        <w:r w:rsidR="00D64F2D">
          <w:rPr>
            <w:noProof/>
            <w:webHidden/>
          </w:rPr>
          <w:instrText xml:space="preserve"> PAGEREF _Toc465841350 \h </w:instrText>
        </w:r>
        <w:r w:rsidR="00D64F2D">
          <w:rPr>
            <w:noProof/>
            <w:webHidden/>
          </w:rPr>
        </w:r>
        <w:r w:rsidR="00D64F2D">
          <w:rPr>
            <w:noProof/>
            <w:webHidden/>
          </w:rPr>
          <w:fldChar w:fldCharType="separate"/>
        </w:r>
        <w:r w:rsidR="00D64F2D">
          <w:rPr>
            <w:noProof/>
            <w:webHidden/>
          </w:rPr>
          <w:t>32</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51" w:history="1">
        <w:r w:rsidR="00D64F2D" w:rsidRPr="00354D02">
          <w:rPr>
            <w:rStyle w:val="Hyperlink"/>
            <w:noProof/>
          </w:rPr>
          <w:t xml:space="preserve">Francis Arthur Payn </w:t>
        </w:r>
        <w:r w:rsidR="00D64F2D" w:rsidRPr="00354D02">
          <w:rPr>
            <w:rStyle w:val="Hyperlink"/>
            <w:b/>
            <w:noProof/>
          </w:rPr>
          <w:t xml:space="preserve">d’Auvergne </w:t>
        </w:r>
        <w:r w:rsidR="00D64F2D" w:rsidRPr="00354D02">
          <w:rPr>
            <w:rStyle w:val="Hyperlink"/>
            <w:noProof/>
          </w:rPr>
          <w:t>(3201)</w:t>
        </w:r>
        <w:r w:rsidR="00D64F2D">
          <w:rPr>
            <w:noProof/>
            <w:webHidden/>
          </w:rPr>
          <w:tab/>
        </w:r>
        <w:r w:rsidR="00D64F2D">
          <w:rPr>
            <w:noProof/>
            <w:webHidden/>
          </w:rPr>
          <w:fldChar w:fldCharType="begin"/>
        </w:r>
        <w:r w:rsidR="00D64F2D">
          <w:rPr>
            <w:noProof/>
            <w:webHidden/>
          </w:rPr>
          <w:instrText xml:space="preserve"> PAGEREF _Toc465841351 \h </w:instrText>
        </w:r>
        <w:r w:rsidR="00D64F2D">
          <w:rPr>
            <w:noProof/>
            <w:webHidden/>
          </w:rPr>
        </w:r>
        <w:r w:rsidR="00D64F2D">
          <w:rPr>
            <w:noProof/>
            <w:webHidden/>
          </w:rPr>
          <w:fldChar w:fldCharType="separate"/>
        </w:r>
        <w:r w:rsidR="00D64F2D">
          <w:rPr>
            <w:noProof/>
            <w:webHidden/>
          </w:rPr>
          <w:t>33</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52" w:history="1">
        <w:r w:rsidR="00D64F2D" w:rsidRPr="00354D02">
          <w:rPr>
            <w:rStyle w:val="Hyperlink"/>
            <w:noProof/>
          </w:rPr>
          <w:t xml:space="preserve">Charles </w:t>
        </w:r>
        <w:r w:rsidR="00D64F2D" w:rsidRPr="00354D02">
          <w:rPr>
            <w:rStyle w:val="Hyperlink"/>
            <w:b/>
            <w:noProof/>
          </w:rPr>
          <w:t xml:space="preserve">David </w:t>
        </w:r>
        <w:r w:rsidR="00D64F2D" w:rsidRPr="00354D02">
          <w:rPr>
            <w:rStyle w:val="Hyperlink"/>
            <w:noProof/>
          </w:rPr>
          <w:t>(3187)</w:t>
        </w:r>
        <w:r w:rsidR="00D64F2D">
          <w:rPr>
            <w:noProof/>
            <w:webHidden/>
          </w:rPr>
          <w:tab/>
        </w:r>
        <w:r w:rsidR="00D64F2D">
          <w:rPr>
            <w:noProof/>
            <w:webHidden/>
          </w:rPr>
          <w:fldChar w:fldCharType="begin"/>
        </w:r>
        <w:r w:rsidR="00D64F2D">
          <w:rPr>
            <w:noProof/>
            <w:webHidden/>
          </w:rPr>
          <w:instrText xml:space="preserve"> PAGEREF _Toc465841352 \h </w:instrText>
        </w:r>
        <w:r w:rsidR="00D64F2D">
          <w:rPr>
            <w:noProof/>
            <w:webHidden/>
          </w:rPr>
        </w:r>
        <w:r w:rsidR="00D64F2D">
          <w:rPr>
            <w:noProof/>
            <w:webHidden/>
          </w:rPr>
          <w:fldChar w:fldCharType="separate"/>
        </w:r>
        <w:r w:rsidR="00D64F2D">
          <w:rPr>
            <w:noProof/>
            <w:webHidden/>
          </w:rPr>
          <w:t>34</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53" w:history="1">
        <w:r w:rsidR="00D64F2D" w:rsidRPr="00354D02">
          <w:rPr>
            <w:rStyle w:val="Hyperlink"/>
            <w:noProof/>
          </w:rPr>
          <w:t xml:space="preserve">Howard Thomas </w:t>
        </w:r>
        <w:r w:rsidR="00D64F2D" w:rsidRPr="00354D02">
          <w:rPr>
            <w:rStyle w:val="Hyperlink"/>
            <w:b/>
            <w:noProof/>
          </w:rPr>
          <w:t xml:space="preserve">de Guerin </w:t>
        </w:r>
        <w:r w:rsidR="00D64F2D" w:rsidRPr="00354D02">
          <w:rPr>
            <w:rStyle w:val="Hyperlink"/>
            <w:noProof/>
          </w:rPr>
          <w:t>(2605)</w:t>
        </w:r>
        <w:r w:rsidR="00D64F2D">
          <w:rPr>
            <w:noProof/>
            <w:webHidden/>
          </w:rPr>
          <w:tab/>
        </w:r>
        <w:r w:rsidR="00D64F2D">
          <w:rPr>
            <w:noProof/>
            <w:webHidden/>
          </w:rPr>
          <w:fldChar w:fldCharType="begin"/>
        </w:r>
        <w:r w:rsidR="00D64F2D">
          <w:rPr>
            <w:noProof/>
            <w:webHidden/>
          </w:rPr>
          <w:instrText xml:space="preserve"> PAGEREF _Toc465841353 \h </w:instrText>
        </w:r>
        <w:r w:rsidR="00D64F2D">
          <w:rPr>
            <w:noProof/>
            <w:webHidden/>
          </w:rPr>
        </w:r>
        <w:r w:rsidR="00D64F2D">
          <w:rPr>
            <w:noProof/>
            <w:webHidden/>
          </w:rPr>
          <w:fldChar w:fldCharType="separate"/>
        </w:r>
        <w:r w:rsidR="00D64F2D">
          <w:rPr>
            <w:noProof/>
            <w:webHidden/>
          </w:rPr>
          <w:t>35</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54" w:history="1">
        <w:r w:rsidR="00D64F2D" w:rsidRPr="00354D02">
          <w:rPr>
            <w:rStyle w:val="Hyperlink"/>
            <w:noProof/>
            <w:lang w:val="pt-PT"/>
          </w:rPr>
          <w:t xml:space="preserve">Thomas </w:t>
        </w:r>
        <w:r w:rsidR="00D64F2D" w:rsidRPr="00354D02">
          <w:rPr>
            <w:rStyle w:val="Hyperlink"/>
            <w:b/>
            <w:noProof/>
            <w:lang w:val="pt-PT"/>
          </w:rPr>
          <w:t xml:space="preserve">de la Mare </w:t>
        </w:r>
        <w:r w:rsidR="00D64F2D" w:rsidRPr="00354D02">
          <w:rPr>
            <w:rStyle w:val="Hyperlink"/>
            <w:noProof/>
            <w:lang w:val="pt-PT"/>
          </w:rPr>
          <w:t>(2980)</w:t>
        </w:r>
        <w:r w:rsidR="00D64F2D">
          <w:rPr>
            <w:noProof/>
            <w:webHidden/>
          </w:rPr>
          <w:tab/>
        </w:r>
        <w:r w:rsidR="00D64F2D">
          <w:rPr>
            <w:noProof/>
            <w:webHidden/>
          </w:rPr>
          <w:fldChar w:fldCharType="begin"/>
        </w:r>
        <w:r w:rsidR="00D64F2D">
          <w:rPr>
            <w:noProof/>
            <w:webHidden/>
          </w:rPr>
          <w:instrText xml:space="preserve"> PAGEREF _Toc465841354 \h </w:instrText>
        </w:r>
        <w:r w:rsidR="00D64F2D">
          <w:rPr>
            <w:noProof/>
            <w:webHidden/>
          </w:rPr>
        </w:r>
        <w:r w:rsidR="00D64F2D">
          <w:rPr>
            <w:noProof/>
            <w:webHidden/>
          </w:rPr>
          <w:fldChar w:fldCharType="separate"/>
        </w:r>
        <w:r w:rsidR="00D64F2D">
          <w:rPr>
            <w:noProof/>
            <w:webHidden/>
          </w:rPr>
          <w:t>36</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55" w:history="1">
        <w:r w:rsidR="00D64F2D" w:rsidRPr="00354D02">
          <w:rPr>
            <w:rStyle w:val="Hyperlink"/>
            <w:noProof/>
          </w:rPr>
          <w:t xml:space="preserve">Richard de Beauvoir </w:t>
        </w:r>
        <w:r w:rsidR="00D64F2D" w:rsidRPr="00354D02">
          <w:rPr>
            <w:rStyle w:val="Hyperlink"/>
            <w:b/>
            <w:noProof/>
          </w:rPr>
          <w:t xml:space="preserve">de Lisle </w:t>
        </w:r>
        <w:r w:rsidR="00D64F2D" w:rsidRPr="00354D02">
          <w:rPr>
            <w:rStyle w:val="Hyperlink"/>
            <w:noProof/>
          </w:rPr>
          <w:t>(3134) MID</w:t>
        </w:r>
        <w:r w:rsidR="00D64F2D">
          <w:rPr>
            <w:noProof/>
            <w:webHidden/>
          </w:rPr>
          <w:tab/>
        </w:r>
        <w:r w:rsidR="00D64F2D">
          <w:rPr>
            <w:noProof/>
            <w:webHidden/>
          </w:rPr>
          <w:fldChar w:fldCharType="begin"/>
        </w:r>
        <w:r w:rsidR="00D64F2D">
          <w:rPr>
            <w:noProof/>
            <w:webHidden/>
          </w:rPr>
          <w:instrText xml:space="preserve"> PAGEREF _Toc465841355 \h </w:instrText>
        </w:r>
        <w:r w:rsidR="00D64F2D">
          <w:rPr>
            <w:noProof/>
            <w:webHidden/>
          </w:rPr>
        </w:r>
        <w:r w:rsidR="00D64F2D">
          <w:rPr>
            <w:noProof/>
            <w:webHidden/>
          </w:rPr>
          <w:fldChar w:fldCharType="separate"/>
        </w:r>
        <w:r w:rsidR="00D64F2D">
          <w:rPr>
            <w:noProof/>
            <w:webHidden/>
          </w:rPr>
          <w:t>37</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56" w:history="1">
        <w:r w:rsidR="00D64F2D" w:rsidRPr="00354D02">
          <w:rPr>
            <w:rStyle w:val="Hyperlink"/>
            <w:noProof/>
            <w:lang w:val="pt-PT"/>
          </w:rPr>
          <w:t xml:space="preserve">Francis Barden </w:t>
        </w:r>
        <w:r w:rsidR="00D64F2D" w:rsidRPr="00354D02">
          <w:rPr>
            <w:rStyle w:val="Hyperlink"/>
            <w:b/>
            <w:noProof/>
            <w:lang w:val="pt-PT"/>
          </w:rPr>
          <w:t xml:space="preserve">Denham </w:t>
        </w:r>
        <w:r w:rsidR="00D64F2D" w:rsidRPr="00354D02">
          <w:rPr>
            <w:rStyle w:val="Hyperlink"/>
            <w:noProof/>
            <w:lang w:val="pt-PT"/>
          </w:rPr>
          <w:t>(3241)</w:t>
        </w:r>
        <w:r w:rsidR="00D64F2D">
          <w:rPr>
            <w:noProof/>
            <w:webHidden/>
          </w:rPr>
          <w:tab/>
        </w:r>
        <w:r w:rsidR="00D64F2D">
          <w:rPr>
            <w:noProof/>
            <w:webHidden/>
          </w:rPr>
          <w:fldChar w:fldCharType="begin"/>
        </w:r>
        <w:r w:rsidR="00D64F2D">
          <w:rPr>
            <w:noProof/>
            <w:webHidden/>
          </w:rPr>
          <w:instrText xml:space="preserve"> PAGEREF _Toc465841356 \h </w:instrText>
        </w:r>
        <w:r w:rsidR="00D64F2D">
          <w:rPr>
            <w:noProof/>
            <w:webHidden/>
          </w:rPr>
        </w:r>
        <w:r w:rsidR="00D64F2D">
          <w:rPr>
            <w:noProof/>
            <w:webHidden/>
          </w:rPr>
          <w:fldChar w:fldCharType="separate"/>
        </w:r>
        <w:r w:rsidR="00D64F2D">
          <w:rPr>
            <w:noProof/>
            <w:webHidden/>
          </w:rPr>
          <w:t>38</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57" w:history="1">
        <w:r w:rsidR="00D64F2D" w:rsidRPr="00354D02">
          <w:rPr>
            <w:rStyle w:val="Hyperlink"/>
            <w:noProof/>
          </w:rPr>
          <w:t xml:space="preserve">Arthur Hugh </w:t>
        </w:r>
        <w:r w:rsidR="00D64F2D" w:rsidRPr="00354D02">
          <w:rPr>
            <w:rStyle w:val="Hyperlink"/>
            <w:b/>
            <w:noProof/>
          </w:rPr>
          <w:t xml:space="preserve">Dobbs </w:t>
        </w:r>
        <w:r w:rsidR="00D64F2D" w:rsidRPr="00354D02">
          <w:rPr>
            <w:rStyle w:val="Hyperlink"/>
            <w:noProof/>
          </w:rPr>
          <w:t>(3003)</w:t>
        </w:r>
        <w:r w:rsidR="00D64F2D">
          <w:rPr>
            <w:noProof/>
            <w:webHidden/>
          </w:rPr>
          <w:tab/>
        </w:r>
        <w:r w:rsidR="00D64F2D">
          <w:rPr>
            <w:noProof/>
            <w:webHidden/>
          </w:rPr>
          <w:fldChar w:fldCharType="begin"/>
        </w:r>
        <w:r w:rsidR="00D64F2D">
          <w:rPr>
            <w:noProof/>
            <w:webHidden/>
          </w:rPr>
          <w:instrText xml:space="preserve"> PAGEREF _Toc465841357 \h </w:instrText>
        </w:r>
        <w:r w:rsidR="00D64F2D">
          <w:rPr>
            <w:noProof/>
            <w:webHidden/>
          </w:rPr>
        </w:r>
        <w:r w:rsidR="00D64F2D">
          <w:rPr>
            <w:noProof/>
            <w:webHidden/>
          </w:rPr>
          <w:fldChar w:fldCharType="separate"/>
        </w:r>
        <w:r w:rsidR="00D64F2D">
          <w:rPr>
            <w:noProof/>
            <w:webHidden/>
          </w:rPr>
          <w:t>39</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58" w:history="1">
        <w:r w:rsidR="00D64F2D" w:rsidRPr="00354D02">
          <w:rPr>
            <w:rStyle w:val="Hyperlink"/>
            <w:noProof/>
          </w:rPr>
          <w:t xml:space="preserve">Elizabethan has different regiments  - confusion with brother?Neville Savage </w:t>
        </w:r>
        <w:r w:rsidR="00D64F2D" w:rsidRPr="00354D02">
          <w:rPr>
            <w:rStyle w:val="Hyperlink"/>
            <w:b/>
            <w:noProof/>
          </w:rPr>
          <w:t xml:space="preserve">Done </w:t>
        </w:r>
        <w:r w:rsidR="00D64F2D" w:rsidRPr="00354D02">
          <w:rPr>
            <w:rStyle w:val="Hyperlink"/>
            <w:noProof/>
          </w:rPr>
          <w:t>(2713)</w:t>
        </w:r>
        <w:r w:rsidR="00D64F2D">
          <w:rPr>
            <w:noProof/>
            <w:webHidden/>
          </w:rPr>
          <w:tab/>
        </w:r>
        <w:r w:rsidR="00D64F2D">
          <w:rPr>
            <w:noProof/>
            <w:webHidden/>
          </w:rPr>
          <w:fldChar w:fldCharType="begin"/>
        </w:r>
        <w:r w:rsidR="00D64F2D">
          <w:rPr>
            <w:noProof/>
            <w:webHidden/>
          </w:rPr>
          <w:instrText xml:space="preserve"> PAGEREF _Toc465841358 \h </w:instrText>
        </w:r>
        <w:r w:rsidR="00D64F2D">
          <w:rPr>
            <w:noProof/>
            <w:webHidden/>
          </w:rPr>
        </w:r>
        <w:r w:rsidR="00D64F2D">
          <w:rPr>
            <w:noProof/>
            <w:webHidden/>
          </w:rPr>
          <w:fldChar w:fldCharType="separate"/>
        </w:r>
        <w:r w:rsidR="00D64F2D">
          <w:rPr>
            <w:noProof/>
            <w:webHidden/>
          </w:rPr>
          <w:t>39</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59" w:history="1">
        <w:r w:rsidR="00D64F2D" w:rsidRPr="00354D02">
          <w:rPr>
            <w:rStyle w:val="Hyperlink"/>
            <w:noProof/>
          </w:rPr>
          <w:t xml:space="preserve">Cecil Frederick Napier </w:t>
        </w:r>
        <w:r w:rsidR="00D64F2D" w:rsidRPr="00354D02">
          <w:rPr>
            <w:rStyle w:val="Hyperlink"/>
            <w:b/>
            <w:noProof/>
          </w:rPr>
          <w:t xml:space="preserve">Draper </w:t>
        </w:r>
        <w:r w:rsidR="00D64F2D" w:rsidRPr="00354D02">
          <w:rPr>
            <w:rStyle w:val="Hyperlink"/>
            <w:noProof/>
          </w:rPr>
          <w:t>(3229)</w:t>
        </w:r>
        <w:r w:rsidR="00D64F2D">
          <w:rPr>
            <w:noProof/>
            <w:webHidden/>
          </w:rPr>
          <w:tab/>
        </w:r>
        <w:r w:rsidR="00D64F2D">
          <w:rPr>
            <w:noProof/>
            <w:webHidden/>
          </w:rPr>
          <w:fldChar w:fldCharType="begin"/>
        </w:r>
        <w:r w:rsidR="00D64F2D">
          <w:rPr>
            <w:noProof/>
            <w:webHidden/>
          </w:rPr>
          <w:instrText xml:space="preserve"> PAGEREF _Toc465841359 \h </w:instrText>
        </w:r>
        <w:r w:rsidR="00D64F2D">
          <w:rPr>
            <w:noProof/>
            <w:webHidden/>
          </w:rPr>
        </w:r>
        <w:r w:rsidR="00D64F2D">
          <w:rPr>
            <w:noProof/>
            <w:webHidden/>
          </w:rPr>
          <w:fldChar w:fldCharType="separate"/>
        </w:r>
        <w:r w:rsidR="00D64F2D">
          <w:rPr>
            <w:noProof/>
            <w:webHidden/>
          </w:rPr>
          <w:t>41</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60" w:history="1">
        <w:r w:rsidR="00D64F2D" w:rsidRPr="00354D02">
          <w:rPr>
            <w:rStyle w:val="Hyperlink"/>
            <w:noProof/>
          </w:rPr>
          <w:t xml:space="preserve">William Francis Brougham Radclyffe </w:t>
        </w:r>
        <w:r w:rsidR="00D64F2D" w:rsidRPr="00354D02">
          <w:rPr>
            <w:rStyle w:val="Hyperlink"/>
            <w:b/>
            <w:noProof/>
          </w:rPr>
          <w:t xml:space="preserve">Dugmore </w:t>
        </w:r>
        <w:r w:rsidR="00D64F2D" w:rsidRPr="00354D02">
          <w:rPr>
            <w:rStyle w:val="Hyperlink"/>
            <w:noProof/>
          </w:rPr>
          <w:t>(2175), DSO, MiD (3)</w:t>
        </w:r>
        <w:r w:rsidR="00D64F2D">
          <w:rPr>
            <w:noProof/>
            <w:webHidden/>
          </w:rPr>
          <w:tab/>
        </w:r>
        <w:r w:rsidR="00D64F2D">
          <w:rPr>
            <w:noProof/>
            <w:webHidden/>
          </w:rPr>
          <w:fldChar w:fldCharType="begin"/>
        </w:r>
        <w:r w:rsidR="00D64F2D">
          <w:rPr>
            <w:noProof/>
            <w:webHidden/>
          </w:rPr>
          <w:instrText xml:space="preserve"> PAGEREF _Toc465841360 \h </w:instrText>
        </w:r>
        <w:r w:rsidR="00D64F2D">
          <w:rPr>
            <w:noProof/>
            <w:webHidden/>
          </w:rPr>
        </w:r>
        <w:r w:rsidR="00D64F2D">
          <w:rPr>
            <w:noProof/>
            <w:webHidden/>
          </w:rPr>
          <w:fldChar w:fldCharType="separate"/>
        </w:r>
        <w:r w:rsidR="00D64F2D">
          <w:rPr>
            <w:noProof/>
            <w:webHidden/>
          </w:rPr>
          <w:t>42</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61" w:history="1">
        <w:r w:rsidR="00D64F2D" w:rsidRPr="00354D02">
          <w:rPr>
            <w:rStyle w:val="Hyperlink"/>
            <w:noProof/>
          </w:rPr>
          <w:t xml:space="preserve">Francis William </w:t>
        </w:r>
        <w:r w:rsidR="00D64F2D" w:rsidRPr="00354D02">
          <w:rPr>
            <w:rStyle w:val="Hyperlink"/>
            <w:b/>
            <w:noProof/>
          </w:rPr>
          <w:t xml:space="preserve">Durand </w:t>
        </w:r>
        <w:r w:rsidR="00D64F2D" w:rsidRPr="00354D02">
          <w:rPr>
            <w:rStyle w:val="Hyperlink"/>
            <w:noProof/>
          </w:rPr>
          <w:t>(2517)</w:t>
        </w:r>
        <w:r w:rsidR="00D64F2D">
          <w:rPr>
            <w:noProof/>
            <w:webHidden/>
          </w:rPr>
          <w:tab/>
        </w:r>
        <w:r w:rsidR="00D64F2D">
          <w:rPr>
            <w:noProof/>
            <w:webHidden/>
          </w:rPr>
          <w:fldChar w:fldCharType="begin"/>
        </w:r>
        <w:r w:rsidR="00D64F2D">
          <w:rPr>
            <w:noProof/>
            <w:webHidden/>
          </w:rPr>
          <w:instrText xml:space="preserve"> PAGEREF _Toc465841361 \h </w:instrText>
        </w:r>
        <w:r w:rsidR="00D64F2D">
          <w:rPr>
            <w:noProof/>
            <w:webHidden/>
          </w:rPr>
        </w:r>
        <w:r w:rsidR="00D64F2D">
          <w:rPr>
            <w:noProof/>
            <w:webHidden/>
          </w:rPr>
          <w:fldChar w:fldCharType="separate"/>
        </w:r>
        <w:r w:rsidR="00D64F2D">
          <w:rPr>
            <w:noProof/>
            <w:webHidden/>
          </w:rPr>
          <w:t>43</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62" w:history="1">
        <w:r w:rsidR="00D64F2D" w:rsidRPr="00354D02">
          <w:rPr>
            <w:rStyle w:val="Hyperlink"/>
            <w:noProof/>
          </w:rPr>
          <w:t xml:space="preserve">Havilland Montague </w:t>
        </w:r>
        <w:r w:rsidR="00D64F2D" w:rsidRPr="00354D02">
          <w:rPr>
            <w:rStyle w:val="Hyperlink"/>
            <w:b/>
            <w:noProof/>
          </w:rPr>
          <w:t xml:space="preserve">Durand </w:t>
        </w:r>
        <w:r w:rsidR="00D64F2D" w:rsidRPr="00354D02">
          <w:rPr>
            <w:rStyle w:val="Hyperlink"/>
            <w:noProof/>
          </w:rPr>
          <w:t>(2727)</w:t>
        </w:r>
        <w:r w:rsidR="00D64F2D">
          <w:rPr>
            <w:noProof/>
            <w:webHidden/>
          </w:rPr>
          <w:tab/>
        </w:r>
        <w:r w:rsidR="00D64F2D">
          <w:rPr>
            <w:noProof/>
            <w:webHidden/>
          </w:rPr>
          <w:fldChar w:fldCharType="begin"/>
        </w:r>
        <w:r w:rsidR="00D64F2D">
          <w:rPr>
            <w:noProof/>
            <w:webHidden/>
          </w:rPr>
          <w:instrText xml:space="preserve"> PAGEREF _Toc465841362 \h </w:instrText>
        </w:r>
        <w:r w:rsidR="00D64F2D">
          <w:rPr>
            <w:noProof/>
            <w:webHidden/>
          </w:rPr>
        </w:r>
        <w:r w:rsidR="00D64F2D">
          <w:rPr>
            <w:noProof/>
            <w:webHidden/>
          </w:rPr>
          <w:fldChar w:fldCharType="separate"/>
        </w:r>
        <w:r w:rsidR="00D64F2D">
          <w:rPr>
            <w:noProof/>
            <w:webHidden/>
          </w:rPr>
          <w:t>44</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63" w:history="1">
        <w:r w:rsidR="00D64F2D" w:rsidRPr="00354D02">
          <w:rPr>
            <w:rStyle w:val="Hyperlink"/>
            <w:noProof/>
          </w:rPr>
          <w:t xml:space="preserve">Bryan Grogan Langley </w:t>
        </w:r>
        <w:r w:rsidR="00D64F2D" w:rsidRPr="00354D02">
          <w:rPr>
            <w:rStyle w:val="Hyperlink"/>
            <w:b/>
            <w:noProof/>
          </w:rPr>
          <w:t xml:space="preserve">Ellis </w:t>
        </w:r>
        <w:r w:rsidR="00D64F2D" w:rsidRPr="00354D02">
          <w:rPr>
            <w:rStyle w:val="Hyperlink"/>
            <w:noProof/>
          </w:rPr>
          <w:t>(3298)</w:t>
        </w:r>
        <w:r w:rsidR="00D64F2D">
          <w:rPr>
            <w:noProof/>
            <w:webHidden/>
          </w:rPr>
          <w:tab/>
        </w:r>
        <w:r w:rsidR="00D64F2D">
          <w:rPr>
            <w:noProof/>
            <w:webHidden/>
          </w:rPr>
          <w:fldChar w:fldCharType="begin"/>
        </w:r>
        <w:r w:rsidR="00D64F2D">
          <w:rPr>
            <w:noProof/>
            <w:webHidden/>
          </w:rPr>
          <w:instrText xml:space="preserve"> PAGEREF _Toc465841363 \h </w:instrText>
        </w:r>
        <w:r w:rsidR="00D64F2D">
          <w:rPr>
            <w:noProof/>
            <w:webHidden/>
          </w:rPr>
        </w:r>
        <w:r w:rsidR="00D64F2D">
          <w:rPr>
            <w:noProof/>
            <w:webHidden/>
          </w:rPr>
          <w:fldChar w:fldCharType="separate"/>
        </w:r>
        <w:r w:rsidR="00D64F2D">
          <w:rPr>
            <w:noProof/>
            <w:webHidden/>
          </w:rPr>
          <w:t>45</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64" w:history="1">
        <w:r w:rsidR="00D64F2D" w:rsidRPr="00354D02">
          <w:rPr>
            <w:rStyle w:val="Hyperlink"/>
            <w:noProof/>
          </w:rPr>
          <w:t xml:space="preserve">George Francis </w:t>
        </w:r>
        <w:r w:rsidR="00D64F2D" w:rsidRPr="00354D02">
          <w:rPr>
            <w:rStyle w:val="Hyperlink"/>
            <w:b/>
            <w:noProof/>
          </w:rPr>
          <w:t xml:space="preserve">Farran </w:t>
        </w:r>
        <w:r w:rsidR="00D64F2D" w:rsidRPr="00354D02">
          <w:rPr>
            <w:rStyle w:val="Hyperlink"/>
            <w:noProof/>
          </w:rPr>
          <w:t>(2743)</w:t>
        </w:r>
        <w:r w:rsidR="00D64F2D">
          <w:rPr>
            <w:noProof/>
            <w:webHidden/>
          </w:rPr>
          <w:tab/>
        </w:r>
        <w:r w:rsidR="00D64F2D">
          <w:rPr>
            <w:noProof/>
            <w:webHidden/>
          </w:rPr>
          <w:fldChar w:fldCharType="begin"/>
        </w:r>
        <w:r w:rsidR="00D64F2D">
          <w:rPr>
            <w:noProof/>
            <w:webHidden/>
          </w:rPr>
          <w:instrText xml:space="preserve"> PAGEREF _Toc465841364 \h </w:instrText>
        </w:r>
        <w:r w:rsidR="00D64F2D">
          <w:rPr>
            <w:noProof/>
            <w:webHidden/>
          </w:rPr>
        </w:r>
        <w:r w:rsidR="00D64F2D">
          <w:rPr>
            <w:noProof/>
            <w:webHidden/>
          </w:rPr>
          <w:fldChar w:fldCharType="separate"/>
        </w:r>
        <w:r w:rsidR="00D64F2D">
          <w:rPr>
            <w:noProof/>
            <w:webHidden/>
          </w:rPr>
          <w:t>46</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65" w:history="1">
        <w:r w:rsidR="00D64F2D" w:rsidRPr="00354D02">
          <w:rPr>
            <w:rStyle w:val="Hyperlink"/>
            <w:noProof/>
          </w:rPr>
          <w:t xml:space="preserve">George Malcolm </w:t>
        </w:r>
        <w:r w:rsidR="00D64F2D" w:rsidRPr="00354D02">
          <w:rPr>
            <w:rStyle w:val="Hyperlink"/>
            <w:b/>
            <w:noProof/>
          </w:rPr>
          <w:t xml:space="preserve">Finlay </w:t>
        </w:r>
        <w:r w:rsidR="00D64F2D" w:rsidRPr="00354D02">
          <w:rPr>
            <w:rStyle w:val="Hyperlink"/>
            <w:noProof/>
          </w:rPr>
          <w:t>(3012)</w:t>
        </w:r>
        <w:r w:rsidR="00D64F2D">
          <w:rPr>
            <w:noProof/>
            <w:webHidden/>
          </w:rPr>
          <w:tab/>
        </w:r>
        <w:r w:rsidR="00D64F2D">
          <w:rPr>
            <w:noProof/>
            <w:webHidden/>
          </w:rPr>
          <w:fldChar w:fldCharType="begin"/>
        </w:r>
        <w:r w:rsidR="00D64F2D">
          <w:rPr>
            <w:noProof/>
            <w:webHidden/>
          </w:rPr>
          <w:instrText xml:space="preserve"> PAGEREF _Toc465841365 \h </w:instrText>
        </w:r>
        <w:r w:rsidR="00D64F2D">
          <w:rPr>
            <w:noProof/>
            <w:webHidden/>
          </w:rPr>
        </w:r>
        <w:r w:rsidR="00D64F2D">
          <w:rPr>
            <w:noProof/>
            <w:webHidden/>
          </w:rPr>
          <w:fldChar w:fldCharType="separate"/>
        </w:r>
        <w:r w:rsidR="00D64F2D">
          <w:rPr>
            <w:noProof/>
            <w:webHidden/>
          </w:rPr>
          <w:t>47</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66" w:history="1">
        <w:r w:rsidR="00D64F2D" w:rsidRPr="00354D02">
          <w:rPr>
            <w:rStyle w:val="Hyperlink"/>
            <w:noProof/>
          </w:rPr>
          <w:t xml:space="preserve">John Mathieson </w:t>
        </w:r>
        <w:r w:rsidR="00D64F2D" w:rsidRPr="00354D02">
          <w:rPr>
            <w:rStyle w:val="Hyperlink"/>
            <w:b/>
            <w:noProof/>
          </w:rPr>
          <w:t xml:space="preserve">Forrester </w:t>
        </w:r>
        <w:r w:rsidR="00D64F2D" w:rsidRPr="00354D02">
          <w:rPr>
            <w:rStyle w:val="Hyperlink"/>
            <w:noProof/>
          </w:rPr>
          <w:t>(2656)</w:t>
        </w:r>
        <w:r w:rsidR="00D64F2D">
          <w:rPr>
            <w:noProof/>
            <w:webHidden/>
          </w:rPr>
          <w:tab/>
        </w:r>
        <w:r w:rsidR="00D64F2D">
          <w:rPr>
            <w:noProof/>
            <w:webHidden/>
          </w:rPr>
          <w:fldChar w:fldCharType="begin"/>
        </w:r>
        <w:r w:rsidR="00D64F2D">
          <w:rPr>
            <w:noProof/>
            <w:webHidden/>
          </w:rPr>
          <w:instrText xml:space="preserve"> PAGEREF _Toc465841366 \h </w:instrText>
        </w:r>
        <w:r w:rsidR="00D64F2D">
          <w:rPr>
            <w:noProof/>
            <w:webHidden/>
          </w:rPr>
        </w:r>
        <w:r w:rsidR="00D64F2D">
          <w:rPr>
            <w:noProof/>
            <w:webHidden/>
          </w:rPr>
          <w:fldChar w:fldCharType="separate"/>
        </w:r>
        <w:r w:rsidR="00D64F2D">
          <w:rPr>
            <w:noProof/>
            <w:webHidden/>
          </w:rPr>
          <w:t>48</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67" w:history="1">
        <w:r w:rsidR="00D64F2D" w:rsidRPr="00354D02">
          <w:rPr>
            <w:rStyle w:val="Hyperlink"/>
            <w:b/>
            <w:noProof/>
          </w:rPr>
          <w:t xml:space="preserve">Cap Badge of the 1st South African Brigade </w:t>
        </w:r>
        <w:r w:rsidR="00D64F2D" w:rsidRPr="00354D02">
          <w:rPr>
            <w:rStyle w:val="Hyperlink"/>
            <w:noProof/>
          </w:rPr>
          <w:t xml:space="preserve">Herbert Joseph </w:t>
        </w:r>
        <w:r w:rsidR="00D64F2D" w:rsidRPr="00354D02">
          <w:rPr>
            <w:rStyle w:val="Hyperlink"/>
            <w:b/>
            <w:noProof/>
          </w:rPr>
          <w:t xml:space="preserve">Frayling </w:t>
        </w:r>
        <w:r w:rsidR="00D64F2D" w:rsidRPr="00354D02">
          <w:rPr>
            <w:rStyle w:val="Hyperlink"/>
            <w:noProof/>
          </w:rPr>
          <w:t>(3206)</w:t>
        </w:r>
        <w:r w:rsidR="00D64F2D">
          <w:rPr>
            <w:noProof/>
            <w:webHidden/>
          </w:rPr>
          <w:tab/>
        </w:r>
        <w:r w:rsidR="00D64F2D">
          <w:rPr>
            <w:noProof/>
            <w:webHidden/>
          </w:rPr>
          <w:fldChar w:fldCharType="begin"/>
        </w:r>
        <w:r w:rsidR="00D64F2D">
          <w:rPr>
            <w:noProof/>
            <w:webHidden/>
          </w:rPr>
          <w:instrText xml:space="preserve"> PAGEREF _Toc465841367 \h </w:instrText>
        </w:r>
        <w:r w:rsidR="00D64F2D">
          <w:rPr>
            <w:noProof/>
            <w:webHidden/>
          </w:rPr>
        </w:r>
        <w:r w:rsidR="00D64F2D">
          <w:rPr>
            <w:noProof/>
            <w:webHidden/>
          </w:rPr>
          <w:fldChar w:fldCharType="separate"/>
        </w:r>
        <w:r w:rsidR="00D64F2D">
          <w:rPr>
            <w:noProof/>
            <w:webHidden/>
          </w:rPr>
          <w:t>48</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68" w:history="1">
        <w:r w:rsidR="00D64F2D" w:rsidRPr="00354D02">
          <w:rPr>
            <w:rStyle w:val="Hyperlink"/>
            <w:noProof/>
          </w:rPr>
          <w:t xml:space="preserve">Cecil John </w:t>
        </w:r>
        <w:r w:rsidR="00D64F2D" w:rsidRPr="00354D02">
          <w:rPr>
            <w:rStyle w:val="Hyperlink"/>
            <w:b/>
            <w:noProof/>
          </w:rPr>
          <w:t xml:space="preserve">Fulton </w:t>
        </w:r>
        <w:r w:rsidR="00D64F2D" w:rsidRPr="00354D02">
          <w:rPr>
            <w:rStyle w:val="Hyperlink"/>
            <w:noProof/>
          </w:rPr>
          <w:t>(3087)</w:t>
        </w:r>
        <w:r w:rsidR="00D64F2D">
          <w:rPr>
            <w:noProof/>
            <w:webHidden/>
          </w:rPr>
          <w:tab/>
        </w:r>
        <w:r w:rsidR="00D64F2D">
          <w:rPr>
            <w:noProof/>
            <w:webHidden/>
          </w:rPr>
          <w:fldChar w:fldCharType="begin"/>
        </w:r>
        <w:r w:rsidR="00D64F2D">
          <w:rPr>
            <w:noProof/>
            <w:webHidden/>
          </w:rPr>
          <w:instrText xml:space="preserve"> PAGEREF _Toc465841368 \h </w:instrText>
        </w:r>
        <w:r w:rsidR="00D64F2D">
          <w:rPr>
            <w:noProof/>
            <w:webHidden/>
          </w:rPr>
        </w:r>
        <w:r w:rsidR="00D64F2D">
          <w:rPr>
            <w:noProof/>
            <w:webHidden/>
          </w:rPr>
          <w:fldChar w:fldCharType="separate"/>
        </w:r>
        <w:r w:rsidR="00D64F2D">
          <w:rPr>
            <w:noProof/>
            <w:webHidden/>
          </w:rPr>
          <w:t>50</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69" w:history="1">
        <w:r w:rsidR="00D64F2D" w:rsidRPr="00354D02">
          <w:rPr>
            <w:rStyle w:val="Hyperlink"/>
            <w:noProof/>
            <w:lang w:val="pt-PT"/>
          </w:rPr>
          <w:t xml:space="preserve">Charles Alpe </w:t>
        </w:r>
        <w:r w:rsidR="00D64F2D" w:rsidRPr="00354D02">
          <w:rPr>
            <w:rStyle w:val="Hyperlink"/>
            <w:b/>
            <w:noProof/>
            <w:lang w:val="pt-PT"/>
          </w:rPr>
          <w:t xml:space="preserve">Grantham </w:t>
        </w:r>
        <w:r w:rsidR="00D64F2D" w:rsidRPr="00354D02">
          <w:rPr>
            <w:rStyle w:val="Hyperlink"/>
            <w:noProof/>
            <w:lang w:val="pt-PT"/>
          </w:rPr>
          <w:t>(2865)</w:t>
        </w:r>
        <w:r w:rsidR="00D64F2D">
          <w:rPr>
            <w:noProof/>
            <w:webHidden/>
          </w:rPr>
          <w:tab/>
        </w:r>
        <w:r w:rsidR="00D64F2D">
          <w:rPr>
            <w:noProof/>
            <w:webHidden/>
          </w:rPr>
          <w:fldChar w:fldCharType="begin"/>
        </w:r>
        <w:r w:rsidR="00D64F2D">
          <w:rPr>
            <w:noProof/>
            <w:webHidden/>
          </w:rPr>
          <w:instrText xml:space="preserve"> PAGEREF _Toc465841369 \h </w:instrText>
        </w:r>
        <w:r w:rsidR="00D64F2D">
          <w:rPr>
            <w:noProof/>
            <w:webHidden/>
          </w:rPr>
        </w:r>
        <w:r w:rsidR="00D64F2D">
          <w:rPr>
            <w:noProof/>
            <w:webHidden/>
          </w:rPr>
          <w:fldChar w:fldCharType="separate"/>
        </w:r>
        <w:r w:rsidR="00D64F2D">
          <w:rPr>
            <w:noProof/>
            <w:webHidden/>
          </w:rPr>
          <w:t>51</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70" w:history="1">
        <w:r w:rsidR="00D64F2D" w:rsidRPr="00354D02">
          <w:rPr>
            <w:rStyle w:val="Hyperlink"/>
            <w:noProof/>
          </w:rPr>
          <w:t xml:space="preserve">Donald Charles Beric </w:t>
        </w:r>
        <w:r w:rsidR="00D64F2D" w:rsidRPr="00354D02">
          <w:rPr>
            <w:rStyle w:val="Hyperlink"/>
            <w:b/>
            <w:noProof/>
          </w:rPr>
          <w:t xml:space="preserve">Gumbley </w:t>
        </w:r>
        <w:r w:rsidR="00D64F2D" w:rsidRPr="00354D02">
          <w:rPr>
            <w:rStyle w:val="Hyperlink"/>
            <w:noProof/>
          </w:rPr>
          <w:t>(3082)</w:t>
        </w:r>
        <w:r w:rsidR="00D64F2D">
          <w:rPr>
            <w:noProof/>
            <w:webHidden/>
          </w:rPr>
          <w:tab/>
        </w:r>
        <w:r w:rsidR="00D64F2D">
          <w:rPr>
            <w:noProof/>
            <w:webHidden/>
          </w:rPr>
          <w:fldChar w:fldCharType="begin"/>
        </w:r>
        <w:r w:rsidR="00D64F2D">
          <w:rPr>
            <w:noProof/>
            <w:webHidden/>
          </w:rPr>
          <w:instrText xml:space="preserve"> PAGEREF _Toc465841370 \h </w:instrText>
        </w:r>
        <w:r w:rsidR="00D64F2D">
          <w:rPr>
            <w:noProof/>
            <w:webHidden/>
          </w:rPr>
        </w:r>
        <w:r w:rsidR="00D64F2D">
          <w:rPr>
            <w:noProof/>
            <w:webHidden/>
          </w:rPr>
          <w:fldChar w:fldCharType="separate"/>
        </w:r>
        <w:r w:rsidR="00D64F2D">
          <w:rPr>
            <w:noProof/>
            <w:webHidden/>
          </w:rPr>
          <w:t>52</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71" w:history="1">
        <w:r w:rsidR="00D64F2D" w:rsidRPr="00354D02">
          <w:rPr>
            <w:rStyle w:val="Hyperlink"/>
            <w:noProof/>
          </w:rPr>
          <w:t xml:space="preserve">Frank Gordon </w:t>
        </w:r>
        <w:r w:rsidR="00D64F2D" w:rsidRPr="00354D02">
          <w:rPr>
            <w:rStyle w:val="Hyperlink"/>
            <w:b/>
            <w:noProof/>
          </w:rPr>
          <w:t xml:space="preserve">Hamilton </w:t>
        </w:r>
        <w:r w:rsidR="00D64F2D" w:rsidRPr="00354D02">
          <w:rPr>
            <w:rStyle w:val="Hyperlink"/>
            <w:noProof/>
          </w:rPr>
          <w:t>(2848)</w:t>
        </w:r>
        <w:r w:rsidR="00D64F2D">
          <w:rPr>
            <w:noProof/>
            <w:webHidden/>
          </w:rPr>
          <w:tab/>
        </w:r>
        <w:r w:rsidR="00D64F2D">
          <w:rPr>
            <w:noProof/>
            <w:webHidden/>
          </w:rPr>
          <w:fldChar w:fldCharType="begin"/>
        </w:r>
        <w:r w:rsidR="00D64F2D">
          <w:rPr>
            <w:noProof/>
            <w:webHidden/>
          </w:rPr>
          <w:instrText xml:space="preserve"> PAGEREF _Toc465841371 \h </w:instrText>
        </w:r>
        <w:r w:rsidR="00D64F2D">
          <w:rPr>
            <w:noProof/>
            <w:webHidden/>
          </w:rPr>
        </w:r>
        <w:r w:rsidR="00D64F2D">
          <w:rPr>
            <w:noProof/>
            <w:webHidden/>
          </w:rPr>
          <w:fldChar w:fldCharType="separate"/>
        </w:r>
        <w:r w:rsidR="00D64F2D">
          <w:rPr>
            <w:noProof/>
            <w:webHidden/>
          </w:rPr>
          <w:t>53</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72" w:history="1">
        <w:r w:rsidR="00D64F2D" w:rsidRPr="00354D02">
          <w:rPr>
            <w:rStyle w:val="Hyperlink"/>
            <w:noProof/>
          </w:rPr>
          <w:t xml:space="preserve">Maurice Henry de Jersey </w:t>
        </w:r>
        <w:r w:rsidR="00D64F2D" w:rsidRPr="00354D02">
          <w:rPr>
            <w:rStyle w:val="Hyperlink"/>
            <w:b/>
            <w:noProof/>
          </w:rPr>
          <w:t xml:space="preserve">Harper </w:t>
        </w:r>
        <w:r w:rsidR="00D64F2D" w:rsidRPr="00354D02">
          <w:rPr>
            <w:rStyle w:val="Hyperlink"/>
            <w:noProof/>
          </w:rPr>
          <w:t>(2990) MB. BSc.</w:t>
        </w:r>
        <w:r w:rsidR="00D64F2D">
          <w:rPr>
            <w:noProof/>
            <w:webHidden/>
          </w:rPr>
          <w:tab/>
        </w:r>
        <w:r w:rsidR="00D64F2D">
          <w:rPr>
            <w:noProof/>
            <w:webHidden/>
          </w:rPr>
          <w:fldChar w:fldCharType="begin"/>
        </w:r>
        <w:r w:rsidR="00D64F2D">
          <w:rPr>
            <w:noProof/>
            <w:webHidden/>
          </w:rPr>
          <w:instrText xml:space="preserve"> PAGEREF _Toc465841372 \h </w:instrText>
        </w:r>
        <w:r w:rsidR="00D64F2D">
          <w:rPr>
            <w:noProof/>
            <w:webHidden/>
          </w:rPr>
        </w:r>
        <w:r w:rsidR="00D64F2D">
          <w:rPr>
            <w:noProof/>
            <w:webHidden/>
          </w:rPr>
          <w:fldChar w:fldCharType="separate"/>
        </w:r>
        <w:r w:rsidR="00D64F2D">
          <w:rPr>
            <w:noProof/>
            <w:webHidden/>
          </w:rPr>
          <w:t>54</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73" w:history="1">
        <w:r w:rsidR="00D64F2D" w:rsidRPr="00354D02">
          <w:rPr>
            <w:rStyle w:val="Hyperlink"/>
            <w:noProof/>
          </w:rPr>
          <w:t xml:space="preserve">incorrectly shown on the College Memorial as Arthur Jardine </w:t>
        </w:r>
        <w:r w:rsidR="00D64F2D" w:rsidRPr="00354D02">
          <w:rPr>
            <w:rStyle w:val="Hyperlink"/>
            <w:b/>
            <w:noProof/>
          </w:rPr>
          <w:t>Havelock- Beresford</w:t>
        </w:r>
        <w:r w:rsidR="00D64F2D">
          <w:rPr>
            <w:noProof/>
            <w:webHidden/>
          </w:rPr>
          <w:tab/>
        </w:r>
        <w:r w:rsidR="00D64F2D">
          <w:rPr>
            <w:noProof/>
            <w:webHidden/>
          </w:rPr>
          <w:fldChar w:fldCharType="begin"/>
        </w:r>
        <w:r w:rsidR="00D64F2D">
          <w:rPr>
            <w:noProof/>
            <w:webHidden/>
          </w:rPr>
          <w:instrText xml:space="preserve"> PAGEREF _Toc465841373 \h </w:instrText>
        </w:r>
        <w:r w:rsidR="00D64F2D">
          <w:rPr>
            <w:noProof/>
            <w:webHidden/>
          </w:rPr>
        </w:r>
        <w:r w:rsidR="00D64F2D">
          <w:rPr>
            <w:noProof/>
            <w:webHidden/>
          </w:rPr>
          <w:fldChar w:fldCharType="separate"/>
        </w:r>
        <w:r w:rsidR="00D64F2D">
          <w:rPr>
            <w:noProof/>
            <w:webHidden/>
          </w:rPr>
          <w:t>55</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74" w:history="1">
        <w:r w:rsidR="00D64F2D" w:rsidRPr="00354D02">
          <w:rPr>
            <w:rStyle w:val="Hyperlink"/>
            <w:noProof/>
          </w:rPr>
          <w:t xml:space="preserve">Ralph </w:t>
        </w:r>
        <w:r w:rsidR="00D64F2D" w:rsidRPr="00354D02">
          <w:rPr>
            <w:rStyle w:val="Hyperlink"/>
            <w:b/>
            <w:noProof/>
          </w:rPr>
          <w:t xml:space="preserve">Hawtrey </w:t>
        </w:r>
        <w:r w:rsidR="00D64F2D" w:rsidRPr="00354D02">
          <w:rPr>
            <w:rStyle w:val="Hyperlink"/>
            <w:noProof/>
          </w:rPr>
          <w:t>(2555)</w:t>
        </w:r>
        <w:r w:rsidR="00D64F2D">
          <w:rPr>
            <w:noProof/>
            <w:webHidden/>
          </w:rPr>
          <w:tab/>
        </w:r>
        <w:r w:rsidR="00D64F2D">
          <w:rPr>
            <w:noProof/>
            <w:webHidden/>
          </w:rPr>
          <w:fldChar w:fldCharType="begin"/>
        </w:r>
        <w:r w:rsidR="00D64F2D">
          <w:rPr>
            <w:noProof/>
            <w:webHidden/>
          </w:rPr>
          <w:instrText xml:space="preserve"> PAGEREF _Toc465841374 \h </w:instrText>
        </w:r>
        <w:r w:rsidR="00D64F2D">
          <w:rPr>
            <w:noProof/>
            <w:webHidden/>
          </w:rPr>
        </w:r>
        <w:r w:rsidR="00D64F2D">
          <w:rPr>
            <w:noProof/>
            <w:webHidden/>
          </w:rPr>
          <w:fldChar w:fldCharType="separate"/>
        </w:r>
        <w:r w:rsidR="00D64F2D">
          <w:rPr>
            <w:noProof/>
            <w:webHidden/>
          </w:rPr>
          <w:t>56</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75" w:history="1">
        <w:r w:rsidR="00D64F2D" w:rsidRPr="00354D02">
          <w:rPr>
            <w:rStyle w:val="Hyperlink"/>
            <w:noProof/>
          </w:rPr>
          <w:t xml:space="preserve">Charles Percy </w:t>
        </w:r>
        <w:r w:rsidR="00D64F2D" w:rsidRPr="00354D02">
          <w:rPr>
            <w:rStyle w:val="Hyperlink"/>
            <w:b/>
            <w:noProof/>
          </w:rPr>
          <w:t xml:space="preserve">Hill </w:t>
        </w:r>
        <w:r w:rsidR="00D64F2D" w:rsidRPr="00354D02">
          <w:rPr>
            <w:rStyle w:val="Hyperlink"/>
            <w:noProof/>
          </w:rPr>
          <w:t>(2631)</w:t>
        </w:r>
        <w:r w:rsidR="00D64F2D">
          <w:rPr>
            <w:noProof/>
            <w:webHidden/>
          </w:rPr>
          <w:tab/>
        </w:r>
        <w:r w:rsidR="00D64F2D">
          <w:rPr>
            <w:noProof/>
            <w:webHidden/>
          </w:rPr>
          <w:fldChar w:fldCharType="begin"/>
        </w:r>
        <w:r w:rsidR="00D64F2D">
          <w:rPr>
            <w:noProof/>
            <w:webHidden/>
          </w:rPr>
          <w:instrText xml:space="preserve"> PAGEREF _Toc465841375 \h </w:instrText>
        </w:r>
        <w:r w:rsidR="00D64F2D">
          <w:rPr>
            <w:noProof/>
            <w:webHidden/>
          </w:rPr>
        </w:r>
        <w:r w:rsidR="00D64F2D">
          <w:rPr>
            <w:noProof/>
            <w:webHidden/>
          </w:rPr>
          <w:fldChar w:fldCharType="separate"/>
        </w:r>
        <w:r w:rsidR="00D64F2D">
          <w:rPr>
            <w:noProof/>
            <w:webHidden/>
          </w:rPr>
          <w:t>57</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76" w:history="1">
        <w:r w:rsidR="00D64F2D" w:rsidRPr="00354D02">
          <w:rPr>
            <w:rStyle w:val="Hyperlink"/>
            <w:noProof/>
          </w:rPr>
          <w:t xml:space="preserve">Norman Ernest Albert </w:t>
        </w:r>
        <w:r w:rsidR="00D64F2D" w:rsidRPr="00354D02">
          <w:rPr>
            <w:rStyle w:val="Hyperlink"/>
            <w:b/>
            <w:noProof/>
          </w:rPr>
          <w:t xml:space="preserve">Hill </w:t>
        </w:r>
        <w:r w:rsidR="00D64F2D" w:rsidRPr="00354D02">
          <w:rPr>
            <w:rStyle w:val="Hyperlink"/>
            <w:noProof/>
          </w:rPr>
          <w:t>(2830)</w:t>
        </w:r>
        <w:r w:rsidR="00D64F2D">
          <w:rPr>
            <w:noProof/>
            <w:webHidden/>
          </w:rPr>
          <w:tab/>
        </w:r>
        <w:r w:rsidR="00D64F2D">
          <w:rPr>
            <w:noProof/>
            <w:webHidden/>
          </w:rPr>
          <w:fldChar w:fldCharType="begin"/>
        </w:r>
        <w:r w:rsidR="00D64F2D">
          <w:rPr>
            <w:noProof/>
            <w:webHidden/>
          </w:rPr>
          <w:instrText xml:space="preserve"> PAGEREF _Toc465841376 \h </w:instrText>
        </w:r>
        <w:r w:rsidR="00D64F2D">
          <w:rPr>
            <w:noProof/>
            <w:webHidden/>
          </w:rPr>
        </w:r>
        <w:r w:rsidR="00D64F2D">
          <w:rPr>
            <w:noProof/>
            <w:webHidden/>
          </w:rPr>
          <w:fldChar w:fldCharType="separate"/>
        </w:r>
        <w:r w:rsidR="00D64F2D">
          <w:rPr>
            <w:noProof/>
            <w:webHidden/>
          </w:rPr>
          <w:t>58</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77" w:history="1">
        <w:r w:rsidR="00D64F2D" w:rsidRPr="00354D02">
          <w:rPr>
            <w:rStyle w:val="Hyperlink"/>
            <w:noProof/>
          </w:rPr>
          <w:t xml:space="preserve">Gerald Williams </w:t>
        </w:r>
        <w:r w:rsidR="00D64F2D" w:rsidRPr="00354D02">
          <w:rPr>
            <w:rStyle w:val="Hyperlink"/>
            <w:b/>
            <w:noProof/>
          </w:rPr>
          <w:t xml:space="preserve">Hilliard </w:t>
        </w:r>
        <w:r w:rsidR="00D64F2D" w:rsidRPr="00354D02">
          <w:rPr>
            <w:rStyle w:val="Hyperlink"/>
            <w:noProof/>
          </w:rPr>
          <w:t>(2726)</w:t>
        </w:r>
        <w:r w:rsidR="00D64F2D">
          <w:rPr>
            <w:noProof/>
            <w:webHidden/>
          </w:rPr>
          <w:tab/>
        </w:r>
        <w:r w:rsidR="00D64F2D">
          <w:rPr>
            <w:noProof/>
            <w:webHidden/>
          </w:rPr>
          <w:fldChar w:fldCharType="begin"/>
        </w:r>
        <w:r w:rsidR="00D64F2D">
          <w:rPr>
            <w:noProof/>
            <w:webHidden/>
          </w:rPr>
          <w:instrText xml:space="preserve"> PAGEREF _Toc465841377 \h </w:instrText>
        </w:r>
        <w:r w:rsidR="00D64F2D">
          <w:rPr>
            <w:noProof/>
            <w:webHidden/>
          </w:rPr>
        </w:r>
        <w:r w:rsidR="00D64F2D">
          <w:rPr>
            <w:noProof/>
            <w:webHidden/>
          </w:rPr>
          <w:fldChar w:fldCharType="separate"/>
        </w:r>
        <w:r w:rsidR="00D64F2D">
          <w:rPr>
            <w:noProof/>
            <w:webHidden/>
          </w:rPr>
          <w:t>59</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78" w:history="1">
        <w:r w:rsidR="00D64F2D" w:rsidRPr="00354D02">
          <w:rPr>
            <w:rStyle w:val="Hyperlink"/>
            <w:noProof/>
          </w:rPr>
          <w:t xml:space="preserve">Percy Edgar Napier </w:t>
        </w:r>
        <w:r w:rsidR="00D64F2D" w:rsidRPr="00354D02">
          <w:rPr>
            <w:rStyle w:val="Hyperlink"/>
            <w:b/>
            <w:noProof/>
          </w:rPr>
          <w:t xml:space="preserve">Howard </w:t>
        </w:r>
        <w:r w:rsidR="00D64F2D" w:rsidRPr="00354D02">
          <w:rPr>
            <w:rStyle w:val="Hyperlink"/>
            <w:noProof/>
          </w:rPr>
          <w:t>(3246)</w:t>
        </w:r>
        <w:r w:rsidR="00D64F2D">
          <w:rPr>
            <w:noProof/>
            <w:webHidden/>
          </w:rPr>
          <w:tab/>
        </w:r>
        <w:r w:rsidR="00D64F2D">
          <w:rPr>
            <w:noProof/>
            <w:webHidden/>
          </w:rPr>
          <w:fldChar w:fldCharType="begin"/>
        </w:r>
        <w:r w:rsidR="00D64F2D">
          <w:rPr>
            <w:noProof/>
            <w:webHidden/>
          </w:rPr>
          <w:instrText xml:space="preserve"> PAGEREF _Toc465841378 \h </w:instrText>
        </w:r>
        <w:r w:rsidR="00D64F2D">
          <w:rPr>
            <w:noProof/>
            <w:webHidden/>
          </w:rPr>
        </w:r>
        <w:r w:rsidR="00D64F2D">
          <w:rPr>
            <w:noProof/>
            <w:webHidden/>
          </w:rPr>
          <w:fldChar w:fldCharType="separate"/>
        </w:r>
        <w:r w:rsidR="00D64F2D">
          <w:rPr>
            <w:noProof/>
            <w:webHidden/>
          </w:rPr>
          <w:t>60</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79" w:history="1">
        <w:r w:rsidR="00D64F2D" w:rsidRPr="00354D02">
          <w:rPr>
            <w:rStyle w:val="Hyperlink"/>
            <w:noProof/>
          </w:rPr>
          <w:t xml:space="preserve">Frank de Mouilpied </w:t>
        </w:r>
        <w:r w:rsidR="00D64F2D" w:rsidRPr="00354D02">
          <w:rPr>
            <w:rStyle w:val="Hyperlink"/>
            <w:b/>
            <w:noProof/>
          </w:rPr>
          <w:t xml:space="preserve">Laine </w:t>
        </w:r>
        <w:r w:rsidR="00D64F2D" w:rsidRPr="00354D02">
          <w:rPr>
            <w:rStyle w:val="Hyperlink"/>
            <w:noProof/>
          </w:rPr>
          <w:t>(3008) MC, MiD (2)</w:t>
        </w:r>
        <w:r w:rsidR="00D64F2D">
          <w:rPr>
            <w:noProof/>
            <w:webHidden/>
          </w:rPr>
          <w:tab/>
        </w:r>
        <w:r w:rsidR="00D64F2D">
          <w:rPr>
            <w:noProof/>
            <w:webHidden/>
          </w:rPr>
          <w:fldChar w:fldCharType="begin"/>
        </w:r>
        <w:r w:rsidR="00D64F2D">
          <w:rPr>
            <w:noProof/>
            <w:webHidden/>
          </w:rPr>
          <w:instrText xml:space="preserve"> PAGEREF _Toc465841379 \h </w:instrText>
        </w:r>
        <w:r w:rsidR="00D64F2D">
          <w:rPr>
            <w:noProof/>
            <w:webHidden/>
          </w:rPr>
        </w:r>
        <w:r w:rsidR="00D64F2D">
          <w:rPr>
            <w:noProof/>
            <w:webHidden/>
          </w:rPr>
          <w:fldChar w:fldCharType="separate"/>
        </w:r>
        <w:r w:rsidR="00D64F2D">
          <w:rPr>
            <w:noProof/>
            <w:webHidden/>
          </w:rPr>
          <w:t>61</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80" w:history="1">
        <w:r w:rsidR="00D64F2D" w:rsidRPr="00354D02">
          <w:rPr>
            <w:rStyle w:val="Hyperlink"/>
            <w:noProof/>
          </w:rPr>
          <w:t xml:space="preserve">Thomas de Jersey </w:t>
        </w:r>
        <w:r w:rsidR="00D64F2D" w:rsidRPr="00354D02">
          <w:rPr>
            <w:rStyle w:val="Hyperlink"/>
            <w:b/>
            <w:noProof/>
          </w:rPr>
          <w:t xml:space="preserve">Laine </w:t>
        </w:r>
        <w:r w:rsidR="00D64F2D" w:rsidRPr="00354D02">
          <w:rPr>
            <w:rStyle w:val="Hyperlink"/>
            <w:noProof/>
          </w:rPr>
          <w:t>(3124)</w:t>
        </w:r>
        <w:r w:rsidR="00D64F2D">
          <w:rPr>
            <w:noProof/>
            <w:webHidden/>
          </w:rPr>
          <w:tab/>
        </w:r>
        <w:r w:rsidR="00D64F2D">
          <w:rPr>
            <w:noProof/>
            <w:webHidden/>
          </w:rPr>
          <w:fldChar w:fldCharType="begin"/>
        </w:r>
        <w:r w:rsidR="00D64F2D">
          <w:rPr>
            <w:noProof/>
            <w:webHidden/>
          </w:rPr>
          <w:instrText xml:space="preserve"> PAGEREF _Toc465841380 \h </w:instrText>
        </w:r>
        <w:r w:rsidR="00D64F2D">
          <w:rPr>
            <w:noProof/>
            <w:webHidden/>
          </w:rPr>
        </w:r>
        <w:r w:rsidR="00D64F2D">
          <w:rPr>
            <w:noProof/>
            <w:webHidden/>
          </w:rPr>
          <w:fldChar w:fldCharType="separate"/>
        </w:r>
        <w:r w:rsidR="00D64F2D">
          <w:rPr>
            <w:noProof/>
            <w:webHidden/>
          </w:rPr>
          <w:t>62</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81" w:history="1">
        <w:r w:rsidR="00D64F2D" w:rsidRPr="00354D02">
          <w:rPr>
            <w:rStyle w:val="Hyperlink"/>
            <w:noProof/>
          </w:rPr>
          <w:t xml:space="preserve">Frank Stanlie </w:t>
        </w:r>
        <w:r w:rsidR="00D64F2D" w:rsidRPr="00354D02">
          <w:rPr>
            <w:rStyle w:val="Hyperlink"/>
            <w:b/>
            <w:noProof/>
          </w:rPr>
          <w:t xml:space="preserve">Layard </w:t>
        </w:r>
        <w:r w:rsidR="00D64F2D" w:rsidRPr="00354D02">
          <w:rPr>
            <w:rStyle w:val="Hyperlink"/>
            <w:noProof/>
          </w:rPr>
          <w:t>(3133) MID MC</w:t>
        </w:r>
        <w:r w:rsidR="00D64F2D">
          <w:rPr>
            <w:noProof/>
            <w:webHidden/>
          </w:rPr>
          <w:tab/>
        </w:r>
        <w:r w:rsidR="00D64F2D">
          <w:rPr>
            <w:noProof/>
            <w:webHidden/>
          </w:rPr>
          <w:fldChar w:fldCharType="begin"/>
        </w:r>
        <w:r w:rsidR="00D64F2D">
          <w:rPr>
            <w:noProof/>
            <w:webHidden/>
          </w:rPr>
          <w:instrText xml:space="preserve"> PAGEREF _Toc465841381 \h </w:instrText>
        </w:r>
        <w:r w:rsidR="00D64F2D">
          <w:rPr>
            <w:noProof/>
            <w:webHidden/>
          </w:rPr>
        </w:r>
        <w:r w:rsidR="00D64F2D">
          <w:rPr>
            <w:noProof/>
            <w:webHidden/>
          </w:rPr>
          <w:fldChar w:fldCharType="separate"/>
        </w:r>
        <w:r w:rsidR="00D64F2D">
          <w:rPr>
            <w:noProof/>
            <w:webHidden/>
          </w:rPr>
          <w:t>63</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82" w:history="1">
        <w:r w:rsidR="00D64F2D" w:rsidRPr="00354D02">
          <w:rPr>
            <w:rStyle w:val="Hyperlink"/>
            <w:noProof/>
          </w:rPr>
          <w:t xml:space="preserve">Edward d’Albert </w:t>
        </w:r>
        <w:r w:rsidR="00D64F2D" w:rsidRPr="00354D02">
          <w:rPr>
            <w:rStyle w:val="Hyperlink"/>
            <w:b/>
            <w:noProof/>
          </w:rPr>
          <w:t xml:space="preserve">Le Mottee </w:t>
        </w:r>
        <w:r w:rsidR="00D64F2D" w:rsidRPr="00354D02">
          <w:rPr>
            <w:rStyle w:val="Hyperlink"/>
            <w:noProof/>
          </w:rPr>
          <w:t>(2314) DSO, MiD (2)</w:t>
        </w:r>
        <w:r w:rsidR="00D64F2D">
          <w:rPr>
            <w:noProof/>
            <w:webHidden/>
          </w:rPr>
          <w:tab/>
        </w:r>
        <w:r w:rsidR="00D64F2D">
          <w:rPr>
            <w:noProof/>
            <w:webHidden/>
          </w:rPr>
          <w:fldChar w:fldCharType="begin"/>
        </w:r>
        <w:r w:rsidR="00D64F2D">
          <w:rPr>
            <w:noProof/>
            <w:webHidden/>
          </w:rPr>
          <w:instrText xml:space="preserve"> PAGEREF _Toc465841382 \h </w:instrText>
        </w:r>
        <w:r w:rsidR="00D64F2D">
          <w:rPr>
            <w:noProof/>
            <w:webHidden/>
          </w:rPr>
        </w:r>
        <w:r w:rsidR="00D64F2D">
          <w:rPr>
            <w:noProof/>
            <w:webHidden/>
          </w:rPr>
          <w:fldChar w:fldCharType="separate"/>
        </w:r>
        <w:r w:rsidR="00D64F2D">
          <w:rPr>
            <w:noProof/>
            <w:webHidden/>
          </w:rPr>
          <w:t>64</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83" w:history="1">
        <w:r w:rsidR="00D64F2D" w:rsidRPr="00354D02">
          <w:rPr>
            <w:rStyle w:val="Hyperlink"/>
            <w:noProof/>
          </w:rPr>
          <w:t xml:space="preserve">George William </w:t>
        </w:r>
        <w:r w:rsidR="00D64F2D" w:rsidRPr="00354D02">
          <w:rPr>
            <w:rStyle w:val="Hyperlink"/>
            <w:b/>
            <w:noProof/>
          </w:rPr>
          <w:t xml:space="preserve">Le Page </w:t>
        </w:r>
        <w:r w:rsidR="00D64F2D" w:rsidRPr="00354D02">
          <w:rPr>
            <w:rStyle w:val="Hyperlink"/>
            <w:noProof/>
          </w:rPr>
          <w:t>(2473)</w:t>
        </w:r>
        <w:r w:rsidR="00D64F2D">
          <w:rPr>
            <w:noProof/>
            <w:webHidden/>
          </w:rPr>
          <w:tab/>
        </w:r>
        <w:r w:rsidR="00D64F2D">
          <w:rPr>
            <w:noProof/>
            <w:webHidden/>
          </w:rPr>
          <w:fldChar w:fldCharType="begin"/>
        </w:r>
        <w:r w:rsidR="00D64F2D">
          <w:rPr>
            <w:noProof/>
            <w:webHidden/>
          </w:rPr>
          <w:instrText xml:space="preserve"> PAGEREF _Toc465841383 \h </w:instrText>
        </w:r>
        <w:r w:rsidR="00D64F2D">
          <w:rPr>
            <w:noProof/>
            <w:webHidden/>
          </w:rPr>
        </w:r>
        <w:r w:rsidR="00D64F2D">
          <w:rPr>
            <w:noProof/>
            <w:webHidden/>
          </w:rPr>
          <w:fldChar w:fldCharType="separate"/>
        </w:r>
        <w:r w:rsidR="00D64F2D">
          <w:rPr>
            <w:noProof/>
            <w:webHidden/>
          </w:rPr>
          <w:t>65</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84" w:history="1">
        <w:r w:rsidR="00D64F2D" w:rsidRPr="00354D02">
          <w:rPr>
            <w:rStyle w:val="Hyperlink"/>
            <w:noProof/>
          </w:rPr>
          <w:t xml:space="preserve">Wallace Mackenzie </w:t>
        </w:r>
        <w:r w:rsidR="00D64F2D" w:rsidRPr="00354D02">
          <w:rPr>
            <w:rStyle w:val="Hyperlink"/>
            <w:b/>
            <w:noProof/>
          </w:rPr>
          <w:t xml:space="preserve">Le Patourel </w:t>
        </w:r>
        <w:r w:rsidR="00D64F2D" w:rsidRPr="00354D02">
          <w:rPr>
            <w:rStyle w:val="Hyperlink"/>
            <w:noProof/>
          </w:rPr>
          <w:t>(1962) MA</w:t>
        </w:r>
        <w:r w:rsidR="00D64F2D">
          <w:rPr>
            <w:noProof/>
            <w:webHidden/>
          </w:rPr>
          <w:tab/>
        </w:r>
        <w:r w:rsidR="00D64F2D">
          <w:rPr>
            <w:noProof/>
            <w:webHidden/>
          </w:rPr>
          <w:fldChar w:fldCharType="begin"/>
        </w:r>
        <w:r w:rsidR="00D64F2D">
          <w:rPr>
            <w:noProof/>
            <w:webHidden/>
          </w:rPr>
          <w:instrText xml:space="preserve"> PAGEREF _Toc465841384 \h </w:instrText>
        </w:r>
        <w:r w:rsidR="00D64F2D">
          <w:rPr>
            <w:noProof/>
            <w:webHidden/>
          </w:rPr>
        </w:r>
        <w:r w:rsidR="00D64F2D">
          <w:rPr>
            <w:noProof/>
            <w:webHidden/>
          </w:rPr>
          <w:fldChar w:fldCharType="separate"/>
        </w:r>
        <w:r w:rsidR="00D64F2D">
          <w:rPr>
            <w:noProof/>
            <w:webHidden/>
          </w:rPr>
          <w:t>66</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85" w:history="1">
        <w:r w:rsidR="00D64F2D" w:rsidRPr="00354D02">
          <w:rPr>
            <w:rStyle w:val="Hyperlink"/>
            <w:noProof/>
          </w:rPr>
          <w:t xml:space="preserve">Roy </w:t>
        </w:r>
        <w:r w:rsidR="00D64F2D" w:rsidRPr="00354D02">
          <w:rPr>
            <w:rStyle w:val="Hyperlink"/>
            <w:b/>
            <w:noProof/>
          </w:rPr>
          <w:t xml:space="preserve">Leale </w:t>
        </w:r>
        <w:r w:rsidR="00D64F2D" w:rsidRPr="00354D02">
          <w:rPr>
            <w:rStyle w:val="Hyperlink"/>
            <w:noProof/>
          </w:rPr>
          <w:t>(3068)</w:t>
        </w:r>
        <w:r w:rsidR="00D64F2D">
          <w:rPr>
            <w:noProof/>
            <w:webHidden/>
          </w:rPr>
          <w:tab/>
        </w:r>
        <w:r w:rsidR="00D64F2D">
          <w:rPr>
            <w:noProof/>
            <w:webHidden/>
          </w:rPr>
          <w:fldChar w:fldCharType="begin"/>
        </w:r>
        <w:r w:rsidR="00D64F2D">
          <w:rPr>
            <w:noProof/>
            <w:webHidden/>
          </w:rPr>
          <w:instrText xml:space="preserve"> PAGEREF _Toc465841385 \h </w:instrText>
        </w:r>
        <w:r w:rsidR="00D64F2D">
          <w:rPr>
            <w:noProof/>
            <w:webHidden/>
          </w:rPr>
        </w:r>
        <w:r w:rsidR="00D64F2D">
          <w:rPr>
            <w:noProof/>
            <w:webHidden/>
          </w:rPr>
          <w:fldChar w:fldCharType="separate"/>
        </w:r>
        <w:r w:rsidR="00D64F2D">
          <w:rPr>
            <w:noProof/>
            <w:webHidden/>
          </w:rPr>
          <w:t>67</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86" w:history="1">
        <w:r w:rsidR="00D64F2D" w:rsidRPr="00354D02">
          <w:rPr>
            <w:rStyle w:val="Hyperlink"/>
            <w:noProof/>
          </w:rPr>
          <w:t xml:space="preserve">Henry Byng </w:t>
        </w:r>
        <w:r w:rsidR="00D64F2D" w:rsidRPr="00354D02">
          <w:rPr>
            <w:rStyle w:val="Hyperlink"/>
            <w:b/>
            <w:noProof/>
          </w:rPr>
          <w:t xml:space="preserve">Leapingwell </w:t>
        </w:r>
        <w:r w:rsidR="00D64F2D" w:rsidRPr="00354D02">
          <w:rPr>
            <w:rStyle w:val="Hyperlink"/>
            <w:noProof/>
          </w:rPr>
          <w:t>(2627)</w:t>
        </w:r>
        <w:r w:rsidR="00D64F2D">
          <w:rPr>
            <w:noProof/>
            <w:webHidden/>
          </w:rPr>
          <w:tab/>
        </w:r>
        <w:r w:rsidR="00D64F2D">
          <w:rPr>
            <w:noProof/>
            <w:webHidden/>
          </w:rPr>
          <w:fldChar w:fldCharType="begin"/>
        </w:r>
        <w:r w:rsidR="00D64F2D">
          <w:rPr>
            <w:noProof/>
            <w:webHidden/>
          </w:rPr>
          <w:instrText xml:space="preserve"> PAGEREF _Toc465841386 \h </w:instrText>
        </w:r>
        <w:r w:rsidR="00D64F2D">
          <w:rPr>
            <w:noProof/>
            <w:webHidden/>
          </w:rPr>
        </w:r>
        <w:r w:rsidR="00D64F2D">
          <w:rPr>
            <w:noProof/>
            <w:webHidden/>
          </w:rPr>
          <w:fldChar w:fldCharType="separate"/>
        </w:r>
        <w:r w:rsidR="00D64F2D">
          <w:rPr>
            <w:noProof/>
            <w:webHidden/>
          </w:rPr>
          <w:t>68</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87" w:history="1">
        <w:r w:rsidR="00D64F2D" w:rsidRPr="00354D02">
          <w:rPr>
            <w:rStyle w:val="Hyperlink"/>
            <w:noProof/>
          </w:rPr>
          <w:t xml:space="preserve">Averall </w:t>
        </w:r>
        <w:r w:rsidR="00D64F2D" w:rsidRPr="00354D02">
          <w:rPr>
            <w:rStyle w:val="Hyperlink"/>
            <w:b/>
            <w:noProof/>
          </w:rPr>
          <w:t xml:space="preserve">Lecky </w:t>
        </w:r>
        <w:r w:rsidR="00D64F2D" w:rsidRPr="00354D02">
          <w:rPr>
            <w:rStyle w:val="Hyperlink"/>
            <w:noProof/>
          </w:rPr>
          <w:t>(2765)</w:t>
        </w:r>
        <w:r w:rsidR="00D64F2D">
          <w:rPr>
            <w:noProof/>
            <w:webHidden/>
          </w:rPr>
          <w:tab/>
        </w:r>
        <w:r w:rsidR="00D64F2D">
          <w:rPr>
            <w:noProof/>
            <w:webHidden/>
          </w:rPr>
          <w:fldChar w:fldCharType="begin"/>
        </w:r>
        <w:r w:rsidR="00D64F2D">
          <w:rPr>
            <w:noProof/>
            <w:webHidden/>
          </w:rPr>
          <w:instrText xml:space="preserve"> PAGEREF _Toc465841387 \h </w:instrText>
        </w:r>
        <w:r w:rsidR="00D64F2D">
          <w:rPr>
            <w:noProof/>
            <w:webHidden/>
          </w:rPr>
        </w:r>
        <w:r w:rsidR="00D64F2D">
          <w:rPr>
            <w:noProof/>
            <w:webHidden/>
          </w:rPr>
          <w:fldChar w:fldCharType="separate"/>
        </w:r>
        <w:r w:rsidR="00D64F2D">
          <w:rPr>
            <w:noProof/>
            <w:webHidden/>
          </w:rPr>
          <w:t>69</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88" w:history="1">
        <w:r w:rsidR="00D64F2D" w:rsidRPr="00354D02">
          <w:rPr>
            <w:rStyle w:val="Hyperlink"/>
            <w:noProof/>
          </w:rPr>
          <w:t xml:space="preserve">George Augustus Bligh </w:t>
        </w:r>
        <w:r w:rsidR="00D64F2D" w:rsidRPr="00354D02">
          <w:rPr>
            <w:rStyle w:val="Hyperlink"/>
            <w:b/>
            <w:noProof/>
          </w:rPr>
          <w:t xml:space="preserve">Livesay </w:t>
        </w:r>
        <w:r w:rsidR="00D64F2D" w:rsidRPr="00354D02">
          <w:rPr>
            <w:rStyle w:val="Hyperlink"/>
            <w:noProof/>
          </w:rPr>
          <w:t>(2211)</w:t>
        </w:r>
        <w:r w:rsidR="00D64F2D">
          <w:rPr>
            <w:noProof/>
            <w:webHidden/>
          </w:rPr>
          <w:tab/>
        </w:r>
        <w:r w:rsidR="00D64F2D">
          <w:rPr>
            <w:noProof/>
            <w:webHidden/>
          </w:rPr>
          <w:fldChar w:fldCharType="begin"/>
        </w:r>
        <w:r w:rsidR="00D64F2D">
          <w:rPr>
            <w:noProof/>
            <w:webHidden/>
          </w:rPr>
          <w:instrText xml:space="preserve"> PAGEREF _Toc465841388 \h </w:instrText>
        </w:r>
        <w:r w:rsidR="00D64F2D">
          <w:rPr>
            <w:noProof/>
            <w:webHidden/>
          </w:rPr>
        </w:r>
        <w:r w:rsidR="00D64F2D">
          <w:rPr>
            <w:noProof/>
            <w:webHidden/>
          </w:rPr>
          <w:fldChar w:fldCharType="separate"/>
        </w:r>
        <w:r w:rsidR="00D64F2D">
          <w:rPr>
            <w:noProof/>
            <w:webHidden/>
          </w:rPr>
          <w:t>70</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89" w:history="1">
        <w:r w:rsidR="00D64F2D" w:rsidRPr="00354D02">
          <w:rPr>
            <w:rStyle w:val="Hyperlink"/>
            <w:noProof/>
          </w:rPr>
          <w:t xml:space="preserve">Donald Perceval </w:t>
        </w:r>
        <w:r w:rsidR="00D64F2D" w:rsidRPr="00354D02">
          <w:rPr>
            <w:rStyle w:val="Hyperlink"/>
            <w:b/>
            <w:noProof/>
          </w:rPr>
          <w:t xml:space="preserve">Lynden-Bell </w:t>
        </w:r>
        <w:r w:rsidR="00D64F2D" w:rsidRPr="00354D02">
          <w:rPr>
            <w:rStyle w:val="Hyperlink"/>
            <w:noProof/>
          </w:rPr>
          <w:t>(3287)</w:t>
        </w:r>
        <w:r w:rsidR="00D64F2D">
          <w:rPr>
            <w:noProof/>
            <w:webHidden/>
          </w:rPr>
          <w:tab/>
        </w:r>
        <w:r w:rsidR="00D64F2D">
          <w:rPr>
            <w:noProof/>
            <w:webHidden/>
          </w:rPr>
          <w:fldChar w:fldCharType="begin"/>
        </w:r>
        <w:r w:rsidR="00D64F2D">
          <w:rPr>
            <w:noProof/>
            <w:webHidden/>
          </w:rPr>
          <w:instrText xml:space="preserve"> PAGEREF _Toc465841389 \h </w:instrText>
        </w:r>
        <w:r w:rsidR="00D64F2D">
          <w:rPr>
            <w:noProof/>
            <w:webHidden/>
          </w:rPr>
        </w:r>
        <w:r w:rsidR="00D64F2D">
          <w:rPr>
            <w:noProof/>
            <w:webHidden/>
          </w:rPr>
          <w:fldChar w:fldCharType="separate"/>
        </w:r>
        <w:r w:rsidR="00D64F2D">
          <w:rPr>
            <w:noProof/>
            <w:webHidden/>
          </w:rPr>
          <w:t>71</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90" w:history="1">
        <w:r w:rsidR="00D64F2D" w:rsidRPr="00354D02">
          <w:rPr>
            <w:rStyle w:val="Hyperlink"/>
            <w:noProof/>
          </w:rPr>
          <w:t xml:space="preserve">Douglas Cargill </w:t>
        </w:r>
        <w:r w:rsidR="00D64F2D" w:rsidRPr="00354D02">
          <w:rPr>
            <w:rStyle w:val="Hyperlink"/>
            <w:b/>
            <w:noProof/>
          </w:rPr>
          <w:t xml:space="preserve">Marshall </w:t>
        </w:r>
        <w:r w:rsidR="00D64F2D" w:rsidRPr="00354D02">
          <w:rPr>
            <w:rStyle w:val="Hyperlink"/>
            <w:noProof/>
          </w:rPr>
          <w:t>(3039)</w:t>
        </w:r>
        <w:r w:rsidR="00D64F2D">
          <w:rPr>
            <w:noProof/>
            <w:webHidden/>
          </w:rPr>
          <w:tab/>
        </w:r>
        <w:r w:rsidR="00D64F2D">
          <w:rPr>
            <w:noProof/>
            <w:webHidden/>
          </w:rPr>
          <w:fldChar w:fldCharType="begin"/>
        </w:r>
        <w:r w:rsidR="00D64F2D">
          <w:rPr>
            <w:noProof/>
            <w:webHidden/>
          </w:rPr>
          <w:instrText xml:space="preserve"> PAGEREF _Toc465841390 \h </w:instrText>
        </w:r>
        <w:r w:rsidR="00D64F2D">
          <w:rPr>
            <w:noProof/>
            <w:webHidden/>
          </w:rPr>
        </w:r>
        <w:r w:rsidR="00D64F2D">
          <w:rPr>
            <w:noProof/>
            <w:webHidden/>
          </w:rPr>
          <w:fldChar w:fldCharType="separate"/>
        </w:r>
        <w:r w:rsidR="00D64F2D">
          <w:rPr>
            <w:noProof/>
            <w:webHidden/>
          </w:rPr>
          <w:t>73</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91" w:history="1">
        <w:r w:rsidR="00D64F2D" w:rsidRPr="00354D02">
          <w:rPr>
            <w:rStyle w:val="Hyperlink"/>
            <w:noProof/>
          </w:rPr>
          <w:t xml:space="preserve">William MacAndrew </w:t>
        </w:r>
        <w:r w:rsidR="00D64F2D" w:rsidRPr="00354D02">
          <w:rPr>
            <w:rStyle w:val="Hyperlink"/>
            <w:b/>
            <w:noProof/>
          </w:rPr>
          <w:t xml:space="preserve">Marshall </w:t>
        </w:r>
        <w:r w:rsidR="00D64F2D" w:rsidRPr="00354D02">
          <w:rPr>
            <w:rStyle w:val="Hyperlink"/>
            <w:noProof/>
          </w:rPr>
          <w:t>(2875) MiD (2)</w:t>
        </w:r>
        <w:r w:rsidR="00D64F2D">
          <w:rPr>
            <w:noProof/>
            <w:webHidden/>
          </w:rPr>
          <w:tab/>
        </w:r>
        <w:r w:rsidR="00D64F2D">
          <w:rPr>
            <w:noProof/>
            <w:webHidden/>
          </w:rPr>
          <w:fldChar w:fldCharType="begin"/>
        </w:r>
        <w:r w:rsidR="00D64F2D">
          <w:rPr>
            <w:noProof/>
            <w:webHidden/>
          </w:rPr>
          <w:instrText xml:space="preserve"> PAGEREF _Toc465841391 \h </w:instrText>
        </w:r>
        <w:r w:rsidR="00D64F2D">
          <w:rPr>
            <w:noProof/>
            <w:webHidden/>
          </w:rPr>
        </w:r>
        <w:r w:rsidR="00D64F2D">
          <w:rPr>
            <w:noProof/>
            <w:webHidden/>
          </w:rPr>
          <w:fldChar w:fldCharType="separate"/>
        </w:r>
        <w:r w:rsidR="00D64F2D">
          <w:rPr>
            <w:noProof/>
            <w:webHidden/>
          </w:rPr>
          <w:t>74</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92" w:history="1">
        <w:r w:rsidR="00D64F2D" w:rsidRPr="00354D02">
          <w:rPr>
            <w:rStyle w:val="Hyperlink"/>
            <w:noProof/>
          </w:rPr>
          <w:t xml:space="preserve">Cecil Stephen Bignold </w:t>
        </w:r>
        <w:r w:rsidR="00D64F2D" w:rsidRPr="00354D02">
          <w:rPr>
            <w:rStyle w:val="Hyperlink"/>
            <w:b/>
            <w:noProof/>
          </w:rPr>
          <w:t xml:space="preserve">Martin </w:t>
        </w:r>
        <w:r w:rsidR="00D64F2D" w:rsidRPr="00354D02">
          <w:rPr>
            <w:rStyle w:val="Hyperlink"/>
            <w:noProof/>
          </w:rPr>
          <w:t>(2898)</w:t>
        </w:r>
        <w:r w:rsidR="00D64F2D">
          <w:rPr>
            <w:noProof/>
            <w:webHidden/>
          </w:rPr>
          <w:tab/>
        </w:r>
        <w:r w:rsidR="00D64F2D">
          <w:rPr>
            <w:noProof/>
            <w:webHidden/>
          </w:rPr>
          <w:fldChar w:fldCharType="begin"/>
        </w:r>
        <w:r w:rsidR="00D64F2D">
          <w:rPr>
            <w:noProof/>
            <w:webHidden/>
          </w:rPr>
          <w:instrText xml:space="preserve"> PAGEREF _Toc465841392 \h </w:instrText>
        </w:r>
        <w:r w:rsidR="00D64F2D">
          <w:rPr>
            <w:noProof/>
            <w:webHidden/>
          </w:rPr>
        </w:r>
        <w:r w:rsidR="00D64F2D">
          <w:rPr>
            <w:noProof/>
            <w:webHidden/>
          </w:rPr>
          <w:fldChar w:fldCharType="separate"/>
        </w:r>
        <w:r w:rsidR="00D64F2D">
          <w:rPr>
            <w:noProof/>
            <w:webHidden/>
          </w:rPr>
          <w:t>75</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93" w:history="1">
        <w:r w:rsidR="00D64F2D" w:rsidRPr="00354D02">
          <w:rPr>
            <w:rStyle w:val="Hyperlink"/>
            <w:noProof/>
          </w:rPr>
          <w:t xml:space="preserve">William Kyle </w:t>
        </w:r>
        <w:r w:rsidR="00D64F2D" w:rsidRPr="00354D02">
          <w:rPr>
            <w:rStyle w:val="Hyperlink"/>
            <w:b/>
            <w:noProof/>
          </w:rPr>
          <w:t xml:space="preserve">Maturin </w:t>
        </w:r>
        <w:r w:rsidR="00D64F2D" w:rsidRPr="00354D02">
          <w:rPr>
            <w:rStyle w:val="Hyperlink"/>
            <w:noProof/>
          </w:rPr>
          <w:t>(2775)</w:t>
        </w:r>
        <w:r w:rsidR="00D64F2D">
          <w:rPr>
            <w:noProof/>
            <w:webHidden/>
          </w:rPr>
          <w:tab/>
        </w:r>
        <w:r w:rsidR="00D64F2D">
          <w:rPr>
            <w:noProof/>
            <w:webHidden/>
          </w:rPr>
          <w:fldChar w:fldCharType="begin"/>
        </w:r>
        <w:r w:rsidR="00D64F2D">
          <w:rPr>
            <w:noProof/>
            <w:webHidden/>
          </w:rPr>
          <w:instrText xml:space="preserve"> PAGEREF _Toc465841393 \h </w:instrText>
        </w:r>
        <w:r w:rsidR="00D64F2D">
          <w:rPr>
            <w:noProof/>
            <w:webHidden/>
          </w:rPr>
        </w:r>
        <w:r w:rsidR="00D64F2D">
          <w:rPr>
            <w:noProof/>
            <w:webHidden/>
          </w:rPr>
          <w:fldChar w:fldCharType="separate"/>
        </w:r>
        <w:r w:rsidR="00D64F2D">
          <w:rPr>
            <w:noProof/>
            <w:webHidden/>
          </w:rPr>
          <w:t>76</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94" w:history="1">
        <w:r w:rsidR="00D64F2D" w:rsidRPr="00354D02">
          <w:rPr>
            <w:rStyle w:val="Hyperlink"/>
            <w:noProof/>
            <w:lang w:val="pt-PT"/>
          </w:rPr>
          <w:t xml:space="preserve">Francis Dobree </w:t>
        </w:r>
        <w:r w:rsidR="00D64F2D" w:rsidRPr="00354D02">
          <w:rPr>
            <w:rStyle w:val="Hyperlink"/>
            <w:b/>
            <w:noProof/>
            <w:lang w:val="pt-PT"/>
          </w:rPr>
          <w:t xml:space="preserve">McCrea </w:t>
        </w:r>
        <w:r w:rsidR="00D64F2D" w:rsidRPr="00354D02">
          <w:rPr>
            <w:rStyle w:val="Hyperlink"/>
            <w:noProof/>
            <w:lang w:val="pt-PT"/>
          </w:rPr>
          <w:t>(3066)</w:t>
        </w:r>
        <w:r w:rsidR="00D64F2D">
          <w:rPr>
            <w:noProof/>
            <w:webHidden/>
          </w:rPr>
          <w:tab/>
        </w:r>
        <w:r w:rsidR="00D64F2D">
          <w:rPr>
            <w:noProof/>
            <w:webHidden/>
          </w:rPr>
          <w:fldChar w:fldCharType="begin"/>
        </w:r>
        <w:r w:rsidR="00D64F2D">
          <w:rPr>
            <w:noProof/>
            <w:webHidden/>
          </w:rPr>
          <w:instrText xml:space="preserve"> PAGEREF _Toc465841394 \h </w:instrText>
        </w:r>
        <w:r w:rsidR="00D64F2D">
          <w:rPr>
            <w:noProof/>
            <w:webHidden/>
          </w:rPr>
        </w:r>
        <w:r w:rsidR="00D64F2D">
          <w:rPr>
            <w:noProof/>
            <w:webHidden/>
          </w:rPr>
          <w:fldChar w:fldCharType="separate"/>
        </w:r>
        <w:r w:rsidR="00D64F2D">
          <w:rPr>
            <w:noProof/>
            <w:webHidden/>
          </w:rPr>
          <w:t>77</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95" w:history="1">
        <w:r w:rsidR="00D64F2D" w:rsidRPr="00354D02">
          <w:rPr>
            <w:rStyle w:val="Hyperlink"/>
            <w:noProof/>
          </w:rPr>
          <w:t xml:space="preserve">Henry Tupper </w:t>
        </w:r>
        <w:r w:rsidR="00D64F2D" w:rsidRPr="00354D02">
          <w:rPr>
            <w:rStyle w:val="Hyperlink"/>
            <w:b/>
            <w:noProof/>
          </w:rPr>
          <w:t xml:space="preserve">Mellish </w:t>
        </w:r>
        <w:r w:rsidR="00D64F2D" w:rsidRPr="00354D02">
          <w:rPr>
            <w:rStyle w:val="Hyperlink"/>
            <w:noProof/>
          </w:rPr>
          <w:t>(3055)</w:t>
        </w:r>
        <w:r w:rsidR="00D64F2D">
          <w:rPr>
            <w:noProof/>
            <w:webHidden/>
          </w:rPr>
          <w:tab/>
        </w:r>
        <w:r w:rsidR="00D64F2D">
          <w:rPr>
            <w:noProof/>
            <w:webHidden/>
          </w:rPr>
          <w:fldChar w:fldCharType="begin"/>
        </w:r>
        <w:r w:rsidR="00D64F2D">
          <w:rPr>
            <w:noProof/>
            <w:webHidden/>
          </w:rPr>
          <w:instrText xml:space="preserve"> PAGEREF _Toc465841395 \h </w:instrText>
        </w:r>
        <w:r w:rsidR="00D64F2D">
          <w:rPr>
            <w:noProof/>
            <w:webHidden/>
          </w:rPr>
        </w:r>
        <w:r w:rsidR="00D64F2D">
          <w:rPr>
            <w:noProof/>
            <w:webHidden/>
          </w:rPr>
          <w:fldChar w:fldCharType="separate"/>
        </w:r>
        <w:r w:rsidR="00D64F2D">
          <w:rPr>
            <w:noProof/>
            <w:webHidden/>
          </w:rPr>
          <w:t>78</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96" w:history="1">
        <w:r w:rsidR="00D64F2D" w:rsidRPr="00354D02">
          <w:rPr>
            <w:rStyle w:val="Hyperlink"/>
            <w:noProof/>
          </w:rPr>
          <w:t xml:space="preserve">Francis George Ross </w:t>
        </w:r>
        <w:r w:rsidR="00D64F2D" w:rsidRPr="00354D02">
          <w:rPr>
            <w:rStyle w:val="Hyperlink"/>
            <w:b/>
            <w:noProof/>
          </w:rPr>
          <w:t xml:space="preserve">Mockler </w:t>
        </w:r>
        <w:r w:rsidR="00D64F2D" w:rsidRPr="00354D02">
          <w:rPr>
            <w:rStyle w:val="Hyperlink"/>
            <w:noProof/>
          </w:rPr>
          <w:t>(2951) MC,MiD.</w:t>
        </w:r>
        <w:r w:rsidR="00D64F2D">
          <w:rPr>
            <w:noProof/>
            <w:webHidden/>
          </w:rPr>
          <w:tab/>
        </w:r>
        <w:r w:rsidR="00D64F2D">
          <w:rPr>
            <w:noProof/>
            <w:webHidden/>
          </w:rPr>
          <w:fldChar w:fldCharType="begin"/>
        </w:r>
        <w:r w:rsidR="00D64F2D">
          <w:rPr>
            <w:noProof/>
            <w:webHidden/>
          </w:rPr>
          <w:instrText xml:space="preserve"> PAGEREF _Toc465841396 \h </w:instrText>
        </w:r>
        <w:r w:rsidR="00D64F2D">
          <w:rPr>
            <w:noProof/>
            <w:webHidden/>
          </w:rPr>
        </w:r>
        <w:r w:rsidR="00D64F2D">
          <w:rPr>
            <w:noProof/>
            <w:webHidden/>
          </w:rPr>
          <w:fldChar w:fldCharType="separate"/>
        </w:r>
        <w:r w:rsidR="00D64F2D">
          <w:rPr>
            <w:noProof/>
            <w:webHidden/>
          </w:rPr>
          <w:t>79</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97" w:history="1">
        <w:r w:rsidR="00D64F2D" w:rsidRPr="00354D02">
          <w:rPr>
            <w:rStyle w:val="Hyperlink"/>
            <w:noProof/>
          </w:rPr>
          <w:t xml:space="preserve">Eric John </w:t>
        </w:r>
        <w:r w:rsidR="00D64F2D" w:rsidRPr="00354D02">
          <w:rPr>
            <w:rStyle w:val="Hyperlink"/>
            <w:b/>
            <w:noProof/>
          </w:rPr>
          <w:t xml:space="preserve">Mortis </w:t>
        </w:r>
        <w:r w:rsidR="00D64F2D" w:rsidRPr="00354D02">
          <w:rPr>
            <w:rStyle w:val="Hyperlink"/>
            <w:noProof/>
          </w:rPr>
          <w:t>(3279)</w:t>
        </w:r>
        <w:r w:rsidR="00D64F2D">
          <w:rPr>
            <w:noProof/>
            <w:webHidden/>
          </w:rPr>
          <w:tab/>
        </w:r>
        <w:r w:rsidR="00D64F2D">
          <w:rPr>
            <w:noProof/>
            <w:webHidden/>
          </w:rPr>
          <w:fldChar w:fldCharType="begin"/>
        </w:r>
        <w:r w:rsidR="00D64F2D">
          <w:rPr>
            <w:noProof/>
            <w:webHidden/>
          </w:rPr>
          <w:instrText xml:space="preserve"> PAGEREF _Toc465841397 \h </w:instrText>
        </w:r>
        <w:r w:rsidR="00D64F2D">
          <w:rPr>
            <w:noProof/>
            <w:webHidden/>
          </w:rPr>
        </w:r>
        <w:r w:rsidR="00D64F2D">
          <w:rPr>
            <w:noProof/>
            <w:webHidden/>
          </w:rPr>
          <w:fldChar w:fldCharType="separate"/>
        </w:r>
        <w:r w:rsidR="00D64F2D">
          <w:rPr>
            <w:noProof/>
            <w:webHidden/>
          </w:rPr>
          <w:t>80</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98" w:history="1">
        <w:r w:rsidR="00D64F2D" w:rsidRPr="00354D02">
          <w:rPr>
            <w:rStyle w:val="Hyperlink"/>
            <w:noProof/>
          </w:rPr>
          <w:t xml:space="preserve">Arthur Russell St John </w:t>
        </w:r>
        <w:r w:rsidR="00D64F2D" w:rsidRPr="00354D02">
          <w:rPr>
            <w:rStyle w:val="Hyperlink"/>
            <w:b/>
            <w:noProof/>
          </w:rPr>
          <w:t xml:space="preserve">Moubray </w:t>
        </w:r>
        <w:r w:rsidR="00D64F2D" w:rsidRPr="00354D02">
          <w:rPr>
            <w:rStyle w:val="Hyperlink"/>
            <w:noProof/>
          </w:rPr>
          <w:t>(2917) MC MiD</w:t>
        </w:r>
        <w:r w:rsidR="00D64F2D">
          <w:rPr>
            <w:noProof/>
            <w:webHidden/>
          </w:rPr>
          <w:tab/>
        </w:r>
        <w:r w:rsidR="00D64F2D">
          <w:rPr>
            <w:noProof/>
            <w:webHidden/>
          </w:rPr>
          <w:fldChar w:fldCharType="begin"/>
        </w:r>
        <w:r w:rsidR="00D64F2D">
          <w:rPr>
            <w:noProof/>
            <w:webHidden/>
          </w:rPr>
          <w:instrText xml:space="preserve"> PAGEREF _Toc465841398 \h </w:instrText>
        </w:r>
        <w:r w:rsidR="00D64F2D">
          <w:rPr>
            <w:noProof/>
            <w:webHidden/>
          </w:rPr>
        </w:r>
        <w:r w:rsidR="00D64F2D">
          <w:rPr>
            <w:noProof/>
            <w:webHidden/>
          </w:rPr>
          <w:fldChar w:fldCharType="separate"/>
        </w:r>
        <w:r w:rsidR="00D64F2D">
          <w:rPr>
            <w:noProof/>
            <w:webHidden/>
          </w:rPr>
          <w:t>81</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399" w:history="1">
        <w:r w:rsidR="00D64F2D" w:rsidRPr="00354D02">
          <w:rPr>
            <w:rStyle w:val="Hyperlink"/>
            <w:noProof/>
          </w:rPr>
          <w:t xml:space="preserve">Cyril Lloyd </w:t>
        </w:r>
        <w:r w:rsidR="00D64F2D" w:rsidRPr="00354D02">
          <w:rPr>
            <w:rStyle w:val="Hyperlink"/>
            <w:b/>
            <w:noProof/>
          </w:rPr>
          <w:t xml:space="preserve">Moubray </w:t>
        </w:r>
        <w:r w:rsidR="00D64F2D" w:rsidRPr="00354D02">
          <w:rPr>
            <w:rStyle w:val="Hyperlink"/>
            <w:noProof/>
          </w:rPr>
          <w:t>(3074) M.C. MiD</w:t>
        </w:r>
        <w:r w:rsidR="00D64F2D">
          <w:rPr>
            <w:noProof/>
            <w:webHidden/>
          </w:rPr>
          <w:tab/>
        </w:r>
        <w:r w:rsidR="00D64F2D">
          <w:rPr>
            <w:noProof/>
            <w:webHidden/>
          </w:rPr>
          <w:fldChar w:fldCharType="begin"/>
        </w:r>
        <w:r w:rsidR="00D64F2D">
          <w:rPr>
            <w:noProof/>
            <w:webHidden/>
          </w:rPr>
          <w:instrText xml:space="preserve"> PAGEREF _Toc465841399 \h </w:instrText>
        </w:r>
        <w:r w:rsidR="00D64F2D">
          <w:rPr>
            <w:noProof/>
            <w:webHidden/>
          </w:rPr>
        </w:r>
        <w:r w:rsidR="00D64F2D">
          <w:rPr>
            <w:noProof/>
            <w:webHidden/>
          </w:rPr>
          <w:fldChar w:fldCharType="separate"/>
        </w:r>
        <w:r w:rsidR="00D64F2D">
          <w:rPr>
            <w:noProof/>
            <w:webHidden/>
          </w:rPr>
          <w:t>82</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400" w:history="1">
        <w:r w:rsidR="00D64F2D" w:rsidRPr="00354D02">
          <w:rPr>
            <w:rStyle w:val="Hyperlink"/>
            <w:noProof/>
          </w:rPr>
          <w:t xml:space="preserve">Rowland Walter Blundell </w:t>
        </w:r>
        <w:r w:rsidR="00D64F2D" w:rsidRPr="00354D02">
          <w:rPr>
            <w:rStyle w:val="Hyperlink"/>
            <w:b/>
            <w:noProof/>
          </w:rPr>
          <w:t xml:space="preserve">Mourant </w:t>
        </w:r>
        <w:r w:rsidR="00D64F2D" w:rsidRPr="00354D02">
          <w:rPr>
            <w:rStyle w:val="Hyperlink"/>
            <w:noProof/>
          </w:rPr>
          <w:t>(2354)</w:t>
        </w:r>
        <w:r w:rsidR="00D64F2D">
          <w:rPr>
            <w:noProof/>
            <w:webHidden/>
          </w:rPr>
          <w:tab/>
        </w:r>
        <w:r w:rsidR="00D64F2D">
          <w:rPr>
            <w:noProof/>
            <w:webHidden/>
          </w:rPr>
          <w:fldChar w:fldCharType="begin"/>
        </w:r>
        <w:r w:rsidR="00D64F2D">
          <w:rPr>
            <w:noProof/>
            <w:webHidden/>
          </w:rPr>
          <w:instrText xml:space="preserve"> PAGEREF _Toc465841400 \h </w:instrText>
        </w:r>
        <w:r w:rsidR="00D64F2D">
          <w:rPr>
            <w:noProof/>
            <w:webHidden/>
          </w:rPr>
        </w:r>
        <w:r w:rsidR="00D64F2D">
          <w:rPr>
            <w:noProof/>
            <w:webHidden/>
          </w:rPr>
          <w:fldChar w:fldCharType="separate"/>
        </w:r>
        <w:r w:rsidR="00D64F2D">
          <w:rPr>
            <w:noProof/>
            <w:webHidden/>
          </w:rPr>
          <w:t>83</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401" w:history="1">
        <w:r w:rsidR="00D64F2D" w:rsidRPr="00354D02">
          <w:rPr>
            <w:rStyle w:val="Hyperlink"/>
            <w:noProof/>
          </w:rPr>
          <w:t xml:space="preserve">Thomas Francis </w:t>
        </w:r>
        <w:r w:rsidR="00D64F2D" w:rsidRPr="00354D02">
          <w:rPr>
            <w:rStyle w:val="Hyperlink"/>
            <w:b/>
            <w:noProof/>
          </w:rPr>
          <w:t xml:space="preserve">Murray </w:t>
        </w:r>
        <w:r w:rsidR="00D64F2D" w:rsidRPr="00354D02">
          <w:rPr>
            <w:rStyle w:val="Hyperlink"/>
            <w:noProof/>
          </w:rPr>
          <w:t>(2315)</w:t>
        </w:r>
        <w:r w:rsidR="00D64F2D">
          <w:rPr>
            <w:noProof/>
            <w:webHidden/>
          </w:rPr>
          <w:tab/>
        </w:r>
        <w:r w:rsidR="00D64F2D">
          <w:rPr>
            <w:noProof/>
            <w:webHidden/>
          </w:rPr>
          <w:fldChar w:fldCharType="begin"/>
        </w:r>
        <w:r w:rsidR="00D64F2D">
          <w:rPr>
            <w:noProof/>
            <w:webHidden/>
          </w:rPr>
          <w:instrText xml:space="preserve"> PAGEREF _Toc465841401 \h </w:instrText>
        </w:r>
        <w:r w:rsidR="00D64F2D">
          <w:rPr>
            <w:noProof/>
            <w:webHidden/>
          </w:rPr>
        </w:r>
        <w:r w:rsidR="00D64F2D">
          <w:rPr>
            <w:noProof/>
            <w:webHidden/>
          </w:rPr>
          <w:fldChar w:fldCharType="separate"/>
        </w:r>
        <w:r w:rsidR="00D64F2D">
          <w:rPr>
            <w:noProof/>
            <w:webHidden/>
          </w:rPr>
          <w:t>84</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402" w:history="1">
        <w:r w:rsidR="00D64F2D" w:rsidRPr="00354D02">
          <w:rPr>
            <w:rStyle w:val="Hyperlink"/>
            <w:b/>
            <w:noProof/>
            <w:lang w:val="en-IE"/>
          </w:rPr>
          <w:t>Ireland. By kind Permission of Catherine Watson</w:t>
        </w:r>
        <w:r w:rsidR="00D64F2D" w:rsidRPr="00354D02">
          <w:rPr>
            <w:rStyle w:val="Hyperlink"/>
            <w:noProof/>
            <w:lang w:val="en-IE"/>
          </w:rPr>
          <w:t>.</w:t>
        </w:r>
        <w:r w:rsidR="00D64F2D" w:rsidRPr="00354D02">
          <w:rPr>
            <w:rStyle w:val="Hyperlink"/>
            <w:noProof/>
            <w:lang w:val="pt-PT"/>
          </w:rPr>
          <w:t xml:space="preserve">Maurice Trevor </w:t>
        </w:r>
        <w:r w:rsidR="00D64F2D" w:rsidRPr="00354D02">
          <w:rPr>
            <w:rStyle w:val="Hyperlink"/>
            <w:b/>
            <w:noProof/>
            <w:lang w:val="pt-PT"/>
          </w:rPr>
          <w:t xml:space="preserve">Myles </w:t>
        </w:r>
        <w:r w:rsidR="00D64F2D" w:rsidRPr="00354D02">
          <w:rPr>
            <w:rStyle w:val="Hyperlink"/>
            <w:noProof/>
            <w:lang w:val="pt-PT"/>
          </w:rPr>
          <w:t>(3091)</w:t>
        </w:r>
        <w:r w:rsidR="00D64F2D">
          <w:rPr>
            <w:noProof/>
            <w:webHidden/>
          </w:rPr>
          <w:tab/>
        </w:r>
        <w:r w:rsidR="00D64F2D">
          <w:rPr>
            <w:noProof/>
            <w:webHidden/>
          </w:rPr>
          <w:fldChar w:fldCharType="begin"/>
        </w:r>
        <w:r w:rsidR="00D64F2D">
          <w:rPr>
            <w:noProof/>
            <w:webHidden/>
          </w:rPr>
          <w:instrText xml:space="preserve"> PAGEREF _Toc465841402 \h </w:instrText>
        </w:r>
        <w:r w:rsidR="00D64F2D">
          <w:rPr>
            <w:noProof/>
            <w:webHidden/>
          </w:rPr>
        </w:r>
        <w:r w:rsidR="00D64F2D">
          <w:rPr>
            <w:noProof/>
            <w:webHidden/>
          </w:rPr>
          <w:fldChar w:fldCharType="separate"/>
        </w:r>
        <w:r w:rsidR="00D64F2D">
          <w:rPr>
            <w:noProof/>
            <w:webHidden/>
          </w:rPr>
          <w:t>84</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403" w:history="1">
        <w:r w:rsidR="00D64F2D" w:rsidRPr="00354D02">
          <w:rPr>
            <w:rStyle w:val="Hyperlink"/>
            <w:noProof/>
          </w:rPr>
          <w:t xml:space="preserve">Philip Henry </w:t>
        </w:r>
        <w:r w:rsidR="00D64F2D" w:rsidRPr="00354D02">
          <w:rPr>
            <w:rStyle w:val="Hyperlink"/>
            <w:b/>
            <w:noProof/>
          </w:rPr>
          <w:t xml:space="preserve">Myles </w:t>
        </w:r>
        <w:r w:rsidR="00D64F2D" w:rsidRPr="00354D02">
          <w:rPr>
            <w:rStyle w:val="Hyperlink"/>
            <w:noProof/>
          </w:rPr>
          <w:t>(3089)</w:t>
        </w:r>
        <w:r w:rsidR="00D64F2D">
          <w:rPr>
            <w:noProof/>
            <w:webHidden/>
          </w:rPr>
          <w:tab/>
        </w:r>
        <w:r w:rsidR="00D64F2D">
          <w:rPr>
            <w:noProof/>
            <w:webHidden/>
          </w:rPr>
          <w:fldChar w:fldCharType="begin"/>
        </w:r>
        <w:r w:rsidR="00D64F2D">
          <w:rPr>
            <w:noProof/>
            <w:webHidden/>
          </w:rPr>
          <w:instrText xml:space="preserve"> PAGEREF _Toc465841403 \h </w:instrText>
        </w:r>
        <w:r w:rsidR="00D64F2D">
          <w:rPr>
            <w:noProof/>
            <w:webHidden/>
          </w:rPr>
        </w:r>
        <w:r w:rsidR="00D64F2D">
          <w:rPr>
            <w:noProof/>
            <w:webHidden/>
          </w:rPr>
          <w:fldChar w:fldCharType="separate"/>
        </w:r>
        <w:r w:rsidR="00D64F2D">
          <w:rPr>
            <w:noProof/>
            <w:webHidden/>
          </w:rPr>
          <w:t>86</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404" w:history="1">
        <w:r w:rsidR="00D64F2D" w:rsidRPr="00354D02">
          <w:rPr>
            <w:rStyle w:val="Hyperlink"/>
            <w:noProof/>
          </w:rPr>
          <w:t xml:space="preserve">Abercrombie Anson Craven </w:t>
        </w:r>
        <w:r w:rsidR="00D64F2D" w:rsidRPr="00354D02">
          <w:rPr>
            <w:rStyle w:val="Hyperlink"/>
            <w:b/>
            <w:noProof/>
          </w:rPr>
          <w:t xml:space="preserve">Nelson </w:t>
        </w:r>
        <w:r w:rsidR="00D64F2D" w:rsidRPr="00354D02">
          <w:rPr>
            <w:rStyle w:val="Hyperlink"/>
            <w:noProof/>
          </w:rPr>
          <w:t>(1413) DSO,MiD.</w:t>
        </w:r>
        <w:r w:rsidR="00D64F2D">
          <w:rPr>
            <w:noProof/>
            <w:webHidden/>
          </w:rPr>
          <w:tab/>
        </w:r>
        <w:r w:rsidR="00D64F2D">
          <w:rPr>
            <w:noProof/>
            <w:webHidden/>
          </w:rPr>
          <w:fldChar w:fldCharType="begin"/>
        </w:r>
        <w:r w:rsidR="00D64F2D">
          <w:rPr>
            <w:noProof/>
            <w:webHidden/>
          </w:rPr>
          <w:instrText xml:space="preserve"> PAGEREF _Toc465841404 \h </w:instrText>
        </w:r>
        <w:r w:rsidR="00D64F2D">
          <w:rPr>
            <w:noProof/>
            <w:webHidden/>
          </w:rPr>
        </w:r>
        <w:r w:rsidR="00D64F2D">
          <w:rPr>
            <w:noProof/>
            <w:webHidden/>
          </w:rPr>
          <w:fldChar w:fldCharType="separate"/>
        </w:r>
        <w:r w:rsidR="00D64F2D">
          <w:rPr>
            <w:noProof/>
            <w:webHidden/>
          </w:rPr>
          <w:t>87</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405" w:history="1">
        <w:r w:rsidR="00D64F2D" w:rsidRPr="00354D02">
          <w:rPr>
            <w:rStyle w:val="Hyperlink"/>
            <w:noProof/>
          </w:rPr>
          <w:t xml:space="preserve">Howard Patrick Curtis </w:t>
        </w:r>
        <w:r w:rsidR="00D64F2D" w:rsidRPr="00354D02">
          <w:rPr>
            <w:rStyle w:val="Hyperlink"/>
            <w:b/>
            <w:noProof/>
          </w:rPr>
          <w:t xml:space="preserve">O’Farrell </w:t>
        </w:r>
        <w:r w:rsidR="00D64F2D" w:rsidRPr="00354D02">
          <w:rPr>
            <w:rStyle w:val="Hyperlink"/>
            <w:noProof/>
          </w:rPr>
          <w:t>(1991) MiD</w:t>
        </w:r>
        <w:r w:rsidR="00D64F2D">
          <w:rPr>
            <w:noProof/>
            <w:webHidden/>
          </w:rPr>
          <w:tab/>
        </w:r>
        <w:r w:rsidR="00D64F2D">
          <w:rPr>
            <w:noProof/>
            <w:webHidden/>
          </w:rPr>
          <w:fldChar w:fldCharType="begin"/>
        </w:r>
        <w:r w:rsidR="00D64F2D">
          <w:rPr>
            <w:noProof/>
            <w:webHidden/>
          </w:rPr>
          <w:instrText xml:space="preserve"> PAGEREF _Toc465841405 \h </w:instrText>
        </w:r>
        <w:r w:rsidR="00D64F2D">
          <w:rPr>
            <w:noProof/>
            <w:webHidden/>
          </w:rPr>
        </w:r>
        <w:r w:rsidR="00D64F2D">
          <w:rPr>
            <w:noProof/>
            <w:webHidden/>
          </w:rPr>
          <w:fldChar w:fldCharType="separate"/>
        </w:r>
        <w:r w:rsidR="00D64F2D">
          <w:rPr>
            <w:noProof/>
            <w:webHidden/>
          </w:rPr>
          <w:t>88</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406" w:history="1">
        <w:r w:rsidR="00D64F2D" w:rsidRPr="00354D02">
          <w:rPr>
            <w:rStyle w:val="Hyperlink"/>
            <w:noProof/>
          </w:rPr>
          <w:t xml:space="preserve">Dermot Patrick </w:t>
        </w:r>
        <w:r w:rsidR="00D64F2D" w:rsidRPr="00354D02">
          <w:rPr>
            <w:rStyle w:val="Hyperlink"/>
            <w:b/>
            <w:noProof/>
          </w:rPr>
          <w:t xml:space="preserve">O’Shea </w:t>
        </w:r>
        <w:r w:rsidR="00D64F2D" w:rsidRPr="00354D02">
          <w:rPr>
            <w:rStyle w:val="Hyperlink"/>
            <w:noProof/>
          </w:rPr>
          <w:t>(3158)</w:t>
        </w:r>
        <w:r w:rsidR="00D64F2D">
          <w:rPr>
            <w:noProof/>
            <w:webHidden/>
          </w:rPr>
          <w:tab/>
        </w:r>
        <w:r w:rsidR="00D64F2D">
          <w:rPr>
            <w:noProof/>
            <w:webHidden/>
          </w:rPr>
          <w:fldChar w:fldCharType="begin"/>
        </w:r>
        <w:r w:rsidR="00D64F2D">
          <w:rPr>
            <w:noProof/>
            <w:webHidden/>
          </w:rPr>
          <w:instrText xml:space="preserve"> PAGEREF _Toc465841406 \h </w:instrText>
        </w:r>
        <w:r w:rsidR="00D64F2D">
          <w:rPr>
            <w:noProof/>
            <w:webHidden/>
          </w:rPr>
        </w:r>
        <w:r w:rsidR="00D64F2D">
          <w:rPr>
            <w:noProof/>
            <w:webHidden/>
          </w:rPr>
          <w:fldChar w:fldCharType="separate"/>
        </w:r>
        <w:r w:rsidR="00D64F2D">
          <w:rPr>
            <w:noProof/>
            <w:webHidden/>
          </w:rPr>
          <w:t>89</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407" w:history="1">
        <w:r w:rsidR="00D64F2D" w:rsidRPr="00354D02">
          <w:rPr>
            <w:rStyle w:val="Hyperlink"/>
            <w:noProof/>
          </w:rPr>
          <w:t xml:space="preserve">Wilfred Bernard </w:t>
        </w:r>
        <w:r w:rsidR="00D64F2D" w:rsidRPr="00354D02">
          <w:rPr>
            <w:rStyle w:val="Hyperlink"/>
            <w:b/>
            <w:noProof/>
          </w:rPr>
          <w:t xml:space="preserve">O’Shea </w:t>
        </w:r>
        <w:r w:rsidR="00D64F2D" w:rsidRPr="00354D02">
          <w:rPr>
            <w:rStyle w:val="Hyperlink"/>
            <w:noProof/>
          </w:rPr>
          <w:t>(3157)</w:t>
        </w:r>
        <w:r w:rsidR="00D64F2D">
          <w:rPr>
            <w:noProof/>
            <w:webHidden/>
          </w:rPr>
          <w:tab/>
        </w:r>
        <w:r w:rsidR="00D64F2D">
          <w:rPr>
            <w:noProof/>
            <w:webHidden/>
          </w:rPr>
          <w:fldChar w:fldCharType="begin"/>
        </w:r>
        <w:r w:rsidR="00D64F2D">
          <w:rPr>
            <w:noProof/>
            <w:webHidden/>
          </w:rPr>
          <w:instrText xml:space="preserve"> PAGEREF _Toc465841407 \h </w:instrText>
        </w:r>
        <w:r w:rsidR="00D64F2D">
          <w:rPr>
            <w:noProof/>
            <w:webHidden/>
          </w:rPr>
        </w:r>
        <w:r w:rsidR="00D64F2D">
          <w:rPr>
            <w:noProof/>
            <w:webHidden/>
          </w:rPr>
          <w:fldChar w:fldCharType="separate"/>
        </w:r>
        <w:r w:rsidR="00D64F2D">
          <w:rPr>
            <w:noProof/>
            <w:webHidden/>
          </w:rPr>
          <w:t>90</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408" w:history="1">
        <w:r w:rsidR="00D64F2D" w:rsidRPr="00354D02">
          <w:rPr>
            <w:rStyle w:val="Hyperlink"/>
            <w:noProof/>
          </w:rPr>
          <w:t xml:space="preserve">Guy Giffard </w:t>
        </w:r>
        <w:r w:rsidR="00D64F2D" w:rsidRPr="00354D02">
          <w:rPr>
            <w:rStyle w:val="Hyperlink"/>
            <w:b/>
            <w:noProof/>
          </w:rPr>
          <w:t xml:space="preserve">Oliver </w:t>
        </w:r>
        <w:r w:rsidR="00D64F2D" w:rsidRPr="00354D02">
          <w:rPr>
            <w:rStyle w:val="Hyperlink"/>
            <w:noProof/>
          </w:rPr>
          <w:t>(2745) MiD (2)</w:t>
        </w:r>
        <w:r w:rsidR="00D64F2D">
          <w:rPr>
            <w:noProof/>
            <w:webHidden/>
          </w:rPr>
          <w:tab/>
        </w:r>
        <w:r w:rsidR="00D64F2D">
          <w:rPr>
            <w:noProof/>
            <w:webHidden/>
          </w:rPr>
          <w:fldChar w:fldCharType="begin"/>
        </w:r>
        <w:r w:rsidR="00D64F2D">
          <w:rPr>
            <w:noProof/>
            <w:webHidden/>
          </w:rPr>
          <w:instrText xml:space="preserve"> PAGEREF _Toc465841408 \h </w:instrText>
        </w:r>
        <w:r w:rsidR="00D64F2D">
          <w:rPr>
            <w:noProof/>
            <w:webHidden/>
          </w:rPr>
        </w:r>
        <w:r w:rsidR="00D64F2D">
          <w:rPr>
            <w:noProof/>
            <w:webHidden/>
          </w:rPr>
          <w:fldChar w:fldCharType="separate"/>
        </w:r>
        <w:r w:rsidR="00D64F2D">
          <w:rPr>
            <w:noProof/>
            <w:webHidden/>
          </w:rPr>
          <w:t>91</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409" w:history="1">
        <w:r w:rsidR="00D64F2D" w:rsidRPr="00354D02">
          <w:rPr>
            <w:rStyle w:val="Hyperlink"/>
            <w:noProof/>
          </w:rPr>
          <w:t xml:space="preserve">Edward Graeme </w:t>
        </w:r>
        <w:r w:rsidR="00D64F2D" w:rsidRPr="00354D02">
          <w:rPr>
            <w:rStyle w:val="Hyperlink"/>
            <w:b/>
            <w:noProof/>
          </w:rPr>
          <w:t xml:space="preserve">Ozanne </w:t>
        </w:r>
        <w:r w:rsidR="00D64F2D" w:rsidRPr="00354D02">
          <w:rPr>
            <w:rStyle w:val="Hyperlink"/>
            <w:noProof/>
          </w:rPr>
          <w:t>(2687)</w:t>
        </w:r>
        <w:r w:rsidR="00D64F2D">
          <w:rPr>
            <w:noProof/>
            <w:webHidden/>
          </w:rPr>
          <w:tab/>
        </w:r>
        <w:r w:rsidR="00D64F2D">
          <w:rPr>
            <w:noProof/>
            <w:webHidden/>
          </w:rPr>
          <w:fldChar w:fldCharType="begin"/>
        </w:r>
        <w:r w:rsidR="00D64F2D">
          <w:rPr>
            <w:noProof/>
            <w:webHidden/>
          </w:rPr>
          <w:instrText xml:space="preserve"> PAGEREF _Toc465841409 \h </w:instrText>
        </w:r>
        <w:r w:rsidR="00D64F2D">
          <w:rPr>
            <w:noProof/>
            <w:webHidden/>
          </w:rPr>
        </w:r>
        <w:r w:rsidR="00D64F2D">
          <w:rPr>
            <w:noProof/>
            <w:webHidden/>
          </w:rPr>
          <w:fldChar w:fldCharType="separate"/>
        </w:r>
        <w:r w:rsidR="00D64F2D">
          <w:rPr>
            <w:noProof/>
            <w:webHidden/>
          </w:rPr>
          <w:t>92</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410" w:history="1">
        <w:r w:rsidR="00D64F2D" w:rsidRPr="00354D02">
          <w:rPr>
            <w:rStyle w:val="Hyperlink"/>
            <w:noProof/>
            <w:lang w:val="pt-PT"/>
          </w:rPr>
          <w:t xml:space="preserve">Henry Marquis </w:t>
        </w:r>
        <w:r w:rsidR="00D64F2D" w:rsidRPr="00354D02">
          <w:rPr>
            <w:rStyle w:val="Hyperlink"/>
            <w:b/>
            <w:noProof/>
            <w:lang w:val="pt-PT"/>
          </w:rPr>
          <w:t xml:space="preserve">Ozanne </w:t>
        </w:r>
        <w:r w:rsidR="00D64F2D" w:rsidRPr="00354D02">
          <w:rPr>
            <w:rStyle w:val="Hyperlink"/>
            <w:noProof/>
            <w:lang w:val="pt-PT"/>
          </w:rPr>
          <w:t>(2621)</w:t>
        </w:r>
        <w:r w:rsidR="00D64F2D">
          <w:rPr>
            <w:noProof/>
            <w:webHidden/>
          </w:rPr>
          <w:tab/>
        </w:r>
        <w:r w:rsidR="00D64F2D">
          <w:rPr>
            <w:noProof/>
            <w:webHidden/>
          </w:rPr>
          <w:fldChar w:fldCharType="begin"/>
        </w:r>
        <w:r w:rsidR="00D64F2D">
          <w:rPr>
            <w:noProof/>
            <w:webHidden/>
          </w:rPr>
          <w:instrText xml:space="preserve"> PAGEREF _Toc465841410 \h </w:instrText>
        </w:r>
        <w:r w:rsidR="00D64F2D">
          <w:rPr>
            <w:noProof/>
            <w:webHidden/>
          </w:rPr>
        </w:r>
        <w:r w:rsidR="00D64F2D">
          <w:rPr>
            <w:noProof/>
            <w:webHidden/>
          </w:rPr>
          <w:fldChar w:fldCharType="separate"/>
        </w:r>
        <w:r w:rsidR="00D64F2D">
          <w:rPr>
            <w:noProof/>
            <w:webHidden/>
          </w:rPr>
          <w:t>93</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411" w:history="1">
        <w:r w:rsidR="00D64F2D" w:rsidRPr="00354D02">
          <w:rPr>
            <w:rStyle w:val="Hyperlink"/>
            <w:noProof/>
          </w:rPr>
          <w:t xml:space="preserve">Frederick Neville </w:t>
        </w:r>
        <w:r w:rsidR="00D64F2D" w:rsidRPr="00354D02">
          <w:rPr>
            <w:rStyle w:val="Hyperlink"/>
            <w:b/>
            <w:noProof/>
          </w:rPr>
          <w:t xml:space="preserve">Parker </w:t>
        </w:r>
        <w:r w:rsidR="00D64F2D" w:rsidRPr="00354D02">
          <w:rPr>
            <w:rStyle w:val="Hyperlink"/>
            <w:noProof/>
          </w:rPr>
          <w:t>(3063)</w:t>
        </w:r>
        <w:r w:rsidR="00D64F2D">
          <w:rPr>
            <w:noProof/>
            <w:webHidden/>
          </w:rPr>
          <w:tab/>
        </w:r>
        <w:r w:rsidR="00D64F2D">
          <w:rPr>
            <w:noProof/>
            <w:webHidden/>
          </w:rPr>
          <w:fldChar w:fldCharType="begin"/>
        </w:r>
        <w:r w:rsidR="00D64F2D">
          <w:rPr>
            <w:noProof/>
            <w:webHidden/>
          </w:rPr>
          <w:instrText xml:space="preserve"> PAGEREF _Toc465841411 \h </w:instrText>
        </w:r>
        <w:r w:rsidR="00D64F2D">
          <w:rPr>
            <w:noProof/>
            <w:webHidden/>
          </w:rPr>
        </w:r>
        <w:r w:rsidR="00D64F2D">
          <w:rPr>
            <w:noProof/>
            <w:webHidden/>
          </w:rPr>
          <w:fldChar w:fldCharType="separate"/>
        </w:r>
        <w:r w:rsidR="00D64F2D">
          <w:rPr>
            <w:noProof/>
            <w:webHidden/>
          </w:rPr>
          <w:t>94</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412" w:history="1">
        <w:r w:rsidR="00D64F2D" w:rsidRPr="00354D02">
          <w:rPr>
            <w:rStyle w:val="Hyperlink"/>
            <w:noProof/>
          </w:rPr>
          <w:t xml:space="preserve">Theodore David </w:t>
        </w:r>
        <w:r w:rsidR="00D64F2D" w:rsidRPr="00354D02">
          <w:rPr>
            <w:rStyle w:val="Hyperlink"/>
            <w:b/>
            <w:noProof/>
          </w:rPr>
          <w:t xml:space="preserve">Parkes </w:t>
        </w:r>
        <w:r w:rsidR="00D64F2D" w:rsidRPr="00354D02">
          <w:rPr>
            <w:rStyle w:val="Hyperlink"/>
            <w:noProof/>
          </w:rPr>
          <w:t>(3099)</w:t>
        </w:r>
        <w:r w:rsidR="00D64F2D">
          <w:rPr>
            <w:noProof/>
            <w:webHidden/>
          </w:rPr>
          <w:tab/>
        </w:r>
        <w:r w:rsidR="00D64F2D">
          <w:rPr>
            <w:noProof/>
            <w:webHidden/>
          </w:rPr>
          <w:fldChar w:fldCharType="begin"/>
        </w:r>
        <w:r w:rsidR="00D64F2D">
          <w:rPr>
            <w:noProof/>
            <w:webHidden/>
          </w:rPr>
          <w:instrText xml:space="preserve"> PAGEREF _Toc465841412 \h </w:instrText>
        </w:r>
        <w:r w:rsidR="00D64F2D">
          <w:rPr>
            <w:noProof/>
            <w:webHidden/>
          </w:rPr>
        </w:r>
        <w:r w:rsidR="00D64F2D">
          <w:rPr>
            <w:noProof/>
            <w:webHidden/>
          </w:rPr>
          <w:fldChar w:fldCharType="separate"/>
        </w:r>
        <w:r w:rsidR="00D64F2D">
          <w:rPr>
            <w:noProof/>
            <w:webHidden/>
          </w:rPr>
          <w:t>95</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413" w:history="1">
        <w:r w:rsidR="00D64F2D" w:rsidRPr="00354D02">
          <w:rPr>
            <w:rStyle w:val="Hyperlink"/>
            <w:noProof/>
          </w:rPr>
          <w:t xml:space="preserve">Wilfred </w:t>
        </w:r>
        <w:r w:rsidR="00D64F2D" w:rsidRPr="00354D02">
          <w:rPr>
            <w:rStyle w:val="Hyperlink"/>
            <w:b/>
            <w:noProof/>
          </w:rPr>
          <w:t xml:space="preserve">Picton-Warlow </w:t>
        </w:r>
        <w:r w:rsidR="00D64F2D" w:rsidRPr="00354D02">
          <w:rPr>
            <w:rStyle w:val="Hyperlink"/>
            <w:noProof/>
          </w:rPr>
          <w:t>(3015)</w:t>
        </w:r>
        <w:r w:rsidR="00D64F2D">
          <w:rPr>
            <w:noProof/>
            <w:webHidden/>
          </w:rPr>
          <w:tab/>
        </w:r>
        <w:r w:rsidR="00D64F2D">
          <w:rPr>
            <w:noProof/>
            <w:webHidden/>
          </w:rPr>
          <w:fldChar w:fldCharType="begin"/>
        </w:r>
        <w:r w:rsidR="00D64F2D">
          <w:rPr>
            <w:noProof/>
            <w:webHidden/>
          </w:rPr>
          <w:instrText xml:space="preserve"> PAGEREF _Toc465841413 \h </w:instrText>
        </w:r>
        <w:r w:rsidR="00D64F2D">
          <w:rPr>
            <w:noProof/>
            <w:webHidden/>
          </w:rPr>
        </w:r>
        <w:r w:rsidR="00D64F2D">
          <w:rPr>
            <w:noProof/>
            <w:webHidden/>
          </w:rPr>
          <w:fldChar w:fldCharType="separate"/>
        </w:r>
        <w:r w:rsidR="00D64F2D">
          <w:rPr>
            <w:noProof/>
            <w:webHidden/>
          </w:rPr>
          <w:t>96</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414" w:history="1">
        <w:r w:rsidR="00D64F2D" w:rsidRPr="00354D02">
          <w:rPr>
            <w:rStyle w:val="Hyperlink"/>
            <w:noProof/>
          </w:rPr>
          <w:t xml:space="preserve">George Kendall </w:t>
        </w:r>
        <w:r w:rsidR="00D64F2D" w:rsidRPr="00354D02">
          <w:rPr>
            <w:rStyle w:val="Hyperlink"/>
            <w:b/>
            <w:noProof/>
          </w:rPr>
          <w:t xml:space="preserve">Priaulx </w:t>
        </w:r>
        <w:r w:rsidR="00D64F2D" w:rsidRPr="00354D02">
          <w:rPr>
            <w:rStyle w:val="Hyperlink"/>
            <w:noProof/>
          </w:rPr>
          <w:t>(2461) DSO MiD (4)</w:t>
        </w:r>
        <w:r w:rsidR="00D64F2D">
          <w:rPr>
            <w:noProof/>
            <w:webHidden/>
          </w:rPr>
          <w:tab/>
        </w:r>
        <w:r w:rsidR="00D64F2D">
          <w:rPr>
            <w:noProof/>
            <w:webHidden/>
          </w:rPr>
          <w:fldChar w:fldCharType="begin"/>
        </w:r>
        <w:r w:rsidR="00D64F2D">
          <w:rPr>
            <w:noProof/>
            <w:webHidden/>
          </w:rPr>
          <w:instrText xml:space="preserve"> PAGEREF _Toc465841414 \h </w:instrText>
        </w:r>
        <w:r w:rsidR="00D64F2D">
          <w:rPr>
            <w:noProof/>
            <w:webHidden/>
          </w:rPr>
        </w:r>
        <w:r w:rsidR="00D64F2D">
          <w:rPr>
            <w:noProof/>
            <w:webHidden/>
          </w:rPr>
          <w:fldChar w:fldCharType="separate"/>
        </w:r>
        <w:r w:rsidR="00D64F2D">
          <w:rPr>
            <w:noProof/>
            <w:webHidden/>
          </w:rPr>
          <w:t>97</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415" w:history="1">
        <w:r w:rsidR="00D64F2D" w:rsidRPr="00354D02">
          <w:rPr>
            <w:rStyle w:val="Hyperlink"/>
            <w:noProof/>
          </w:rPr>
          <w:t xml:space="preserve">Ernest Charles </w:t>
        </w:r>
        <w:r w:rsidR="00D64F2D" w:rsidRPr="00354D02">
          <w:rPr>
            <w:rStyle w:val="Hyperlink"/>
            <w:b/>
            <w:noProof/>
          </w:rPr>
          <w:t xml:space="preserve">Purchas </w:t>
        </w:r>
        <w:r w:rsidR="00D64F2D" w:rsidRPr="00354D02">
          <w:rPr>
            <w:rStyle w:val="Hyperlink"/>
            <w:noProof/>
          </w:rPr>
          <w:t>(3172)</w:t>
        </w:r>
        <w:r w:rsidR="00D64F2D">
          <w:rPr>
            <w:noProof/>
            <w:webHidden/>
          </w:rPr>
          <w:tab/>
        </w:r>
        <w:r w:rsidR="00D64F2D">
          <w:rPr>
            <w:noProof/>
            <w:webHidden/>
          </w:rPr>
          <w:fldChar w:fldCharType="begin"/>
        </w:r>
        <w:r w:rsidR="00D64F2D">
          <w:rPr>
            <w:noProof/>
            <w:webHidden/>
          </w:rPr>
          <w:instrText xml:space="preserve"> PAGEREF _Toc465841415 \h </w:instrText>
        </w:r>
        <w:r w:rsidR="00D64F2D">
          <w:rPr>
            <w:noProof/>
            <w:webHidden/>
          </w:rPr>
        </w:r>
        <w:r w:rsidR="00D64F2D">
          <w:rPr>
            <w:noProof/>
            <w:webHidden/>
          </w:rPr>
          <w:fldChar w:fldCharType="separate"/>
        </w:r>
        <w:r w:rsidR="00D64F2D">
          <w:rPr>
            <w:noProof/>
            <w:webHidden/>
          </w:rPr>
          <w:t>98</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416" w:history="1">
        <w:r w:rsidR="00D64F2D" w:rsidRPr="00354D02">
          <w:rPr>
            <w:rStyle w:val="Hyperlink"/>
            <w:noProof/>
          </w:rPr>
          <w:t xml:space="preserve">Gerard Beechey Howard </w:t>
        </w:r>
        <w:r w:rsidR="00D64F2D" w:rsidRPr="00354D02">
          <w:rPr>
            <w:rStyle w:val="Hyperlink"/>
            <w:b/>
            <w:noProof/>
          </w:rPr>
          <w:t xml:space="preserve">Rice </w:t>
        </w:r>
        <w:r w:rsidR="00D64F2D" w:rsidRPr="00354D02">
          <w:rPr>
            <w:rStyle w:val="Hyperlink"/>
            <w:noProof/>
          </w:rPr>
          <w:t>(2330) MiD (2)</w:t>
        </w:r>
        <w:r w:rsidR="00D64F2D">
          <w:rPr>
            <w:noProof/>
            <w:webHidden/>
          </w:rPr>
          <w:tab/>
        </w:r>
        <w:r w:rsidR="00D64F2D">
          <w:rPr>
            <w:noProof/>
            <w:webHidden/>
          </w:rPr>
          <w:fldChar w:fldCharType="begin"/>
        </w:r>
        <w:r w:rsidR="00D64F2D">
          <w:rPr>
            <w:noProof/>
            <w:webHidden/>
          </w:rPr>
          <w:instrText xml:space="preserve"> PAGEREF _Toc465841416 \h </w:instrText>
        </w:r>
        <w:r w:rsidR="00D64F2D">
          <w:rPr>
            <w:noProof/>
            <w:webHidden/>
          </w:rPr>
        </w:r>
        <w:r w:rsidR="00D64F2D">
          <w:rPr>
            <w:noProof/>
            <w:webHidden/>
          </w:rPr>
          <w:fldChar w:fldCharType="separate"/>
        </w:r>
        <w:r w:rsidR="00D64F2D">
          <w:rPr>
            <w:noProof/>
            <w:webHidden/>
          </w:rPr>
          <w:t>99</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417" w:history="1">
        <w:r w:rsidR="00D64F2D" w:rsidRPr="00354D02">
          <w:rPr>
            <w:rStyle w:val="Hyperlink"/>
            <w:noProof/>
          </w:rPr>
          <w:t xml:space="preserve">Charles Edward </w:t>
        </w:r>
        <w:r w:rsidR="00D64F2D" w:rsidRPr="00354D02">
          <w:rPr>
            <w:rStyle w:val="Hyperlink"/>
            <w:b/>
            <w:noProof/>
          </w:rPr>
          <w:t xml:space="preserve">Robinson </w:t>
        </w:r>
        <w:r w:rsidR="00D64F2D" w:rsidRPr="00354D02">
          <w:rPr>
            <w:rStyle w:val="Hyperlink"/>
            <w:noProof/>
          </w:rPr>
          <w:t>(2962)</w:t>
        </w:r>
        <w:r w:rsidR="00D64F2D">
          <w:rPr>
            <w:noProof/>
            <w:webHidden/>
          </w:rPr>
          <w:tab/>
        </w:r>
        <w:r w:rsidR="00D64F2D">
          <w:rPr>
            <w:noProof/>
            <w:webHidden/>
          </w:rPr>
          <w:fldChar w:fldCharType="begin"/>
        </w:r>
        <w:r w:rsidR="00D64F2D">
          <w:rPr>
            <w:noProof/>
            <w:webHidden/>
          </w:rPr>
          <w:instrText xml:space="preserve"> PAGEREF _Toc465841417 \h </w:instrText>
        </w:r>
        <w:r w:rsidR="00D64F2D">
          <w:rPr>
            <w:noProof/>
            <w:webHidden/>
          </w:rPr>
        </w:r>
        <w:r w:rsidR="00D64F2D">
          <w:rPr>
            <w:noProof/>
            <w:webHidden/>
          </w:rPr>
          <w:fldChar w:fldCharType="separate"/>
        </w:r>
        <w:r w:rsidR="00D64F2D">
          <w:rPr>
            <w:noProof/>
            <w:webHidden/>
          </w:rPr>
          <w:t>100</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418" w:history="1">
        <w:r w:rsidR="00D64F2D" w:rsidRPr="00354D02">
          <w:rPr>
            <w:rStyle w:val="Hyperlink"/>
            <w:noProof/>
          </w:rPr>
          <w:t xml:space="preserve">Henry Mark Fector </w:t>
        </w:r>
        <w:r w:rsidR="00D64F2D" w:rsidRPr="00354D02">
          <w:rPr>
            <w:rStyle w:val="Hyperlink"/>
            <w:b/>
            <w:noProof/>
          </w:rPr>
          <w:t xml:space="preserve">Robinson </w:t>
        </w:r>
        <w:r w:rsidR="00D64F2D" w:rsidRPr="00354D02">
          <w:rPr>
            <w:rStyle w:val="Hyperlink"/>
            <w:noProof/>
          </w:rPr>
          <w:t>(2788)</w:t>
        </w:r>
        <w:r w:rsidR="00D64F2D">
          <w:rPr>
            <w:noProof/>
            <w:webHidden/>
          </w:rPr>
          <w:tab/>
        </w:r>
        <w:r w:rsidR="00D64F2D">
          <w:rPr>
            <w:noProof/>
            <w:webHidden/>
          </w:rPr>
          <w:fldChar w:fldCharType="begin"/>
        </w:r>
        <w:r w:rsidR="00D64F2D">
          <w:rPr>
            <w:noProof/>
            <w:webHidden/>
          </w:rPr>
          <w:instrText xml:space="preserve"> PAGEREF _Toc465841418 \h </w:instrText>
        </w:r>
        <w:r w:rsidR="00D64F2D">
          <w:rPr>
            <w:noProof/>
            <w:webHidden/>
          </w:rPr>
        </w:r>
        <w:r w:rsidR="00D64F2D">
          <w:rPr>
            <w:noProof/>
            <w:webHidden/>
          </w:rPr>
          <w:fldChar w:fldCharType="separate"/>
        </w:r>
        <w:r w:rsidR="00D64F2D">
          <w:rPr>
            <w:noProof/>
            <w:webHidden/>
          </w:rPr>
          <w:t>101</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419" w:history="1">
        <w:r w:rsidR="00D64F2D" w:rsidRPr="00354D02">
          <w:rPr>
            <w:rStyle w:val="Hyperlink"/>
            <w:noProof/>
          </w:rPr>
          <w:t xml:space="preserve">Edward Wallace </w:t>
        </w:r>
        <w:r w:rsidR="00D64F2D" w:rsidRPr="00354D02">
          <w:rPr>
            <w:rStyle w:val="Hyperlink"/>
            <w:b/>
            <w:noProof/>
          </w:rPr>
          <w:t xml:space="preserve">Ruse </w:t>
        </w:r>
        <w:r w:rsidR="00D64F2D" w:rsidRPr="00354D02">
          <w:rPr>
            <w:rStyle w:val="Hyperlink"/>
            <w:noProof/>
          </w:rPr>
          <w:t>(3167)</w:t>
        </w:r>
        <w:r w:rsidR="00D64F2D">
          <w:rPr>
            <w:noProof/>
            <w:webHidden/>
          </w:rPr>
          <w:tab/>
        </w:r>
        <w:r w:rsidR="00D64F2D">
          <w:rPr>
            <w:noProof/>
            <w:webHidden/>
          </w:rPr>
          <w:fldChar w:fldCharType="begin"/>
        </w:r>
        <w:r w:rsidR="00D64F2D">
          <w:rPr>
            <w:noProof/>
            <w:webHidden/>
          </w:rPr>
          <w:instrText xml:space="preserve"> PAGEREF _Toc465841419 \h </w:instrText>
        </w:r>
        <w:r w:rsidR="00D64F2D">
          <w:rPr>
            <w:noProof/>
            <w:webHidden/>
          </w:rPr>
        </w:r>
        <w:r w:rsidR="00D64F2D">
          <w:rPr>
            <w:noProof/>
            <w:webHidden/>
          </w:rPr>
          <w:fldChar w:fldCharType="separate"/>
        </w:r>
        <w:r w:rsidR="00D64F2D">
          <w:rPr>
            <w:noProof/>
            <w:webHidden/>
          </w:rPr>
          <w:t>102</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420" w:history="1">
        <w:r w:rsidR="00D64F2D" w:rsidRPr="00354D02">
          <w:rPr>
            <w:rStyle w:val="Hyperlink"/>
            <w:noProof/>
          </w:rPr>
          <w:t xml:space="preserve">George Julian </w:t>
        </w:r>
        <w:r w:rsidR="00D64F2D" w:rsidRPr="00354D02">
          <w:rPr>
            <w:rStyle w:val="Hyperlink"/>
            <w:b/>
            <w:noProof/>
          </w:rPr>
          <w:t xml:space="preserve">Ryan </w:t>
        </w:r>
        <w:r w:rsidR="00D64F2D" w:rsidRPr="00354D02">
          <w:rPr>
            <w:rStyle w:val="Hyperlink"/>
            <w:noProof/>
          </w:rPr>
          <w:t>(2433) DSO, Order of the Medjidie, (Turkey), MiD (2).</w:t>
        </w:r>
        <w:r w:rsidR="00D64F2D">
          <w:rPr>
            <w:noProof/>
            <w:webHidden/>
          </w:rPr>
          <w:tab/>
        </w:r>
        <w:r w:rsidR="00D64F2D">
          <w:rPr>
            <w:noProof/>
            <w:webHidden/>
          </w:rPr>
          <w:fldChar w:fldCharType="begin"/>
        </w:r>
        <w:r w:rsidR="00D64F2D">
          <w:rPr>
            <w:noProof/>
            <w:webHidden/>
          </w:rPr>
          <w:instrText xml:space="preserve"> PAGEREF _Toc465841420 \h </w:instrText>
        </w:r>
        <w:r w:rsidR="00D64F2D">
          <w:rPr>
            <w:noProof/>
            <w:webHidden/>
          </w:rPr>
        </w:r>
        <w:r w:rsidR="00D64F2D">
          <w:rPr>
            <w:noProof/>
            <w:webHidden/>
          </w:rPr>
          <w:fldChar w:fldCharType="separate"/>
        </w:r>
        <w:r w:rsidR="00D64F2D">
          <w:rPr>
            <w:noProof/>
            <w:webHidden/>
          </w:rPr>
          <w:t>103</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421" w:history="1">
        <w:r w:rsidR="00D64F2D" w:rsidRPr="00354D02">
          <w:rPr>
            <w:rStyle w:val="Hyperlink"/>
            <w:noProof/>
          </w:rPr>
          <w:t xml:space="preserve">Charles </w:t>
        </w:r>
        <w:r w:rsidR="00D64F2D" w:rsidRPr="00354D02">
          <w:rPr>
            <w:rStyle w:val="Hyperlink"/>
            <w:b/>
            <w:noProof/>
          </w:rPr>
          <w:t xml:space="preserve">Simms Reeve </w:t>
        </w:r>
        <w:r w:rsidR="00D64F2D" w:rsidRPr="00354D02">
          <w:rPr>
            <w:rStyle w:val="Hyperlink"/>
            <w:noProof/>
          </w:rPr>
          <w:t>(2904)</w:t>
        </w:r>
        <w:r w:rsidR="00D64F2D">
          <w:rPr>
            <w:noProof/>
            <w:webHidden/>
          </w:rPr>
          <w:tab/>
        </w:r>
        <w:r w:rsidR="00D64F2D">
          <w:rPr>
            <w:noProof/>
            <w:webHidden/>
          </w:rPr>
          <w:fldChar w:fldCharType="begin"/>
        </w:r>
        <w:r w:rsidR="00D64F2D">
          <w:rPr>
            <w:noProof/>
            <w:webHidden/>
          </w:rPr>
          <w:instrText xml:space="preserve"> PAGEREF _Toc465841421 \h </w:instrText>
        </w:r>
        <w:r w:rsidR="00D64F2D">
          <w:rPr>
            <w:noProof/>
            <w:webHidden/>
          </w:rPr>
        </w:r>
        <w:r w:rsidR="00D64F2D">
          <w:rPr>
            <w:noProof/>
            <w:webHidden/>
          </w:rPr>
          <w:fldChar w:fldCharType="separate"/>
        </w:r>
        <w:r w:rsidR="00D64F2D">
          <w:rPr>
            <w:noProof/>
            <w:webHidden/>
          </w:rPr>
          <w:t>104</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422" w:history="1">
        <w:r w:rsidR="00D64F2D" w:rsidRPr="00354D02">
          <w:rPr>
            <w:rStyle w:val="Hyperlink"/>
            <w:noProof/>
          </w:rPr>
          <w:t xml:space="preserve">Frederick Fieldhouse </w:t>
        </w:r>
        <w:r w:rsidR="00D64F2D" w:rsidRPr="00354D02">
          <w:rPr>
            <w:rStyle w:val="Hyperlink"/>
            <w:b/>
            <w:noProof/>
          </w:rPr>
          <w:t xml:space="preserve">Smith </w:t>
        </w:r>
        <w:r w:rsidR="00D64F2D" w:rsidRPr="00354D02">
          <w:rPr>
            <w:rStyle w:val="Hyperlink"/>
            <w:noProof/>
          </w:rPr>
          <w:t>(3174)</w:t>
        </w:r>
        <w:r w:rsidR="00D64F2D">
          <w:rPr>
            <w:noProof/>
            <w:webHidden/>
          </w:rPr>
          <w:tab/>
        </w:r>
        <w:r w:rsidR="00D64F2D">
          <w:rPr>
            <w:noProof/>
            <w:webHidden/>
          </w:rPr>
          <w:fldChar w:fldCharType="begin"/>
        </w:r>
        <w:r w:rsidR="00D64F2D">
          <w:rPr>
            <w:noProof/>
            <w:webHidden/>
          </w:rPr>
          <w:instrText xml:space="preserve"> PAGEREF _Toc465841422 \h </w:instrText>
        </w:r>
        <w:r w:rsidR="00D64F2D">
          <w:rPr>
            <w:noProof/>
            <w:webHidden/>
          </w:rPr>
        </w:r>
        <w:r w:rsidR="00D64F2D">
          <w:rPr>
            <w:noProof/>
            <w:webHidden/>
          </w:rPr>
          <w:fldChar w:fldCharType="separate"/>
        </w:r>
        <w:r w:rsidR="00D64F2D">
          <w:rPr>
            <w:noProof/>
            <w:webHidden/>
          </w:rPr>
          <w:t>105</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423" w:history="1">
        <w:r w:rsidR="00D64F2D" w:rsidRPr="00354D02">
          <w:rPr>
            <w:rStyle w:val="Hyperlink"/>
            <w:noProof/>
          </w:rPr>
          <w:t xml:space="preserve">Howell Charles </w:t>
        </w:r>
        <w:r w:rsidR="00D64F2D" w:rsidRPr="00354D02">
          <w:rPr>
            <w:rStyle w:val="Hyperlink"/>
            <w:b/>
            <w:noProof/>
          </w:rPr>
          <w:t xml:space="preserve">Stephens </w:t>
        </w:r>
        <w:r w:rsidR="00D64F2D" w:rsidRPr="00354D02">
          <w:rPr>
            <w:rStyle w:val="Hyperlink"/>
            <w:noProof/>
          </w:rPr>
          <w:t>(3266)</w:t>
        </w:r>
        <w:r w:rsidR="00D64F2D">
          <w:rPr>
            <w:noProof/>
            <w:webHidden/>
          </w:rPr>
          <w:tab/>
        </w:r>
        <w:r w:rsidR="00D64F2D">
          <w:rPr>
            <w:noProof/>
            <w:webHidden/>
          </w:rPr>
          <w:fldChar w:fldCharType="begin"/>
        </w:r>
        <w:r w:rsidR="00D64F2D">
          <w:rPr>
            <w:noProof/>
            <w:webHidden/>
          </w:rPr>
          <w:instrText xml:space="preserve"> PAGEREF _Toc465841423 \h </w:instrText>
        </w:r>
        <w:r w:rsidR="00D64F2D">
          <w:rPr>
            <w:noProof/>
            <w:webHidden/>
          </w:rPr>
        </w:r>
        <w:r w:rsidR="00D64F2D">
          <w:rPr>
            <w:noProof/>
            <w:webHidden/>
          </w:rPr>
          <w:fldChar w:fldCharType="separate"/>
        </w:r>
        <w:r w:rsidR="00D64F2D">
          <w:rPr>
            <w:noProof/>
            <w:webHidden/>
          </w:rPr>
          <w:t>107</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424" w:history="1">
        <w:r w:rsidR="00D64F2D" w:rsidRPr="00354D02">
          <w:rPr>
            <w:rStyle w:val="Hyperlink"/>
            <w:noProof/>
          </w:rPr>
          <w:t xml:space="preserve">Antonio (Anthony) Rodovask Hodgson - </w:t>
        </w:r>
        <w:r w:rsidR="00D64F2D" w:rsidRPr="00354D02">
          <w:rPr>
            <w:rStyle w:val="Hyperlink"/>
            <w:b/>
            <w:noProof/>
          </w:rPr>
          <w:t xml:space="preserve">Stevens </w:t>
        </w:r>
        <w:r w:rsidR="00D64F2D" w:rsidRPr="00354D02">
          <w:rPr>
            <w:rStyle w:val="Hyperlink"/>
            <w:noProof/>
          </w:rPr>
          <w:t>(2660)FRGS,MIME,MSE</w:t>
        </w:r>
        <w:r w:rsidR="00D64F2D">
          <w:rPr>
            <w:noProof/>
            <w:webHidden/>
          </w:rPr>
          <w:tab/>
        </w:r>
        <w:r w:rsidR="00D64F2D">
          <w:rPr>
            <w:noProof/>
            <w:webHidden/>
          </w:rPr>
          <w:fldChar w:fldCharType="begin"/>
        </w:r>
        <w:r w:rsidR="00D64F2D">
          <w:rPr>
            <w:noProof/>
            <w:webHidden/>
          </w:rPr>
          <w:instrText xml:space="preserve"> PAGEREF _Toc465841424 \h </w:instrText>
        </w:r>
        <w:r w:rsidR="00D64F2D">
          <w:rPr>
            <w:noProof/>
            <w:webHidden/>
          </w:rPr>
        </w:r>
        <w:r w:rsidR="00D64F2D">
          <w:rPr>
            <w:noProof/>
            <w:webHidden/>
          </w:rPr>
          <w:fldChar w:fldCharType="separate"/>
        </w:r>
        <w:r w:rsidR="00D64F2D">
          <w:rPr>
            <w:noProof/>
            <w:webHidden/>
          </w:rPr>
          <w:t>108</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425" w:history="1">
        <w:r w:rsidR="00D64F2D" w:rsidRPr="00354D02">
          <w:rPr>
            <w:rStyle w:val="Hyperlink"/>
            <w:noProof/>
          </w:rPr>
          <w:t xml:space="preserve">George Butler </w:t>
        </w:r>
        <w:r w:rsidR="00D64F2D" w:rsidRPr="00354D02">
          <w:rPr>
            <w:rStyle w:val="Hyperlink"/>
            <w:b/>
            <w:noProof/>
          </w:rPr>
          <w:t xml:space="preserve">Stoney </w:t>
        </w:r>
        <w:r w:rsidR="00D64F2D" w:rsidRPr="00354D02">
          <w:rPr>
            <w:rStyle w:val="Hyperlink"/>
            <w:noProof/>
          </w:rPr>
          <w:t>(2544) DSO, MiD</w:t>
        </w:r>
        <w:r w:rsidR="00D64F2D">
          <w:rPr>
            <w:noProof/>
            <w:webHidden/>
          </w:rPr>
          <w:tab/>
        </w:r>
        <w:r w:rsidR="00D64F2D">
          <w:rPr>
            <w:noProof/>
            <w:webHidden/>
          </w:rPr>
          <w:fldChar w:fldCharType="begin"/>
        </w:r>
        <w:r w:rsidR="00D64F2D">
          <w:rPr>
            <w:noProof/>
            <w:webHidden/>
          </w:rPr>
          <w:instrText xml:space="preserve"> PAGEREF _Toc465841425 \h </w:instrText>
        </w:r>
        <w:r w:rsidR="00D64F2D">
          <w:rPr>
            <w:noProof/>
            <w:webHidden/>
          </w:rPr>
        </w:r>
        <w:r w:rsidR="00D64F2D">
          <w:rPr>
            <w:noProof/>
            <w:webHidden/>
          </w:rPr>
          <w:fldChar w:fldCharType="separate"/>
        </w:r>
        <w:r w:rsidR="00D64F2D">
          <w:rPr>
            <w:noProof/>
            <w:webHidden/>
          </w:rPr>
          <w:t>109</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426" w:history="1">
        <w:r w:rsidR="00D64F2D" w:rsidRPr="00354D02">
          <w:rPr>
            <w:rStyle w:val="Hyperlink"/>
            <w:noProof/>
          </w:rPr>
          <w:t xml:space="preserve">Patrick George Rawlings </w:t>
        </w:r>
        <w:r w:rsidR="00D64F2D" w:rsidRPr="00354D02">
          <w:rPr>
            <w:rStyle w:val="Hyperlink"/>
            <w:b/>
            <w:noProof/>
          </w:rPr>
          <w:t xml:space="preserve">Storer </w:t>
        </w:r>
        <w:r w:rsidR="00D64F2D" w:rsidRPr="00354D02">
          <w:rPr>
            <w:rStyle w:val="Hyperlink"/>
            <w:noProof/>
          </w:rPr>
          <w:t>(3215)</w:t>
        </w:r>
        <w:r w:rsidR="00D64F2D">
          <w:rPr>
            <w:noProof/>
            <w:webHidden/>
          </w:rPr>
          <w:tab/>
        </w:r>
        <w:r w:rsidR="00D64F2D">
          <w:rPr>
            <w:noProof/>
            <w:webHidden/>
          </w:rPr>
          <w:fldChar w:fldCharType="begin"/>
        </w:r>
        <w:r w:rsidR="00D64F2D">
          <w:rPr>
            <w:noProof/>
            <w:webHidden/>
          </w:rPr>
          <w:instrText xml:space="preserve"> PAGEREF _Toc465841426 \h </w:instrText>
        </w:r>
        <w:r w:rsidR="00D64F2D">
          <w:rPr>
            <w:noProof/>
            <w:webHidden/>
          </w:rPr>
        </w:r>
        <w:r w:rsidR="00D64F2D">
          <w:rPr>
            <w:noProof/>
            <w:webHidden/>
          </w:rPr>
          <w:fldChar w:fldCharType="separate"/>
        </w:r>
        <w:r w:rsidR="00D64F2D">
          <w:rPr>
            <w:noProof/>
            <w:webHidden/>
          </w:rPr>
          <w:t>110</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427" w:history="1">
        <w:r w:rsidR="00D64F2D" w:rsidRPr="00354D02">
          <w:rPr>
            <w:rStyle w:val="Hyperlink"/>
            <w:noProof/>
          </w:rPr>
          <w:t xml:space="preserve">George </w:t>
        </w:r>
        <w:r w:rsidR="00D64F2D" w:rsidRPr="00354D02">
          <w:rPr>
            <w:rStyle w:val="Hyperlink"/>
            <w:b/>
            <w:noProof/>
          </w:rPr>
          <w:t xml:space="preserve">Stranger </w:t>
        </w:r>
        <w:r w:rsidR="00D64F2D" w:rsidRPr="00354D02">
          <w:rPr>
            <w:rStyle w:val="Hyperlink"/>
            <w:noProof/>
          </w:rPr>
          <w:t>(3231)</w:t>
        </w:r>
        <w:r w:rsidR="00D64F2D">
          <w:rPr>
            <w:noProof/>
            <w:webHidden/>
          </w:rPr>
          <w:tab/>
        </w:r>
        <w:r w:rsidR="00D64F2D">
          <w:rPr>
            <w:noProof/>
            <w:webHidden/>
          </w:rPr>
          <w:fldChar w:fldCharType="begin"/>
        </w:r>
        <w:r w:rsidR="00D64F2D">
          <w:rPr>
            <w:noProof/>
            <w:webHidden/>
          </w:rPr>
          <w:instrText xml:space="preserve"> PAGEREF _Toc465841427 \h </w:instrText>
        </w:r>
        <w:r w:rsidR="00D64F2D">
          <w:rPr>
            <w:noProof/>
            <w:webHidden/>
          </w:rPr>
        </w:r>
        <w:r w:rsidR="00D64F2D">
          <w:rPr>
            <w:noProof/>
            <w:webHidden/>
          </w:rPr>
          <w:fldChar w:fldCharType="separate"/>
        </w:r>
        <w:r w:rsidR="00D64F2D">
          <w:rPr>
            <w:noProof/>
            <w:webHidden/>
          </w:rPr>
          <w:t>111</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428" w:history="1">
        <w:r w:rsidR="00D64F2D" w:rsidRPr="00354D02">
          <w:rPr>
            <w:rStyle w:val="Hyperlink"/>
            <w:noProof/>
          </w:rPr>
          <w:t xml:space="preserve">Frederic(k) Rennell </w:t>
        </w:r>
        <w:r w:rsidR="00D64F2D" w:rsidRPr="00354D02">
          <w:rPr>
            <w:rStyle w:val="Hyperlink"/>
            <w:b/>
            <w:noProof/>
          </w:rPr>
          <w:t xml:space="preserve">Thackeray </w:t>
        </w:r>
        <w:r w:rsidR="00D64F2D" w:rsidRPr="00354D02">
          <w:rPr>
            <w:rStyle w:val="Hyperlink"/>
            <w:noProof/>
          </w:rPr>
          <w:t>(1601) MiD</w:t>
        </w:r>
        <w:r w:rsidR="00D64F2D">
          <w:rPr>
            <w:noProof/>
            <w:webHidden/>
          </w:rPr>
          <w:tab/>
        </w:r>
        <w:r w:rsidR="00D64F2D">
          <w:rPr>
            <w:noProof/>
            <w:webHidden/>
          </w:rPr>
          <w:fldChar w:fldCharType="begin"/>
        </w:r>
        <w:r w:rsidR="00D64F2D">
          <w:rPr>
            <w:noProof/>
            <w:webHidden/>
          </w:rPr>
          <w:instrText xml:space="preserve"> PAGEREF _Toc465841428 \h </w:instrText>
        </w:r>
        <w:r w:rsidR="00D64F2D">
          <w:rPr>
            <w:noProof/>
            <w:webHidden/>
          </w:rPr>
        </w:r>
        <w:r w:rsidR="00D64F2D">
          <w:rPr>
            <w:noProof/>
            <w:webHidden/>
          </w:rPr>
          <w:fldChar w:fldCharType="separate"/>
        </w:r>
        <w:r w:rsidR="00D64F2D">
          <w:rPr>
            <w:noProof/>
            <w:webHidden/>
          </w:rPr>
          <w:t>112</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429" w:history="1">
        <w:r w:rsidR="00D64F2D" w:rsidRPr="00354D02">
          <w:rPr>
            <w:rStyle w:val="Hyperlink"/>
            <w:noProof/>
          </w:rPr>
          <w:t xml:space="preserve">Edwin de Clonard(e) </w:t>
        </w:r>
        <w:r w:rsidR="00D64F2D" w:rsidRPr="00354D02">
          <w:rPr>
            <w:rStyle w:val="Hyperlink"/>
            <w:b/>
            <w:noProof/>
          </w:rPr>
          <w:t xml:space="preserve">Van Cooten </w:t>
        </w:r>
        <w:r w:rsidR="00D64F2D" w:rsidRPr="00354D02">
          <w:rPr>
            <w:rStyle w:val="Hyperlink"/>
            <w:noProof/>
          </w:rPr>
          <w:t>(2428)</w:t>
        </w:r>
        <w:r w:rsidR="00D64F2D">
          <w:rPr>
            <w:noProof/>
            <w:webHidden/>
          </w:rPr>
          <w:tab/>
        </w:r>
        <w:r w:rsidR="00D64F2D">
          <w:rPr>
            <w:noProof/>
            <w:webHidden/>
          </w:rPr>
          <w:fldChar w:fldCharType="begin"/>
        </w:r>
        <w:r w:rsidR="00D64F2D">
          <w:rPr>
            <w:noProof/>
            <w:webHidden/>
          </w:rPr>
          <w:instrText xml:space="preserve"> PAGEREF _Toc465841429 \h </w:instrText>
        </w:r>
        <w:r w:rsidR="00D64F2D">
          <w:rPr>
            <w:noProof/>
            <w:webHidden/>
          </w:rPr>
        </w:r>
        <w:r w:rsidR="00D64F2D">
          <w:rPr>
            <w:noProof/>
            <w:webHidden/>
          </w:rPr>
          <w:fldChar w:fldCharType="separate"/>
        </w:r>
        <w:r w:rsidR="00D64F2D">
          <w:rPr>
            <w:noProof/>
            <w:webHidden/>
          </w:rPr>
          <w:t>113</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430" w:history="1">
        <w:r w:rsidR="00D64F2D" w:rsidRPr="00354D02">
          <w:rPr>
            <w:rStyle w:val="Hyperlink"/>
            <w:noProof/>
          </w:rPr>
          <w:t xml:space="preserve">Geoffrey </w:t>
        </w:r>
        <w:r w:rsidR="00D64F2D" w:rsidRPr="00354D02">
          <w:rPr>
            <w:rStyle w:val="Hyperlink"/>
            <w:b/>
            <w:noProof/>
          </w:rPr>
          <w:t xml:space="preserve">Watson </w:t>
        </w:r>
        <w:r w:rsidR="00D64F2D" w:rsidRPr="00354D02">
          <w:rPr>
            <w:rStyle w:val="Hyperlink"/>
            <w:noProof/>
          </w:rPr>
          <w:t>(3104)</w:t>
        </w:r>
        <w:r w:rsidR="00D64F2D">
          <w:rPr>
            <w:noProof/>
            <w:webHidden/>
          </w:rPr>
          <w:tab/>
        </w:r>
        <w:r w:rsidR="00D64F2D">
          <w:rPr>
            <w:noProof/>
            <w:webHidden/>
          </w:rPr>
          <w:fldChar w:fldCharType="begin"/>
        </w:r>
        <w:r w:rsidR="00D64F2D">
          <w:rPr>
            <w:noProof/>
            <w:webHidden/>
          </w:rPr>
          <w:instrText xml:space="preserve"> PAGEREF _Toc465841430 \h </w:instrText>
        </w:r>
        <w:r w:rsidR="00D64F2D">
          <w:rPr>
            <w:noProof/>
            <w:webHidden/>
          </w:rPr>
        </w:r>
        <w:r w:rsidR="00D64F2D">
          <w:rPr>
            <w:noProof/>
            <w:webHidden/>
          </w:rPr>
          <w:fldChar w:fldCharType="separate"/>
        </w:r>
        <w:r w:rsidR="00D64F2D">
          <w:rPr>
            <w:noProof/>
            <w:webHidden/>
          </w:rPr>
          <w:t>114</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431" w:history="1">
        <w:r w:rsidR="00D64F2D" w:rsidRPr="00354D02">
          <w:rPr>
            <w:rStyle w:val="Hyperlink"/>
            <w:noProof/>
          </w:rPr>
          <w:t xml:space="preserve">Cyril George </w:t>
        </w:r>
        <w:r w:rsidR="00D64F2D" w:rsidRPr="00354D02">
          <w:rPr>
            <w:rStyle w:val="Hyperlink"/>
            <w:b/>
            <w:noProof/>
          </w:rPr>
          <w:t xml:space="preserve">Weldon </w:t>
        </w:r>
        <w:r w:rsidR="00D64F2D" w:rsidRPr="00354D02">
          <w:rPr>
            <w:rStyle w:val="Hyperlink"/>
            <w:noProof/>
          </w:rPr>
          <w:t>(2818)</w:t>
        </w:r>
        <w:r w:rsidR="00D64F2D">
          <w:rPr>
            <w:noProof/>
            <w:webHidden/>
          </w:rPr>
          <w:tab/>
        </w:r>
        <w:r w:rsidR="00D64F2D">
          <w:rPr>
            <w:noProof/>
            <w:webHidden/>
          </w:rPr>
          <w:fldChar w:fldCharType="begin"/>
        </w:r>
        <w:r w:rsidR="00D64F2D">
          <w:rPr>
            <w:noProof/>
            <w:webHidden/>
          </w:rPr>
          <w:instrText xml:space="preserve"> PAGEREF _Toc465841431 \h </w:instrText>
        </w:r>
        <w:r w:rsidR="00D64F2D">
          <w:rPr>
            <w:noProof/>
            <w:webHidden/>
          </w:rPr>
        </w:r>
        <w:r w:rsidR="00D64F2D">
          <w:rPr>
            <w:noProof/>
            <w:webHidden/>
          </w:rPr>
          <w:fldChar w:fldCharType="separate"/>
        </w:r>
        <w:r w:rsidR="00D64F2D">
          <w:rPr>
            <w:noProof/>
            <w:webHidden/>
          </w:rPr>
          <w:t>115</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432" w:history="1">
        <w:r w:rsidR="00D64F2D" w:rsidRPr="00354D02">
          <w:rPr>
            <w:rStyle w:val="Hyperlink"/>
            <w:noProof/>
          </w:rPr>
          <w:t xml:space="preserve">Hans Thomas Fell </w:t>
        </w:r>
        <w:r w:rsidR="00D64F2D" w:rsidRPr="00354D02">
          <w:rPr>
            <w:rStyle w:val="Hyperlink"/>
            <w:b/>
            <w:noProof/>
          </w:rPr>
          <w:t xml:space="preserve">White </w:t>
        </w:r>
        <w:r w:rsidR="00D64F2D" w:rsidRPr="00354D02">
          <w:rPr>
            <w:rStyle w:val="Hyperlink"/>
            <w:noProof/>
          </w:rPr>
          <w:t>(1468) OBE RN</w:t>
        </w:r>
        <w:r w:rsidR="00D64F2D">
          <w:rPr>
            <w:noProof/>
            <w:webHidden/>
          </w:rPr>
          <w:tab/>
        </w:r>
        <w:r w:rsidR="00D64F2D">
          <w:rPr>
            <w:noProof/>
            <w:webHidden/>
          </w:rPr>
          <w:fldChar w:fldCharType="begin"/>
        </w:r>
        <w:r w:rsidR="00D64F2D">
          <w:rPr>
            <w:noProof/>
            <w:webHidden/>
          </w:rPr>
          <w:instrText xml:space="preserve"> PAGEREF _Toc465841432 \h </w:instrText>
        </w:r>
        <w:r w:rsidR="00D64F2D">
          <w:rPr>
            <w:noProof/>
            <w:webHidden/>
          </w:rPr>
        </w:r>
        <w:r w:rsidR="00D64F2D">
          <w:rPr>
            <w:noProof/>
            <w:webHidden/>
          </w:rPr>
          <w:fldChar w:fldCharType="separate"/>
        </w:r>
        <w:r w:rsidR="00D64F2D">
          <w:rPr>
            <w:noProof/>
            <w:webHidden/>
          </w:rPr>
          <w:t>116</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433" w:history="1">
        <w:r w:rsidR="00D64F2D" w:rsidRPr="00354D02">
          <w:rPr>
            <w:rStyle w:val="Hyperlink"/>
            <w:noProof/>
          </w:rPr>
          <w:t xml:space="preserve">Arthur Lucius </w:t>
        </w:r>
        <w:r w:rsidR="00D64F2D" w:rsidRPr="00354D02">
          <w:rPr>
            <w:rStyle w:val="Hyperlink"/>
            <w:b/>
            <w:noProof/>
          </w:rPr>
          <w:t xml:space="preserve">Wilford </w:t>
        </w:r>
        <w:r w:rsidR="00D64F2D" w:rsidRPr="00354D02">
          <w:rPr>
            <w:rStyle w:val="Hyperlink"/>
            <w:noProof/>
          </w:rPr>
          <w:t>(2815) DSO. MiD</w:t>
        </w:r>
        <w:r w:rsidR="00D64F2D">
          <w:rPr>
            <w:noProof/>
            <w:webHidden/>
          </w:rPr>
          <w:tab/>
        </w:r>
        <w:r w:rsidR="00D64F2D">
          <w:rPr>
            <w:noProof/>
            <w:webHidden/>
          </w:rPr>
          <w:fldChar w:fldCharType="begin"/>
        </w:r>
        <w:r w:rsidR="00D64F2D">
          <w:rPr>
            <w:noProof/>
            <w:webHidden/>
          </w:rPr>
          <w:instrText xml:space="preserve"> PAGEREF _Toc465841433 \h </w:instrText>
        </w:r>
        <w:r w:rsidR="00D64F2D">
          <w:rPr>
            <w:noProof/>
            <w:webHidden/>
          </w:rPr>
        </w:r>
        <w:r w:rsidR="00D64F2D">
          <w:rPr>
            <w:noProof/>
            <w:webHidden/>
          </w:rPr>
          <w:fldChar w:fldCharType="separate"/>
        </w:r>
        <w:r w:rsidR="00D64F2D">
          <w:rPr>
            <w:noProof/>
            <w:webHidden/>
          </w:rPr>
          <w:t>117</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434" w:history="1">
        <w:r w:rsidR="00D64F2D" w:rsidRPr="00354D02">
          <w:rPr>
            <w:rStyle w:val="Hyperlink"/>
            <w:noProof/>
          </w:rPr>
          <w:t xml:space="preserve">George Gilbert Beaton </w:t>
        </w:r>
        <w:r w:rsidR="00D64F2D" w:rsidRPr="00354D02">
          <w:rPr>
            <w:rStyle w:val="Hyperlink"/>
            <w:b/>
            <w:noProof/>
          </w:rPr>
          <w:t xml:space="preserve">Wood </w:t>
        </w:r>
        <w:r w:rsidR="00D64F2D" w:rsidRPr="00354D02">
          <w:rPr>
            <w:rStyle w:val="Hyperlink"/>
            <w:noProof/>
          </w:rPr>
          <w:t>(3150)</w:t>
        </w:r>
        <w:r w:rsidR="00D64F2D">
          <w:rPr>
            <w:noProof/>
            <w:webHidden/>
          </w:rPr>
          <w:tab/>
        </w:r>
        <w:r w:rsidR="00D64F2D">
          <w:rPr>
            <w:noProof/>
            <w:webHidden/>
          </w:rPr>
          <w:fldChar w:fldCharType="begin"/>
        </w:r>
        <w:r w:rsidR="00D64F2D">
          <w:rPr>
            <w:noProof/>
            <w:webHidden/>
          </w:rPr>
          <w:instrText xml:space="preserve"> PAGEREF _Toc465841434 \h </w:instrText>
        </w:r>
        <w:r w:rsidR="00D64F2D">
          <w:rPr>
            <w:noProof/>
            <w:webHidden/>
          </w:rPr>
        </w:r>
        <w:r w:rsidR="00D64F2D">
          <w:rPr>
            <w:noProof/>
            <w:webHidden/>
          </w:rPr>
          <w:fldChar w:fldCharType="separate"/>
        </w:r>
        <w:r w:rsidR="00D64F2D">
          <w:rPr>
            <w:noProof/>
            <w:webHidden/>
          </w:rPr>
          <w:t>118</w:t>
        </w:r>
        <w:r w:rsidR="00D64F2D">
          <w:rPr>
            <w:noProof/>
            <w:webHidden/>
          </w:rPr>
          <w:fldChar w:fldCharType="end"/>
        </w:r>
      </w:hyperlink>
    </w:p>
    <w:p w:rsidR="00D64F2D" w:rsidRDefault="000B3C4B">
      <w:pPr>
        <w:pStyle w:val="TOC1"/>
        <w:tabs>
          <w:tab w:val="right" w:leader="dot" w:pos="9628"/>
        </w:tabs>
        <w:rPr>
          <w:rFonts w:asciiTheme="minorHAnsi" w:eastAsiaTheme="minorEastAsia" w:hAnsiTheme="minorHAnsi" w:cstheme="minorBidi"/>
          <w:noProof/>
          <w:lang w:eastAsia="en-GB"/>
        </w:rPr>
      </w:pPr>
      <w:hyperlink w:anchor="_Toc465841435" w:history="1">
        <w:r w:rsidR="00D64F2D" w:rsidRPr="00354D02">
          <w:rPr>
            <w:rStyle w:val="Hyperlink"/>
            <w:noProof/>
          </w:rPr>
          <w:t xml:space="preserve">Martin Courtland de Bude </w:t>
        </w:r>
        <w:r w:rsidR="00D64F2D" w:rsidRPr="00354D02">
          <w:rPr>
            <w:rStyle w:val="Hyperlink"/>
            <w:b/>
            <w:noProof/>
          </w:rPr>
          <w:t xml:space="preserve">Young </w:t>
        </w:r>
        <w:r w:rsidR="00D64F2D" w:rsidRPr="00354D02">
          <w:rPr>
            <w:rStyle w:val="Hyperlink"/>
            <w:noProof/>
          </w:rPr>
          <w:t>(3199)</w:t>
        </w:r>
        <w:r w:rsidR="00D64F2D">
          <w:rPr>
            <w:noProof/>
            <w:webHidden/>
          </w:rPr>
          <w:tab/>
        </w:r>
        <w:r w:rsidR="00D64F2D">
          <w:rPr>
            <w:noProof/>
            <w:webHidden/>
          </w:rPr>
          <w:fldChar w:fldCharType="begin"/>
        </w:r>
        <w:r w:rsidR="00D64F2D">
          <w:rPr>
            <w:noProof/>
            <w:webHidden/>
          </w:rPr>
          <w:instrText xml:space="preserve"> PAGEREF _Toc465841435 \h </w:instrText>
        </w:r>
        <w:r w:rsidR="00D64F2D">
          <w:rPr>
            <w:noProof/>
            <w:webHidden/>
          </w:rPr>
        </w:r>
        <w:r w:rsidR="00D64F2D">
          <w:rPr>
            <w:noProof/>
            <w:webHidden/>
          </w:rPr>
          <w:fldChar w:fldCharType="separate"/>
        </w:r>
        <w:r w:rsidR="00D64F2D">
          <w:rPr>
            <w:noProof/>
            <w:webHidden/>
          </w:rPr>
          <w:t>119</w:t>
        </w:r>
        <w:r w:rsidR="00D64F2D">
          <w:rPr>
            <w:noProof/>
            <w:webHidden/>
          </w:rPr>
          <w:fldChar w:fldCharType="end"/>
        </w:r>
      </w:hyperlink>
    </w:p>
    <w:p w:rsidR="00F6298A" w:rsidRDefault="00F6298A">
      <w:pPr>
        <w:rPr>
          <w:noProof/>
        </w:rPr>
      </w:pPr>
      <w:r>
        <w:rPr>
          <w:noProof/>
        </w:rPr>
        <w:fldChar w:fldCharType="end"/>
      </w:r>
      <w:r>
        <w:rPr>
          <w:noProof/>
        </w:rPr>
        <w:t>Acknowledgements</w:t>
      </w:r>
    </w:p>
    <w:p w:rsidR="00F6298A" w:rsidRDefault="00F6298A">
      <w:pPr>
        <w:rPr>
          <w:noProof/>
        </w:rPr>
      </w:pPr>
      <w:r>
        <w:rPr>
          <w:noProof/>
        </w:rPr>
        <w:br w:type="page"/>
      </w:r>
    </w:p>
    <w:p w:rsidR="00F6298A" w:rsidRDefault="00F6298A" w:rsidP="00440E57">
      <w:pPr>
        <w:pStyle w:val="Heading1"/>
      </w:pPr>
      <w:bookmarkStart w:id="1" w:name="_Toc465841327"/>
      <w:r w:rsidRPr="00E7355C">
        <w:rPr>
          <w:noProof/>
        </w:rPr>
        <w:t>Frank Herries</w:t>
      </w:r>
      <w:r w:rsidRPr="00440E57">
        <w:t xml:space="preserve"> </w:t>
      </w:r>
      <w:r w:rsidRPr="00E7355C">
        <w:rPr>
          <w:b/>
          <w:noProof/>
        </w:rPr>
        <w:t>Adams</w:t>
      </w:r>
      <w:r w:rsidRPr="00440E57">
        <w:rPr>
          <w:b/>
        </w:rPr>
        <w:t xml:space="preserve"> </w:t>
      </w:r>
      <w:r w:rsidRPr="00440E57">
        <w:t>(</w:t>
      </w:r>
      <w:r w:rsidRPr="00E7355C">
        <w:rPr>
          <w:noProof/>
        </w:rPr>
        <w:t>3213</w:t>
      </w:r>
      <w:r w:rsidRPr="00440E57">
        <w:t>)</w:t>
      </w:r>
      <w:bookmarkEnd w:id="1"/>
    </w:p>
    <w:p w:rsidR="00F6298A" w:rsidRDefault="00F6298A" w:rsidP="00A835F9">
      <w:pPr>
        <w:rPr>
          <w:color w:val="00FF00"/>
        </w:rPr>
      </w:pPr>
    </w:p>
    <w:p w:rsidR="00F6298A" w:rsidRDefault="00F6298A" w:rsidP="00A835F9">
      <w:pPr>
        <w:rPr>
          <w:color w:val="00FF00"/>
        </w:rPr>
      </w:pPr>
      <w:r w:rsidRPr="00A835F9">
        <w:rPr>
          <w:color w:val="00FF00"/>
        </w:rPr>
        <w:t>Vol</w:t>
      </w:r>
      <w:r>
        <w:rPr>
          <w:color w:val="00FF00"/>
        </w:rPr>
        <w:t>.</w:t>
      </w:r>
      <w:r w:rsidRPr="00A835F9">
        <w:rPr>
          <w:color w:val="00FF00"/>
        </w:rPr>
        <w:t xml:space="preserve"> II Pg 284</w:t>
      </w:r>
    </w:p>
    <w:p w:rsidR="00F6298A" w:rsidRDefault="00F6298A" w:rsidP="00A835F9">
      <w:pPr>
        <w:rPr>
          <w:color w:val="00FF00"/>
        </w:rPr>
      </w:pPr>
    </w:p>
    <w:p w:rsidR="00F6298A" w:rsidRPr="00A835F9" w:rsidRDefault="00F6298A" w:rsidP="00A835F9">
      <w:pPr>
        <w:rPr>
          <w:color w:val="00FF00"/>
        </w:rPr>
      </w:pPr>
    </w:p>
    <w:p w:rsidR="00F6298A" w:rsidRPr="00DD6528" w:rsidRDefault="00E701C3" w:rsidP="0038281B">
      <w:pPr>
        <w:tabs>
          <w:tab w:val="right" w:pos="9639"/>
        </w:tabs>
        <w:rPr>
          <w:color w:val="FF0000"/>
        </w:rPr>
      </w:pPr>
      <w:r>
        <w:rPr>
          <w:noProof/>
          <w:lang w:eastAsia="en-GB"/>
        </w:rPr>
        <w:drawing>
          <wp:anchor distT="0" distB="0" distL="114300" distR="114300" simplePos="0" relativeHeight="251671040" behindDoc="1" locked="0" layoutInCell="1" allowOverlap="1">
            <wp:simplePos x="0" y="0"/>
            <wp:positionH relativeFrom="column">
              <wp:posOffset>3810</wp:posOffset>
            </wp:positionH>
            <wp:positionV relativeFrom="paragraph">
              <wp:posOffset>1270</wp:posOffset>
            </wp:positionV>
            <wp:extent cx="3486150" cy="2847975"/>
            <wp:effectExtent l="0" t="0" r="0" b="9525"/>
            <wp:wrapTight wrapText="bothSides">
              <wp:wrapPolygon edited="0">
                <wp:start x="0" y="0"/>
                <wp:lineTo x="0" y="21528"/>
                <wp:lineTo x="21482" y="21528"/>
                <wp:lineTo x="21482" y="0"/>
                <wp:lineTo x="0" y="0"/>
              </wp:wrapPolygon>
            </wp:wrapTight>
            <wp:docPr id="1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6150" cy="2847975"/>
                    </a:xfrm>
                    <a:prstGeom prst="rect">
                      <a:avLst/>
                    </a:prstGeom>
                    <a:noFill/>
                  </pic:spPr>
                </pic:pic>
              </a:graphicData>
            </a:graphic>
            <wp14:sizeRelH relativeFrom="page">
              <wp14:pctWidth>0</wp14:pctWidth>
            </wp14:sizeRelH>
            <wp14:sizeRelV relativeFrom="page">
              <wp14:pctHeight>0</wp14:pctHeight>
            </wp14:sizeRelV>
          </wp:anchor>
        </w:drawing>
      </w:r>
      <w:r w:rsidR="00F6298A">
        <w:rPr>
          <w:color w:val="FF0000"/>
        </w:rPr>
        <w:t xml:space="preserve">   </w:t>
      </w:r>
    </w:p>
    <w:p w:rsidR="00F6298A" w:rsidRPr="00E81B58" w:rsidRDefault="00F6298A" w:rsidP="0038281B">
      <w:pPr>
        <w:tabs>
          <w:tab w:val="right" w:pos="9639"/>
        </w:tabs>
        <w:rPr>
          <w:b/>
        </w:rPr>
      </w:pPr>
      <w:r w:rsidRPr="00E81B58">
        <w:rPr>
          <w:b/>
        </w:rPr>
        <w:t>Top Section of the College Hall Memorial.</w:t>
      </w:r>
    </w:p>
    <w:p w:rsidR="00F6298A" w:rsidRDefault="00F6298A" w:rsidP="0038281B">
      <w:pPr>
        <w:tabs>
          <w:tab w:val="right" w:pos="9639"/>
        </w:tabs>
      </w:pPr>
    </w:p>
    <w:p w:rsidR="00F6298A" w:rsidRDefault="00F6298A" w:rsidP="0038281B">
      <w:pPr>
        <w:tabs>
          <w:tab w:val="right" w:pos="9639"/>
        </w:tabs>
      </w:pPr>
    </w:p>
    <w:p w:rsidR="00F6298A" w:rsidRPr="00DD6528" w:rsidRDefault="00F6298A" w:rsidP="0038281B">
      <w:pPr>
        <w:tabs>
          <w:tab w:val="right" w:pos="9639"/>
        </w:tabs>
      </w:pPr>
      <w:r w:rsidRPr="00DB0BAA">
        <w:rPr>
          <w:b/>
        </w:rPr>
        <w:t>Born:</w:t>
      </w:r>
      <w:r>
        <w:t xml:space="preserve"> </w:t>
      </w:r>
      <w:r>
        <w:rPr>
          <w:noProof/>
        </w:rPr>
        <w:t xml:space="preserve">30 January </w:t>
      </w:r>
      <w:r w:rsidRPr="00DD6528">
        <w:rPr>
          <w:noProof/>
        </w:rPr>
        <w:t xml:space="preserve">1896 Born in </w:t>
      </w:r>
      <w:smartTag w:uri="urn:schemas-microsoft-com:office:smarttags" w:element="place">
        <w:r w:rsidRPr="00DD6528">
          <w:rPr>
            <w:noProof/>
          </w:rPr>
          <w:t>Guernsey</w:t>
        </w:r>
      </w:smartTag>
      <w:r w:rsidRPr="00DD6528">
        <w:tab/>
      </w:r>
    </w:p>
    <w:p w:rsidR="00F6298A" w:rsidRPr="00DD6528" w:rsidRDefault="00F6298A" w:rsidP="0038281B">
      <w:pPr>
        <w:tabs>
          <w:tab w:val="right" w:pos="9639"/>
        </w:tabs>
      </w:pPr>
      <w:r w:rsidRPr="00DD6528">
        <w:t>Son of builder James Adams and his wife Mary Ann Hubert of L’Aumone, Catel</w:t>
      </w:r>
      <w:r>
        <w:t>,</w:t>
      </w:r>
      <w:r w:rsidRPr="00DD6528">
        <w:t xml:space="preserve"> </w:t>
      </w:r>
      <w:smartTag w:uri="urn:schemas-microsoft-com:office:smarttags" w:element="place">
        <w:r w:rsidRPr="00DD6528">
          <w:t>Guernsey</w:t>
        </w:r>
      </w:smartTag>
    </w:p>
    <w:p w:rsidR="00F6298A" w:rsidRDefault="00F6298A" w:rsidP="0038281B">
      <w:pPr>
        <w:tabs>
          <w:tab w:val="right" w:pos="9639"/>
        </w:tabs>
        <w:rPr>
          <w:b/>
        </w:rPr>
      </w:pPr>
    </w:p>
    <w:p w:rsidR="00F6298A" w:rsidRDefault="00F6298A" w:rsidP="0038281B">
      <w:pPr>
        <w:tabs>
          <w:tab w:val="right" w:pos="9639"/>
        </w:tabs>
        <w:rPr>
          <w:noProof/>
        </w:rPr>
      </w:pPr>
      <w:r w:rsidRPr="00DB0BAA">
        <w:rPr>
          <w:b/>
        </w:rPr>
        <w:t>Joined</w:t>
      </w:r>
      <w:r w:rsidRPr="00DD6528">
        <w:t xml:space="preserve"> </w:t>
      </w:r>
      <w:smartTag w:uri="urn:schemas-microsoft-com:office:smarttags" w:element="place">
        <w:smartTag w:uri="urn:schemas-microsoft-com:office:smarttags" w:element="PlaceName">
          <w:smartTag w:uri="urn:schemas-microsoft-com:office:smarttags" w:element="PlaceName">
            <w:r w:rsidRPr="00DD6528">
              <w:t>Elizabeth</w:t>
            </w:r>
          </w:smartTag>
          <w:r w:rsidRPr="00DD6528">
            <w:t xml:space="preserve"> </w:t>
          </w:r>
          <w:smartTag w:uri="urn:schemas-microsoft-com:office:smarttags" w:element="PlaceName">
            <w:r w:rsidRPr="00DD6528">
              <w:t>College</w:t>
            </w:r>
          </w:smartTag>
        </w:smartTag>
      </w:smartTag>
      <w:r w:rsidRPr="00DD6528">
        <w:t xml:space="preserve"> in </w:t>
      </w:r>
      <w:r w:rsidRPr="00DD6528">
        <w:rPr>
          <w:noProof/>
        </w:rPr>
        <w:t>1909</w:t>
      </w:r>
      <w:r w:rsidRPr="00DD6528">
        <w:t xml:space="preserve"> and left in </w:t>
      </w:r>
      <w:r w:rsidRPr="00DD6528">
        <w:rPr>
          <w:noProof/>
        </w:rPr>
        <w:t>1914</w:t>
      </w:r>
      <w:r>
        <w:rPr>
          <w:noProof/>
        </w:rPr>
        <w:t>. He was in the Dramatic Society. Won the  Mainguy Scholarship and Miller Prize. Distinction in German and Scripture in Higher Certificate.</w:t>
      </w:r>
    </w:p>
    <w:p w:rsidR="00F6298A" w:rsidRDefault="00F6298A" w:rsidP="0038281B">
      <w:pPr>
        <w:tabs>
          <w:tab w:val="right" w:pos="9639"/>
        </w:tabs>
      </w:pPr>
      <w:r w:rsidRPr="00DD6528">
        <w:br/>
        <w:t>Passed the Intermediate Civil Service Exam 1914</w:t>
      </w:r>
      <w:r>
        <w:t>.</w:t>
      </w:r>
    </w:p>
    <w:p w:rsidR="00F6298A" w:rsidRDefault="00F6298A" w:rsidP="00DB0BAA">
      <w:pPr>
        <w:spacing w:before="240"/>
        <w:rPr>
          <w:b/>
        </w:rPr>
      </w:pPr>
    </w:p>
    <w:p w:rsidR="00F6298A" w:rsidRDefault="00F6298A" w:rsidP="00DB0BAA">
      <w:pPr>
        <w:spacing w:before="240"/>
        <w:rPr>
          <w:b/>
        </w:rPr>
      </w:pPr>
      <w:r w:rsidRPr="0053564D">
        <w:rPr>
          <w:b/>
        </w:rPr>
        <w:t>War Service</w:t>
      </w:r>
    </w:p>
    <w:p w:rsidR="00F6298A" w:rsidRPr="00DD6528" w:rsidRDefault="00F6298A" w:rsidP="0038281B">
      <w:pPr>
        <w:tabs>
          <w:tab w:val="right" w:pos="9639"/>
        </w:tabs>
      </w:pPr>
      <w:r w:rsidRPr="00DD6528">
        <w:t>On December 15</w:t>
      </w:r>
      <w:r w:rsidRPr="00DD6528">
        <w:rPr>
          <w:vertAlign w:val="superscript"/>
        </w:rPr>
        <w:t>th</w:t>
      </w:r>
      <w:r w:rsidRPr="00DD6528">
        <w:t xml:space="preserve"> 1915 he attested for </w:t>
      </w:r>
      <w:r>
        <w:t>four</w:t>
      </w:r>
      <w:r w:rsidRPr="00DD6528">
        <w:t xml:space="preserve"> years service with the Territorials, Inns of Court OTS based at </w:t>
      </w:r>
      <w:smartTag w:uri="urn:schemas-microsoft-com:office:smarttags" w:element="place">
        <w:smartTag w:uri="urn:schemas-microsoft-com:office:smarttags" w:element="City">
          <w:smartTag w:uri="urn:schemas-microsoft-com:office:smarttags" w:element="City">
            <w:r w:rsidRPr="00DD6528">
              <w:t>Gillingham</w:t>
            </w:r>
          </w:smartTag>
          <w:r>
            <w:t>,</w:t>
          </w:r>
          <w:r w:rsidRPr="00DD6528">
            <w:t xml:space="preserve"> </w:t>
          </w:r>
          <w:smartTag w:uri="urn:schemas-microsoft-com:office:smarttags" w:element="country-region">
            <w:r w:rsidRPr="00DD6528">
              <w:t>Kent</w:t>
            </w:r>
          </w:smartTag>
        </w:smartTag>
      </w:smartTag>
      <w:r>
        <w:t>,</w:t>
      </w:r>
      <w:r w:rsidRPr="00DD6528">
        <w:t xml:space="preserve"> where he worked as Assistant Naval Stores Officer, Chatham.</w:t>
      </w:r>
    </w:p>
    <w:p w:rsidR="00F6298A" w:rsidRPr="00DD6528" w:rsidRDefault="00F6298A" w:rsidP="00B47C02">
      <w:pPr>
        <w:tabs>
          <w:tab w:val="right" w:pos="9639"/>
        </w:tabs>
      </w:pPr>
      <w:r w:rsidRPr="00DD6528">
        <w:t xml:space="preserve">Stayed until 1 June 1916 and </w:t>
      </w:r>
      <w:r>
        <w:t>p</w:t>
      </w:r>
      <w:r w:rsidRPr="00DD6528">
        <w:t>assed into Woolwich 16</w:t>
      </w:r>
      <w:r w:rsidRPr="00DD6528">
        <w:rPr>
          <w:vertAlign w:val="superscript"/>
        </w:rPr>
        <w:t>th</w:t>
      </w:r>
      <w:r w:rsidRPr="00DD6528">
        <w:t xml:space="preserve"> out of 125</w:t>
      </w:r>
      <w:r>
        <w:t xml:space="preserve"> </w:t>
      </w:r>
      <w:r w:rsidRPr="00DD6528">
        <w:t>as a Gentleman Cadet</w:t>
      </w:r>
      <w:r>
        <w:t>.</w:t>
      </w:r>
    </w:p>
    <w:p w:rsidR="00F6298A" w:rsidRPr="00DD6528" w:rsidRDefault="00F6298A" w:rsidP="0038281B">
      <w:pPr>
        <w:tabs>
          <w:tab w:val="right" w:pos="9639"/>
        </w:tabs>
      </w:pPr>
    </w:p>
    <w:p w:rsidR="00F6298A" w:rsidRDefault="00F6298A" w:rsidP="0038281B">
      <w:pPr>
        <w:tabs>
          <w:tab w:val="right" w:pos="9639"/>
        </w:tabs>
      </w:pPr>
      <w:r w:rsidRPr="00852E9E">
        <w:rPr>
          <w:noProof/>
        </w:rPr>
        <w:t>Commissioned</w:t>
      </w:r>
      <w:r>
        <w:rPr>
          <w:noProof/>
        </w:rPr>
        <w:t xml:space="preserve"> 2nd Lieutenant</w:t>
      </w:r>
      <w:r w:rsidRPr="00852E9E">
        <w:rPr>
          <w:noProof/>
        </w:rPr>
        <w:t xml:space="preserve"> in Royal Engineers</w:t>
      </w:r>
      <w:r>
        <w:rPr>
          <w:noProof/>
        </w:rPr>
        <w:t xml:space="preserve">. </w:t>
      </w:r>
      <w:r w:rsidRPr="00852E9E">
        <w:rPr>
          <w:noProof/>
        </w:rPr>
        <w:t>Contracted measles in camp</w:t>
      </w:r>
      <w:r>
        <w:rPr>
          <w:noProof/>
        </w:rPr>
        <w:t>,</w:t>
      </w:r>
      <w:r w:rsidRPr="00852E9E">
        <w:rPr>
          <w:noProof/>
        </w:rPr>
        <w:t xml:space="preserve"> </w:t>
      </w:r>
      <w:r>
        <w:rPr>
          <w:noProof/>
        </w:rPr>
        <w:t xml:space="preserve"> </w:t>
      </w:r>
      <w:r w:rsidRPr="00852E9E">
        <w:rPr>
          <w:noProof/>
        </w:rPr>
        <w:t>which proved fatal.</w:t>
      </w:r>
    </w:p>
    <w:p w:rsidR="00F6298A" w:rsidRDefault="00F6298A" w:rsidP="0038281B">
      <w:pPr>
        <w:tabs>
          <w:tab w:val="right" w:pos="9639"/>
        </w:tabs>
      </w:pPr>
    </w:p>
    <w:p w:rsidR="00F6298A" w:rsidRDefault="00F6298A" w:rsidP="0038281B">
      <w:pPr>
        <w:tabs>
          <w:tab w:val="right" w:pos="9639"/>
        </w:tabs>
        <w:rPr>
          <w:noProof/>
        </w:rPr>
      </w:pPr>
      <w:r w:rsidRPr="00DB0BAA">
        <w:rPr>
          <w:b/>
        </w:rPr>
        <w:t>Died:</w:t>
      </w:r>
      <w:r>
        <w:t xml:space="preserve"> </w:t>
      </w:r>
      <w:r>
        <w:rPr>
          <w:noProof/>
        </w:rPr>
        <w:t>01 August 1916</w:t>
      </w:r>
      <w:r>
        <w:t xml:space="preserve"> aged </w:t>
      </w:r>
      <w:r>
        <w:rPr>
          <w:noProof/>
        </w:rPr>
        <w:t>20</w:t>
      </w:r>
    </w:p>
    <w:p w:rsidR="00F6298A" w:rsidRDefault="00F6298A" w:rsidP="0038281B">
      <w:pPr>
        <w:tabs>
          <w:tab w:val="right" w:pos="9639"/>
        </w:tabs>
        <w:rPr>
          <w:noProof/>
        </w:rPr>
      </w:pPr>
    </w:p>
    <w:p w:rsidR="00F6298A" w:rsidRPr="0095500B" w:rsidRDefault="00F6298A" w:rsidP="0038281B">
      <w:pPr>
        <w:tabs>
          <w:tab w:val="right" w:pos="9639"/>
        </w:tabs>
        <w:rPr>
          <w:b/>
        </w:rPr>
      </w:pPr>
      <w:r w:rsidRPr="0095500B">
        <w:rPr>
          <w:b/>
          <w:noProof/>
        </w:rPr>
        <w:t>Decorations:</w:t>
      </w:r>
      <w:r>
        <w:rPr>
          <w:b/>
        </w:rPr>
        <w:t xml:space="preserve"> </w:t>
      </w:r>
      <w:r>
        <w:t>None.</w:t>
      </w:r>
      <w:r w:rsidRPr="0095500B">
        <w:rPr>
          <w:b/>
        </w:rPr>
        <w:br/>
      </w:r>
    </w:p>
    <w:p w:rsidR="00F6298A" w:rsidRPr="00DB0BAA" w:rsidRDefault="00F6298A" w:rsidP="0038281B">
      <w:pPr>
        <w:tabs>
          <w:tab w:val="right" w:pos="9639"/>
        </w:tabs>
        <w:rPr>
          <w:b/>
        </w:rPr>
      </w:pPr>
      <w:r w:rsidRPr="00DB0BAA">
        <w:rPr>
          <w:b/>
        </w:rPr>
        <w:t>Memorials:</w:t>
      </w:r>
    </w:p>
    <w:p w:rsidR="00F6298A" w:rsidRDefault="00F6298A" w:rsidP="0038281B">
      <w:pPr>
        <w:pStyle w:val="ListParagraph"/>
        <w:numPr>
          <w:ilvl w:val="0"/>
          <w:numId w:val="2"/>
        </w:numPr>
        <w:spacing w:after="0"/>
      </w:pPr>
      <w:r>
        <w:t>College Hall</w:t>
      </w:r>
    </w:p>
    <w:p w:rsidR="00F6298A" w:rsidRDefault="006105D6" w:rsidP="00440E57">
      <w:pPr>
        <w:pStyle w:val="Heading1"/>
      </w:pPr>
      <w:r>
        <w:br w:type="page"/>
      </w:r>
      <w:bookmarkStart w:id="2" w:name="_Toc465841328"/>
      <w:r w:rsidR="00F6298A" w:rsidRPr="00E7355C">
        <w:rPr>
          <w:noProof/>
        </w:rPr>
        <w:t>Lloyd Le Mesurier</w:t>
      </w:r>
      <w:r w:rsidR="00F6298A" w:rsidRPr="00440E57">
        <w:t xml:space="preserve"> </w:t>
      </w:r>
      <w:r w:rsidR="00F6298A" w:rsidRPr="00E7355C">
        <w:rPr>
          <w:b/>
          <w:noProof/>
        </w:rPr>
        <w:t>Agnew</w:t>
      </w:r>
      <w:r w:rsidR="00F6298A" w:rsidRPr="00440E57">
        <w:rPr>
          <w:b/>
        </w:rPr>
        <w:t xml:space="preserve"> </w:t>
      </w:r>
      <w:r w:rsidR="00F6298A" w:rsidRPr="00440E57">
        <w:t>(</w:t>
      </w:r>
      <w:r w:rsidR="00F6298A" w:rsidRPr="00E7355C">
        <w:rPr>
          <w:noProof/>
        </w:rPr>
        <w:t>3169</w:t>
      </w:r>
      <w:r w:rsidR="00F6298A" w:rsidRPr="00440E57">
        <w:t>)</w:t>
      </w:r>
      <w:bookmarkEnd w:id="2"/>
    </w:p>
    <w:p w:rsidR="00F6298A" w:rsidRPr="000C4346" w:rsidRDefault="00F6298A" w:rsidP="000C4346">
      <w:r>
        <w:tab/>
      </w:r>
      <w:r>
        <w:tab/>
      </w:r>
      <w:r>
        <w:tab/>
      </w:r>
      <w:r>
        <w:tab/>
        <w:t xml:space="preserve">                    Service No. 92890</w:t>
      </w:r>
    </w:p>
    <w:p w:rsidR="00F6298A" w:rsidRDefault="00F6298A" w:rsidP="00A835F9">
      <w:pPr>
        <w:rPr>
          <w:color w:val="00FF00"/>
        </w:rPr>
      </w:pPr>
    </w:p>
    <w:p w:rsidR="00F6298A" w:rsidRDefault="00F6298A" w:rsidP="00A835F9">
      <w:pPr>
        <w:rPr>
          <w:color w:val="00FF00"/>
        </w:rPr>
      </w:pPr>
      <w:r>
        <w:rPr>
          <w:color w:val="00FF00"/>
        </w:rPr>
        <w:t>Vol. II Pg277</w:t>
      </w:r>
    </w:p>
    <w:p w:rsidR="00F6298A" w:rsidRPr="00A835F9" w:rsidRDefault="00F6298A" w:rsidP="00A835F9">
      <w:pPr>
        <w:rPr>
          <w:color w:val="00FF00"/>
        </w:rPr>
      </w:pPr>
    </w:p>
    <w:p w:rsidR="00F6298A" w:rsidRDefault="00E701C3" w:rsidP="0038281B">
      <w:pPr>
        <w:tabs>
          <w:tab w:val="right" w:pos="9639"/>
        </w:tabs>
      </w:pPr>
      <w:r>
        <w:rPr>
          <w:noProof/>
          <w:lang w:eastAsia="en-GB"/>
        </w:rPr>
        <w:drawing>
          <wp:anchor distT="0" distB="0" distL="114300" distR="114300" simplePos="0" relativeHeight="251681280" behindDoc="1" locked="0" layoutInCell="1" allowOverlap="1" wp14:anchorId="6605FC23" wp14:editId="0EA6B68A">
            <wp:simplePos x="0" y="0"/>
            <wp:positionH relativeFrom="column">
              <wp:posOffset>3810</wp:posOffset>
            </wp:positionH>
            <wp:positionV relativeFrom="paragraph">
              <wp:posOffset>0</wp:posOffset>
            </wp:positionV>
            <wp:extent cx="1428750" cy="1590675"/>
            <wp:effectExtent l="0" t="0" r="0" b="9525"/>
            <wp:wrapTight wrapText="bothSides">
              <wp:wrapPolygon edited="0">
                <wp:start x="0" y="0"/>
                <wp:lineTo x="0" y="21471"/>
                <wp:lineTo x="21312" y="21471"/>
                <wp:lineTo x="21312" y="0"/>
                <wp:lineTo x="0" y="0"/>
              </wp:wrapPolygon>
            </wp:wrapTight>
            <wp:docPr id="116" name="Picture 4" descr="RTR cap badge.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TR cap badge.gif">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1590675"/>
                    </a:xfrm>
                    <a:prstGeom prst="rect">
                      <a:avLst/>
                    </a:prstGeom>
                    <a:noFill/>
                  </pic:spPr>
                </pic:pic>
              </a:graphicData>
            </a:graphic>
            <wp14:sizeRelH relativeFrom="page">
              <wp14:pctWidth>0</wp14:pctWidth>
            </wp14:sizeRelH>
            <wp14:sizeRelV relativeFrom="page">
              <wp14:pctHeight>0</wp14:pctHeight>
            </wp14:sizeRelV>
          </wp:anchor>
        </w:drawing>
      </w:r>
    </w:p>
    <w:p w:rsidR="00F6298A" w:rsidRPr="008B7748" w:rsidRDefault="00F6298A" w:rsidP="0038281B">
      <w:pPr>
        <w:tabs>
          <w:tab w:val="right" w:pos="9639"/>
        </w:tabs>
        <w:rPr>
          <w:noProof/>
        </w:rPr>
      </w:pPr>
      <w:r w:rsidRPr="00DB0BAA">
        <w:rPr>
          <w:b/>
        </w:rPr>
        <w:t>Born:</w:t>
      </w:r>
      <w:r>
        <w:t xml:space="preserve"> </w:t>
      </w:r>
      <w:r>
        <w:rPr>
          <w:noProof/>
        </w:rPr>
        <w:t xml:space="preserve">9 February </w:t>
      </w:r>
      <w:r w:rsidRPr="008B7748">
        <w:rPr>
          <w:noProof/>
        </w:rPr>
        <w:t xml:space="preserve">1896 in </w:t>
      </w:r>
      <w:smartTag w:uri="urn:schemas-microsoft-com:office:smarttags" w:element="place">
        <w:r w:rsidRPr="008B7748">
          <w:rPr>
            <w:noProof/>
          </w:rPr>
          <w:t>Guernsey</w:t>
        </w:r>
      </w:smartTag>
    </w:p>
    <w:p w:rsidR="00F6298A" w:rsidRDefault="00F6298A" w:rsidP="0038281B">
      <w:pPr>
        <w:tabs>
          <w:tab w:val="right" w:pos="9639"/>
        </w:tabs>
      </w:pPr>
      <w:r w:rsidRPr="008B7748">
        <w:rPr>
          <w:noProof/>
        </w:rPr>
        <w:t>Son of Mary Jane Agnew</w:t>
      </w:r>
      <w:r>
        <w:rPr>
          <w:noProof/>
        </w:rPr>
        <w:t xml:space="preserve"> nee Lloyd,</w:t>
      </w:r>
      <w:r w:rsidRPr="008B7748">
        <w:rPr>
          <w:noProof/>
        </w:rPr>
        <w:t xml:space="preserve"> and the late Gerald William Agnew</w:t>
      </w:r>
      <w:r>
        <w:tab/>
      </w:r>
    </w:p>
    <w:p w:rsidR="00F6298A" w:rsidRDefault="00F6298A" w:rsidP="0038281B">
      <w:pPr>
        <w:tabs>
          <w:tab w:val="right" w:pos="9639"/>
        </w:tabs>
      </w:pPr>
    </w:p>
    <w:p w:rsidR="00F6298A" w:rsidRDefault="00F6298A" w:rsidP="0038281B">
      <w:pPr>
        <w:tabs>
          <w:tab w:val="right" w:pos="9639"/>
        </w:tabs>
        <w:rPr>
          <w:noProof/>
        </w:rPr>
      </w:pPr>
      <w:r w:rsidRPr="00DB0BAA">
        <w:rPr>
          <w:b/>
        </w:rPr>
        <w:t>Joined</w:t>
      </w:r>
      <w:r>
        <w:t xml:space="preserve"> </w:t>
      </w:r>
      <w:smartTag w:uri="urn:schemas-microsoft-com:office:smarttags" w:element="place">
        <w:smartTag w:uri="urn:schemas-microsoft-com:office:smarttags" w:element="PlaceName">
          <w:smartTag w:uri="urn:schemas-microsoft-com:office:smarttags" w:element="PlaceName">
            <w:r>
              <w:t>Elizabeth</w:t>
            </w:r>
          </w:smartTag>
          <w:r>
            <w:t xml:space="preserve"> </w:t>
          </w:r>
          <w:smartTag w:uri="urn:schemas-microsoft-com:office:smarttags" w:element="PlaceName">
            <w:r>
              <w:t>College</w:t>
            </w:r>
          </w:smartTag>
        </w:smartTag>
      </w:smartTag>
      <w:r>
        <w:t xml:space="preserve"> in </w:t>
      </w:r>
      <w:r>
        <w:rPr>
          <w:noProof/>
        </w:rPr>
        <w:t>1907</w:t>
      </w:r>
      <w:r>
        <w:t xml:space="preserve"> and left in </w:t>
      </w:r>
      <w:r>
        <w:rPr>
          <w:noProof/>
        </w:rPr>
        <w:t>1914</w:t>
      </w:r>
    </w:p>
    <w:p w:rsidR="00F6298A" w:rsidRPr="008B7748" w:rsidRDefault="00F6298A" w:rsidP="0038281B">
      <w:pPr>
        <w:tabs>
          <w:tab w:val="right" w:pos="9639"/>
        </w:tabs>
        <w:rPr>
          <w:noProof/>
        </w:rPr>
      </w:pPr>
      <w:r w:rsidRPr="008B7748">
        <w:rPr>
          <w:noProof/>
        </w:rPr>
        <w:t>He shot for the VIII  in</w:t>
      </w:r>
      <w:r>
        <w:rPr>
          <w:noProof/>
        </w:rPr>
        <w:t xml:space="preserve"> the Ashburton in</w:t>
      </w:r>
      <w:r w:rsidRPr="008B7748">
        <w:rPr>
          <w:noProof/>
        </w:rPr>
        <w:t xml:space="preserve"> 1914</w:t>
      </w:r>
      <w:r>
        <w:rPr>
          <w:noProof/>
        </w:rPr>
        <w:t>. Equal top score with Keith Le Cheminant. The team finished 37th.</w:t>
      </w:r>
    </w:p>
    <w:p w:rsidR="00F6298A" w:rsidRDefault="00F6298A" w:rsidP="0038281B">
      <w:pPr>
        <w:tabs>
          <w:tab w:val="right" w:pos="9639"/>
        </w:tabs>
        <w:rPr>
          <w:b/>
          <w:noProof/>
        </w:rPr>
      </w:pPr>
      <w:r>
        <w:rPr>
          <w:b/>
          <w:noProof/>
        </w:rPr>
        <w:t>Attributed to Hammersfan</w:t>
      </w:r>
    </w:p>
    <w:p w:rsidR="00F6298A" w:rsidRDefault="00F6298A" w:rsidP="0038281B">
      <w:pPr>
        <w:tabs>
          <w:tab w:val="right" w:pos="9639"/>
        </w:tabs>
        <w:rPr>
          <w:b/>
          <w:noProof/>
        </w:rPr>
      </w:pPr>
    </w:p>
    <w:p w:rsidR="00F6298A" w:rsidRPr="00596969" w:rsidRDefault="00F6298A" w:rsidP="0038281B">
      <w:pPr>
        <w:tabs>
          <w:tab w:val="right" w:pos="9639"/>
        </w:tabs>
        <w:rPr>
          <w:b/>
          <w:noProof/>
        </w:rPr>
      </w:pPr>
      <w:r w:rsidRPr="00596969">
        <w:rPr>
          <w:b/>
          <w:noProof/>
        </w:rPr>
        <w:t>War Service</w:t>
      </w:r>
    </w:p>
    <w:p w:rsidR="00F6298A" w:rsidRPr="008B7748" w:rsidRDefault="00F6298A" w:rsidP="0038281B">
      <w:pPr>
        <w:tabs>
          <w:tab w:val="right" w:pos="9639"/>
        </w:tabs>
        <w:rPr>
          <w:noProof/>
        </w:rPr>
      </w:pPr>
      <w:r w:rsidRPr="008B7748">
        <w:rPr>
          <w:noProof/>
        </w:rPr>
        <w:t>1914 Enlisted at the outbreak of War</w:t>
      </w:r>
      <w:r>
        <w:rPr>
          <w:noProof/>
        </w:rPr>
        <w:t>,</w:t>
      </w:r>
      <w:r w:rsidRPr="008B7748">
        <w:rPr>
          <w:noProof/>
        </w:rPr>
        <w:t xml:space="preserve"> just after leaving school</w:t>
      </w:r>
      <w:r>
        <w:rPr>
          <w:noProof/>
        </w:rPr>
        <w:t>,</w:t>
      </w:r>
      <w:r w:rsidR="00172AA6">
        <w:rPr>
          <w:noProof/>
        </w:rPr>
        <w:t xml:space="preserve"> he went</w:t>
      </w:r>
      <w:r w:rsidRPr="008B7748">
        <w:rPr>
          <w:noProof/>
        </w:rPr>
        <w:t xml:space="preserve"> into the Royal North Devon Hussars at Barnstaple, </w:t>
      </w:r>
      <w:smartTag w:uri="urn:schemas-microsoft-com:office:smarttags" w:element="place">
        <w:r w:rsidRPr="008B7748">
          <w:rPr>
            <w:noProof/>
          </w:rPr>
          <w:t>Devon</w:t>
        </w:r>
      </w:smartTag>
      <w:r w:rsidRPr="008B7748">
        <w:rPr>
          <w:noProof/>
        </w:rPr>
        <w:t>.</w:t>
      </w:r>
    </w:p>
    <w:p w:rsidR="00F6298A" w:rsidRPr="00B6423B" w:rsidRDefault="00F6298A" w:rsidP="0038281B">
      <w:pPr>
        <w:tabs>
          <w:tab w:val="right" w:pos="9639"/>
        </w:tabs>
        <w:rPr>
          <w:noProof/>
        </w:rPr>
      </w:pPr>
      <w:r w:rsidRPr="008B7748">
        <w:rPr>
          <w:noProof/>
        </w:rPr>
        <w:t>Transferred to the Machine Gun Corps</w:t>
      </w:r>
      <w:r>
        <w:rPr>
          <w:noProof/>
        </w:rPr>
        <w:t xml:space="preserve">. The heavy MGC became </w:t>
      </w:r>
      <w:r w:rsidRPr="008B7748">
        <w:rPr>
          <w:noProof/>
        </w:rPr>
        <w:t>the Tank Corps</w:t>
      </w:r>
      <w:r>
        <w:rPr>
          <w:noProof/>
        </w:rPr>
        <w:t xml:space="preserve"> and Lloyd was at Central Stores R Depot.</w:t>
      </w:r>
    </w:p>
    <w:p w:rsidR="00F6298A" w:rsidRPr="00473410" w:rsidRDefault="00F6298A" w:rsidP="0038281B">
      <w:pPr>
        <w:tabs>
          <w:tab w:val="right" w:pos="9639"/>
        </w:tabs>
        <w:rPr>
          <w:noProof/>
        </w:rPr>
      </w:pPr>
      <w:r w:rsidRPr="008B7748">
        <w:rPr>
          <w:noProof/>
        </w:rPr>
        <w:t xml:space="preserve">Served in </w:t>
      </w:r>
      <w:smartTag w:uri="urn:schemas-microsoft-com:office:smarttags" w:element="place">
        <w:smartTag w:uri="urn:schemas-microsoft-com:office:smarttags" w:element="country-region">
          <w:r w:rsidRPr="008B7748">
            <w:rPr>
              <w:noProof/>
            </w:rPr>
            <w:t>France</w:t>
          </w:r>
        </w:smartTag>
      </w:smartTag>
      <w:r>
        <w:rPr>
          <w:noProof/>
        </w:rPr>
        <w:t xml:space="preserve"> 1916 - 18 </w:t>
      </w:r>
      <w:r w:rsidRPr="008B7748">
        <w:rPr>
          <w:noProof/>
        </w:rPr>
        <w:t xml:space="preserve"> for 15 months and died of</w:t>
      </w:r>
      <w:r>
        <w:rPr>
          <w:noProof/>
        </w:rPr>
        <w:t xml:space="preserve"> </w:t>
      </w:r>
      <w:r w:rsidRPr="00473410">
        <w:rPr>
          <w:noProof/>
        </w:rPr>
        <w:t>wounds</w:t>
      </w:r>
      <w:r>
        <w:rPr>
          <w:noProof/>
        </w:rPr>
        <w:t>.</w:t>
      </w:r>
    </w:p>
    <w:p w:rsidR="00F6298A" w:rsidRDefault="00F6298A" w:rsidP="0038281B">
      <w:pPr>
        <w:tabs>
          <w:tab w:val="right" w:pos="9639"/>
        </w:tabs>
      </w:pPr>
    </w:p>
    <w:p w:rsidR="00F6298A" w:rsidRPr="008B7748" w:rsidRDefault="00F6298A" w:rsidP="0038281B">
      <w:pPr>
        <w:tabs>
          <w:tab w:val="right" w:pos="9639"/>
        </w:tabs>
        <w:rPr>
          <w:noProof/>
        </w:rPr>
      </w:pPr>
      <w:r w:rsidRPr="00DB0BAA">
        <w:rPr>
          <w:b/>
        </w:rPr>
        <w:t>Died:</w:t>
      </w:r>
      <w:r w:rsidRPr="008B7748">
        <w:t xml:space="preserve"> </w:t>
      </w:r>
      <w:r w:rsidRPr="008B7748">
        <w:rPr>
          <w:noProof/>
        </w:rPr>
        <w:t>27 July 1918</w:t>
      </w:r>
      <w:r w:rsidRPr="008B7748">
        <w:t xml:space="preserve"> aged </w:t>
      </w:r>
      <w:r w:rsidRPr="008B7748">
        <w:rPr>
          <w:noProof/>
        </w:rPr>
        <w:t>22</w:t>
      </w:r>
    </w:p>
    <w:p w:rsidR="00F6298A" w:rsidRDefault="00F6298A" w:rsidP="0038281B">
      <w:pPr>
        <w:tabs>
          <w:tab w:val="right" w:pos="9639"/>
        </w:tabs>
        <w:rPr>
          <w:noProof/>
        </w:rPr>
      </w:pPr>
    </w:p>
    <w:p w:rsidR="00F6298A" w:rsidRPr="008B7748" w:rsidRDefault="00F6298A" w:rsidP="0038281B">
      <w:pPr>
        <w:tabs>
          <w:tab w:val="right" w:pos="9639"/>
        </w:tabs>
        <w:rPr>
          <w:noProof/>
        </w:rPr>
      </w:pPr>
      <w:r w:rsidRPr="00DB0BAA">
        <w:rPr>
          <w:b/>
          <w:noProof/>
        </w:rPr>
        <w:t>Decorations:</w:t>
      </w:r>
      <w:r>
        <w:rPr>
          <w:noProof/>
        </w:rPr>
        <w:t xml:space="preserve"> War</w:t>
      </w:r>
      <w:r w:rsidRPr="008B7748">
        <w:rPr>
          <w:noProof/>
        </w:rPr>
        <w:t xml:space="preserve"> Medal and Victory Medal</w:t>
      </w:r>
    </w:p>
    <w:p w:rsidR="00F6298A" w:rsidRPr="00DB0BAA" w:rsidRDefault="00F6298A" w:rsidP="0038281B">
      <w:pPr>
        <w:tabs>
          <w:tab w:val="right" w:pos="9639"/>
        </w:tabs>
        <w:rPr>
          <w:b/>
        </w:rPr>
      </w:pPr>
      <w:r w:rsidRPr="008B7748">
        <w:br/>
      </w:r>
      <w:r w:rsidRPr="00DB0BAA">
        <w:rPr>
          <w:b/>
        </w:rPr>
        <w:t>Memorials:</w:t>
      </w:r>
    </w:p>
    <w:p w:rsidR="00F6298A" w:rsidRPr="008B7748" w:rsidRDefault="00F6298A" w:rsidP="0038281B">
      <w:pPr>
        <w:pStyle w:val="ListParagraph"/>
        <w:numPr>
          <w:ilvl w:val="0"/>
          <w:numId w:val="2"/>
        </w:numPr>
        <w:spacing w:after="0"/>
      </w:pPr>
      <w:r w:rsidRPr="008B7748">
        <w:t>College Hall</w:t>
      </w:r>
    </w:p>
    <w:p w:rsidR="00F6298A" w:rsidRPr="008B7748" w:rsidRDefault="00F6298A" w:rsidP="0038281B">
      <w:pPr>
        <w:pStyle w:val="ListParagraph"/>
        <w:numPr>
          <w:ilvl w:val="0"/>
          <w:numId w:val="2"/>
        </w:numPr>
        <w:spacing w:after="0"/>
        <w:rPr>
          <w:b/>
        </w:rPr>
      </w:pPr>
      <w:r w:rsidRPr="008B7748">
        <w:rPr>
          <w:noProof/>
        </w:rPr>
        <w:t>Terlincthun British Cemetery Wimille Nord de Pas de Calais</w:t>
      </w:r>
    </w:p>
    <w:p w:rsidR="00F6298A" w:rsidRPr="008B7748" w:rsidRDefault="00F6298A" w:rsidP="0038281B">
      <w:pPr>
        <w:spacing w:before="240"/>
        <w:rPr>
          <w:b/>
        </w:rPr>
      </w:pPr>
    </w:p>
    <w:p w:rsidR="00F6298A" w:rsidRPr="00596969" w:rsidRDefault="006105D6" w:rsidP="00440E57">
      <w:pPr>
        <w:pStyle w:val="Heading1"/>
      </w:pPr>
      <w:r>
        <w:br w:type="page"/>
      </w:r>
      <w:bookmarkStart w:id="3" w:name="_Toc465841329"/>
      <w:r w:rsidR="00F6298A" w:rsidRPr="00E7355C">
        <w:rPr>
          <w:noProof/>
        </w:rPr>
        <w:t>Frank Barclay</w:t>
      </w:r>
      <w:r w:rsidR="00F6298A" w:rsidRPr="00440E57">
        <w:t xml:space="preserve"> </w:t>
      </w:r>
      <w:r w:rsidR="00F6298A" w:rsidRPr="00E7355C">
        <w:rPr>
          <w:b/>
          <w:noProof/>
        </w:rPr>
        <w:t>Anderson</w:t>
      </w:r>
      <w:r w:rsidR="00F6298A" w:rsidRPr="00440E57">
        <w:rPr>
          <w:b/>
        </w:rPr>
        <w:t xml:space="preserve"> </w:t>
      </w:r>
      <w:r w:rsidR="00F6298A" w:rsidRPr="00440E57">
        <w:t>(</w:t>
      </w:r>
      <w:r w:rsidR="00F6298A" w:rsidRPr="00E7355C">
        <w:rPr>
          <w:noProof/>
        </w:rPr>
        <w:t>2717</w:t>
      </w:r>
      <w:r w:rsidR="00F6298A" w:rsidRPr="00596969">
        <w:t>) MiD</w:t>
      </w:r>
      <w:bookmarkEnd w:id="3"/>
    </w:p>
    <w:p w:rsidR="00F6298A" w:rsidRDefault="00F6298A" w:rsidP="00A835F9">
      <w:pPr>
        <w:rPr>
          <w:color w:val="00FF00"/>
        </w:rPr>
      </w:pPr>
      <w:r>
        <w:rPr>
          <w:color w:val="00FF00"/>
        </w:rPr>
        <w:t>Vol. II Pg 185</w:t>
      </w:r>
    </w:p>
    <w:p w:rsidR="00F6298A" w:rsidRDefault="00F6298A" w:rsidP="00A835F9">
      <w:pPr>
        <w:rPr>
          <w:color w:val="00FF00"/>
        </w:rPr>
      </w:pPr>
    </w:p>
    <w:p w:rsidR="00F6298A" w:rsidRDefault="00E701C3" w:rsidP="00A835F9">
      <w:pPr>
        <w:rPr>
          <w:color w:val="00FF00"/>
        </w:rPr>
      </w:pPr>
      <w:r>
        <w:rPr>
          <w:noProof/>
          <w:lang w:eastAsia="en-GB"/>
        </w:rPr>
        <w:drawing>
          <wp:anchor distT="0" distB="0" distL="114300" distR="114300" simplePos="0" relativeHeight="251625984" behindDoc="1" locked="0" layoutInCell="1" allowOverlap="1" wp14:anchorId="2CB58E39" wp14:editId="4C1DDC20">
            <wp:simplePos x="0" y="0"/>
            <wp:positionH relativeFrom="column">
              <wp:posOffset>3810</wp:posOffset>
            </wp:positionH>
            <wp:positionV relativeFrom="paragraph">
              <wp:align>bottom</wp:align>
            </wp:positionV>
            <wp:extent cx="3162300" cy="3438525"/>
            <wp:effectExtent l="0" t="0" r="0" b="9525"/>
            <wp:wrapTight wrapText="bothSides">
              <wp:wrapPolygon edited="0">
                <wp:start x="0" y="0"/>
                <wp:lineTo x="0" y="21540"/>
                <wp:lineTo x="21470" y="21540"/>
                <wp:lineTo x="21470" y="0"/>
                <wp:lineTo x="0" y="0"/>
              </wp:wrapPolygon>
            </wp:wrapTight>
            <wp:docPr id="1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2300" cy="3438525"/>
                    </a:xfrm>
                    <a:prstGeom prst="rect">
                      <a:avLst/>
                    </a:prstGeom>
                    <a:noFill/>
                  </pic:spPr>
                </pic:pic>
              </a:graphicData>
            </a:graphic>
            <wp14:sizeRelH relativeFrom="page">
              <wp14:pctWidth>0</wp14:pctWidth>
            </wp14:sizeRelH>
            <wp14:sizeRelV relativeFrom="page">
              <wp14:pctHeight>0</wp14:pctHeight>
            </wp14:sizeRelV>
          </wp:anchor>
        </w:drawing>
      </w:r>
    </w:p>
    <w:p w:rsidR="00F6298A" w:rsidRDefault="00F6298A" w:rsidP="00A835F9">
      <w:pPr>
        <w:rPr>
          <w:color w:val="FF0000"/>
        </w:rPr>
      </w:pPr>
      <w:r>
        <w:rPr>
          <w:color w:val="FF0000"/>
        </w:rPr>
        <w:t xml:space="preserve">        </w:t>
      </w:r>
    </w:p>
    <w:p w:rsidR="00F6298A" w:rsidRPr="00DB0BAA" w:rsidRDefault="00F6298A" w:rsidP="00A835F9">
      <w:pPr>
        <w:rPr>
          <w:b/>
        </w:rPr>
      </w:pPr>
      <w:r w:rsidRPr="00DB0BAA">
        <w:rPr>
          <w:b/>
        </w:rPr>
        <w:t xml:space="preserve">Picture of Frank Barclay Anderson from the School's </w:t>
      </w:r>
      <w:smartTag w:uri="urn:schemas-microsoft-com:office:smarttags" w:element="place">
        <w:r w:rsidRPr="00DB0BAA">
          <w:rPr>
            <w:b/>
          </w:rPr>
          <w:t>Rugby</w:t>
        </w:r>
      </w:smartTag>
      <w:r w:rsidRPr="00DB0BAA">
        <w:rPr>
          <w:b/>
        </w:rPr>
        <w:t xml:space="preserve"> XV photograph of 1900.</w:t>
      </w:r>
    </w:p>
    <w:p w:rsidR="00F6298A" w:rsidRPr="009C373D" w:rsidRDefault="00F6298A" w:rsidP="00A835F9"/>
    <w:p w:rsidR="00F6298A" w:rsidRDefault="00F6298A" w:rsidP="0038281B">
      <w:pPr>
        <w:tabs>
          <w:tab w:val="right" w:pos="9639"/>
        </w:tabs>
        <w:rPr>
          <w:noProof/>
        </w:rPr>
      </w:pPr>
      <w:r w:rsidRPr="00DB0BAA">
        <w:rPr>
          <w:b/>
        </w:rPr>
        <w:t>Born:</w:t>
      </w:r>
      <w:r w:rsidRPr="009C373D">
        <w:t xml:space="preserve"> </w:t>
      </w:r>
      <w:r w:rsidRPr="009C373D">
        <w:rPr>
          <w:noProof/>
        </w:rPr>
        <w:t>28 May 1883 in Chiswick, the son of Charles John and Kate Barclay Anderson of Chiswick</w:t>
      </w:r>
      <w:r>
        <w:rPr>
          <w:noProof/>
        </w:rPr>
        <w:t>.</w:t>
      </w:r>
    </w:p>
    <w:p w:rsidR="00F6298A" w:rsidRPr="009C373D" w:rsidRDefault="00F6298A" w:rsidP="0038281B">
      <w:pPr>
        <w:tabs>
          <w:tab w:val="right" w:pos="9639"/>
        </w:tabs>
      </w:pPr>
      <w:r>
        <w:rPr>
          <w:noProof/>
        </w:rPr>
        <w:t>Brother of 2715 and 2716 Charles Ernest.</w:t>
      </w:r>
      <w:r w:rsidRPr="009C373D">
        <w:tab/>
      </w:r>
    </w:p>
    <w:p w:rsidR="00F6298A" w:rsidRPr="009C373D" w:rsidRDefault="00F6298A" w:rsidP="0038281B">
      <w:pPr>
        <w:tabs>
          <w:tab w:val="right" w:pos="9639"/>
        </w:tabs>
      </w:pPr>
    </w:p>
    <w:p w:rsidR="00F6298A" w:rsidRPr="009C373D" w:rsidRDefault="00F6298A" w:rsidP="0038281B">
      <w:pPr>
        <w:tabs>
          <w:tab w:val="right" w:pos="9639"/>
        </w:tabs>
        <w:rPr>
          <w:noProof/>
        </w:rPr>
      </w:pPr>
      <w:r w:rsidRPr="00DB0BAA">
        <w:rPr>
          <w:b/>
        </w:rPr>
        <w:t>Joined</w:t>
      </w:r>
      <w:r w:rsidRPr="009C373D">
        <w:t xml:space="preserve"> </w:t>
      </w:r>
      <w:smartTag w:uri="urn:schemas-microsoft-com:office:smarttags" w:element="place">
        <w:smartTag w:uri="urn:schemas-microsoft-com:office:smarttags" w:element="PlaceName">
          <w:smartTag w:uri="urn:schemas-microsoft-com:office:smarttags" w:element="PlaceName">
            <w:r w:rsidRPr="009C373D">
              <w:t>Elizabeth</w:t>
            </w:r>
          </w:smartTag>
          <w:r w:rsidRPr="009C373D">
            <w:t xml:space="preserve"> </w:t>
          </w:r>
          <w:smartTag w:uri="urn:schemas-microsoft-com:office:smarttags" w:element="PlaceName">
            <w:r w:rsidRPr="009C373D">
              <w:t>College</w:t>
            </w:r>
          </w:smartTag>
        </w:smartTag>
      </w:smartTag>
      <w:r w:rsidRPr="009C373D">
        <w:t xml:space="preserve"> in </w:t>
      </w:r>
      <w:r w:rsidRPr="009C373D">
        <w:rPr>
          <w:noProof/>
        </w:rPr>
        <w:t>1893</w:t>
      </w:r>
      <w:r w:rsidRPr="009C373D">
        <w:t xml:space="preserve"> and left in </w:t>
      </w:r>
      <w:r w:rsidRPr="009C373D">
        <w:rPr>
          <w:noProof/>
        </w:rPr>
        <w:t>1901</w:t>
      </w:r>
    </w:p>
    <w:p w:rsidR="00F6298A" w:rsidRDefault="00F6298A" w:rsidP="0038281B">
      <w:pPr>
        <w:tabs>
          <w:tab w:val="right" w:pos="9639"/>
        </w:tabs>
        <w:rPr>
          <w:noProof/>
        </w:rPr>
      </w:pPr>
      <w:r w:rsidRPr="009C373D">
        <w:rPr>
          <w:noProof/>
        </w:rPr>
        <w:t>Played cricket and rugby.</w:t>
      </w:r>
      <w:r>
        <w:rPr>
          <w:noProof/>
        </w:rPr>
        <w:t xml:space="preserve"> 1900 Literary &amp; Drama Society. Miller Prize and 2nd in Drawing.</w:t>
      </w:r>
    </w:p>
    <w:p w:rsidR="00F6298A" w:rsidRDefault="00F6298A" w:rsidP="0038281B">
      <w:pPr>
        <w:tabs>
          <w:tab w:val="right" w:pos="9639"/>
        </w:tabs>
      </w:pPr>
      <w:r>
        <w:rPr>
          <w:noProof/>
        </w:rPr>
        <w:t>Married Marion Louise Menhinnick in 1918.</w:t>
      </w:r>
      <w:r w:rsidRPr="009C373D">
        <w:br/>
      </w:r>
    </w:p>
    <w:p w:rsidR="00B74F1D" w:rsidRPr="009C373D" w:rsidRDefault="00B74F1D" w:rsidP="0038281B">
      <w:pPr>
        <w:tabs>
          <w:tab w:val="right" w:pos="9639"/>
        </w:tabs>
      </w:pPr>
      <w:smartTag w:uri="urn:schemas-microsoft-com:office:smarttags" w:element="PlaceName">
        <w:r>
          <w:t>Royal</w:t>
        </w:r>
      </w:smartTag>
      <w:r>
        <w:t xml:space="preserve"> </w:t>
      </w:r>
      <w:smartTag w:uri="urn:schemas-microsoft-com:office:smarttags" w:element="PlaceName">
        <w:r>
          <w:t>Naval</w:t>
        </w:r>
      </w:smartTag>
      <w:r>
        <w:t xml:space="preserve"> </w:t>
      </w:r>
      <w:smartTag w:uri="urn:schemas-microsoft-com:office:smarttags" w:element="PlaceType">
        <w:r>
          <w:t>College</w:t>
        </w:r>
      </w:smartTag>
      <w:r>
        <w:t xml:space="preserve"> </w:t>
      </w:r>
      <w:smartTag w:uri="urn:schemas-microsoft-com:office:smarttags" w:element="place">
        <w:smartTag w:uri="urn:schemas-microsoft-com:office:smarttags" w:element="City">
          <w:r>
            <w:t>Greenwich</w:t>
          </w:r>
        </w:smartTag>
      </w:smartTag>
      <w:r>
        <w:t xml:space="preserve"> Passed out 6th in 1902. 2nd in the Gymnasium Competition.</w:t>
      </w:r>
    </w:p>
    <w:p w:rsidR="00F6298A" w:rsidRPr="009C373D" w:rsidRDefault="00F6298A" w:rsidP="0038281B">
      <w:pPr>
        <w:tabs>
          <w:tab w:val="right" w:pos="9639"/>
        </w:tabs>
      </w:pPr>
      <w:r w:rsidRPr="009C373D">
        <w:t>Appointed 2</w:t>
      </w:r>
      <w:r w:rsidRPr="009C373D">
        <w:rPr>
          <w:vertAlign w:val="superscript"/>
        </w:rPr>
        <w:t>nd</w:t>
      </w:r>
      <w:r w:rsidRPr="009C373D">
        <w:t xml:space="preserve"> L</w:t>
      </w:r>
      <w:r w:rsidR="00B74F1D">
        <w:t>ieutenant</w:t>
      </w:r>
      <w:r w:rsidRPr="009C373D">
        <w:t xml:space="preserve"> Royal Marines L.I. in 1902,  Lieutenant in 1903, promoted Captain in 191</w:t>
      </w:r>
      <w:r>
        <w:t>2</w:t>
      </w:r>
      <w:r w:rsidRPr="009C373D">
        <w:t>.</w:t>
      </w:r>
    </w:p>
    <w:p w:rsidR="00F6298A" w:rsidRPr="009C373D" w:rsidRDefault="00F6298A" w:rsidP="0038281B">
      <w:pPr>
        <w:tabs>
          <w:tab w:val="right" w:pos="9639"/>
        </w:tabs>
      </w:pPr>
      <w:r w:rsidRPr="009C373D">
        <w:t>Served on HMS Terrible, Cressy, Aphrodite, Astrea 1904 – 06. HMS Donegal 1907, Warrior 1907 – 8, Shannon 1909 - 11.</w:t>
      </w:r>
    </w:p>
    <w:p w:rsidR="00F6298A" w:rsidRPr="009C373D" w:rsidRDefault="00F6298A" w:rsidP="0038281B">
      <w:pPr>
        <w:tabs>
          <w:tab w:val="right" w:pos="9639"/>
        </w:tabs>
      </w:pPr>
      <w:r w:rsidRPr="009C373D">
        <w:t>I/C Physical Drill 1</w:t>
      </w:r>
      <w:r w:rsidRPr="009C373D">
        <w:rPr>
          <w:vertAlign w:val="superscript"/>
        </w:rPr>
        <w:t>st</w:t>
      </w:r>
      <w:r w:rsidRPr="009C373D">
        <w:t xml:space="preserve"> Cruiser Squadron. HMS Lion 1912, Centurian 1913 – 15.</w:t>
      </w:r>
    </w:p>
    <w:p w:rsidR="00F6298A" w:rsidRPr="009C373D" w:rsidRDefault="00F6298A" w:rsidP="0038281B">
      <w:pPr>
        <w:tabs>
          <w:tab w:val="right" w:pos="9639"/>
        </w:tabs>
      </w:pPr>
      <w:r w:rsidRPr="009C373D">
        <w:t>Appointed Physical Training Officer 1</w:t>
      </w:r>
      <w:r w:rsidRPr="009C373D">
        <w:rPr>
          <w:vertAlign w:val="superscript"/>
        </w:rPr>
        <w:t>st</w:t>
      </w:r>
      <w:r w:rsidRPr="009C373D">
        <w:t xml:space="preserve"> &amp; 2</w:t>
      </w:r>
      <w:r w:rsidRPr="009C373D">
        <w:rPr>
          <w:vertAlign w:val="superscript"/>
        </w:rPr>
        <w:t>nd</w:t>
      </w:r>
      <w:r w:rsidRPr="009C373D">
        <w:t xml:space="preserve"> Cruiser Squadrons 1909 - 12.</w:t>
      </w:r>
    </w:p>
    <w:p w:rsidR="00F6298A" w:rsidRPr="009C373D" w:rsidRDefault="00F6298A" w:rsidP="009C373D">
      <w:pPr>
        <w:spacing w:before="240"/>
        <w:rPr>
          <w:b/>
        </w:rPr>
      </w:pPr>
      <w:r w:rsidRPr="009C373D">
        <w:rPr>
          <w:b/>
        </w:rPr>
        <w:t>War Service</w:t>
      </w:r>
    </w:p>
    <w:p w:rsidR="00F6298A" w:rsidRPr="009C373D" w:rsidRDefault="00F6298A" w:rsidP="000E3B0A">
      <w:pPr>
        <w:tabs>
          <w:tab w:val="right" w:pos="9639"/>
        </w:tabs>
      </w:pPr>
      <w:r w:rsidRPr="009C373D">
        <w:t>Placed on half pay due to medical unfitness 5</w:t>
      </w:r>
      <w:r w:rsidRPr="009C373D">
        <w:rPr>
          <w:vertAlign w:val="superscript"/>
        </w:rPr>
        <w:t>th</w:t>
      </w:r>
      <w:r w:rsidRPr="009C373D">
        <w:t xml:space="preserve"> January 1916, and appointed to Reserve of Officers 1917</w:t>
      </w:r>
    </w:p>
    <w:p w:rsidR="00F6298A" w:rsidRPr="009C373D" w:rsidRDefault="00F6298A" w:rsidP="000E3B0A">
      <w:pPr>
        <w:tabs>
          <w:tab w:val="right" w:pos="9639"/>
        </w:tabs>
      </w:pPr>
      <w:r w:rsidRPr="009C373D">
        <w:t xml:space="preserve">Assistant Instructor of Musketry </w:t>
      </w:r>
      <w:smartTag w:uri="urn:schemas-microsoft-com:office:smarttags" w:element="place">
        <w:smartTag w:uri="urn:schemas-microsoft-com:office:smarttags" w:element="City">
          <w:r w:rsidRPr="009C373D">
            <w:t>Plymouth</w:t>
          </w:r>
        </w:smartTag>
      </w:smartTag>
      <w:r w:rsidRPr="009C373D">
        <w:t xml:space="preserve"> Division 1917.</w:t>
      </w:r>
    </w:p>
    <w:p w:rsidR="00F6298A" w:rsidRPr="009C373D" w:rsidRDefault="00F6298A" w:rsidP="0038281B">
      <w:pPr>
        <w:tabs>
          <w:tab w:val="right" w:pos="9639"/>
        </w:tabs>
      </w:pPr>
      <w:r w:rsidRPr="009C373D">
        <w:t>R.M. Camp Tavistock Jan 1918 with temporary rank of Major Royal Marines.</w:t>
      </w:r>
      <w:r>
        <w:t xml:space="preserve"> </w:t>
      </w:r>
      <w:r w:rsidRPr="009C373D">
        <w:t xml:space="preserve"> Reverted to retired list due to ill health Nov 1918.</w:t>
      </w:r>
    </w:p>
    <w:p w:rsidR="00F6298A" w:rsidRPr="009C373D" w:rsidRDefault="00F6298A" w:rsidP="0038281B">
      <w:pPr>
        <w:tabs>
          <w:tab w:val="right" w:pos="9639"/>
        </w:tabs>
      </w:pPr>
      <w:r w:rsidRPr="009C373D">
        <w:t xml:space="preserve">Whilst at RM Tavistock received an expression of appreciation from the Lords Commissioners of the Admiralty for action in picking up an ignited bomb and throwing it over the parapet during bombing instructions thus saving many lives. Also brought to notice of the Lords Commissioners for valuable service during the Great War. </w:t>
      </w:r>
    </w:p>
    <w:p w:rsidR="00F6298A" w:rsidRDefault="00F6298A" w:rsidP="0038281B">
      <w:pPr>
        <w:tabs>
          <w:tab w:val="right" w:pos="9639"/>
        </w:tabs>
        <w:rPr>
          <w:b/>
        </w:rPr>
      </w:pPr>
    </w:p>
    <w:p w:rsidR="00F6298A" w:rsidRPr="009C373D" w:rsidRDefault="00F6298A" w:rsidP="0038281B">
      <w:pPr>
        <w:tabs>
          <w:tab w:val="right" w:pos="9639"/>
        </w:tabs>
      </w:pPr>
      <w:r w:rsidRPr="00DB0BAA">
        <w:rPr>
          <w:b/>
        </w:rPr>
        <w:t>Died:</w:t>
      </w:r>
      <w:r w:rsidRPr="009C373D">
        <w:t xml:space="preserve"> </w:t>
      </w:r>
      <w:r w:rsidRPr="009C373D">
        <w:rPr>
          <w:noProof/>
        </w:rPr>
        <w:t>14 June 1919</w:t>
      </w:r>
      <w:r w:rsidRPr="009C373D">
        <w:t xml:space="preserve"> </w:t>
      </w:r>
      <w:r>
        <w:t xml:space="preserve">at Chiswick </w:t>
      </w:r>
      <w:r w:rsidRPr="009C373D">
        <w:rPr>
          <w:noProof/>
        </w:rPr>
        <w:t>after the end of the war</w:t>
      </w:r>
      <w:r w:rsidRPr="009C373D">
        <w:t xml:space="preserve"> aged </w:t>
      </w:r>
      <w:r w:rsidRPr="009C373D">
        <w:rPr>
          <w:noProof/>
        </w:rPr>
        <w:t>36</w:t>
      </w:r>
      <w:r w:rsidRPr="009C373D">
        <w:br/>
      </w:r>
    </w:p>
    <w:p w:rsidR="00F6298A" w:rsidRPr="009C373D" w:rsidRDefault="00F6298A" w:rsidP="00402AE2">
      <w:pPr>
        <w:tabs>
          <w:tab w:val="right" w:pos="9639"/>
        </w:tabs>
      </w:pPr>
      <w:r w:rsidRPr="00DB0BAA">
        <w:rPr>
          <w:b/>
          <w:noProof/>
        </w:rPr>
        <w:t>Decorations:</w:t>
      </w:r>
      <w:r>
        <w:rPr>
          <w:noProof/>
        </w:rPr>
        <w:t xml:space="preserve"> </w:t>
      </w:r>
      <w:r w:rsidRPr="009C373D">
        <w:rPr>
          <w:noProof/>
        </w:rPr>
        <w:t xml:space="preserve"> </w:t>
      </w:r>
      <w:r>
        <w:rPr>
          <w:noProof/>
        </w:rPr>
        <w:t xml:space="preserve">Mentioned in Despatches, </w:t>
      </w:r>
      <w:r w:rsidRPr="009C373D">
        <w:rPr>
          <w:noProof/>
        </w:rPr>
        <w:t>1914</w:t>
      </w:r>
      <w:r>
        <w:rPr>
          <w:noProof/>
        </w:rPr>
        <w:t xml:space="preserve"> - 15</w:t>
      </w:r>
      <w:r w:rsidRPr="009C373D">
        <w:rPr>
          <w:noProof/>
        </w:rPr>
        <w:t xml:space="preserve"> Star</w:t>
      </w:r>
      <w:r>
        <w:rPr>
          <w:noProof/>
        </w:rPr>
        <w:t>,</w:t>
      </w:r>
      <w:r w:rsidRPr="009C373D">
        <w:rPr>
          <w:noProof/>
        </w:rPr>
        <w:t xml:space="preserve"> Victory and Bri</w:t>
      </w:r>
      <w:r>
        <w:rPr>
          <w:noProof/>
        </w:rPr>
        <w:t>t</w:t>
      </w:r>
      <w:r w:rsidRPr="009C373D">
        <w:rPr>
          <w:noProof/>
        </w:rPr>
        <w:t>ish War Medals.</w:t>
      </w:r>
    </w:p>
    <w:p w:rsidR="00F6298A" w:rsidRPr="009C373D" w:rsidRDefault="00F6298A" w:rsidP="0038281B">
      <w:pPr>
        <w:tabs>
          <w:tab w:val="right" w:pos="9639"/>
        </w:tabs>
      </w:pPr>
    </w:p>
    <w:p w:rsidR="00F6298A" w:rsidRPr="00DB0BAA" w:rsidRDefault="00F6298A" w:rsidP="0038281B">
      <w:pPr>
        <w:tabs>
          <w:tab w:val="right" w:pos="9639"/>
        </w:tabs>
        <w:rPr>
          <w:b/>
        </w:rPr>
      </w:pPr>
      <w:r w:rsidRPr="00DB0BAA">
        <w:rPr>
          <w:b/>
        </w:rPr>
        <w:t>Memorials:</w:t>
      </w:r>
    </w:p>
    <w:p w:rsidR="00F6298A" w:rsidRDefault="00F6298A" w:rsidP="0038281B">
      <w:pPr>
        <w:pStyle w:val="ListParagraph"/>
        <w:numPr>
          <w:ilvl w:val="0"/>
          <w:numId w:val="2"/>
        </w:numPr>
        <w:spacing w:after="0"/>
      </w:pPr>
      <w:r w:rsidRPr="009C373D">
        <w:t>College Hall</w:t>
      </w:r>
    </w:p>
    <w:p w:rsidR="00F6298A" w:rsidRDefault="006105D6" w:rsidP="00440E57">
      <w:pPr>
        <w:pStyle w:val="Heading1"/>
      </w:pPr>
      <w:r>
        <w:br w:type="page"/>
      </w:r>
      <w:bookmarkStart w:id="4" w:name="_Toc465841330"/>
      <w:r w:rsidR="00F6298A" w:rsidRPr="00E7355C">
        <w:rPr>
          <w:noProof/>
        </w:rPr>
        <w:t>Aston Giffard</w:t>
      </w:r>
      <w:r w:rsidR="00F6298A" w:rsidRPr="00440E57">
        <w:t xml:space="preserve"> </w:t>
      </w:r>
      <w:r w:rsidR="00F6298A" w:rsidRPr="00E7355C">
        <w:rPr>
          <w:b/>
          <w:noProof/>
        </w:rPr>
        <w:t>Astley</w:t>
      </w:r>
      <w:r w:rsidR="00F6298A">
        <w:rPr>
          <w:b/>
          <w:noProof/>
        </w:rPr>
        <w:t xml:space="preserve"> MC, MiD</w:t>
      </w:r>
      <w:r w:rsidR="00F6298A" w:rsidRPr="00440E57">
        <w:rPr>
          <w:b/>
        </w:rPr>
        <w:t xml:space="preserve"> </w:t>
      </w:r>
      <w:r w:rsidR="00F6298A" w:rsidRPr="00440E57">
        <w:t>(</w:t>
      </w:r>
      <w:r w:rsidR="00F6298A" w:rsidRPr="00E7355C">
        <w:rPr>
          <w:noProof/>
        </w:rPr>
        <w:t>3093</w:t>
      </w:r>
      <w:r w:rsidR="00F6298A" w:rsidRPr="00440E57">
        <w:t>)</w:t>
      </w:r>
      <w:bookmarkEnd w:id="4"/>
      <w:r w:rsidR="00F6298A">
        <w:t xml:space="preserve"> </w:t>
      </w:r>
    </w:p>
    <w:p w:rsidR="00F6298A" w:rsidRPr="004F6EF8" w:rsidRDefault="00F6298A" w:rsidP="00A835F9">
      <w:pPr>
        <w:rPr>
          <w:color w:val="00FF00"/>
        </w:rPr>
      </w:pPr>
    </w:p>
    <w:p w:rsidR="00F6298A" w:rsidRPr="004C0A54" w:rsidRDefault="00F6298A" w:rsidP="00A835F9">
      <w:pPr>
        <w:rPr>
          <w:color w:val="00FF00"/>
        </w:rPr>
      </w:pPr>
      <w:r w:rsidRPr="004C0A54">
        <w:rPr>
          <w:color w:val="00FF00"/>
        </w:rPr>
        <w:t>Vol. II Pg 268</w:t>
      </w:r>
    </w:p>
    <w:p w:rsidR="00F6298A" w:rsidRPr="00496B48" w:rsidRDefault="00F6298A" w:rsidP="0038281B">
      <w:pPr>
        <w:tabs>
          <w:tab w:val="right" w:pos="9639"/>
        </w:tabs>
      </w:pPr>
      <w:r w:rsidRPr="00316F00">
        <w:rPr>
          <w:b/>
        </w:rPr>
        <w:t>Born:</w:t>
      </w:r>
      <w:r>
        <w:t xml:space="preserve"> </w:t>
      </w:r>
      <w:r>
        <w:rPr>
          <w:noProof/>
        </w:rPr>
        <w:t xml:space="preserve">5 October </w:t>
      </w:r>
      <w:r w:rsidRPr="00496B48">
        <w:rPr>
          <w:noProof/>
        </w:rPr>
        <w:t xml:space="preserve">1887 in </w:t>
      </w:r>
      <w:smartTag w:uri="urn:schemas-microsoft-com:office:smarttags" w:element="place">
        <w:smartTag w:uri="urn:schemas-microsoft-com:office:smarttags" w:element="City">
          <w:smartTag w:uri="urn:schemas-microsoft-com:office:smarttags" w:element="City">
            <w:r w:rsidRPr="00496B48">
              <w:rPr>
                <w:noProof/>
              </w:rPr>
              <w:t>Niana Tal</w:t>
            </w:r>
          </w:smartTag>
          <w:r w:rsidRPr="00496B48">
            <w:rPr>
              <w:noProof/>
            </w:rPr>
            <w:t xml:space="preserve">, </w:t>
          </w:r>
          <w:smartTag w:uri="urn:schemas-microsoft-com:office:smarttags" w:element="country-region">
            <w:r w:rsidRPr="00496B48">
              <w:rPr>
                <w:noProof/>
              </w:rPr>
              <w:t>India</w:t>
            </w:r>
          </w:smartTag>
        </w:smartTag>
      </w:smartTag>
      <w:r w:rsidRPr="00496B48">
        <w:rPr>
          <w:noProof/>
        </w:rPr>
        <w:t xml:space="preserve"> to Capt. Spencer Byng  Astley (Paymaster Norfolk Regt.) and Rose Astley </w:t>
      </w:r>
      <w:r>
        <w:rPr>
          <w:noProof/>
        </w:rPr>
        <w:t xml:space="preserve">(nee Hall) </w:t>
      </w:r>
      <w:r w:rsidRPr="00496B48">
        <w:rPr>
          <w:noProof/>
        </w:rPr>
        <w:t>of Wiltshire</w:t>
      </w:r>
      <w:r w:rsidRPr="00496B48">
        <w:tab/>
      </w:r>
    </w:p>
    <w:p w:rsidR="00F6298A" w:rsidRPr="00496B48" w:rsidRDefault="00F6298A" w:rsidP="0038281B">
      <w:pPr>
        <w:tabs>
          <w:tab w:val="right" w:pos="9639"/>
        </w:tabs>
      </w:pPr>
    </w:p>
    <w:p w:rsidR="00F6298A" w:rsidRPr="00496B48" w:rsidRDefault="00F6298A" w:rsidP="0038281B">
      <w:pPr>
        <w:tabs>
          <w:tab w:val="right" w:pos="9639"/>
        </w:tabs>
        <w:rPr>
          <w:noProof/>
        </w:rPr>
      </w:pPr>
      <w:r w:rsidRPr="00DB0BAA">
        <w:rPr>
          <w:b/>
        </w:rPr>
        <w:t>Joined</w:t>
      </w:r>
      <w:r w:rsidRPr="00496B48">
        <w:t xml:space="preserve"> </w:t>
      </w:r>
      <w:smartTag w:uri="urn:schemas-microsoft-com:office:smarttags" w:element="place">
        <w:smartTag w:uri="urn:schemas-microsoft-com:office:smarttags" w:element="PlaceName">
          <w:r w:rsidRPr="00496B48">
            <w:t>Elizabeth</w:t>
          </w:r>
        </w:smartTag>
        <w:r w:rsidRPr="00496B48">
          <w:t xml:space="preserve"> </w:t>
        </w:r>
        <w:smartTag w:uri="urn:schemas-microsoft-com:office:smarttags" w:element="PlaceName">
          <w:r w:rsidRPr="00496B48">
            <w:t>College</w:t>
          </w:r>
        </w:smartTag>
      </w:smartTag>
      <w:r w:rsidRPr="00496B48">
        <w:t xml:space="preserve"> in </w:t>
      </w:r>
      <w:r w:rsidRPr="00496B48">
        <w:rPr>
          <w:noProof/>
        </w:rPr>
        <w:t>1904</w:t>
      </w:r>
      <w:r w:rsidRPr="00496B48">
        <w:t xml:space="preserve"> and left in </w:t>
      </w:r>
      <w:r w:rsidRPr="00496B48">
        <w:rPr>
          <w:noProof/>
        </w:rPr>
        <w:t>1907</w:t>
      </w:r>
      <w:r w:rsidR="007D256A">
        <w:rPr>
          <w:noProof/>
        </w:rPr>
        <w:t>.</w:t>
      </w:r>
      <w:r w:rsidR="00AF4A06">
        <w:rPr>
          <w:noProof/>
        </w:rPr>
        <w:t xml:space="preserve"> Prefect and Senior House Prefect.</w:t>
      </w:r>
      <w:r w:rsidR="007D256A">
        <w:rPr>
          <w:noProof/>
        </w:rPr>
        <w:t xml:space="preserve"> </w:t>
      </w:r>
      <w:r w:rsidRPr="00496B48">
        <w:rPr>
          <w:noProof/>
        </w:rPr>
        <w:t>Ist XI Cricket 1906 -7.</w:t>
      </w:r>
      <w:r w:rsidR="007D256A">
        <w:rPr>
          <w:noProof/>
        </w:rPr>
        <w:t xml:space="preserve"> </w:t>
      </w:r>
      <w:r w:rsidR="00AF4A06">
        <w:rPr>
          <w:noProof/>
        </w:rPr>
        <w:t>2nd. XI Football 1905,6,7 Dramatic Society.</w:t>
      </w:r>
      <w:r w:rsidR="007D256A">
        <w:rPr>
          <w:noProof/>
        </w:rPr>
        <w:t>Miller and Bishop's Prize 1907</w:t>
      </w:r>
      <w:r w:rsidR="00AF4A06">
        <w:rPr>
          <w:noProof/>
        </w:rPr>
        <w:t>.</w:t>
      </w:r>
    </w:p>
    <w:p w:rsidR="00F6298A" w:rsidRPr="00496B48" w:rsidRDefault="00F6298A" w:rsidP="0038281B">
      <w:pPr>
        <w:tabs>
          <w:tab w:val="right" w:pos="9639"/>
        </w:tabs>
        <w:rPr>
          <w:noProof/>
        </w:rPr>
      </w:pPr>
    </w:p>
    <w:p w:rsidR="00F6298A" w:rsidRPr="00496B48" w:rsidRDefault="00F6298A" w:rsidP="0038281B">
      <w:pPr>
        <w:tabs>
          <w:tab w:val="right" w:pos="9639"/>
        </w:tabs>
        <w:rPr>
          <w:noProof/>
        </w:rPr>
      </w:pPr>
      <w:r w:rsidRPr="00496B48">
        <w:rPr>
          <w:noProof/>
        </w:rPr>
        <w:t xml:space="preserve">Employed in the </w:t>
      </w:r>
      <w:smartTag w:uri="urn:schemas-microsoft-com:office:smarttags" w:element="place">
        <w:r w:rsidRPr="00496B48">
          <w:rPr>
            <w:noProof/>
          </w:rPr>
          <w:t>East Indies</w:t>
        </w:r>
      </w:smartTag>
      <w:r w:rsidRPr="00496B48">
        <w:rPr>
          <w:noProof/>
        </w:rPr>
        <w:t>. Spoke French, Latin and Greek.</w:t>
      </w:r>
    </w:p>
    <w:p w:rsidR="00F6298A" w:rsidRDefault="00F6298A" w:rsidP="0038281B">
      <w:pPr>
        <w:tabs>
          <w:tab w:val="right" w:pos="9639"/>
        </w:tabs>
        <w:rPr>
          <w:noProof/>
        </w:rPr>
      </w:pPr>
      <w:r w:rsidRPr="00496B48">
        <w:rPr>
          <w:noProof/>
        </w:rPr>
        <w:t>Member of the Masonic Lodge Middlesex No 3534.</w:t>
      </w:r>
    </w:p>
    <w:p w:rsidR="00F6298A" w:rsidRDefault="00F6298A" w:rsidP="0038281B">
      <w:pPr>
        <w:tabs>
          <w:tab w:val="right" w:pos="9639"/>
        </w:tabs>
        <w:rPr>
          <w:noProof/>
        </w:rPr>
      </w:pPr>
    </w:p>
    <w:p w:rsidR="00F6298A" w:rsidRPr="00DB0BAA" w:rsidRDefault="00F6298A" w:rsidP="0038281B">
      <w:pPr>
        <w:tabs>
          <w:tab w:val="right" w:pos="9639"/>
        </w:tabs>
        <w:rPr>
          <w:b/>
          <w:noProof/>
        </w:rPr>
      </w:pPr>
      <w:r w:rsidRPr="00DB0BAA">
        <w:rPr>
          <w:b/>
          <w:noProof/>
        </w:rPr>
        <w:t>War Service</w:t>
      </w:r>
    </w:p>
    <w:p w:rsidR="00F6298A" w:rsidRPr="007060A0" w:rsidRDefault="00F6298A" w:rsidP="004C0A54">
      <w:pPr>
        <w:tabs>
          <w:tab w:val="right" w:pos="9639"/>
        </w:tabs>
        <w:rPr>
          <w:noProof/>
          <w:color w:val="FF0000"/>
        </w:rPr>
      </w:pPr>
      <w:r w:rsidRPr="00496B48">
        <w:rPr>
          <w:noProof/>
        </w:rPr>
        <w:t xml:space="preserve">17/11/10 Lt. </w:t>
      </w:r>
      <w:r w:rsidRPr="00143135">
        <w:rPr>
          <w:noProof/>
          <w:color w:val="FF0000"/>
        </w:rPr>
        <w:t>2nd/6</w:t>
      </w:r>
      <w:r w:rsidRPr="00143135">
        <w:rPr>
          <w:noProof/>
          <w:color w:val="FF0000"/>
          <w:vertAlign w:val="superscript"/>
        </w:rPr>
        <w:t>th</w:t>
      </w:r>
      <w:r w:rsidRPr="00496B48">
        <w:rPr>
          <w:noProof/>
        </w:rPr>
        <w:t xml:space="preserve"> B</w:t>
      </w:r>
      <w:r w:rsidR="00564AC4">
        <w:rPr>
          <w:noProof/>
        </w:rPr>
        <w:t>attalio</w:t>
      </w:r>
      <w:r w:rsidRPr="00496B48">
        <w:rPr>
          <w:noProof/>
        </w:rPr>
        <w:t>n Royal Fusiliers</w:t>
      </w:r>
      <w:r>
        <w:rPr>
          <w:noProof/>
        </w:rPr>
        <w:t xml:space="preserve">. </w:t>
      </w:r>
      <w:r>
        <w:rPr>
          <w:noProof/>
          <w:color w:val="FF0000"/>
        </w:rPr>
        <w:t>Entered Army 1911 - Register</w:t>
      </w:r>
    </w:p>
    <w:p w:rsidR="00F6298A" w:rsidRPr="00496B48" w:rsidRDefault="00F6298A" w:rsidP="0038281B">
      <w:pPr>
        <w:tabs>
          <w:tab w:val="right" w:pos="9639"/>
        </w:tabs>
        <w:rPr>
          <w:noProof/>
        </w:rPr>
      </w:pPr>
      <w:r w:rsidRPr="00496B48">
        <w:rPr>
          <w:noProof/>
        </w:rPr>
        <w:t>Wounded in Nov 1911</w:t>
      </w:r>
    </w:p>
    <w:p w:rsidR="00F6298A" w:rsidRPr="00496B48" w:rsidRDefault="00F6298A" w:rsidP="0038281B">
      <w:pPr>
        <w:tabs>
          <w:tab w:val="right" w:pos="9639"/>
        </w:tabs>
        <w:rPr>
          <w:noProof/>
        </w:rPr>
      </w:pPr>
      <w:r w:rsidRPr="00496B48">
        <w:rPr>
          <w:noProof/>
        </w:rPr>
        <w:t>14 July appointed temp Major</w:t>
      </w:r>
    </w:p>
    <w:p w:rsidR="00F6298A" w:rsidRPr="00496B48" w:rsidRDefault="00F6298A" w:rsidP="0038281B">
      <w:pPr>
        <w:tabs>
          <w:tab w:val="right" w:pos="9639"/>
        </w:tabs>
        <w:rPr>
          <w:noProof/>
        </w:rPr>
      </w:pPr>
      <w:r w:rsidRPr="00496B48">
        <w:rPr>
          <w:noProof/>
        </w:rPr>
        <w:t>Maj. 8th Royal Fusiliers. Seconded to  34</w:t>
      </w:r>
      <w:r w:rsidRPr="00496B48">
        <w:rPr>
          <w:noProof/>
          <w:vertAlign w:val="superscript"/>
        </w:rPr>
        <w:t>th</w:t>
      </w:r>
      <w:r w:rsidRPr="00496B48">
        <w:rPr>
          <w:noProof/>
        </w:rPr>
        <w:t xml:space="preserve"> Coy.Machine Gun Corps</w:t>
      </w:r>
    </w:p>
    <w:p w:rsidR="00F6298A" w:rsidRPr="00496B48" w:rsidRDefault="00F6298A" w:rsidP="0038281B">
      <w:pPr>
        <w:tabs>
          <w:tab w:val="right" w:pos="9639"/>
        </w:tabs>
      </w:pPr>
    </w:p>
    <w:p w:rsidR="00F6298A" w:rsidRPr="00496B48" w:rsidRDefault="00F6298A" w:rsidP="0038281B">
      <w:pPr>
        <w:tabs>
          <w:tab w:val="right" w:pos="9639"/>
        </w:tabs>
      </w:pPr>
      <w:r w:rsidRPr="0021428F">
        <w:rPr>
          <w:b/>
        </w:rPr>
        <w:t>Died:</w:t>
      </w:r>
      <w:r w:rsidRPr="00496B48">
        <w:t xml:space="preserve"> </w:t>
      </w:r>
      <w:r w:rsidRPr="00496B48">
        <w:rPr>
          <w:noProof/>
        </w:rPr>
        <w:t>01 October 1916</w:t>
      </w:r>
      <w:r w:rsidRPr="00496B48">
        <w:t xml:space="preserve"> aged </w:t>
      </w:r>
      <w:r w:rsidRPr="00496B48">
        <w:rPr>
          <w:noProof/>
        </w:rPr>
        <w:t>28</w:t>
      </w:r>
      <w:r>
        <w:rPr>
          <w:noProof/>
        </w:rPr>
        <w:t xml:space="preserve">, </w:t>
      </w:r>
      <w:r w:rsidRPr="000F5BE6">
        <w:rPr>
          <w:noProof/>
        </w:rPr>
        <w:t xml:space="preserve"> </w:t>
      </w:r>
      <w:r w:rsidRPr="00496B48">
        <w:rPr>
          <w:noProof/>
        </w:rPr>
        <w:t>KIA</w:t>
      </w:r>
      <w:r>
        <w:rPr>
          <w:noProof/>
        </w:rPr>
        <w:t xml:space="preserve"> at Flers </w:t>
      </w:r>
      <w:r w:rsidRPr="00496B48">
        <w:rPr>
          <w:noProof/>
        </w:rPr>
        <w:t xml:space="preserve"> in </w:t>
      </w:r>
      <w:smartTag w:uri="urn:schemas-microsoft-com:office:smarttags" w:element="place">
        <w:smartTag w:uri="urn:schemas-microsoft-com:office:smarttags" w:element="country-region">
          <w:r w:rsidRPr="00496B48">
            <w:rPr>
              <w:noProof/>
            </w:rPr>
            <w:t>France</w:t>
          </w:r>
        </w:smartTag>
      </w:smartTag>
      <w:r w:rsidRPr="00496B48">
        <w:rPr>
          <w:noProof/>
        </w:rPr>
        <w:t>.</w:t>
      </w:r>
      <w:r w:rsidRPr="00496B48">
        <w:br/>
      </w:r>
    </w:p>
    <w:p w:rsidR="00F6298A" w:rsidRPr="00496B48" w:rsidRDefault="00F6298A" w:rsidP="0038281B">
      <w:pPr>
        <w:tabs>
          <w:tab w:val="right" w:pos="9639"/>
        </w:tabs>
      </w:pPr>
      <w:r w:rsidRPr="00316F00">
        <w:rPr>
          <w:b/>
        </w:rPr>
        <w:t>Decorations:</w:t>
      </w:r>
      <w:r w:rsidRPr="00496B48">
        <w:t xml:space="preserve">  Military Cross,  Medal, Victory Medal,   1914 – 15 Star, Mentioned in Despatches.</w:t>
      </w:r>
    </w:p>
    <w:p w:rsidR="00F6298A" w:rsidRPr="00496B48" w:rsidRDefault="00F6298A" w:rsidP="0038281B">
      <w:pPr>
        <w:tabs>
          <w:tab w:val="right" w:pos="9639"/>
        </w:tabs>
      </w:pPr>
    </w:p>
    <w:p w:rsidR="00F6298A" w:rsidRPr="00316F00" w:rsidRDefault="00F6298A" w:rsidP="0038281B">
      <w:pPr>
        <w:tabs>
          <w:tab w:val="right" w:pos="9639"/>
        </w:tabs>
        <w:rPr>
          <w:b/>
        </w:rPr>
      </w:pPr>
      <w:r w:rsidRPr="00316F00">
        <w:rPr>
          <w:b/>
        </w:rPr>
        <w:t>Memorials:</w:t>
      </w:r>
    </w:p>
    <w:p w:rsidR="00F6298A" w:rsidRPr="00496B48" w:rsidRDefault="00F6298A" w:rsidP="0038281B">
      <w:pPr>
        <w:pStyle w:val="ListParagraph"/>
        <w:numPr>
          <w:ilvl w:val="0"/>
          <w:numId w:val="2"/>
        </w:numPr>
        <w:spacing w:after="0"/>
      </w:pPr>
      <w:r w:rsidRPr="00496B48">
        <w:t>College Hall</w:t>
      </w:r>
    </w:p>
    <w:p w:rsidR="00F6298A" w:rsidRPr="00077838" w:rsidRDefault="00F6298A" w:rsidP="0038281B">
      <w:pPr>
        <w:pStyle w:val="ListParagraph"/>
        <w:numPr>
          <w:ilvl w:val="0"/>
          <w:numId w:val="2"/>
        </w:numPr>
        <w:spacing w:after="0"/>
        <w:rPr>
          <w:b/>
        </w:rPr>
      </w:pPr>
      <w:smartTag w:uri="urn:schemas-microsoft-com:office:smarttags" w:element="place">
        <w:smartTag w:uri="urn:schemas-microsoft-com:office:smarttags" w:element="PlaceName">
          <w:smartTag w:uri="urn:schemas-microsoft-com:office:smarttags" w:element="PlaceName">
            <w:r w:rsidRPr="00496B48">
              <w:rPr>
                <w:noProof/>
              </w:rPr>
              <w:t>Dantzig</w:t>
            </w:r>
          </w:smartTag>
          <w:r w:rsidRPr="00496B48">
            <w:rPr>
              <w:noProof/>
            </w:rPr>
            <w:t xml:space="preserve"> </w:t>
          </w:r>
          <w:smartTag w:uri="urn:schemas-microsoft-com:office:smarttags" w:element="PlaceName">
            <w:r w:rsidRPr="00496B48">
              <w:rPr>
                <w:noProof/>
              </w:rPr>
              <w:t>Alley</w:t>
            </w:r>
          </w:smartTag>
          <w:r w:rsidRPr="00496B48">
            <w:rPr>
              <w:noProof/>
            </w:rPr>
            <w:t xml:space="preserve"> </w:t>
          </w:r>
          <w:smartTag w:uri="urn:schemas-microsoft-com:office:smarttags" w:element="PlaceName">
            <w:r w:rsidRPr="00496B48">
              <w:rPr>
                <w:noProof/>
              </w:rPr>
              <w:t>British</w:t>
            </w:r>
          </w:smartTag>
          <w:r w:rsidRPr="00496B48">
            <w:rPr>
              <w:noProof/>
            </w:rPr>
            <w:t xml:space="preserve"> </w:t>
          </w:r>
          <w:smartTag w:uri="urn:schemas-microsoft-com:office:smarttags" w:element="PlaceType">
            <w:r w:rsidRPr="00496B48">
              <w:rPr>
                <w:noProof/>
              </w:rPr>
              <w:t>Cemetery</w:t>
            </w:r>
          </w:smartTag>
        </w:smartTag>
      </w:smartTag>
      <w:r w:rsidRPr="00496B48">
        <w:rPr>
          <w:noProof/>
        </w:rPr>
        <w:t xml:space="preserve"> Mametz Somme Grave I E </w:t>
      </w:r>
      <w:r w:rsidRPr="00077838">
        <w:rPr>
          <w:noProof/>
        </w:rPr>
        <w:t>13</w:t>
      </w:r>
    </w:p>
    <w:p w:rsidR="00F6298A" w:rsidRPr="00077838" w:rsidRDefault="00F6298A" w:rsidP="0038281B">
      <w:pPr>
        <w:pStyle w:val="ListParagraph"/>
        <w:numPr>
          <w:ilvl w:val="0"/>
          <w:numId w:val="2"/>
        </w:numPr>
        <w:spacing w:after="0"/>
        <w:rPr>
          <w:b/>
        </w:rPr>
      </w:pPr>
      <w:r w:rsidRPr="00077838">
        <w:rPr>
          <w:noProof/>
        </w:rPr>
        <w:t>Everleigh Plaque in St Peter's Church, Wiltshire.</w:t>
      </w:r>
    </w:p>
    <w:p w:rsidR="00F6298A" w:rsidRPr="00496B48" w:rsidRDefault="00F6298A" w:rsidP="00773CC3">
      <w:pPr>
        <w:pStyle w:val="ListParagraph"/>
        <w:spacing w:after="0"/>
        <w:rPr>
          <w:noProof/>
        </w:rPr>
      </w:pPr>
    </w:p>
    <w:p w:rsidR="00F6298A" w:rsidRDefault="00F6298A" w:rsidP="00773CC3">
      <w:pPr>
        <w:pStyle w:val="ListParagraph"/>
        <w:spacing w:after="0"/>
        <w:rPr>
          <w:noProof/>
          <w:color w:val="FF0000"/>
        </w:rPr>
      </w:pPr>
    </w:p>
    <w:p w:rsidR="00F6298A" w:rsidRDefault="00F6298A" w:rsidP="00773CC3">
      <w:pPr>
        <w:pStyle w:val="ListParagraph"/>
        <w:spacing w:after="0"/>
        <w:rPr>
          <w:noProof/>
          <w:color w:val="FF0000"/>
        </w:rPr>
      </w:pPr>
    </w:p>
    <w:p w:rsidR="00F6298A" w:rsidRDefault="006105D6" w:rsidP="00440E57">
      <w:pPr>
        <w:pStyle w:val="Heading1"/>
      </w:pPr>
      <w:r>
        <w:br w:type="page"/>
      </w:r>
      <w:bookmarkStart w:id="5" w:name="_Toc465841331"/>
      <w:r w:rsidR="00F6298A" w:rsidRPr="00E7355C">
        <w:rPr>
          <w:noProof/>
        </w:rPr>
        <w:t>Adair Grey</w:t>
      </w:r>
      <w:r w:rsidR="00F6298A" w:rsidRPr="00440E57">
        <w:t xml:space="preserve"> </w:t>
      </w:r>
      <w:r w:rsidR="00F6298A" w:rsidRPr="00E7355C">
        <w:rPr>
          <w:b/>
          <w:noProof/>
        </w:rPr>
        <w:t>Bagshawe</w:t>
      </w:r>
      <w:r w:rsidR="00F6298A" w:rsidRPr="00440E57">
        <w:rPr>
          <w:b/>
        </w:rPr>
        <w:t xml:space="preserve"> </w:t>
      </w:r>
      <w:r w:rsidR="00F6298A" w:rsidRPr="00440E57">
        <w:t>(</w:t>
      </w:r>
      <w:r w:rsidR="00F6298A" w:rsidRPr="00E7355C">
        <w:rPr>
          <w:noProof/>
        </w:rPr>
        <w:t>2896</w:t>
      </w:r>
      <w:r w:rsidR="00F6298A" w:rsidRPr="00440E57">
        <w:t>)</w:t>
      </w:r>
      <w:bookmarkEnd w:id="5"/>
    </w:p>
    <w:p w:rsidR="00F6298A" w:rsidRPr="00930C8D" w:rsidRDefault="00F6298A" w:rsidP="00930C8D">
      <w:pPr>
        <w:rPr>
          <w:color w:val="00FF00"/>
        </w:rPr>
      </w:pPr>
      <w:r>
        <w:rPr>
          <w:color w:val="00FF00"/>
        </w:rPr>
        <w:t>Vol. II Pg 223</w:t>
      </w:r>
    </w:p>
    <w:p w:rsidR="00F6298A" w:rsidRDefault="00F6298A" w:rsidP="0038281B">
      <w:pPr>
        <w:tabs>
          <w:tab w:val="right" w:pos="9639"/>
        </w:tabs>
        <w:rPr>
          <w:noProof/>
          <w:color w:val="FF0000"/>
        </w:rPr>
      </w:pPr>
      <w:r w:rsidRPr="00316F00">
        <w:rPr>
          <w:b/>
        </w:rPr>
        <w:t>Born:</w:t>
      </w:r>
      <w:r>
        <w:t xml:space="preserve"> </w:t>
      </w:r>
      <w:r>
        <w:rPr>
          <w:noProof/>
        </w:rPr>
        <w:t xml:space="preserve">12 December 1884 born in Anerly, Middlesex - near </w:t>
      </w:r>
      <w:smartTag w:uri="urn:schemas-microsoft-com:office:smarttags" w:element="place">
        <w:smartTag w:uri="urn:schemas-microsoft-com:office:smarttags" w:element="PlaceName">
          <w:smartTag w:uri="urn:schemas-microsoft-com:office:smarttags" w:element="PlaceName">
            <w:r>
              <w:rPr>
                <w:noProof/>
              </w:rPr>
              <w:t>Crystal</w:t>
            </w:r>
          </w:smartTag>
          <w:r>
            <w:rPr>
              <w:noProof/>
            </w:rPr>
            <w:t xml:space="preserve"> </w:t>
          </w:r>
          <w:smartTag w:uri="urn:schemas-microsoft-com:office:smarttags" w:element="PlaceName">
            <w:r>
              <w:rPr>
                <w:noProof/>
              </w:rPr>
              <w:t>Palace</w:t>
            </w:r>
          </w:smartTag>
        </w:smartTag>
      </w:smartTag>
      <w:r>
        <w:rPr>
          <w:noProof/>
        </w:rPr>
        <w:t>.</w:t>
      </w:r>
      <w:r>
        <w:rPr>
          <w:noProof/>
          <w:color w:val="FF0000"/>
        </w:rPr>
        <w:t xml:space="preserve">   </w:t>
      </w:r>
    </w:p>
    <w:p w:rsidR="00F6298A" w:rsidRDefault="00F6298A" w:rsidP="0038281B">
      <w:pPr>
        <w:tabs>
          <w:tab w:val="right" w:pos="9639"/>
        </w:tabs>
        <w:rPr>
          <w:noProof/>
        </w:rPr>
      </w:pPr>
      <w:r w:rsidRPr="00870FC4">
        <w:rPr>
          <w:noProof/>
        </w:rPr>
        <w:t>Son of Lucy Bagshawe</w:t>
      </w:r>
      <w:r>
        <w:rPr>
          <w:noProof/>
        </w:rPr>
        <w:t xml:space="preserve"> nee Alexander of</w:t>
      </w:r>
      <w:r w:rsidRPr="00870FC4">
        <w:rPr>
          <w:noProof/>
        </w:rPr>
        <w:t xml:space="preserve"> 51 Albert Bridge Rd. Battersea and the late Frank T</w:t>
      </w:r>
      <w:r>
        <w:rPr>
          <w:noProof/>
        </w:rPr>
        <w:t>heodore</w:t>
      </w:r>
      <w:r w:rsidRPr="00870FC4">
        <w:rPr>
          <w:noProof/>
        </w:rPr>
        <w:t xml:space="preserve"> Bagshawe (Commissoner of Police Madras, India)</w:t>
      </w:r>
      <w:r>
        <w:rPr>
          <w:noProof/>
        </w:rPr>
        <w:t xml:space="preserve">. </w:t>
      </w:r>
    </w:p>
    <w:p w:rsidR="00F6298A" w:rsidRPr="00870FC4" w:rsidRDefault="00F6298A" w:rsidP="0038281B">
      <w:pPr>
        <w:tabs>
          <w:tab w:val="right" w:pos="9639"/>
        </w:tabs>
      </w:pPr>
      <w:r>
        <w:rPr>
          <w:noProof/>
        </w:rPr>
        <w:t>Brother to Brian Francis 2895 and Norman Hugh 2897</w:t>
      </w:r>
      <w:r w:rsidRPr="00870FC4">
        <w:tab/>
      </w:r>
    </w:p>
    <w:p w:rsidR="00F6298A" w:rsidRPr="00870FC4" w:rsidRDefault="00F6298A" w:rsidP="0038281B">
      <w:pPr>
        <w:tabs>
          <w:tab w:val="right" w:pos="9639"/>
        </w:tabs>
      </w:pPr>
    </w:p>
    <w:p w:rsidR="00F6298A" w:rsidRDefault="00F6298A" w:rsidP="0038281B">
      <w:pPr>
        <w:tabs>
          <w:tab w:val="right" w:pos="9639"/>
        </w:tabs>
        <w:rPr>
          <w:noProof/>
        </w:rPr>
      </w:pPr>
      <w:r w:rsidRPr="00316F00">
        <w:rPr>
          <w:b/>
        </w:rPr>
        <w:t>Joined</w:t>
      </w:r>
      <w:r w:rsidRPr="00870FC4">
        <w:t xml:space="preserve"> </w:t>
      </w:r>
      <w:smartTag w:uri="urn:schemas-microsoft-com:office:smarttags" w:element="place">
        <w:smartTag w:uri="urn:schemas-microsoft-com:office:smarttags" w:element="PlaceName">
          <w:smartTag w:uri="urn:schemas-microsoft-com:office:smarttags" w:element="PlaceName">
            <w:r w:rsidRPr="00870FC4">
              <w:t>Elizabeth</w:t>
            </w:r>
          </w:smartTag>
          <w:r w:rsidRPr="00870FC4">
            <w:t xml:space="preserve"> </w:t>
          </w:r>
          <w:smartTag w:uri="urn:schemas-microsoft-com:office:smarttags" w:element="PlaceName">
            <w:r w:rsidRPr="00870FC4">
              <w:t>College</w:t>
            </w:r>
          </w:smartTag>
        </w:smartTag>
      </w:smartTag>
      <w:r w:rsidRPr="00870FC4">
        <w:t xml:space="preserve"> in </w:t>
      </w:r>
      <w:r w:rsidRPr="00870FC4">
        <w:rPr>
          <w:noProof/>
        </w:rPr>
        <w:t>1898</w:t>
      </w:r>
      <w:r w:rsidRPr="00870FC4">
        <w:t xml:space="preserve"> and left in </w:t>
      </w:r>
      <w:r w:rsidRPr="00870FC4">
        <w:rPr>
          <w:noProof/>
        </w:rPr>
        <w:t>1900</w:t>
      </w:r>
      <w:r>
        <w:rPr>
          <w:noProof/>
        </w:rPr>
        <w:t>.</w:t>
      </w:r>
    </w:p>
    <w:p w:rsidR="00F6298A" w:rsidRPr="00870FC4" w:rsidRDefault="00F6298A" w:rsidP="0038281B">
      <w:pPr>
        <w:tabs>
          <w:tab w:val="right" w:pos="9639"/>
        </w:tabs>
        <w:rPr>
          <w:noProof/>
        </w:rPr>
      </w:pPr>
      <w:r>
        <w:rPr>
          <w:noProof/>
        </w:rPr>
        <w:t>Passed to Britannia December 1899.</w:t>
      </w:r>
      <w:r w:rsidRPr="00870FC4">
        <w:br/>
      </w:r>
      <w:r w:rsidRPr="00870FC4">
        <w:rPr>
          <w:noProof/>
        </w:rPr>
        <w:t xml:space="preserve">Training Ship </w:t>
      </w:r>
      <w:smartTag w:uri="urn:schemas-microsoft-com:office:smarttags" w:element="place">
        <w:smartTag w:uri="urn:schemas-microsoft-com:office:smarttags" w:element="City">
          <w:r w:rsidRPr="00870FC4">
            <w:rPr>
              <w:noProof/>
            </w:rPr>
            <w:t>Worcester</w:t>
          </w:r>
        </w:smartTag>
      </w:smartTag>
      <w:r w:rsidRPr="00870FC4">
        <w:rPr>
          <w:noProof/>
        </w:rPr>
        <w:t xml:space="preserve">. Passed out </w:t>
      </w:r>
      <w:r>
        <w:rPr>
          <w:noProof/>
        </w:rPr>
        <w:t xml:space="preserve"> with two</w:t>
      </w:r>
      <w:r w:rsidRPr="00870FC4">
        <w:rPr>
          <w:noProof/>
        </w:rPr>
        <w:t xml:space="preserve"> Ist Class Certs 1902</w:t>
      </w:r>
      <w:r>
        <w:rPr>
          <w:noProof/>
        </w:rPr>
        <w:t>.</w:t>
      </w:r>
      <w:r w:rsidRPr="00870FC4">
        <w:rPr>
          <w:noProof/>
        </w:rPr>
        <w:t xml:space="preserve"> Joined Mercantile Marine. </w:t>
      </w:r>
    </w:p>
    <w:p w:rsidR="00F6298A" w:rsidRPr="00870FC4" w:rsidRDefault="00F6298A" w:rsidP="0038281B">
      <w:pPr>
        <w:tabs>
          <w:tab w:val="right" w:pos="9639"/>
        </w:tabs>
        <w:rPr>
          <w:noProof/>
        </w:rPr>
      </w:pPr>
      <w:r w:rsidRPr="00870FC4">
        <w:rPr>
          <w:noProof/>
        </w:rPr>
        <w:t>1906 2</w:t>
      </w:r>
      <w:r w:rsidRPr="00870FC4">
        <w:rPr>
          <w:noProof/>
          <w:vertAlign w:val="superscript"/>
        </w:rPr>
        <w:t>nd</w:t>
      </w:r>
      <w:r w:rsidRPr="00870FC4">
        <w:rPr>
          <w:noProof/>
        </w:rPr>
        <w:t xml:space="preserve"> Officer’s Cert. Gazetted to Indian Marine Ser</w:t>
      </w:r>
      <w:r>
        <w:rPr>
          <w:noProof/>
        </w:rPr>
        <w:t xml:space="preserve">vice 1907.  </w:t>
      </w:r>
    </w:p>
    <w:p w:rsidR="00F6298A" w:rsidRPr="00870FC4" w:rsidRDefault="00F6298A" w:rsidP="0038281B">
      <w:pPr>
        <w:tabs>
          <w:tab w:val="right" w:pos="9639"/>
        </w:tabs>
      </w:pPr>
      <w:r w:rsidRPr="00870FC4">
        <w:rPr>
          <w:noProof/>
        </w:rPr>
        <w:t xml:space="preserve">Later resigned his commission for family reasons and took up farming in </w:t>
      </w:r>
      <w:smartTag w:uri="urn:schemas-microsoft-com:office:smarttags" w:element="place">
        <w:smartTag w:uri="urn:schemas-microsoft-com:office:smarttags" w:element="City">
          <w:r w:rsidRPr="00870FC4">
            <w:rPr>
              <w:noProof/>
            </w:rPr>
            <w:t>Suffolk</w:t>
          </w:r>
        </w:smartTag>
      </w:smartTag>
      <w:r>
        <w:rPr>
          <w:noProof/>
        </w:rPr>
        <w:t>.</w:t>
      </w:r>
      <w:r w:rsidRPr="00870FC4">
        <w:rPr>
          <w:noProof/>
        </w:rPr>
        <w:t xml:space="preserve">  </w:t>
      </w:r>
    </w:p>
    <w:p w:rsidR="00F6298A" w:rsidRPr="00870FC4" w:rsidRDefault="00F6298A" w:rsidP="00955C62">
      <w:pPr>
        <w:tabs>
          <w:tab w:val="right" w:pos="9639"/>
        </w:tabs>
        <w:rPr>
          <w:noProof/>
        </w:rPr>
      </w:pPr>
    </w:p>
    <w:p w:rsidR="00F6298A" w:rsidRPr="00316F00" w:rsidRDefault="00F6298A" w:rsidP="00955C62">
      <w:pPr>
        <w:tabs>
          <w:tab w:val="right" w:pos="9639"/>
        </w:tabs>
        <w:rPr>
          <w:b/>
          <w:noProof/>
        </w:rPr>
      </w:pPr>
      <w:r w:rsidRPr="00316F00">
        <w:rPr>
          <w:b/>
          <w:noProof/>
        </w:rPr>
        <w:t>War Service</w:t>
      </w:r>
    </w:p>
    <w:p w:rsidR="00F6298A" w:rsidRDefault="00F6298A" w:rsidP="00930C8D">
      <w:pPr>
        <w:tabs>
          <w:tab w:val="right" w:pos="9639"/>
        </w:tabs>
        <w:rPr>
          <w:noProof/>
        </w:rPr>
      </w:pPr>
      <w:r w:rsidRPr="00870FC4">
        <w:rPr>
          <w:noProof/>
        </w:rPr>
        <w:t>“Enlisted as an ordinary Seaman in Nov 1914 and gazetted as Sub Lieutenant</w:t>
      </w:r>
      <w:r w:rsidRPr="00870FC4">
        <w:t xml:space="preserve"> in the </w:t>
      </w:r>
      <w:r w:rsidRPr="00870FC4">
        <w:rPr>
          <w:noProof/>
        </w:rPr>
        <w:t>Royal Navy Volunteer Reserve and sent to 6</w:t>
      </w:r>
      <w:r w:rsidRPr="00870FC4">
        <w:rPr>
          <w:noProof/>
          <w:vertAlign w:val="superscript"/>
        </w:rPr>
        <w:t>th</w:t>
      </w:r>
      <w:r>
        <w:rPr>
          <w:noProof/>
        </w:rPr>
        <w:t xml:space="preserve"> Depot Battalion </w:t>
      </w:r>
      <w:r w:rsidRPr="00870FC4">
        <w:rPr>
          <w:noProof/>
        </w:rPr>
        <w:t xml:space="preserve"> at </w:t>
      </w:r>
      <w:smartTag w:uri="urn:schemas-microsoft-com:office:smarttags" w:element="place">
        <w:smartTag w:uri="urn:schemas-microsoft-com:office:smarttags" w:element="PlaceName">
          <w:smartTag w:uri="urn:schemas-microsoft-com:office:smarttags" w:element="PlaceName">
            <w:r w:rsidRPr="00870FC4">
              <w:rPr>
                <w:noProof/>
              </w:rPr>
              <w:t>Crystal</w:t>
            </w:r>
          </w:smartTag>
          <w:r w:rsidRPr="00870FC4">
            <w:rPr>
              <w:noProof/>
            </w:rPr>
            <w:t xml:space="preserve"> </w:t>
          </w:r>
          <w:smartTag w:uri="urn:schemas-microsoft-com:office:smarttags" w:element="PlaceName">
            <w:r w:rsidRPr="00870FC4">
              <w:rPr>
                <w:noProof/>
              </w:rPr>
              <w:t>Palace</w:t>
            </w:r>
          </w:smartTag>
        </w:smartTag>
      </w:smartTag>
      <w:r w:rsidRPr="00870FC4">
        <w:rPr>
          <w:noProof/>
        </w:rPr>
        <w:t xml:space="preserve"> . He joined HMS Collingwood Bn</w:t>
      </w:r>
      <w:r>
        <w:rPr>
          <w:noProof/>
        </w:rPr>
        <w:t>.</w:t>
      </w:r>
      <w:r w:rsidRPr="00870FC4">
        <w:rPr>
          <w:noProof/>
        </w:rPr>
        <w:t xml:space="preserve"> RN Div. at Blandford on March 31</w:t>
      </w:r>
      <w:r w:rsidRPr="00870FC4">
        <w:rPr>
          <w:noProof/>
          <w:vertAlign w:val="superscript"/>
        </w:rPr>
        <w:t>st</w:t>
      </w:r>
      <w:r w:rsidRPr="00870FC4">
        <w:rPr>
          <w:noProof/>
        </w:rPr>
        <w:t xml:space="preserve"> 1915.”</w:t>
      </w:r>
      <w:r>
        <w:rPr>
          <w:noProof/>
        </w:rPr>
        <w:t xml:space="preserve"> </w:t>
      </w:r>
    </w:p>
    <w:p w:rsidR="00F6298A" w:rsidRPr="00870FC4" w:rsidRDefault="00F6298A" w:rsidP="00930C8D">
      <w:pPr>
        <w:tabs>
          <w:tab w:val="right" w:pos="9639"/>
        </w:tabs>
        <w:rPr>
          <w:noProof/>
        </w:rPr>
      </w:pPr>
      <w:r w:rsidRPr="00870FC4">
        <w:rPr>
          <w:noProof/>
        </w:rPr>
        <w:t>Gallipoli 1915</w:t>
      </w:r>
    </w:p>
    <w:p w:rsidR="00F6298A" w:rsidRDefault="00F6298A" w:rsidP="00114D82">
      <w:pPr>
        <w:rPr>
          <w:noProof/>
        </w:rPr>
      </w:pPr>
      <w:r w:rsidRPr="00870FC4">
        <w:rPr>
          <w:noProof/>
        </w:rPr>
        <w:t>“He was wounded in the attack during the 3</w:t>
      </w:r>
      <w:r w:rsidRPr="00870FC4">
        <w:rPr>
          <w:noProof/>
          <w:vertAlign w:val="superscript"/>
        </w:rPr>
        <w:t>rd</w:t>
      </w:r>
      <w:r w:rsidRPr="00870FC4">
        <w:rPr>
          <w:noProof/>
        </w:rPr>
        <w:t xml:space="preserve"> Battle of Knithia on June 4</w:t>
      </w:r>
      <w:r w:rsidRPr="00870FC4">
        <w:rPr>
          <w:noProof/>
          <w:vertAlign w:val="superscript"/>
        </w:rPr>
        <w:t>th</w:t>
      </w:r>
      <w:r w:rsidRPr="00870FC4">
        <w:rPr>
          <w:noProof/>
        </w:rPr>
        <w:t xml:space="preserve"> 1915, but remained with his men until he was ordered to retire. At that point he was hit again and was unable to join the retreat”</w:t>
      </w:r>
    </w:p>
    <w:p w:rsidR="00F6298A" w:rsidRPr="00870FC4" w:rsidRDefault="00F6298A" w:rsidP="001C319F">
      <w:r w:rsidRPr="00870FC4">
        <w:t>www</w:t>
      </w:r>
      <w:r>
        <w:t>.</w:t>
      </w:r>
      <w:r w:rsidRPr="00870FC4">
        <w:t>greatwarci</w:t>
      </w:r>
    </w:p>
    <w:p w:rsidR="00F6298A" w:rsidRPr="00870FC4" w:rsidRDefault="00F6298A" w:rsidP="0038281B">
      <w:pPr>
        <w:tabs>
          <w:tab w:val="right" w:pos="9639"/>
        </w:tabs>
        <w:rPr>
          <w:noProof/>
        </w:rPr>
      </w:pPr>
    </w:p>
    <w:p w:rsidR="00F6298A" w:rsidRDefault="00F6298A" w:rsidP="0038281B">
      <w:pPr>
        <w:tabs>
          <w:tab w:val="right" w:pos="9639"/>
        </w:tabs>
      </w:pPr>
      <w:r w:rsidRPr="00316F00">
        <w:rPr>
          <w:b/>
        </w:rPr>
        <w:t>Died:</w:t>
      </w:r>
      <w:r w:rsidRPr="00870FC4">
        <w:t xml:space="preserve"> </w:t>
      </w:r>
      <w:r w:rsidRPr="00870FC4">
        <w:rPr>
          <w:noProof/>
        </w:rPr>
        <w:t>04 June 1915</w:t>
      </w:r>
      <w:r w:rsidRPr="00870FC4">
        <w:t xml:space="preserve"> aged </w:t>
      </w:r>
      <w:r w:rsidRPr="00870FC4">
        <w:rPr>
          <w:noProof/>
        </w:rPr>
        <w:t xml:space="preserve">30 </w:t>
      </w:r>
      <w:r>
        <w:rPr>
          <w:noProof/>
        </w:rPr>
        <w:t>p</w:t>
      </w:r>
      <w:r w:rsidRPr="00870FC4">
        <w:rPr>
          <w:noProof/>
        </w:rPr>
        <w:t>resumed KIA</w:t>
      </w:r>
      <w:r w:rsidRPr="00870FC4">
        <w:br/>
      </w:r>
    </w:p>
    <w:p w:rsidR="00F6298A" w:rsidRPr="00870FC4" w:rsidRDefault="00F6298A" w:rsidP="0038281B">
      <w:pPr>
        <w:tabs>
          <w:tab w:val="right" w:pos="9639"/>
        </w:tabs>
      </w:pPr>
      <w:r w:rsidRPr="00316F00">
        <w:rPr>
          <w:b/>
        </w:rPr>
        <w:t>Memorials:</w:t>
      </w:r>
    </w:p>
    <w:p w:rsidR="00F6298A" w:rsidRPr="00870FC4" w:rsidRDefault="00F6298A" w:rsidP="0038281B">
      <w:pPr>
        <w:pStyle w:val="ListParagraph"/>
        <w:numPr>
          <w:ilvl w:val="0"/>
          <w:numId w:val="2"/>
        </w:numPr>
        <w:spacing w:after="0"/>
      </w:pPr>
      <w:r w:rsidRPr="00870FC4">
        <w:t>College Hall</w:t>
      </w:r>
    </w:p>
    <w:p w:rsidR="00F6298A" w:rsidRPr="00870FC4" w:rsidRDefault="00F6298A" w:rsidP="001C319F">
      <w:pPr>
        <w:pStyle w:val="ListParagraph"/>
        <w:numPr>
          <w:ilvl w:val="0"/>
          <w:numId w:val="2"/>
        </w:numPr>
        <w:spacing w:after="0"/>
        <w:rPr>
          <w:b/>
        </w:rPr>
      </w:pPr>
      <w:r w:rsidRPr="00870FC4">
        <w:rPr>
          <w:noProof/>
        </w:rPr>
        <w:t xml:space="preserve">Helles Memorial Panel 8 to 15   </w:t>
      </w:r>
    </w:p>
    <w:p w:rsidR="00F6298A" w:rsidRDefault="00F6298A" w:rsidP="00AA3379">
      <w:pPr>
        <w:pStyle w:val="ListParagraph"/>
        <w:spacing w:after="0"/>
        <w:ind w:left="360"/>
        <w:rPr>
          <w:noProof/>
        </w:rPr>
      </w:pPr>
    </w:p>
    <w:p w:rsidR="00F6298A" w:rsidRDefault="00F6298A" w:rsidP="00AA3379">
      <w:pPr>
        <w:pStyle w:val="ListParagraph"/>
        <w:spacing w:after="0"/>
        <w:ind w:left="360"/>
        <w:rPr>
          <w:noProof/>
        </w:rPr>
      </w:pPr>
      <w:r>
        <w:rPr>
          <w:noProof/>
        </w:rPr>
        <w:t>Decorations:  Medal, 1914 -15 Star, Victory Medal</w:t>
      </w:r>
    </w:p>
    <w:p w:rsidR="00F6298A" w:rsidRDefault="00F6298A"/>
    <w:p w:rsidR="00F6298A" w:rsidRDefault="00F6298A" w:rsidP="00440E57">
      <w:pPr>
        <w:pStyle w:val="Heading1"/>
      </w:pPr>
      <w:bookmarkStart w:id="6" w:name="_Toc465841332"/>
      <w:r>
        <w:rPr>
          <w:noProof/>
        </w:rPr>
        <w:t xml:space="preserve">Sir Henry de Beauvoir de Lisle, a Guernseyman, was General Officer Commanding 29th Division at Krithia. </w:t>
      </w:r>
      <w:r w:rsidRPr="00852E9E">
        <w:rPr>
          <w:noProof/>
        </w:rPr>
        <w:t>Bagshaw on CH memorial</w:t>
      </w:r>
      <w:r>
        <w:rPr>
          <w:noProof/>
        </w:rPr>
        <w:t>.</w:t>
      </w:r>
      <w:r w:rsidR="006105D6">
        <w:br w:type="page"/>
      </w:r>
      <w:r w:rsidRPr="00E7355C">
        <w:rPr>
          <w:noProof/>
        </w:rPr>
        <w:t>William</w:t>
      </w:r>
      <w:r w:rsidRPr="00440E57">
        <w:t xml:space="preserve"> </w:t>
      </w:r>
      <w:r w:rsidRPr="00E7355C">
        <w:rPr>
          <w:b/>
          <w:noProof/>
        </w:rPr>
        <w:t>Barker</w:t>
      </w:r>
      <w:r w:rsidRPr="00440E57">
        <w:rPr>
          <w:b/>
        </w:rPr>
        <w:t xml:space="preserve"> </w:t>
      </w:r>
      <w:r w:rsidRPr="00440E57">
        <w:t>(</w:t>
      </w:r>
      <w:r w:rsidRPr="00E7355C">
        <w:rPr>
          <w:noProof/>
        </w:rPr>
        <w:t>2359</w:t>
      </w:r>
      <w:r w:rsidRPr="00440E57">
        <w:t>)</w:t>
      </w:r>
      <w:r w:rsidR="001A64FA">
        <w:t xml:space="preserve"> </w:t>
      </w:r>
      <w:r>
        <w:t>BA</w:t>
      </w:r>
      <w:bookmarkEnd w:id="6"/>
    </w:p>
    <w:p w:rsidR="00F6298A" w:rsidRDefault="00F6298A" w:rsidP="00AA3379">
      <w:pPr>
        <w:rPr>
          <w:color w:val="00FF00"/>
        </w:rPr>
      </w:pPr>
      <w:r>
        <w:rPr>
          <w:color w:val="00FF00"/>
        </w:rPr>
        <w:t>Vol. II Pg 106</w:t>
      </w:r>
    </w:p>
    <w:p w:rsidR="005C01C5" w:rsidRDefault="00E701C3" w:rsidP="00AA3379">
      <w:r>
        <w:rPr>
          <w:noProof/>
          <w:lang w:eastAsia="en-GB"/>
        </w:rPr>
        <w:drawing>
          <wp:inline distT="0" distB="0" distL="0" distR="0" wp14:anchorId="3092930A" wp14:editId="021FB131">
            <wp:extent cx="2486025" cy="2724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6025" cy="2724150"/>
                    </a:xfrm>
                    <a:prstGeom prst="rect">
                      <a:avLst/>
                    </a:prstGeom>
                    <a:noFill/>
                    <a:ln>
                      <a:noFill/>
                    </a:ln>
                  </pic:spPr>
                </pic:pic>
              </a:graphicData>
            </a:graphic>
          </wp:inline>
        </w:drawing>
      </w:r>
      <w:r w:rsidR="008945F8">
        <w:t xml:space="preserve">           </w:t>
      </w:r>
      <w:r w:rsidR="00687E42">
        <w:t xml:space="preserve">      </w:t>
      </w:r>
      <w:r w:rsidR="008945F8">
        <w:t xml:space="preserve">    </w:t>
      </w:r>
      <w:r w:rsidR="00687E42">
        <w:t xml:space="preserve">     </w:t>
      </w:r>
      <w:r w:rsidR="008945F8">
        <w:t xml:space="preserve">          </w:t>
      </w:r>
      <w:r>
        <w:rPr>
          <w:noProof/>
          <w:lang w:eastAsia="en-GB"/>
        </w:rPr>
        <w:drawing>
          <wp:inline distT="0" distB="0" distL="0" distR="0" wp14:anchorId="14DD4E04" wp14:editId="09069F30">
            <wp:extent cx="2143125" cy="27813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3125" cy="2781300"/>
                    </a:xfrm>
                    <a:prstGeom prst="rect">
                      <a:avLst/>
                    </a:prstGeom>
                    <a:noFill/>
                    <a:ln>
                      <a:noFill/>
                    </a:ln>
                  </pic:spPr>
                </pic:pic>
              </a:graphicData>
            </a:graphic>
          </wp:inline>
        </w:drawing>
      </w:r>
    </w:p>
    <w:p w:rsidR="00BC0E86" w:rsidRDefault="00BC0E86" w:rsidP="005C01C5">
      <w:pPr>
        <w:tabs>
          <w:tab w:val="right" w:pos="9639"/>
        </w:tabs>
        <w:rPr>
          <w:b/>
        </w:rPr>
      </w:pPr>
      <w:r>
        <w:rPr>
          <w:b/>
        </w:rPr>
        <w:t xml:space="preserve">Dulwich College Memorial </w:t>
      </w:r>
      <w:r w:rsidR="00687E42">
        <w:rPr>
          <w:b/>
        </w:rPr>
        <w:t xml:space="preserve"> </w:t>
      </w:r>
      <w:r>
        <w:rPr>
          <w:b/>
        </w:rPr>
        <w:t xml:space="preserve"> 1914 - 18</w:t>
      </w:r>
      <w:r w:rsidR="00687E42">
        <w:rPr>
          <w:b/>
        </w:rPr>
        <w:t>, on which the</w:t>
      </w:r>
      <w:r>
        <w:rPr>
          <w:b/>
        </w:rPr>
        <w:t xml:space="preserve">           </w:t>
      </w:r>
      <w:r w:rsidR="00687E42">
        <w:rPr>
          <w:b/>
        </w:rPr>
        <w:t xml:space="preserve">          </w:t>
      </w:r>
      <w:r w:rsidR="005C01C5">
        <w:rPr>
          <w:b/>
        </w:rPr>
        <w:t>William Barker</w:t>
      </w:r>
      <w:r>
        <w:rPr>
          <w:b/>
        </w:rPr>
        <w:t xml:space="preserve">  by kind permission of </w:t>
      </w:r>
    </w:p>
    <w:p w:rsidR="005C01C5" w:rsidRPr="00EB0D29" w:rsidRDefault="00BC0E86" w:rsidP="005C01C5">
      <w:pPr>
        <w:tabs>
          <w:tab w:val="right" w:pos="9639"/>
        </w:tabs>
        <w:rPr>
          <w:b/>
        </w:rPr>
      </w:pPr>
      <w:r>
        <w:rPr>
          <w:b/>
        </w:rPr>
        <w:t>names of William Barker</w:t>
      </w:r>
      <w:r w:rsidR="00687E42">
        <w:rPr>
          <w:b/>
        </w:rPr>
        <w:t xml:space="preserve"> and Charles Herbert Collet </w:t>
      </w:r>
      <w:r>
        <w:rPr>
          <w:b/>
        </w:rPr>
        <w:t xml:space="preserve">                   </w:t>
      </w:r>
      <w:r w:rsidR="005C01C5">
        <w:rPr>
          <w:b/>
        </w:rPr>
        <w:t xml:space="preserve">the Governors, </w:t>
      </w:r>
      <w:smartTag w:uri="urn:schemas-microsoft-com:office:smarttags" w:element="place">
        <w:smartTag w:uri="urn:schemas-microsoft-com:office:smarttags" w:element="PlaceName">
          <w:r w:rsidR="005C01C5">
            <w:rPr>
              <w:b/>
            </w:rPr>
            <w:t>Dulwich</w:t>
          </w:r>
        </w:smartTag>
        <w:r w:rsidR="005C01C5">
          <w:rPr>
            <w:b/>
          </w:rPr>
          <w:t xml:space="preserve"> </w:t>
        </w:r>
        <w:smartTag w:uri="urn:schemas-microsoft-com:office:smarttags" w:element="PlaceType">
          <w:r w:rsidR="005C01C5">
            <w:rPr>
              <w:b/>
            </w:rPr>
            <w:t>College</w:t>
          </w:r>
        </w:smartTag>
      </w:smartTag>
      <w:r w:rsidR="005C01C5">
        <w:rPr>
          <w:b/>
        </w:rPr>
        <w:t>.</w:t>
      </w:r>
    </w:p>
    <w:p w:rsidR="00F6298A" w:rsidRDefault="00BC0E86" w:rsidP="0038281B">
      <w:pPr>
        <w:tabs>
          <w:tab w:val="right" w:pos="9639"/>
        </w:tabs>
        <w:rPr>
          <w:b/>
        </w:rPr>
      </w:pPr>
      <w:r w:rsidRPr="00BC0E86">
        <w:rPr>
          <w:b/>
        </w:rPr>
        <w:t>appear.</w:t>
      </w:r>
      <w:r>
        <w:rPr>
          <w:b/>
        </w:rPr>
        <w:t xml:space="preserve"> (May 2016).</w:t>
      </w:r>
    </w:p>
    <w:p w:rsidR="00F6298A" w:rsidRPr="00CA7DE6" w:rsidRDefault="00F6298A" w:rsidP="0038281B">
      <w:pPr>
        <w:tabs>
          <w:tab w:val="right" w:pos="9639"/>
        </w:tabs>
      </w:pPr>
      <w:r w:rsidRPr="00DB0BAA">
        <w:t>Born:</w:t>
      </w:r>
      <w:r>
        <w:t xml:space="preserve"> </w:t>
      </w:r>
      <w:r>
        <w:rPr>
          <w:noProof/>
        </w:rPr>
        <w:t xml:space="preserve">24 November 1873  </w:t>
      </w:r>
      <w:r w:rsidRPr="00CA7DE6">
        <w:rPr>
          <w:noProof/>
        </w:rPr>
        <w:t xml:space="preserve">in </w:t>
      </w:r>
      <w:smartTag w:uri="urn:schemas-microsoft-com:office:smarttags" w:element="City">
        <w:r w:rsidRPr="00CA7DE6">
          <w:rPr>
            <w:noProof/>
          </w:rPr>
          <w:t>Bombay</w:t>
        </w:r>
      </w:smartTag>
      <w:r w:rsidRPr="00CA7DE6">
        <w:rPr>
          <w:noProof/>
        </w:rPr>
        <w:t>,</w:t>
      </w:r>
      <w:r w:rsidR="0003583D">
        <w:rPr>
          <w:noProof/>
        </w:rPr>
        <w:t xml:space="preserve"> </w:t>
      </w:r>
      <w:smartTag w:uri="urn:schemas-microsoft-com:office:smarttags" w:element="country-region">
        <w:r w:rsidRPr="00CA7DE6">
          <w:rPr>
            <w:noProof/>
          </w:rPr>
          <w:t>India</w:t>
        </w:r>
      </w:smartTag>
      <w:r w:rsidRPr="00CA7DE6">
        <w:rPr>
          <w:noProof/>
        </w:rPr>
        <w:t xml:space="preserve"> , son of Kathleen Anna of Charlton Marshall</w:t>
      </w:r>
      <w:r w:rsidR="00A77422">
        <w:rPr>
          <w:noProof/>
        </w:rPr>
        <w:t>,</w:t>
      </w:r>
      <w:r w:rsidRPr="00CA7DE6">
        <w:rPr>
          <w:noProof/>
        </w:rPr>
        <w:t xml:space="preserve"> Blandford Forum and the late Surgeon L</w:t>
      </w:r>
      <w:r>
        <w:rPr>
          <w:noProof/>
        </w:rPr>
        <w:t xml:space="preserve">t. </w:t>
      </w:r>
      <w:r w:rsidRPr="00CA7DE6">
        <w:rPr>
          <w:noProof/>
        </w:rPr>
        <w:t>Col</w:t>
      </w:r>
      <w:r w:rsidR="0003583D">
        <w:rPr>
          <w:noProof/>
        </w:rPr>
        <w:t>onel</w:t>
      </w:r>
      <w:r w:rsidRPr="00CA7DE6">
        <w:rPr>
          <w:noProof/>
        </w:rPr>
        <w:t xml:space="preserve"> Frederick Charles Barker of Rajkote – Kattiarwar, </w:t>
      </w:r>
      <w:smartTag w:uri="urn:schemas-microsoft-com:office:smarttags" w:element="place">
        <w:smartTag w:uri="urn:schemas-microsoft-com:office:smarttags" w:element="City">
          <w:r w:rsidRPr="00CA7DE6">
            <w:rPr>
              <w:noProof/>
            </w:rPr>
            <w:t>Bombay</w:t>
          </w:r>
        </w:smartTag>
      </w:smartTag>
      <w:r w:rsidR="0003583D">
        <w:rPr>
          <w:noProof/>
        </w:rPr>
        <w:t xml:space="preserve"> - </w:t>
      </w:r>
      <w:r w:rsidRPr="00CA7DE6">
        <w:rPr>
          <w:noProof/>
        </w:rPr>
        <w:t xml:space="preserve"> I</w:t>
      </w:r>
      <w:r>
        <w:rPr>
          <w:noProof/>
        </w:rPr>
        <w:t xml:space="preserve">ndian </w:t>
      </w:r>
      <w:r w:rsidRPr="00CA7DE6">
        <w:rPr>
          <w:noProof/>
        </w:rPr>
        <w:t>M</w:t>
      </w:r>
      <w:r>
        <w:rPr>
          <w:noProof/>
        </w:rPr>
        <w:t xml:space="preserve">ilitary </w:t>
      </w:r>
      <w:r w:rsidRPr="00CA7DE6">
        <w:rPr>
          <w:noProof/>
        </w:rPr>
        <w:t>S</w:t>
      </w:r>
      <w:r>
        <w:rPr>
          <w:noProof/>
        </w:rPr>
        <w:t>ervice.</w:t>
      </w:r>
    </w:p>
    <w:p w:rsidR="00F6298A" w:rsidRPr="00CA7DE6" w:rsidRDefault="00F6298A" w:rsidP="0038281B">
      <w:pPr>
        <w:tabs>
          <w:tab w:val="right" w:pos="9639"/>
        </w:tabs>
      </w:pPr>
    </w:p>
    <w:p w:rsidR="00F6298A" w:rsidRDefault="00F6298A" w:rsidP="0038281B">
      <w:pPr>
        <w:tabs>
          <w:tab w:val="right" w:pos="9639"/>
        </w:tabs>
      </w:pPr>
      <w:r w:rsidRPr="00316F00">
        <w:rPr>
          <w:b/>
        </w:rPr>
        <w:t>Joined</w:t>
      </w:r>
      <w:r w:rsidRPr="00CA7DE6">
        <w:t xml:space="preserve"> </w:t>
      </w:r>
      <w:smartTag w:uri="urn:schemas-microsoft-com:office:smarttags" w:element="PlaceName">
        <w:r w:rsidRPr="00CA7DE6">
          <w:t>Elizabeth</w:t>
        </w:r>
      </w:smartTag>
      <w:r w:rsidRPr="00CA7DE6">
        <w:t xml:space="preserve"> </w:t>
      </w:r>
      <w:smartTag w:uri="urn:schemas-microsoft-com:office:smarttags" w:element="PlaceName">
        <w:r w:rsidRPr="00CA7DE6">
          <w:t>College</w:t>
        </w:r>
      </w:smartTag>
      <w:r w:rsidRPr="00CA7DE6">
        <w:t xml:space="preserve"> in </w:t>
      </w:r>
      <w:r w:rsidRPr="00CA7DE6">
        <w:rPr>
          <w:noProof/>
        </w:rPr>
        <w:t>1883</w:t>
      </w:r>
      <w:r w:rsidRPr="00CA7DE6">
        <w:t xml:space="preserve"> and left in </w:t>
      </w:r>
      <w:r w:rsidRPr="00CA7DE6">
        <w:rPr>
          <w:noProof/>
        </w:rPr>
        <w:t xml:space="preserve">1889 to go to </w:t>
      </w:r>
      <w:smartTag w:uri="urn:schemas-microsoft-com:office:smarttags" w:element="place">
        <w:smartTag w:uri="urn:schemas-microsoft-com:office:smarttags" w:element="PlaceName">
          <w:smartTag w:uri="urn:schemas-microsoft-com:office:smarttags" w:element="PlaceName">
            <w:r w:rsidRPr="00CA7DE6">
              <w:rPr>
                <w:noProof/>
              </w:rPr>
              <w:t>Dulwich</w:t>
            </w:r>
          </w:smartTag>
          <w:r w:rsidRPr="00CA7DE6">
            <w:rPr>
              <w:noProof/>
            </w:rPr>
            <w:t xml:space="preserve"> </w:t>
          </w:r>
          <w:smartTag w:uri="urn:schemas-microsoft-com:office:smarttags" w:element="PlaceType">
            <w:r>
              <w:rPr>
                <w:noProof/>
              </w:rPr>
              <w:t>College</w:t>
            </w:r>
          </w:smartTag>
        </w:smartTag>
      </w:smartTag>
      <w:r w:rsidRPr="00CA7DE6">
        <w:t>. Left Dec 1891</w:t>
      </w:r>
      <w:r>
        <w:t>.</w:t>
      </w:r>
    </w:p>
    <w:p w:rsidR="00F6298A" w:rsidRPr="00CA7DE6" w:rsidRDefault="0003583D" w:rsidP="0038281B">
      <w:pPr>
        <w:tabs>
          <w:tab w:val="right" w:pos="9639"/>
        </w:tabs>
      </w:pPr>
      <w:r>
        <w:t xml:space="preserve">In </w:t>
      </w:r>
      <w:r w:rsidR="00F6298A" w:rsidRPr="00CA7DE6">
        <w:t>1894</w:t>
      </w:r>
      <w:r>
        <w:t xml:space="preserve"> he went up to</w:t>
      </w:r>
      <w:r w:rsidR="00F6298A" w:rsidRPr="00CA7DE6">
        <w:t xml:space="preserve"> </w:t>
      </w:r>
      <w:smartTag w:uri="urn:schemas-microsoft-com:office:smarttags" w:element="City">
        <w:r w:rsidR="00F6298A" w:rsidRPr="00CA7DE6">
          <w:t>Corpus Christi</w:t>
        </w:r>
      </w:smartTag>
      <w:r w:rsidR="00F6298A" w:rsidRPr="00CA7DE6">
        <w:t xml:space="preserve">, </w:t>
      </w:r>
      <w:smartTag w:uri="urn:schemas-microsoft-com:office:smarttags" w:element="place">
        <w:smartTag w:uri="urn:schemas-microsoft-com:office:smarttags" w:element="City">
          <w:r w:rsidR="00F6298A" w:rsidRPr="00CA7DE6">
            <w:t>Cambridge</w:t>
          </w:r>
        </w:smartTag>
      </w:smartTag>
      <w:r>
        <w:t xml:space="preserve">. Obtained a </w:t>
      </w:r>
      <w:r w:rsidR="00F6298A" w:rsidRPr="00CA7DE6">
        <w:t xml:space="preserve"> BA</w:t>
      </w:r>
      <w:r>
        <w:t xml:space="preserve"> in</w:t>
      </w:r>
      <w:r w:rsidR="00F6298A" w:rsidRPr="00CA7DE6">
        <w:t xml:space="preserve"> 1897.</w:t>
      </w:r>
    </w:p>
    <w:p w:rsidR="00687E42" w:rsidRDefault="00687E42" w:rsidP="0038281B">
      <w:pPr>
        <w:tabs>
          <w:tab w:val="right" w:pos="9639"/>
        </w:tabs>
      </w:pPr>
    </w:p>
    <w:p w:rsidR="00F6298A" w:rsidRDefault="00F6298A" w:rsidP="0038281B">
      <w:pPr>
        <w:tabs>
          <w:tab w:val="right" w:pos="9639"/>
        </w:tabs>
      </w:pPr>
      <w:r w:rsidRPr="00CA7DE6">
        <w:t xml:space="preserve">Entered </w:t>
      </w:r>
      <w:r w:rsidR="00A77422">
        <w:t xml:space="preserve">the </w:t>
      </w:r>
      <w:r w:rsidRPr="00CA7DE6">
        <w:t>army 23 May 1900 as 2</w:t>
      </w:r>
      <w:r w:rsidRPr="00CA7DE6">
        <w:rPr>
          <w:vertAlign w:val="superscript"/>
        </w:rPr>
        <w:t>nd</w:t>
      </w:r>
      <w:r w:rsidRPr="00CA7DE6">
        <w:t xml:space="preserve"> L</w:t>
      </w:r>
      <w:r>
        <w:t>ieutenant,</w:t>
      </w:r>
      <w:r w:rsidRPr="00CA7DE6">
        <w:t xml:space="preserve"> </w:t>
      </w:r>
      <w:r w:rsidR="0003583D">
        <w:t xml:space="preserve">4th </w:t>
      </w:r>
      <w:r w:rsidR="00612A84">
        <w:t>B</w:t>
      </w:r>
      <w:r w:rsidR="0003583D">
        <w:t xml:space="preserve">attalion the </w:t>
      </w:r>
      <w:r w:rsidRPr="00CA7DE6">
        <w:t>Worcester Reg</w:t>
      </w:r>
      <w:r>
        <w:t>imen</w:t>
      </w:r>
      <w:r w:rsidRPr="00CA7DE6">
        <w:t>t</w:t>
      </w:r>
      <w:r>
        <w:t>;</w:t>
      </w:r>
    </w:p>
    <w:p w:rsidR="00F6298A" w:rsidRDefault="00F6298A" w:rsidP="0038281B">
      <w:pPr>
        <w:tabs>
          <w:tab w:val="right" w:pos="9639"/>
        </w:tabs>
        <w:rPr>
          <w:color w:val="FF0000"/>
        </w:rPr>
      </w:pPr>
      <w:r w:rsidRPr="00CA7DE6">
        <w:t>1901 Lieut</w:t>
      </w:r>
      <w:r>
        <w:t>enant</w:t>
      </w:r>
      <w:r w:rsidRPr="00CA7DE6">
        <w:t>, 5 Sept.1908</w:t>
      </w:r>
      <w:r w:rsidR="0003583D">
        <w:t xml:space="preserve"> promoted</w:t>
      </w:r>
      <w:r w:rsidRPr="00CA7DE6">
        <w:t xml:space="preserve"> </w:t>
      </w:r>
      <w:r w:rsidR="0003583D">
        <w:rPr>
          <w:noProof/>
        </w:rPr>
        <w:t xml:space="preserve">Captain serving in </w:t>
      </w:r>
      <w:smartTag w:uri="urn:schemas-microsoft-com:office:smarttags" w:element="City">
        <w:r w:rsidR="0003583D">
          <w:rPr>
            <w:noProof/>
          </w:rPr>
          <w:t>Bermuda</w:t>
        </w:r>
      </w:smartTag>
      <w:r w:rsidR="0003583D">
        <w:rPr>
          <w:noProof/>
        </w:rPr>
        <w:t xml:space="preserve">, </w:t>
      </w:r>
      <w:smartTag w:uri="urn:schemas-microsoft-com:office:smarttags" w:element="country-region">
        <w:r w:rsidR="0003583D">
          <w:rPr>
            <w:noProof/>
          </w:rPr>
          <w:t>Barbados</w:t>
        </w:r>
      </w:smartTag>
      <w:r w:rsidR="00612A84">
        <w:rPr>
          <w:noProof/>
        </w:rPr>
        <w:t>,</w:t>
      </w:r>
      <w:r w:rsidR="0003583D">
        <w:rPr>
          <w:noProof/>
        </w:rPr>
        <w:t xml:space="preserve"> </w:t>
      </w:r>
      <w:smartTag w:uri="urn:schemas-microsoft-com:office:smarttags" w:element="country-region">
        <w:r w:rsidR="0003583D">
          <w:rPr>
            <w:noProof/>
          </w:rPr>
          <w:t>Malta</w:t>
        </w:r>
      </w:smartTag>
      <w:r w:rsidR="0003583D">
        <w:rPr>
          <w:noProof/>
        </w:rPr>
        <w:t xml:space="preserve"> and </w:t>
      </w:r>
      <w:smartTag w:uri="urn:schemas-microsoft-com:office:smarttags" w:element="place">
        <w:smartTag w:uri="urn:schemas-microsoft-com:office:smarttags" w:element="country-region">
          <w:r w:rsidR="0003583D">
            <w:rPr>
              <w:noProof/>
            </w:rPr>
            <w:t>Egypt</w:t>
          </w:r>
        </w:smartTag>
      </w:smartTag>
      <w:r w:rsidR="0003583D">
        <w:rPr>
          <w:noProof/>
        </w:rPr>
        <w:t xml:space="preserve">. Promoted Major in  </w:t>
      </w:r>
      <w:r w:rsidRPr="00CA7DE6">
        <w:t>1910</w:t>
      </w:r>
      <w:r w:rsidR="0003583D">
        <w:t xml:space="preserve"> </w:t>
      </w:r>
      <w:r w:rsidRPr="00CA7DE6">
        <w:t xml:space="preserve"> – Adjutant to Standing Camp</w:t>
      </w:r>
      <w:r>
        <w:t>,</w:t>
      </w:r>
      <w:r w:rsidRPr="00004795">
        <w:rPr>
          <w:color w:val="FF0000"/>
        </w:rPr>
        <w:t xml:space="preserve"> </w:t>
      </w:r>
      <w:smartTag w:uri="urn:schemas-microsoft-com:office:smarttags" w:element="place">
        <w:smartTag w:uri="urn:schemas-microsoft-com:office:smarttags" w:element="City">
          <w:r w:rsidRPr="000D65B8">
            <w:t>Ranikhet</w:t>
          </w:r>
        </w:smartTag>
        <w:r>
          <w:t xml:space="preserve">, </w:t>
        </w:r>
        <w:smartTag w:uri="urn:schemas-microsoft-com:office:smarttags" w:element="country-region">
          <w:r>
            <w:t>India</w:t>
          </w:r>
        </w:smartTag>
      </w:smartTag>
      <w:r w:rsidRPr="000D65B8">
        <w:t>.</w:t>
      </w:r>
      <w:r w:rsidRPr="00004795">
        <w:rPr>
          <w:color w:val="FF0000"/>
        </w:rPr>
        <w:br/>
      </w:r>
    </w:p>
    <w:p w:rsidR="00F6298A" w:rsidRPr="00DB0BAA" w:rsidRDefault="00F6298A" w:rsidP="0038281B">
      <w:pPr>
        <w:tabs>
          <w:tab w:val="right" w:pos="9639"/>
        </w:tabs>
        <w:rPr>
          <w:b/>
        </w:rPr>
      </w:pPr>
      <w:r w:rsidRPr="00DB0BAA">
        <w:rPr>
          <w:b/>
        </w:rPr>
        <w:t>War Service</w:t>
      </w:r>
    </w:p>
    <w:p w:rsidR="00F6298A" w:rsidRPr="00CA7DE6" w:rsidRDefault="00F6298A" w:rsidP="0038281B">
      <w:pPr>
        <w:tabs>
          <w:tab w:val="right" w:pos="9639"/>
        </w:tabs>
        <w:rPr>
          <w:noProof/>
        </w:rPr>
      </w:pPr>
      <w:r w:rsidRPr="00CA7DE6">
        <w:t>1914 – 1</w:t>
      </w:r>
      <w:r w:rsidR="0003583D">
        <w:t>5 -</w:t>
      </w:r>
      <w:r w:rsidRPr="00CA7DE6">
        <w:t xml:space="preserve"> </w:t>
      </w:r>
      <w:r w:rsidR="0003583D">
        <w:rPr>
          <w:noProof/>
        </w:rPr>
        <w:t>he was a</w:t>
      </w:r>
      <w:r w:rsidRPr="00CA7DE6">
        <w:t>ttached to 9</w:t>
      </w:r>
      <w:r w:rsidRPr="00CA7DE6">
        <w:rPr>
          <w:vertAlign w:val="superscript"/>
        </w:rPr>
        <w:t>th</w:t>
      </w:r>
      <w:r w:rsidRPr="00CA7DE6">
        <w:t xml:space="preserve"> Service Bn. Worcester Regt.</w:t>
      </w:r>
      <w:r w:rsidR="0003583D">
        <w:t xml:space="preserve"> going with them to the Dardenelles in June.   </w:t>
      </w:r>
      <w:r w:rsidR="007F621F">
        <w:rPr>
          <w:noProof/>
        </w:rPr>
        <w:t>William was severly w</w:t>
      </w:r>
      <w:r w:rsidR="007F621F" w:rsidRPr="00CA7DE6">
        <w:rPr>
          <w:noProof/>
        </w:rPr>
        <w:t>ounded</w:t>
      </w:r>
      <w:r w:rsidR="0003583D">
        <w:t xml:space="preserve"> </w:t>
      </w:r>
      <w:r w:rsidRPr="00CA7DE6">
        <w:rPr>
          <w:noProof/>
        </w:rPr>
        <w:t xml:space="preserve">in the Landing at </w:t>
      </w:r>
      <w:smartTag w:uri="urn:schemas-microsoft-com:office:smarttags" w:element="place">
        <w:smartTag w:uri="urn:schemas-microsoft-com:office:smarttags" w:element="PlaceName">
          <w:r w:rsidRPr="00CA7DE6">
            <w:rPr>
              <w:noProof/>
            </w:rPr>
            <w:t>Suvla</w:t>
          </w:r>
        </w:smartTag>
        <w:r w:rsidRPr="00CA7DE6">
          <w:rPr>
            <w:noProof/>
          </w:rPr>
          <w:t xml:space="preserve"> </w:t>
        </w:r>
        <w:smartTag w:uri="urn:schemas-microsoft-com:office:smarttags" w:element="PlaceType">
          <w:r w:rsidRPr="00CA7DE6">
            <w:rPr>
              <w:noProof/>
            </w:rPr>
            <w:t>Bay</w:t>
          </w:r>
        </w:smartTag>
      </w:smartTag>
      <w:r w:rsidR="007F621F">
        <w:rPr>
          <w:noProof/>
        </w:rPr>
        <w:t xml:space="preserve"> on </w:t>
      </w:r>
      <w:r w:rsidRPr="00CA7DE6">
        <w:rPr>
          <w:noProof/>
        </w:rPr>
        <w:t xml:space="preserve"> 10th August.</w:t>
      </w:r>
    </w:p>
    <w:p w:rsidR="00F6298A" w:rsidRPr="00CA7DE6" w:rsidRDefault="007F621F" w:rsidP="0038281B">
      <w:pPr>
        <w:tabs>
          <w:tab w:val="right" w:pos="9639"/>
        </w:tabs>
      </w:pPr>
      <w:r>
        <w:rPr>
          <w:noProof/>
        </w:rPr>
        <w:t xml:space="preserve">He was placed on board the </w:t>
      </w:r>
      <w:r w:rsidR="00F6298A" w:rsidRPr="00CA7DE6">
        <w:rPr>
          <w:noProof/>
        </w:rPr>
        <w:t>Hospital Ship</w:t>
      </w:r>
      <w:r>
        <w:rPr>
          <w:noProof/>
        </w:rPr>
        <w:t xml:space="preserve"> Gascon bound for</w:t>
      </w:r>
      <w:r w:rsidR="00F6298A" w:rsidRPr="00CA7DE6">
        <w:rPr>
          <w:noProof/>
        </w:rPr>
        <w:t xml:space="preserve"> </w:t>
      </w:r>
      <w:smartTag w:uri="urn:schemas-microsoft-com:office:smarttags" w:element="place">
        <w:smartTag w:uri="urn:schemas-microsoft-com:office:smarttags" w:element="country-region">
          <w:r w:rsidR="00F6298A" w:rsidRPr="00CA7DE6">
            <w:rPr>
              <w:noProof/>
            </w:rPr>
            <w:t>Malta</w:t>
          </w:r>
        </w:smartTag>
      </w:smartTag>
      <w:r w:rsidR="00D85715">
        <w:rPr>
          <w:noProof/>
        </w:rPr>
        <w:t>,</w:t>
      </w:r>
      <w:r>
        <w:rPr>
          <w:noProof/>
        </w:rPr>
        <w:t xml:space="preserve"> but died and was b</w:t>
      </w:r>
      <w:r w:rsidR="00F6298A" w:rsidRPr="00CA7DE6">
        <w:rPr>
          <w:noProof/>
        </w:rPr>
        <w:t>uried at sea.</w:t>
      </w:r>
    </w:p>
    <w:p w:rsidR="007F621F" w:rsidRDefault="007F621F" w:rsidP="0038281B">
      <w:pPr>
        <w:tabs>
          <w:tab w:val="right" w:pos="9639"/>
        </w:tabs>
        <w:rPr>
          <w:b/>
        </w:rPr>
      </w:pPr>
    </w:p>
    <w:p w:rsidR="00F6298A" w:rsidRPr="00CA7DE6" w:rsidRDefault="00F6298A" w:rsidP="0038281B">
      <w:pPr>
        <w:tabs>
          <w:tab w:val="right" w:pos="9639"/>
        </w:tabs>
        <w:rPr>
          <w:noProof/>
        </w:rPr>
      </w:pPr>
      <w:r w:rsidRPr="00316F00">
        <w:rPr>
          <w:b/>
        </w:rPr>
        <w:t>Died:</w:t>
      </w:r>
      <w:r w:rsidRPr="00CA7DE6">
        <w:t xml:space="preserve"> </w:t>
      </w:r>
      <w:r w:rsidRPr="00CA7DE6">
        <w:rPr>
          <w:noProof/>
        </w:rPr>
        <w:t>15 August 1915 of wounds</w:t>
      </w:r>
      <w:r w:rsidRPr="00CA7DE6">
        <w:t xml:space="preserve"> aged </w:t>
      </w:r>
      <w:r w:rsidRPr="00CA7DE6">
        <w:rPr>
          <w:noProof/>
        </w:rPr>
        <w:t>41.</w:t>
      </w:r>
    </w:p>
    <w:p w:rsidR="00F6298A" w:rsidRPr="00CA7DE6" w:rsidRDefault="00F6298A" w:rsidP="0038281B">
      <w:pPr>
        <w:tabs>
          <w:tab w:val="right" w:pos="9639"/>
        </w:tabs>
      </w:pPr>
      <w:r w:rsidRPr="00CA7DE6">
        <w:br/>
      </w:r>
      <w:r w:rsidRPr="00316F00">
        <w:rPr>
          <w:b/>
        </w:rPr>
        <w:t>Decorations:</w:t>
      </w:r>
      <w:r w:rsidRPr="00CA7DE6">
        <w:t xml:space="preserve"> Medal, 1914-15 Star, Victory Medal</w:t>
      </w:r>
      <w:r>
        <w:t>.</w:t>
      </w:r>
    </w:p>
    <w:p w:rsidR="00F6298A" w:rsidRPr="00316F00" w:rsidRDefault="00F6298A" w:rsidP="0038281B">
      <w:pPr>
        <w:tabs>
          <w:tab w:val="right" w:pos="9639"/>
        </w:tabs>
        <w:rPr>
          <w:b/>
        </w:rPr>
      </w:pPr>
      <w:r w:rsidRPr="00316F00">
        <w:rPr>
          <w:b/>
        </w:rPr>
        <w:t>Memorials:</w:t>
      </w:r>
    </w:p>
    <w:p w:rsidR="00F6298A" w:rsidRPr="00CA7DE6" w:rsidRDefault="00F6298A" w:rsidP="0038281B">
      <w:pPr>
        <w:pStyle w:val="ListParagraph"/>
        <w:numPr>
          <w:ilvl w:val="0"/>
          <w:numId w:val="2"/>
        </w:numPr>
        <w:spacing w:after="0"/>
      </w:pPr>
      <w:r w:rsidRPr="00CA7DE6">
        <w:t>College Hall</w:t>
      </w:r>
    </w:p>
    <w:p w:rsidR="00F6298A" w:rsidRPr="000363DA" w:rsidRDefault="00F6298A" w:rsidP="0038281B">
      <w:pPr>
        <w:pStyle w:val="ListParagraph"/>
        <w:numPr>
          <w:ilvl w:val="0"/>
          <w:numId w:val="2"/>
        </w:numPr>
        <w:spacing w:after="0"/>
        <w:rPr>
          <w:b/>
        </w:rPr>
      </w:pPr>
      <w:r w:rsidRPr="00CA7DE6">
        <w:rPr>
          <w:noProof/>
        </w:rPr>
        <w:t>Helles Memorial Panel 104 to 113</w:t>
      </w:r>
    </w:p>
    <w:p w:rsidR="00F6298A" w:rsidRDefault="00F6298A" w:rsidP="009A7145">
      <w:pPr>
        <w:pStyle w:val="ListParagraph"/>
        <w:numPr>
          <w:ilvl w:val="0"/>
          <w:numId w:val="2"/>
        </w:numPr>
        <w:spacing w:after="0"/>
        <w:rPr>
          <w:noProof/>
        </w:rPr>
      </w:pPr>
      <w:smartTag w:uri="urn:schemas-microsoft-com:office:smarttags" w:element="place">
        <w:smartTag w:uri="urn:schemas-microsoft-com:office:smarttags" w:element="PlaceName">
          <w:r>
            <w:rPr>
              <w:noProof/>
            </w:rPr>
            <w:t>Dulwich</w:t>
          </w:r>
        </w:smartTag>
        <w:r>
          <w:rPr>
            <w:noProof/>
          </w:rPr>
          <w:t xml:space="preserve"> </w:t>
        </w:r>
        <w:smartTag w:uri="urn:schemas-microsoft-com:office:smarttags" w:element="PlaceType">
          <w:r>
            <w:rPr>
              <w:noProof/>
            </w:rPr>
            <w:t>College</w:t>
          </w:r>
        </w:smartTag>
      </w:smartTag>
      <w:r>
        <w:rPr>
          <w:noProof/>
        </w:rPr>
        <w:t>.</w:t>
      </w:r>
    </w:p>
    <w:p w:rsidR="00F6298A" w:rsidRDefault="006105D6" w:rsidP="00440E57">
      <w:pPr>
        <w:pStyle w:val="Heading1"/>
      </w:pPr>
      <w:r>
        <w:br w:type="page"/>
      </w:r>
      <w:bookmarkStart w:id="7" w:name="_Toc465841333"/>
      <w:r w:rsidR="00F6298A" w:rsidRPr="00E7355C">
        <w:rPr>
          <w:noProof/>
        </w:rPr>
        <w:t>Montagu Middleton</w:t>
      </w:r>
      <w:r w:rsidR="00F6298A" w:rsidRPr="00440E57">
        <w:t xml:space="preserve"> </w:t>
      </w:r>
      <w:r w:rsidR="00F6298A" w:rsidRPr="00E7355C">
        <w:rPr>
          <w:b/>
          <w:noProof/>
        </w:rPr>
        <w:t>Barney</w:t>
      </w:r>
      <w:r w:rsidR="00F6298A" w:rsidRPr="00440E57">
        <w:rPr>
          <w:b/>
        </w:rPr>
        <w:t xml:space="preserve"> </w:t>
      </w:r>
      <w:r w:rsidR="00F6298A" w:rsidRPr="00440E57">
        <w:t>(</w:t>
      </w:r>
      <w:r w:rsidR="00F6298A" w:rsidRPr="00E7355C">
        <w:rPr>
          <w:noProof/>
        </w:rPr>
        <w:t>2891</w:t>
      </w:r>
      <w:r w:rsidR="00F6298A" w:rsidRPr="00440E57">
        <w:t>)</w:t>
      </w:r>
      <w:bookmarkEnd w:id="7"/>
    </w:p>
    <w:p w:rsidR="00F6298A" w:rsidRDefault="00F6298A" w:rsidP="002E6489">
      <w:pPr>
        <w:rPr>
          <w:color w:val="00FF00"/>
        </w:rPr>
      </w:pPr>
      <w:r>
        <w:rPr>
          <w:color w:val="00FF00"/>
        </w:rPr>
        <w:t>Vol. II Pg 222</w:t>
      </w:r>
    </w:p>
    <w:p w:rsidR="00F6298A" w:rsidRDefault="00E701C3" w:rsidP="0028508A">
      <w:pPr>
        <w:pStyle w:val="NormalWeb"/>
        <w:jc w:val="center"/>
      </w:pPr>
      <w:r>
        <w:rPr>
          <w:noProof/>
          <w:color w:val="0000FF"/>
          <w:lang w:val="en-GB" w:eastAsia="en-GB"/>
        </w:rPr>
        <w:drawing>
          <wp:inline distT="0" distB="0" distL="0" distR="0" wp14:anchorId="5E15B39A" wp14:editId="0197F982">
            <wp:extent cx="1400175" cy="1809750"/>
            <wp:effectExtent l="0" t="0" r="9525" b="0"/>
            <wp:docPr id="4" name="Picture 4" descr="https://glorialennoxmyblog.files.wordpress.com/2010/10/montague.jpg?w=237&amp;h=30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lorialennoxmyblog.files.wordpress.com/2010/10/montague.jpg?w=237&amp;h=3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0175" cy="1809750"/>
                    </a:xfrm>
                    <a:prstGeom prst="rect">
                      <a:avLst/>
                    </a:prstGeom>
                    <a:noFill/>
                    <a:ln>
                      <a:noFill/>
                    </a:ln>
                  </pic:spPr>
                </pic:pic>
              </a:graphicData>
            </a:graphic>
          </wp:inline>
        </w:drawing>
      </w:r>
      <w:r w:rsidR="00F6298A">
        <w:t xml:space="preserve">                         </w:t>
      </w:r>
      <w:r>
        <w:rPr>
          <w:noProof/>
          <w:lang w:val="en-GB" w:eastAsia="en-GB"/>
        </w:rPr>
        <w:drawing>
          <wp:inline distT="0" distB="0" distL="0" distR="0" wp14:anchorId="3E4BAC8B" wp14:editId="782732CD">
            <wp:extent cx="1238250" cy="1800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0" cy="1800225"/>
                    </a:xfrm>
                    <a:prstGeom prst="rect">
                      <a:avLst/>
                    </a:prstGeom>
                    <a:noFill/>
                    <a:ln>
                      <a:noFill/>
                    </a:ln>
                  </pic:spPr>
                </pic:pic>
              </a:graphicData>
            </a:graphic>
          </wp:inline>
        </w:drawing>
      </w:r>
    </w:p>
    <w:p w:rsidR="00F6298A" w:rsidRPr="0090730B" w:rsidRDefault="00F6298A" w:rsidP="00994BB2">
      <w:pPr>
        <w:pStyle w:val="NormalWeb"/>
        <w:tabs>
          <w:tab w:val="left" w:pos="675"/>
        </w:tabs>
        <w:rPr>
          <w:b/>
          <w:sz w:val="22"/>
          <w:szCs w:val="22"/>
        </w:rPr>
      </w:pPr>
      <w:r>
        <w:tab/>
        <w:t xml:space="preserve">       </w:t>
      </w:r>
      <w:r w:rsidRPr="0090730B">
        <w:rPr>
          <w:b/>
          <w:sz w:val="22"/>
          <w:szCs w:val="22"/>
        </w:rPr>
        <w:t xml:space="preserve">Taken from Gloria 28 Website                            </w:t>
      </w:r>
      <w:smartTag w:uri="urn:schemas-microsoft-com:office:smarttags" w:element="place">
        <w:r w:rsidRPr="0090730B">
          <w:rPr>
            <w:b/>
            <w:sz w:val="22"/>
            <w:szCs w:val="22"/>
          </w:rPr>
          <w:t>Guernsey</w:t>
        </w:r>
      </w:smartTag>
      <w:r w:rsidRPr="0090730B">
        <w:rPr>
          <w:b/>
          <w:sz w:val="22"/>
          <w:szCs w:val="22"/>
        </w:rPr>
        <w:t xml:space="preserve"> Weekly Press May 1916</w:t>
      </w:r>
    </w:p>
    <w:p w:rsidR="00F6298A" w:rsidRDefault="00F6298A" w:rsidP="00613D96">
      <w:pPr>
        <w:tabs>
          <w:tab w:val="right" w:pos="9639"/>
        </w:tabs>
        <w:rPr>
          <w:noProof/>
          <w:color w:val="00FF00"/>
        </w:rPr>
      </w:pPr>
      <w:r w:rsidRPr="00316F00">
        <w:rPr>
          <w:b/>
        </w:rPr>
        <w:t>Born:</w:t>
      </w:r>
      <w:r>
        <w:t xml:space="preserve"> </w:t>
      </w:r>
      <w:r>
        <w:rPr>
          <w:noProof/>
        </w:rPr>
        <w:t xml:space="preserve">24 May </w:t>
      </w:r>
      <w:r w:rsidRPr="00994BB2">
        <w:rPr>
          <w:noProof/>
        </w:rPr>
        <w:t xml:space="preserve">1889 in </w:t>
      </w:r>
      <w:smartTag w:uri="urn:schemas-microsoft-com:office:smarttags" w:element="place">
        <w:smartTag w:uri="urn:schemas-microsoft-com:office:smarttags" w:element="State">
          <w:r w:rsidRPr="00994BB2">
            <w:rPr>
              <w:noProof/>
            </w:rPr>
            <w:t>California</w:t>
          </w:r>
        </w:smartTag>
      </w:smartTag>
      <w:r w:rsidRPr="00994BB2">
        <w:rPr>
          <w:noProof/>
        </w:rPr>
        <w:t>, son of Montagu Thomas and Gertrude Elizabeth Barney nee Middleton of Pacific Grove California</w:t>
      </w:r>
      <w:r>
        <w:rPr>
          <w:noProof/>
        </w:rPr>
        <w:t xml:space="preserve">. </w:t>
      </w:r>
      <w:r w:rsidRPr="00994BB2">
        <w:rPr>
          <w:noProof/>
        </w:rPr>
        <w:t xml:space="preserve">Mother and father separated about 1896 </w:t>
      </w:r>
      <w:r>
        <w:rPr>
          <w:noProof/>
        </w:rPr>
        <w:t xml:space="preserve">. </w:t>
      </w:r>
      <w:r w:rsidRPr="00994BB2">
        <w:rPr>
          <w:noProof/>
        </w:rPr>
        <w:t>Brother of Winifred Gertrude Leapingwell (Nee Barney)</w:t>
      </w:r>
      <w:r>
        <w:rPr>
          <w:noProof/>
          <w:color w:val="FF0000"/>
        </w:rPr>
        <w:t xml:space="preserve"> </w:t>
      </w:r>
      <w:r>
        <w:rPr>
          <w:noProof/>
          <w:color w:val="00FF00"/>
        </w:rPr>
        <w:t xml:space="preserve">See Henry Byng Leapingwell. </w:t>
      </w:r>
    </w:p>
    <w:p w:rsidR="00592074" w:rsidRDefault="00F6298A" w:rsidP="00613D96">
      <w:pPr>
        <w:tabs>
          <w:tab w:val="right" w:pos="9639"/>
        </w:tabs>
        <w:rPr>
          <w:noProof/>
        </w:rPr>
      </w:pPr>
      <w:r w:rsidRPr="00994BB2">
        <w:rPr>
          <w:noProof/>
        </w:rPr>
        <w:t xml:space="preserve">Husband to  Phyllis Honor Barney (Nee Le Brun) a teacher. Married at </w:t>
      </w:r>
      <w:smartTag w:uri="urn:schemas-microsoft-com:office:smarttags" w:element="place">
        <w:smartTag w:uri="urn:schemas-microsoft-com:office:smarttags" w:element="City">
          <w:r w:rsidRPr="00994BB2">
            <w:rPr>
              <w:noProof/>
            </w:rPr>
            <w:t>St John</w:t>
          </w:r>
        </w:smartTag>
      </w:smartTag>
      <w:r w:rsidRPr="00994BB2">
        <w:rPr>
          <w:noProof/>
        </w:rPr>
        <w:t xml:space="preserve"> the Divine Kennington</w:t>
      </w:r>
      <w:r>
        <w:rPr>
          <w:noProof/>
        </w:rPr>
        <w:t xml:space="preserve"> 1915</w:t>
      </w:r>
      <w:r w:rsidRPr="00994BB2">
        <w:rPr>
          <w:noProof/>
        </w:rPr>
        <w:t>.</w:t>
      </w:r>
      <w:r>
        <w:rPr>
          <w:noProof/>
        </w:rPr>
        <w:t xml:space="preserve"> </w:t>
      </w:r>
      <w:r w:rsidRPr="00994BB2">
        <w:rPr>
          <w:noProof/>
        </w:rPr>
        <w:t xml:space="preserve">Lived at </w:t>
      </w:r>
      <w:smartTag w:uri="urn:schemas-microsoft-com:office:smarttags" w:element="Street">
        <w:smartTag w:uri="urn:schemas-microsoft-com:office:smarttags" w:element="address">
          <w:r w:rsidRPr="00994BB2">
            <w:rPr>
              <w:noProof/>
            </w:rPr>
            <w:t>108 Vassal Rd</w:t>
          </w:r>
          <w:r>
            <w:rPr>
              <w:noProof/>
            </w:rPr>
            <w:t>.</w:t>
          </w:r>
        </w:smartTag>
      </w:smartTag>
      <w:r>
        <w:rPr>
          <w:noProof/>
        </w:rPr>
        <w:t xml:space="preserve">, </w:t>
      </w:r>
      <w:r w:rsidRPr="00994BB2">
        <w:rPr>
          <w:noProof/>
        </w:rPr>
        <w:t xml:space="preserve"> Stockwell and later</w:t>
      </w:r>
      <w:r>
        <w:rPr>
          <w:noProof/>
        </w:rPr>
        <w:t xml:space="preserve"> </w:t>
      </w:r>
      <w:r w:rsidRPr="00994BB2">
        <w:rPr>
          <w:noProof/>
        </w:rPr>
        <w:t xml:space="preserve"> The Rectory Alderney.</w:t>
      </w:r>
      <w:r w:rsidR="00592074">
        <w:rPr>
          <w:noProof/>
        </w:rPr>
        <w:t xml:space="preserve"> </w:t>
      </w:r>
      <w:r w:rsidR="00592074" w:rsidRPr="00994BB2">
        <w:rPr>
          <w:noProof/>
        </w:rPr>
        <w:t xml:space="preserve">In 1915 he was living at </w:t>
      </w:r>
      <w:smartTag w:uri="urn:schemas-microsoft-com:office:smarttags" w:element="Street">
        <w:smartTag w:uri="urn:schemas-microsoft-com:office:smarttags" w:element="address">
          <w:r w:rsidR="00592074" w:rsidRPr="00994BB2">
            <w:rPr>
              <w:noProof/>
            </w:rPr>
            <w:t>23 High Street</w:t>
          </w:r>
        </w:smartTag>
      </w:smartTag>
      <w:r w:rsidR="00592074">
        <w:rPr>
          <w:noProof/>
        </w:rPr>
        <w:t>,</w:t>
      </w:r>
      <w:r w:rsidR="00592074" w:rsidRPr="00994BB2">
        <w:rPr>
          <w:noProof/>
        </w:rPr>
        <w:t xml:space="preserve"> St Peter Port</w:t>
      </w:r>
      <w:r w:rsidR="00592074">
        <w:rPr>
          <w:noProof/>
        </w:rPr>
        <w:t>,</w:t>
      </w:r>
      <w:r w:rsidR="00592074" w:rsidRPr="00994BB2">
        <w:rPr>
          <w:noProof/>
        </w:rPr>
        <w:t xml:space="preserve"> </w:t>
      </w:r>
      <w:smartTag w:uri="urn:schemas-microsoft-com:office:smarttags" w:element="place">
        <w:r w:rsidR="00592074" w:rsidRPr="00994BB2">
          <w:rPr>
            <w:noProof/>
          </w:rPr>
          <w:t>Guernsey</w:t>
        </w:r>
      </w:smartTag>
      <w:r w:rsidR="00592074" w:rsidRPr="00994BB2">
        <w:rPr>
          <w:noProof/>
        </w:rPr>
        <w:t xml:space="preserve"> with his mother.</w:t>
      </w:r>
    </w:p>
    <w:p w:rsidR="00F6298A" w:rsidRDefault="00F6298A" w:rsidP="00613D96">
      <w:pPr>
        <w:tabs>
          <w:tab w:val="right" w:pos="9639"/>
        </w:tabs>
      </w:pPr>
      <w:r w:rsidRPr="00316F00">
        <w:rPr>
          <w:b/>
        </w:rPr>
        <w:t>Joined</w:t>
      </w:r>
      <w:r w:rsidRPr="00994BB2">
        <w:t xml:space="preserve"> </w:t>
      </w:r>
      <w:smartTag w:uri="urn:schemas-microsoft-com:office:smarttags" w:element="place">
        <w:smartTag w:uri="urn:schemas-microsoft-com:office:smarttags" w:element="PlaceName">
          <w:r w:rsidRPr="00994BB2">
            <w:t>Elizabeth</w:t>
          </w:r>
        </w:smartTag>
        <w:r w:rsidRPr="00994BB2">
          <w:t xml:space="preserve"> </w:t>
        </w:r>
        <w:smartTag w:uri="urn:schemas-microsoft-com:office:smarttags" w:element="PlaceName">
          <w:r w:rsidRPr="00994BB2">
            <w:t>College</w:t>
          </w:r>
        </w:smartTag>
      </w:smartTag>
      <w:r w:rsidRPr="00994BB2">
        <w:t xml:space="preserve"> in </w:t>
      </w:r>
      <w:r w:rsidRPr="00994BB2">
        <w:rPr>
          <w:noProof/>
        </w:rPr>
        <w:t>1898</w:t>
      </w:r>
      <w:r w:rsidRPr="00994BB2">
        <w:t xml:space="preserve"> and left in </w:t>
      </w:r>
      <w:r w:rsidRPr="00994BB2">
        <w:rPr>
          <w:noProof/>
        </w:rPr>
        <w:t>1904</w:t>
      </w:r>
      <w:r>
        <w:rPr>
          <w:noProof/>
        </w:rPr>
        <w:t xml:space="preserve">.  </w:t>
      </w:r>
      <w:r w:rsidRPr="00994BB2">
        <w:rPr>
          <w:noProof/>
        </w:rPr>
        <w:t xml:space="preserve">Joined </w:t>
      </w:r>
      <w:smartTag w:uri="urn:schemas-microsoft-com:office:smarttags" w:element="PlaceName">
        <w:r w:rsidRPr="00994BB2">
          <w:rPr>
            <w:noProof/>
          </w:rPr>
          <w:t>St John’s</w:t>
        </w:r>
      </w:smartTag>
      <w:r w:rsidRPr="00994BB2">
        <w:rPr>
          <w:noProof/>
        </w:rPr>
        <w:t xml:space="preserve"> </w:t>
      </w:r>
      <w:smartTag w:uri="urn:schemas-microsoft-com:office:smarttags" w:element="PlaceType">
        <w:r w:rsidRPr="00994BB2">
          <w:rPr>
            <w:noProof/>
          </w:rPr>
          <w:t>College</w:t>
        </w:r>
      </w:smartTag>
      <w:r>
        <w:rPr>
          <w:noProof/>
        </w:rPr>
        <w:t>,</w:t>
      </w:r>
      <w:r w:rsidRPr="00994BB2">
        <w:rPr>
          <w:noProof/>
        </w:rPr>
        <w:t xml:space="preserve"> </w:t>
      </w:r>
      <w:smartTag w:uri="urn:schemas-microsoft-com:office:smarttags" w:element="place">
        <w:smartTag w:uri="urn:schemas-microsoft-com:office:smarttags" w:element="PlaceName">
          <w:smartTag w:uri="urn:schemas-microsoft-com:office:smarttags" w:element="PlaceName">
            <w:r w:rsidRPr="00994BB2">
              <w:rPr>
                <w:noProof/>
              </w:rPr>
              <w:t>Hurstpierpoint</w:t>
            </w:r>
          </w:smartTag>
          <w:r w:rsidRPr="00994BB2">
            <w:rPr>
              <w:noProof/>
            </w:rPr>
            <w:t xml:space="preserve"> </w:t>
          </w:r>
          <w:smartTag w:uri="urn:schemas-microsoft-com:office:smarttags" w:element="PlaceType">
            <w:r w:rsidRPr="00994BB2">
              <w:rPr>
                <w:noProof/>
              </w:rPr>
              <w:t>School</w:t>
            </w:r>
          </w:smartTag>
        </w:smartTag>
      </w:smartTag>
      <w:r w:rsidRPr="00994BB2">
        <w:rPr>
          <w:noProof/>
        </w:rPr>
        <w:t xml:space="preserve"> in Sept 1904 until Easter 1906</w:t>
      </w:r>
      <w:r>
        <w:rPr>
          <w:noProof/>
        </w:rPr>
        <w:t xml:space="preserve">. He played football for the school in the two years he was at Hurstpierpoint. </w:t>
      </w:r>
      <w:r>
        <w:t xml:space="preserve">He went to the </w:t>
      </w:r>
      <w:smartTag w:uri="urn:schemas-microsoft-com:office:smarttags" w:element="place">
        <w:smartTag w:uri="urn:schemas-microsoft-com:office:smarttags" w:element="PlaceName">
          <w:smartTag w:uri="urn:schemas-microsoft-com:office:smarttags" w:element="PlaceName">
            <w:r>
              <w:t>Mining</w:t>
            </w:r>
          </w:smartTag>
          <w:r>
            <w:t xml:space="preserve"> </w:t>
          </w:r>
          <w:smartTag w:uri="urn:schemas-microsoft-com:office:smarttags" w:element="PlaceType">
            <w:r>
              <w:t>School</w:t>
            </w:r>
          </w:smartTag>
        </w:smartTag>
      </w:smartTag>
      <w:r>
        <w:t xml:space="preserve"> at Camborne. </w:t>
      </w:r>
    </w:p>
    <w:p w:rsidR="00BF041A" w:rsidRDefault="009C5CF3" w:rsidP="00D769A5">
      <w:pPr>
        <w:rPr>
          <w:sz w:val="20"/>
          <w:szCs w:val="20"/>
        </w:rPr>
      </w:pPr>
      <w:r>
        <w:rPr>
          <w:sz w:val="20"/>
          <w:szCs w:val="20"/>
        </w:rPr>
        <w:t>O</w:t>
      </w:r>
      <w:r w:rsidR="00F6298A" w:rsidRPr="00D769A5">
        <w:rPr>
          <w:sz w:val="20"/>
          <w:szCs w:val="20"/>
        </w:rPr>
        <w:t>n</w:t>
      </w:r>
      <w:r>
        <w:rPr>
          <w:sz w:val="20"/>
          <w:szCs w:val="20"/>
        </w:rPr>
        <w:t xml:space="preserve"> 4th May</w:t>
      </w:r>
      <w:r w:rsidR="00F6298A" w:rsidRPr="00D769A5">
        <w:rPr>
          <w:sz w:val="20"/>
          <w:szCs w:val="20"/>
        </w:rPr>
        <w:t xml:space="preserve"> 1908 he was awarded the Royal Humane Society's medal for saving</w:t>
      </w:r>
      <w:r w:rsidR="00BF041A">
        <w:rPr>
          <w:sz w:val="20"/>
          <w:szCs w:val="20"/>
        </w:rPr>
        <w:t xml:space="preserve"> a six year old boy called Paul from the </w:t>
      </w:r>
      <w:r w:rsidR="00F6298A" w:rsidRPr="00D769A5">
        <w:rPr>
          <w:sz w:val="20"/>
          <w:szCs w:val="20"/>
        </w:rPr>
        <w:t>sea</w:t>
      </w:r>
      <w:r w:rsidR="00BF041A">
        <w:rPr>
          <w:sz w:val="20"/>
          <w:szCs w:val="20"/>
        </w:rPr>
        <w:t xml:space="preserve"> near the Queen's Hotel,</w:t>
      </w:r>
      <w:r w:rsidR="00F6298A" w:rsidRPr="00D769A5">
        <w:rPr>
          <w:sz w:val="20"/>
          <w:szCs w:val="20"/>
        </w:rPr>
        <w:t xml:space="preserve"> </w:t>
      </w:r>
      <w:smartTag w:uri="urn:schemas-microsoft-com:office:smarttags" w:element="place">
        <w:r w:rsidR="00F6298A" w:rsidRPr="00D769A5">
          <w:rPr>
            <w:sz w:val="20"/>
            <w:szCs w:val="20"/>
          </w:rPr>
          <w:t>Penzance</w:t>
        </w:r>
      </w:smartTag>
      <w:r w:rsidR="00F6298A" w:rsidRPr="00D769A5">
        <w:rPr>
          <w:sz w:val="20"/>
          <w:szCs w:val="20"/>
        </w:rPr>
        <w:t>.</w:t>
      </w:r>
    </w:p>
    <w:p w:rsidR="00F6298A" w:rsidRPr="00D769A5" w:rsidRDefault="00F6298A" w:rsidP="00D769A5">
      <w:pPr>
        <w:rPr>
          <w:noProof/>
          <w:sz w:val="20"/>
          <w:szCs w:val="20"/>
        </w:rPr>
      </w:pPr>
      <w:r w:rsidRPr="00D769A5">
        <w:rPr>
          <w:sz w:val="20"/>
          <w:szCs w:val="20"/>
        </w:rPr>
        <w:t xml:space="preserve"> </w:t>
      </w:r>
      <w:r w:rsidR="00BF041A">
        <w:rPr>
          <w:sz w:val="20"/>
          <w:szCs w:val="20"/>
        </w:rPr>
        <w:t>"</w:t>
      </w:r>
      <w:r w:rsidRPr="00D769A5">
        <w:rPr>
          <w:sz w:val="20"/>
          <w:szCs w:val="20"/>
        </w:rPr>
        <w:t xml:space="preserve">When his training was finished he went out to </w:t>
      </w:r>
      <w:smartTag w:uri="urn:schemas-microsoft-com:office:smarttags" w:element="place">
        <w:smartTag w:uri="urn:schemas-microsoft-com:office:smarttags" w:element="country-region">
          <w:r w:rsidRPr="00D769A5">
            <w:rPr>
              <w:sz w:val="20"/>
              <w:szCs w:val="20"/>
            </w:rPr>
            <w:t>Mexico</w:t>
          </w:r>
        </w:smartTag>
      </w:smartTag>
      <w:r w:rsidRPr="00D769A5">
        <w:rPr>
          <w:sz w:val="20"/>
          <w:szCs w:val="20"/>
        </w:rPr>
        <w:t xml:space="preserve">, and did so well that by the time he was twenty-one he was a mine manager! He was stronger than most men, and in 1911 he survived an accident which would have killed almost anyone, falling 65 feet down a mine-shaft, and receiving terrible injuries, from which he all but completely recovered."  </w:t>
      </w:r>
      <w:r w:rsidRPr="00D769A5">
        <w:rPr>
          <w:i/>
          <w:sz w:val="20"/>
          <w:szCs w:val="20"/>
        </w:rPr>
        <w:t xml:space="preserve">Obituary from </w:t>
      </w:r>
      <w:smartTag w:uri="urn:schemas-microsoft-com:office:smarttags" w:element="place">
        <w:smartTag w:uri="urn:schemas-microsoft-com:office:smarttags" w:element="PlaceName">
          <w:r w:rsidRPr="00D769A5">
            <w:rPr>
              <w:i/>
              <w:sz w:val="20"/>
              <w:szCs w:val="20"/>
            </w:rPr>
            <w:t>Hurstpierpoint</w:t>
          </w:r>
        </w:smartTag>
        <w:r w:rsidRPr="00D769A5">
          <w:rPr>
            <w:i/>
            <w:sz w:val="20"/>
            <w:szCs w:val="20"/>
          </w:rPr>
          <w:t xml:space="preserve"> </w:t>
        </w:r>
        <w:smartTag w:uri="urn:schemas-microsoft-com:office:smarttags" w:element="PlaceType">
          <w:r w:rsidRPr="00D769A5">
            <w:rPr>
              <w:i/>
              <w:sz w:val="20"/>
              <w:szCs w:val="20"/>
            </w:rPr>
            <w:t>School</w:t>
          </w:r>
        </w:smartTag>
      </w:smartTag>
      <w:r w:rsidRPr="00D769A5">
        <w:rPr>
          <w:sz w:val="20"/>
          <w:szCs w:val="20"/>
        </w:rPr>
        <w:t xml:space="preserve"> </w:t>
      </w:r>
      <w:r>
        <w:rPr>
          <w:sz w:val="20"/>
          <w:szCs w:val="20"/>
        </w:rPr>
        <w:t>.</w:t>
      </w:r>
    </w:p>
    <w:p w:rsidR="00F6298A" w:rsidRPr="00994BB2" w:rsidRDefault="00F6298A" w:rsidP="00283051">
      <w:pPr>
        <w:spacing w:before="240"/>
        <w:rPr>
          <w:b/>
        </w:rPr>
      </w:pPr>
      <w:r w:rsidRPr="00994BB2">
        <w:rPr>
          <w:b/>
        </w:rPr>
        <w:t>War Service</w:t>
      </w:r>
    </w:p>
    <w:p w:rsidR="00592074" w:rsidRDefault="00F6298A" w:rsidP="00592074">
      <w:pPr>
        <w:tabs>
          <w:tab w:val="right" w:pos="9639"/>
        </w:tabs>
        <w:rPr>
          <w:noProof/>
        </w:rPr>
      </w:pPr>
      <w:r w:rsidRPr="00994BB2">
        <w:rPr>
          <w:noProof/>
        </w:rPr>
        <w:t>2nd Lt. Royal Berkshire Regt. 1914.</w:t>
      </w:r>
      <w:r>
        <w:rPr>
          <w:noProof/>
        </w:rPr>
        <w:t xml:space="preserve">  </w:t>
      </w:r>
      <w:r w:rsidRPr="00994BB2">
        <w:rPr>
          <w:noProof/>
        </w:rPr>
        <w:t>Bugler and Sapper.</w:t>
      </w:r>
      <w:r>
        <w:rPr>
          <w:noProof/>
        </w:rPr>
        <w:t xml:space="preserve"> </w:t>
      </w:r>
      <w:r w:rsidRPr="00994BB2">
        <w:rPr>
          <w:noProof/>
        </w:rPr>
        <w:t>Transferred to 253</w:t>
      </w:r>
      <w:r w:rsidRPr="00994BB2">
        <w:rPr>
          <w:noProof/>
          <w:vertAlign w:val="superscript"/>
        </w:rPr>
        <w:t>rd</w:t>
      </w:r>
      <w:r w:rsidRPr="00994BB2">
        <w:rPr>
          <w:noProof/>
        </w:rPr>
        <w:t xml:space="preserve"> Coy R.Es. </w:t>
      </w:r>
      <w:r>
        <w:rPr>
          <w:noProof/>
        </w:rPr>
        <w:t xml:space="preserve">iand went to </w:t>
      </w:r>
      <w:smartTag w:uri="urn:schemas-microsoft-com:office:smarttags" w:element="place">
        <w:smartTag w:uri="urn:schemas-microsoft-com:office:smarttags" w:element="country-region">
          <w:r w:rsidRPr="00994BB2">
            <w:rPr>
              <w:noProof/>
            </w:rPr>
            <w:t>France</w:t>
          </w:r>
        </w:smartTag>
      </w:smartTag>
      <w:r>
        <w:rPr>
          <w:noProof/>
        </w:rPr>
        <w:t xml:space="preserve"> </w:t>
      </w:r>
      <w:r w:rsidRPr="008C698C">
        <w:rPr>
          <w:noProof/>
        </w:rPr>
        <w:t>in February 1916</w:t>
      </w:r>
      <w:r w:rsidRPr="00994BB2">
        <w:rPr>
          <w:noProof/>
        </w:rPr>
        <w:t>.</w:t>
      </w:r>
    </w:p>
    <w:p w:rsidR="00F6298A" w:rsidRPr="00D769A5" w:rsidRDefault="00F6298A" w:rsidP="00592074">
      <w:pPr>
        <w:tabs>
          <w:tab w:val="right" w:pos="9639"/>
        </w:tabs>
        <w:rPr>
          <w:sz w:val="20"/>
          <w:szCs w:val="20"/>
        </w:rPr>
      </w:pPr>
      <w:r>
        <w:t xml:space="preserve">From the Hurstjohnian Magazine </w:t>
      </w:r>
      <w:r w:rsidRPr="00D769A5">
        <w:rPr>
          <w:sz w:val="20"/>
          <w:szCs w:val="20"/>
        </w:rPr>
        <w:t>"April 27th, 1916: "I am writing with regret and sympathy to tell you of the gallant death of your husband. There was an attack this morning with gas by the enemy, and your husband had charge, with his miners, of a section of the trench. He was killed by a shell, with two other men, on the firing-step, gallantly holding the Germans back. Though so short a time in my Company, my appreciation of his value as an officer and man was shown by my making him one of my four section commanders. In his short time he took over a section which had rather fallen to pieces, and in a few days by his personality pulled it together and did splendid work. I can ill afford to lose him as an officer, and from my selfish point o</w:t>
      </w:r>
      <w:r w:rsidR="00E97DAF">
        <w:rPr>
          <w:sz w:val="20"/>
          <w:szCs w:val="20"/>
        </w:rPr>
        <w:t>f view I lose a friend as well......</w:t>
      </w:r>
      <w:r w:rsidRPr="00D769A5">
        <w:rPr>
          <w:sz w:val="20"/>
          <w:szCs w:val="20"/>
        </w:rPr>
        <w:t>He will be buried tomorrow in Vermelles among hundreds of other brave fellows who have given their lives for their country and their ideals."  Letter to his wife from Commanding Officer.</w:t>
      </w:r>
    </w:p>
    <w:p w:rsidR="0090730B" w:rsidRDefault="00F6298A" w:rsidP="0038281B">
      <w:pPr>
        <w:tabs>
          <w:tab w:val="right" w:pos="9639"/>
        </w:tabs>
      </w:pPr>
      <w:r w:rsidRPr="00316F00">
        <w:rPr>
          <w:b/>
        </w:rPr>
        <w:t>Died:</w:t>
      </w:r>
      <w:r w:rsidRPr="00994BB2">
        <w:t xml:space="preserve"> </w:t>
      </w:r>
      <w:r w:rsidRPr="00994BB2">
        <w:rPr>
          <w:noProof/>
        </w:rPr>
        <w:t>27 April 1916</w:t>
      </w:r>
      <w:r w:rsidRPr="00994BB2">
        <w:t xml:space="preserve"> aged </w:t>
      </w:r>
      <w:r w:rsidRPr="00994BB2">
        <w:rPr>
          <w:noProof/>
        </w:rPr>
        <w:t>26 KIA</w:t>
      </w:r>
      <w:r w:rsidRPr="00994BB2">
        <w:br/>
      </w:r>
      <w:r w:rsidRPr="00316F00">
        <w:rPr>
          <w:b/>
        </w:rPr>
        <w:t>Decorations:</w:t>
      </w:r>
      <w:r w:rsidRPr="00994BB2">
        <w:t xml:space="preserve"> Medal, 1914 -15 Star , Victory Medal</w:t>
      </w:r>
    </w:p>
    <w:p w:rsidR="00F6298A" w:rsidRPr="00316F00" w:rsidRDefault="00F6298A" w:rsidP="0038281B">
      <w:pPr>
        <w:tabs>
          <w:tab w:val="right" w:pos="9639"/>
        </w:tabs>
        <w:rPr>
          <w:b/>
        </w:rPr>
      </w:pPr>
      <w:r w:rsidRPr="00316F00">
        <w:rPr>
          <w:b/>
        </w:rPr>
        <w:t>Memorials:</w:t>
      </w:r>
    </w:p>
    <w:p w:rsidR="00F6298A" w:rsidRPr="00994BB2" w:rsidRDefault="00F6298A" w:rsidP="0038281B">
      <w:pPr>
        <w:pStyle w:val="ListParagraph"/>
        <w:numPr>
          <w:ilvl w:val="0"/>
          <w:numId w:val="2"/>
        </w:numPr>
        <w:spacing w:after="0"/>
      </w:pPr>
      <w:r w:rsidRPr="00994BB2">
        <w:t>College Hall</w:t>
      </w:r>
    </w:p>
    <w:p w:rsidR="00F6298A" w:rsidRPr="00994BB2" w:rsidRDefault="00F6298A" w:rsidP="0038281B">
      <w:pPr>
        <w:pStyle w:val="ListParagraph"/>
        <w:numPr>
          <w:ilvl w:val="0"/>
          <w:numId w:val="2"/>
        </w:numPr>
        <w:spacing w:after="0"/>
        <w:rPr>
          <w:b/>
        </w:rPr>
      </w:pPr>
      <w:smartTag w:uri="urn:schemas-microsoft-com:office:smarttags" w:element="place">
        <w:smartTag w:uri="urn:schemas-microsoft-com:office:smarttags" w:element="PlaceName">
          <w:smartTag w:uri="urn:schemas-microsoft-com:office:smarttags" w:element="PlaceName">
            <w:r w:rsidRPr="00994BB2">
              <w:rPr>
                <w:noProof/>
              </w:rPr>
              <w:t>Vermelles</w:t>
            </w:r>
          </w:smartTag>
          <w:r w:rsidRPr="00994BB2">
            <w:rPr>
              <w:noProof/>
            </w:rPr>
            <w:t xml:space="preserve"> </w:t>
          </w:r>
          <w:smartTag w:uri="urn:schemas-microsoft-com:office:smarttags" w:element="PlaceName">
            <w:r w:rsidRPr="00994BB2">
              <w:rPr>
                <w:noProof/>
              </w:rPr>
              <w:t>British</w:t>
            </w:r>
          </w:smartTag>
          <w:r w:rsidRPr="00994BB2">
            <w:rPr>
              <w:noProof/>
            </w:rPr>
            <w:t xml:space="preserve"> </w:t>
          </w:r>
          <w:smartTag w:uri="urn:schemas-microsoft-com:office:smarttags" w:element="PlaceType">
            <w:r w:rsidRPr="00994BB2">
              <w:rPr>
                <w:noProof/>
              </w:rPr>
              <w:t>Cemetery</w:t>
            </w:r>
          </w:smartTag>
        </w:smartTag>
      </w:smartTag>
      <w:r w:rsidRPr="00994BB2">
        <w:rPr>
          <w:noProof/>
        </w:rPr>
        <w:t xml:space="preserve">  II G 32</w:t>
      </w:r>
    </w:p>
    <w:p w:rsidR="00F6298A" w:rsidRPr="00A8078C" w:rsidRDefault="00F6298A" w:rsidP="0038281B">
      <w:pPr>
        <w:pStyle w:val="ListParagraph"/>
        <w:numPr>
          <w:ilvl w:val="0"/>
          <w:numId w:val="2"/>
        </w:numPr>
        <w:spacing w:after="0"/>
        <w:rPr>
          <w:b/>
        </w:rPr>
      </w:pPr>
      <w:r w:rsidRPr="00994BB2">
        <w:rPr>
          <w:noProof/>
        </w:rPr>
        <w:t>St Stephens Churc</w:t>
      </w:r>
      <w:r>
        <w:rPr>
          <w:noProof/>
        </w:rPr>
        <w:t>h</w:t>
      </w:r>
      <w:r w:rsidRPr="00994BB2">
        <w:rPr>
          <w:noProof/>
        </w:rPr>
        <w:t xml:space="preserve"> Memorial</w:t>
      </w:r>
      <w:r>
        <w:rPr>
          <w:noProof/>
        </w:rPr>
        <w:t>.</w:t>
      </w:r>
    </w:p>
    <w:p w:rsidR="00F6298A" w:rsidRDefault="006105D6" w:rsidP="00440E57">
      <w:pPr>
        <w:pStyle w:val="Heading1"/>
      </w:pPr>
      <w:r>
        <w:br w:type="page"/>
      </w:r>
      <w:bookmarkStart w:id="8" w:name="_Toc465841334"/>
      <w:r w:rsidR="00F6298A" w:rsidRPr="00E7355C">
        <w:rPr>
          <w:noProof/>
        </w:rPr>
        <w:t>Francis de Beauvoir</w:t>
      </w:r>
      <w:r w:rsidR="00F6298A" w:rsidRPr="00440E57">
        <w:t xml:space="preserve"> </w:t>
      </w:r>
      <w:r w:rsidR="00F6298A" w:rsidRPr="00E7355C">
        <w:rPr>
          <w:b/>
          <w:noProof/>
        </w:rPr>
        <w:t>Bell</w:t>
      </w:r>
      <w:r w:rsidR="00F6298A" w:rsidRPr="00440E57">
        <w:rPr>
          <w:b/>
        </w:rPr>
        <w:t xml:space="preserve"> </w:t>
      </w:r>
      <w:r w:rsidR="00F6298A" w:rsidRPr="00440E57">
        <w:t>(</w:t>
      </w:r>
      <w:r w:rsidR="00F6298A" w:rsidRPr="00E7355C">
        <w:rPr>
          <w:noProof/>
        </w:rPr>
        <w:t>2018</w:t>
      </w:r>
      <w:r w:rsidR="00F6298A" w:rsidRPr="00004F52">
        <w:t>)</w:t>
      </w:r>
      <w:r w:rsidR="00F6298A">
        <w:t xml:space="preserve"> BA,</w:t>
      </w:r>
      <w:r w:rsidR="00F6298A" w:rsidRPr="00004F52">
        <w:t xml:space="preserve"> MiD</w:t>
      </w:r>
      <w:bookmarkEnd w:id="8"/>
    </w:p>
    <w:p w:rsidR="00C70B0C" w:rsidRPr="00CD3CD9" w:rsidRDefault="00CD3CD9" w:rsidP="00C70B0C">
      <w:pPr>
        <w:rPr>
          <w:color w:val="00FF00"/>
        </w:rPr>
      </w:pPr>
      <w:r w:rsidRPr="00CD3CD9">
        <w:rPr>
          <w:color w:val="00FF00"/>
        </w:rPr>
        <w:t>Vol II Pg 38</w:t>
      </w:r>
    </w:p>
    <w:p w:rsidR="00CD3CD9" w:rsidRPr="00C70B0C" w:rsidRDefault="00CD3CD9" w:rsidP="00C70B0C"/>
    <w:p w:rsidR="00F6298A" w:rsidRDefault="00E701C3" w:rsidP="003C1170">
      <w:pPr>
        <w:rPr>
          <w:color w:val="00FF00"/>
        </w:rPr>
      </w:pPr>
      <w:r>
        <w:rPr>
          <w:noProof/>
          <w:lang w:eastAsia="en-GB"/>
        </w:rPr>
        <w:drawing>
          <wp:anchor distT="0" distB="0" distL="114300" distR="114300" simplePos="0" relativeHeight="251648512" behindDoc="1" locked="0" layoutInCell="1" allowOverlap="1" wp14:anchorId="12D4D3C4" wp14:editId="09CCD242">
            <wp:simplePos x="0" y="0"/>
            <wp:positionH relativeFrom="column">
              <wp:posOffset>3810</wp:posOffset>
            </wp:positionH>
            <wp:positionV relativeFrom="paragraph">
              <wp:align>inside</wp:align>
            </wp:positionV>
            <wp:extent cx="1729740" cy="2774950"/>
            <wp:effectExtent l="0" t="0" r="3810" b="6350"/>
            <wp:wrapTight wrapText="bothSides">
              <wp:wrapPolygon edited="0">
                <wp:start x="0" y="0"/>
                <wp:lineTo x="0" y="21501"/>
                <wp:lineTo x="21410" y="21501"/>
                <wp:lineTo x="21410" y="0"/>
                <wp:lineTo x="0" y="0"/>
              </wp:wrapPolygon>
            </wp:wrapTight>
            <wp:docPr id="1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9740" cy="2774950"/>
                    </a:xfrm>
                    <a:prstGeom prst="rect">
                      <a:avLst/>
                    </a:prstGeom>
                    <a:noFill/>
                  </pic:spPr>
                </pic:pic>
              </a:graphicData>
            </a:graphic>
            <wp14:sizeRelH relativeFrom="page">
              <wp14:pctWidth>0</wp14:pctWidth>
            </wp14:sizeRelH>
            <wp14:sizeRelV relativeFrom="page">
              <wp14:pctHeight>0</wp14:pctHeight>
            </wp14:sizeRelV>
          </wp:anchor>
        </w:drawing>
      </w:r>
    </w:p>
    <w:p w:rsidR="00F6298A" w:rsidRPr="009A4AAD" w:rsidRDefault="00F6298A" w:rsidP="003C1170">
      <w:r w:rsidRPr="009A4AAD">
        <w:t xml:space="preserve">   </w:t>
      </w:r>
    </w:p>
    <w:p w:rsidR="00F6298A" w:rsidRPr="00316F00" w:rsidRDefault="00F6298A" w:rsidP="003C1170">
      <w:pPr>
        <w:rPr>
          <w:b/>
        </w:rPr>
      </w:pPr>
      <w:r w:rsidRPr="00316F00">
        <w:rPr>
          <w:b/>
        </w:rPr>
        <w:t xml:space="preserve">Picture taken from the </w:t>
      </w:r>
      <w:smartTag w:uri="urn:schemas-microsoft-com:office:smarttags" w:element="place">
        <w:r w:rsidRPr="00316F00">
          <w:rPr>
            <w:b/>
          </w:rPr>
          <w:t>Guernsey</w:t>
        </w:r>
      </w:smartTag>
      <w:r w:rsidRPr="00316F00">
        <w:rPr>
          <w:b/>
        </w:rPr>
        <w:t xml:space="preserve"> Weekly Press</w:t>
      </w:r>
      <w:r>
        <w:rPr>
          <w:b/>
        </w:rPr>
        <w:t xml:space="preserve"> </w:t>
      </w:r>
      <w:r w:rsidRPr="00316F00">
        <w:rPr>
          <w:b/>
        </w:rPr>
        <w:t>1st May 1915</w:t>
      </w:r>
      <w:r>
        <w:rPr>
          <w:b/>
        </w:rPr>
        <w:t>.</w:t>
      </w:r>
    </w:p>
    <w:p w:rsidR="00F6298A" w:rsidRPr="009A4AAD" w:rsidRDefault="00F6298A" w:rsidP="003C1170">
      <w:r w:rsidRPr="009A4AAD">
        <w:t xml:space="preserve"> </w:t>
      </w:r>
    </w:p>
    <w:p w:rsidR="00F6298A" w:rsidRPr="009A4AAD" w:rsidRDefault="00F6298A" w:rsidP="0038281B">
      <w:pPr>
        <w:tabs>
          <w:tab w:val="right" w:pos="9639"/>
        </w:tabs>
        <w:rPr>
          <w:noProof/>
        </w:rPr>
      </w:pPr>
      <w:r w:rsidRPr="00DB0BAA">
        <w:rPr>
          <w:b/>
        </w:rPr>
        <w:t>Born:</w:t>
      </w:r>
      <w:r w:rsidRPr="009A4AAD">
        <w:t xml:space="preserve"> </w:t>
      </w:r>
      <w:r w:rsidRPr="009A4AAD">
        <w:rPr>
          <w:noProof/>
        </w:rPr>
        <w:t xml:space="preserve">7 May 1866 in </w:t>
      </w:r>
      <w:smartTag w:uri="urn:schemas-microsoft-com:office:smarttags" w:element="place">
        <w:r w:rsidRPr="009A4AAD">
          <w:rPr>
            <w:noProof/>
          </w:rPr>
          <w:t>Guernsey</w:t>
        </w:r>
      </w:smartTag>
      <w:r w:rsidRPr="009A4AAD">
        <w:rPr>
          <w:noProof/>
        </w:rPr>
        <w:t>, elder son of the late Col. Bell</w:t>
      </w:r>
      <w:r>
        <w:rPr>
          <w:noProof/>
        </w:rPr>
        <w:t xml:space="preserve"> ADC to the Lt. Gov. of Guernsey (1899)</w:t>
      </w:r>
      <w:r w:rsidRPr="009A4AAD">
        <w:rPr>
          <w:noProof/>
        </w:rPr>
        <w:t xml:space="preserve"> (716) CB and Rosina Carey of Swissville St Peter Port Guernsey.</w:t>
      </w:r>
    </w:p>
    <w:p w:rsidR="00F6298A" w:rsidRPr="009A4AAD" w:rsidRDefault="00F6298A" w:rsidP="0038281B">
      <w:pPr>
        <w:tabs>
          <w:tab w:val="right" w:pos="9639"/>
        </w:tabs>
      </w:pPr>
      <w:r w:rsidRPr="009A4AAD">
        <w:rPr>
          <w:noProof/>
        </w:rPr>
        <w:t xml:space="preserve">Husband  of Mabel Grace Daunt of Templenoe, </w:t>
      </w:r>
      <w:smartTag w:uri="urn:schemas-microsoft-com:office:smarttags" w:element="PlaceName">
        <w:r w:rsidRPr="009A4AAD">
          <w:rPr>
            <w:noProof/>
          </w:rPr>
          <w:t>Fermoy</w:t>
        </w:r>
      </w:smartTag>
      <w:r w:rsidRPr="009A4AAD">
        <w:rPr>
          <w:noProof/>
        </w:rPr>
        <w:t xml:space="preserve"> </w:t>
      </w:r>
      <w:smartTag w:uri="urn:schemas-microsoft-com:office:smarttags" w:element="PlaceType">
        <w:r w:rsidRPr="009A4AAD">
          <w:rPr>
            <w:noProof/>
          </w:rPr>
          <w:t>County</w:t>
        </w:r>
      </w:smartTag>
      <w:r w:rsidRPr="009A4AAD">
        <w:rPr>
          <w:noProof/>
        </w:rPr>
        <w:t xml:space="preserve"> </w:t>
      </w:r>
      <w:smartTag w:uri="urn:schemas-microsoft-com:office:smarttags" w:element="place">
        <w:smartTag w:uri="urn:schemas-microsoft-com:office:smarttags" w:element="City">
          <w:r w:rsidRPr="009A4AAD">
            <w:rPr>
              <w:noProof/>
            </w:rPr>
            <w:t>Cork</w:t>
          </w:r>
        </w:smartTag>
      </w:smartTag>
      <w:r>
        <w:rPr>
          <w:noProof/>
        </w:rPr>
        <w:t>.</w:t>
      </w:r>
      <w:r w:rsidRPr="009A4AAD">
        <w:tab/>
      </w:r>
    </w:p>
    <w:p w:rsidR="00F6298A" w:rsidRPr="009A4AAD" w:rsidRDefault="00F6298A" w:rsidP="0038281B">
      <w:pPr>
        <w:tabs>
          <w:tab w:val="right" w:pos="9639"/>
        </w:tabs>
      </w:pPr>
    </w:p>
    <w:p w:rsidR="00F6298A" w:rsidRDefault="00F6298A" w:rsidP="0038281B">
      <w:pPr>
        <w:tabs>
          <w:tab w:val="right" w:pos="9639"/>
        </w:tabs>
        <w:rPr>
          <w:noProof/>
        </w:rPr>
      </w:pPr>
      <w:r w:rsidRPr="00316F00">
        <w:rPr>
          <w:b/>
        </w:rPr>
        <w:t>Joined</w:t>
      </w:r>
      <w:r w:rsidRPr="009A4AAD">
        <w:t xml:space="preserve"> </w:t>
      </w:r>
      <w:smartTag w:uri="urn:schemas-microsoft-com:office:smarttags" w:element="place">
        <w:smartTag w:uri="urn:schemas-microsoft-com:office:smarttags" w:element="PlaceName">
          <w:smartTag w:uri="urn:schemas-microsoft-com:office:smarttags" w:element="PlaceName">
            <w:r w:rsidRPr="009A4AAD">
              <w:t>Elizabeth</w:t>
            </w:r>
          </w:smartTag>
          <w:r w:rsidRPr="009A4AAD">
            <w:t xml:space="preserve"> </w:t>
          </w:r>
          <w:smartTag w:uri="urn:schemas-microsoft-com:office:smarttags" w:element="PlaceName">
            <w:r w:rsidRPr="009A4AAD">
              <w:t>College</w:t>
            </w:r>
          </w:smartTag>
        </w:smartTag>
      </w:smartTag>
      <w:r w:rsidRPr="009A4AAD">
        <w:t xml:space="preserve"> in </w:t>
      </w:r>
      <w:r w:rsidRPr="009A4AAD">
        <w:rPr>
          <w:noProof/>
        </w:rPr>
        <w:t>1875</w:t>
      </w:r>
      <w:r w:rsidRPr="009A4AAD">
        <w:t xml:space="preserve"> and left in </w:t>
      </w:r>
      <w:r w:rsidRPr="009A4AAD">
        <w:rPr>
          <w:noProof/>
        </w:rPr>
        <w:t>1884</w:t>
      </w:r>
      <w:r>
        <w:rPr>
          <w:noProof/>
        </w:rPr>
        <w:t>.</w:t>
      </w:r>
    </w:p>
    <w:p w:rsidR="00F6298A" w:rsidRPr="009A4AAD" w:rsidRDefault="00F6298A" w:rsidP="0038281B">
      <w:pPr>
        <w:tabs>
          <w:tab w:val="right" w:pos="9639"/>
        </w:tabs>
        <w:rPr>
          <w:noProof/>
        </w:rPr>
      </w:pPr>
    </w:p>
    <w:p w:rsidR="00F6298A" w:rsidRPr="009A4AAD" w:rsidRDefault="00F6298A" w:rsidP="0038281B">
      <w:pPr>
        <w:tabs>
          <w:tab w:val="right" w:pos="9639"/>
        </w:tabs>
        <w:rPr>
          <w:noProof/>
        </w:rPr>
      </w:pPr>
      <w:smartTag w:uri="urn:schemas-microsoft-com:office:smarttags" w:element="PlaceName">
        <w:r w:rsidRPr="009A4AAD">
          <w:rPr>
            <w:noProof/>
          </w:rPr>
          <w:t>Exeter</w:t>
        </w:r>
      </w:smartTag>
      <w:r w:rsidRPr="009A4AAD">
        <w:rPr>
          <w:noProof/>
        </w:rPr>
        <w:t xml:space="preserve"> </w:t>
      </w:r>
      <w:smartTag w:uri="urn:schemas-microsoft-com:office:smarttags" w:element="PlaceType">
        <w:r w:rsidRPr="009A4AAD">
          <w:rPr>
            <w:noProof/>
          </w:rPr>
          <w:t>College</w:t>
        </w:r>
      </w:smartTag>
      <w:r w:rsidRPr="009A4AAD">
        <w:rPr>
          <w:noProof/>
        </w:rPr>
        <w:t xml:space="preserve"> </w:t>
      </w:r>
      <w:smartTag w:uri="urn:schemas-microsoft-com:office:smarttags" w:element="place">
        <w:smartTag w:uri="urn:schemas-microsoft-com:office:smarttags" w:element="City">
          <w:r w:rsidRPr="009A4AAD">
            <w:rPr>
              <w:noProof/>
            </w:rPr>
            <w:t>Oxford</w:t>
          </w:r>
        </w:smartTag>
      </w:smartTag>
      <w:r w:rsidRPr="009A4AAD">
        <w:rPr>
          <w:noProof/>
        </w:rPr>
        <w:t xml:space="preserve"> 1885 . BA 1887</w:t>
      </w:r>
    </w:p>
    <w:p w:rsidR="00F6298A" w:rsidRDefault="00F6298A" w:rsidP="0038281B">
      <w:pPr>
        <w:tabs>
          <w:tab w:val="right" w:pos="9639"/>
        </w:tabs>
        <w:rPr>
          <w:noProof/>
        </w:rPr>
      </w:pPr>
    </w:p>
    <w:p w:rsidR="00F6298A" w:rsidRDefault="00F6298A" w:rsidP="0038281B">
      <w:pPr>
        <w:tabs>
          <w:tab w:val="right" w:pos="9639"/>
        </w:tabs>
        <w:rPr>
          <w:noProof/>
        </w:rPr>
      </w:pPr>
    </w:p>
    <w:p w:rsidR="00F6298A" w:rsidRPr="009A4AAD" w:rsidRDefault="00F6298A" w:rsidP="0038281B">
      <w:pPr>
        <w:tabs>
          <w:tab w:val="right" w:pos="9639"/>
        </w:tabs>
        <w:rPr>
          <w:noProof/>
        </w:rPr>
      </w:pPr>
      <w:smartTag w:uri="urn:schemas-microsoft-com:office:smarttags" w:element="PlaceName">
        <w:r w:rsidRPr="009A4AAD">
          <w:rPr>
            <w:noProof/>
          </w:rPr>
          <w:t>Royal</w:t>
        </w:r>
      </w:smartTag>
      <w:r w:rsidRPr="009A4AAD">
        <w:rPr>
          <w:noProof/>
        </w:rPr>
        <w:t xml:space="preserve"> </w:t>
      </w:r>
      <w:smartTag w:uri="urn:schemas-microsoft-com:office:smarttags" w:element="PlaceName">
        <w:r w:rsidRPr="009A4AAD">
          <w:rPr>
            <w:noProof/>
          </w:rPr>
          <w:t>Military</w:t>
        </w:r>
      </w:smartTag>
      <w:r w:rsidRPr="009A4AAD">
        <w:rPr>
          <w:noProof/>
        </w:rPr>
        <w:t xml:space="preserve"> </w:t>
      </w:r>
      <w:smartTag w:uri="urn:schemas-microsoft-com:office:smarttags" w:element="PlaceType">
        <w:r w:rsidRPr="009A4AAD">
          <w:rPr>
            <w:noProof/>
          </w:rPr>
          <w:t>College</w:t>
        </w:r>
      </w:smartTag>
      <w:r w:rsidRPr="009A4AAD">
        <w:rPr>
          <w:noProof/>
        </w:rPr>
        <w:t xml:space="preserve">, </w:t>
      </w:r>
      <w:smartTag w:uri="urn:schemas-microsoft-com:office:smarttags" w:element="place">
        <w:r w:rsidRPr="009A4AAD">
          <w:rPr>
            <w:noProof/>
          </w:rPr>
          <w:t>Sandhurst</w:t>
        </w:r>
      </w:smartTag>
      <w:r w:rsidRPr="009A4AAD">
        <w:rPr>
          <w:noProof/>
        </w:rPr>
        <w:t xml:space="preserve"> 1888</w:t>
      </w:r>
    </w:p>
    <w:p w:rsidR="00F6298A" w:rsidRPr="009A4AAD" w:rsidRDefault="00F6298A" w:rsidP="0038281B">
      <w:pPr>
        <w:tabs>
          <w:tab w:val="right" w:pos="9639"/>
        </w:tabs>
        <w:rPr>
          <w:noProof/>
        </w:rPr>
      </w:pPr>
      <w:r w:rsidRPr="009A4AAD">
        <w:rPr>
          <w:noProof/>
        </w:rPr>
        <w:t>Gazetted May 1890 from RMC as 2</w:t>
      </w:r>
      <w:r>
        <w:rPr>
          <w:noProof/>
        </w:rPr>
        <w:t xml:space="preserve">nd. </w:t>
      </w:r>
      <w:r w:rsidRPr="009A4AAD">
        <w:rPr>
          <w:noProof/>
        </w:rPr>
        <w:t>L</w:t>
      </w:r>
      <w:r>
        <w:rPr>
          <w:noProof/>
        </w:rPr>
        <w:t>ieutenan</w:t>
      </w:r>
      <w:r w:rsidRPr="009A4AAD">
        <w:rPr>
          <w:noProof/>
        </w:rPr>
        <w:t xml:space="preserve">t to </w:t>
      </w:r>
      <w:smartTag w:uri="urn:schemas-microsoft-com:office:smarttags" w:element="place">
        <w:smartTag w:uri="urn:schemas-microsoft-com:office:smarttags" w:element="City">
          <w:r w:rsidRPr="009A4AAD">
            <w:rPr>
              <w:noProof/>
            </w:rPr>
            <w:t>Norfolk</w:t>
          </w:r>
        </w:smartTag>
      </w:smartTag>
      <w:r w:rsidRPr="009A4AAD">
        <w:rPr>
          <w:noProof/>
        </w:rPr>
        <w:t xml:space="preserve"> Regt.  </w:t>
      </w:r>
    </w:p>
    <w:p w:rsidR="00F6298A" w:rsidRDefault="00F6298A" w:rsidP="0038281B">
      <w:pPr>
        <w:tabs>
          <w:tab w:val="right" w:pos="9639"/>
        </w:tabs>
        <w:rPr>
          <w:noProof/>
        </w:rPr>
      </w:pPr>
      <w:r w:rsidRPr="009A4AAD">
        <w:rPr>
          <w:noProof/>
        </w:rPr>
        <w:t xml:space="preserve">Fought in </w:t>
      </w:r>
      <w:smartTag w:uri="urn:schemas-microsoft-com:office:smarttags" w:element="place">
        <w:r w:rsidRPr="009A4AAD">
          <w:rPr>
            <w:noProof/>
          </w:rPr>
          <w:t>Africa</w:t>
        </w:r>
      </w:smartTag>
      <w:r w:rsidRPr="009A4AAD">
        <w:rPr>
          <w:noProof/>
        </w:rPr>
        <w:t xml:space="preserve"> 1899-1902</w:t>
      </w:r>
      <w:r>
        <w:rPr>
          <w:noProof/>
        </w:rPr>
        <w:t xml:space="preserve">, </w:t>
      </w:r>
      <w:r w:rsidRPr="009A4AAD">
        <w:rPr>
          <w:noProof/>
        </w:rPr>
        <w:t>Capt 1900</w:t>
      </w:r>
      <w:r>
        <w:rPr>
          <w:noProof/>
        </w:rPr>
        <w:t>;</w:t>
      </w:r>
      <w:r w:rsidRPr="009A4AAD">
        <w:rPr>
          <w:noProof/>
        </w:rPr>
        <w:t xml:space="preserve">  </w:t>
      </w:r>
    </w:p>
    <w:p w:rsidR="00F6298A" w:rsidRPr="009A4AAD" w:rsidRDefault="00F6298A" w:rsidP="0038281B">
      <w:pPr>
        <w:tabs>
          <w:tab w:val="right" w:pos="9639"/>
        </w:tabs>
        <w:rPr>
          <w:noProof/>
        </w:rPr>
      </w:pPr>
      <w:r w:rsidRPr="009A4AAD">
        <w:rPr>
          <w:noProof/>
        </w:rPr>
        <w:t>2i/c  and Major</w:t>
      </w:r>
      <w:r>
        <w:rPr>
          <w:noProof/>
        </w:rPr>
        <w:t xml:space="preserve"> 1906</w:t>
      </w:r>
      <w:r w:rsidRPr="009A4AAD">
        <w:rPr>
          <w:noProof/>
        </w:rPr>
        <w:t xml:space="preserve"> of 4</w:t>
      </w:r>
      <w:r w:rsidRPr="009A4AAD">
        <w:rPr>
          <w:noProof/>
          <w:vertAlign w:val="superscript"/>
        </w:rPr>
        <w:t>th</w:t>
      </w:r>
      <w:r w:rsidRPr="009A4AAD">
        <w:rPr>
          <w:noProof/>
        </w:rPr>
        <w:t xml:space="preserve">  B</w:t>
      </w:r>
      <w:r>
        <w:rPr>
          <w:noProof/>
        </w:rPr>
        <w:t>attalio</w:t>
      </w:r>
      <w:r w:rsidRPr="009A4AAD">
        <w:rPr>
          <w:noProof/>
        </w:rPr>
        <w:t xml:space="preserve">n </w:t>
      </w:r>
      <w:smartTag w:uri="urn:schemas-microsoft-com:office:smarttags" w:element="place">
        <w:smartTag w:uri="urn:schemas-microsoft-com:office:smarttags" w:element="City">
          <w:r w:rsidRPr="009A4AAD">
            <w:rPr>
              <w:noProof/>
            </w:rPr>
            <w:t>Norfolk</w:t>
          </w:r>
        </w:smartTag>
      </w:smartTag>
      <w:r w:rsidRPr="009A4AAD">
        <w:rPr>
          <w:noProof/>
        </w:rPr>
        <w:t xml:space="preserve"> Reg</w:t>
      </w:r>
      <w:r>
        <w:rPr>
          <w:noProof/>
        </w:rPr>
        <w:t>imen</w:t>
      </w:r>
      <w:r w:rsidRPr="009A4AAD">
        <w:rPr>
          <w:noProof/>
        </w:rPr>
        <w:t>t 1902 – 09</w:t>
      </w:r>
    </w:p>
    <w:p w:rsidR="00F6298A" w:rsidRPr="009A4AAD" w:rsidRDefault="00F6298A" w:rsidP="0038281B">
      <w:pPr>
        <w:tabs>
          <w:tab w:val="right" w:pos="9639"/>
        </w:tabs>
        <w:rPr>
          <w:noProof/>
        </w:rPr>
      </w:pPr>
      <w:smartTag w:uri="urn:schemas-microsoft-com:office:smarttags" w:element="place">
        <w:smartTag w:uri="urn:schemas-microsoft-com:office:smarttags" w:element="country-region">
          <w:r w:rsidRPr="009A4AAD">
            <w:rPr>
              <w:noProof/>
            </w:rPr>
            <w:t>India</w:t>
          </w:r>
        </w:smartTag>
      </w:smartTag>
      <w:r w:rsidRPr="009A4AAD">
        <w:rPr>
          <w:noProof/>
        </w:rPr>
        <w:t xml:space="preserve"> 1909 – 14.  2i/c  2</w:t>
      </w:r>
      <w:r w:rsidRPr="009A4AAD">
        <w:rPr>
          <w:noProof/>
          <w:vertAlign w:val="superscript"/>
        </w:rPr>
        <w:t>nd</w:t>
      </w:r>
      <w:r w:rsidRPr="009A4AAD">
        <w:rPr>
          <w:noProof/>
        </w:rPr>
        <w:t xml:space="preserve"> Bn Norfolk Regt.</w:t>
      </w:r>
    </w:p>
    <w:p w:rsidR="00F6298A" w:rsidRPr="00316F00" w:rsidRDefault="00F6298A" w:rsidP="0038281B">
      <w:pPr>
        <w:tabs>
          <w:tab w:val="right" w:pos="9639"/>
        </w:tabs>
        <w:rPr>
          <w:b/>
          <w:noProof/>
        </w:rPr>
      </w:pPr>
      <w:r w:rsidRPr="00316F00">
        <w:rPr>
          <w:b/>
          <w:noProof/>
        </w:rPr>
        <w:t xml:space="preserve">War Service </w:t>
      </w:r>
    </w:p>
    <w:p w:rsidR="00F6298A" w:rsidRPr="009A4AAD" w:rsidRDefault="00F6298A" w:rsidP="0038281B">
      <w:pPr>
        <w:tabs>
          <w:tab w:val="right" w:pos="9639"/>
        </w:tabs>
        <w:rPr>
          <w:noProof/>
        </w:rPr>
      </w:pPr>
      <w:r w:rsidRPr="009A4AAD">
        <w:rPr>
          <w:noProof/>
        </w:rPr>
        <w:t xml:space="preserve">In </w:t>
      </w:r>
      <w:smartTag w:uri="urn:schemas-microsoft-com:office:smarttags" w:element="place">
        <w:smartTag w:uri="urn:schemas-microsoft-com:office:smarttags" w:element="country-region">
          <w:r w:rsidRPr="009A4AAD">
            <w:rPr>
              <w:noProof/>
            </w:rPr>
            <w:t>South Africa</w:t>
          </w:r>
        </w:smartTag>
      </w:smartTag>
      <w:r w:rsidRPr="009A4AAD">
        <w:rPr>
          <w:noProof/>
        </w:rPr>
        <w:t xml:space="preserve"> 1899 – 1902. Operations in </w:t>
      </w:r>
      <w:smartTag w:uri="urn:schemas-microsoft-com:office:smarttags" w:element="place">
        <w:smartTag w:uri="urn:schemas-microsoft-com:office:smarttags" w:element="State">
          <w:r w:rsidRPr="009A4AAD">
            <w:rPr>
              <w:noProof/>
            </w:rPr>
            <w:t>Orange Free State</w:t>
          </w:r>
        </w:smartTag>
      </w:smartTag>
      <w:r w:rsidRPr="009A4AAD">
        <w:rPr>
          <w:noProof/>
        </w:rPr>
        <w:t xml:space="preserve">. </w:t>
      </w:r>
      <w:smartTag w:uri="urn:schemas-microsoft-com:office:smarttags" w:element="place">
        <w:smartTag w:uri="urn:schemas-microsoft-com:office:smarttags" w:element="City">
          <w:r w:rsidRPr="009A4AAD">
            <w:rPr>
              <w:noProof/>
            </w:rPr>
            <w:t>Battle</w:t>
          </w:r>
        </w:smartTag>
      </w:smartTag>
      <w:r w:rsidRPr="009A4AAD">
        <w:rPr>
          <w:noProof/>
        </w:rPr>
        <w:t xml:space="preserve"> of Paardeburg 17 – 25 Feb 1900. Actions in Poplar Grove, Waree Siding, Vet and </w:t>
      </w:r>
      <w:smartTag w:uri="urn:schemas-microsoft-com:office:smarttags" w:element="place">
        <w:smartTag w:uri="urn:schemas-microsoft-com:office:smarttags" w:element="PlaceName">
          <w:smartTag w:uri="urn:schemas-microsoft-com:office:smarttags" w:element="PlaceName">
            <w:r w:rsidRPr="009A4AAD">
              <w:rPr>
                <w:noProof/>
              </w:rPr>
              <w:t>Zand</w:t>
            </w:r>
          </w:smartTag>
          <w:r w:rsidRPr="009A4AAD">
            <w:rPr>
              <w:noProof/>
            </w:rPr>
            <w:t xml:space="preserve"> </w:t>
          </w:r>
          <w:smartTag w:uri="urn:schemas-microsoft-com:office:smarttags" w:element="PlaceType">
            <w:r w:rsidRPr="009A4AAD">
              <w:rPr>
                <w:noProof/>
              </w:rPr>
              <w:t>Rivers</w:t>
            </w:r>
          </w:smartTag>
        </w:smartTag>
      </w:smartTag>
      <w:r w:rsidRPr="009A4AAD">
        <w:rPr>
          <w:noProof/>
        </w:rPr>
        <w:t xml:space="preserve"> 1900. Mentioned in Deapatches</w:t>
      </w:r>
      <w:r w:rsidR="001D0B7D">
        <w:rPr>
          <w:noProof/>
        </w:rPr>
        <w:t xml:space="preserve"> by Lord Roberts. At </w:t>
      </w:r>
      <w:smartTag w:uri="urn:schemas-microsoft-com:office:smarttags" w:element="City">
        <w:r w:rsidR="001D0B7D">
          <w:rPr>
            <w:noProof/>
          </w:rPr>
          <w:t>Bloemfontein</w:t>
        </w:r>
      </w:smartTag>
      <w:r w:rsidR="001D0B7D">
        <w:rPr>
          <w:noProof/>
        </w:rPr>
        <w:t xml:space="preserve">, </w:t>
      </w:r>
      <w:smartTag w:uri="urn:schemas-microsoft-com:office:smarttags" w:element="City">
        <w:r w:rsidR="001D0B7D">
          <w:rPr>
            <w:noProof/>
          </w:rPr>
          <w:t>Johannesburg</w:t>
        </w:r>
      </w:smartTag>
      <w:r w:rsidR="001D0B7D">
        <w:rPr>
          <w:noProof/>
        </w:rPr>
        <w:t xml:space="preserve"> and </w:t>
      </w:r>
      <w:smartTag w:uri="urn:schemas-microsoft-com:office:smarttags" w:element="place">
        <w:smartTag w:uri="urn:schemas-microsoft-com:office:smarttags" w:element="City">
          <w:r w:rsidR="001D0B7D">
            <w:rPr>
              <w:noProof/>
            </w:rPr>
            <w:t>Pretoria</w:t>
          </w:r>
        </w:smartTag>
      </w:smartTag>
      <w:r w:rsidR="001D0B7D">
        <w:rPr>
          <w:noProof/>
        </w:rPr>
        <w:t>. Joine Colonel Kekwich's Columnin pursuit of Delarey and Kemp.</w:t>
      </w:r>
      <w:r w:rsidRPr="009A4AAD">
        <w:rPr>
          <w:noProof/>
        </w:rPr>
        <w:t xml:space="preserve"> Queen’s medal and one clasp, King’s medal and two clasps. </w:t>
      </w:r>
    </w:p>
    <w:p w:rsidR="00F6298A" w:rsidRPr="009A4AAD" w:rsidRDefault="00F6298A" w:rsidP="0038281B">
      <w:pPr>
        <w:tabs>
          <w:tab w:val="right" w:pos="9639"/>
        </w:tabs>
        <w:rPr>
          <w:noProof/>
        </w:rPr>
      </w:pPr>
      <w:r w:rsidRPr="009A4AAD">
        <w:rPr>
          <w:noProof/>
        </w:rPr>
        <w:t xml:space="preserve"> 1914-15 Operations in </w:t>
      </w:r>
      <w:smartTag w:uri="urn:schemas-microsoft-com:office:smarttags" w:element="place">
        <w:r w:rsidRPr="009A4AAD">
          <w:rPr>
            <w:noProof/>
          </w:rPr>
          <w:t>Mesopotamia</w:t>
        </w:r>
      </w:smartTag>
      <w:r w:rsidRPr="009A4AAD">
        <w:rPr>
          <w:noProof/>
        </w:rPr>
        <w:t>.  Wounded at battle of Shaiba (12 -14 April)</w:t>
      </w:r>
    </w:p>
    <w:p w:rsidR="00F6298A" w:rsidRDefault="00F6298A" w:rsidP="0038281B">
      <w:pPr>
        <w:tabs>
          <w:tab w:val="right" w:pos="9639"/>
        </w:tabs>
        <w:rPr>
          <w:b/>
        </w:rPr>
      </w:pPr>
    </w:p>
    <w:p w:rsidR="00F6298A" w:rsidRPr="009A4AAD" w:rsidRDefault="00F6298A" w:rsidP="0038281B">
      <w:pPr>
        <w:tabs>
          <w:tab w:val="right" w:pos="9639"/>
        </w:tabs>
      </w:pPr>
      <w:r w:rsidRPr="00316F00">
        <w:rPr>
          <w:b/>
        </w:rPr>
        <w:t>Died:</w:t>
      </w:r>
      <w:r w:rsidRPr="009A4AAD">
        <w:t xml:space="preserve"> </w:t>
      </w:r>
      <w:r w:rsidRPr="009A4AAD">
        <w:rPr>
          <w:noProof/>
        </w:rPr>
        <w:t>24 April 1915</w:t>
      </w:r>
      <w:r w:rsidRPr="009A4AAD">
        <w:t xml:space="preserve"> aged </w:t>
      </w:r>
      <w:r w:rsidRPr="009A4AAD">
        <w:rPr>
          <w:noProof/>
        </w:rPr>
        <w:t>48 of his wounds</w:t>
      </w:r>
      <w:r w:rsidRPr="009A4AAD">
        <w:br/>
      </w:r>
    </w:p>
    <w:p w:rsidR="00F6298A" w:rsidRPr="009A4AAD" w:rsidRDefault="00F6298A" w:rsidP="0038281B">
      <w:pPr>
        <w:tabs>
          <w:tab w:val="right" w:pos="9639"/>
        </w:tabs>
      </w:pPr>
      <w:r w:rsidRPr="00316F00">
        <w:rPr>
          <w:b/>
        </w:rPr>
        <w:t>Decorations:</w:t>
      </w:r>
      <w:r w:rsidRPr="009A4AAD">
        <w:t xml:space="preserve"> Queen’s Medal and Clasp, Kings Medal 2 clasps. </w:t>
      </w:r>
    </w:p>
    <w:p w:rsidR="00F6298A" w:rsidRDefault="00F6298A" w:rsidP="0038281B">
      <w:pPr>
        <w:tabs>
          <w:tab w:val="right" w:pos="9639"/>
        </w:tabs>
        <w:rPr>
          <w:b/>
        </w:rPr>
      </w:pPr>
    </w:p>
    <w:p w:rsidR="00F6298A" w:rsidRPr="00316F00" w:rsidRDefault="00F6298A" w:rsidP="0038281B">
      <w:pPr>
        <w:tabs>
          <w:tab w:val="right" w:pos="9639"/>
        </w:tabs>
        <w:rPr>
          <w:b/>
        </w:rPr>
      </w:pPr>
      <w:r w:rsidRPr="00316F00">
        <w:rPr>
          <w:b/>
        </w:rPr>
        <w:t>Memorials:</w:t>
      </w:r>
    </w:p>
    <w:p w:rsidR="00F6298A" w:rsidRPr="009A4AAD" w:rsidRDefault="00F6298A" w:rsidP="0038281B">
      <w:pPr>
        <w:pStyle w:val="ListParagraph"/>
        <w:numPr>
          <w:ilvl w:val="0"/>
          <w:numId w:val="2"/>
        </w:numPr>
        <w:spacing w:after="0"/>
      </w:pPr>
      <w:r w:rsidRPr="009A4AAD">
        <w:t>College Hall</w:t>
      </w:r>
    </w:p>
    <w:p w:rsidR="00F6298A" w:rsidRPr="009A4AAD" w:rsidRDefault="00F6298A" w:rsidP="0038281B">
      <w:pPr>
        <w:pStyle w:val="ListParagraph"/>
        <w:numPr>
          <w:ilvl w:val="0"/>
          <w:numId w:val="2"/>
        </w:numPr>
        <w:spacing w:after="0"/>
        <w:rPr>
          <w:b/>
        </w:rPr>
      </w:pPr>
      <w:smartTag w:uri="urn:schemas-microsoft-com:office:smarttags" w:element="place">
        <w:smartTag w:uri="urn:schemas-microsoft-com:office:smarttags" w:element="PlaceName">
          <w:smartTag w:uri="urn:schemas-microsoft-com:office:smarttags" w:element="PlaceName">
            <w:r w:rsidRPr="009A4AAD">
              <w:rPr>
                <w:noProof/>
              </w:rPr>
              <w:t>Basra</w:t>
            </w:r>
          </w:smartTag>
          <w:r w:rsidRPr="009A4AAD">
            <w:rPr>
              <w:noProof/>
            </w:rPr>
            <w:t xml:space="preserve"> </w:t>
          </w:r>
          <w:smartTag w:uri="urn:schemas-microsoft-com:office:smarttags" w:element="PlaceName">
            <w:r w:rsidRPr="009A4AAD">
              <w:rPr>
                <w:noProof/>
              </w:rPr>
              <w:t>War</w:t>
            </w:r>
          </w:smartTag>
          <w:r w:rsidRPr="009A4AAD">
            <w:rPr>
              <w:noProof/>
            </w:rPr>
            <w:t xml:space="preserve"> </w:t>
          </w:r>
          <w:smartTag w:uri="urn:schemas-microsoft-com:office:smarttags" w:element="PlaceType">
            <w:r w:rsidRPr="009A4AAD">
              <w:rPr>
                <w:noProof/>
              </w:rPr>
              <w:t>Cemetery</w:t>
            </w:r>
          </w:smartTag>
        </w:smartTag>
      </w:smartTag>
      <w:r w:rsidRPr="009A4AAD">
        <w:rPr>
          <w:noProof/>
        </w:rPr>
        <w:t xml:space="preserve"> III A 14</w:t>
      </w:r>
    </w:p>
    <w:p w:rsidR="00F6298A" w:rsidRPr="009A4AAD" w:rsidRDefault="00F6298A" w:rsidP="00957613">
      <w:pPr>
        <w:pStyle w:val="ListParagraph"/>
        <w:spacing w:after="0"/>
        <w:rPr>
          <w:noProof/>
        </w:rPr>
      </w:pPr>
    </w:p>
    <w:p w:rsidR="00F6298A" w:rsidRDefault="006105D6" w:rsidP="00440E57">
      <w:pPr>
        <w:pStyle w:val="Heading1"/>
      </w:pPr>
      <w:r>
        <w:br w:type="page"/>
      </w:r>
      <w:bookmarkStart w:id="9" w:name="_Toc465841335"/>
      <w:r w:rsidR="00F6298A" w:rsidRPr="00E7355C">
        <w:rPr>
          <w:noProof/>
        </w:rPr>
        <w:t>Arthur Hilgrove</w:t>
      </w:r>
      <w:r w:rsidR="00F6298A" w:rsidRPr="00440E57">
        <w:t xml:space="preserve"> </w:t>
      </w:r>
      <w:r w:rsidR="00F6298A" w:rsidRPr="00E7355C">
        <w:rPr>
          <w:b/>
          <w:noProof/>
        </w:rPr>
        <w:t>Bibby</w:t>
      </w:r>
      <w:r w:rsidR="00F6298A" w:rsidRPr="00440E57">
        <w:rPr>
          <w:b/>
        </w:rPr>
        <w:t xml:space="preserve"> </w:t>
      </w:r>
      <w:r w:rsidR="00F6298A" w:rsidRPr="00440E57">
        <w:t>(</w:t>
      </w:r>
      <w:r w:rsidR="00F6298A" w:rsidRPr="00E7355C">
        <w:rPr>
          <w:noProof/>
        </w:rPr>
        <w:t>2827</w:t>
      </w:r>
      <w:r w:rsidR="00F6298A" w:rsidRPr="00440E57">
        <w:t>)</w:t>
      </w:r>
      <w:bookmarkEnd w:id="9"/>
    </w:p>
    <w:p w:rsidR="00F6298A" w:rsidRPr="00F224BD" w:rsidRDefault="00F6298A" w:rsidP="003C1170">
      <w:r w:rsidRPr="00F224BD">
        <w:t xml:space="preserve">                                                                               Service No. 58</w:t>
      </w:r>
    </w:p>
    <w:p w:rsidR="00F6298A" w:rsidRPr="003C1170" w:rsidRDefault="00F6298A" w:rsidP="003C1170">
      <w:pPr>
        <w:rPr>
          <w:color w:val="00FF00"/>
        </w:rPr>
      </w:pPr>
      <w:r>
        <w:rPr>
          <w:color w:val="00FF00"/>
        </w:rPr>
        <w:t>Vol. II Pg 208</w:t>
      </w:r>
    </w:p>
    <w:p w:rsidR="00F6298A" w:rsidRDefault="00F6298A" w:rsidP="0038281B">
      <w:pPr>
        <w:tabs>
          <w:tab w:val="right" w:pos="9639"/>
        </w:tabs>
      </w:pPr>
    </w:p>
    <w:p w:rsidR="00F6298A" w:rsidRPr="00316F00" w:rsidRDefault="00F6298A" w:rsidP="0038281B">
      <w:pPr>
        <w:tabs>
          <w:tab w:val="right" w:pos="9639"/>
        </w:tabs>
      </w:pPr>
      <w:r w:rsidRPr="00316F00">
        <w:rPr>
          <w:b/>
        </w:rPr>
        <w:t>Born:</w:t>
      </w:r>
      <w:r>
        <w:t xml:space="preserve"> </w:t>
      </w:r>
      <w:r>
        <w:rPr>
          <w:noProof/>
        </w:rPr>
        <w:t xml:space="preserve">5 August 1884 </w:t>
      </w:r>
      <w:r w:rsidRPr="00316F00">
        <w:rPr>
          <w:noProof/>
        </w:rPr>
        <w:t xml:space="preserve">at Pilton Barnstaple </w:t>
      </w:r>
      <w:smartTag w:uri="urn:schemas-microsoft-com:office:smarttags" w:element="place">
        <w:r w:rsidRPr="00316F00">
          <w:rPr>
            <w:noProof/>
          </w:rPr>
          <w:t>Devon</w:t>
        </w:r>
      </w:smartTag>
      <w:r w:rsidRPr="00316F00">
        <w:rPr>
          <w:noProof/>
        </w:rPr>
        <w:t>.</w:t>
      </w:r>
    </w:p>
    <w:p w:rsidR="00F6298A" w:rsidRPr="00316F00" w:rsidRDefault="00F6298A" w:rsidP="0038281B">
      <w:pPr>
        <w:tabs>
          <w:tab w:val="right" w:pos="9639"/>
        </w:tabs>
      </w:pPr>
      <w:r w:rsidRPr="00316F00">
        <w:t>Son of Rev. Isaac and Mary Bibby, St Saviour’s Rectory Guernsey.</w:t>
      </w:r>
    </w:p>
    <w:p w:rsidR="00F6298A" w:rsidRPr="00316F00" w:rsidRDefault="00F6298A" w:rsidP="0038281B">
      <w:pPr>
        <w:tabs>
          <w:tab w:val="right" w:pos="9639"/>
        </w:tabs>
      </w:pPr>
      <w:r w:rsidRPr="00316F00">
        <w:t xml:space="preserve">Husband of Avis Emily Bibby of Lloydmaster </w:t>
      </w:r>
      <w:smartTag w:uri="urn:schemas-microsoft-com:office:smarttags" w:element="State">
        <w:r w:rsidRPr="00316F00">
          <w:t>Saskatchewan</w:t>
        </w:r>
      </w:smartTag>
      <w:r w:rsidRPr="00316F00">
        <w:t xml:space="preserve"> living in </w:t>
      </w:r>
      <w:smartTag w:uri="urn:schemas-microsoft-com:office:smarttags" w:element="place">
        <w:r w:rsidRPr="00316F00">
          <w:t>Guernsey</w:t>
        </w:r>
      </w:smartTag>
      <w:r w:rsidRPr="00316F00">
        <w:t xml:space="preserve"> at the time of his enlistment</w:t>
      </w:r>
      <w:r>
        <w:t xml:space="preserve"> father of a</w:t>
      </w:r>
      <w:r w:rsidR="00B7286C">
        <w:t xml:space="preserve"> son born 1913 and a </w:t>
      </w:r>
      <w:r>
        <w:t xml:space="preserve"> daughter b. 1915</w:t>
      </w:r>
      <w:r w:rsidRPr="00316F00">
        <w:t>.</w:t>
      </w:r>
      <w:r w:rsidRPr="00316F00">
        <w:tab/>
      </w:r>
    </w:p>
    <w:p w:rsidR="00F6298A" w:rsidRDefault="00F6298A" w:rsidP="0038281B">
      <w:pPr>
        <w:tabs>
          <w:tab w:val="right" w:pos="9639"/>
        </w:tabs>
        <w:rPr>
          <w:b/>
        </w:rPr>
      </w:pPr>
    </w:p>
    <w:p w:rsidR="00F6298A" w:rsidRPr="00316F00" w:rsidRDefault="00F6298A" w:rsidP="0038281B">
      <w:pPr>
        <w:tabs>
          <w:tab w:val="right" w:pos="9639"/>
        </w:tabs>
        <w:rPr>
          <w:noProof/>
        </w:rPr>
      </w:pPr>
      <w:r w:rsidRPr="00316F00">
        <w:rPr>
          <w:b/>
        </w:rPr>
        <w:t>Joined</w:t>
      </w:r>
      <w:r w:rsidRPr="00316F00">
        <w:t xml:space="preserve"> </w:t>
      </w:r>
      <w:smartTag w:uri="urn:schemas-microsoft-com:office:smarttags" w:element="place">
        <w:smartTag w:uri="urn:schemas-microsoft-com:office:smarttags" w:element="PlaceName">
          <w:smartTag w:uri="urn:schemas-microsoft-com:office:smarttags" w:element="PlaceName">
            <w:r w:rsidRPr="00316F00">
              <w:t>Elizabeth</w:t>
            </w:r>
          </w:smartTag>
          <w:r w:rsidRPr="00316F00">
            <w:t xml:space="preserve"> </w:t>
          </w:r>
          <w:smartTag w:uri="urn:schemas-microsoft-com:office:smarttags" w:element="PlaceName">
            <w:r w:rsidRPr="00316F00">
              <w:t>College</w:t>
            </w:r>
          </w:smartTag>
        </w:smartTag>
      </w:smartTag>
      <w:r w:rsidRPr="00316F00">
        <w:t xml:space="preserve"> in </w:t>
      </w:r>
      <w:r w:rsidRPr="00316F00">
        <w:rPr>
          <w:noProof/>
        </w:rPr>
        <w:t>1896</w:t>
      </w:r>
      <w:r w:rsidRPr="00316F00">
        <w:t xml:space="preserve"> and left in </w:t>
      </w:r>
      <w:r w:rsidRPr="00316F00">
        <w:rPr>
          <w:noProof/>
        </w:rPr>
        <w:t>1899</w:t>
      </w:r>
      <w:r>
        <w:rPr>
          <w:noProof/>
        </w:rPr>
        <w:t>. Boxed. Certificate in Divinity.</w:t>
      </w:r>
    </w:p>
    <w:p w:rsidR="00F6298A" w:rsidRDefault="00F6298A" w:rsidP="0038281B">
      <w:pPr>
        <w:tabs>
          <w:tab w:val="right" w:pos="9639"/>
        </w:tabs>
        <w:rPr>
          <w:noProof/>
        </w:rPr>
      </w:pPr>
      <w:smartTag w:uri="urn:schemas-microsoft-com:office:smarttags" w:element="place">
        <w:smartTag w:uri="urn:schemas-microsoft-com:office:smarttags" w:element="PlaceName">
          <w:smartTag w:uri="urn:schemas-microsoft-com:office:smarttags" w:element="PlaceName">
            <w:r w:rsidRPr="00316F00">
              <w:rPr>
                <w:noProof/>
              </w:rPr>
              <w:t>Kimbolton</w:t>
            </w:r>
          </w:smartTag>
          <w:r w:rsidRPr="00316F00">
            <w:rPr>
              <w:noProof/>
            </w:rPr>
            <w:t xml:space="preserve"> </w:t>
          </w:r>
          <w:smartTag w:uri="urn:schemas-microsoft-com:office:smarttags" w:element="PlaceType">
            <w:r w:rsidRPr="00316F00">
              <w:rPr>
                <w:noProof/>
              </w:rPr>
              <w:t>College</w:t>
            </w:r>
          </w:smartTag>
        </w:smartTag>
      </w:smartTag>
      <w:r w:rsidRPr="00316F00">
        <w:rPr>
          <w:noProof/>
        </w:rPr>
        <w:t xml:space="preserve"> for 4 years.</w:t>
      </w:r>
    </w:p>
    <w:p w:rsidR="00F6298A" w:rsidRDefault="00F6298A" w:rsidP="0038281B">
      <w:pPr>
        <w:tabs>
          <w:tab w:val="right" w:pos="9639"/>
        </w:tabs>
        <w:rPr>
          <w:noProof/>
        </w:rPr>
      </w:pPr>
      <w:r>
        <w:rPr>
          <w:noProof/>
        </w:rPr>
        <w:t xml:space="preserve">Enlisted at Valcartier </w:t>
      </w:r>
      <w:smartTag w:uri="urn:schemas-microsoft-com:office:smarttags" w:element="place">
        <w:smartTag w:uri="urn:schemas-microsoft-com:office:smarttags" w:element="State">
          <w:r>
            <w:rPr>
              <w:noProof/>
            </w:rPr>
            <w:t>Quebec</w:t>
          </w:r>
        </w:smartTag>
      </w:smartTag>
      <w:r>
        <w:rPr>
          <w:noProof/>
        </w:rPr>
        <w:t>.</w:t>
      </w:r>
    </w:p>
    <w:p w:rsidR="00F6298A" w:rsidRPr="002F6944" w:rsidRDefault="00F6298A" w:rsidP="0038281B">
      <w:pPr>
        <w:tabs>
          <w:tab w:val="right" w:pos="9639"/>
        </w:tabs>
        <w:rPr>
          <w:b/>
          <w:noProof/>
        </w:rPr>
      </w:pPr>
      <w:r w:rsidRPr="002F6944">
        <w:rPr>
          <w:b/>
          <w:noProof/>
        </w:rPr>
        <w:t>War Service</w:t>
      </w:r>
    </w:p>
    <w:p w:rsidR="00F6298A" w:rsidRPr="002F6944" w:rsidRDefault="00F6298A" w:rsidP="0038281B">
      <w:pPr>
        <w:tabs>
          <w:tab w:val="right" w:pos="9639"/>
        </w:tabs>
        <w:rPr>
          <w:noProof/>
        </w:rPr>
      </w:pPr>
      <w:r w:rsidRPr="002F6944">
        <w:rPr>
          <w:noProof/>
        </w:rPr>
        <w:t>Served 1900 – 1902 as private and Sgt. In 2</w:t>
      </w:r>
      <w:r w:rsidRPr="002F6944">
        <w:rPr>
          <w:noProof/>
          <w:vertAlign w:val="superscript"/>
        </w:rPr>
        <w:t>nd</w:t>
      </w:r>
      <w:r w:rsidRPr="002F6944">
        <w:rPr>
          <w:noProof/>
        </w:rPr>
        <w:t xml:space="preserve"> R</w:t>
      </w:r>
      <w:r>
        <w:rPr>
          <w:noProof/>
        </w:rPr>
        <w:t xml:space="preserve">oyal </w:t>
      </w:r>
      <w:r w:rsidRPr="002F6944">
        <w:rPr>
          <w:noProof/>
        </w:rPr>
        <w:t>G</w:t>
      </w:r>
      <w:r>
        <w:rPr>
          <w:noProof/>
        </w:rPr>
        <w:t xml:space="preserve">uernsey </w:t>
      </w:r>
      <w:r w:rsidRPr="002F6944">
        <w:rPr>
          <w:noProof/>
        </w:rPr>
        <w:t>L</w:t>
      </w:r>
      <w:r>
        <w:rPr>
          <w:noProof/>
        </w:rPr>
        <w:t xml:space="preserve">ight </w:t>
      </w:r>
      <w:r w:rsidRPr="002F6944">
        <w:rPr>
          <w:noProof/>
        </w:rPr>
        <w:t>I</w:t>
      </w:r>
      <w:r>
        <w:rPr>
          <w:noProof/>
        </w:rPr>
        <w:t>nfantry.</w:t>
      </w:r>
    </w:p>
    <w:p w:rsidR="00F6298A" w:rsidRDefault="00F6298A" w:rsidP="004235FD">
      <w:pPr>
        <w:tabs>
          <w:tab w:val="right" w:pos="9639"/>
        </w:tabs>
        <w:rPr>
          <w:noProof/>
        </w:rPr>
      </w:pPr>
      <w:r w:rsidRPr="002F6944">
        <w:rPr>
          <w:noProof/>
        </w:rPr>
        <w:t>His fine shooting as part of the RGLI attracted notice and he was offerd a commission as 2nd Lt. in 3</w:t>
      </w:r>
      <w:r w:rsidRPr="002F6944">
        <w:rPr>
          <w:noProof/>
          <w:vertAlign w:val="superscript"/>
        </w:rPr>
        <w:t>rd</w:t>
      </w:r>
      <w:r w:rsidRPr="002F6944">
        <w:rPr>
          <w:noProof/>
        </w:rPr>
        <w:t xml:space="preserve"> South Staffs.  </w:t>
      </w:r>
      <w:r w:rsidR="00B10A41">
        <w:rPr>
          <w:noProof/>
        </w:rPr>
        <w:t>a</w:t>
      </w:r>
      <w:r w:rsidRPr="002F6944">
        <w:rPr>
          <w:noProof/>
        </w:rPr>
        <w:t>t 17  (1901)</w:t>
      </w:r>
      <w:r w:rsidR="00B10A41">
        <w:rPr>
          <w:noProof/>
        </w:rPr>
        <w:t>.</w:t>
      </w:r>
      <w:r w:rsidRPr="002F6944">
        <w:rPr>
          <w:noProof/>
        </w:rPr>
        <w:t xml:space="preserve"> </w:t>
      </w:r>
      <w:r w:rsidR="00B10A41">
        <w:rPr>
          <w:noProof/>
        </w:rPr>
        <w:t>W</w:t>
      </w:r>
      <w:r w:rsidRPr="002F6944">
        <w:rPr>
          <w:noProof/>
        </w:rPr>
        <w:t xml:space="preserve">ent to </w:t>
      </w:r>
      <w:smartTag w:uri="urn:schemas-microsoft-com:office:smarttags" w:element="country-region">
        <w:r w:rsidRPr="002F6944">
          <w:rPr>
            <w:noProof/>
          </w:rPr>
          <w:t>South Africa</w:t>
        </w:r>
      </w:smartTag>
      <w:r w:rsidR="00B10A41">
        <w:rPr>
          <w:noProof/>
        </w:rPr>
        <w:t xml:space="preserve"> at close of War landed at </w:t>
      </w:r>
      <w:smartTag w:uri="urn:schemas-microsoft-com:office:smarttags" w:element="place">
        <w:smartTag w:uri="urn:schemas-microsoft-com:office:smarttags" w:element="City">
          <w:r w:rsidR="00B10A41">
            <w:rPr>
              <w:noProof/>
            </w:rPr>
            <w:t>Cape Town</w:t>
          </w:r>
        </w:smartTag>
      </w:smartTag>
      <w:r w:rsidR="00B10A41">
        <w:rPr>
          <w:noProof/>
        </w:rPr>
        <w:t xml:space="preserve"> 28th May 1902 to join his regiment at Clanwilliam.</w:t>
      </w:r>
    </w:p>
    <w:p w:rsidR="00F6298A" w:rsidRPr="002F6944" w:rsidRDefault="00F6298A" w:rsidP="0038281B">
      <w:pPr>
        <w:tabs>
          <w:tab w:val="right" w:pos="9639"/>
        </w:tabs>
        <w:rPr>
          <w:noProof/>
        </w:rPr>
      </w:pPr>
      <w:r w:rsidRPr="002F6944">
        <w:rPr>
          <w:noProof/>
        </w:rPr>
        <w:t>Returned home</w:t>
      </w:r>
      <w:r>
        <w:rPr>
          <w:noProof/>
        </w:rPr>
        <w:t xml:space="preserve"> - </w:t>
      </w:r>
      <w:r w:rsidRPr="002F6944">
        <w:rPr>
          <w:noProof/>
        </w:rPr>
        <w:t xml:space="preserve">Farmer in </w:t>
      </w:r>
      <w:smartTag w:uri="urn:schemas-microsoft-com:office:smarttags" w:element="place">
        <w:smartTag w:uri="urn:schemas-microsoft-com:office:smarttags" w:element="State">
          <w:r w:rsidRPr="002F6944">
            <w:rPr>
              <w:noProof/>
            </w:rPr>
            <w:t>Saskatchewan</w:t>
          </w:r>
        </w:smartTag>
      </w:smartTag>
    </w:p>
    <w:p w:rsidR="00F6298A" w:rsidRPr="002F6944" w:rsidRDefault="00F6298A" w:rsidP="0038281B">
      <w:pPr>
        <w:tabs>
          <w:tab w:val="right" w:pos="9639"/>
        </w:tabs>
        <w:rPr>
          <w:noProof/>
        </w:rPr>
      </w:pPr>
      <w:r w:rsidRPr="002F6944">
        <w:rPr>
          <w:noProof/>
        </w:rPr>
        <w:t xml:space="preserve">At out break of war he enlisted at Valcartier </w:t>
      </w:r>
      <w:smartTag w:uri="urn:schemas-microsoft-com:office:smarttags" w:element="State">
        <w:r w:rsidRPr="002F6944">
          <w:rPr>
            <w:noProof/>
          </w:rPr>
          <w:t>Quebec</w:t>
        </w:r>
      </w:smartTag>
      <w:r w:rsidRPr="002F6944">
        <w:rPr>
          <w:noProof/>
        </w:rPr>
        <w:t xml:space="preserve"> aged 30  on 24 Sept 1914 and came to </w:t>
      </w:r>
      <w:smartTag w:uri="urn:schemas-microsoft-com:office:smarttags" w:element="place">
        <w:smartTag w:uri="urn:schemas-microsoft-com:office:smarttags" w:element="country-region">
          <w:r w:rsidRPr="002F6944">
            <w:rPr>
              <w:noProof/>
            </w:rPr>
            <w:t>England</w:t>
          </w:r>
        </w:smartTag>
      </w:smartTag>
    </w:p>
    <w:p w:rsidR="00F6298A" w:rsidRPr="002F6944" w:rsidRDefault="00F6298A" w:rsidP="0038281B">
      <w:pPr>
        <w:tabs>
          <w:tab w:val="right" w:pos="9639"/>
        </w:tabs>
        <w:rPr>
          <w:noProof/>
        </w:rPr>
      </w:pPr>
      <w:r w:rsidRPr="002F6944">
        <w:rPr>
          <w:noProof/>
        </w:rPr>
        <w:t>With the 7</w:t>
      </w:r>
      <w:r w:rsidRPr="002F6944">
        <w:rPr>
          <w:noProof/>
          <w:vertAlign w:val="superscript"/>
        </w:rPr>
        <w:t>th</w:t>
      </w:r>
      <w:r w:rsidRPr="002F6944">
        <w:rPr>
          <w:noProof/>
        </w:rPr>
        <w:t xml:space="preserve"> Bn. British </w:t>
      </w:r>
      <w:smartTag w:uri="urn:schemas-microsoft-com:office:smarttags" w:element="place">
        <w:smartTag w:uri="urn:schemas-microsoft-com:office:smarttags" w:element="City">
          <w:r w:rsidRPr="002F6944">
            <w:rPr>
              <w:noProof/>
            </w:rPr>
            <w:t>Columbia</w:t>
          </w:r>
        </w:smartTag>
      </w:smartTag>
      <w:r w:rsidRPr="002F6944">
        <w:rPr>
          <w:noProof/>
        </w:rPr>
        <w:t xml:space="preserve"> Regt. Canadian Expeditionary Force. Sent back to </w:t>
      </w:r>
      <w:smartTag w:uri="urn:schemas-microsoft-com:office:smarttags" w:element="place">
        <w:smartTag w:uri="urn:schemas-microsoft-com:office:smarttags" w:element="country-region">
          <w:r w:rsidRPr="002F6944">
            <w:rPr>
              <w:noProof/>
            </w:rPr>
            <w:t>Canada</w:t>
          </w:r>
        </w:smartTag>
      </w:smartTag>
      <w:r w:rsidRPr="002F6944">
        <w:rPr>
          <w:noProof/>
        </w:rPr>
        <w:t xml:space="preserve"> to train recruits.</w:t>
      </w:r>
    </w:p>
    <w:p w:rsidR="00F6298A" w:rsidRDefault="00F6298A" w:rsidP="0038281B">
      <w:pPr>
        <w:tabs>
          <w:tab w:val="right" w:pos="9639"/>
        </w:tabs>
        <w:rPr>
          <w:noProof/>
        </w:rPr>
      </w:pPr>
      <w:r w:rsidRPr="002F6944">
        <w:rPr>
          <w:noProof/>
        </w:rPr>
        <w:t xml:space="preserve">Arrived in </w:t>
      </w:r>
      <w:smartTag w:uri="urn:schemas-microsoft-com:office:smarttags" w:element="country-region">
        <w:r w:rsidRPr="002F6944">
          <w:rPr>
            <w:noProof/>
          </w:rPr>
          <w:t>England</w:t>
        </w:r>
      </w:smartTag>
      <w:r w:rsidRPr="002F6944">
        <w:rPr>
          <w:noProof/>
        </w:rPr>
        <w:t xml:space="preserve"> for the second time in Oct. 1916 was offered the choice of returning to </w:t>
      </w:r>
      <w:smartTag w:uri="urn:schemas-microsoft-com:office:smarttags" w:element="place">
        <w:smartTag w:uri="urn:schemas-microsoft-com:office:smarttags" w:element="country-region">
          <w:r w:rsidRPr="002F6944">
            <w:rPr>
              <w:noProof/>
            </w:rPr>
            <w:t>Canada</w:t>
          </w:r>
        </w:smartTag>
      </w:smartTag>
      <w:r w:rsidRPr="002F6944">
        <w:rPr>
          <w:noProof/>
        </w:rPr>
        <w:t xml:space="preserve"> to train troops or go to the Front. He  chose The Front.</w:t>
      </w:r>
    </w:p>
    <w:p w:rsidR="00B54195" w:rsidRPr="002F6944" w:rsidRDefault="00B54195" w:rsidP="0038281B">
      <w:pPr>
        <w:tabs>
          <w:tab w:val="right" w:pos="9639"/>
        </w:tabs>
        <w:rPr>
          <w:noProof/>
        </w:rPr>
      </w:pPr>
      <w:r>
        <w:rPr>
          <w:noProof/>
        </w:rPr>
        <w:t>He published a book on the Lewis Gun for practical field work.</w:t>
      </w:r>
    </w:p>
    <w:p w:rsidR="00F6298A" w:rsidRPr="002F6944" w:rsidRDefault="00F6298A" w:rsidP="002F6944">
      <w:pPr>
        <w:tabs>
          <w:tab w:val="right" w:pos="9639"/>
        </w:tabs>
        <w:rPr>
          <w:noProof/>
          <w:color w:val="FF0000"/>
        </w:rPr>
      </w:pPr>
      <w:r w:rsidRPr="00626CE8">
        <w:rPr>
          <w:noProof/>
        </w:rPr>
        <w:t>Captain in Canadian Infantry</w:t>
      </w:r>
      <w:r>
        <w:rPr>
          <w:noProof/>
        </w:rPr>
        <w:t xml:space="preserve"> 1917. </w:t>
      </w:r>
      <w:r w:rsidRPr="002F6944">
        <w:rPr>
          <w:noProof/>
        </w:rPr>
        <w:t>Commissioned serving with 100</w:t>
      </w:r>
      <w:r w:rsidRPr="002F6944">
        <w:rPr>
          <w:noProof/>
          <w:vertAlign w:val="superscript"/>
        </w:rPr>
        <w:t>th</w:t>
      </w:r>
      <w:r w:rsidRPr="002F6944">
        <w:rPr>
          <w:noProof/>
        </w:rPr>
        <w:t xml:space="preserve"> Winnepeg Grenadiers.</w:t>
      </w:r>
    </w:p>
    <w:p w:rsidR="00F6298A" w:rsidRPr="002F6944" w:rsidRDefault="00F6298A" w:rsidP="0038281B">
      <w:pPr>
        <w:tabs>
          <w:tab w:val="right" w:pos="9639"/>
        </w:tabs>
        <w:rPr>
          <w:noProof/>
        </w:rPr>
      </w:pPr>
      <w:r w:rsidRPr="002F6944">
        <w:rPr>
          <w:noProof/>
        </w:rPr>
        <w:t>Killed on attack on Hill 70 Lens prior to battle of Lens.</w:t>
      </w:r>
    </w:p>
    <w:p w:rsidR="00F6298A" w:rsidRDefault="00F6298A" w:rsidP="0038281B">
      <w:pPr>
        <w:tabs>
          <w:tab w:val="right" w:pos="9639"/>
        </w:tabs>
        <w:rPr>
          <w:noProof/>
          <w:color w:val="FF0000"/>
        </w:rPr>
      </w:pPr>
    </w:p>
    <w:p w:rsidR="00F6298A" w:rsidRDefault="00F6298A" w:rsidP="0038281B">
      <w:pPr>
        <w:tabs>
          <w:tab w:val="right" w:pos="9639"/>
        </w:tabs>
        <w:rPr>
          <w:noProof/>
        </w:rPr>
      </w:pPr>
      <w:r>
        <w:rPr>
          <w:noProof/>
          <w:color w:val="FF0000"/>
        </w:rPr>
        <w:t xml:space="preserve"> </w:t>
      </w:r>
      <w:r w:rsidRPr="00316F00">
        <w:rPr>
          <w:b/>
        </w:rPr>
        <w:t>Died:</w:t>
      </w:r>
      <w:r>
        <w:t xml:space="preserve"> </w:t>
      </w:r>
      <w:r>
        <w:rPr>
          <w:noProof/>
        </w:rPr>
        <w:t>15 August 1917</w:t>
      </w:r>
      <w:r>
        <w:t xml:space="preserve"> aged </w:t>
      </w:r>
      <w:r>
        <w:rPr>
          <w:noProof/>
        </w:rPr>
        <w:t>33</w:t>
      </w:r>
    </w:p>
    <w:p w:rsidR="00F6298A" w:rsidRDefault="00F6298A" w:rsidP="0038281B">
      <w:pPr>
        <w:tabs>
          <w:tab w:val="right" w:pos="9639"/>
        </w:tabs>
        <w:rPr>
          <w:noProof/>
        </w:rPr>
      </w:pPr>
    </w:p>
    <w:p w:rsidR="00F6298A" w:rsidRPr="00DB0BAA" w:rsidRDefault="00F6298A" w:rsidP="0038281B">
      <w:pPr>
        <w:tabs>
          <w:tab w:val="right" w:pos="9639"/>
        </w:tabs>
        <w:rPr>
          <w:b/>
        </w:rPr>
      </w:pPr>
      <w:r w:rsidRPr="00DB0BAA">
        <w:rPr>
          <w:b/>
          <w:noProof/>
        </w:rPr>
        <w:t>Decorations:</w:t>
      </w:r>
      <w:r w:rsidRPr="00DB0BAA">
        <w:rPr>
          <w:b/>
        </w:rPr>
        <w:br/>
      </w:r>
    </w:p>
    <w:p w:rsidR="00F6298A" w:rsidRDefault="00F6298A" w:rsidP="0038281B">
      <w:pPr>
        <w:tabs>
          <w:tab w:val="right" w:pos="9639"/>
        </w:tabs>
      </w:pPr>
      <w:r w:rsidRPr="00316F00">
        <w:rPr>
          <w:b/>
        </w:rPr>
        <w:t>Memorials</w:t>
      </w:r>
      <w:r>
        <w:t>:</w:t>
      </w:r>
    </w:p>
    <w:p w:rsidR="00F6298A" w:rsidRDefault="00F6298A" w:rsidP="0038281B">
      <w:pPr>
        <w:pStyle w:val="ListParagraph"/>
        <w:numPr>
          <w:ilvl w:val="0"/>
          <w:numId w:val="2"/>
        </w:numPr>
        <w:spacing w:after="0"/>
      </w:pPr>
      <w:r>
        <w:t>College Hall</w:t>
      </w:r>
    </w:p>
    <w:p w:rsidR="00F6298A" w:rsidRPr="002F6944" w:rsidRDefault="00F6298A" w:rsidP="0038281B">
      <w:pPr>
        <w:pStyle w:val="ListParagraph"/>
        <w:numPr>
          <w:ilvl w:val="0"/>
          <w:numId w:val="2"/>
        </w:numPr>
        <w:spacing w:after="0"/>
        <w:rPr>
          <w:b/>
        </w:rPr>
      </w:pPr>
      <w:r>
        <w:rPr>
          <w:noProof/>
        </w:rPr>
        <w:t xml:space="preserve">Loos British </w:t>
      </w:r>
      <w:r w:rsidRPr="002F6944">
        <w:rPr>
          <w:noProof/>
        </w:rPr>
        <w:t>Cemetery III A 7 on road from Loos to Bethune.</w:t>
      </w:r>
    </w:p>
    <w:p w:rsidR="00F6298A" w:rsidRPr="002F6944" w:rsidRDefault="00F6298A" w:rsidP="0038281B">
      <w:pPr>
        <w:pStyle w:val="ListParagraph"/>
        <w:numPr>
          <w:ilvl w:val="0"/>
          <w:numId w:val="2"/>
        </w:numPr>
        <w:spacing w:after="0"/>
        <w:rPr>
          <w:b/>
        </w:rPr>
      </w:pPr>
      <w:smartTag w:uri="urn:schemas-microsoft-com:office:smarttags" w:element="City">
        <w:r w:rsidRPr="002F6944">
          <w:rPr>
            <w:noProof/>
          </w:rPr>
          <w:t>Lloydminster</w:t>
        </w:r>
      </w:smartTag>
      <w:r w:rsidRPr="002F6944">
        <w:rPr>
          <w:noProof/>
        </w:rPr>
        <w:t xml:space="preserve"> War Memorial </w:t>
      </w:r>
      <w:smartTag w:uri="urn:schemas-microsoft-com:office:smarttags" w:element="place">
        <w:smartTag w:uri="urn:schemas-microsoft-com:office:smarttags" w:element="State">
          <w:r w:rsidRPr="002F6944">
            <w:rPr>
              <w:noProof/>
            </w:rPr>
            <w:t>Saskatchewan</w:t>
          </w:r>
        </w:smartTag>
      </w:smartTag>
      <w:r w:rsidRPr="002F6944">
        <w:rPr>
          <w:noProof/>
        </w:rPr>
        <w:t>. (Right Face)</w:t>
      </w:r>
      <w:r>
        <w:rPr>
          <w:noProof/>
        </w:rPr>
        <w:t>.</w:t>
      </w:r>
    </w:p>
    <w:p w:rsidR="00F6298A" w:rsidRPr="00F224BD" w:rsidRDefault="00F6298A" w:rsidP="0038281B">
      <w:pPr>
        <w:pStyle w:val="ListParagraph"/>
        <w:numPr>
          <w:ilvl w:val="0"/>
          <w:numId w:val="2"/>
        </w:numPr>
        <w:spacing w:after="0"/>
        <w:rPr>
          <w:b/>
        </w:rPr>
      </w:pPr>
      <w:r>
        <w:rPr>
          <w:noProof/>
          <w:color w:val="FF0000"/>
        </w:rPr>
        <w:t>St Saviours Church (on line)</w:t>
      </w:r>
    </w:p>
    <w:p w:rsidR="00F6298A" w:rsidRPr="002F6944" w:rsidRDefault="00F6298A" w:rsidP="0038281B">
      <w:pPr>
        <w:pStyle w:val="ListParagraph"/>
        <w:numPr>
          <w:ilvl w:val="0"/>
          <w:numId w:val="2"/>
        </w:numPr>
        <w:spacing w:after="0"/>
        <w:rPr>
          <w:b/>
        </w:rPr>
      </w:pPr>
      <w:r>
        <w:rPr>
          <w:noProof/>
        </w:rPr>
        <w:t>Canadian Great War Project.</w:t>
      </w:r>
    </w:p>
    <w:p w:rsidR="00F6298A" w:rsidRDefault="00F6298A" w:rsidP="002F6944">
      <w:pPr>
        <w:pStyle w:val="ListParagraph"/>
        <w:spacing w:after="0"/>
        <w:rPr>
          <w:noProof/>
          <w:color w:val="FF0000"/>
        </w:rPr>
      </w:pPr>
    </w:p>
    <w:p w:rsidR="00F6298A" w:rsidRDefault="006105D6" w:rsidP="00440E57">
      <w:pPr>
        <w:pStyle w:val="Heading1"/>
      </w:pPr>
      <w:r>
        <w:br w:type="page"/>
      </w:r>
      <w:bookmarkStart w:id="10" w:name="_Toc465841336"/>
      <w:r w:rsidR="00F6298A" w:rsidRPr="00E7355C">
        <w:rPr>
          <w:noProof/>
        </w:rPr>
        <w:t>Kenneth Sven</w:t>
      </w:r>
      <w:r w:rsidR="00F6298A" w:rsidRPr="00440E57">
        <w:t xml:space="preserve"> </w:t>
      </w:r>
      <w:r w:rsidR="00F6298A" w:rsidRPr="00E7355C">
        <w:rPr>
          <w:b/>
          <w:noProof/>
        </w:rPr>
        <w:t>Blad</w:t>
      </w:r>
      <w:r w:rsidR="00F6298A" w:rsidRPr="00440E57">
        <w:rPr>
          <w:b/>
        </w:rPr>
        <w:t xml:space="preserve"> </w:t>
      </w:r>
      <w:r w:rsidR="00F6298A" w:rsidRPr="00440E57">
        <w:t>(</w:t>
      </w:r>
      <w:r w:rsidR="00F6298A" w:rsidRPr="00E7355C">
        <w:rPr>
          <w:noProof/>
        </w:rPr>
        <w:t>3193</w:t>
      </w:r>
      <w:r w:rsidR="00F6298A" w:rsidRPr="00440E57">
        <w:t>)</w:t>
      </w:r>
      <w:bookmarkEnd w:id="10"/>
    </w:p>
    <w:p w:rsidR="00F6298A" w:rsidRDefault="00F6298A" w:rsidP="009C01DF">
      <w:r>
        <w:rPr>
          <w:color w:val="00FF00"/>
        </w:rPr>
        <w:t>Vol. II Pg 281</w:t>
      </w:r>
    </w:p>
    <w:p w:rsidR="00F6298A" w:rsidRDefault="00E701C3" w:rsidP="009C01DF">
      <w:r>
        <w:rPr>
          <w:noProof/>
          <w:lang w:eastAsia="en-GB"/>
        </w:rPr>
        <w:drawing>
          <wp:anchor distT="0" distB="0" distL="114300" distR="114300" simplePos="0" relativeHeight="251627008" behindDoc="1" locked="0" layoutInCell="1" allowOverlap="1" wp14:anchorId="11AAEF78" wp14:editId="65B178A0">
            <wp:simplePos x="0" y="0"/>
            <wp:positionH relativeFrom="column">
              <wp:posOffset>3810</wp:posOffset>
            </wp:positionH>
            <wp:positionV relativeFrom="paragraph">
              <wp:posOffset>8255</wp:posOffset>
            </wp:positionV>
            <wp:extent cx="2158365" cy="2423795"/>
            <wp:effectExtent l="0" t="0" r="0" b="0"/>
            <wp:wrapTight wrapText="bothSides">
              <wp:wrapPolygon edited="0">
                <wp:start x="0" y="0"/>
                <wp:lineTo x="0" y="21391"/>
                <wp:lineTo x="21352" y="21391"/>
                <wp:lineTo x="21352" y="0"/>
                <wp:lineTo x="0" y="0"/>
              </wp:wrapPolygon>
            </wp:wrapTight>
            <wp:docPr id="1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8365" cy="2423795"/>
                    </a:xfrm>
                    <a:prstGeom prst="rect">
                      <a:avLst/>
                    </a:prstGeom>
                    <a:noFill/>
                  </pic:spPr>
                </pic:pic>
              </a:graphicData>
            </a:graphic>
            <wp14:sizeRelH relativeFrom="page">
              <wp14:pctWidth>0</wp14:pctWidth>
            </wp14:sizeRelH>
            <wp14:sizeRelV relativeFrom="page">
              <wp14:pctHeight>0</wp14:pctHeight>
            </wp14:sizeRelV>
          </wp:anchor>
        </w:drawing>
      </w:r>
      <w:r w:rsidR="00F6298A">
        <w:t xml:space="preserve">                                </w:t>
      </w:r>
      <w:r>
        <w:rPr>
          <w:noProof/>
          <w:lang w:eastAsia="en-GB"/>
        </w:rPr>
        <w:drawing>
          <wp:inline distT="0" distB="0" distL="0" distR="0" wp14:anchorId="646D8E81" wp14:editId="5A00D8C8">
            <wp:extent cx="1876425" cy="24193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6425" cy="2419350"/>
                    </a:xfrm>
                    <a:prstGeom prst="rect">
                      <a:avLst/>
                    </a:prstGeom>
                    <a:noFill/>
                    <a:ln>
                      <a:noFill/>
                    </a:ln>
                  </pic:spPr>
                </pic:pic>
              </a:graphicData>
            </a:graphic>
          </wp:inline>
        </w:drawing>
      </w:r>
      <w:r w:rsidR="00F6298A">
        <w:t xml:space="preserve">  </w:t>
      </w:r>
    </w:p>
    <w:p w:rsidR="00F6298A" w:rsidRPr="00DB0BAA" w:rsidRDefault="00F6298A" w:rsidP="009550F6">
      <w:pPr>
        <w:tabs>
          <w:tab w:val="right" w:pos="9639"/>
        </w:tabs>
        <w:rPr>
          <w:b/>
        </w:rPr>
      </w:pPr>
      <w:r w:rsidRPr="00DB0BAA">
        <w:rPr>
          <w:b/>
        </w:rPr>
        <w:t xml:space="preserve">Picture taken from the School's </w:t>
      </w:r>
      <w:r>
        <w:rPr>
          <w:b/>
        </w:rPr>
        <w:t xml:space="preserve"> 1st XI Photo 1915.           </w:t>
      </w:r>
      <w:r w:rsidRPr="00DB0BAA">
        <w:rPr>
          <w:b/>
        </w:rPr>
        <w:t xml:space="preserve">Picture from </w:t>
      </w:r>
      <w:smartTag w:uri="urn:schemas-microsoft-com:office:smarttags" w:element="place">
        <w:r w:rsidRPr="00DB0BAA">
          <w:rPr>
            <w:b/>
          </w:rPr>
          <w:t>Guernsey</w:t>
        </w:r>
      </w:smartTag>
      <w:r w:rsidRPr="00DB0BAA">
        <w:rPr>
          <w:b/>
        </w:rPr>
        <w:t xml:space="preserve"> Press 1919</w:t>
      </w:r>
    </w:p>
    <w:p w:rsidR="00F6298A" w:rsidRDefault="00F6298A" w:rsidP="0038281B">
      <w:pPr>
        <w:tabs>
          <w:tab w:val="right" w:pos="9639"/>
        </w:tabs>
        <w:rPr>
          <w:b/>
        </w:rPr>
      </w:pPr>
    </w:p>
    <w:p w:rsidR="00F6298A" w:rsidRPr="00BD41DC" w:rsidRDefault="00F6298A" w:rsidP="0038281B">
      <w:pPr>
        <w:tabs>
          <w:tab w:val="right" w:pos="9639"/>
        </w:tabs>
      </w:pPr>
      <w:r w:rsidRPr="00DB0BAA">
        <w:rPr>
          <w:b/>
        </w:rPr>
        <w:t>Born:</w:t>
      </w:r>
      <w:r w:rsidRPr="00BD41DC">
        <w:t xml:space="preserve"> </w:t>
      </w:r>
      <w:r w:rsidRPr="00BD41DC">
        <w:rPr>
          <w:noProof/>
        </w:rPr>
        <w:t xml:space="preserve">31 July 1898 in Brighton </w:t>
      </w:r>
      <w:smartTag w:uri="urn:schemas-microsoft-com:office:smarttags" w:element="place">
        <w:smartTag w:uri="urn:schemas-microsoft-com:office:smarttags" w:element="country-region">
          <w:r w:rsidRPr="00BD41DC">
            <w:rPr>
              <w:noProof/>
            </w:rPr>
            <w:t>Sussex</w:t>
          </w:r>
        </w:smartTag>
      </w:smartTag>
      <w:r w:rsidRPr="00BD41DC">
        <w:rPr>
          <w:noProof/>
        </w:rPr>
        <w:t xml:space="preserve">.  Son of Caspar Andreas Valdemar and Annie Gertrude Blad of Dunlery, Ville au Roi, </w:t>
      </w:r>
      <w:smartTag w:uri="urn:schemas-microsoft-com:office:smarttags" w:element="place">
        <w:r w:rsidRPr="00BD41DC">
          <w:rPr>
            <w:noProof/>
          </w:rPr>
          <w:t>Guernsey</w:t>
        </w:r>
      </w:smartTag>
      <w:r w:rsidRPr="00BD41DC">
        <w:t>.</w:t>
      </w:r>
      <w:r>
        <w:t xml:space="preserve"> </w:t>
      </w:r>
      <w:r w:rsidRPr="00BD41DC">
        <w:t xml:space="preserve">Father Danish, an ex Broker/Banker who worked for twenty years in </w:t>
      </w:r>
      <w:smartTag w:uri="urn:schemas-microsoft-com:office:smarttags" w:element="place">
        <w:smartTag w:uri="urn:schemas-microsoft-com:office:smarttags" w:element="City">
          <w:r w:rsidRPr="00BD41DC">
            <w:t>Yokohama</w:t>
          </w:r>
        </w:smartTag>
      </w:smartTag>
      <w:r w:rsidRPr="00BD41DC">
        <w:t>.</w:t>
      </w:r>
    </w:p>
    <w:p w:rsidR="00F6298A" w:rsidRPr="00BE10F9" w:rsidRDefault="00F6298A" w:rsidP="0038281B">
      <w:pPr>
        <w:tabs>
          <w:tab w:val="right" w:pos="9639"/>
        </w:tabs>
        <w:rPr>
          <w:sz w:val="20"/>
          <w:szCs w:val="20"/>
        </w:rPr>
      </w:pPr>
      <w:r w:rsidRPr="00DB0BAA">
        <w:rPr>
          <w:b/>
        </w:rPr>
        <w:t>Joined</w:t>
      </w:r>
      <w:r w:rsidRPr="00DB0BAA">
        <w:t xml:space="preserve"> </w:t>
      </w:r>
      <w:smartTag w:uri="urn:schemas-microsoft-com:office:smarttags" w:element="place">
        <w:smartTag w:uri="urn:schemas-microsoft-com:office:smarttags" w:element="PlaceName">
          <w:smartTag w:uri="urn:schemas-microsoft-com:office:smarttags" w:element="PlaceName">
            <w:r w:rsidRPr="00DB0BAA">
              <w:t>Elizabeth</w:t>
            </w:r>
          </w:smartTag>
          <w:r w:rsidRPr="00DB0BAA">
            <w:t xml:space="preserve"> </w:t>
          </w:r>
          <w:smartTag w:uri="urn:schemas-microsoft-com:office:smarttags" w:element="PlaceName">
            <w:r w:rsidRPr="00DB0BAA">
              <w:t>College</w:t>
            </w:r>
          </w:smartTag>
        </w:smartTag>
      </w:smartTag>
      <w:r w:rsidRPr="00DB0BAA">
        <w:t xml:space="preserve"> in </w:t>
      </w:r>
      <w:r w:rsidRPr="00DB0BAA">
        <w:rPr>
          <w:noProof/>
        </w:rPr>
        <w:t>1908</w:t>
      </w:r>
      <w:r w:rsidRPr="00DB0BAA">
        <w:t xml:space="preserve"> and left in </w:t>
      </w:r>
      <w:r w:rsidRPr="00DB0BAA">
        <w:rPr>
          <w:noProof/>
        </w:rPr>
        <w:t>1917</w:t>
      </w:r>
      <w:r w:rsidRPr="00DB0BAA">
        <w:br/>
        <w:t>Wireless student 11 Aug  1916.</w:t>
      </w:r>
    </w:p>
    <w:p w:rsidR="00F6298A" w:rsidRDefault="00F6298A" w:rsidP="0038281B">
      <w:pPr>
        <w:tabs>
          <w:tab w:val="right" w:pos="9639"/>
        </w:tabs>
      </w:pPr>
      <w:r w:rsidRPr="00BD41DC">
        <w:t>Appendectomy</w:t>
      </w:r>
      <w:r>
        <w:t xml:space="preserve">. </w:t>
      </w:r>
      <w:r w:rsidRPr="00BD41DC">
        <w:t>Played cricket for the school.</w:t>
      </w:r>
      <w:r>
        <w:t xml:space="preserve"> </w:t>
      </w:r>
    </w:p>
    <w:p w:rsidR="00F6298A" w:rsidRPr="00BD41DC" w:rsidRDefault="00F6298A" w:rsidP="0038281B">
      <w:pPr>
        <w:tabs>
          <w:tab w:val="right" w:pos="9639"/>
        </w:tabs>
      </w:pPr>
      <w:r w:rsidRPr="00BD41DC">
        <w:t xml:space="preserve">Went to the </w:t>
      </w:r>
      <w:smartTag w:uri="urn:schemas-microsoft-com:office:smarttags" w:element="place">
        <w:smartTag w:uri="urn:schemas-microsoft-com:office:smarttags" w:element="PlaceName">
          <w:smartTag w:uri="urn:schemas-microsoft-com:office:smarttags" w:element="PlaceName">
            <w:r w:rsidRPr="00BD41DC">
              <w:t>Cardon</w:t>
            </w:r>
          </w:smartTag>
          <w:r w:rsidRPr="00BD41DC">
            <w:t xml:space="preserve"> </w:t>
          </w:r>
          <w:smartTag w:uri="urn:schemas-microsoft-com:office:smarttags" w:element="PlaceName">
            <w:r w:rsidRPr="00BD41DC">
              <w:t>London</w:t>
            </w:r>
          </w:smartTag>
          <w:r w:rsidRPr="00BD41DC">
            <w:t xml:space="preserve"> </w:t>
          </w:r>
          <w:smartTag w:uri="urn:schemas-microsoft-com:office:smarttags" w:element="PlaceName">
            <w:r w:rsidRPr="00BD41DC">
              <w:t>Telegraph</w:t>
            </w:r>
          </w:smartTag>
          <w:r w:rsidRPr="00BD41DC">
            <w:t xml:space="preserve"> </w:t>
          </w:r>
          <w:smartTag w:uri="urn:schemas-microsoft-com:office:smarttags" w:element="PlaceName">
            <w:r w:rsidRPr="00BD41DC">
              <w:t>Training</w:t>
            </w:r>
          </w:smartTag>
          <w:r w:rsidRPr="00BD41DC">
            <w:t xml:space="preserve"> </w:t>
          </w:r>
          <w:smartTag w:uri="urn:schemas-microsoft-com:office:smarttags" w:element="PlaceType">
            <w:r w:rsidRPr="00BD41DC">
              <w:t>College</w:t>
            </w:r>
          </w:smartTag>
        </w:smartTag>
      </w:smartTag>
      <w:r w:rsidRPr="00BD41DC">
        <w:t xml:space="preserve"> at Earl’s Court passed Junior Wireless, Senior Wireless.  Passed 1</w:t>
      </w:r>
      <w:r w:rsidRPr="00BD41DC">
        <w:rPr>
          <w:vertAlign w:val="superscript"/>
        </w:rPr>
        <w:t>st</w:t>
      </w:r>
      <w:r w:rsidRPr="00BD41DC">
        <w:t xml:space="preserve"> Class Operator Post Master General’s exam for Marconi and Telefunken 3</w:t>
      </w:r>
      <w:r w:rsidRPr="00BD41DC">
        <w:rPr>
          <w:vertAlign w:val="superscript"/>
        </w:rPr>
        <w:t>rd</w:t>
      </w:r>
      <w:r w:rsidRPr="00BD41DC">
        <w:t xml:space="preserve"> April 1917.</w:t>
      </w:r>
    </w:p>
    <w:p w:rsidR="00F6298A" w:rsidRPr="00BD41DC" w:rsidRDefault="00F6298A" w:rsidP="0038281B">
      <w:pPr>
        <w:tabs>
          <w:tab w:val="right" w:pos="9639"/>
        </w:tabs>
      </w:pPr>
      <w:r w:rsidRPr="00BD41DC">
        <w:t>Passed as high speed.</w:t>
      </w:r>
      <w:r>
        <w:t xml:space="preserve"> Joined the Cadet Battalion R.E.</w:t>
      </w:r>
    </w:p>
    <w:p w:rsidR="00F6298A" w:rsidRPr="00BD41DC" w:rsidRDefault="00F6298A" w:rsidP="00767DC6">
      <w:pPr>
        <w:spacing w:after="0"/>
        <w:rPr>
          <w:b/>
        </w:rPr>
      </w:pPr>
      <w:r w:rsidRPr="00BD41DC">
        <w:rPr>
          <w:b/>
        </w:rPr>
        <w:t>War Service Details</w:t>
      </w:r>
    </w:p>
    <w:p w:rsidR="00F6298A" w:rsidRPr="00BD41DC" w:rsidRDefault="00F6298A" w:rsidP="0038281B">
      <w:pPr>
        <w:tabs>
          <w:tab w:val="right" w:pos="9639"/>
        </w:tabs>
      </w:pPr>
      <w:r w:rsidRPr="00BD41DC">
        <w:rPr>
          <w:noProof/>
        </w:rPr>
        <w:t>Joined Royal Signals Nov 1917 commissioned in Dec 1917 as 2nd Lt. Royal Engineers</w:t>
      </w:r>
      <w:r>
        <w:rPr>
          <w:noProof/>
        </w:rPr>
        <w:t>.</w:t>
      </w:r>
      <w:r w:rsidRPr="00BD41DC">
        <w:rPr>
          <w:noProof/>
        </w:rPr>
        <w:t xml:space="preserve"> </w:t>
      </w:r>
      <w:smartTag w:uri="urn:schemas-microsoft-com:office:smarttags" w:element="place">
        <w:smartTag w:uri="urn:schemas-microsoft-com:office:smarttags" w:element="country-region">
          <w:r>
            <w:rPr>
              <w:noProof/>
            </w:rPr>
            <w:t>France</w:t>
          </w:r>
        </w:smartTag>
      </w:smartTag>
      <w:r>
        <w:rPr>
          <w:noProof/>
        </w:rPr>
        <w:t xml:space="preserve"> </w:t>
      </w:r>
      <w:r w:rsidRPr="00BD41DC">
        <w:rPr>
          <w:noProof/>
        </w:rPr>
        <w:t>1918 4</w:t>
      </w:r>
      <w:r w:rsidRPr="00BD41DC">
        <w:rPr>
          <w:noProof/>
          <w:vertAlign w:val="superscript"/>
        </w:rPr>
        <w:t>th</w:t>
      </w:r>
      <w:r w:rsidRPr="00BD41DC">
        <w:rPr>
          <w:noProof/>
        </w:rPr>
        <w:t xml:space="preserve"> Tank Brigade Signals. </w:t>
      </w:r>
      <w:r>
        <w:rPr>
          <w:rFonts w:ascii="Times New Roman" w:hAnsi="Times New Roman"/>
          <w:sz w:val="20"/>
          <w:szCs w:val="20"/>
          <w:lang w:eastAsia="en-GB"/>
        </w:rPr>
        <w:t>Wireless Officer to a Brigade of Tanks.</w:t>
      </w:r>
      <w:r w:rsidRPr="00BD41DC">
        <w:rPr>
          <w:noProof/>
        </w:rPr>
        <w:t xml:space="preserve"> Flew over enemy lines to select suitable areas for Wireless Stations  </w:t>
      </w:r>
    </w:p>
    <w:p w:rsidR="00F6298A" w:rsidRDefault="00F6298A" w:rsidP="004A72D9">
      <w:pPr>
        <w:autoSpaceDE w:val="0"/>
        <w:autoSpaceDN w:val="0"/>
        <w:adjustRightInd w:val="0"/>
        <w:spacing w:after="0"/>
        <w:rPr>
          <w:rFonts w:ascii="Times New Roman" w:hAnsi="Times New Roman"/>
          <w:sz w:val="20"/>
          <w:szCs w:val="20"/>
          <w:lang w:eastAsia="en-GB"/>
        </w:rPr>
      </w:pPr>
      <w:r w:rsidRPr="00DB0BAA">
        <w:rPr>
          <w:b/>
        </w:rPr>
        <w:t>Died:</w:t>
      </w:r>
      <w:r w:rsidRPr="00BD41DC">
        <w:t xml:space="preserve"> </w:t>
      </w:r>
      <w:r w:rsidRPr="00BD41DC">
        <w:rPr>
          <w:noProof/>
        </w:rPr>
        <w:t>26 November 1918</w:t>
      </w:r>
      <w:r w:rsidRPr="00BD41DC">
        <w:t xml:space="preserve"> aged </w:t>
      </w:r>
      <w:r w:rsidRPr="00BD41DC">
        <w:rPr>
          <w:noProof/>
        </w:rPr>
        <w:t>20 in hospital from injuries received</w:t>
      </w:r>
      <w:r w:rsidRPr="00BD41DC">
        <w:rPr>
          <w:b/>
        </w:rPr>
        <w:t xml:space="preserve"> </w:t>
      </w:r>
      <w:r w:rsidRPr="00BD41DC">
        <w:rPr>
          <w:noProof/>
        </w:rPr>
        <w:t>in a Road Traffic Accident  in service, on Dollan Arras road</w:t>
      </w:r>
      <w:r>
        <w:rPr>
          <w:noProof/>
        </w:rPr>
        <w:t>,</w:t>
      </w:r>
      <w:r w:rsidRPr="00BD41DC">
        <w:rPr>
          <w:noProof/>
        </w:rPr>
        <w:t xml:space="preserve"> but after the end of the war</w:t>
      </w:r>
      <w:r>
        <w:rPr>
          <w:noProof/>
        </w:rPr>
        <w:t xml:space="preserve">. </w:t>
      </w:r>
      <w:r w:rsidRPr="00BD41DC">
        <w:rPr>
          <w:noProof/>
        </w:rPr>
        <w:t>A French car</w:t>
      </w:r>
      <w:r>
        <w:rPr>
          <w:noProof/>
        </w:rPr>
        <w:t>,</w:t>
      </w:r>
      <w:r w:rsidRPr="00BD41DC">
        <w:rPr>
          <w:noProof/>
        </w:rPr>
        <w:t xml:space="preserve"> that did not stop</w:t>
      </w:r>
      <w:r>
        <w:rPr>
          <w:noProof/>
        </w:rPr>
        <w:t>,</w:t>
      </w:r>
      <w:r w:rsidRPr="00BD41DC">
        <w:rPr>
          <w:noProof/>
        </w:rPr>
        <w:t xml:space="preserve"> hit him on his motorcycle earlier in the evening</w:t>
      </w:r>
      <w:r>
        <w:rPr>
          <w:noProof/>
        </w:rPr>
        <w:t xml:space="preserve"> as he was returning to Head Quarters</w:t>
      </w:r>
      <w:r w:rsidRPr="00BD41DC">
        <w:rPr>
          <w:noProof/>
        </w:rPr>
        <w:t>.</w:t>
      </w:r>
      <w:r>
        <w:rPr>
          <w:noProof/>
        </w:rPr>
        <w:t xml:space="preserve"> He continued and l</w:t>
      </w:r>
      <w:r w:rsidRPr="00BD41DC">
        <w:rPr>
          <w:noProof/>
        </w:rPr>
        <w:t>ater he hit a lorry during very heavy fog. The court of inquiry found that the lorry driver was not to blame and that Kenneth had been probably shaken</w:t>
      </w:r>
      <w:r>
        <w:rPr>
          <w:noProof/>
        </w:rPr>
        <w:t xml:space="preserve"> or was suffering from concussion </w:t>
      </w:r>
      <w:r w:rsidRPr="00BD41DC">
        <w:rPr>
          <w:noProof/>
        </w:rPr>
        <w:t xml:space="preserve"> by the earlier accident</w:t>
      </w:r>
      <w:r>
        <w:rPr>
          <w:noProof/>
        </w:rPr>
        <w:t>, and</w:t>
      </w:r>
      <w:r w:rsidRPr="00BD41DC">
        <w:rPr>
          <w:noProof/>
        </w:rPr>
        <w:t xml:space="preserve"> did not see the lorry.</w:t>
      </w:r>
      <w:r w:rsidRPr="00BD41DC">
        <w:br/>
      </w:r>
      <w:r>
        <w:rPr>
          <w:rFonts w:ascii="Times New Roman" w:hAnsi="Times New Roman"/>
          <w:sz w:val="21"/>
          <w:szCs w:val="21"/>
          <w:lang w:eastAsia="en-GB"/>
        </w:rPr>
        <w:t xml:space="preserve">He was a most popular officer, and loved by his men, not only for his unfailing cheerfulness and good spirits, but also for his coolness when in action and unfailing devotion to duty. </w:t>
      </w:r>
      <w:r>
        <w:t>In Vol. 30 of the Elizabethan the editor wrote</w:t>
      </w:r>
      <w:r w:rsidRPr="00D769A5">
        <w:rPr>
          <w:sz w:val="20"/>
          <w:szCs w:val="20"/>
        </w:rPr>
        <w:t>, "</w:t>
      </w:r>
      <w:r w:rsidRPr="00D769A5">
        <w:rPr>
          <w:rFonts w:ascii="Times New Roman" w:hAnsi="Times New Roman"/>
          <w:sz w:val="20"/>
          <w:szCs w:val="20"/>
          <w:lang w:eastAsia="en-GB"/>
        </w:rPr>
        <w:t>Many of us will remember K. S. Blad's very recent visit when he lectured to the O.T.C. on Tanks. He was in command of about a dozen wireless instalments in various tanks, and his experiences were most interesting to young and old. He was one of the boys about whose profession there is no doubt or difficulty. Electrical engineering was almost a passion with him."</w:t>
      </w:r>
    </w:p>
    <w:p w:rsidR="00F6298A" w:rsidRDefault="00F6298A" w:rsidP="004A72D9">
      <w:pPr>
        <w:autoSpaceDE w:val="0"/>
        <w:autoSpaceDN w:val="0"/>
        <w:adjustRightInd w:val="0"/>
        <w:spacing w:after="0"/>
      </w:pPr>
    </w:p>
    <w:p w:rsidR="00F6298A" w:rsidRPr="00BD41DC" w:rsidRDefault="00F6298A" w:rsidP="00767DC6">
      <w:pPr>
        <w:spacing w:after="0"/>
      </w:pPr>
      <w:r w:rsidRPr="00DB0BAA">
        <w:rPr>
          <w:b/>
        </w:rPr>
        <w:t>Decorations:</w:t>
      </w:r>
    </w:p>
    <w:p w:rsidR="00F6298A" w:rsidRPr="00DB0BAA" w:rsidRDefault="00F6298A" w:rsidP="00767DC6">
      <w:pPr>
        <w:spacing w:after="0"/>
        <w:rPr>
          <w:b/>
        </w:rPr>
      </w:pPr>
      <w:r w:rsidRPr="00DB0BAA">
        <w:rPr>
          <w:b/>
        </w:rPr>
        <w:t>Memorials:</w:t>
      </w:r>
    </w:p>
    <w:p w:rsidR="00F6298A" w:rsidRPr="00BD41DC" w:rsidRDefault="00F6298A" w:rsidP="0038281B">
      <w:pPr>
        <w:pStyle w:val="ListParagraph"/>
        <w:numPr>
          <w:ilvl w:val="0"/>
          <w:numId w:val="2"/>
        </w:numPr>
        <w:spacing w:after="0"/>
      </w:pPr>
      <w:r w:rsidRPr="00BD41DC">
        <w:t>College Hall</w:t>
      </w:r>
    </w:p>
    <w:p w:rsidR="00F6298A" w:rsidRPr="00BD41DC" w:rsidRDefault="00F6298A" w:rsidP="0038281B">
      <w:pPr>
        <w:pStyle w:val="ListParagraph"/>
        <w:numPr>
          <w:ilvl w:val="0"/>
          <w:numId w:val="2"/>
        </w:numPr>
        <w:spacing w:after="0"/>
        <w:rPr>
          <w:b/>
        </w:rPr>
      </w:pPr>
      <w:r w:rsidRPr="00BD41DC">
        <w:rPr>
          <w:noProof/>
        </w:rPr>
        <w:t>Fillievres British Cemetery B 26</w:t>
      </w:r>
    </w:p>
    <w:p w:rsidR="00F6298A" w:rsidRPr="00BD41DC" w:rsidRDefault="00F6298A" w:rsidP="0038281B">
      <w:pPr>
        <w:pStyle w:val="ListParagraph"/>
        <w:numPr>
          <w:ilvl w:val="0"/>
          <w:numId w:val="2"/>
        </w:numPr>
        <w:spacing w:after="0"/>
        <w:rPr>
          <w:b/>
        </w:rPr>
      </w:pPr>
      <w:smartTag w:uri="urn:schemas-microsoft-com:office:smarttags" w:element="place">
        <w:smartTag w:uri="urn:schemas-microsoft-com:office:smarttags" w:element="City">
          <w:r w:rsidRPr="00BD41DC">
            <w:rPr>
              <w:noProof/>
            </w:rPr>
            <w:t>Yokohama</w:t>
          </w:r>
        </w:smartTag>
      </w:smartTag>
      <w:r w:rsidRPr="00BD41DC">
        <w:rPr>
          <w:noProof/>
        </w:rPr>
        <w:t xml:space="preserve"> Motomachi “Foreigners Cemetry”</w:t>
      </w:r>
    </w:p>
    <w:p w:rsidR="00F6298A" w:rsidRPr="00BD41DC" w:rsidRDefault="00F6298A" w:rsidP="0038281B">
      <w:pPr>
        <w:pStyle w:val="ListParagraph"/>
        <w:numPr>
          <w:ilvl w:val="0"/>
          <w:numId w:val="2"/>
        </w:numPr>
        <w:spacing w:after="0"/>
        <w:rPr>
          <w:b/>
        </w:rPr>
      </w:pPr>
      <w:r w:rsidRPr="00BD41DC">
        <w:rPr>
          <w:noProof/>
        </w:rPr>
        <w:t>Island War Memorial</w:t>
      </w:r>
    </w:p>
    <w:p w:rsidR="00F6298A" w:rsidRDefault="006105D6" w:rsidP="00440E57">
      <w:pPr>
        <w:pStyle w:val="Heading1"/>
        <w:rPr>
          <w:color w:val="FF0000"/>
        </w:rPr>
      </w:pPr>
      <w:r>
        <w:br w:type="page"/>
      </w:r>
      <w:bookmarkStart w:id="11" w:name="_Toc465841337"/>
      <w:r w:rsidR="00F6298A" w:rsidRPr="00E7355C">
        <w:rPr>
          <w:noProof/>
        </w:rPr>
        <w:t>James Travers</w:t>
      </w:r>
      <w:r w:rsidR="00F6298A" w:rsidRPr="00440E57">
        <w:t xml:space="preserve"> </w:t>
      </w:r>
      <w:r w:rsidR="00F6298A" w:rsidRPr="00E7355C">
        <w:rPr>
          <w:b/>
          <w:noProof/>
        </w:rPr>
        <w:t>Blount-Dinwiddie</w:t>
      </w:r>
      <w:r w:rsidR="00F6298A" w:rsidRPr="00440E57">
        <w:rPr>
          <w:b/>
        </w:rPr>
        <w:t xml:space="preserve"> </w:t>
      </w:r>
      <w:r w:rsidR="00F6298A" w:rsidRPr="00440E57">
        <w:t>(</w:t>
      </w:r>
      <w:r w:rsidR="00F6298A" w:rsidRPr="00E7355C">
        <w:rPr>
          <w:noProof/>
        </w:rPr>
        <w:t>2882</w:t>
      </w:r>
      <w:r w:rsidR="00F6298A" w:rsidRPr="00440E57">
        <w:t>)</w:t>
      </w:r>
      <w:r w:rsidR="00F6298A">
        <w:t xml:space="preserve"> </w:t>
      </w:r>
      <w:r w:rsidR="00F6298A" w:rsidRPr="00DB0BAA">
        <w:t xml:space="preserve">M </w:t>
      </w:r>
      <w:r w:rsidR="00F6298A">
        <w:t>I</w:t>
      </w:r>
      <w:r w:rsidR="00F6298A" w:rsidRPr="00DB0BAA">
        <w:t xml:space="preserve"> D (2)</w:t>
      </w:r>
      <w:bookmarkEnd w:id="11"/>
    </w:p>
    <w:p w:rsidR="00F6298A" w:rsidRDefault="00F6298A" w:rsidP="009764C4">
      <w:pPr>
        <w:rPr>
          <w:color w:val="FF0000"/>
        </w:rPr>
      </w:pPr>
      <w:r>
        <w:tab/>
      </w:r>
      <w:r>
        <w:tab/>
      </w:r>
      <w:r>
        <w:tab/>
      </w:r>
      <w:r>
        <w:tab/>
      </w:r>
      <w:r w:rsidRPr="009764C4">
        <w:rPr>
          <w:color w:val="FF0000"/>
        </w:rPr>
        <w:t>Service Number 30144</w:t>
      </w:r>
    </w:p>
    <w:p w:rsidR="00F6298A" w:rsidRDefault="00F6298A" w:rsidP="009764C4">
      <w:pPr>
        <w:rPr>
          <w:color w:val="00FF00"/>
        </w:rPr>
      </w:pPr>
      <w:r>
        <w:rPr>
          <w:color w:val="00FF00"/>
        </w:rPr>
        <w:t>Vol. II Pg220</w:t>
      </w:r>
    </w:p>
    <w:p w:rsidR="00F6298A" w:rsidRPr="00BD41DC" w:rsidRDefault="00E701C3" w:rsidP="007B555D">
      <w:pPr>
        <w:shd w:val="clear" w:color="auto" w:fill="FFFFFF"/>
        <w:rPr>
          <w:rFonts w:ascii="PT Sans" w:hAnsi="PT Sans" w:cs="Helvetica"/>
          <w:sz w:val="24"/>
          <w:szCs w:val="24"/>
        </w:rPr>
      </w:pPr>
      <w:r>
        <w:rPr>
          <w:noProof/>
          <w:lang w:eastAsia="en-GB"/>
        </w:rPr>
        <w:drawing>
          <wp:anchor distT="0" distB="0" distL="114300" distR="114300" simplePos="0" relativeHeight="251620864" behindDoc="1" locked="0" layoutInCell="1" allowOverlap="1" wp14:anchorId="6D895C67" wp14:editId="49AABCE6">
            <wp:simplePos x="0" y="0"/>
            <wp:positionH relativeFrom="column">
              <wp:posOffset>3810</wp:posOffset>
            </wp:positionH>
            <wp:positionV relativeFrom="paragraph">
              <wp:align>bottom</wp:align>
            </wp:positionV>
            <wp:extent cx="2771775" cy="3895725"/>
            <wp:effectExtent l="0" t="0" r="9525" b="9525"/>
            <wp:wrapTight wrapText="bothSides">
              <wp:wrapPolygon edited="0">
                <wp:start x="0" y="0"/>
                <wp:lineTo x="0" y="21547"/>
                <wp:lineTo x="21526" y="21547"/>
                <wp:lineTo x="21526" y="0"/>
                <wp:lineTo x="0" y="0"/>
              </wp:wrapPolygon>
            </wp:wrapTight>
            <wp:docPr id="1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1775" cy="3895725"/>
                    </a:xfrm>
                    <a:prstGeom prst="rect">
                      <a:avLst/>
                    </a:prstGeom>
                    <a:noFill/>
                  </pic:spPr>
                </pic:pic>
              </a:graphicData>
            </a:graphic>
            <wp14:sizeRelH relativeFrom="page">
              <wp14:pctWidth>0</wp14:pctWidth>
            </wp14:sizeRelH>
            <wp14:sizeRelV relativeFrom="page">
              <wp14:pctHeight>0</wp14:pctHeight>
            </wp14:sizeRelV>
          </wp:anchor>
        </w:drawing>
      </w:r>
    </w:p>
    <w:p w:rsidR="00F6298A" w:rsidRPr="00DB0BAA" w:rsidRDefault="00F6298A" w:rsidP="009764C4">
      <w:pPr>
        <w:rPr>
          <w:b/>
        </w:rPr>
      </w:pPr>
      <w:r w:rsidRPr="00DB0BAA">
        <w:rPr>
          <w:b/>
        </w:rPr>
        <w:t xml:space="preserve">James  at the </w:t>
      </w:r>
      <w:smartTag w:uri="urn:schemas-microsoft-com:office:smarttags" w:element="place">
        <w:r w:rsidRPr="00DB0BAA">
          <w:rPr>
            <w:b/>
          </w:rPr>
          <w:t>Henley</w:t>
        </w:r>
      </w:smartTag>
      <w:r w:rsidRPr="00DB0BAA">
        <w:rPr>
          <w:b/>
        </w:rPr>
        <w:t xml:space="preserve"> Rowing Tour 1912.</w:t>
      </w:r>
    </w:p>
    <w:p w:rsidR="00F6298A" w:rsidRDefault="00F6298A" w:rsidP="009764C4">
      <w:r w:rsidRPr="00B85D9F">
        <w:t xml:space="preserve">“Photograph attributed to Gillman &amp; Soame, reproduced by kind permission of the Master, Fellows &amp; Scholars of </w:t>
      </w:r>
      <w:smartTag w:uri="urn:schemas-microsoft-com:office:smarttags" w:element="PlaceName">
        <w:r w:rsidRPr="00B85D9F">
          <w:t>Pembroke</w:t>
        </w:r>
      </w:smartTag>
      <w:r w:rsidRPr="00B85D9F">
        <w:t xml:space="preserve"> </w:t>
      </w:r>
      <w:smartTag w:uri="urn:schemas-microsoft-com:office:smarttags" w:element="PlaceType">
        <w:r w:rsidRPr="00B85D9F">
          <w:t>College</w:t>
        </w:r>
      </w:smartTag>
      <w:r w:rsidRPr="00B85D9F">
        <w:t xml:space="preserve">, </w:t>
      </w:r>
      <w:smartTag w:uri="urn:schemas-microsoft-com:office:smarttags" w:element="place">
        <w:smartTag w:uri="urn:schemas-microsoft-com:office:smarttags" w:element="City">
          <w:r w:rsidRPr="00B85D9F">
            <w:t>Oxford</w:t>
          </w:r>
        </w:smartTag>
      </w:smartTag>
      <w:r w:rsidRPr="00B85D9F">
        <w:t>”.</w:t>
      </w:r>
    </w:p>
    <w:p w:rsidR="00F6298A" w:rsidRDefault="00F6298A" w:rsidP="009764C4"/>
    <w:p w:rsidR="00F6298A" w:rsidRPr="00B85D9F" w:rsidRDefault="00F6298A" w:rsidP="009764C4"/>
    <w:p w:rsidR="00F6298A" w:rsidRPr="00BD41DC" w:rsidRDefault="00F6298A" w:rsidP="0038281B">
      <w:pPr>
        <w:tabs>
          <w:tab w:val="right" w:pos="9639"/>
        </w:tabs>
        <w:rPr>
          <w:noProof/>
        </w:rPr>
      </w:pPr>
      <w:r w:rsidRPr="00DB0BAA">
        <w:rPr>
          <w:b/>
        </w:rPr>
        <w:t>Born:</w:t>
      </w:r>
      <w:r w:rsidRPr="00BD41DC">
        <w:t xml:space="preserve"> </w:t>
      </w:r>
      <w:r w:rsidRPr="00BD41DC">
        <w:rPr>
          <w:noProof/>
        </w:rPr>
        <w:t xml:space="preserve">25 April 1891 at Glencaple, </w:t>
      </w:r>
      <w:smartTag w:uri="urn:schemas-microsoft-com:office:smarttags" w:element="place">
        <w:r w:rsidRPr="00BD41DC">
          <w:rPr>
            <w:noProof/>
          </w:rPr>
          <w:t>Dumfries</w:t>
        </w:r>
      </w:smartTag>
      <w:r w:rsidRPr="00BD41DC">
        <w:rPr>
          <w:noProof/>
        </w:rPr>
        <w:t>. The second son of James, soliciter and a writer to Signet, and Agnes Ellen Currie Blount – Dinwiddie</w:t>
      </w:r>
      <w:r>
        <w:rPr>
          <w:noProof/>
        </w:rPr>
        <w:t>,</w:t>
      </w:r>
      <w:r w:rsidRPr="00BD41DC">
        <w:rPr>
          <w:noProof/>
        </w:rPr>
        <w:t xml:space="preserve"> </w:t>
      </w:r>
      <w:r>
        <w:rPr>
          <w:noProof/>
        </w:rPr>
        <w:t>d</w:t>
      </w:r>
      <w:r w:rsidRPr="00BD41DC">
        <w:rPr>
          <w:noProof/>
        </w:rPr>
        <w:t>aughter of Thomas Dickson Currie.</w:t>
      </w:r>
    </w:p>
    <w:p w:rsidR="00F6298A" w:rsidRPr="00BD41DC" w:rsidRDefault="00F6298A" w:rsidP="0038281B">
      <w:pPr>
        <w:tabs>
          <w:tab w:val="right" w:pos="9639"/>
        </w:tabs>
      </w:pPr>
      <w:r w:rsidRPr="00BD41DC">
        <w:rPr>
          <w:noProof/>
        </w:rPr>
        <w:t xml:space="preserve"> </w:t>
      </w:r>
      <w:r w:rsidRPr="000D65B8">
        <w:rPr>
          <w:noProof/>
        </w:rPr>
        <w:t>His brother</w:t>
      </w:r>
      <w:r w:rsidRPr="00BD41DC">
        <w:rPr>
          <w:noProof/>
        </w:rPr>
        <w:t xml:space="preserve"> 2881 survived the war.</w:t>
      </w:r>
      <w:r w:rsidRPr="00BD41DC">
        <w:tab/>
      </w:r>
    </w:p>
    <w:p w:rsidR="00F6298A" w:rsidRPr="00BD41DC" w:rsidRDefault="00F6298A" w:rsidP="0038281B">
      <w:pPr>
        <w:tabs>
          <w:tab w:val="right" w:pos="9639"/>
        </w:tabs>
        <w:rPr>
          <w:noProof/>
        </w:rPr>
      </w:pPr>
      <w:r w:rsidRPr="00DB0BAA">
        <w:rPr>
          <w:b/>
        </w:rPr>
        <w:t>Joined</w:t>
      </w:r>
      <w:r w:rsidRPr="00BD41DC">
        <w:t xml:space="preserve"> </w:t>
      </w:r>
      <w:smartTag w:uri="urn:schemas-microsoft-com:office:smarttags" w:element="place">
        <w:smartTag w:uri="urn:schemas-microsoft-com:office:smarttags" w:element="PlaceName">
          <w:smartTag w:uri="urn:schemas-microsoft-com:office:smarttags" w:element="PlaceName">
            <w:r w:rsidRPr="00BD41DC">
              <w:t>Elizabeth</w:t>
            </w:r>
          </w:smartTag>
          <w:r w:rsidRPr="00BD41DC">
            <w:t xml:space="preserve"> </w:t>
          </w:r>
          <w:smartTag w:uri="urn:schemas-microsoft-com:office:smarttags" w:element="PlaceName">
            <w:r w:rsidRPr="00BD41DC">
              <w:t>College</w:t>
            </w:r>
          </w:smartTag>
        </w:smartTag>
      </w:smartTag>
      <w:r w:rsidRPr="00BD41DC">
        <w:t xml:space="preserve"> in </w:t>
      </w:r>
      <w:r w:rsidRPr="00BD41DC">
        <w:rPr>
          <w:noProof/>
        </w:rPr>
        <w:t>1898</w:t>
      </w:r>
      <w:r w:rsidRPr="00BD41DC">
        <w:t xml:space="preserve"> and left in </w:t>
      </w:r>
      <w:r w:rsidRPr="00BD41DC">
        <w:rPr>
          <w:noProof/>
        </w:rPr>
        <w:t>1908</w:t>
      </w:r>
    </w:p>
    <w:p w:rsidR="00F6298A" w:rsidRPr="00BD41DC" w:rsidRDefault="00F6298A" w:rsidP="0038281B">
      <w:pPr>
        <w:tabs>
          <w:tab w:val="right" w:pos="9639"/>
        </w:tabs>
        <w:rPr>
          <w:noProof/>
        </w:rPr>
      </w:pPr>
      <w:r w:rsidRPr="00BD41DC">
        <w:rPr>
          <w:noProof/>
        </w:rPr>
        <w:t>Classical scholar.  Won many przes and distinctions and three scholarships to Pembroke, matriculating at Pembroke College Oxford in 1908 on a King Charles Scholarship. Passed his mods with a 3</w:t>
      </w:r>
      <w:r w:rsidRPr="00BD41DC">
        <w:rPr>
          <w:noProof/>
          <w:vertAlign w:val="superscript"/>
        </w:rPr>
        <w:t>rd</w:t>
      </w:r>
      <w:r w:rsidRPr="00BD41DC">
        <w:rPr>
          <w:noProof/>
        </w:rPr>
        <w:t xml:space="preserve"> Class in 1910, obtained a 2</w:t>
      </w:r>
      <w:r w:rsidRPr="00BD41DC">
        <w:rPr>
          <w:noProof/>
          <w:vertAlign w:val="superscript"/>
        </w:rPr>
        <w:t>nd</w:t>
      </w:r>
      <w:r w:rsidRPr="00BD41DC">
        <w:rPr>
          <w:noProof/>
        </w:rPr>
        <w:t xml:space="preserve"> Class B.A. in Jurisprudence in 1912. Captain of College Boat Club, member of the O.T.C., football and Cricket XI</w:t>
      </w:r>
    </w:p>
    <w:p w:rsidR="00F6298A" w:rsidRPr="00BD41DC" w:rsidRDefault="00F6298A" w:rsidP="0038281B">
      <w:pPr>
        <w:tabs>
          <w:tab w:val="right" w:pos="9639"/>
        </w:tabs>
        <w:rPr>
          <w:noProof/>
        </w:rPr>
      </w:pPr>
      <w:r w:rsidRPr="00BD41DC">
        <w:rPr>
          <w:noProof/>
        </w:rPr>
        <w:t>Practised Law</w:t>
      </w:r>
      <w:r>
        <w:rPr>
          <w:noProof/>
        </w:rPr>
        <w:t xml:space="preserve"> in Johanesburg until Great War joined up in July 1913.</w:t>
      </w:r>
    </w:p>
    <w:p w:rsidR="00F6298A" w:rsidRPr="00BD41DC" w:rsidRDefault="00F6298A" w:rsidP="002C0444">
      <w:pPr>
        <w:spacing w:before="240"/>
        <w:rPr>
          <w:b/>
        </w:rPr>
      </w:pPr>
      <w:r w:rsidRPr="00BD41DC">
        <w:rPr>
          <w:b/>
        </w:rPr>
        <w:t>War Service</w:t>
      </w:r>
    </w:p>
    <w:p w:rsidR="00F6298A" w:rsidRPr="00BD41DC" w:rsidRDefault="00F6298A" w:rsidP="0038281B">
      <w:pPr>
        <w:tabs>
          <w:tab w:val="right" w:pos="9639"/>
        </w:tabs>
        <w:rPr>
          <w:noProof/>
        </w:rPr>
      </w:pPr>
      <w:r w:rsidRPr="00BD41DC">
        <w:rPr>
          <w:noProof/>
        </w:rPr>
        <w:t xml:space="preserve">1914  Lt. in Transvaal Scottish - in  German South Africa, landing at Luderichtbucht. Served under Sir Duncan Mackenzie until December, when he left for </w:t>
      </w:r>
      <w:smartTag w:uri="urn:schemas-microsoft-com:office:smarttags" w:element="place">
        <w:smartTag w:uri="urn:schemas-microsoft-com:office:smarttags" w:element="country-region">
          <w:r w:rsidRPr="00BD41DC">
            <w:rPr>
              <w:noProof/>
            </w:rPr>
            <w:t>England</w:t>
          </w:r>
        </w:smartTag>
      </w:smartTag>
      <w:r w:rsidRPr="00BD41DC">
        <w:rPr>
          <w:noProof/>
        </w:rPr>
        <w:t xml:space="preserve"> and was commissioned into 1</w:t>
      </w:r>
      <w:r w:rsidRPr="00BD41DC">
        <w:rPr>
          <w:noProof/>
          <w:vertAlign w:val="superscript"/>
        </w:rPr>
        <w:t>st</w:t>
      </w:r>
      <w:r w:rsidRPr="00BD41DC">
        <w:rPr>
          <w:noProof/>
        </w:rPr>
        <w:t xml:space="preserve"> Border Regt as 2</w:t>
      </w:r>
      <w:r w:rsidRPr="00BD41DC">
        <w:rPr>
          <w:noProof/>
          <w:vertAlign w:val="superscript"/>
        </w:rPr>
        <w:t>nd</w:t>
      </w:r>
      <w:r w:rsidRPr="00BD41DC">
        <w:rPr>
          <w:noProof/>
        </w:rPr>
        <w:t xml:space="preserve"> Lt in 1914, made up to Lt in same year and Temporary Captain in 1915. Went to Gallipoli in March 1915 and was wounded on landings  on April 25</w:t>
      </w:r>
      <w:r w:rsidRPr="00BD41DC">
        <w:rPr>
          <w:noProof/>
          <w:vertAlign w:val="superscript"/>
        </w:rPr>
        <w:t>th</w:t>
      </w:r>
      <w:r w:rsidRPr="00BD41DC">
        <w:rPr>
          <w:noProof/>
        </w:rPr>
        <w:t>.  Rejoined his unit after two months and was fatally wounded on 21</w:t>
      </w:r>
      <w:r w:rsidRPr="00BD41DC">
        <w:rPr>
          <w:noProof/>
          <w:vertAlign w:val="superscript"/>
        </w:rPr>
        <w:t>st</w:t>
      </w:r>
      <w:r w:rsidRPr="00BD41DC">
        <w:rPr>
          <w:noProof/>
        </w:rPr>
        <w:t xml:space="preserve"> Aug., while leading his Company up Hill 70 at Anafarta.  Died of wounds at the </w:t>
      </w:r>
      <w:smartTag w:uri="urn:schemas-microsoft-com:office:smarttags" w:element="Street">
        <w:smartTag w:uri="urn:schemas-microsoft-com:office:smarttags" w:element="address">
          <w:r w:rsidRPr="00BD41DC">
            <w:rPr>
              <w:noProof/>
            </w:rPr>
            <w:t>Empire Hospital Vincent Square</w:t>
          </w:r>
        </w:smartTag>
      </w:smartTag>
      <w:r>
        <w:rPr>
          <w:noProof/>
        </w:rPr>
        <w:t>,</w:t>
      </w:r>
      <w:r w:rsidRPr="00BD41DC">
        <w:rPr>
          <w:noProof/>
        </w:rPr>
        <w:t xml:space="preserve"> Middlesex</w:t>
      </w:r>
      <w:r>
        <w:rPr>
          <w:noProof/>
        </w:rPr>
        <w:t>,</w:t>
      </w:r>
      <w:r w:rsidRPr="00BD41DC">
        <w:rPr>
          <w:noProof/>
        </w:rPr>
        <w:t xml:space="preserve"> </w:t>
      </w:r>
      <w:smartTag w:uri="urn:schemas-microsoft-com:office:smarttags" w:element="place">
        <w:smartTag w:uri="urn:schemas-microsoft-com:office:smarttags" w:element="City">
          <w:r w:rsidRPr="00BD41DC">
            <w:rPr>
              <w:noProof/>
            </w:rPr>
            <w:t>London</w:t>
          </w:r>
        </w:smartTag>
      </w:smartTag>
      <w:r w:rsidRPr="00BD41DC">
        <w:rPr>
          <w:noProof/>
        </w:rPr>
        <w:t xml:space="preserve"> 13 Sept.</w:t>
      </w:r>
    </w:p>
    <w:p w:rsidR="00A77422" w:rsidRDefault="00A77422" w:rsidP="0038281B">
      <w:pPr>
        <w:tabs>
          <w:tab w:val="right" w:pos="9639"/>
        </w:tabs>
        <w:rPr>
          <w:b/>
        </w:rPr>
      </w:pPr>
    </w:p>
    <w:p w:rsidR="00F6298A" w:rsidRPr="009D47C1" w:rsidRDefault="00F6298A" w:rsidP="0038281B">
      <w:pPr>
        <w:tabs>
          <w:tab w:val="right" w:pos="9639"/>
        </w:tabs>
      </w:pPr>
      <w:r w:rsidRPr="00DB0BAA">
        <w:rPr>
          <w:b/>
        </w:rPr>
        <w:t>Died</w:t>
      </w:r>
      <w:r w:rsidRPr="004A09B2">
        <w:rPr>
          <w:b/>
        </w:rPr>
        <w:t>:</w:t>
      </w:r>
      <w:r>
        <w:t xml:space="preserve"> 13 </w:t>
      </w:r>
      <w:r w:rsidRPr="00BD41DC">
        <w:rPr>
          <w:noProof/>
        </w:rPr>
        <w:t>September 1915</w:t>
      </w:r>
      <w:r w:rsidRPr="00BD41DC">
        <w:t xml:space="preserve"> aged </w:t>
      </w:r>
      <w:r w:rsidRPr="00BD41DC">
        <w:rPr>
          <w:noProof/>
        </w:rPr>
        <w:t>24</w:t>
      </w:r>
      <w:r w:rsidRPr="00BD41DC">
        <w:t xml:space="preserve">           </w:t>
      </w:r>
      <w:r w:rsidRPr="00BD41DC">
        <w:tab/>
      </w:r>
    </w:p>
    <w:p w:rsidR="00F6298A" w:rsidRPr="00BD41DC" w:rsidRDefault="00F6298A" w:rsidP="0038281B">
      <w:pPr>
        <w:tabs>
          <w:tab w:val="right" w:pos="9639"/>
        </w:tabs>
      </w:pPr>
      <w:r w:rsidRPr="00BD41DC">
        <w:t>Family sent plaque and scroll</w:t>
      </w:r>
    </w:p>
    <w:p w:rsidR="00A77422" w:rsidRDefault="00A77422" w:rsidP="0038281B">
      <w:pPr>
        <w:tabs>
          <w:tab w:val="right" w:pos="9639"/>
        </w:tabs>
        <w:rPr>
          <w:b/>
        </w:rPr>
      </w:pPr>
    </w:p>
    <w:p w:rsidR="00F6298A" w:rsidRPr="00BD41DC" w:rsidRDefault="00F6298A" w:rsidP="0038281B">
      <w:pPr>
        <w:tabs>
          <w:tab w:val="right" w:pos="9639"/>
        </w:tabs>
      </w:pPr>
      <w:r w:rsidRPr="00DB0BAA">
        <w:rPr>
          <w:b/>
        </w:rPr>
        <w:t>Decorations</w:t>
      </w:r>
      <w:r>
        <w:t>:</w:t>
      </w:r>
      <w:r w:rsidRPr="00BD41DC">
        <w:t xml:space="preserve"> Medal, 1914 Star Victory Medal. Mentioned in Dispatches by Gen. Sir Ian Hamilton, for gallant and distinguished service in the field.</w:t>
      </w:r>
    </w:p>
    <w:p w:rsidR="00A77422" w:rsidRDefault="00A77422" w:rsidP="0038281B">
      <w:pPr>
        <w:tabs>
          <w:tab w:val="right" w:pos="9639"/>
        </w:tabs>
        <w:rPr>
          <w:b/>
        </w:rPr>
      </w:pPr>
    </w:p>
    <w:p w:rsidR="00F6298A" w:rsidRPr="00DB0BAA" w:rsidRDefault="00F6298A" w:rsidP="0038281B">
      <w:pPr>
        <w:tabs>
          <w:tab w:val="right" w:pos="9639"/>
        </w:tabs>
        <w:rPr>
          <w:b/>
        </w:rPr>
      </w:pPr>
      <w:r w:rsidRPr="00DB0BAA">
        <w:rPr>
          <w:b/>
        </w:rPr>
        <w:t>Memorials:</w:t>
      </w:r>
    </w:p>
    <w:p w:rsidR="00F6298A" w:rsidRPr="00BD41DC" w:rsidRDefault="00F6298A" w:rsidP="0038281B">
      <w:pPr>
        <w:pStyle w:val="ListParagraph"/>
        <w:numPr>
          <w:ilvl w:val="0"/>
          <w:numId w:val="2"/>
        </w:numPr>
        <w:spacing w:after="0"/>
      </w:pPr>
      <w:r w:rsidRPr="00BD41DC">
        <w:t>College Hall</w:t>
      </w:r>
    </w:p>
    <w:p w:rsidR="00F6298A" w:rsidRPr="00BD41DC" w:rsidRDefault="00F6298A" w:rsidP="0038281B">
      <w:pPr>
        <w:pStyle w:val="ListParagraph"/>
        <w:numPr>
          <w:ilvl w:val="0"/>
          <w:numId w:val="2"/>
        </w:numPr>
        <w:spacing w:after="0"/>
        <w:rPr>
          <w:b/>
        </w:rPr>
      </w:pPr>
      <w:smartTag w:uri="urn:schemas-microsoft-com:office:smarttags" w:element="PlaceName">
        <w:r w:rsidRPr="00BD41DC">
          <w:rPr>
            <w:noProof/>
          </w:rPr>
          <w:t>A</w:t>
        </w:r>
        <w:r>
          <w:rPr>
            <w:noProof/>
          </w:rPr>
          <w:t>m</w:t>
        </w:r>
        <w:r w:rsidRPr="00BD41DC">
          <w:rPr>
            <w:noProof/>
          </w:rPr>
          <w:t>berley</w:t>
        </w:r>
      </w:smartTag>
      <w:r w:rsidRPr="00BD41DC">
        <w:rPr>
          <w:noProof/>
        </w:rPr>
        <w:t xml:space="preserve"> </w:t>
      </w:r>
      <w:smartTag w:uri="urn:schemas-microsoft-com:office:smarttags" w:element="PlaceType">
        <w:r w:rsidRPr="00BD41DC">
          <w:rPr>
            <w:noProof/>
          </w:rPr>
          <w:t>Church</w:t>
        </w:r>
      </w:smartTag>
      <w:r w:rsidRPr="00BD41DC">
        <w:rPr>
          <w:noProof/>
        </w:rPr>
        <w:t xml:space="preserve"> </w:t>
      </w:r>
      <w:smartTag w:uri="urn:schemas-microsoft-com:office:smarttags" w:element="PlaceType">
        <w:r w:rsidRPr="00BD41DC">
          <w:rPr>
            <w:noProof/>
          </w:rPr>
          <w:t>Cemetery</w:t>
        </w:r>
      </w:smartTag>
      <w:r w:rsidRPr="00BD41DC">
        <w:rPr>
          <w:noProof/>
        </w:rPr>
        <w:t xml:space="preserve"> </w:t>
      </w:r>
      <w:smartTag w:uri="urn:schemas-microsoft-com:office:smarttags" w:element="place">
        <w:smartTag w:uri="urn:schemas-microsoft-com:office:smarttags" w:element="City">
          <w:r w:rsidRPr="00BD41DC">
            <w:rPr>
              <w:noProof/>
            </w:rPr>
            <w:t>Gloucester</w:t>
          </w:r>
        </w:smartTag>
      </w:smartTag>
      <w:r w:rsidRPr="00BD41DC">
        <w:rPr>
          <w:noProof/>
        </w:rPr>
        <w:t>.</w:t>
      </w:r>
    </w:p>
    <w:p w:rsidR="00F6298A" w:rsidRPr="00BD41DC" w:rsidRDefault="00F6298A" w:rsidP="0038281B">
      <w:pPr>
        <w:pStyle w:val="ListParagraph"/>
        <w:numPr>
          <w:ilvl w:val="0"/>
          <w:numId w:val="2"/>
        </w:numPr>
        <w:spacing w:after="0"/>
        <w:rPr>
          <w:b/>
        </w:rPr>
      </w:pPr>
      <w:r w:rsidRPr="00BD41DC">
        <w:rPr>
          <w:noProof/>
        </w:rPr>
        <w:t>South African Roll of Honour</w:t>
      </w:r>
    </w:p>
    <w:p w:rsidR="00F6298A" w:rsidRPr="00BD41DC" w:rsidRDefault="00F6298A" w:rsidP="0038281B">
      <w:pPr>
        <w:rPr>
          <w:noProof/>
        </w:rPr>
      </w:pPr>
    </w:p>
    <w:p w:rsidR="00F6298A" w:rsidRDefault="006105D6" w:rsidP="00440E57">
      <w:pPr>
        <w:pStyle w:val="Heading1"/>
      </w:pPr>
      <w:r>
        <w:br w:type="page"/>
      </w:r>
      <w:bookmarkStart w:id="12" w:name="_Toc465841338"/>
      <w:r w:rsidR="00F6298A" w:rsidRPr="00E7355C">
        <w:rPr>
          <w:noProof/>
        </w:rPr>
        <w:t>Alfred Frank Cyril</w:t>
      </w:r>
      <w:r w:rsidR="00F6298A" w:rsidRPr="00440E57">
        <w:t xml:space="preserve"> </w:t>
      </w:r>
      <w:r w:rsidR="00F6298A" w:rsidRPr="00E7355C">
        <w:rPr>
          <w:b/>
          <w:noProof/>
        </w:rPr>
        <w:t>Borrett</w:t>
      </w:r>
      <w:r w:rsidR="00F6298A" w:rsidRPr="00440E57">
        <w:rPr>
          <w:b/>
        </w:rPr>
        <w:t xml:space="preserve"> </w:t>
      </w:r>
      <w:r w:rsidR="00F6298A" w:rsidRPr="00440E57">
        <w:t>(</w:t>
      </w:r>
      <w:r w:rsidR="00F6298A" w:rsidRPr="00E7355C">
        <w:rPr>
          <w:noProof/>
        </w:rPr>
        <w:t>2966</w:t>
      </w:r>
      <w:r w:rsidR="00F6298A" w:rsidRPr="00440E57">
        <w:t>)</w:t>
      </w:r>
      <w:bookmarkEnd w:id="12"/>
    </w:p>
    <w:p w:rsidR="00F6298A" w:rsidRPr="00D508F2" w:rsidRDefault="00F6298A" w:rsidP="00D508F2">
      <w:pPr>
        <w:rPr>
          <w:color w:val="00FF00"/>
        </w:rPr>
      </w:pPr>
      <w:r>
        <w:rPr>
          <w:color w:val="00FF00"/>
        </w:rPr>
        <w:t>Vol. II pg238</w:t>
      </w:r>
    </w:p>
    <w:p w:rsidR="00F6298A" w:rsidRPr="0091628D" w:rsidRDefault="00F6298A" w:rsidP="0038281B">
      <w:pPr>
        <w:tabs>
          <w:tab w:val="right" w:pos="9639"/>
        </w:tabs>
        <w:rPr>
          <w:noProof/>
        </w:rPr>
      </w:pPr>
      <w:r w:rsidRPr="0091628D">
        <w:rPr>
          <w:b/>
        </w:rPr>
        <w:t>Born:</w:t>
      </w:r>
      <w:r>
        <w:t xml:space="preserve"> </w:t>
      </w:r>
      <w:r>
        <w:rPr>
          <w:noProof/>
        </w:rPr>
        <w:t xml:space="preserve">31 July 1888. </w:t>
      </w:r>
      <w:r w:rsidRPr="0091628D">
        <w:rPr>
          <w:noProof/>
        </w:rPr>
        <w:t xml:space="preserve">in </w:t>
      </w:r>
      <w:smartTag w:uri="urn:schemas-microsoft-com:office:smarttags" w:element="place">
        <w:smartTag w:uri="urn:schemas-microsoft-com:office:smarttags" w:element="country-region">
          <w:r w:rsidRPr="0091628D">
            <w:rPr>
              <w:noProof/>
            </w:rPr>
            <w:t>Ceylon</w:t>
          </w:r>
        </w:smartTag>
      </w:smartTag>
      <w:r w:rsidRPr="0091628D">
        <w:rPr>
          <w:noProof/>
        </w:rPr>
        <w:t>. Elder son of Alfred Charles Henderson Borrett of Wyesham, Monmouth, and Gertrude Augustus Homfreys.</w:t>
      </w:r>
    </w:p>
    <w:p w:rsidR="00F6298A" w:rsidRDefault="00F6298A" w:rsidP="0038281B">
      <w:pPr>
        <w:tabs>
          <w:tab w:val="right" w:pos="9639"/>
        </w:tabs>
      </w:pPr>
      <w:r w:rsidRPr="0091628D">
        <w:t>Husband of Frances M Savage.</w:t>
      </w:r>
      <w:r>
        <w:tab/>
      </w:r>
    </w:p>
    <w:p w:rsidR="00F6298A" w:rsidRDefault="00F6298A" w:rsidP="0091628D">
      <w:pPr>
        <w:rPr>
          <w:noProof/>
        </w:rPr>
      </w:pPr>
      <w:r w:rsidRPr="00852E9E">
        <w:rPr>
          <w:noProof/>
        </w:rPr>
        <w:t>Brother</w:t>
      </w:r>
      <w:r>
        <w:rPr>
          <w:noProof/>
        </w:rPr>
        <w:t xml:space="preserve"> of George Kemyon Foster</w:t>
      </w:r>
      <w:r w:rsidRPr="00852E9E">
        <w:rPr>
          <w:noProof/>
        </w:rPr>
        <w:t xml:space="preserve"> </w:t>
      </w:r>
      <w:r>
        <w:rPr>
          <w:noProof/>
        </w:rPr>
        <w:t>(</w:t>
      </w:r>
      <w:r w:rsidRPr="00852E9E">
        <w:rPr>
          <w:noProof/>
        </w:rPr>
        <w:t>2967</w:t>
      </w:r>
      <w:r>
        <w:rPr>
          <w:noProof/>
        </w:rPr>
        <w:t xml:space="preserve">), who went to </w:t>
      </w:r>
      <w:smartTag w:uri="urn:schemas-microsoft-com:office:smarttags" w:element="place">
        <w:smartTag w:uri="urn:schemas-microsoft-com:office:smarttags" w:element="country-region">
          <w:r>
            <w:rPr>
              <w:noProof/>
            </w:rPr>
            <w:t>England</w:t>
          </w:r>
        </w:smartTag>
      </w:smartTag>
      <w:r>
        <w:rPr>
          <w:noProof/>
        </w:rPr>
        <w:t xml:space="preserve"> in 1908 to study law. Passed and became a soliciter. 1914 joined the RGLI and went to</w:t>
      </w:r>
      <w:r w:rsidRPr="00852E9E">
        <w:rPr>
          <w:noProof/>
        </w:rPr>
        <w:t xml:space="preserve"> </w:t>
      </w:r>
      <w:smartTag w:uri="urn:schemas-microsoft-com:office:smarttags" w:element="place">
        <w:smartTag w:uri="urn:schemas-microsoft-com:office:smarttags" w:element="country-region">
          <w:r w:rsidRPr="00852E9E">
            <w:rPr>
              <w:noProof/>
            </w:rPr>
            <w:t>France</w:t>
          </w:r>
        </w:smartTag>
      </w:smartTag>
      <w:r w:rsidRPr="00852E9E">
        <w:rPr>
          <w:noProof/>
        </w:rPr>
        <w:t xml:space="preserve"> i/c Lewis Guns.  Taken prisoner at battle of Cambrai</w:t>
      </w:r>
      <w:r>
        <w:rPr>
          <w:noProof/>
        </w:rPr>
        <w:t xml:space="preserve"> and sent to Heidleberg Camp</w:t>
      </w:r>
      <w:r w:rsidRPr="00852E9E">
        <w:rPr>
          <w:noProof/>
        </w:rPr>
        <w:t>.  Grower 1919-27</w:t>
      </w:r>
      <w:r>
        <w:rPr>
          <w:noProof/>
        </w:rPr>
        <w:t>. Died 14 th May 1927.</w:t>
      </w:r>
    </w:p>
    <w:p w:rsidR="00F6298A" w:rsidRDefault="00F6298A" w:rsidP="0038281B">
      <w:pPr>
        <w:tabs>
          <w:tab w:val="right" w:pos="9639"/>
        </w:tabs>
      </w:pPr>
    </w:p>
    <w:p w:rsidR="00F6298A" w:rsidRDefault="00F6298A" w:rsidP="0038281B">
      <w:pPr>
        <w:tabs>
          <w:tab w:val="right" w:pos="9639"/>
        </w:tabs>
        <w:rPr>
          <w:noProof/>
        </w:rPr>
      </w:pPr>
      <w:r w:rsidRPr="00EC102D">
        <w:rPr>
          <w:b/>
        </w:rPr>
        <w:t>Joined</w:t>
      </w:r>
      <w:r w:rsidRPr="0091628D">
        <w:t xml:space="preserve">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1900</w:t>
      </w:r>
      <w:r>
        <w:t xml:space="preserve"> and left in </w:t>
      </w:r>
      <w:r>
        <w:rPr>
          <w:noProof/>
        </w:rPr>
        <w:t>1906.</w:t>
      </w:r>
      <w:r w:rsidR="008D0DD4">
        <w:rPr>
          <w:noProof/>
        </w:rPr>
        <w:t xml:space="preserve"> Prefect 1st XI Football 1905-06, 1st XI Cricket 1906</w:t>
      </w:r>
    </w:p>
    <w:p w:rsidR="00F6298A" w:rsidRPr="0091628D" w:rsidRDefault="00F6298A" w:rsidP="00D508F2">
      <w:pPr>
        <w:tabs>
          <w:tab w:val="right" w:pos="9639"/>
        </w:tabs>
        <w:rPr>
          <w:noProof/>
        </w:rPr>
      </w:pPr>
      <w:r w:rsidRPr="0091628D">
        <w:rPr>
          <w:noProof/>
        </w:rPr>
        <w:t xml:space="preserve">Grower in </w:t>
      </w:r>
      <w:smartTag w:uri="urn:schemas-microsoft-com:office:smarttags" w:element="place">
        <w:r w:rsidRPr="0091628D">
          <w:rPr>
            <w:noProof/>
          </w:rPr>
          <w:t>Guernsey</w:t>
        </w:r>
      </w:smartTag>
      <w:r>
        <w:rPr>
          <w:noProof/>
        </w:rPr>
        <w:t xml:space="preserve">. Went to </w:t>
      </w:r>
      <w:smartTag w:uri="urn:schemas-microsoft-com:office:smarttags" w:element="place">
        <w:smartTag w:uri="urn:schemas-microsoft-com:office:smarttags" w:element="City">
          <w:r>
            <w:rPr>
              <w:noProof/>
            </w:rPr>
            <w:t>Vancouver</w:t>
          </w:r>
        </w:smartTag>
      </w:smartTag>
      <w:r>
        <w:rPr>
          <w:noProof/>
        </w:rPr>
        <w:t xml:space="preserve"> as a grower in</w:t>
      </w:r>
      <w:r w:rsidRPr="0091628D">
        <w:rPr>
          <w:noProof/>
        </w:rPr>
        <w:t xml:space="preserve"> 1912.</w:t>
      </w:r>
      <w:r>
        <w:rPr>
          <w:noProof/>
        </w:rPr>
        <w:t xml:space="preserve"> Returned at the out break of war.</w:t>
      </w:r>
    </w:p>
    <w:p w:rsidR="00F6298A" w:rsidRDefault="00F6298A" w:rsidP="00D508F2">
      <w:pPr>
        <w:spacing w:before="240"/>
        <w:rPr>
          <w:b/>
        </w:rPr>
      </w:pPr>
    </w:p>
    <w:p w:rsidR="00F6298A" w:rsidRDefault="00F6298A" w:rsidP="00D508F2">
      <w:pPr>
        <w:spacing w:before="240"/>
        <w:rPr>
          <w:b/>
        </w:rPr>
      </w:pPr>
      <w:r w:rsidRPr="0053564D">
        <w:rPr>
          <w:b/>
        </w:rPr>
        <w:t>War Service</w:t>
      </w:r>
    </w:p>
    <w:p w:rsidR="00F6298A" w:rsidRDefault="00F6298A" w:rsidP="00D33430">
      <w:pPr>
        <w:rPr>
          <w:noProof/>
        </w:rPr>
      </w:pPr>
      <w:r>
        <w:rPr>
          <w:noProof/>
        </w:rPr>
        <w:t xml:space="preserve">Joined </w:t>
      </w:r>
      <w:r w:rsidRPr="00852E9E">
        <w:rPr>
          <w:noProof/>
        </w:rPr>
        <w:t>R.G.L.I. 1914</w:t>
      </w:r>
    </w:p>
    <w:p w:rsidR="00F6298A" w:rsidRDefault="00F6298A" w:rsidP="00D508F2">
      <w:pPr>
        <w:rPr>
          <w:noProof/>
        </w:rPr>
      </w:pPr>
      <w:r>
        <w:rPr>
          <w:noProof/>
        </w:rPr>
        <w:t>Captain (Adjt)</w:t>
      </w:r>
      <w:r>
        <w:t xml:space="preserve"> in the </w:t>
      </w:r>
      <w:r>
        <w:rPr>
          <w:noProof/>
        </w:rPr>
        <w:t xml:space="preserve">Royal </w:t>
      </w:r>
      <w:smartTag w:uri="urn:schemas-microsoft-com:office:smarttags" w:element="place">
        <w:r>
          <w:rPr>
            <w:noProof/>
          </w:rPr>
          <w:t>Guernsey</w:t>
        </w:r>
      </w:smartTag>
      <w:r>
        <w:rPr>
          <w:noProof/>
        </w:rPr>
        <w:t xml:space="preserve"> Light Infantry.</w:t>
      </w:r>
    </w:p>
    <w:p w:rsidR="00F6298A" w:rsidRDefault="00F6298A" w:rsidP="00D508F2">
      <w:pPr>
        <w:rPr>
          <w:noProof/>
        </w:rPr>
      </w:pPr>
      <w:r>
        <w:rPr>
          <w:noProof/>
        </w:rPr>
        <w:t xml:space="preserve">Went from Southampton to </w:t>
      </w:r>
      <w:smartTag w:uri="urn:schemas-microsoft-com:office:smarttags" w:element="place">
        <w:smartTag w:uri="urn:schemas-microsoft-com:office:smarttags" w:element="City">
          <w:smartTag w:uri="urn:schemas-microsoft-com:office:smarttags" w:element="City">
            <w:r>
              <w:rPr>
                <w:noProof/>
              </w:rPr>
              <w:t>Le Havre</w:t>
            </w:r>
          </w:smartTag>
          <w:r>
            <w:rPr>
              <w:noProof/>
            </w:rPr>
            <w:t xml:space="preserve">, </w:t>
          </w:r>
          <w:smartTag w:uri="urn:schemas-microsoft-com:office:smarttags" w:element="country-region">
            <w:r w:rsidRPr="00852E9E">
              <w:rPr>
                <w:noProof/>
              </w:rPr>
              <w:t>France</w:t>
            </w:r>
          </w:smartTag>
        </w:smartTag>
      </w:smartTag>
      <w:r>
        <w:rPr>
          <w:noProof/>
        </w:rPr>
        <w:t xml:space="preserve"> on 26th September</w:t>
      </w:r>
      <w:r w:rsidRPr="00852E9E">
        <w:rPr>
          <w:noProof/>
        </w:rPr>
        <w:t xml:space="preserve"> 1917 as Adjt. to the Battallon.  KIA.</w:t>
      </w:r>
    </w:p>
    <w:p w:rsidR="00F6298A" w:rsidRDefault="00F6298A" w:rsidP="00D508F2">
      <w:pPr>
        <w:rPr>
          <w:noProof/>
        </w:rPr>
      </w:pPr>
      <w:r>
        <w:rPr>
          <w:noProof/>
        </w:rPr>
        <w:t>The Battle of Cambrai took place from 20th November 1917</w:t>
      </w:r>
    </w:p>
    <w:p w:rsidR="00F6298A" w:rsidRDefault="00F6298A" w:rsidP="00F7084D">
      <w:pPr>
        <w:ind w:left="720"/>
      </w:pPr>
      <w:r>
        <w:t>"..... the RGLI's role was to go through the  Hindenburgh Line after the first wave and take 'Nine Wood' to the north of Marcoing.</w:t>
      </w:r>
      <w:hyperlink r:id="rId22" w:anchor="cite_note-Musgg-2" w:history="1">
        <w:r>
          <w:rPr>
            <w:color w:val="0000FF"/>
            <w:sz w:val="19"/>
            <w:szCs w:val="19"/>
            <w:u w:val="single"/>
            <w:vertAlign w:val="superscript"/>
          </w:rPr>
          <w:t>[2]</w:t>
        </w:r>
      </w:hyperlink>
      <w:r>
        <w:t xml:space="preserve"> This went according to plan, with few casualties and they then moved into Marcoing and on to the front line at Masnières. The Guernseymen found themselves defending the small town of </w:t>
      </w:r>
      <w:smartTag w:uri="urn:schemas-microsoft-com:office:smarttags" w:element="place">
        <w:smartTag w:uri="urn:schemas-microsoft-com:office:smarttags" w:element="City">
          <w:r>
            <w:t>Les Rues Vertes</w:t>
          </w:r>
        </w:smartTag>
      </w:smartTag>
      <w:r>
        <w:t xml:space="preserve"> against a huge and determined German counter-attacks on 30 November, pushed back they retook the village twice in heavy hand to hand fighting that lasted two days. They suffered heavy casualties, with nearly 40% of the regiment either killed, injured or missing during the battle, but only withdrew when ordered to by the high command." Quote from Wikipedia.</w:t>
      </w:r>
    </w:p>
    <w:p w:rsidR="00F6298A" w:rsidRPr="00F7084D" w:rsidRDefault="00F6298A" w:rsidP="00D508F2">
      <w:pPr>
        <w:rPr>
          <w:noProof/>
        </w:rPr>
      </w:pPr>
      <w:r>
        <w:rPr>
          <w:noProof/>
        </w:rPr>
        <w:t xml:space="preserve">After that the RGLI only could muster 50% of the men from </w:t>
      </w:r>
      <w:smartTag w:uri="urn:schemas-microsoft-com:office:smarttags" w:element="place">
        <w:r>
          <w:rPr>
            <w:noProof/>
          </w:rPr>
          <w:t>Guernsey</w:t>
        </w:r>
      </w:smartTag>
      <w:r>
        <w:rPr>
          <w:noProof/>
        </w:rPr>
        <w:t>.</w:t>
      </w:r>
    </w:p>
    <w:p w:rsidR="00F6298A" w:rsidRDefault="00F6298A" w:rsidP="0038281B">
      <w:pPr>
        <w:tabs>
          <w:tab w:val="right" w:pos="9639"/>
        </w:tabs>
        <w:rPr>
          <w:noProof/>
          <w:color w:val="FF0000"/>
        </w:rPr>
      </w:pPr>
      <w:r>
        <w:br/>
      </w:r>
      <w:r w:rsidRPr="0091628D">
        <w:rPr>
          <w:b/>
        </w:rPr>
        <w:t>Died:</w:t>
      </w:r>
      <w:r>
        <w:t xml:space="preserve"> </w:t>
      </w:r>
      <w:r>
        <w:rPr>
          <w:noProof/>
        </w:rPr>
        <w:t>24 November 1917</w:t>
      </w:r>
      <w:r>
        <w:t xml:space="preserve"> aged </w:t>
      </w:r>
      <w:r>
        <w:rPr>
          <w:noProof/>
        </w:rPr>
        <w:t xml:space="preserve">29 </w:t>
      </w:r>
      <w:r w:rsidRPr="0091628D">
        <w:rPr>
          <w:noProof/>
        </w:rPr>
        <w:t>KIA</w:t>
      </w:r>
      <w:r>
        <w:rPr>
          <w:noProof/>
        </w:rPr>
        <w:t>.</w:t>
      </w:r>
    </w:p>
    <w:p w:rsidR="00F6298A" w:rsidRDefault="00F6298A" w:rsidP="0038281B">
      <w:pPr>
        <w:tabs>
          <w:tab w:val="right" w:pos="9639"/>
        </w:tabs>
        <w:rPr>
          <w:b/>
          <w:noProof/>
        </w:rPr>
      </w:pPr>
    </w:p>
    <w:p w:rsidR="00F6298A" w:rsidRPr="00680A23" w:rsidRDefault="00F6298A" w:rsidP="0038281B">
      <w:pPr>
        <w:tabs>
          <w:tab w:val="right" w:pos="9639"/>
        </w:tabs>
        <w:rPr>
          <w:noProof/>
        </w:rPr>
      </w:pPr>
      <w:r w:rsidRPr="0091628D">
        <w:rPr>
          <w:b/>
          <w:noProof/>
        </w:rPr>
        <w:t>Decorations</w:t>
      </w:r>
      <w:r>
        <w:rPr>
          <w:b/>
          <w:noProof/>
        </w:rPr>
        <w:t xml:space="preserve">: </w:t>
      </w:r>
      <w:r>
        <w:rPr>
          <w:noProof/>
          <w:color w:val="FF0000"/>
        </w:rPr>
        <w:t xml:space="preserve"> </w:t>
      </w:r>
      <w:r w:rsidRPr="00680A23">
        <w:rPr>
          <w:noProof/>
        </w:rPr>
        <w:t>Medal and Victory Medal.</w:t>
      </w:r>
    </w:p>
    <w:p w:rsidR="00F6298A" w:rsidRPr="0091628D" w:rsidRDefault="00F6298A" w:rsidP="0038281B">
      <w:pPr>
        <w:tabs>
          <w:tab w:val="right" w:pos="9639"/>
        </w:tabs>
        <w:rPr>
          <w:b/>
        </w:rPr>
      </w:pPr>
      <w:r>
        <w:br/>
      </w:r>
      <w:r w:rsidRPr="0091628D">
        <w:rPr>
          <w:b/>
        </w:rPr>
        <w:t>Memorials:</w:t>
      </w:r>
    </w:p>
    <w:p w:rsidR="00F6298A" w:rsidRDefault="00F6298A" w:rsidP="0038281B">
      <w:pPr>
        <w:pStyle w:val="ListParagraph"/>
        <w:numPr>
          <w:ilvl w:val="0"/>
          <w:numId w:val="2"/>
        </w:numPr>
        <w:spacing w:after="0"/>
      </w:pPr>
      <w:r>
        <w:t>College Hall</w:t>
      </w:r>
    </w:p>
    <w:p w:rsidR="00F6298A" w:rsidRPr="0038281B" w:rsidRDefault="00F6298A" w:rsidP="0038281B">
      <w:pPr>
        <w:pStyle w:val="ListParagraph"/>
        <w:numPr>
          <w:ilvl w:val="0"/>
          <w:numId w:val="2"/>
        </w:numPr>
        <w:spacing w:after="0"/>
        <w:rPr>
          <w:b/>
        </w:rPr>
      </w:pPr>
      <w:r>
        <w:rPr>
          <w:noProof/>
        </w:rPr>
        <w:t xml:space="preserve">Cambrai Memorial Louverval  </w:t>
      </w:r>
    </w:p>
    <w:p w:rsidR="00F6298A" w:rsidRDefault="00F6298A" w:rsidP="0038281B">
      <w:pPr>
        <w:spacing w:before="240"/>
        <w:rPr>
          <w:b/>
        </w:rPr>
      </w:pPr>
    </w:p>
    <w:p w:rsidR="00F6298A" w:rsidRDefault="00F6298A" w:rsidP="0038281B">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F6298A" w:rsidRPr="00852E9E" w:rsidTr="00852E9E">
        <w:tc>
          <w:tcPr>
            <w:tcW w:w="9854" w:type="dxa"/>
          </w:tcPr>
          <w:p w:rsidR="00F6298A" w:rsidRPr="00852E9E" w:rsidRDefault="00F6298A" w:rsidP="00852E9E">
            <w:pPr>
              <w:spacing w:after="0"/>
              <w:rPr>
                <w:b/>
              </w:rPr>
            </w:pPr>
            <w:r w:rsidRPr="00852E9E">
              <w:rPr>
                <w:b/>
              </w:rPr>
              <w:t>Notes</w:t>
            </w:r>
            <w:r>
              <w:rPr>
                <w:b/>
              </w:rPr>
              <w:t xml:space="preserve"> Pic in Weekly Press 1917??</w:t>
            </w:r>
          </w:p>
          <w:p w:rsidR="00F6298A" w:rsidRPr="00852E9E" w:rsidRDefault="00F6298A" w:rsidP="00852E9E">
            <w:pPr>
              <w:spacing w:after="0"/>
            </w:pPr>
          </w:p>
        </w:tc>
      </w:tr>
    </w:tbl>
    <w:p w:rsidR="00F6298A" w:rsidRDefault="006105D6" w:rsidP="00440E57">
      <w:pPr>
        <w:pStyle w:val="Heading1"/>
      </w:pPr>
      <w:r>
        <w:br w:type="page"/>
      </w:r>
      <w:bookmarkStart w:id="13" w:name="_Toc465841339"/>
      <w:r w:rsidR="00F6298A" w:rsidRPr="00E7355C">
        <w:rPr>
          <w:noProof/>
        </w:rPr>
        <w:t>Walter Adrian Carnegie</w:t>
      </w:r>
      <w:r w:rsidR="00F6298A" w:rsidRPr="00440E57">
        <w:t xml:space="preserve"> </w:t>
      </w:r>
      <w:r w:rsidR="00F6298A" w:rsidRPr="00E7355C">
        <w:rPr>
          <w:b/>
          <w:noProof/>
        </w:rPr>
        <w:t>Bowden-Smith</w:t>
      </w:r>
      <w:r w:rsidR="00F6298A" w:rsidRPr="00440E57">
        <w:rPr>
          <w:b/>
        </w:rPr>
        <w:t xml:space="preserve"> </w:t>
      </w:r>
      <w:r w:rsidR="00F6298A" w:rsidRPr="00440E57">
        <w:t>(</w:t>
      </w:r>
      <w:r w:rsidR="00F6298A" w:rsidRPr="00E7355C">
        <w:rPr>
          <w:noProof/>
        </w:rPr>
        <w:t>2705</w:t>
      </w:r>
      <w:r w:rsidR="00F6298A" w:rsidRPr="00440E57">
        <w:t>)</w:t>
      </w:r>
      <w:bookmarkEnd w:id="13"/>
    </w:p>
    <w:p w:rsidR="00F6298A" w:rsidRDefault="00F6298A" w:rsidP="00D508F2">
      <w:pPr>
        <w:rPr>
          <w:color w:val="00FF00"/>
        </w:rPr>
      </w:pPr>
      <w:r>
        <w:rPr>
          <w:color w:val="00FF00"/>
        </w:rPr>
        <w:t>Vol. II Pg 181</w:t>
      </w:r>
      <w:r w:rsidR="00F0285B">
        <w:rPr>
          <w:color w:val="00FF00"/>
        </w:rPr>
        <w:t>.</w:t>
      </w:r>
    </w:p>
    <w:p w:rsidR="00F6298A" w:rsidRDefault="00E701C3" w:rsidP="00D508F2">
      <w:pPr>
        <w:rPr>
          <w:color w:val="00FF00"/>
        </w:rPr>
      </w:pPr>
      <w:r>
        <w:rPr>
          <w:noProof/>
          <w:lang w:eastAsia="en-GB"/>
        </w:rPr>
        <w:drawing>
          <wp:anchor distT="0" distB="0" distL="114300" distR="114300" simplePos="0" relativeHeight="251662848" behindDoc="1" locked="0" layoutInCell="1" allowOverlap="1" wp14:anchorId="361DA988" wp14:editId="2AFDA86A">
            <wp:simplePos x="0" y="0"/>
            <wp:positionH relativeFrom="column">
              <wp:posOffset>0</wp:posOffset>
            </wp:positionH>
            <wp:positionV relativeFrom="paragraph">
              <wp:posOffset>146050</wp:posOffset>
            </wp:positionV>
            <wp:extent cx="1752600" cy="2333625"/>
            <wp:effectExtent l="0" t="0" r="0" b="9525"/>
            <wp:wrapTight wrapText="bothSides">
              <wp:wrapPolygon edited="0">
                <wp:start x="0" y="0"/>
                <wp:lineTo x="0" y="21512"/>
                <wp:lineTo x="21365" y="21512"/>
                <wp:lineTo x="21365" y="0"/>
                <wp:lineTo x="0" y="0"/>
              </wp:wrapPolygon>
            </wp:wrapTight>
            <wp:docPr id="1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2600" cy="2333625"/>
                    </a:xfrm>
                    <a:prstGeom prst="rect">
                      <a:avLst/>
                    </a:prstGeom>
                    <a:noFill/>
                  </pic:spPr>
                </pic:pic>
              </a:graphicData>
            </a:graphic>
            <wp14:sizeRelH relativeFrom="page">
              <wp14:pctWidth>0</wp14:pctWidth>
            </wp14:sizeRelH>
            <wp14:sizeRelV relativeFrom="page">
              <wp14:pctHeight>0</wp14:pctHeight>
            </wp14:sizeRelV>
          </wp:anchor>
        </w:drawing>
      </w:r>
    </w:p>
    <w:p w:rsidR="00A77422" w:rsidRDefault="00F6298A" w:rsidP="00A77422">
      <w:pPr>
        <w:rPr>
          <w:color w:val="00FF00"/>
        </w:rPr>
      </w:pPr>
      <w:r>
        <w:rPr>
          <w:color w:val="00FF00"/>
        </w:rPr>
        <w:t xml:space="preserve">                                              </w:t>
      </w:r>
      <w:r w:rsidR="00E701C3">
        <w:rPr>
          <w:noProof/>
          <w:color w:val="00FF00"/>
          <w:lang w:eastAsia="en-GB"/>
        </w:rPr>
        <w:drawing>
          <wp:inline distT="0" distB="0" distL="0" distR="0" wp14:anchorId="6032B476" wp14:editId="1441F76D">
            <wp:extent cx="1228725" cy="2247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28725" cy="2247900"/>
                    </a:xfrm>
                    <a:prstGeom prst="rect">
                      <a:avLst/>
                    </a:prstGeom>
                    <a:noFill/>
                    <a:ln>
                      <a:noFill/>
                    </a:ln>
                  </pic:spPr>
                </pic:pic>
              </a:graphicData>
            </a:graphic>
          </wp:inline>
        </w:drawing>
      </w:r>
      <w:r>
        <w:rPr>
          <w:color w:val="00FF00"/>
        </w:rPr>
        <w:t xml:space="preserve">  </w:t>
      </w:r>
    </w:p>
    <w:p w:rsidR="00F6298A" w:rsidRDefault="00F6298A" w:rsidP="00A77422">
      <w:pPr>
        <w:rPr>
          <w:b/>
        </w:rPr>
      </w:pPr>
      <w:r w:rsidRPr="00B15469">
        <w:rPr>
          <w:b/>
        </w:rPr>
        <w:t>First World War Memorial</w:t>
      </w:r>
      <w:r w:rsidR="00F0285B">
        <w:rPr>
          <w:b/>
        </w:rPr>
        <w:t>,</w:t>
      </w:r>
      <w:r w:rsidRPr="00B15469">
        <w:rPr>
          <w:b/>
        </w:rPr>
        <w:t xml:space="preserve">  St Michael and All </w:t>
      </w:r>
      <w:r>
        <w:rPr>
          <w:b/>
        </w:rPr>
        <w:t xml:space="preserve">Angels,       </w:t>
      </w:r>
      <w:r w:rsidRPr="00600318">
        <w:rPr>
          <w:b/>
        </w:rPr>
        <w:t>Walter</w:t>
      </w:r>
      <w:r>
        <w:rPr>
          <w:b/>
        </w:rPr>
        <w:t xml:space="preserve"> Bowden Smith</w:t>
      </w:r>
      <w:r w:rsidRPr="00600318">
        <w:rPr>
          <w:b/>
        </w:rPr>
        <w:t xml:space="preserve">   Weekly Press</w:t>
      </w:r>
      <w:r>
        <w:rPr>
          <w:b/>
        </w:rPr>
        <w:t xml:space="preserve"> 1914</w:t>
      </w:r>
    </w:p>
    <w:p w:rsidR="00F6298A" w:rsidRPr="00B15469" w:rsidRDefault="00F6298A" w:rsidP="0038281B">
      <w:pPr>
        <w:tabs>
          <w:tab w:val="right" w:pos="9639"/>
        </w:tabs>
        <w:rPr>
          <w:b/>
        </w:rPr>
      </w:pPr>
      <w:r w:rsidRPr="00B15469">
        <w:rPr>
          <w:b/>
        </w:rPr>
        <w:t xml:space="preserve"> </w:t>
      </w:r>
      <w:smartTag w:uri="urn:schemas-microsoft-com:office:smarttags" w:element="place">
        <w:smartTag w:uri="urn:schemas-microsoft-com:office:smarttags" w:element="City">
          <w:r w:rsidRPr="00B15469">
            <w:rPr>
              <w:b/>
            </w:rPr>
            <w:t>Lyndhurst</w:t>
          </w:r>
        </w:smartTag>
      </w:smartTag>
      <w:r>
        <w:rPr>
          <w:b/>
        </w:rPr>
        <w:t>,</w:t>
      </w:r>
      <w:r w:rsidRPr="00B15469">
        <w:rPr>
          <w:b/>
        </w:rPr>
        <w:t xml:space="preserve"> Hants.</w:t>
      </w:r>
      <w:r>
        <w:rPr>
          <w:b/>
        </w:rPr>
        <w:t xml:space="preserve"> (2016)</w:t>
      </w:r>
    </w:p>
    <w:p w:rsidR="00F6298A" w:rsidRDefault="00F6298A" w:rsidP="0038281B">
      <w:pPr>
        <w:tabs>
          <w:tab w:val="right" w:pos="9639"/>
        </w:tabs>
        <w:rPr>
          <w:b/>
        </w:rPr>
      </w:pPr>
    </w:p>
    <w:p w:rsidR="00F6298A" w:rsidRPr="00B15469" w:rsidRDefault="00F6298A" w:rsidP="0038281B">
      <w:pPr>
        <w:tabs>
          <w:tab w:val="right" w:pos="9639"/>
        </w:tabs>
        <w:rPr>
          <w:noProof/>
        </w:rPr>
      </w:pPr>
      <w:r w:rsidRPr="00B35FCF">
        <w:rPr>
          <w:b/>
        </w:rPr>
        <w:t>Born:</w:t>
      </w:r>
      <w:r>
        <w:t xml:space="preserve"> </w:t>
      </w:r>
      <w:r>
        <w:rPr>
          <w:noProof/>
        </w:rPr>
        <w:t xml:space="preserve">25 September 1881 </w:t>
      </w:r>
      <w:r w:rsidRPr="00B15469">
        <w:rPr>
          <w:noProof/>
        </w:rPr>
        <w:t xml:space="preserve">in St Peter Port </w:t>
      </w:r>
      <w:smartTag w:uri="urn:schemas-microsoft-com:office:smarttags" w:element="place">
        <w:r w:rsidRPr="00B15469">
          <w:rPr>
            <w:noProof/>
          </w:rPr>
          <w:t>Guernsey</w:t>
        </w:r>
      </w:smartTag>
      <w:r w:rsidRPr="00B15469">
        <w:rPr>
          <w:noProof/>
        </w:rPr>
        <w:t>. Son of Walter Baird Bowden – Smith</w:t>
      </w:r>
      <w:r w:rsidR="003F5231">
        <w:rPr>
          <w:noProof/>
        </w:rPr>
        <w:t>,</w:t>
      </w:r>
      <w:r w:rsidRPr="00B15469">
        <w:rPr>
          <w:noProof/>
        </w:rPr>
        <w:t xml:space="preserve"> High Sherrif of Hampshire  and Julie Wigget</w:t>
      </w:r>
      <w:r w:rsidR="003F5231">
        <w:rPr>
          <w:noProof/>
        </w:rPr>
        <w:t>t</w:t>
      </w:r>
      <w:r w:rsidRPr="00B15469">
        <w:rPr>
          <w:noProof/>
        </w:rPr>
        <w:t xml:space="preserve"> (Nee Humphrys) of Vernalls</w:t>
      </w:r>
      <w:r>
        <w:rPr>
          <w:noProof/>
        </w:rPr>
        <w:t>,</w:t>
      </w:r>
      <w:r w:rsidRPr="00B15469">
        <w:rPr>
          <w:noProof/>
        </w:rPr>
        <w:t xml:space="preserve"> </w:t>
      </w:r>
      <w:smartTag w:uri="urn:schemas-microsoft-com:office:smarttags" w:element="place">
        <w:smartTag w:uri="urn:schemas-microsoft-com:office:smarttags" w:element="City">
          <w:r w:rsidRPr="00B15469">
            <w:rPr>
              <w:noProof/>
            </w:rPr>
            <w:t>Lyndhurst</w:t>
          </w:r>
        </w:smartTag>
      </w:smartTag>
      <w:r>
        <w:rPr>
          <w:noProof/>
        </w:rPr>
        <w:t>,</w:t>
      </w:r>
      <w:r w:rsidRPr="00B15469">
        <w:rPr>
          <w:noProof/>
        </w:rPr>
        <w:t xml:space="preserve"> Hants.</w:t>
      </w:r>
    </w:p>
    <w:p w:rsidR="00F6298A" w:rsidRDefault="00F6298A" w:rsidP="0038281B">
      <w:pPr>
        <w:tabs>
          <w:tab w:val="right" w:pos="9639"/>
        </w:tabs>
        <w:rPr>
          <w:noProof/>
        </w:rPr>
      </w:pPr>
    </w:p>
    <w:p w:rsidR="00F6298A" w:rsidRDefault="00F6298A" w:rsidP="0038281B">
      <w:pPr>
        <w:tabs>
          <w:tab w:val="right" w:pos="9639"/>
        </w:tabs>
        <w:rPr>
          <w:noProof/>
        </w:rPr>
      </w:pPr>
      <w:r w:rsidRPr="00680A23">
        <w:rPr>
          <w:b/>
        </w:rPr>
        <w:t>Joined</w:t>
      </w:r>
      <w:r>
        <w:t xml:space="preserve">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1893</w:t>
      </w:r>
      <w:r>
        <w:t xml:space="preserve"> and left in </w:t>
      </w:r>
      <w:r>
        <w:rPr>
          <w:noProof/>
        </w:rPr>
        <w:t>1894</w:t>
      </w:r>
    </w:p>
    <w:p w:rsidR="00F6298A" w:rsidRPr="00B15469" w:rsidRDefault="00F6298A" w:rsidP="0038281B">
      <w:pPr>
        <w:tabs>
          <w:tab w:val="right" w:pos="9639"/>
        </w:tabs>
        <w:rPr>
          <w:noProof/>
        </w:rPr>
      </w:pPr>
      <w:r w:rsidRPr="00B15469">
        <w:rPr>
          <w:noProof/>
        </w:rPr>
        <w:t xml:space="preserve">Rugby </w:t>
      </w:r>
      <w:r>
        <w:rPr>
          <w:noProof/>
        </w:rPr>
        <w:t xml:space="preserve">September </w:t>
      </w:r>
      <w:r w:rsidRPr="00B15469">
        <w:rPr>
          <w:noProof/>
        </w:rPr>
        <w:t xml:space="preserve">1894 - </w:t>
      </w:r>
      <w:r w:rsidRPr="00B67B21">
        <w:rPr>
          <w:noProof/>
        </w:rPr>
        <w:t xml:space="preserve">1899, </w:t>
      </w:r>
      <w:r>
        <w:rPr>
          <w:noProof/>
        </w:rPr>
        <w:t xml:space="preserve">3 </w:t>
      </w:r>
      <w:smartTag w:uri="urn:schemas-microsoft-com:office:smarttags" w:element="place">
        <w:smartTag w:uri="urn:schemas-microsoft-com:office:smarttags" w:element="City">
          <w:r>
            <w:rPr>
              <w:noProof/>
            </w:rPr>
            <w:t>Dickinson</w:t>
          </w:r>
        </w:smartTag>
      </w:smartTag>
      <w:r>
        <w:rPr>
          <w:noProof/>
        </w:rPr>
        <w:t xml:space="preserve">. </w:t>
      </w:r>
      <w:r w:rsidRPr="00B67B21">
        <w:rPr>
          <w:noProof/>
        </w:rPr>
        <w:t xml:space="preserve"> Mem</w:t>
      </w:r>
      <w:r>
        <w:rPr>
          <w:noProof/>
        </w:rPr>
        <w:t>ber of the shooting VIII in 1899</w:t>
      </w:r>
      <w:r w:rsidRPr="00B67B21">
        <w:rPr>
          <w:noProof/>
        </w:rPr>
        <w:t>.</w:t>
      </w:r>
      <w:r w:rsidRPr="00B15469">
        <w:rPr>
          <w:noProof/>
        </w:rPr>
        <w:t xml:space="preserve"> </w:t>
      </w:r>
    </w:p>
    <w:p w:rsidR="00F6298A" w:rsidRPr="000754BD" w:rsidRDefault="00F6298A" w:rsidP="00641C42">
      <w:pPr>
        <w:spacing w:before="240"/>
      </w:pPr>
      <w:r w:rsidRPr="00B15469">
        <w:rPr>
          <w:noProof/>
        </w:rPr>
        <w:t xml:space="preserve">Went to </w:t>
      </w:r>
      <w:smartTag w:uri="urn:schemas-microsoft-com:office:smarttags" w:element="place">
        <w:r w:rsidRPr="00B15469">
          <w:rPr>
            <w:noProof/>
          </w:rPr>
          <w:t>Sandhurst</w:t>
        </w:r>
      </w:smartTag>
      <w:r>
        <w:rPr>
          <w:noProof/>
        </w:rPr>
        <w:t xml:space="preserve"> 1899</w:t>
      </w:r>
      <w:r w:rsidRPr="00B15469">
        <w:rPr>
          <w:b/>
        </w:rPr>
        <w:t xml:space="preserve">. </w:t>
      </w:r>
    </w:p>
    <w:p w:rsidR="00F6298A" w:rsidRDefault="00F6298A" w:rsidP="00E140E8">
      <w:pPr>
        <w:tabs>
          <w:tab w:val="right" w:pos="9639"/>
        </w:tabs>
        <w:rPr>
          <w:b/>
        </w:rPr>
      </w:pPr>
      <w:r w:rsidRPr="0053564D">
        <w:rPr>
          <w:b/>
        </w:rPr>
        <w:t>War Service</w:t>
      </w:r>
    </w:p>
    <w:p w:rsidR="00F6298A" w:rsidRDefault="00F6298A" w:rsidP="0056095F">
      <w:pPr>
        <w:tabs>
          <w:tab w:val="right" w:pos="9639"/>
        </w:tabs>
        <w:rPr>
          <w:noProof/>
        </w:rPr>
      </w:pPr>
      <w:r w:rsidRPr="0056095F">
        <w:t>Gazetted 1900 to the Royal Fusiliers.</w:t>
      </w:r>
      <w:r>
        <w:t xml:space="preserve"> </w:t>
      </w:r>
      <w:r w:rsidRPr="00B15469">
        <w:rPr>
          <w:noProof/>
        </w:rPr>
        <w:t>2</w:t>
      </w:r>
      <w:r w:rsidRPr="00B15469">
        <w:rPr>
          <w:noProof/>
          <w:vertAlign w:val="superscript"/>
        </w:rPr>
        <w:t>nd</w:t>
      </w:r>
      <w:r w:rsidRPr="00B15469">
        <w:rPr>
          <w:noProof/>
        </w:rPr>
        <w:t xml:space="preserve"> L</w:t>
      </w:r>
      <w:r>
        <w:rPr>
          <w:noProof/>
        </w:rPr>
        <w:t xml:space="preserve">ieutenant </w:t>
      </w:r>
      <w:r w:rsidRPr="00B15469">
        <w:rPr>
          <w:noProof/>
        </w:rPr>
        <w:t xml:space="preserve">1904. Served in </w:t>
      </w:r>
      <w:smartTag w:uri="urn:schemas-microsoft-com:office:smarttags" w:element="place">
        <w:smartTag w:uri="urn:schemas-microsoft-com:office:smarttags" w:element="country-region">
          <w:r w:rsidRPr="00B15469">
            <w:rPr>
              <w:noProof/>
            </w:rPr>
            <w:t>Tibet</w:t>
          </w:r>
        </w:smartTag>
      </w:smartTag>
      <w:r w:rsidRPr="00B15469">
        <w:rPr>
          <w:noProof/>
        </w:rPr>
        <w:t xml:space="preserve"> 1903 – 04. Saw action in Niani Capture of Gyantse Jong Wounded on 6</w:t>
      </w:r>
      <w:r w:rsidRPr="00B15469">
        <w:rPr>
          <w:noProof/>
          <w:vertAlign w:val="superscript"/>
        </w:rPr>
        <w:t>th</w:t>
      </w:r>
      <w:r w:rsidRPr="00B15469">
        <w:rPr>
          <w:noProof/>
        </w:rPr>
        <w:t xml:space="preserve"> July 1904 and by August was back on duty. Promoted L</w:t>
      </w:r>
      <w:r>
        <w:rPr>
          <w:noProof/>
        </w:rPr>
        <w:t>ieutenan</w:t>
      </w:r>
      <w:r w:rsidRPr="00B15469">
        <w:rPr>
          <w:noProof/>
        </w:rPr>
        <w:t>t 1904 and marched to Lhassa</w:t>
      </w:r>
      <w:r>
        <w:rPr>
          <w:noProof/>
          <w:color w:val="FF0000"/>
        </w:rPr>
        <w:t xml:space="preserve">. </w:t>
      </w:r>
      <w:r>
        <w:rPr>
          <w:noProof/>
        </w:rPr>
        <w:t xml:space="preserve"> He was promoted Captain</w:t>
      </w:r>
      <w:r>
        <w:t xml:space="preserve"> in</w:t>
      </w:r>
      <w:r w:rsidR="00D22CC9">
        <w:t xml:space="preserve"> 1909 in</w:t>
      </w:r>
      <w:r>
        <w:t xml:space="preserve"> the </w:t>
      </w:r>
      <w:r>
        <w:rPr>
          <w:noProof/>
        </w:rPr>
        <w:t>Royal Fuseliers 4</w:t>
      </w:r>
      <w:r w:rsidRPr="00E140E8">
        <w:rPr>
          <w:noProof/>
          <w:vertAlign w:val="superscript"/>
        </w:rPr>
        <w:t>th</w:t>
      </w:r>
      <w:r>
        <w:rPr>
          <w:noProof/>
        </w:rPr>
        <w:t xml:space="preserve"> B</w:t>
      </w:r>
      <w:r w:rsidR="003F5231">
        <w:rPr>
          <w:noProof/>
        </w:rPr>
        <w:t>attalio</w:t>
      </w:r>
      <w:r>
        <w:rPr>
          <w:noProof/>
        </w:rPr>
        <w:t>n</w:t>
      </w:r>
      <w:r w:rsidR="003F5231">
        <w:rPr>
          <w:noProof/>
        </w:rPr>
        <w:t>,</w:t>
      </w:r>
      <w:r>
        <w:rPr>
          <w:noProof/>
        </w:rPr>
        <w:t xml:space="preserve"> City of </w:t>
      </w:r>
      <w:smartTag w:uri="urn:schemas-microsoft-com:office:smarttags" w:element="place">
        <w:smartTag w:uri="urn:schemas-microsoft-com:office:smarttags" w:element="City">
          <w:r>
            <w:rPr>
              <w:noProof/>
            </w:rPr>
            <w:t>London Reg</w:t>
          </w:r>
          <w:r w:rsidR="003F5231">
            <w:rPr>
              <w:noProof/>
            </w:rPr>
            <w:t>imen</w:t>
          </w:r>
          <w:r>
            <w:rPr>
              <w:noProof/>
            </w:rPr>
            <w:t>t</w:t>
          </w:r>
        </w:smartTag>
      </w:smartTag>
      <w:r>
        <w:rPr>
          <w:noProof/>
        </w:rPr>
        <w:t xml:space="preserve"> on 28 Nov 1909.</w:t>
      </w:r>
    </w:p>
    <w:p w:rsidR="00F6298A" w:rsidRPr="00B15469" w:rsidRDefault="00F6298A" w:rsidP="00641C42">
      <w:pPr>
        <w:rPr>
          <w:noProof/>
        </w:rPr>
      </w:pPr>
      <w:smartTag w:uri="urn:schemas-microsoft-com:office:smarttags" w:element="country-region">
        <w:r w:rsidRPr="00852E9E">
          <w:rPr>
            <w:noProof/>
          </w:rPr>
          <w:t>France</w:t>
        </w:r>
      </w:smartTag>
      <w:r w:rsidRPr="00852E9E">
        <w:rPr>
          <w:noProof/>
        </w:rPr>
        <w:t xml:space="preserve"> 1914, </w:t>
      </w:r>
      <w:smartTag w:uri="urn:schemas-microsoft-com:office:smarttags" w:element="place">
        <w:smartTag w:uri="urn:schemas-microsoft-com:office:smarttags" w:element="City">
          <w:r w:rsidRPr="00852E9E">
            <w:rPr>
              <w:noProof/>
            </w:rPr>
            <w:t>Mons</w:t>
          </w:r>
        </w:smartTag>
      </w:smartTag>
      <w:r w:rsidRPr="00852E9E">
        <w:rPr>
          <w:noProof/>
        </w:rPr>
        <w:t xml:space="preserve"> retreat, wounded and died of wounds at Mazieres Belgum</w:t>
      </w:r>
      <w:r w:rsidRPr="00B15469">
        <w:rPr>
          <w:noProof/>
        </w:rPr>
        <w:t xml:space="preserve">. Left as a prisoner with the Germans because of his wounds, but died at </w:t>
      </w:r>
      <w:smartTag w:uri="urn:schemas-microsoft-com:office:smarttags" w:element="City">
        <w:r w:rsidRPr="00B15469">
          <w:rPr>
            <w:noProof/>
          </w:rPr>
          <w:t>St Joseph</w:t>
        </w:r>
      </w:smartTag>
      <w:r w:rsidRPr="00B15469">
        <w:rPr>
          <w:noProof/>
        </w:rPr>
        <w:t xml:space="preserve">’s Convent Maisieres </w:t>
      </w:r>
      <w:smartTag w:uri="urn:schemas-microsoft-com:office:smarttags" w:element="place">
        <w:smartTag w:uri="urn:schemas-microsoft-com:office:smarttags" w:element="country-region">
          <w:r w:rsidRPr="00B15469">
            <w:rPr>
              <w:noProof/>
            </w:rPr>
            <w:t>Belgium</w:t>
          </w:r>
        </w:smartTag>
      </w:smartTag>
      <w:r w:rsidRPr="00B15469">
        <w:rPr>
          <w:noProof/>
        </w:rPr>
        <w:t>.</w:t>
      </w:r>
    </w:p>
    <w:p w:rsidR="00F6298A" w:rsidRPr="00B35FCF" w:rsidRDefault="00F6298A" w:rsidP="00641C42">
      <w:r w:rsidRPr="00B35FCF">
        <w:rPr>
          <w:noProof/>
        </w:rPr>
        <w:t xml:space="preserve">Letters from his brother officers state that  " he was very gallantly bringing up reinforcements at </w:t>
      </w:r>
      <w:smartTag w:uri="urn:schemas-microsoft-com:office:smarttags" w:element="place">
        <w:smartTag w:uri="urn:schemas-microsoft-com:office:smarttags" w:element="City">
          <w:r w:rsidRPr="00B35FCF">
            <w:rPr>
              <w:noProof/>
            </w:rPr>
            <w:t>Mons</w:t>
          </w:r>
        </w:smartTag>
      </w:smartTag>
      <w:r w:rsidRPr="00B35FCF">
        <w:rPr>
          <w:noProof/>
        </w:rPr>
        <w:t xml:space="preserve"> under fierce fire, when he was wounded in the right arm and abdomen". Out of the 50 men he led up all but three were shot down.</w:t>
      </w:r>
    </w:p>
    <w:p w:rsidR="00F0285B" w:rsidRDefault="00F0285B" w:rsidP="0038281B">
      <w:pPr>
        <w:tabs>
          <w:tab w:val="right" w:pos="9639"/>
        </w:tabs>
        <w:rPr>
          <w:b/>
        </w:rPr>
      </w:pPr>
    </w:p>
    <w:p w:rsidR="00F6298A" w:rsidRDefault="00F6298A" w:rsidP="0038281B">
      <w:pPr>
        <w:tabs>
          <w:tab w:val="right" w:pos="9639"/>
        </w:tabs>
        <w:rPr>
          <w:noProof/>
        </w:rPr>
      </w:pPr>
      <w:r w:rsidRPr="00B35FCF">
        <w:rPr>
          <w:b/>
        </w:rPr>
        <w:t>Died:</w:t>
      </w:r>
      <w:r>
        <w:rPr>
          <w:b/>
        </w:rPr>
        <w:t xml:space="preserve">  </w:t>
      </w:r>
      <w:r>
        <w:t xml:space="preserve"> </w:t>
      </w:r>
      <w:r>
        <w:rPr>
          <w:noProof/>
        </w:rPr>
        <w:t>28 August 1914</w:t>
      </w:r>
      <w:r>
        <w:t xml:space="preserve"> aged </w:t>
      </w:r>
      <w:r>
        <w:rPr>
          <w:noProof/>
        </w:rPr>
        <w:t>32</w:t>
      </w:r>
    </w:p>
    <w:p w:rsidR="00F6298A" w:rsidRPr="00B15469" w:rsidRDefault="00F6298A" w:rsidP="0038281B">
      <w:pPr>
        <w:tabs>
          <w:tab w:val="right" w:pos="9639"/>
        </w:tabs>
        <w:rPr>
          <w:noProof/>
        </w:rPr>
      </w:pPr>
      <w:r w:rsidRPr="009E0396">
        <w:rPr>
          <w:b/>
          <w:noProof/>
        </w:rPr>
        <w:t>Decorations</w:t>
      </w:r>
      <w:r>
        <w:rPr>
          <w:noProof/>
        </w:rPr>
        <w:t xml:space="preserve">: </w:t>
      </w:r>
      <w:r w:rsidRPr="00B15469">
        <w:rPr>
          <w:noProof/>
        </w:rPr>
        <w:t xml:space="preserve"> </w:t>
      </w:r>
      <w:smartTag w:uri="urn:schemas-microsoft-com:office:smarttags" w:element="place">
        <w:smartTag w:uri="urn:schemas-microsoft-com:office:smarttags" w:element="country-region">
          <w:r>
            <w:rPr>
              <w:noProof/>
            </w:rPr>
            <w:t>Tibet</w:t>
          </w:r>
        </w:smartTag>
      </w:smartTag>
      <w:r>
        <w:rPr>
          <w:noProof/>
        </w:rPr>
        <w:t xml:space="preserve"> </w:t>
      </w:r>
      <w:r w:rsidRPr="00B15469">
        <w:rPr>
          <w:noProof/>
        </w:rPr>
        <w:t>Medal and Clasp Niani. Medal</w:t>
      </w:r>
      <w:r>
        <w:rPr>
          <w:noProof/>
        </w:rPr>
        <w:t>,</w:t>
      </w:r>
      <w:r w:rsidRPr="00B15469">
        <w:rPr>
          <w:noProof/>
        </w:rPr>
        <w:t xml:space="preserve"> 1914 Star and clasp</w:t>
      </w:r>
      <w:r>
        <w:rPr>
          <w:noProof/>
        </w:rPr>
        <w:t>,</w:t>
      </w:r>
      <w:r w:rsidRPr="00B15469">
        <w:rPr>
          <w:noProof/>
        </w:rPr>
        <w:t xml:space="preserve"> Victory medal.</w:t>
      </w:r>
    </w:p>
    <w:p w:rsidR="00F6298A" w:rsidRPr="00B35FCF" w:rsidRDefault="00F6298A" w:rsidP="0038281B">
      <w:pPr>
        <w:tabs>
          <w:tab w:val="right" w:pos="9639"/>
        </w:tabs>
        <w:rPr>
          <w:b/>
        </w:rPr>
      </w:pPr>
      <w:r w:rsidRPr="00B35FCF">
        <w:rPr>
          <w:b/>
        </w:rPr>
        <w:t>Memorials:</w:t>
      </w:r>
    </w:p>
    <w:p w:rsidR="00F6298A" w:rsidRDefault="00F6298A" w:rsidP="0038281B">
      <w:pPr>
        <w:pStyle w:val="ListParagraph"/>
        <w:numPr>
          <w:ilvl w:val="0"/>
          <w:numId w:val="2"/>
        </w:numPr>
        <w:spacing w:after="0"/>
      </w:pPr>
      <w:r>
        <w:t>College Hall</w:t>
      </w:r>
    </w:p>
    <w:p w:rsidR="00F0285B" w:rsidRDefault="00F6298A" w:rsidP="00F0285B">
      <w:pPr>
        <w:pStyle w:val="ListParagraph"/>
        <w:numPr>
          <w:ilvl w:val="0"/>
          <w:numId w:val="2"/>
        </w:numPr>
        <w:spacing w:after="0"/>
        <w:rPr>
          <w:noProof/>
        </w:rPr>
      </w:pPr>
      <w:smartTag w:uri="urn:schemas-microsoft-com:office:smarttags" w:element="place">
        <w:smartTag w:uri="urn:schemas-microsoft-com:office:smarttags" w:element="PlaceName">
          <w:r>
            <w:rPr>
              <w:noProof/>
            </w:rPr>
            <w:t>Cement</w:t>
          </w:r>
        </w:smartTag>
        <w:r>
          <w:rPr>
            <w:noProof/>
          </w:rPr>
          <w:t xml:space="preserve"> </w:t>
        </w:r>
        <w:smartTag w:uri="urn:schemas-microsoft-com:office:smarttags" w:element="PlaceName">
          <w:r>
            <w:rPr>
              <w:noProof/>
            </w:rPr>
            <w:t>House</w:t>
          </w:r>
        </w:smartTag>
        <w:r>
          <w:rPr>
            <w:noProof/>
          </w:rPr>
          <w:t xml:space="preserve"> </w:t>
        </w:r>
        <w:smartTag w:uri="urn:schemas-microsoft-com:office:smarttags" w:element="PlaceType">
          <w:r>
            <w:rPr>
              <w:noProof/>
            </w:rPr>
            <w:t>Cemetery</w:t>
          </w:r>
        </w:smartTag>
      </w:smartTag>
      <w:r w:rsidR="00F0285B" w:rsidRPr="00B35FCF">
        <w:rPr>
          <w:noProof/>
        </w:rPr>
        <w:t>.</w:t>
      </w:r>
      <w:r w:rsidR="00F0285B">
        <w:rPr>
          <w:noProof/>
        </w:rPr>
        <w:t xml:space="preserve"> (CWGC does not have a hyphen)</w:t>
      </w:r>
      <w:r w:rsidR="003F5231">
        <w:rPr>
          <w:noProof/>
        </w:rPr>
        <w:t xml:space="preserve">,Langemark Poelkapelle, </w:t>
      </w:r>
      <w:smartTag w:uri="urn:schemas-microsoft-com:office:smarttags" w:element="place">
        <w:r w:rsidR="003F5231">
          <w:rPr>
            <w:noProof/>
          </w:rPr>
          <w:t>West Flanders</w:t>
        </w:r>
      </w:smartTag>
      <w:r w:rsidR="003F5231">
        <w:rPr>
          <w:noProof/>
        </w:rPr>
        <w:t>.</w:t>
      </w:r>
    </w:p>
    <w:p w:rsidR="00F0285B" w:rsidRPr="00D53F7D" w:rsidRDefault="00F0285B" w:rsidP="0038281B">
      <w:pPr>
        <w:pStyle w:val="ListParagraph"/>
        <w:numPr>
          <w:ilvl w:val="0"/>
          <w:numId w:val="2"/>
        </w:numPr>
        <w:spacing w:after="0"/>
        <w:rPr>
          <w:b/>
        </w:rPr>
      </w:pPr>
      <w:r w:rsidRPr="00B35FCF">
        <w:rPr>
          <w:noProof/>
        </w:rPr>
        <w:t>St Michael’s and All Angels War Memorial Lyndhurst</w:t>
      </w:r>
    </w:p>
    <w:p w:rsidR="00F0285B" w:rsidRDefault="00F0285B">
      <w:pPr>
        <w:rPr>
          <w:noProof/>
        </w:rPr>
      </w:pPr>
    </w:p>
    <w:p w:rsidR="00F6298A" w:rsidRPr="00B30CE6" w:rsidRDefault="006105D6" w:rsidP="00440E57">
      <w:pPr>
        <w:pStyle w:val="Heading1"/>
        <w:rPr>
          <w:lang w:val="pt-PT"/>
        </w:rPr>
      </w:pPr>
      <w:r>
        <w:br w:type="page"/>
      </w:r>
      <w:bookmarkStart w:id="14" w:name="_Toc465841340"/>
      <w:r w:rsidR="00F6298A" w:rsidRPr="00B30CE6">
        <w:rPr>
          <w:noProof/>
          <w:lang w:val="pt-PT"/>
        </w:rPr>
        <w:t>Ranulf Steinthal de Saumarez</w:t>
      </w:r>
      <w:r w:rsidR="00F6298A" w:rsidRPr="00B30CE6">
        <w:rPr>
          <w:lang w:val="pt-PT"/>
        </w:rPr>
        <w:t xml:space="preserve"> </w:t>
      </w:r>
      <w:r w:rsidR="00F6298A" w:rsidRPr="00B30CE6">
        <w:rPr>
          <w:b/>
          <w:noProof/>
          <w:lang w:val="pt-PT"/>
        </w:rPr>
        <w:t>Brock</w:t>
      </w:r>
      <w:r w:rsidR="00F6298A" w:rsidRPr="00B30CE6">
        <w:rPr>
          <w:b/>
          <w:lang w:val="pt-PT"/>
        </w:rPr>
        <w:t xml:space="preserve"> </w:t>
      </w:r>
      <w:r w:rsidR="00F6298A" w:rsidRPr="00B30CE6">
        <w:rPr>
          <w:lang w:val="pt-PT"/>
        </w:rPr>
        <w:t>(</w:t>
      </w:r>
      <w:r w:rsidR="00F6298A" w:rsidRPr="00B30CE6">
        <w:rPr>
          <w:noProof/>
          <w:lang w:val="pt-PT"/>
        </w:rPr>
        <w:t>3155</w:t>
      </w:r>
      <w:r w:rsidR="00F6298A" w:rsidRPr="00B30CE6">
        <w:rPr>
          <w:lang w:val="pt-PT"/>
        </w:rPr>
        <w:t>)</w:t>
      </w:r>
      <w:bookmarkEnd w:id="14"/>
    </w:p>
    <w:p w:rsidR="00F6298A" w:rsidRPr="00421D65" w:rsidRDefault="00F6298A" w:rsidP="00421D65">
      <w:pPr>
        <w:rPr>
          <w:color w:val="FF0000"/>
        </w:rPr>
      </w:pPr>
      <w:r w:rsidRPr="00B30CE6">
        <w:rPr>
          <w:color w:val="FF0000"/>
          <w:lang w:val="pt-PT"/>
        </w:rPr>
        <w:t xml:space="preserve">                                                </w:t>
      </w:r>
      <w:r w:rsidRPr="00421D65">
        <w:rPr>
          <w:color w:val="FF0000"/>
        </w:rPr>
        <w:t>Service No. 36622</w:t>
      </w:r>
    </w:p>
    <w:p w:rsidR="00F6298A" w:rsidRDefault="00F6298A" w:rsidP="00421D65">
      <w:pPr>
        <w:rPr>
          <w:color w:val="00FF00"/>
        </w:rPr>
      </w:pPr>
    </w:p>
    <w:p w:rsidR="00F6298A" w:rsidRPr="0065543B" w:rsidRDefault="00F6298A" w:rsidP="00421D65">
      <w:pPr>
        <w:rPr>
          <w:color w:val="00FF00"/>
        </w:rPr>
      </w:pPr>
      <w:r>
        <w:rPr>
          <w:color w:val="00FF00"/>
        </w:rPr>
        <w:t>Vol. II Pg275</w:t>
      </w:r>
    </w:p>
    <w:p w:rsidR="00F6298A" w:rsidRDefault="00F6298A" w:rsidP="0038281B">
      <w:pPr>
        <w:tabs>
          <w:tab w:val="right" w:pos="9639"/>
        </w:tabs>
        <w:rPr>
          <w:noProof/>
        </w:rPr>
      </w:pPr>
      <w:r w:rsidRPr="00DB759A">
        <w:rPr>
          <w:b/>
        </w:rPr>
        <w:t>Born:</w:t>
      </w:r>
      <w:r w:rsidRPr="00DB759A">
        <w:t xml:space="preserve"> </w:t>
      </w:r>
      <w:r w:rsidRPr="00DB759A">
        <w:rPr>
          <w:noProof/>
        </w:rPr>
        <w:t xml:space="preserve">19 February 1895.  Son of the late  Stuart Nicholas Brock and  Mrs Lena Sussana Steinthal of 3A Vicarage Mansions , </w:t>
      </w:r>
      <w:r>
        <w:rPr>
          <w:noProof/>
        </w:rPr>
        <w:t xml:space="preserve">Abbotsford, Ave., </w:t>
      </w:r>
      <w:r w:rsidRPr="00DB759A">
        <w:rPr>
          <w:noProof/>
        </w:rPr>
        <w:t>West Green</w:t>
      </w:r>
      <w:r>
        <w:rPr>
          <w:noProof/>
        </w:rPr>
        <w:t xml:space="preserve">, </w:t>
      </w:r>
      <w:r w:rsidRPr="00DB759A">
        <w:rPr>
          <w:noProof/>
        </w:rPr>
        <w:t xml:space="preserve"> N</w:t>
      </w:r>
      <w:r>
        <w:rPr>
          <w:noProof/>
        </w:rPr>
        <w:t>orth London.</w:t>
      </w:r>
    </w:p>
    <w:p w:rsidR="00F6298A" w:rsidRPr="00DB759A" w:rsidRDefault="00F6298A" w:rsidP="0038281B">
      <w:pPr>
        <w:tabs>
          <w:tab w:val="right" w:pos="9639"/>
        </w:tabs>
      </w:pPr>
      <w:r>
        <w:rPr>
          <w:noProof/>
        </w:rPr>
        <w:t>Brother to Joan.</w:t>
      </w:r>
      <w:r w:rsidRPr="00DB759A">
        <w:tab/>
      </w:r>
    </w:p>
    <w:p w:rsidR="00F6298A" w:rsidRDefault="00F6298A" w:rsidP="0038281B">
      <w:pPr>
        <w:tabs>
          <w:tab w:val="right" w:pos="9639"/>
        </w:tabs>
      </w:pPr>
    </w:p>
    <w:p w:rsidR="00F6298A" w:rsidRDefault="00F6298A" w:rsidP="0038281B">
      <w:pPr>
        <w:tabs>
          <w:tab w:val="right" w:pos="9639"/>
        </w:tabs>
        <w:rPr>
          <w:noProof/>
        </w:rPr>
      </w:pPr>
      <w:r w:rsidRPr="00DB759A">
        <w:rPr>
          <w:b/>
        </w:rPr>
        <w:t>Joined</w:t>
      </w:r>
      <w:r>
        <w:t xml:space="preserve">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1906</w:t>
      </w:r>
      <w:r>
        <w:t xml:space="preserve"> and left in </w:t>
      </w:r>
      <w:r>
        <w:rPr>
          <w:noProof/>
        </w:rPr>
        <w:t>1914. Played 1st XI Hockey.</w:t>
      </w:r>
    </w:p>
    <w:p w:rsidR="00F6298A" w:rsidRPr="00421D65" w:rsidRDefault="00F6298A" w:rsidP="0038281B">
      <w:pPr>
        <w:tabs>
          <w:tab w:val="right" w:pos="9639"/>
        </w:tabs>
        <w:rPr>
          <w:noProof/>
          <w:color w:val="FF0000"/>
        </w:rPr>
      </w:pPr>
    </w:p>
    <w:p w:rsidR="00F6298A" w:rsidRDefault="00F6298A" w:rsidP="00421D65">
      <w:pPr>
        <w:spacing w:before="240"/>
        <w:rPr>
          <w:b/>
        </w:rPr>
      </w:pPr>
      <w:r w:rsidRPr="0053564D">
        <w:rPr>
          <w:b/>
        </w:rPr>
        <w:t>War Service</w:t>
      </w:r>
    </w:p>
    <w:p w:rsidR="00F6298A" w:rsidRPr="00DB759A" w:rsidRDefault="00F6298A" w:rsidP="00421D65">
      <w:pPr>
        <w:spacing w:before="240"/>
      </w:pPr>
      <w:r w:rsidRPr="00DB759A">
        <w:t>Enlisted</w:t>
      </w:r>
      <w:r w:rsidR="000544FB">
        <w:t xml:space="preserve"> as a private </w:t>
      </w:r>
      <w:r w:rsidRPr="00DB759A">
        <w:t xml:space="preserve"> in R</w:t>
      </w:r>
      <w:r>
        <w:t xml:space="preserve">oyal </w:t>
      </w:r>
      <w:r w:rsidRPr="00DB759A">
        <w:t>F</w:t>
      </w:r>
      <w:r>
        <w:t xml:space="preserve">ield </w:t>
      </w:r>
      <w:r w:rsidRPr="00DB759A">
        <w:t>A</w:t>
      </w:r>
      <w:r>
        <w:t>rtillery</w:t>
      </w:r>
      <w:r w:rsidR="000544FB">
        <w:t xml:space="preserve"> in August 1914. He received his commission in</w:t>
      </w:r>
      <w:r w:rsidRPr="00DB759A">
        <w:t xml:space="preserve"> January 1915,</w:t>
      </w:r>
      <w:r w:rsidR="000544FB">
        <w:t xml:space="preserve"> originally attached to the D.A.C. He volunteered for service with</w:t>
      </w:r>
      <w:r w:rsidR="00631982">
        <w:t xml:space="preserve"> Y23 T</w:t>
      </w:r>
      <w:r w:rsidR="000544FB">
        <w:t>rench mortars in April 1916.</w:t>
      </w:r>
      <w:r w:rsidRPr="00DB759A">
        <w:t xml:space="preserve"> </w:t>
      </w:r>
    </w:p>
    <w:p w:rsidR="00F6298A" w:rsidRPr="00DB759A" w:rsidRDefault="00F6298A" w:rsidP="00421D65">
      <w:pPr>
        <w:spacing w:before="240"/>
      </w:pPr>
      <w:r w:rsidRPr="00DB759A">
        <w:t xml:space="preserve">Short Service commission 1914 – 15, </w:t>
      </w:r>
      <w:r>
        <w:t xml:space="preserve"> Temporary </w:t>
      </w:r>
      <w:r w:rsidRPr="00DB759A">
        <w:t>2</w:t>
      </w:r>
      <w:r w:rsidRPr="00DB759A">
        <w:rPr>
          <w:vertAlign w:val="superscript"/>
        </w:rPr>
        <w:t>nd</w:t>
      </w:r>
      <w:r w:rsidRPr="00DB759A">
        <w:t xml:space="preserve"> Lt</w:t>
      </w:r>
      <w:r>
        <w:t>. 16 Jan.</w:t>
      </w:r>
      <w:r w:rsidRPr="00DB759A">
        <w:t xml:space="preserve"> 1915, Lieutenant 1917</w:t>
      </w:r>
      <w:r>
        <w:t>.</w:t>
      </w:r>
    </w:p>
    <w:p w:rsidR="00F6298A" w:rsidRDefault="00F6298A" w:rsidP="00421D65">
      <w:r>
        <w:rPr>
          <w:noProof/>
        </w:rPr>
        <w:t>Captain</w:t>
      </w:r>
      <w:r>
        <w:t xml:space="preserve"> in the </w:t>
      </w:r>
      <w:r>
        <w:rPr>
          <w:noProof/>
        </w:rPr>
        <w:t>Royal Field Artillery</w:t>
      </w:r>
    </w:p>
    <w:p w:rsidR="00F6298A" w:rsidRDefault="00F6298A" w:rsidP="0038281B">
      <w:pPr>
        <w:tabs>
          <w:tab w:val="right" w:pos="9639"/>
        </w:tabs>
        <w:rPr>
          <w:b/>
        </w:rPr>
      </w:pPr>
    </w:p>
    <w:p w:rsidR="00F6298A" w:rsidRDefault="00F6298A" w:rsidP="0038281B">
      <w:pPr>
        <w:tabs>
          <w:tab w:val="right" w:pos="9639"/>
        </w:tabs>
      </w:pPr>
      <w:r w:rsidRPr="00680A23">
        <w:rPr>
          <w:b/>
        </w:rPr>
        <w:t>Died:</w:t>
      </w:r>
      <w:r>
        <w:t xml:space="preserve"> </w:t>
      </w:r>
      <w:r>
        <w:rPr>
          <w:noProof/>
        </w:rPr>
        <w:t>24 May 1917</w:t>
      </w:r>
      <w:r>
        <w:t xml:space="preserve"> aged </w:t>
      </w:r>
      <w:r>
        <w:rPr>
          <w:noProof/>
        </w:rPr>
        <w:t xml:space="preserve">22 </w:t>
      </w:r>
      <w:r w:rsidRPr="00852E9E">
        <w:rPr>
          <w:noProof/>
        </w:rPr>
        <w:t>KIA</w:t>
      </w:r>
      <w:r>
        <w:br/>
      </w:r>
    </w:p>
    <w:p w:rsidR="00F6298A" w:rsidRPr="003C1C6B" w:rsidRDefault="00F6298A" w:rsidP="0038281B">
      <w:pPr>
        <w:tabs>
          <w:tab w:val="right" w:pos="9639"/>
        </w:tabs>
        <w:rPr>
          <w:color w:val="FF0000"/>
        </w:rPr>
      </w:pPr>
      <w:r w:rsidRPr="00680A23">
        <w:rPr>
          <w:b/>
        </w:rPr>
        <w:t>Decorations:</w:t>
      </w:r>
      <w:r w:rsidRPr="00DB759A">
        <w:t xml:space="preserve">  Medal, 1914 – 15 Star, Victory Medal</w:t>
      </w:r>
    </w:p>
    <w:p w:rsidR="00F6298A" w:rsidRPr="00680A23" w:rsidRDefault="00F6298A" w:rsidP="0038281B">
      <w:pPr>
        <w:tabs>
          <w:tab w:val="right" w:pos="9639"/>
        </w:tabs>
        <w:rPr>
          <w:b/>
        </w:rPr>
      </w:pPr>
      <w:r>
        <w:br/>
      </w:r>
      <w:r w:rsidRPr="00680A23">
        <w:rPr>
          <w:b/>
        </w:rPr>
        <w:t>Memorials:</w:t>
      </w:r>
    </w:p>
    <w:p w:rsidR="00F6298A" w:rsidRDefault="00F6298A" w:rsidP="0038281B">
      <w:pPr>
        <w:pStyle w:val="ListParagraph"/>
        <w:numPr>
          <w:ilvl w:val="0"/>
          <w:numId w:val="2"/>
        </w:numPr>
        <w:spacing w:after="0"/>
      </w:pPr>
      <w:r>
        <w:t>College Hall</w:t>
      </w:r>
    </w:p>
    <w:p w:rsidR="00F6298A" w:rsidRPr="00421D65" w:rsidRDefault="00F6298A" w:rsidP="0038281B">
      <w:pPr>
        <w:pStyle w:val="ListParagraph"/>
        <w:numPr>
          <w:ilvl w:val="0"/>
          <w:numId w:val="2"/>
        </w:numPr>
        <w:spacing w:after="0"/>
        <w:rPr>
          <w:b/>
        </w:rPr>
      </w:pPr>
      <w:smartTag w:uri="urn:schemas-microsoft-com:office:smarttags" w:element="place">
        <w:smartTag w:uri="urn:schemas-microsoft-com:office:smarttags" w:element="PlaceName">
          <w:r>
            <w:rPr>
              <w:noProof/>
            </w:rPr>
            <w:t>Brandhoek</w:t>
          </w:r>
        </w:smartTag>
        <w:r>
          <w:rPr>
            <w:noProof/>
          </w:rPr>
          <w:t xml:space="preserve"> </w:t>
        </w:r>
        <w:smartTag w:uri="urn:schemas-microsoft-com:office:smarttags" w:element="PlaceName">
          <w:r>
            <w:rPr>
              <w:noProof/>
            </w:rPr>
            <w:t>Military</w:t>
          </w:r>
        </w:smartTag>
        <w:r>
          <w:rPr>
            <w:noProof/>
          </w:rPr>
          <w:t xml:space="preserve"> </w:t>
        </w:r>
        <w:smartTag w:uri="urn:schemas-microsoft-com:office:smarttags" w:element="PlaceType">
          <w:r>
            <w:rPr>
              <w:noProof/>
            </w:rPr>
            <w:t>Cemetery</w:t>
          </w:r>
        </w:smartTag>
      </w:smartTag>
    </w:p>
    <w:p w:rsidR="00F6298A" w:rsidRDefault="00F6298A" w:rsidP="00421D65">
      <w:pPr>
        <w:pStyle w:val="ListParagraph"/>
        <w:spacing w:after="0"/>
        <w:rPr>
          <w:noProof/>
        </w:rPr>
      </w:pPr>
    </w:p>
    <w:p w:rsidR="00F6298A" w:rsidRDefault="00F6298A" w:rsidP="00421D65">
      <w:pPr>
        <w:pStyle w:val="ListParagraph"/>
        <w:spacing w:after="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F6298A" w:rsidRPr="00A77422" w:rsidTr="00852E9E">
        <w:tc>
          <w:tcPr>
            <w:tcW w:w="9854" w:type="dxa"/>
          </w:tcPr>
          <w:p w:rsidR="00F6298A" w:rsidRPr="00852E9E" w:rsidRDefault="00F6298A" w:rsidP="00852E9E">
            <w:pPr>
              <w:spacing w:after="0"/>
              <w:rPr>
                <w:b/>
              </w:rPr>
            </w:pPr>
            <w:r w:rsidRPr="00852E9E">
              <w:rPr>
                <w:b/>
              </w:rPr>
              <w:t>Notes</w:t>
            </w:r>
          </w:p>
          <w:p w:rsidR="00F6298A" w:rsidRPr="00B30CE6" w:rsidRDefault="00F6298A" w:rsidP="00852E9E">
            <w:pPr>
              <w:spacing w:after="0"/>
              <w:rPr>
                <w:lang w:val="pt-PT"/>
              </w:rPr>
            </w:pPr>
            <w:r w:rsidRPr="00B30CE6">
              <w:rPr>
                <w:noProof/>
                <w:lang w:val="pt-PT"/>
              </w:rPr>
              <w:t>(cwgc has de Saumarez-Brock)</w:t>
            </w:r>
          </w:p>
        </w:tc>
      </w:tr>
    </w:tbl>
    <w:p w:rsidR="00F6298A" w:rsidRDefault="006105D6" w:rsidP="00440E57">
      <w:pPr>
        <w:pStyle w:val="Heading1"/>
      </w:pPr>
      <w:r>
        <w:rPr>
          <w:lang w:val="pt-PT"/>
        </w:rPr>
        <w:br w:type="page"/>
      </w:r>
      <w:bookmarkStart w:id="15" w:name="_Toc465841341"/>
      <w:r w:rsidR="00F6298A" w:rsidRPr="00E7355C">
        <w:rPr>
          <w:noProof/>
        </w:rPr>
        <w:t>Ernest James</w:t>
      </w:r>
      <w:r w:rsidR="00F6298A">
        <w:rPr>
          <w:noProof/>
        </w:rPr>
        <w:t xml:space="preserve"> </w:t>
      </w:r>
      <w:r w:rsidR="00F6298A" w:rsidRPr="00B67B21">
        <w:rPr>
          <w:noProof/>
        </w:rPr>
        <w:t>(Laddie)</w:t>
      </w:r>
      <w:r w:rsidR="00F6298A" w:rsidRPr="00440E57">
        <w:t xml:space="preserve"> </w:t>
      </w:r>
      <w:r w:rsidR="00F6298A" w:rsidRPr="00E7355C">
        <w:rPr>
          <w:b/>
          <w:noProof/>
        </w:rPr>
        <w:t>Brouard</w:t>
      </w:r>
      <w:r w:rsidR="00F6298A" w:rsidRPr="00440E57">
        <w:rPr>
          <w:b/>
        </w:rPr>
        <w:t xml:space="preserve"> </w:t>
      </w:r>
      <w:r w:rsidR="00F6298A" w:rsidRPr="00440E57">
        <w:t>(</w:t>
      </w:r>
      <w:r w:rsidR="00F6298A" w:rsidRPr="00E7355C">
        <w:rPr>
          <w:noProof/>
        </w:rPr>
        <w:t>2972</w:t>
      </w:r>
      <w:r w:rsidR="00F6298A" w:rsidRPr="00440E57">
        <w:t>)</w:t>
      </w:r>
      <w:bookmarkEnd w:id="15"/>
    </w:p>
    <w:p w:rsidR="00F6298A" w:rsidRPr="007146B4" w:rsidRDefault="00F6298A" w:rsidP="001B3EBB">
      <w:r w:rsidRPr="007146B4">
        <w:t xml:space="preserve">                                                     </w:t>
      </w:r>
      <w:r>
        <w:t xml:space="preserve">                          </w:t>
      </w:r>
      <w:r w:rsidRPr="007146B4">
        <w:t>Service No. 2465</w:t>
      </w:r>
    </w:p>
    <w:p w:rsidR="00F6298A" w:rsidRPr="007D10B8" w:rsidRDefault="00F6298A" w:rsidP="00421D65">
      <w:pPr>
        <w:rPr>
          <w:color w:val="00FF00"/>
        </w:rPr>
      </w:pPr>
      <w:r>
        <w:rPr>
          <w:color w:val="00FF00"/>
        </w:rPr>
        <w:t>Vol. II Pg 240</w:t>
      </w:r>
    </w:p>
    <w:p w:rsidR="005B4773" w:rsidRDefault="005B4773" w:rsidP="0038281B">
      <w:pPr>
        <w:tabs>
          <w:tab w:val="right" w:pos="9639"/>
        </w:tabs>
        <w:rPr>
          <w:b/>
        </w:rPr>
      </w:pPr>
    </w:p>
    <w:p w:rsidR="005B4773" w:rsidRDefault="00E701C3" w:rsidP="0038281B">
      <w:pPr>
        <w:tabs>
          <w:tab w:val="right" w:pos="9639"/>
        </w:tabs>
        <w:rPr>
          <w:b/>
        </w:rPr>
      </w:pPr>
      <w:r>
        <w:rPr>
          <w:noProof/>
          <w:lang w:eastAsia="en-GB"/>
        </w:rPr>
        <w:drawing>
          <wp:anchor distT="0" distB="0" distL="114300" distR="114300" simplePos="0" relativeHeight="251684352" behindDoc="1" locked="0" layoutInCell="1" allowOverlap="1" wp14:anchorId="41BDBAEF" wp14:editId="26B92E5B">
            <wp:simplePos x="0" y="0"/>
            <wp:positionH relativeFrom="column">
              <wp:posOffset>3810</wp:posOffset>
            </wp:positionH>
            <wp:positionV relativeFrom="paragraph">
              <wp:align>top</wp:align>
            </wp:positionV>
            <wp:extent cx="1914525" cy="2495550"/>
            <wp:effectExtent l="0" t="0" r="9525" b="0"/>
            <wp:wrapTight wrapText="bothSides">
              <wp:wrapPolygon edited="0">
                <wp:start x="0" y="0"/>
                <wp:lineTo x="0" y="21435"/>
                <wp:lineTo x="21493" y="21435"/>
                <wp:lineTo x="21493" y="0"/>
                <wp:lineTo x="0" y="0"/>
              </wp:wrapPolygon>
            </wp:wrapTight>
            <wp:docPr id="11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4525" cy="2495550"/>
                    </a:xfrm>
                    <a:prstGeom prst="rect">
                      <a:avLst/>
                    </a:prstGeom>
                    <a:noFill/>
                  </pic:spPr>
                </pic:pic>
              </a:graphicData>
            </a:graphic>
            <wp14:sizeRelH relativeFrom="page">
              <wp14:pctWidth>0</wp14:pctWidth>
            </wp14:sizeRelH>
            <wp14:sizeRelV relativeFrom="page">
              <wp14:pctHeight>0</wp14:pctHeight>
            </wp14:sizeRelV>
          </wp:anchor>
        </w:drawing>
      </w:r>
    </w:p>
    <w:p w:rsidR="00AF135D" w:rsidRDefault="00AF135D" w:rsidP="0038281B">
      <w:pPr>
        <w:tabs>
          <w:tab w:val="right" w:pos="9639"/>
        </w:tabs>
        <w:rPr>
          <w:b/>
        </w:rPr>
      </w:pPr>
    </w:p>
    <w:p w:rsidR="00AF135D" w:rsidRDefault="00AF135D" w:rsidP="0038281B">
      <w:pPr>
        <w:tabs>
          <w:tab w:val="right" w:pos="9639"/>
        </w:tabs>
        <w:rPr>
          <w:b/>
        </w:rPr>
      </w:pPr>
    </w:p>
    <w:p w:rsidR="00AF135D" w:rsidRDefault="00AF135D" w:rsidP="0038281B">
      <w:pPr>
        <w:tabs>
          <w:tab w:val="right" w:pos="9639"/>
        </w:tabs>
        <w:rPr>
          <w:b/>
        </w:rPr>
      </w:pPr>
    </w:p>
    <w:p w:rsidR="00F6298A" w:rsidRDefault="00F6298A" w:rsidP="0038281B">
      <w:pPr>
        <w:tabs>
          <w:tab w:val="right" w:pos="9639"/>
        </w:tabs>
      </w:pPr>
      <w:r w:rsidRPr="0053539C">
        <w:rPr>
          <w:b/>
        </w:rPr>
        <w:t>Born:</w:t>
      </w:r>
      <w:r>
        <w:t xml:space="preserve"> </w:t>
      </w:r>
      <w:r>
        <w:rPr>
          <w:noProof/>
        </w:rPr>
        <w:t xml:space="preserve">29 June </w:t>
      </w:r>
      <w:r w:rsidRPr="0053539C">
        <w:rPr>
          <w:noProof/>
        </w:rPr>
        <w:t xml:space="preserve">1892 in </w:t>
      </w:r>
      <w:smartTag w:uri="urn:schemas-microsoft-com:office:smarttags" w:element="place">
        <w:r w:rsidRPr="0053539C">
          <w:rPr>
            <w:noProof/>
          </w:rPr>
          <w:t>Guernsey</w:t>
        </w:r>
      </w:smartTag>
      <w:r w:rsidRPr="0053539C">
        <w:rPr>
          <w:noProof/>
        </w:rPr>
        <w:t xml:space="preserve">. Son of Adolphus a grocer and Mathilda Elizabeth Foote of Millbrook , King’s Rd Guernsey. Sister Florence </w:t>
      </w:r>
      <w:smartTag w:uri="urn:schemas-microsoft-com:office:smarttags" w:element="place">
        <w:smartTag w:uri="urn:schemas-microsoft-com:office:smarttags" w:element="City">
          <w:r w:rsidRPr="0053539C">
            <w:rPr>
              <w:noProof/>
            </w:rPr>
            <w:t>Marion</w:t>
          </w:r>
        </w:smartTag>
      </w:smartTag>
      <w:r w:rsidRPr="0053539C">
        <w:rPr>
          <w:noProof/>
        </w:rPr>
        <w:t xml:space="preserve"> Brouard.</w:t>
      </w:r>
      <w:r>
        <w:tab/>
      </w:r>
    </w:p>
    <w:p w:rsidR="00F6298A" w:rsidRDefault="00F6298A" w:rsidP="0038281B">
      <w:pPr>
        <w:tabs>
          <w:tab w:val="right" w:pos="9639"/>
        </w:tabs>
      </w:pPr>
    </w:p>
    <w:p w:rsidR="00F6298A" w:rsidRDefault="00F6298A" w:rsidP="0038281B">
      <w:pPr>
        <w:tabs>
          <w:tab w:val="right" w:pos="9639"/>
        </w:tabs>
        <w:rPr>
          <w:noProof/>
        </w:rPr>
      </w:pPr>
      <w:r w:rsidRPr="0053539C">
        <w:rPr>
          <w:b/>
        </w:rPr>
        <w:t>Joined</w:t>
      </w:r>
      <w:r>
        <w:t xml:space="preserve">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1900</w:t>
      </w:r>
      <w:r>
        <w:t xml:space="preserve"> and left in </w:t>
      </w:r>
      <w:r>
        <w:rPr>
          <w:noProof/>
        </w:rPr>
        <w:t>1909.</w:t>
      </w:r>
    </w:p>
    <w:p w:rsidR="00F6298A" w:rsidRDefault="00F6298A" w:rsidP="0038281B">
      <w:pPr>
        <w:tabs>
          <w:tab w:val="right" w:pos="9639"/>
        </w:tabs>
        <w:rPr>
          <w:noProof/>
        </w:rPr>
      </w:pPr>
      <w:r w:rsidRPr="0053539C">
        <w:rPr>
          <w:noProof/>
        </w:rPr>
        <w:t>1</w:t>
      </w:r>
      <w:r w:rsidRPr="0053539C">
        <w:rPr>
          <w:noProof/>
          <w:vertAlign w:val="superscript"/>
        </w:rPr>
        <w:t>st</w:t>
      </w:r>
      <w:r w:rsidRPr="0053539C">
        <w:rPr>
          <w:noProof/>
        </w:rPr>
        <w:t xml:space="preserve"> XI football, 1</w:t>
      </w:r>
      <w:r w:rsidRPr="0053539C">
        <w:rPr>
          <w:noProof/>
          <w:vertAlign w:val="superscript"/>
        </w:rPr>
        <w:t>st</w:t>
      </w:r>
      <w:r w:rsidRPr="0053539C">
        <w:rPr>
          <w:noProof/>
        </w:rPr>
        <w:t xml:space="preserve"> XI cricket, Junior Champion of Sports 1908.</w:t>
      </w:r>
    </w:p>
    <w:p w:rsidR="005B4773" w:rsidRDefault="005B4773" w:rsidP="0038281B">
      <w:pPr>
        <w:tabs>
          <w:tab w:val="right" w:pos="9639"/>
        </w:tabs>
        <w:rPr>
          <w:noProof/>
        </w:rPr>
      </w:pPr>
    </w:p>
    <w:p w:rsidR="005B4773" w:rsidRPr="005B4773" w:rsidRDefault="005B4773" w:rsidP="0038281B">
      <w:pPr>
        <w:tabs>
          <w:tab w:val="right" w:pos="9639"/>
        </w:tabs>
        <w:rPr>
          <w:b/>
          <w:noProof/>
        </w:rPr>
      </w:pPr>
      <w:r w:rsidRPr="005B4773">
        <w:rPr>
          <w:b/>
          <w:noProof/>
        </w:rPr>
        <w:t xml:space="preserve">Image extracted from 1908 1st XI </w:t>
      </w:r>
      <w:r w:rsidR="00AF135D">
        <w:rPr>
          <w:b/>
          <w:noProof/>
        </w:rPr>
        <w:t>Football</w:t>
      </w:r>
      <w:r w:rsidRPr="005B4773">
        <w:rPr>
          <w:b/>
          <w:noProof/>
        </w:rPr>
        <w:t xml:space="preserve"> Photo.</w:t>
      </w:r>
    </w:p>
    <w:p w:rsidR="00F6298A" w:rsidRDefault="00F6298A" w:rsidP="0038281B">
      <w:pPr>
        <w:tabs>
          <w:tab w:val="right" w:pos="9639"/>
        </w:tabs>
        <w:rPr>
          <w:noProof/>
          <w:color w:val="FF0000"/>
        </w:rPr>
      </w:pPr>
    </w:p>
    <w:p w:rsidR="00F6298A" w:rsidRPr="0053539C" w:rsidRDefault="00F6298A" w:rsidP="0038281B">
      <w:pPr>
        <w:tabs>
          <w:tab w:val="right" w:pos="9639"/>
        </w:tabs>
        <w:rPr>
          <w:noProof/>
        </w:rPr>
      </w:pPr>
      <w:r w:rsidRPr="0053539C">
        <w:rPr>
          <w:noProof/>
        </w:rPr>
        <w:t>Entered service with Capital and Counties Bank at Warminster and transferred to the Coleford Branch Gloucester.</w:t>
      </w:r>
    </w:p>
    <w:p w:rsidR="00F6298A" w:rsidRPr="0053539C" w:rsidRDefault="00F6298A" w:rsidP="0038281B">
      <w:pPr>
        <w:tabs>
          <w:tab w:val="right" w:pos="9639"/>
        </w:tabs>
        <w:rPr>
          <w:noProof/>
        </w:rPr>
      </w:pPr>
      <w:r w:rsidRPr="0053539C">
        <w:rPr>
          <w:noProof/>
        </w:rPr>
        <w:t>Capt</w:t>
      </w:r>
      <w:r>
        <w:rPr>
          <w:noProof/>
        </w:rPr>
        <w:t>ain</w:t>
      </w:r>
      <w:r w:rsidRPr="0053539C">
        <w:rPr>
          <w:noProof/>
        </w:rPr>
        <w:t xml:space="preserve"> of West Wilts Football Club 1912 – 13.</w:t>
      </w:r>
    </w:p>
    <w:p w:rsidR="00F6298A" w:rsidRPr="0065543B" w:rsidRDefault="00F6298A" w:rsidP="0038281B">
      <w:pPr>
        <w:tabs>
          <w:tab w:val="right" w:pos="9639"/>
        </w:tabs>
        <w:rPr>
          <w:noProof/>
          <w:color w:val="FF0000"/>
        </w:rPr>
      </w:pPr>
    </w:p>
    <w:p w:rsidR="00F6298A" w:rsidRDefault="00F6298A" w:rsidP="001B3EBB">
      <w:pPr>
        <w:spacing w:before="240"/>
        <w:rPr>
          <w:b/>
        </w:rPr>
      </w:pPr>
      <w:r w:rsidRPr="0053564D">
        <w:rPr>
          <w:b/>
        </w:rPr>
        <w:t>War Service</w:t>
      </w:r>
    </w:p>
    <w:p w:rsidR="00F6298A" w:rsidRDefault="00F6298A" w:rsidP="001B3EBB">
      <w:r>
        <w:rPr>
          <w:noProof/>
        </w:rPr>
        <w:t xml:space="preserve">Private </w:t>
      </w:r>
      <w:r>
        <w:t xml:space="preserve">in the </w:t>
      </w:r>
      <w:r>
        <w:rPr>
          <w:color w:val="FF0000"/>
        </w:rPr>
        <w:t>1</w:t>
      </w:r>
      <w:r w:rsidRPr="001B3EBB">
        <w:rPr>
          <w:color w:val="FF0000"/>
          <w:vertAlign w:val="superscript"/>
        </w:rPr>
        <w:t>st</w:t>
      </w:r>
      <w:r>
        <w:rPr>
          <w:color w:val="FF0000"/>
        </w:rPr>
        <w:t xml:space="preserve"> </w:t>
      </w:r>
      <w:r>
        <w:t xml:space="preserve"> </w:t>
      </w:r>
      <w:r>
        <w:rPr>
          <w:noProof/>
        </w:rPr>
        <w:t xml:space="preserve">Royal </w:t>
      </w:r>
      <w:smartTag w:uri="urn:schemas-microsoft-com:office:smarttags" w:element="place">
        <w:smartTag w:uri="urn:schemas-microsoft-com:office:smarttags" w:element="City">
          <w:r>
            <w:rPr>
              <w:noProof/>
            </w:rPr>
            <w:t>Gloucester</w:t>
          </w:r>
        </w:smartTag>
      </w:smartTag>
      <w:r>
        <w:rPr>
          <w:noProof/>
        </w:rPr>
        <w:t xml:space="preserve"> Hussars</w:t>
      </w:r>
    </w:p>
    <w:p w:rsidR="00F6298A" w:rsidRDefault="00F6298A" w:rsidP="001B3EBB">
      <w:pPr>
        <w:tabs>
          <w:tab w:val="right" w:pos="9639"/>
        </w:tabs>
        <w:rPr>
          <w:noProof/>
        </w:rPr>
      </w:pPr>
      <w:r w:rsidRPr="00852E9E">
        <w:rPr>
          <w:noProof/>
        </w:rPr>
        <w:t xml:space="preserve">Trooper in the Royal </w:t>
      </w:r>
      <w:smartTag w:uri="urn:schemas-microsoft-com:office:smarttags" w:element="place">
        <w:smartTag w:uri="urn:schemas-microsoft-com:office:smarttags" w:element="City">
          <w:r w:rsidRPr="00852E9E">
            <w:rPr>
              <w:noProof/>
            </w:rPr>
            <w:t>Gloucester</w:t>
          </w:r>
        </w:smartTag>
      </w:smartTag>
      <w:r w:rsidRPr="00852E9E">
        <w:rPr>
          <w:noProof/>
        </w:rPr>
        <w:t xml:space="preserve"> Hussars in Gallipoli &amp; Egypt.</w:t>
      </w:r>
      <w:r>
        <w:rPr>
          <w:noProof/>
        </w:rPr>
        <w:t xml:space="preserve"> Returned from </w:t>
      </w:r>
      <w:smartTag w:uri="urn:schemas-microsoft-com:office:smarttags" w:element="country-region">
        <w:r>
          <w:rPr>
            <w:noProof/>
          </w:rPr>
          <w:t>Egypt</w:t>
        </w:r>
      </w:smartTag>
      <w:r>
        <w:rPr>
          <w:noProof/>
        </w:rPr>
        <w:t xml:space="preserve"> suffering from jaundice and dysentry and had to stay in a convalescent home in </w:t>
      </w:r>
      <w:smartTag w:uri="urn:schemas-microsoft-com:office:smarttags" w:element="place">
        <w:smartTag w:uri="urn:schemas-microsoft-com:office:smarttags" w:element="City">
          <w:r>
            <w:rPr>
              <w:noProof/>
            </w:rPr>
            <w:t>Luxor</w:t>
          </w:r>
        </w:smartTag>
      </w:smartTag>
      <w:r>
        <w:rPr>
          <w:noProof/>
        </w:rPr>
        <w:t xml:space="preserve">. Whist there he was placed on the Staff as an </w:t>
      </w:r>
      <w:r w:rsidRPr="004E335C">
        <w:rPr>
          <w:noProof/>
        </w:rPr>
        <w:t>Assistant Paymaster</w:t>
      </w:r>
      <w:r>
        <w:rPr>
          <w:noProof/>
        </w:rPr>
        <w:t>.</w:t>
      </w:r>
    </w:p>
    <w:p w:rsidR="00F6298A" w:rsidRPr="004E335C" w:rsidRDefault="00F6298A" w:rsidP="001B3EBB">
      <w:pPr>
        <w:tabs>
          <w:tab w:val="right" w:pos="9639"/>
        </w:tabs>
        <w:rPr>
          <w:noProof/>
        </w:rPr>
      </w:pPr>
      <w:r>
        <w:rPr>
          <w:noProof/>
        </w:rPr>
        <w:t xml:space="preserve">He served several months in the </w:t>
      </w:r>
      <w:smartTag w:uri="urn:schemas-microsoft-com:office:smarttags" w:element="place">
        <w:smartTag w:uri="urn:schemas-microsoft-com:office:smarttags" w:element="PlaceName">
          <w:r>
            <w:rPr>
              <w:noProof/>
            </w:rPr>
            <w:t>Sinai</w:t>
          </w:r>
        </w:smartTag>
        <w:r>
          <w:rPr>
            <w:noProof/>
          </w:rPr>
          <w:t xml:space="preserve"> </w:t>
        </w:r>
        <w:smartTag w:uri="urn:schemas-microsoft-com:office:smarttags" w:element="PlaceType">
          <w:r>
            <w:rPr>
              <w:noProof/>
            </w:rPr>
            <w:t>Desert</w:t>
          </w:r>
        </w:smartTag>
      </w:smartTag>
      <w:r>
        <w:rPr>
          <w:noProof/>
        </w:rPr>
        <w:t xml:space="preserve"> and took part in the attack on El Arish.</w:t>
      </w:r>
      <w:r w:rsidRPr="004E335C">
        <w:rPr>
          <w:noProof/>
        </w:rPr>
        <w:t xml:space="preserve">  </w:t>
      </w:r>
    </w:p>
    <w:p w:rsidR="00F6298A" w:rsidRDefault="00F6298A" w:rsidP="0038281B">
      <w:pPr>
        <w:tabs>
          <w:tab w:val="right" w:pos="9639"/>
        </w:tabs>
        <w:rPr>
          <w:b/>
        </w:rPr>
      </w:pPr>
    </w:p>
    <w:p w:rsidR="00F6298A" w:rsidRDefault="00F6298A" w:rsidP="0038281B">
      <w:pPr>
        <w:tabs>
          <w:tab w:val="right" w:pos="9639"/>
        </w:tabs>
      </w:pPr>
      <w:r w:rsidRPr="0053539C">
        <w:rPr>
          <w:b/>
        </w:rPr>
        <w:t>Died:</w:t>
      </w:r>
      <w:r>
        <w:t xml:space="preserve"> </w:t>
      </w:r>
      <w:r>
        <w:rPr>
          <w:noProof/>
        </w:rPr>
        <w:t>09 January 1917</w:t>
      </w:r>
      <w:r>
        <w:t xml:space="preserve"> aged </w:t>
      </w:r>
      <w:r>
        <w:rPr>
          <w:noProof/>
        </w:rPr>
        <w:t xml:space="preserve">24 KIA </w:t>
      </w:r>
      <w:r w:rsidRPr="00852E9E">
        <w:rPr>
          <w:noProof/>
        </w:rPr>
        <w:t>during attack on El Ariish</w:t>
      </w:r>
      <w:r>
        <w:rPr>
          <w:noProof/>
        </w:rPr>
        <w:t xml:space="preserve"> </w:t>
      </w:r>
      <w:r w:rsidRPr="002F4FEA">
        <w:rPr>
          <w:noProof/>
        </w:rPr>
        <w:t>(Sinai Palestine Campaign)</w:t>
      </w:r>
      <w:r>
        <w:br/>
      </w:r>
    </w:p>
    <w:p w:rsidR="00F6298A" w:rsidRPr="0053539C" w:rsidRDefault="00F6298A" w:rsidP="0038281B">
      <w:pPr>
        <w:tabs>
          <w:tab w:val="right" w:pos="9639"/>
        </w:tabs>
      </w:pPr>
      <w:r w:rsidRPr="0053539C">
        <w:rPr>
          <w:b/>
        </w:rPr>
        <w:t>Decorations:</w:t>
      </w:r>
      <w:r>
        <w:rPr>
          <w:color w:val="FF0000"/>
        </w:rPr>
        <w:t xml:space="preserve"> </w:t>
      </w:r>
      <w:r w:rsidRPr="007D10B8">
        <w:rPr>
          <w:color w:val="FF0000"/>
        </w:rPr>
        <w:t xml:space="preserve"> </w:t>
      </w:r>
      <w:r w:rsidRPr="0053539C">
        <w:t>Medal , Victory Medal and 1914 – 15 Star.</w:t>
      </w:r>
    </w:p>
    <w:p w:rsidR="00F6298A" w:rsidRDefault="00F6298A" w:rsidP="0038281B">
      <w:pPr>
        <w:tabs>
          <w:tab w:val="right" w:pos="9639"/>
        </w:tabs>
      </w:pPr>
    </w:p>
    <w:p w:rsidR="00F6298A" w:rsidRPr="00680A23" w:rsidRDefault="00F6298A" w:rsidP="0038281B">
      <w:pPr>
        <w:tabs>
          <w:tab w:val="right" w:pos="9639"/>
        </w:tabs>
        <w:rPr>
          <w:b/>
        </w:rPr>
      </w:pPr>
      <w:r w:rsidRPr="00680A23">
        <w:rPr>
          <w:b/>
        </w:rPr>
        <w:t>Memorials:</w:t>
      </w:r>
    </w:p>
    <w:p w:rsidR="00F6298A" w:rsidRDefault="00F6298A" w:rsidP="0038281B">
      <w:pPr>
        <w:pStyle w:val="ListParagraph"/>
        <w:numPr>
          <w:ilvl w:val="0"/>
          <w:numId w:val="2"/>
        </w:numPr>
        <w:spacing w:after="0"/>
      </w:pPr>
      <w:r>
        <w:t>College Hall</w:t>
      </w:r>
    </w:p>
    <w:p w:rsidR="00F6298A" w:rsidRPr="00DA3B0A" w:rsidRDefault="00F6298A" w:rsidP="0038281B">
      <w:pPr>
        <w:pStyle w:val="ListParagraph"/>
        <w:numPr>
          <w:ilvl w:val="0"/>
          <w:numId w:val="2"/>
        </w:numPr>
        <w:spacing w:after="0"/>
        <w:rPr>
          <w:b/>
        </w:rPr>
      </w:pPr>
      <w:smartTag w:uri="urn:schemas-microsoft-com:office:smarttags" w:element="place">
        <w:smartTag w:uri="urn:schemas-microsoft-com:office:smarttags" w:element="PlaceName">
          <w:r>
            <w:rPr>
              <w:noProof/>
            </w:rPr>
            <w:t>Kantara</w:t>
          </w:r>
        </w:smartTag>
        <w:r>
          <w:rPr>
            <w:noProof/>
          </w:rPr>
          <w:t xml:space="preserve"> </w:t>
        </w:r>
        <w:smartTag w:uri="urn:schemas-microsoft-com:office:smarttags" w:element="PlaceName">
          <w:r>
            <w:rPr>
              <w:noProof/>
            </w:rPr>
            <w:t>War</w:t>
          </w:r>
        </w:smartTag>
        <w:r>
          <w:rPr>
            <w:noProof/>
          </w:rPr>
          <w:t xml:space="preserve"> </w:t>
        </w:r>
        <w:smartTag w:uri="urn:schemas-microsoft-com:office:smarttags" w:element="PlaceName">
          <w:r>
            <w:rPr>
              <w:noProof/>
            </w:rPr>
            <w:t>Memorial</w:t>
          </w:r>
        </w:smartTag>
        <w:r>
          <w:rPr>
            <w:noProof/>
          </w:rPr>
          <w:t xml:space="preserve"> </w:t>
        </w:r>
        <w:smartTag w:uri="urn:schemas-microsoft-com:office:smarttags" w:element="PlaceType">
          <w:r>
            <w:rPr>
              <w:noProof/>
            </w:rPr>
            <w:t>Cemetery</w:t>
          </w:r>
        </w:smartTag>
      </w:smartTag>
      <w:r>
        <w:rPr>
          <w:noProof/>
        </w:rPr>
        <w:t xml:space="preserve"> </w:t>
      </w:r>
      <w:r w:rsidRPr="00DA3B0A">
        <w:rPr>
          <w:noProof/>
        </w:rPr>
        <w:t>Grave F 94</w:t>
      </w:r>
    </w:p>
    <w:p w:rsidR="00F6298A" w:rsidRPr="00A20AE8" w:rsidRDefault="00F6298A" w:rsidP="0038281B">
      <w:pPr>
        <w:pStyle w:val="ListParagraph"/>
        <w:numPr>
          <w:ilvl w:val="0"/>
          <w:numId w:val="2"/>
        </w:numPr>
        <w:spacing w:after="0"/>
        <w:rPr>
          <w:b/>
        </w:rPr>
      </w:pPr>
      <w:r>
        <w:rPr>
          <w:noProof/>
          <w:color w:val="FF0000"/>
        </w:rPr>
        <w:t>Island War Memorial ?</w:t>
      </w:r>
    </w:p>
    <w:p w:rsidR="00F6298A" w:rsidRPr="007D10B8" w:rsidRDefault="00F6298A" w:rsidP="0038281B">
      <w:pPr>
        <w:pStyle w:val="ListParagraph"/>
        <w:numPr>
          <w:ilvl w:val="0"/>
          <w:numId w:val="2"/>
        </w:numPr>
        <w:spacing w:after="0"/>
        <w:rPr>
          <w:b/>
        </w:rPr>
      </w:pPr>
      <w:smartTag w:uri="urn:schemas-microsoft-com:office:smarttags" w:element="place">
        <w:smartTag w:uri="urn:schemas-microsoft-com:office:smarttags" w:element="PlaceName">
          <w:r>
            <w:rPr>
              <w:noProof/>
              <w:color w:val="008000"/>
            </w:rPr>
            <w:t>Catel</w:t>
          </w:r>
        </w:smartTag>
        <w:r>
          <w:rPr>
            <w:noProof/>
            <w:color w:val="008000"/>
          </w:rPr>
          <w:t xml:space="preserve"> </w:t>
        </w:r>
        <w:smartTag w:uri="urn:schemas-microsoft-com:office:smarttags" w:element="PlaceType">
          <w:r>
            <w:rPr>
              <w:noProof/>
              <w:color w:val="008000"/>
            </w:rPr>
            <w:t>Church</w:t>
          </w:r>
        </w:smartTag>
      </w:smartTag>
      <w:r>
        <w:rPr>
          <w:noProof/>
          <w:color w:val="008000"/>
        </w:rPr>
        <w:t xml:space="preserve"> ?? </w:t>
      </w:r>
    </w:p>
    <w:p w:rsidR="00F6298A" w:rsidRPr="00A20AE8" w:rsidRDefault="00F6298A" w:rsidP="007D10B8">
      <w:pPr>
        <w:pStyle w:val="ListParagraph"/>
        <w:spacing w:after="0"/>
        <w:rPr>
          <w:noProof/>
          <w:color w:val="008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F6298A" w:rsidRPr="00852E9E" w:rsidTr="00852E9E">
        <w:tc>
          <w:tcPr>
            <w:tcW w:w="9854" w:type="dxa"/>
          </w:tcPr>
          <w:p w:rsidR="00F6298A" w:rsidRPr="00A20AE8" w:rsidRDefault="00F6298A" w:rsidP="00852E9E">
            <w:pPr>
              <w:spacing w:after="0"/>
              <w:rPr>
                <w:color w:val="008000"/>
              </w:rPr>
            </w:pPr>
            <w:r w:rsidRPr="00852E9E">
              <w:rPr>
                <w:b/>
              </w:rPr>
              <w:t>Notes</w:t>
            </w:r>
            <w:r>
              <w:rPr>
                <w:b/>
              </w:rPr>
              <w:t xml:space="preserve"> </w:t>
            </w:r>
            <w:r>
              <w:rPr>
                <w:b/>
                <w:color w:val="008000"/>
              </w:rPr>
              <w:t>Memorial Catel church in Catel Matters booklet</w:t>
            </w:r>
          </w:p>
        </w:tc>
      </w:tr>
    </w:tbl>
    <w:p w:rsidR="00F6298A" w:rsidRDefault="006105D6" w:rsidP="00440E57">
      <w:pPr>
        <w:pStyle w:val="Heading1"/>
      </w:pPr>
      <w:r>
        <w:br w:type="page"/>
      </w:r>
      <w:bookmarkStart w:id="16" w:name="_Toc465841342"/>
      <w:r w:rsidR="00F6298A" w:rsidRPr="00E7355C">
        <w:rPr>
          <w:noProof/>
        </w:rPr>
        <w:t>Horace Edwin Herbert</w:t>
      </w:r>
      <w:r w:rsidR="00F6298A" w:rsidRPr="00440E57">
        <w:t xml:space="preserve"> </w:t>
      </w:r>
      <w:r w:rsidR="00F6298A" w:rsidRPr="00E7355C">
        <w:rPr>
          <w:b/>
          <w:noProof/>
        </w:rPr>
        <w:t>Ca</w:t>
      </w:r>
      <w:r w:rsidR="00F6298A">
        <w:rPr>
          <w:b/>
          <w:noProof/>
        </w:rPr>
        <w:t>b</w:t>
      </w:r>
      <w:r w:rsidR="00F6298A" w:rsidRPr="00E7355C">
        <w:rPr>
          <w:b/>
          <w:noProof/>
        </w:rPr>
        <w:t>eldu</w:t>
      </w:r>
      <w:r w:rsidR="00F6298A" w:rsidRPr="00440E57">
        <w:rPr>
          <w:b/>
        </w:rPr>
        <w:t xml:space="preserve"> </w:t>
      </w:r>
      <w:r w:rsidR="00F6298A" w:rsidRPr="00440E57">
        <w:t>(</w:t>
      </w:r>
      <w:r w:rsidR="00F6298A" w:rsidRPr="00E7355C">
        <w:rPr>
          <w:noProof/>
        </w:rPr>
        <w:t>2915</w:t>
      </w:r>
      <w:r w:rsidR="00F6298A" w:rsidRPr="00440E57">
        <w:t>)</w:t>
      </w:r>
      <w:bookmarkEnd w:id="16"/>
    </w:p>
    <w:p w:rsidR="00F6298A" w:rsidRPr="007146B4" w:rsidRDefault="00F6298A" w:rsidP="00150406">
      <w:r>
        <w:t xml:space="preserve">                                                                            </w:t>
      </w:r>
      <w:r w:rsidRPr="007146B4">
        <w:t>Service No. 20301</w:t>
      </w:r>
    </w:p>
    <w:p w:rsidR="00F6298A" w:rsidRPr="00D260CD" w:rsidRDefault="00F6298A" w:rsidP="00150406">
      <w:r w:rsidRPr="00D260CD">
        <w:t>Vol. II Pg 227</w:t>
      </w:r>
    </w:p>
    <w:p w:rsidR="00F6298A" w:rsidRPr="009D47C1" w:rsidRDefault="00F6298A" w:rsidP="00150406"/>
    <w:p w:rsidR="00F6298A" w:rsidRDefault="00F6298A" w:rsidP="0038281B">
      <w:pPr>
        <w:tabs>
          <w:tab w:val="right" w:pos="9639"/>
        </w:tabs>
        <w:rPr>
          <w:noProof/>
          <w:color w:val="FF0000"/>
        </w:rPr>
      </w:pPr>
      <w:r w:rsidRPr="00D260CD">
        <w:rPr>
          <w:b/>
        </w:rPr>
        <w:t>Born:</w:t>
      </w:r>
      <w:r>
        <w:t xml:space="preserve"> </w:t>
      </w:r>
      <w:r>
        <w:rPr>
          <w:noProof/>
        </w:rPr>
        <w:t xml:space="preserve">12 July </w:t>
      </w:r>
      <w:r w:rsidRPr="00D260CD">
        <w:rPr>
          <w:noProof/>
        </w:rPr>
        <w:t xml:space="preserve">1883 in </w:t>
      </w:r>
      <w:smartTag w:uri="urn:schemas-microsoft-com:office:smarttags" w:element="place">
        <w:r w:rsidRPr="00D260CD">
          <w:rPr>
            <w:noProof/>
          </w:rPr>
          <w:t>Jersey</w:t>
        </w:r>
      </w:smartTag>
      <w:r w:rsidRPr="00D260CD">
        <w:rPr>
          <w:noProof/>
        </w:rPr>
        <w:t>. Youngest son of Philip Samuel and Letitia Antoine Cableldu</w:t>
      </w:r>
      <w:r>
        <w:rPr>
          <w:noProof/>
        </w:rPr>
        <w:t xml:space="preserve"> of </w:t>
      </w:r>
      <w:smartTag w:uri="urn:schemas-microsoft-com:office:smarttags" w:element="place">
        <w:smartTag w:uri="urn:schemas-microsoft-com:office:smarttags" w:element="City">
          <w:r>
            <w:rPr>
              <w:noProof/>
            </w:rPr>
            <w:t>Kobe</w:t>
          </w:r>
        </w:smartTag>
        <w:r>
          <w:rPr>
            <w:noProof/>
          </w:rPr>
          <w:t xml:space="preserve">, </w:t>
        </w:r>
        <w:smartTag w:uri="urn:schemas-microsoft-com:office:smarttags" w:element="country-region">
          <w:r>
            <w:rPr>
              <w:noProof/>
            </w:rPr>
            <w:t>Japan</w:t>
          </w:r>
        </w:smartTag>
      </w:smartTag>
      <w:r w:rsidRPr="00D260CD">
        <w:rPr>
          <w:noProof/>
        </w:rPr>
        <w:t>.</w:t>
      </w:r>
      <w:r>
        <w:rPr>
          <w:noProof/>
          <w:color w:val="FF0000"/>
        </w:rPr>
        <w:t xml:space="preserve"> </w:t>
      </w:r>
    </w:p>
    <w:p w:rsidR="00F6298A" w:rsidRDefault="00F6298A" w:rsidP="0038281B">
      <w:pPr>
        <w:tabs>
          <w:tab w:val="right" w:pos="9639"/>
        </w:tabs>
      </w:pPr>
    </w:p>
    <w:p w:rsidR="00F6298A" w:rsidRPr="00D260CD" w:rsidRDefault="00F6298A" w:rsidP="0038281B">
      <w:pPr>
        <w:tabs>
          <w:tab w:val="right" w:pos="9639"/>
        </w:tabs>
      </w:pPr>
      <w:r w:rsidRPr="00D260CD">
        <w:t>Old Victorian</w:t>
      </w:r>
      <w:r>
        <w:t>, although he does not appear on their Register.</w:t>
      </w:r>
    </w:p>
    <w:p w:rsidR="00F6298A" w:rsidRDefault="00F6298A" w:rsidP="0038281B">
      <w:pPr>
        <w:tabs>
          <w:tab w:val="right" w:pos="9639"/>
        </w:tabs>
        <w:rPr>
          <w:noProof/>
        </w:rPr>
      </w:pPr>
      <w:r w:rsidRPr="00D260CD">
        <w:rPr>
          <w:b/>
        </w:rPr>
        <w:t>Joined</w:t>
      </w:r>
      <w:r>
        <w:t xml:space="preserve">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1899</w:t>
      </w:r>
      <w:r>
        <w:t xml:space="preserve"> and left in </w:t>
      </w:r>
      <w:r>
        <w:rPr>
          <w:noProof/>
        </w:rPr>
        <w:t>1900.</w:t>
      </w:r>
    </w:p>
    <w:p w:rsidR="00F6298A" w:rsidRDefault="00F6298A" w:rsidP="0038281B">
      <w:pPr>
        <w:tabs>
          <w:tab w:val="right" w:pos="9639"/>
        </w:tabs>
        <w:rPr>
          <w:noProof/>
        </w:rPr>
      </w:pPr>
      <w:r>
        <w:rPr>
          <w:noProof/>
        </w:rPr>
        <w:t>Athletics won u16 High Jump 1899.</w:t>
      </w:r>
    </w:p>
    <w:p w:rsidR="00F6298A" w:rsidRDefault="00F6298A" w:rsidP="0038281B">
      <w:pPr>
        <w:tabs>
          <w:tab w:val="right" w:pos="9639"/>
        </w:tabs>
        <w:rPr>
          <w:noProof/>
        </w:rPr>
      </w:pPr>
      <w:r>
        <w:rPr>
          <w:noProof/>
        </w:rPr>
        <w:t xml:space="preserve">On the 2nd. October 1902  Horace went to </w:t>
      </w:r>
      <w:smartTag w:uri="urn:schemas-microsoft-com:office:smarttags" w:element="place">
        <w:smartTag w:uri="urn:schemas-microsoft-com:office:smarttags" w:element="country-region">
          <w:r>
            <w:rPr>
              <w:noProof/>
            </w:rPr>
            <w:t>Japan</w:t>
          </w:r>
        </w:smartTag>
      </w:smartTag>
      <w:r>
        <w:rPr>
          <w:noProof/>
        </w:rPr>
        <w:t xml:space="preserve"> on the  SS Malacca to work in his father's Company, Taylors and Outfitters, which he did until 1903. </w:t>
      </w:r>
    </w:p>
    <w:p w:rsidR="00F6298A" w:rsidRDefault="00F6298A" w:rsidP="00A240FA">
      <w:pPr>
        <w:tabs>
          <w:tab w:val="right" w:pos="9639"/>
        </w:tabs>
      </w:pPr>
      <w:r>
        <w:br/>
      </w:r>
    </w:p>
    <w:p w:rsidR="00F6298A" w:rsidRDefault="00F6298A" w:rsidP="00CB32EB">
      <w:pPr>
        <w:spacing w:before="240"/>
        <w:rPr>
          <w:b/>
        </w:rPr>
      </w:pPr>
      <w:r w:rsidRPr="0053564D">
        <w:rPr>
          <w:b/>
        </w:rPr>
        <w:t>War Service</w:t>
      </w:r>
    </w:p>
    <w:p w:rsidR="00F6298A" w:rsidRDefault="00F6298A" w:rsidP="00CB32EB">
      <w:pPr>
        <w:rPr>
          <w:noProof/>
        </w:rPr>
      </w:pPr>
      <w:r>
        <w:rPr>
          <w:noProof/>
        </w:rPr>
        <w:t xml:space="preserve">He enlisted as a private with the 1st Canadian Contingent at Valcartier on 22nd Sept. 1914, being sent to 10th Battalion (Infantry) of </w:t>
      </w:r>
      <w:r w:rsidRPr="002155C0">
        <w:rPr>
          <w:noProof/>
        </w:rPr>
        <w:t>the  Alberta Regiment</w:t>
      </w:r>
      <w:r>
        <w:rPr>
          <w:noProof/>
        </w:rPr>
        <w:t>.</w:t>
      </w:r>
    </w:p>
    <w:p w:rsidR="00F6298A" w:rsidRDefault="00B717F8" w:rsidP="00B717F8">
      <w:r>
        <w:rPr>
          <w:noProof/>
        </w:rPr>
        <w:t xml:space="preserve">2nd </w:t>
      </w:r>
      <w:smartTag w:uri="urn:schemas-microsoft-com:office:smarttags" w:element="City">
        <w:r>
          <w:rPr>
            <w:noProof/>
          </w:rPr>
          <w:t>Battle</w:t>
        </w:r>
      </w:smartTag>
      <w:r>
        <w:rPr>
          <w:noProof/>
        </w:rPr>
        <w:t xml:space="preserve"> of </w:t>
      </w:r>
      <w:smartTag w:uri="urn:schemas-microsoft-com:office:smarttags" w:element="place">
        <w:r>
          <w:rPr>
            <w:noProof/>
          </w:rPr>
          <w:t>Ypres</w:t>
        </w:r>
      </w:smartTag>
      <w:r>
        <w:rPr>
          <w:noProof/>
        </w:rPr>
        <w:t xml:space="preserve">. </w:t>
      </w:r>
      <w:r w:rsidR="00F6298A" w:rsidRPr="002155C0">
        <w:rPr>
          <w:noProof/>
        </w:rPr>
        <w:t xml:space="preserve">Following the first German gas attack he was involved in an action to capture </w:t>
      </w:r>
      <w:smartTag w:uri="urn:schemas-microsoft-com:office:smarttags" w:element="place">
        <w:smartTag w:uri="urn:schemas-microsoft-com:office:smarttags" w:element="City">
          <w:r w:rsidR="00F6298A" w:rsidRPr="002155C0">
            <w:rPr>
              <w:noProof/>
            </w:rPr>
            <w:t>Kitchener</w:t>
          </w:r>
        </w:smartTag>
      </w:smartTag>
      <w:r w:rsidR="00F6298A" w:rsidRPr="002155C0">
        <w:rPr>
          <w:noProof/>
        </w:rPr>
        <w:t>’s Wood</w:t>
      </w:r>
      <w:r w:rsidR="00F6298A">
        <w:rPr>
          <w:noProof/>
        </w:rPr>
        <w:t>, and was r</w:t>
      </w:r>
      <w:r>
        <w:t>eported missing as the Battalion had to retire leaving its dead and wounded who fell into the hands of the Germans.</w:t>
      </w:r>
    </w:p>
    <w:p w:rsidR="00F6298A" w:rsidRDefault="00F6298A" w:rsidP="0038281B">
      <w:pPr>
        <w:tabs>
          <w:tab w:val="right" w:pos="9639"/>
        </w:tabs>
        <w:rPr>
          <w:b/>
        </w:rPr>
      </w:pPr>
    </w:p>
    <w:p w:rsidR="00F6298A" w:rsidRDefault="00F6298A" w:rsidP="0038281B">
      <w:pPr>
        <w:tabs>
          <w:tab w:val="right" w:pos="9639"/>
        </w:tabs>
        <w:rPr>
          <w:noProof/>
          <w:color w:val="FF0000"/>
        </w:rPr>
      </w:pPr>
      <w:r w:rsidRPr="002155C0">
        <w:rPr>
          <w:b/>
        </w:rPr>
        <w:t>Died:</w:t>
      </w:r>
      <w:r>
        <w:t xml:space="preserve"> </w:t>
      </w:r>
      <w:r>
        <w:rPr>
          <w:noProof/>
        </w:rPr>
        <w:t>22 April 1915</w:t>
      </w:r>
      <w:r>
        <w:t xml:space="preserve"> aged </w:t>
      </w:r>
      <w:r>
        <w:rPr>
          <w:noProof/>
        </w:rPr>
        <w:t xml:space="preserve">32 </w:t>
      </w:r>
      <w:r w:rsidRPr="00852E9E">
        <w:rPr>
          <w:noProof/>
        </w:rPr>
        <w:t xml:space="preserve">KIA in 2nd battle of </w:t>
      </w:r>
      <w:smartTag w:uri="urn:schemas-microsoft-com:office:smarttags" w:element="place">
        <w:r w:rsidRPr="00852E9E">
          <w:rPr>
            <w:noProof/>
          </w:rPr>
          <w:t>Ypres</w:t>
        </w:r>
      </w:smartTag>
      <w:r w:rsidRPr="002155C0">
        <w:rPr>
          <w:noProof/>
        </w:rPr>
        <w:t xml:space="preserve">. Died </w:t>
      </w:r>
      <w:r w:rsidR="003E31EC">
        <w:rPr>
          <w:noProof/>
        </w:rPr>
        <w:t>in the vicinity of</w:t>
      </w:r>
      <w:r w:rsidRPr="002155C0">
        <w:rPr>
          <w:noProof/>
        </w:rPr>
        <w:t xml:space="preserve"> St Julien.</w:t>
      </w:r>
    </w:p>
    <w:p w:rsidR="00F6298A" w:rsidRDefault="00F6298A" w:rsidP="0038281B">
      <w:pPr>
        <w:tabs>
          <w:tab w:val="right" w:pos="9639"/>
        </w:tabs>
        <w:rPr>
          <w:noProof/>
          <w:color w:val="FF0000"/>
        </w:rPr>
      </w:pPr>
    </w:p>
    <w:p w:rsidR="00F6298A" w:rsidRDefault="00F6298A" w:rsidP="0038281B">
      <w:pPr>
        <w:tabs>
          <w:tab w:val="right" w:pos="9639"/>
        </w:tabs>
      </w:pPr>
      <w:r w:rsidRPr="002155C0">
        <w:rPr>
          <w:b/>
        </w:rPr>
        <w:t>Decorations</w:t>
      </w:r>
      <w:r>
        <w:rPr>
          <w:b/>
        </w:rPr>
        <w:t xml:space="preserve">: </w:t>
      </w:r>
      <w:r w:rsidRPr="002155C0">
        <w:rPr>
          <w:b/>
        </w:rPr>
        <w:t xml:space="preserve"> </w:t>
      </w:r>
      <w:r w:rsidRPr="002155C0">
        <w:t>Medal, Victory Medal, 1914 – 15 Star</w:t>
      </w:r>
      <w:r>
        <w:t>.</w:t>
      </w:r>
    </w:p>
    <w:p w:rsidR="00F6298A" w:rsidRDefault="00F6298A" w:rsidP="0038281B">
      <w:pPr>
        <w:tabs>
          <w:tab w:val="right" w:pos="9639"/>
        </w:tabs>
      </w:pPr>
      <w:r>
        <w:br/>
      </w:r>
      <w:r w:rsidRPr="002155C0">
        <w:rPr>
          <w:b/>
        </w:rPr>
        <w:t>Memorials:</w:t>
      </w:r>
    </w:p>
    <w:p w:rsidR="00F6298A" w:rsidRDefault="00F6298A" w:rsidP="0038281B">
      <w:pPr>
        <w:pStyle w:val="ListParagraph"/>
        <w:numPr>
          <w:ilvl w:val="0"/>
          <w:numId w:val="2"/>
        </w:numPr>
        <w:spacing w:after="0"/>
      </w:pPr>
      <w:r>
        <w:t>College Hall</w:t>
      </w:r>
    </w:p>
    <w:p w:rsidR="00F6298A" w:rsidRPr="002155C0" w:rsidRDefault="00F6298A" w:rsidP="0038281B">
      <w:pPr>
        <w:pStyle w:val="ListParagraph"/>
        <w:numPr>
          <w:ilvl w:val="0"/>
          <w:numId w:val="2"/>
        </w:numPr>
        <w:spacing w:after="0"/>
      </w:pPr>
      <w:r w:rsidRPr="002155C0">
        <w:t xml:space="preserve">Menin Gate (Ypres) Memorial </w:t>
      </w:r>
      <w:smartTag w:uri="urn:schemas-microsoft-com:office:smarttags" w:element="place">
        <w:smartTag w:uri="urn:schemas-microsoft-com:office:smarttags" w:element="country-region">
          <w:r w:rsidRPr="002155C0">
            <w:t>Belgium</w:t>
          </w:r>
        </w:smartTag>
      </w:smartTag>
      <w:r w:rsidRPr="002155C0">
        <w:t xml:space="preserve"> Panel 24-28-30</w:t>
      </w:r>
    </w:p>
    <w:p w:rsidR="00F6298A" w:rsidRPr="002155C0" w:rsidRDefault="00F6298A" w:rsidP="0038281B">
      <w:pPr>
        <w:pStyle w:val="ListParagraph"/>
        <w:numPr>
          <w:ilvl w:val="0"/>
          <w:numId w:val="2"/>
        </w:numPr>
        <w:spacing w:after="0"/>
      </w:pPr>
      <w:smartTag w:uri="urn:schemas-microsoft-com:office:smarttags" w:element="PlaceName">
        <w:r w:rsidRPr="002155C0">
          <w:t>Foreigners</w:t>
        </w:r>
      </w:smartTag>
      <w:r w:rsidRPr="002155C0">
        <w:t xml:space="preserve"> </w:t>
      </w:r>
      <w:smartTag w:uri="urn:schemas-microsoft-com:office:smarttags" w:element="PlaceType">
        <w:r w:rsidRPr="002155C0">
          <w:t>Cemetery</w:t>
        </w:r>
      </w:smartTag>
      <w:r w:rsidRPr="002155C0">
        <w:t xml:space="preserve"> in Motomachi , </w:t>
      </w:r>
      <w:smartTag w:uri="urn:schemas-microsoft-com:office:smarttags" w:element="place">
        <w:smartTag w:uri="urn:schemas-microsoft-com:office:smarttags" w:element="City">
          <w:r w:rsidRPr="002155C0">
            <w:t>Yokohama</w:t>
          </w:r>
        </w:smartTag>
      </w:smartTag>
    </w:p>
    <w:p w:rsidR="00F6298A" w:rsidRPr="002155C0" w:rsidRDefault="00F6298A" w:rsidP="0038281B">
      <w:pPr>
        <w:pStyle w:val="ListParagraph"/>
        <w:numPr>
          <w:ilvl w:val="0"/>
          <w:numId w:val="2"/>
        </w:numPr>
        <w:spacing w:after="0"/>
      </w:pPr>
      <w:r w:rsidRPr="002155C0">
        <w:t>Old Victorians</w:t>
      </w:r>
      <w:r>
        <w:t>.</w:t>
      </w:r>
    </w:p>
    <w:p w:rsidR="00F6298A" w:rsidRDefault="00F6298A" w:rsidP="00CB32EB">
      <w:pPr>
        <w:pStyle w:val="ListParagraph"/>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F6298A" w:rsidRPr="00852E9E" w:rsidTr="00852E9E">
        <w:tc>
          <w:tcPr>
            <w:tcW w:w="9854" w:type="dxa"/>
          </w:tcPr>
          <w:p w:rsidR="00F6298A" w:rsidRPr="00852E9E" w:rsidRDefault="00F6298A" w:rsidP="00852E9E">
            <w:pPr>
              <w:spacing w:after="0"/>
              <w:rPr>
                <w:b/>
              </w:rPr>
            </w:pPr>
            <w:r w:rsidRPr="00852E9E">
              <w:rPr>
                <w:b/>
              </w:rPr>
              <w:t>Notes</w:t>
            </w:r>
          </w:p>
          <w:p w:rsidR="00F6298A" w:rsidRPr="00852E9E" w:rsidRDefault="00F6298A" w:rsidP="00852E9E">
            <w:pPr>
              <w:spacing w:after="0"/>
            </w:pPr>
            <w:r w:rsidRPr="00852E9E">
              <w:rPr>
                <w:noProof/>
              </w:rPr>
              <w:t>No trace on cwgc site. Caheldu on CH memorial</w:t>
            </w:r>
          </w:p>
        </w:tc>
      </w:tr>
    </w:tbl>
    <w:p w:rsidR="00F6298A" w:rsidRDefault="006105D6" w:rsidP="00440E57">
      <w:pPr>
        <w:pStyle w:val="Heading1"/>
      </w:pPr>
      <w:r>
        <w:br w:type="page"/>
      </w:r>
      <w:bookmarkStart w:id="17" w:name="_Toc465841343"/>
      <w:r w:rsidR="00F6298A" w:rsidRPr="00E7355C">
        <w:rPr>
          <w:noProof/>
        </w:rPr>
        <w:t>Wilfred Thomas de Lacey</w:t>
      </w:r>
      <w:r w:rsidR="00F6298A" w:rsidRPr="00440E57">
        <w:t xml:space="preserve"> </w:t>
      </w:r>
      <w:smartTag w:uri="urn:schemas-microsoft-com:office:smarttags" w:element="place">
        <w:r w:rsidR="00F6298A" w:rsidRPr="00E7355C">
          <w:rPr>
            <w:b/>
            <w:noProof/>
          </w:rPr>
          <w:t>Clark</w:t>
        </w:r>
      </w:smartTag>
      <w:r w:rsidR="00F6298A" w:rsidRPr="00440E57">
        <w:rPr>
          <w:b/>
        </w:rPr>
        <w:t xml:space="preserve"> </w:t>
      </w:r>
      <w:r w:rsidR="00F6298A" w:rsidRPr="00440E57">
        <w:t>(</w:t>
      </w:r>
      <w:r w:rsidR="00F6298A" w:rsidRPr="00E7355C">
        <w:rPr>
          <w:noProof/>
        </w:rPr>
        <w:t>2721</w:t>
      </w:r>
      <w:r w:rsidR="00F6298A" w:rsidRPr="00440E57">
        <w:t>)</w:t>
      </w:r>
      <w:bookmarkEnd w:id="17"/>
    </w:p>
    <w:p w:rsidR="00F6298A" w:rsidRPr="00526855" w:rsidRDefault="00F6298A" w:rsidP="00364616">
      <w:pPr>
        <w:rPr>
          <w:color w:val="00FF00"/>
        </w:rPr>
      </w:pPr>
      <w:r>
        <w:rPr>
          <w:color w:val="00FF00"/>
        </w:rPr>
        <w:t>Vol. II Pg 186</w:t>
      </w:r>
    </w:p>
    <w:p w:rsidR="00F6298A" w:rsidRDefault="00F6298A" w:rsidP="0038281B">
      <w:pPr>
        <w:tabs>
          <w:tab w:val="right" w:pos="9639"/>
        </w:tabs>
        <w:rPr>
          <w:noProof/>
        </w:rPr>
      </w:pPr>
      <w:r w:rsidRPr="00680A23">
        <w:rPr>
          <w:b/>
        </w:rPr>
        <w:t>Born:</w:t>
      </w:r>
      <w:r>
        <w:t xml:space="preserve"> </w:t>
      </w:r>
      <w:r>
        <w:rPr>
          <w:noProof/>
        </w:rPr>
        <w:t xml:space="preserve">26 April 1884  </w:t>
      </w:r>
      <w:r w:rsidRPr="000A490C">
        <w:rPr>
          <w:noProof/>
        </w:rPr>
        <w:t xml:space="preserve">in Guernsey eldest son of Rev Henry Clark (C of E Minister) vicar of </w:t>
      </w:r>
      <w:smartTag w:uri="urn:schemas-microsoft-com:office:smarttags" w:element="City">
        <w:r w:rsidRPr="000A490C">
          <w:rPr>
            <w:noProof/>
          </w:rPr>
          <w:t>St John’s</w:t>
        </w:r>
      </w:smartTag>
      <w:r w:rsidRPr="000A490C">
        <w:rPr>
          <w:noProof/>
        </w:rPr>
        <w:t xml:space="preserve">, </w:t>
      </w:r>
      <w:smartTag w:uri="urn:schemas-microsoft-com:office:smarttags" w:element="place">
        <w:r w:rsidRPr="000A490C">
          <w:rPr>
            <w:noProof/>
          </w:rPr>
          <w:t>Guernsey</w:t>
        </w:r>
      </w:smartTag>
      <w:r w:rsidRPr="000A490C">
        <w:rPr>
          <w:noProof/>
        </w:rPr>
        <w:t xml:space="preserve"> and Ada Blanche Smithard.</w:t>
      </w:r>
      <w:r w:rsidR="00F72248">
        <w:rPr>
          <w:noProof/>
        </w:rPr>
        <w:t xml:space="preserve"> </w:t>
      </w:r>
    </w:p>
    <w:p w:rsidR="00F6298A" w:rsidRDefault="00F6298A" w:rsidP="0038281B">
      <w:pPr>
        <w:tabs>
          <w:tab w:val="right" w:pos="9639"/>
        </w:tabs>
        <w:rPr>
          <w:noProof/>
        </w:rPr>
      </w:pPr>
      <w:r>
        <w:t>Vide 2770, 2855, 2969, 3002, 3035</w:t>
      </w:r>
      <w:r w:rsidR="008E542D">
        <w:t>.</w:t>
      </w:r>
    </w:p>
    <w:p w:rsidR="00F6298A" w:rsidRDefault="00F6298A" w:rsidP="0038281B">
      <w:pPr>
        <w:tabs>
          <w:tab w:val="right" w:pos="9639"/>
        </w:tabs>
      </w:pPr>
      <w:r w:rsidRPr="000A490C">
        <w:rPr>
          <w:noProof/>
        </w:rPr>
        <w:t xml:space="preserve">Married Kathleen Ethel Foote at the </w:t>
      </w:r>
      <w:smartTag w:uri="urn:schemas-microsoft-com:office:smarttags" w:element="place">
        <w:smartTag w:uri="urn:schemas-microsoft-com:office:smarttags" w:element="PlaceName">
          <w:r w:rsidRPr="000A490C">
            <w:rPr>
              <w:noProof/>
            </w:rPr>
            <w:t>Catel</w:t>
          </w:r>
        </w:smartTag>
        <w:r w:rsidRPr="000A490C">
          <w:rPr>
            <w:noProof/>
          </w:rPr>
          <w:t xml:space="preserve"> </w:t>
        </w:r>
        <w:smartTag w:uri="urn:schemas-microsoft-com:office:smarttags" w:element="PlaceType">
          <w:r w:rsidRPr="000A490C">
            <w:rPr>
              <w:noProof/>
            </w:rPr>
            <w:t>Church</w:t>
          </w:r>
        </w:smartTag>
      </w:smartTag>
      <w:r w:rsidRPr="000A490C">
        <w:rPr>
          <w:noProof/>
        </w:rPr>
        <w:t xml:space="preserve"> Jan 1919.</w:t>
      </w:r>
      <w:r>
        <w:tab/>
      </w:r>
    </w:p>
    <w:p w:rsidR="00F6298A" w:rsidRDefault="00F6298A" w:rsidP="0038281B">
      <w:pPr>
        <w:tabs>
          <w:tab w:val="right" w:pos="9639"/>
        </w:tabs>
      </w:pPr>
    </w:p>
    <w:p w:rsidR="00F6298A" w:rsidRDefault="00F6298A" w:rsidP="00364616">
      <w:pPr>
        <w:spacing w:before="240"/>
      </w:pPr>
      <w:r w:rsidRPr="00B86EAE">
        <w:rPr>
          <w:b/>
        </w:rPr>
        <w:t>Joined</w:t>
      </w:r>
      <w:r>
        <w:t xml:space="preserve">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1893</w:t>
      </w:r>
      <w:r>
        <w:t xml:space="preserve"> and left in </w:t>
      </w:r>
      <w:r>
        <w:rPr>
          <w:noProof/>
        </w:rPr>
        <w:t>1902</w:t>
      </w:r>
      <w:r w:rsidR="00A65037">
        <w:rPr>
          <w:noProof/>
        </w:rPr>
        <w:t>.</w:t>
      </w:r>
    </w:p>
    <w:p w:rsidR="008E542D" w:rsidRDefault="008E542D" w:rsidP="00364616">
      <w:pPr>
        <w:spacing w:before="240"/>
        <w:rPr>
          <w:b/>
        </w:rPr>
      </w:pPr>
    </w:p>
    <w:p w:rsidR="00F6298A" w:rsidRDefault="00F6298A" w:rsidP="00364616">
      <w:pPr>
        <w:spacing w:before="240"/>
        <w:rPr>
          <w:b/>
        </w:rPr>
      </w:pPr>
      <w:r w:rsidRPr="0053564D">
        <w:rPr>
          <w:b/>
        </w:rPr>
        <w:t>War Service</w:t>
      </w:r>
    </w:p>
    <w:p w:rsidR="00F6298A" w:rsidRPr="000A490C" w:rsidRDefault="00F6298A" w:rsidP="00364616">
      <w:pPr>
        <w:spacing w:before="240"/>
      </w:pPr>
      <w:r w:rsidRPr="000A490C">
        <w:t>Royal Marine Light Infantry, commissioned 2</w:t>
      </w:r>
      <w:r w:rsidRPr="000A490C">
        <w:rPr>
          <w:vertAlign w:val="superscript"/>
        </w:rPr>
        <w:t>nd</w:t>
      </w:r>
      <w:r w:rsidRPr="000A490C">
        <w:t xml:space="preserve"> Lt.  1/9/02,   Lieutenant 1/7/03   and Captain 1/9/13.</w:t>
      </w:r>
    </w:p>
    <w:p w:rsidR="00F6298A" w:rsidRPr="000A490C" w:rsidRDefault="00F6298A" w:rsidP="00364616">
      <w:pPr>
        <w:rPr>
          <w:noProof/>
        </w:rPr>
      </w:pPr>
      <w:r w:rsidRPr="000A490C">
        <w:rPr>
          <w:noProof/>
        </w:rPr>
        <w:t>Served on board HMS Victorious, Magnificent,</w:t>
      </w:r>
      <w:r>
        <w:rPr>
          <w:noProof/>
        </w:rPr>
        <w:t xml:space="preserve"> </w:t>
      </w:r>
      <w:r w:rsidRPr="000A490C">
        <w:rPr>
          <w:noProof/>
        </w:rPr>
        <w:t>Egmont, Ariadne.</w:t>
      </w:r>
    </w:p>
    <w:p w:rsidR="00F6298A" w:rsidRPr="000A490C" w:rsidRDefault="00F6298A" w:rsidP="00364616">
      <w:pPr>
        <w:rPr>
          <w:noProof/>
        </w:rPr>
      </w:pPr>
      <w:r w:rsidRPr="000A490C">
        <w:rPr>
          <w:noProof/>
        </w:rPr>
        <w:t>On board HMS Russell 31/8/13 – 30/4/15. Took part in the bombardment of Zeebrugge Oct 1914.</w:t>
      </w:r>
    </w:p>
    <w:p w:rsidR="00F6298A" w:rsidRPr="000A490C" w:rsidRDefault="00F6298A" w:rsidP="00364616">
      <w:r w:rsidRPr="000A490C">
        <w:rPr>
          <w:noProof/>
        </w:rPr>
        <w:t>Also served on Victory.</w:t>
      </w:r>
    </w:p>
    <w:p w:rsidR="00F6298A" w:rsidRPr="000A490C" w:rsidRDefault="00F6298A" w:rsidP="0038281B">
      <w:pPr>
        <w:tabs>
          <w:tab w:val="right" w:pos="9639"/>
        </w:tabs>
        <w:rPr>
          <w:noProof/>
        </w:rPr>
      </w:pPr>
      <w:r w:rsidRPr="000A490C">
        <w:rPr>
          <w:noProof/>
        </w:rPr>
        <w:t>Landed with the Deal B</w:t>
      </w:r>
      <w:r w:rsidR="00DB4023">
        <w:rPr>
          <w:noProof/>
        </w:rPr>
        <w:t>attalio</w:t>
      </w:r>
      <w:r w:rsidRPr="000A490C">
        <w:rPr>
          <w:noProof/>
        </w:rPr>
        <w:t xml:space="preserve">n </w:t>
      </w:r>
      <w:r w:rsidR="00DB4023">
        <w:rPr>
          <w:noProof/>
        </w:rPr>
        <w:t>a</w:t>
      </w:r>
      <w:r w:rsidRPr="000A490C">
        <w:rPr>
          <w:noProof/>
        </w:rPr>
        <w:t xml:space="preserve">t Helles  16/6/15 Gallipoli, wounded in action in Dardanelles 13 Jul 1915 with a gunshot wound in the leg and went to Hospital in </w:t>
      </w:r>
      <w:smartTag w:uri="urn:schemas-microsoft-com:office:smarttags" w:element="place">
        <w:smartTag w:uri="urn:schemas-microsoft-com:office:smarttags" w:element="City">
          <w:r w:rsidRPr="000A490C">
            <w:rPr>
              <w:noProof/>
            </w:rPr>
            <w:t>Alexandria</w:t>
          </w:r>
        </w:smartTag>
      </w:smartTag>
      <w:r w:rsidRPr="000A490C">
        <w:rPr>
          <w:noProof/>
        </w:rPr>
        <w:t xml:space="preserve">. </w:t>
      </w:r>
    </w:p>
    <w:p w:rsidR="00F6298A" w:rsidRPr="000A490C" w:rsidRDefault="00F6298A" w:rsidP="0038281B">
      <w:pPr>
        <w:tabs>
          <w:tab w:val="right" w:pos="9639"/>
        </w:tabs>
        <w:rPr>
          <w:noProof/>
        </w:rPr>
      </w:pPr>
      <w:r w:rsidRPr="000A490C">
        <w:rPr>
          <w:noProof/>
        </w:rPr>
        <w:t>Rejoined 1</w:t>
      </w:r>
      <w:r w:rsidRPr="000A490C">
        <w:rPr>
          <w:noProof/>
          <w:vertAlign w:val="superscript"/>
        </w:rPr>
        <w:t>st</w:t>
      </w:r>
      <w:r w:rsidRPr="000A490C">
        <w:rPr>
          <w:noProof/>
        </w:rPr>
        <w:t xml:space="preserve"> RM Bn 15/10/15 but invalided to </w:t>
      </w:r>
      <w:smartTag w:uri="urn:schemas-microsoft-com:office:smarttags" w:element="place">
        <w:smartTag w:uri="urn:schemas-microsoft-com:office:smarttags" w:element="country-region">
          <w:r w:rsidRPr="000A490C">
            <w:rPr>
              <w:noProof/>
            </w:rPr>
            <w:t>UK</w:t>
          </w:r>
        </w:smartTag>
      </w:smartTag>
      <w:r w:rsidRPr="000A490C">
        <w:rPr>
          <w:noProof/>
        </w:rPr>
        <w:t xml:space="preserve"> 1/12/15  (Neur</w:t>
      </w:r>
      <w:r w:rsidR="00DB4023">
        <w:rPr>
          <w:noProof/>
        </w:rPr>
        <w:t>a</w:t>
      </w:r>
      <w:r w:rsidRPr="000A490C">
        <w:rPr>
          <w:noProof/>
        </w:rPr>
        <w:t>sthenia)</w:t>
      </w:r>
      <w:r>
        <w:rPr>
          <w:noProof/>
        </w:rPr>
        <w:t>.</w:t>
      </w:r>
    </w:p>
    <w:p w:rsidR="00F6298A" w:rsidRDefault="00F6298A" w:rsidP="0038281B">
      <w:pPr>
        <w:tabs>
          <w:tab w:val="right" w:pos="9639"/>
        </w:tabs>
        <w:rPr>
          <w:noProof/>
        </w:rPr>
      </w:pPr>
      <w:r w:rsidRPr="00852E9E">
        <w:rPr>
          <w:noProof/>
        </w:rPr>
        <w:t xml:space="preserve">Adj. 3rd Bat. R.M. 1916.  </w:t>
      </w:r>
    </w:p>
    <w:p w:rsidR="00F6298A" w:rsidRPr="000A490C" w:rsidRDefault="00F6298A" w:rsidP="000A490C">
      <w:pPr>
        <w:rPr>
          <w:noProof/>
        </w:rPr>
      </w:pPr>
      <w:r w:rsidRPr="000A490C">
        <w:rPr>
          <w:noProof/>
        </w:rPr>
        <w:t>Major</w:t>
      </w:r>
      <w:r w:rsidRPr="000A490C">
        <w:t xml:space="preserve"> in the </w:t>
      </w:r>
      <w:r w:rsidRPr="000A490C">
        <w:rPr>
          <w:noProof/>
        </w:rPr>
        <w:t>Royal Marine Light Infantry 1/9/18.</w:t>
      </w:r>
    </w:p>
    <w:p w:rsidR="00F6298A" w:rsidRDefault="00E701C3" w:rsidP="00B86EAE">
      <w:pPr>
        <w:tabs>
          <w:tab w:val="right" w:pos="9639"/>
        </w:tabs>
      </w:pPr>
      <w:r>
        <w:rPr>
          <w:noProof/>
          <w:lang w:eastAsia="en-GB"/>
        </w:rPr>
        <w:drawing>
          <wp:inline distT="0" distB="0" distL="0" distR="0" wp14:anchorId="29341022" wp14:editId="4D5BAF3C">
            <wp:extent cx="3838575" cy="19335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38575" cy="1933575"/>
                    </a:xfrm>
                    <a:prstGeom prst="rect">
                      <a:avLst/>
                    </a:prstGeom>
                    <a:noFill/>
                    <a:ln>
                      <a:noFill/>
                    </a:ln>
                  </pic:spPr>
                </pic:pic>
              </a:graphicData>
            </a:graphic>
          </wp:inline>
        </w:drawing>
      </w:r>
      <w:r w:rsidR="00A65037">
        <w:t xml:space="preserve">    </w:t>
      </w:r>
      <w:r w:rsidR="00A65037" w:rsidRPr="00A65037">
        <w:rPr>
          <w:b/>
        </w:rPr>
        <w:t>HMS Russell</w:t>
      </w:r>
      <w:r w:rsidR="008E542D">
        <w:rPr>
          <w:b/>
        </w:rPr>
        <w:t xml:space="preserve"> </w:t>
      </w:r>
    </w:p>
    <w:p w:rsidR="00A65037" w:rsidRDefault="00A65037" w:rsidP="00B86EAE">
      <w:pPr>
        <w:tabs>
          <w:tab w:val="right" w:pos="9639"/>
        </w:tabs>
      </w:pPr>
    </w:p>
    <w:p w:rsidR="00F6298A" w:rsidRPr="00364616" w:rsidRDefault="00F6298A" w:rsidP="00B86EAE">
      <w:pPr>
        <w:tabs>
          <w:tab w:val="right" w:pos="9639"/>
        </w:tabs>
        <w:rPr>
          <w:color w:val="FF0000"/>
        </w:rPr>
      </w:pPr>
      <w:r w:rsidRPr="00B86EAE">
        <w:rPr>
          <w:b/>
        </w:rPr>
        <w:t>Died:</w:t>
      </w:r>
      <w:r>
        <w:t xml:space="preserve"> </w:t>
      </w:r>
      <w:r w:rsidR="00184C65" w:rsidRPr="00184C65">
        <w:rPr>
          <w:color w:val="FF0000"/>
        </w:rPr>
        <w:t>22</w:t>
      </w:r>
      <w:r w:rsidR="00184C65">
        <w:t>/</w:t>
      </w:r>
      <w:r>
        <w:rPr>
          <w:noProof/>
        </w:rPr>
        <w:t>24 February 1919</w:t>
      </w:r>
      <w:r>
        <w:t xml:space="preserve"> aged </w:t>
      </w:r>
      <w:r>
        <w:rPr>
          <w:noProof/>
        </w:rPr>
        <w:t xml:space="preserve">35 </w:t>
      </w:r>
      <w:r w:rsidRPr="00852E9E">
        <w:rPr>
          <w:noProof/>
        </w:rPr>
        <w:t xml:space="preserve">in </w:t>
      </w:r>
      <w:smartTag w:uri="urn:schemas-microsoft-com:office:smarttags" w:element="place">
        <w:r w:rsidRPr="000A490C">
          <w:rPr>
            <w:noProof/>
          </w:rPr>
          <w:t>Guernsey</w:t>
        </w:r>
      </w:smartTag>
      <w:r w:rsidRPr="000A490C">
        <w:rPr>
          <w:noProof/>
        </w:rPr>
        <w:t xml:space="preserve"> at Jacqueline, Les Rocquettes</w:t>
      </w:r>
      <w:r w:rsidR="008E542D">
        <w:rPr>
          <w:noProof/>
        </w:rPr>
        <w:t>,</w:t>
      </w:r>
      <w:r w:rsidRPr="000A490C">
        <w:rPr>
          <w:noProof/>
        </w:rPr>
        <w:t xml:space="preserve"> whilst on leave</w:t>
      </w:r>
      <w:r>
        <w:rPr>
          <w:noProof/>
        </w:rPr>
        <w:t xml:space="preserve"> with septic pneumonia</w:t>
      </w:r>
      <w:r w:rsidRPr="000A490C">
        <w:rPr>
          <w:noProof/>
        </w:rPr>
        <w:t>.</w:t>
      </w:r>
    </w:p>
    <w:p w:rsidR="00F6298A" w:rsidRDefault="00F6298A" w:rsidP="0038281B">
      <w:pPr>
        <w:tabs>
          <w:tab w:val="right" w:pos="9639"/>
        </w:tabs>
        <w:rPr>
          <w:b/>
          <w:noProof/>
        </w:rPr>
      </w:pPr>
    </w:p>
    <w:p w:rsidR="00F6298A" w:rsidRPr="00B86EAE" w:rsidRDefault="00F6298A" w:rsidP="0038281B">
      <w:pPr>
        <w:tabs>
          <w:tab w:val="right" w:pos="9639"/>
        </w:tabs>
        <w:rPr>
          <w:b/>
          <w:noProof/>
        </w:rPr>
      </w:pPr>
      <w:r w:rsidRPr="00B86EAE">
        <w:rPr>
          <w:b/>
          <w:noProof/>
        </w:rPr>
        <w:t>Decorations:</w:t>
      </w:r>
      <w:r w:rsidR="00184C65">
        <w:rPr>
          <w:b/>
          <w:noProof/>
        </w:rPr>
        <w:t xml:space="preserve"> </w:t>
      </w:r>
      <w:r w:rsidR="00184C65" w:rsidRPr="00184C65">
        <w:rPr>
          <w:noProof/>
        </w:rPr>
        <w:t>1914-15 Star,Victory and British War Medal</w:t>
      </w:r>
    </w:p>
    <w:p w:rsidR="00F6298A" w:rsidRPr="00B86EAE" w:rsidRDefault="00F6298A" w:rsidP="0038281B">
      <w:pPr>
        <w:tabs>
          <w:tab w:val="right" w:pos="9639"/>
        </w:tabs>
        <w:rPr>
          <w:b/>
        </w:rPr>
      </w:pPr>
      <w:r>
        <w:br/>
      </w:r>
      <w:r w:rsidRPr="00B86EAE">
        <w:rPr>
          <w:b/>
        </w:rPr>
        <w:t>Memorials:</w:t>
      </w:r>
    </w:p>
    <w:p w:rsidR="00F6298A" w:rsidRDefault="00F6298A" w:rsidP="0038281B">
      <w:pPr>
        <w:pStyle w:val="ListParagraph"/>
        <w:numPr>
          <w:ilvl w:val="0"/>
          <w:numId w:val="2"/>
        </w:numPr>
        <w:spacing w:after="0"/>
      </w:pPr>
      <w:r>
        <w:t>College Hall</w:t>
      </w:r>
    </w:p>
    <w:p w:rsidR="00F6298A" w:rsidRPr="00D72AEF" w:rsidRDefault="00F6298A" w:rsidP="0038281B">
      <w:pPr>
        <w:pStyle w:val="ListParagraph"/>
        <w:numPr>
          <w:ilvl w:val="0"/>
          <w:numId w:val="2"/>
        </w:numPr>
        <w:spacing w:after="0"/>
        <w:rPr>
          <w:b/>
        </w:rPr>
      </w:pPr>
      <w:r>
        <w:rPr>
          <w:noProof/>
        </w:rPr>
        <w:t>St Peter Port (</w:t>
      </w:r>
      <w:smartTag w:uri="urn:schemas-microsoft-com:office:smarttags" w:element="place">
        <w:smartTag w:uri="urn:schemas-microsoft-com:office:smarttags" w:element="City">
          <w:r>
            <w:rPr>
              <w:noProof/>
            </w:rPr>
            <w:t>St John’s</w:t>
          </w:r>
        </w:smartTag>
      </w:smartTag>
      <w:r>
        <w:rPr>
          <w:noProof/>
        </w:rPr>
        <w:t>) Churchyard</w:t>
      </w:r>
    </w:p>
    <w:p w:rsidR="00D72AEF" w:rsidRPr="00364616" w:rsidRDefault="00D72AEF" w:rsidP="0038281B">
      <w:pPr>
        <w:pStyle w:val="ListParagraph"/>
        <w:numPr>
          <w:ilvl w:val="0"/>
          <w:numId w:val="2"/>
        </w:numPr>
        <w:spacing w:after="0"/>
        <w:rPr>
          <w:b/>
        </w:rPr>
      </w:pPr>
      <w:r>
        <w:rPr>
          <w:noProof/>
        </w:rPr>
        <w:t xml:space="preserve">St </w:t>
      </w:r>
      <w:smartTag w:uri="urn:schemas-microsoft-com:office:smarttags" w:element="place">
        <w:smartTag w:uri="urn:schemas-microsoft-com:office:smarttags" w:element="PlaceName">
          <w:r>
            <w:rPr>
              <w:noProof/>
            </w:rPr>
            <w:t>Peter</w:t>
          </w:r>
        </w:smartTag>
        <w:r>
          <w:rPr>
            <w:noProof/>
          </w:rPr>
          <w:t xml:space="preserve"> </w:t>
        </w:r>
        <w:smartTag w:uri="urn:schemas-microsoft-com:office:smarttags" w:element="PlaceName">
          <w:r>
            <w:rPr>
              <w:noProof/>
            </w:rPr>
            <w:t>Port</w:t>
          </w:r>
        </w:smartTag>
      </w:smartTag>
      <w:r>
        <w:rPr>
          <w:noProof/>
        </w:rPr>
        <w:t xml:space="preserve"> War Memorial</w:t>
      </w:r>
    </w:p>
    <w:p w:rsidR="00F6298A" w:rsidRDefault="006105D6" w:rsidP="00440E57">
      <w:pPr>
        <w:pStyle w:val="Heading1"/>
      </w:pPr>
      <w:r>
        <w:br w:type="page"/>
      </w:r>
      <w:bookmarkStart w:id="18" w:name="_Toc465841344"/>
      <w:r w:rsidR="00F6298A" w:rsidRPr="00E7355C">
        <w:rPr>
          <w:noProof/>
        </w:rPr>
        <w:t>Henry George Walter</w:t>
      </w:r>
      <w:r w:rsidR="00F6298A" w:rsidRPr="00440E57">
        <w:t xml:space="preserve"> </w:t>
      </w:r>
      <w:r w:rsidR="00F6298A" w:rsidRPr="00E7355C">
        <w:rPr>
          <w:b/>
          <w:noProof/>
        </w:rPr>
        <w:t>Clay</w:t>
      </w:r>
      <w:r w:rsidR="00F6298A" w:rsidRPr="00440E57">
        <w:rPr>
          <w:b/>
        </w:rPr>
        <w:t xml:space="preserve"> </w:t>
      </w:r>
      <w:r w:rsidR="00F6298A" w:rsidRPr="00440E57">
        <w:t>(</w:t>
      </w:r>
      <w:r w:rsidR="00F6298A" w:rsidRPr="00E7355C">
        <w:rPr>
          <w:noProof/>
        </w:rPr>
        <w:t>3188</w:t>
      </w:r>
      <w:r w:rsidR="00F6298A" w:rsidRPr="00440E57">
        <w:t>)</w:t>
      </w:r>
      <w:bookmarkEnd w:id="18"/>
    </w:p>
    <w:p w:rsidR="00F6298A" w:rsidRDefault="00F6298A" w:rsidP="00477079">
      <w:pPr>
        <w:rPr>
          <w:color w:val="00FF00"/>
        </w:rPr>
      </w:pPr>
    </w:p>
    <w:p w:rsidR="00F6298A" w:rsidRPr="006351B7" w:rsidRDefault="00F6298A" w:rsidP="00477079">
      <w:pPr>
        <w:rPr>
          <w:color w:val="00FF00"/>
        </w:rPr>
      </w:pPr>
      <w:r w:rsidRPr="006351B7">
        <w:rPr>
          <w:color w:val="00FF00"/>
        </w:rPr>
        <w:t>Vol. II Pg 280</w:t>
      </w:r>
    </w:p>
    <w:p w:rsidR="00F6298A" w:rsidRPr="00AB1B2A" w:rsidRDefault="00F6298A" w:rsidP="0038281B">
      <w:pPr>
        <w:tabs>
          <w:tab w:val="right" w:pos="9639"/>
        </w:tabs>
      </w:pPr>
      <w:r w:rsidRPr="00C646BA">
        <w:rPr>
          <w:b/>
        </w:rPr>
        <w:t>Born:</w:t>
      </w:r>
      <w:r>
        <w:t xml:space="preserve"> </w:t>
      </w:r>
      <w:r>
        <w:rPr>
          <w:noProof/>
        </w:rPr>
        <w:t xml:space="preserve">4 February 1895 </w:t>
      </w:r>
      <w:r w:rsidRPr="00C646BA">
        <w:rPr>
          <w:noProof/>
        </w:rPr>
        <w:t xml:space="preserve">in </w:t>
      </w:r>
      <w:smartTag w:uri="urn:schemas-microsoft-com:office:smarttags" w:element="place">
        <w:smartTag w:uri="urn:schemas-microsoft-com:office:smarttags" w:element="country-region">
          <w:r w:rsidRPr="00C646BA">
            <w:rPr>
              <w:noProof/>
            </w:rPr>
            <w:t>Malta</w:t>
          </w:r>
        </w:smartTag>
      </w:smartTag>
      <w:r w:rsidRPr="00C646BA">
        <w:rPr>
          <w:noProof/>
        </w:rPr>
        <w:t>. Son of Col</w:t>
      </w:r>
      <w:r>
        <w:rPr>
          <w:noProof/>
        </w:rPr>
        <w:t>.</w:t>
      </w:r>
      <w:r w:rsidRPr="00C646BA">
        <w:rPr>
          <w:noProof/>
        </w:rPr>
        <w:t xml:space="preserve"> Henry and Mrs </w:t>
      </w:r>
      <w:r>
        <w:rPr>
          <w:noProof/>
        </w:rPr>
        <w:t>Ada  Maria</w:t>
      </w:r>
      <w:r w:rsidRPr="00C646BA">
        <w:rPr>
          <w:noProof/>
        </w:rPr>
        <w:t xml:space="preserve"> Clay</w:t>
      </w:r>
      <w:r>
        <w:rPr>
          <w:noProof/>
        </w:rPr>
        <w:t>, (nee Body) of</w:t>
      </w:r>
      <w:r w:rsidRPr="00C646BA">
        <w:rPr>
          <w:noProof/>
        </w:rPr>
        <w:t xml:space="preserve"> 281 Hing’s Rd</w:t>
      </w:r>
      <w:r>
        <w:rPr>
          <w:noProof/>
        </w:rPr>
        <w:t>.,</w:t>
      </w:r>
      <w:r w:rsidRPr="00C646BA">
        <w:rPr>
          <w:noProof/>
        </w:rPr>
        <w:t xml:space="preserve"> Kingston Hill</w:t>
      </w:r>
      <w:r>
        <w:rPr>
          <w:noProof/>
        </w:rPr>
        <w:t>,</w:t>
      </w:r>
      <w:r w:rsidRPr="00C646BA">
        <w:rPr>
          <w:noProof/>
        </w:rPr>
        <w:t xml:space="preserve"> </w:t>
      </w:r>
      <w:smartTag w:uri="urn:schemas-microsoft-com:office:smarttags" w:element="place">
        <w:r w:rsidRPr="00C646BA">
          <w:rPr>
            <w:noProof/>
          </w:rPr>
          <w:t>Surrey</w:t>
        </w:r>
      </w:smartTag>
      <w:r w:rsidRPr="00C646BA">
        <w:rPr>
          <w:noProof/>
        </w:rPr>
        <w:t>.</w:t>
      </w:r>
      <w:r>
        <w:rPr>
          <w:noProof/>
        </w:rPr>
        <w:t xml:space="preserve"> </w:t>
      </w:r>
      <w:r w:rsidRPr="00C646BA">
        <w:rPr>
          <w:noProof/>
        </w:rPr>
        <w:t xml:space="preserve"> Had two sisters </w:t>
      </w:r>
      <w:r w:rsidRPr="00AB1B2A">
        <w:rPr>
          <w:noProof/>
          <w:color w:val="FF0000"/>
        </w:rPr>
        <w:t>Olive and G.</w:t>
      </w:r>
      <w:r>
        <w:tab/>
      </w:r>
    </w:p>
    <w:p w:rsidR="00F6298A" w:rsidRDefault="00F6298A" w:rsidP="0038281B">
      <w:pPr>
        <w:tabs>
          <w:tab w:val="right" w:pos="9639"/>
        </w:tabs>
      </w:pPr>
    </w:p>
    <w:p w:rsidR="00F6298A" w:rsidRDefault="00F6298A" w:rsidP="0038281B">
      <w:pPr>
        <w:tabs>
          <w:tab w:val="right" w:pos="9639"/>
        </w:tabs>
      </w:pPr>
      <w:r>
        <w:t xml:space="preserve">Went to the Modern School </w:t>
      </w:r>
      <w:smartTag w:uri="urn:schemas-microsoft-com:office:smarttags" w:element="place">
        <w:smartTag w:uri="urn:schemas-microsoft-com:office:smarttags" w:element="City">
          <w:r>
            <w:t>Mussoorie</w:t>
          </w:r>
        </w:smartTag>
        <w:r>
          <w:t xml:space="preserve">, </w:t>
        </w:r>
        <w:smartTag w:uri="urn:schemas-microsoft-com:office:smarttags" w:element="country-region">
          <w:r>
            <w:t>India</w:t>
          </w:r>
        </w:smartTag>
      </w:smartTag>
      <w:r>
        <w:t xml:space="preserve"> for four years and</w:t>
      </w:r>
    </w:p>
    <w:p w:rsidR="00F6298A" w:rsidRDefault="00F6298A" w:rsidP="0038281B">
      <w:pPr>
        <w:tabs>
          <w:tab w:val="right" w:pos="9639"/>
        </w:tabs>
        <w:rPr>
          <w:noProof/>
        </w:rPr>
      </w:pPr>
      <w:r w:rsidRPr="00C646BA">
        <w:rPr>
          <w:b/>
        </w:rPr>
        <w:t>Joined</w:t>
      </w:r>
      <w:r>
        <w:t xml:space="preserve">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1908</w:t>
      </w:r>
      <w:r>
        <w:t xml:space="preserve"> and left in </w:t>
      </w:r>
      <w:r>
        <w:rPr>
          <w:noProof/>
        </w:rPr>
        <w:t>1910</w:t>
      </w:r>
    </w:p>
    <w:p w:rsidR="00F6298A" w:rsidRPr="00DB6D47" w:rsidRDefault="00F6298A" w:rsidP="0038281B">
      <w:pPr>
        <w:tabs>
          <w:tab w:val="right" w:pos="9639"/>
        </w:tabs>
      </w:pPr>
      <w:r w:rsidRPr="00DB6D47">
        <w:rPr>
          <w:noProof/>
        </w:rPr>
        <w:t>Cpl Clay served in the OTC for two and a half years.</w:t>
      </w:r>
      <w:r w:rsidRPr="00DB6D47">
        <w:br/>
      </w:r>
    </w:p>
    <w:p w:rsidR="00F6298A" w:rsidRDefault="00F6298A" w:rsidP="00477079">
      <w:pPr>
        <w:spacing w:before="240"/>
        <w:rPr>
          <w:b/>
        </w:rPr>
      </w:pPr>
      <w:r w:rsidRPr="0053564D">
        <w:rPr>
          <w:b/>
        </w:rPr>
        <w:t>War Service</w:t>
      </w:r>
    </w:p>
    <w:p w:rsidR="00F6298A" w:rsidRDefault="00F6298A" w:rsidP="00535A74">
      <w:pPr>
        <w:spacing w:before="240"/>
        <w:rPr>
          <w:noProof/>
        </w:rPr>
      </w:pPr>
      <w:r w:rsidRPr="00535A74">
        <w:t>Enlisted Autumn 1914.</w:t>
      </w:r>
      <w:r>
        <w:t xml:space="preserve">  Served in </w:t>
      </w:r>
      <w:r w:rsidRPr="006351B7">
        <w:t>the 1</w:t>
      </w:r>
      <w:r w:rsidRPr="006351B7">
        <w:rPr>
          <w:vertAlign w:val="superscript"/>
        </w:rPr>
        <w:t>st</w:t>
      </w:r>
      <w:r w:rsidRPr="006351B7">
        <w:t xml:space="preserve"> Bn. </w:t>
      </w:r>
      <w:r w:rsidRPr="006351B7">
        <w:rPr>
          <w:noProof/>
        </w:rPr>
        <w:t xml:space="preserve">East Surrey Regiment in Flanders in </w:t>
      </w:r>
      <w:r w:rsidRPr="006C7CFE">
        <w:rPr>
          <w:noProof/>
        </w:rPr>
        <w:t xml:space="preserve">2nd </w:t>
      </w:r>
      <w:smartTag w:uri="urn:schemas-microsoft-com:office:smarttags" w:element="City">
        <w:r w:rsidRPr="006C7CFE">
          <w:rPr>
            <w:noProof/>
          </w:rPr>
          <w:t>Battle</w:t>
        </w:r>
      </w:smartTag>
      <w:r w:rsidRPr="006C7CFE">
        <w:rPr>
          <w:noProof/>
        </w:rPr>
        <w:t xml:space="preserve"> of the </w:t>
      </w:r>
      <w:smartTag w:uri="urn:schemas-microsoft-com:office:smarttags" w:element="place">
        <w:r w:rsidRPr="006C7CFE">
          <w:rPr>
            <w:noProof/>
          </w:rPr>
          <w:t>Ypres</w:t>
        </w:r>
      </w:smartTag>
      <w:r w:rsidRPr="007F79E0">
        <w:rPr>
          <w:noProof/>
          <w:color w:val="FF0000"/>
        </w:rPr>
        <w:t xml:space="preserve"> ,</w:t>
      </w:r>
      <w:r w:rsidRPr="006351B7">
        <w:rPr>
          <w:noProof/>
        </w:rPr>
        <w:t xml:space="preserve"> 2/12/14 – 20/4/15.</w:t>
      </w:r>
      <w:r>
        <w:rPr>
          <w:noProof/>
        </w:rPr>
        <w:t xml:space="preserve"> </w:t>
      </w:r>
    </w:p>
    <w:p w:rsidR="00F6298A" w:rsidRDefault="00F6298A" w:rsidP="00535A74">
      <w:pPr>
        <w:spacing w:before="240"/>
        <w:rPr>
          <w:noProof/>
        </w:rPr>
      </w:pPr>
      <w:r>
        <w:rPr>
          <w:noProof/>
        </w:rPr>
        <w:t>April 1915 s</w:t>
      </w:r>
      <w:r w:rsidRPr="006351B7">
        <w:rPr>
          <w:noProof/>
        </w:rPr>
        <w:t xml:space="preserve">everely wounded at Hill </w:t>
      </w:r>
      <w:r>
        <w:rPr>
          <w:noProof/>
        </w:rPr>
        <w:t>60. In this short action 113 men killed and 165 wounded</w:t>
      </w:r>
    </w:p>
    <w:p w:rsidR="00F6298A" w:rsidRDefault="00F6298A" w:rsidP="00535A74">
      <w:pPr>
        <w:spacing w:before="240"/>
        <w:rPr>
          <w:noProof/>
        </w:rPr>
      </w:pPr>
      <w:r>
        <w:rPr>
          <w:noProof/>
        </w:rPr>
        <w:t>R</w:t>
      </w:r>
      <w:r w:rsidRPr="006351B7">
        <w:rPr>
          <w:noProof/>
        </w:rPr>
        <w:t>ecommended for a commission in the field 6/12/15, by Lt</w:t>
      </w:r>
      <w:r>
        <w:rPr>
          <w:noProof/>
        </w:rPr>
        <w:t>.</w:t>
      </w:r>
      <w:r w:rsidRPr="006351B7">
        <w:rPr>
          <w:noProof/>
        </w:rPr>
        <w:t xml:space="preserve"> Col</w:t>
      </w:r>
      <w:r>
        <w:rPr>
          <w:noProof/>
        </w:rPr>
        <w:t>.</w:t>
      </w:r>
      <w:r w:rsidRPr="006351B7">
        <w:rPr>
          <w:noProof/>
        </w:rPr>
        <w:t xml:space="preserve"> Shipley Commanding Officer 3</w:t>
      </w:r>
      <w:r w:rsidRPr="006351B7">
        <w:rPr>
          <w:noProof/>
          <w:vertAlign w:val="superscript"/>
        </w:rPr>
        <w:t>rd</w:t>
      </w:r>
      <w:r w:rsidRPr="006351B7">
        <w:rPr>
          <w:noProof/>
        </w:rPr>
        <w:t xml:space="preserve"> </w:t>
      </w:r>
      <w:smartTag w:uri="urn:schemas-microsoft-com:office:smarttags" w:element="place">
        <w:r w:rsidRPr="006351B7">
          <w:rPr>
            <w:noProof/>
          </w:rPr>
          <w:t>East Surrey</w:t>
        </w:r>
      </w:smartTag>
      <w:r w:rsidRPr="006351B7">
        <w:rPr>
          <w:noProof/>
        </w:rPr>
        <w:t xml:space="preserve">. </w:t>
      </w:r>
    </w:p>
    <w:p w:rsidR="00F6298A" w:rsidRPr="006351B7" w:rsidRDefault="00F6298A" w:rsidP="00477079">
      <w:r w:rsidRPr="006351B7">
        <w:rPr>
          <w:noProof/>
        </w:rPr>
        <w:t>Received his commission 11/1/16 2nd Lieutenant East Surrey Regt.</w:t>
      </w:r>
    </w:p>
    <w:p w:rsidR="00F6298A" w:rsidRPr="006351B7" w:rsidRDefault="00F6298A" w:rsidP="0038281B">
      <w:pPr>
        <w:tabs>
          <w:tab w:val="right" w:pos="9639"/>
        </w:tabs>
      </w:pPr>
    </w:p>
    <w:p w:rsidR="00F6298A" w:rsidRDefault="00F6298A" w:rsidP="0038281B">
      <w:pPr>
        <w:tabs>
          <w:tab w:val="right" w:pos="9639"/>
        </w:tabs>
      </w:pPr>
      <w:r w:rsidRPr="00C646BA">
        <w:rPr>
          <w:b/>
        </w:rPr>
        <w:t>Died:</w:t>
      </w:r>
      <w:r>
        <w:t xml:space="preserve"> </w:t>
      </w:r>
      <w:r>
        <w:rPr>
          <w:noProof/>
        </w:rPr>
        <w:t>29 July 1916</w:t>
      </w:r>
      <w:r>
        <w:t xml:space="preserve"> aged </w:t>
      </w:r>
      <w:r>
        <w:rPr>
          <w:noProof/>
        </w:rPr>
        <w:t xml:space="preserve">21. </w:t>
      </w:r>
      <w:r w:rsidRPr="006C7CFE">
        <w:rPr>
          <w:noProof/>
        </w:rPr>
        <w:t xml:space="preserve">KIA </w:t>
      </w:r>
      <w:smartTag w:uri="urn:schemas-microsoft-com:office:smarttags" w:element="City">
        <w:r w:rsidRPr="006C7CFE">
          <w:rPr>
            <w:noProof/>
          </w:rPr>
          <w:t>Battle</w:t>
        </w:r>
      </w:smartTag>
      <w:r w:rsidRPr="006C7CFE">
        <w:rPr>
          <w:noProof/>
        </w:rPr>
        <w:t xml:space="preserve"> of </w:t>
      </w:r>
      <w:smartTag w:uri="urn:schemas-microsoft-com:office:smarttags" w:element="place">
        <w:r w:rsidRPr="006C7CFE">
          <w:rPr>
            <w:noProof/>
          </w:rPr>
          <w:t>Somme</w:t>
        </w:r>
      </w:smartTag>
      <w:r>
        <w:rPr>
          <w:noProof/>
        </w:rPr>
        <w:t>.</w:t>
      </w:r>
      <w:r>
        <w:br/>
      </w:r>
    </w:p>
    <w:p w:rsidR="00F6298A" w:rsidRPr="00535A74" w:rsidRDefault="00F6298A" w:rsidP="0038281B">
      <w:pPr>
        <w:tabs>
          <w:tab w:val="right" w:pos="9639"/>
        </w:tabs>
      </w:pPr>
      <w:r>
        <w:rPr>
          <w:b/>
        </w:rPr>
        <w:t xml:space="preserve">Decorations: </w:t>
      </w:r>
      <w:r>
        <w:t>Medal and Victory Medal</w:t>
      </w:r>
    </w:p>
    <w:p w:rsidR="00F6298A" w:rsidRPr="00C646BA" w:rsidRDefault="00F6298A" w:rsidP="0038281B">
      <w:pPr>
        <w:tabs>
          <w:tab w:val="right" w:pos="9639"/>
        </w:tabs>
        <w:rPr>
          <w:b/>
        </w:rPr>
      </w:pPr>
      <w:r w:rsidRPr="00C646BA">
        <w:rPr>
          <w:b/>
        </w:rPr>
        <w:t>Memorials:</w:t>
      </w:r>
    </w:p>
    <w:p w:rsidR="00F6298A" w:rsidRDefault="00F6298A" w:rsidP="0038281B">
      <w:pPr>
        <w:pStyle w:val="ListParagraph"/>
        <w:numPr>
          <w:ilvl w:val="0"/>
          <w:numId w:val="2"/>
        </w:numPr>
        <w:spacing w:after="0"/>
      </w:pPr>
      <w:r>
        <w:t>College Hall</w:t>
      </w:r>
    </w:p>
    <w:p w:rsidR="00F6298A" w:rsidRPr="00477079" w:rsidRDefault="00F6298A" w:rsidP="0038281B">
      <w:pPr>
        <w:pStyle w:val="ListParagraph"/>
        <w:numPr>
          <w:ilvl w:val="0"/>
          <w:numId w:val="2"/>
        </w:numPr>
        <w:spacing w:after="0"/>
        <w:rPr>
          <w:b/>
        </w:rPr>
      </w:pPr>
      <w:r>
        <w:rPr>
          <w:noProof/>
        </w:rPr>
        <w:t>Thiepval Memorial Pier and Face 6B and 6C.</w:t>
      </w:r>
    </w:p>
    <w:p w:rsidR="00F6298A" w:rsidRDefault="00F6298A" w:rsidP="00477079">
      <w:pPr>
        <w:pStyle w:val="ListParagraph"/>
        <w:spacing w:after="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F6298A" w:rsidRPr="00852E9E" w:rsidTr="00852E9E">
        <w:tc>
          <w:tcPr>
            <w:tcW w:w="9854" w:type="dxa"/>
          </w:tcPr>
          <w:p w:rsidR="00F6298A" w:rsidRPr="00852E9E" w:rsidRDefault="00F6298A" w:rsidP="00852E9E">
            <w:pPr>
              <w:spacing w:after="0"/>
              <w:rPr>
                <w:b/>
              </w:rPr>
            </w:pPr>
            <w:r w:rsidRPr="00852E9E">
              <w:rPr>
                <w:b/>
              </w:rPr>
              <w:t>Notes</w:t>
            </w:r>
          </w:p>
          <w:p w:rsidR="00F6298A" w:rsidRPr="00852E9E" w:rsidRDefault="00F6298A" w:rsidP="00852E9E">
            <w:pPr>
              <w:spacing w:after="0"/>
            </w:pPr>
            <w:r w:rsidRPr="00852E9E">
              <w:rPr>
                <w:noProof/>
              </w:rPr>
              <w:t>(in CH, but not on EC list)</w:t>
            </w:r>
          </w:p>
        </w:tc>
      </w:tr>
    </w:tbl>
    <w:p w:rsidR="00F6298A" w:rsidRDefault="006105D6" w:rsidP="00172711">
      <w:pPr>
        <w:pStyle w:val="Heading1"/>
        <w:rPr>
          <w:color w:val="FF0000"/>
        </w:rPr>
      </w:pPr>
      <w:r>
        <w:br w:type="page"/>
      </w:r>
      <w:bookmarkStart w:id="19" w:name="_Toc465841345"/>
      <w:r w:rsidR="00F6298A" w:rsidRPr="00E7355C">
        <w:rPr>
          <w:noProof/>
        </w:rPr>
        <w:t>Charles Herbert</w:t>
      </w:r>
      <w:r w:rsidR="00F6298A" w:rsidRPr="00440E57">
        <w:t xml:space="preserve"> </w:t>
      </w:r>
      <w:r w:rsidR="00F6298A" w:rsidRPr="00E7355C">
        <w:rPr>
          <w:b/>
          <w:noProof/>
        </w:rPr>
        <w:t>Collet</w:t>
      </w:r>
      <w:r w:rsidR="00F6298A" w:rsidRPr="00440E57">
        <w:rPr>
          <w:b/>
        </w:rPr>
        <w:t xml:space="preserve"> </w:t>
      </w:r>
      <w:r w:rsidR="00F6298A" w:rsidRPr="00440E57">
        <w:t>(</w:t>
      </w:r>
      <w:r w:rsidR="00F6298A" w:rsidRPr="00E7355C">
        <w:rPr>
          <w:noProof/>
        </w:rPr>
        <w:t>2872</w:t>
      </w:r>
      <w:r w:rsidR="00F6298A" w:rsidRPr="00440E57">
        <w:t>)</w:t>
      </w:r>
      <w:r w:rsidR="00F6298A">
        <w:t xml:space="preserve"> R.M.A</w:t>
      </w:r>
      <w:r w:rsidR="00F6298A" w:rsidRPr="0045281D">
        <w:t>. DSO, MID (3)</w:t>
      </w:r>
      <w:bookmarkEnd w:id="19"/>
    </w:p>
    <w:p w:rsidR="00F6298A" w:rsidRDefault="00F6298A" w:rsidP="00BD41DC"/>
    <w:p w:rsidR="00F6298A" w:rsidRDefault="00F6298A" w:rsidP="00BD41DC">
      <w:pPr>
        <w:rPr>
          <w:color w:val="00FF00"/>
        </w:rPr>
      </w:pPr>
      <w:r>
        <w:rPr>
          <w:color w:val="00FF00"/>
        </w:rPr>
        <w:t>Vol. II Pg 218</w:t>
      </w:r>
    </w:p>
    <w:p w:rsidR="005B1BB5" w:rsidRPr="00BD41DC" w:rsidRDefault="00E701C3" w:rsidP="00BD41DC">
      <w:r>
        <w:rPr>
          <w:rFonts w:ascii="Arial" w:hAnsi="Arial" w:cs="Arial"/>
          <w:noProof/>
          <w:sz w:val="20"/>
          <w:szCs w:val="20"/>
          <w:lang w:eastAsia="en-GB"/>
        </w:rPr>
        <w:drawing>
          <wp:inline distT="0" distB="0" distL="0" distR="0" wp14:anchorId="515E6431" wp14:editId="2D368C03">
            <wp:extent cx="1619250" cy="2276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0" cy="2276475"/>
                    </a:xfrm>
                    <a:prstGeom prst="rect">
                      <a:avLst/>
                    </a:prstGeom>
                    <a:noFill/>
                    <a:ln>
                      <a:noFill/>
                    </a:ln>
                  </pic:spPr>
                </pic:pic>
              </a:graphicData>
            </a:graphic>
          </wp:inline>
        </w:drawing>
      </w:r>
      <w:r w:rsidR="005B1BB5">
        <w:rPr>
          <w:rFonts w:ascii="Arial" w:hAnsi="Arial" w:cs="Arial"/>
          <w:sz w:val="20"/>
          <w:szCs w:val="20"/>
          <w:lang w:eastAsia="en-GB"/>
        </w:rPr>
        <w:t xml:space="preserve">                            </w:t>
      </w:r>
      <w:r>
        <w:rPr>
          <w:noProof/>
          <w:lang w:eastAsia="en-GB"/>
        </w:rPr>
        <w:drawing>
          <wp:inline distT="0" distB="0" distL="0" distR="0" wp14:anchorId="20A60B42" wp14:editId="1D0AB759">
            <wp:extent cx="3124200" cy="2019300"/>
            <wp:effectExtent l="0" t="0" r="0" b="0"/>
            <wp:docPr id="10" name="Picture 10" descr="THE SERVICE OF CAPTAIN MICHAEL KNATCHBULL DURING THE GALLIPOLI CAMPAIGN, APRIL 1915-JUN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SERVICE OF CAPTAIN MICHAEL KNATCHBULL DURING THE GALLIPOLI CAMPAIGN, APRIL 1915-JUNE 19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24200" cy="2019300"/>
                    </a:xfrm>
                    <a:prstGeom prst="rect">
                      <a:avLst/>
                    </a:prstGeom>
                    <a:noFill/>
                    <a:ln>
                      <a:noFill/>
                    </a:ln>
                  </pic:spPr>
                </pic:pic>
              </a:graphicData>
            </a:graphic>
          </wp:inline>
        </w:drawing>
      </w:r>
    </w:p>
    <w:p w:rsidR="00F6298A" w:rsidRPr="005B1BB5" w:rsidRDefault="005B1BB5" w:rsidP="005B1BB5">
      <w:pPr>
        <w:rPr>
          <w:b/>
        </w:rPr>
      </w:pPr>
      <w:r w:rsidRPr="005B1BB5">
        <w:rPr>
          <w:b/>
        </w:rPr>
        <w:t>Charles , by kind permission of the                    Having a haircut in Tenedos, Dardenelles by Lt. Cdr. Preston</w:t>
      </w:r>
    </w:p>
    <w:p w:rsidR="005B1BB5" w:rsidRPr="005B1BB5" w:rsidRDefault="005B1BB5" w:rsidP="00172711">
      <w:pPr>
        <w:tabs>
          <w:tab w:val="right" w:pos="9639"/>
        </w:tabs>
        <w:rPr>
          <w:b/>
        </w:rPr>
      </w:pPr>
      <w:r w:rsidRPr="005B1BB5">
        <w:rPr>
          <w:b/>
        </w:rPr>
        <w:t xml:space="preserve">Governors, </w:t>
      </w:r>
      <w:smartTag w:uri="urn:schemas-microsoft-com:office:smarttags" w:element="place">
        <w:smartTag w:uri="urn:schemas-microsoft-com:office:smarttags" w:element="PlaceName">
          <w:r w:rsidRPr="005B1BB5">
            <w:rPr>
              <w:b/>
            </w:rPr>
            <w:t>Dulwich</w:t>
          </w:r>
        </w:smartTag>
        <w:r w:rsidRPr="005B1BB5">
          <w:rPr>
            <w:b/>
          </w:rPr>
          <w:t xml:space="preserve"> </w:t>
        </w:r>
        <w:smartTag w:uri="urn:schemas-microsoft-com:office:smarttags" w:element="PlaceType">
          <w:r w:rsidRPr="005B1BB5">
            <w:rPr>
              <w:b/>
            </w:rPr>
            <w:t>College</w:t>
          </w:r>
        </w:smartTag>
      </w:smartTag>
      <w:r w:rsidRPr="005B1BB5">
        <w:rPr>
          <w:b/>
        </w:rPr>
        <w:t xml:space="preserve">.                            </w:t>
      </w:r>
      <w:r>
        <w:rPr>
          <w:b/>
        </w:rPr>
        <w:t xml:space="preserve">  </w:t>
      </w:r>
      <w:r w:rsidRPr="005B1BB5">
        <w:rPr>
          <w:b/>
        </w:rPr>
        <w:t xml:space="preserve"> RN. March 1915 (IWM Q44296</w:t>
      </w:r>
      <w:r>
        <w:rPr>
          <w:b/>
        </w:rPr>
        <w:t>).</w:t>
      </w:r>
    </w:p>
    <w:p w:rsidR="00F6298A" w:rsidRPr="006F2758" w:rsidRDefault="00F6298A" w:rsidP="00172711">
      <w:pPr>
        <w:tabs>
          <w:tab w:val="right" w:pos="9639"/>
        </w:tabs>
        <w:rPr>
          <w:noProof/>
        </w:rPr>
      </w:pPr>
      <w:r w:rsidRPr="00853F1F">
        <w:rPr>
          <w:b/>
        </w:rPr>
        <w:t>Born:</w:t>
      </w:r>
      <w:r w:rsidRPr="006F2758">
        <w:t xml:space="preserve"> </w:t>
      </w:r>
      <w:r w:rsidRPr="006F2758">
        <w:rPr>
          <w:noProof/>
        </w:rPr>
        <w:t xml:space="preserve">4 February 1888 in </w:t>
      </w:r>
      <w:smartTag w:uri="urn:schemas-microsoft-com:office:smarttags" w:element="place">
        <w:smartTag w:uri="urn:schemas-microsoft-com:office:smarttags" w:element="City">
          <w:r w:rsidRPr="006F2758">
            <w:rPr>
              <w:noProof/>
            </w:rPr>
            <w:t>Calcutta</w:t>
          </w:r>
        </w:smartTag>
        <w:r w:rsidR="00612A84">
          <w:rPr>
            <w:noProof/>
          </w:rPr>
          <w:t>,</w:t>
        </w:r>
        <w:r w:rsidRPr="006F2758">
          <w:rPr>
            <w:noProof/>
          </w:rPr>
          <w:t xml:space="preserve"> </w:t>
        </w:r>
        <w:smartTag w:uri="urn:schemas-microsoft-com:office:smarttags" w:element="country-region">
          <w:r w:rsidRPr="006F2758">
            <w:rPr>
              <w:noProof/>
            </w:rPr>
            <w:t>India</w:t>
          </w:r>
        </w:smartTag>
      </w:smartTag>
      <w:r w:rsidRPr="006F2758">
        <w:rPr>
          <w:noProof/>
        </w:rPr>
        <w:t>.</w:t>
      </w:r>
      <w:r>
        <w:rPr>
          <w:noProof/>
        </w:rPr>
        <w:t xml:space="preserve"> Second s</w:t>
      </w:r>
      <w:r w:rsidRPr="006F2758">
        <w:rPr>
          <w:noProof/>
        </w:rPr>
        <w:t xml:space="preserve">on of an egineer James Francis Herbert Collet, late PWD India, and Teresa  (Nee Pilley) lived in </w:t>
      </w:r>
      <w:smartTag w:uri="urn:schemas-microsoft-com:office:smarttags" w:element="place">
        <w:r w:rsidRPr="006F2758">
          <w:rPr>
            <w:noProof/>
          </w:rPr>
          <w:t>Guernsey</w:t>
        </w:r>
      </w:smartTag>
      <w:r w:rsidRPr="006F2758">
        <w:rPr>
          <w:noProof/>
        </w:rPr>
        <w:t>. At time of death</w:t>
      </w:r>
      <w:r w:rsidR="00E4535C">
        <w:rPr>
          <w:noProof/>
        </w:rPr>
        <w:t xml:space="preserve"> he</w:t>
      </w:r>
      <w:r w:rsidRPr="006F2758">
        <w:rPr>
          <w:noProof/>
        </w:rPr>
        <w:t xml:space="preserve"> lived at Woodleigh, West End, </w:t>
      </w:r>
      <w:smartTag w:uri="urn:schemas-microsoft-com:office:smarttags" w:element="place">
        <w:r w:rsidRPr="006F2758">
          <w:rPr>
            <w:noProof/>
          </w:rPr>
          <w:t>Southampton</w:t>
        </w:r>
      </w:smartTag>
      <w:r>
        <w:rPr>
          <w:noProof/>
        </w:rPr>
        <w:t>. Brothers 2871 and 2873.</w:t>
      </w:r>
    </w:p>
    <w:p w:rsidR="00F6298A" w:rsidRPr="006F2758" w:rsidRDefault="00F6298A" w:rsidP="00040115">
      <w:pPr>
        <w:tabs>
          <w:tab w:val="right" w:pos="9639"/>
        </w:tabs>
        <w:rPr>
          <w:noProof/>
        </w:rPr>
      </w:pPr>
      <w:r w:rsidRPr="00853F1F">
        <w:rPr>
          <w:b/>
        </w:rPr>
        <w:t>Joined</w:t>
      </w:r>
      <w:r w:rsidRPr="00E857DD">
        <w:t xml:space="preserve"> </w:t>
      </w:r>
      <w:smartTag w:uri="urn:schemas-microsoft-com:office:smarttags" w:element="place">
        <w:smartTag w:uri="urn:schemas-microsoft-com:office:smarttags" w:element="PlaceName">
          <w:r w:rsidRPr="00E857DD">
            <w:t>Elizabeth</w:t>
          </w:r>
        </w:smartTag>
        <w:r w:rsidRPr="00E857DD">
          <w:t xml:space="preserve"> </w:t>
        </w:r>
        <w:smartTag w:uri="urn:schemas-microsoft-com:office:smarttags" w:element="PlaceName">
          <w:r w:rsidRPr="00E857DD">
            <w:t>College</w:t>
          </w:r>
        </w:smartTag>
      </w:smartTag>
      <w:r w:rsidRPr="006F2758">
        <w:t xml:space="preserve"> in </w:t>
      </w:r>
      <w:r w:rsidRPr="006F2758">
        <w:rPr>
          <w:noProof/>
        </w:rPr>
        <w:t>1898</w:t>
      </w:r>
      <w:r w:rsidRPr="006F2758">
        <w:t xml:space="preserve"> and left in </w:t>
      </w:r>
      <w:r w:rsidRPr="006F2758">
        <w:rPr>
          <w:noProof/>
        </w:rPr>
        <w:t>1901</w:t>
      </w:r>
      <w:r>
        <w:rPr>
          <w:noProof/>
        </w:rPr>
        <w:t>. Boxing. Went</w:t>
      </w:r>
      <w:r w:rsidRPr="006F2758">
        <w:rPr>
          <w:noProof/>
        </w:rPr>
        <w:t xml:space="preserve"> to </w:t>
      </w:r>
      <w:smartTag w:uri="urn:schemas-microsoft-com:office:smarttags" w:element="PlaceName">
        <w:r w:rsidRPr="006F2758">
          <w:rPr>
            <w:noProof/>
          </w:rPr>
          <w:t>Dulwich</w:t>
        </w:r>
      </w:smartTag>
      <w:r w:rsidRPr="006F2758">
        <w:rPr>
          <w:noProof/>
        </w:rPr>
        <w:t xml:space="preserve"> </w:t>
      </w:r>
      <w:smartTag w:uri="urn:schemas-microsoft-com:office:smarttags" w:element="PlaceType">
        <w:r w:rsidRPr="006F2758">
          <w:rPr>
            <w:noProof/>
          </w:rPr>
          <w:t>College</w:t>
        </w:r>
      </w:smartTag>
      <w:r w:rsidRPr="006F2758">
        <w:rPr>
          <w:noProof/>
        </w:rPr>
        <w:t xml:space="preserve"> and on to </w:t>
      </w:r>
      <w:r w:rsidR="00E4535C">
        <w:rPr>
          <w:noProof/>
        </w:rPr>
        <w:t xml:space="preserve">the </w:t>
      </w:r>
      <w:smartTag w:uri="urn:schemas-microsoft-com:office:smarttags" w:element="PlaceName">
        <w:r w:rsidR="00E4535C">
          <w:rPr>
            <w:noProof/>
          </w:rPr>
          <w:t>Royal</w:t>
        </w:r>
      </w:smartTag>
      <w:r w:rsidR="00E4535C">
        <w:rPr>
          <w:noProof/>
        </w:rPr>
        <w:t xml:space="preserve"> </w:t>
      </w:r>
      <w:smartTag w:uri="urn:schemas-microsoft-com:office:smarttags" w:element="PlaceName">
        <w:r w:rsidR="00E4535C">
          <w:rPr>
            <w:noProof/>
          </w:rPr>
          <w:t>Naval</w:t>
        </w:r>
      </w:smartTag>
      <w:r w:rsidR="00E4535C">
        <w:rPr>
          <w:noProof/>
        </w:rPr>
        <w:t xml:space="preserve"> </w:t>
      </w:r>
      <w:smartTag w:uri="urn:schemas-microsoft-com:office:smarttags" w:element="PlaceType">
        <w:r w:rsidR="00E4535C">
          <w:rPr>
            <w:noProof/>
          </w:rPr>
          <w:t>College</w:t>
        </w:r>
      </w:smartTag>
      <w:r w:rsidR="00E4535C">
        <w:rPr>
          <w:noProof/>
        </w:rPr>
        <w:t xml:space="preserve"> at </w:t>
      </w:r>
      <w:smartTag w:uri="urn:schemas-microsoft-com:office:smarttags" w:element="place">
        <w:smartTag w:uri="urn:schemas-microsoft-com:office:smarttags" w:element="City">
          <w:r w:rsidR="00E4535C">
            <w:rPr>
              <w:noProof/>
            </w:rPr>
            <w:t>Greenwich</w:t>
          </w:r>
        </w:smartTag>
      </w:smartTag>
      <w:r w:rsidR="00E4535C">
        <w:rPr>
          <w:noProof/>
        </w:rPr>
        <w:t>, and joined the Royal Marine Artillery</w:t>
      </w:r>
      <w:r w:rsidR="00CC0BEC">
        <w:rPr>
          <w:noProof/>
        </w:rPr>
        <w:t xml:space="preserve"> and promoted Lieutenant in July 1906</w:t>
      </w:r>
      <w:r w:rsidRPr="006F2758">
        <w:rPr>
          <w:noProof/>
        </w:rPr>
        <w:t>.</w:t>
      </w:r>
    </w:p>
    <w:p w:rsidR="00EA6F98" w:rsidRDefault="00F6298A" w:rsidP="00040115">
      <w:pPr>
        <w:tabs>
          <w:tab w:val="right" w:pos="9639"/>
        </w:tabs>
      </w:pPr>
      <w:r w:rsidRPr="006F2758">
        <w:t>Commissioned into Royal Naval Air Service 1st. September 1905.  2</w:t>
      </w:r>
      <w:r w:rsidRPr="006F2758">
        <w:rPr>
          <w:vertAlign w:val="superscript"/>
        </w:rPr>
        <w:t>nd</w:t>
      </w:r>
      <w:r w:rsidRPr="006F2758">
        <w:t xml:space="preserve"> Lt 1908, Lieutenant 1909</w:t>
      </w:r>
      <w:r w:rsidR="00171F34">
        <w:t xml:space="preserve"> and appointed to HMS Duncan</w:t>
      </w:r>
      <w:r w:rsidRPr="006F2758">
        <w:t xml:space="preserve">. 21/10/13 awarded Aviator’s Certificate No. 666 after flying  Avro biplane at </w:t>
      </w:r>
      <w:smartTag w:uri="urn:schemas-microsoft-com:office:smarttags" w:element="place">
        <w:smartTag w:uri="urn:schemas-microsoft-com:office:smarttags" w:element="PlaceName">
          <w:r w:rsidRPr="006F2758">
            <w:t>Central</w:t>
          </w:r>
        </w:smartTag>
        <w:r w:rsidRPr="006F2758">
          <w:t xml:space="preserve"> </w:t>
        </w:r>
        <w:smartTag w:uri="urn:schemas-microsoft-com:office:smarttags" w:element="PlaceName">
          <w:r w:rsidRPr="006F2758">
            <w:t>Flying</w:t>
          </w:r>
        </w:smartTag>
        <w:r w:rsidRPr="006F2758">
          <w:t xml:space="preserve"> </w:t>
        </w:r>
        <w:smartTag w:uri="urn:schemas-microsoft-com:office:smarttags" w:element="PlaceType">
          <w:r w:rsidRPr="006F2758">
            <w:t>School</w:t>
          </w:r>
        </w:smartTag>
      </w:smartTag>
      <w:r>
        <w:t>,</w:t>
      </w:r>
      <w:r w:rsidRPr="006F2758">
        <w:t xml:space="preserve"> Upavon</w:t>
      </w:r>
      <w:r w:rsidR="00E4535C">
        <w:t xml:space="preserve"> and was promoted Flying Officer</w:t>
      </w:r>
      <w:r w:rsidRPr="006F2758">
        <w:t>.</w:t>
      </w:r>
      <w:r w:rsidR="00E4535C">
        <w:t xml:space="preserve"> </w:t>
      </w:r>
      <w:r w:rsidR="007058AC">
        <w:t xml:space="preserve">He was sent to </w:t>
      </w:r>
      <w:smartTag w:uri="urn:schemas-microsoft-com:office:smarttags" w:element="place">
        <w:smartTag w:uri="urn:schemas-microsoft-com:office:smarttags" w:element="City">
          <w:r w:rsidR="007058AC">
            <w:t>Leipzig</w:t>
          </w:r>
        </w:smartTag>
        <w:r w:rsidR="007058AC">
          <w:t xml:space="preserve">, </w:t>
        </w:r>
        <w:smartTag w:uri="urn:schemas-microsoft-com:office:smarttags" w:element="country-region">
          <w:r w:rsidR="007058AC">
            <w:t>Germany</w:t>
          </w:r>
        </w:smartTag>
      </w:smartTag>
      <w:r w:rsidR="007058AC">
        <w:t xml:space="preserve"> in 1913 to collect a biplane</w:t>
      </w:r>
      <w:r w:rsidR="00612A84">
        <w:t xml:space="preserve"> -</w:t>
      </w:r>
      <w:r w:rsidR="007058AC">
        <w:t xml:space="preserve"> a Deutsche Flugzeug Werke for the Admiralty. </w:t>
      </w:r>
    </w:p>
    <w:p w:rsidR="00612A84" w:rsidRDefault="00EA6F98" w:rsidP="00040115">
      <w:pPr>
        <w:tabs>
          <w:tab w:val="right" w:pos="9639"/>
        </w:tabs>
      </w:pPr>
      <w:r>
        <w:t>Before the war he boxed and shot to a high standard. Winning the Navy and Marine Light Weight Boxing Championship in 1907. Charles was runner up in the Army and Navy Championships at the same weight. In 1912 he was in the HMS Duncan shooting team which won the Pembroke Camp Challenge Cup.</w:t>
      </w:r>
    </w:p>
    <w:p w:rsidR="00F6298A" w:rsidRPr="006F2758" w:rsidRDefault="00EA6F98" w:rsidP="00040115">
      <w:pPr>
        <w:tabs>
          <w:tab w:val="right" w:pos="9639"/>
        </w:tabs>
      </w:pPr>
      <w:r w:rsidRPr="00612A84">
        <w:rPr>
          <w:i/>
        </w:rPr>
        <w:t>"He was regarded as one of the best naval airmen".</w:t>
      </w:r>
      <w:r>
        <w:t xml:space="preserve"> Dulwich Book of Remembrance 1914 - 15</w:t>
      </w:r>
      <w:r w:rsidR="00612A84">
        <w:t>*</w:t>
      </w:r>
      <w:r>
        <w:t>.</w:t>
      </w:r>
      <w:r w:rsidR="007058AC">
        <w:t xml:space="preserve"> </w:t>
      </w:r>
    </w:p>
    <w:p w:rsidR="00F6298A" w:rsidRDefault="00F6298A" w:rsidP="00040115">
      <w:pPr>
        <w:tabs>
          <w:tab w:val="right" w:pos="9639"/>
        </w:tabs>
      </w:pPr>
      <w:r w:rsidRPr="006F2758">
        <w:t xml:space="preserve">On 10th Aug 1914 he took part in the Daily Mail Circuit of Britain Race in </w:t>
      </w:r>
      <w:r w:rsidR="007058AC">
        <w:t>the</w:t>
      </w:r>
      <w:r w:rsidRPr="006F2758">
        <w:t xml:space="preserve"> DFW</w:t>
      </w:r>
      <w:r w:rsidR="007058AC">
        <w:t xml:space="preserve"> Arrow 154</w:t>
      </w:r>
      <w:r w:rsidRPr="006F2758">
        <w:t xml:space="preserve">, which developed a technical problem near </w:t>
      </w:r>
      <w:smartTag w:uri="urn:schemas-microsoft-com:office:smarttags" w:element="place">
        <w:r w:rsidRPr="006F2758">
          <w:t>Scarborough</w:t>
        </w:r>
      </w:smartTag>
      <w:r w:rsidRPr="006F2758">
        <w:t xml:space="preserve"> and he had to land on the Race Course. The problem was fixed and he finished second in the Race. </w:t>
      </w:r>
    </w:p>
    <w:p w:rsidR="007058AC" w:rsidRPr="006F2758" w:rsidRDefault="007058AC" w:rsidP="00040115">
      <w:pPr>
        <w:tabs>
          <w:tab w:val="right" w:pos="9639"/>
        </w:tabs>
      </w:pPr>
      <w:r w:rsidRPr="0073521C">
        <w:rPr>
          <w:i/>
        </w:rPr>
        <w:t>"To see him descend for a tho</w:t>
      </w:r>
      <w:r w:rsidR="001A0BF2" w:rsidRPr="0073521C">
        <w:rPr>
          <w:i/>
        </w:rPr>
        <w:t>u</w:t>
      </w:r>
      <w:r w:rsidRPr="0073521C">
        <w:rPr>
          <w:i/>
        </w:rPr>
        <w:t>sand feet or so in a closely-wound spiral, with the machine standing vertically on one wing tip was an education in the handling of big aeroplanes".</w:t>
      </w:r>
      <w:r>
        <w:t xml:space="preserve"> </w:t>
      </w:r>
      <w:r w:rsidR="00612A84">
        <w:t>*</w:t>
      </w:r>
    </w:p>
    <w:p w:rsidR="0073521C" w:rsidRPr="006F2758" w:rsidRDefault="0073521C" w:rsidP="0073521C">
      <w:pPr>
        <w:rPr>
          <w:noProof/>
        </w:rPr>
      </w:pPr>
      <w:r>
        <w:rPr>
          <w:noProof/>
        </w:rPr>
        <w:t>He was the f</w:t>
      </w:r>
      <w:r w:rsidR="00F6298A" w:rsidRPr="006F2758">
        <w:rPr>
          <w:noProof/>
        </w:rPr>
        <w:t xml:space="preserve">irst Naval Officer to </w:t>
      </w:r>
      <w:r>
        <w:rPr>
          <w:noProof/>
        </w:rPr>
        <w:t>"</w:t>
      </w:r>
      <w:r w:rsidR="00F6298A" w:rsidRPr="006F2758">
        <w:rPr>
          <w:noProof/>
        </w:rPr>
        <w:t xml:space="preserve">Loop the </w:t>
      </w:r>
      <w:smartTag w:uri="urn:schemas-microsoft-com:office:smarttags" w:element="place">
        <w:r w:rsidR="00F6298A" w:rsidRPr="006F2758">
          <w:rPr>
            <w:noProof/>
          </w:rPr>
          <w:t>Loop</w:t>
        </w:r>
      </w:smartTag>
      <w:r>
        <w:rPr>
          <w:noProof/>
        </w:rPr>
        <w:t>"</w:t>
      </w:r>
      <w:r w:rsidR="00673B53">
        <w:rPr>
          <w:noProof/>
        </w:rPr>
        <w:t>, which he did in a Caudron Biplane</w:t>
      </w:r>
      <w:r>
        <w:rPr>
          <w:noProof/>
        </w:rPr>
        <w:t>. It is said that he could play chess blindfolded.</w:t>
      </w:r>
    </w:p>
    <w:p w:rsidR="00F6298A" w:rsidRPr="006F2758" w:rsidRDefault="00F6298A" w:rsidP="00040115">
      <w:pPr>
        <w:spacing w:before="240"/>
        <w:rPr>
          <w:b/>
        </w:rPr>
      </w:pPr>
      <w:r w:rsidRPr="006F2758">
        <w:rPr>
          <w:b/>
        </w:rPr>
        <w:t>War Service</w:t>
      </w:r>
    </w:p>
    <w:p w:rsidR="0073521C" w:rsidRDefault="00F6298A" w:rsidP="00172711">
      <w:pPr>
        <w:tabs>
          <w:tab w:val="right" w:pos="9639"/>
        </w:tabs>
        <w:rPr>
          <w:noProof/>
        </w:rPr>
      </w:pPr>
      <w:r w:rsidRPr="006F2758">
        <w:rPr>
          <w:noProof/>
        </w:rPr>
        <w:t>Led the first British air raid of WWI attacking the Dusseldorf Zeppelin sheds. Became first man to carry out a bombing raid, when he</w:t>
      </w:r>
      <w:r w:rsidR="00734672">
        <w:rPr>
          <w:noProof/>
        </w:rPr>
        <w:t xml:space="preserve"> descended from 6000 feet to 1500 feet in mist and low cloud and</w:t>
      </w:r>
      <w:r w:rsidRPr="006F2758">
        <w:rPr>
          <w:noProof/>
        </w:rPr>
        <w:t xml:space="preserve"> dropped his two 20lbs bombs making a direct hit from 600 feet. His aircraft was damaged in the attack, and he won a DSO</w:t>
      </w:r>
      <w:r>
        <w:rPr>
          <w:noProof/>
        </w:rPr>
        <w:t>.</w:t>
      </w:r>
      <w:r w:rsidR="00673B53">
        <w:rPr>
          <w:noProof/>
        </w:rPr>
        <w:t xml:space="preserve"> </w:t>
      </w:r>
    </w:p>
    <w:p w:rsidR="00673B53" w:rsidRDefault="00673B53" w:rsidP="00172711">
      <w:pPr>
        <w:tabs>
          <w:tab w:val="right" w:pos="9639"/>
        </w:tabs>
        <w:rPr>
          <w:noProof/>
        </w:rPr>
      </w:pPr>
      <w:r>
        <w:rPr>
          <w:noProof/>
        </w:rPr>
        <w:t>He also served in the defence of Antwerp</w:t>
      </w:r>
      <w:r w:rsidR="0073521C">
        <w:rPr>
          <w:noProof/>
        </w:rPr>
        <w:t xml:space="preserve"> on the first occasion he had to land between the firing lines and on the second the engine was hit by shrapnel and he just managed to make the Belgian line. He was mistaken for a German pilot and was made prisoner.</w:t>
      </w:r>
    </w:p>
    <w:p w:rsidR="0073521C" w:rsidRDefault="00673B53" w:rsidP="0073521C">
      <w:pPr>
        <w:rPr>
          <w:noProof/>
        </w:rPr>
      </w:pPr>
      <w:r>
        <w:rPr>
          <w:noProof/>
        </w:rPr>
        <w:t xml:space="preserve">In Feb 1915 he was promoted </w:t>
      </w:r>
      <w:r w:rsidRPr="006F2758">
        <w:rPr>
          <w:noProof/>
        </w:rPr>
        <w:t>Fl</w:t>
      </w:r>
      <w:r>
        <w:rPr>
          <w:noProof/>
        </w:rPr>
        <w:t>igh</w:t>
      </w:r>
      <w:r w:rsidRPr="006F2758">
        <w:rPr>
          <w:noProof/>
        </w:rPr>
        <w:t>t C</w:t>
      </w:r>
      <w:r>
        <w:rPr>
          <w:noProof/>
        </w:rPr>
        <w:t>omo</w:t>
      </w:r>
      <w:r w:rsidRPr="006F2758">
        <w:rPr>
          <w:noProof/>
        </w:rPr>
        <w:t>d</w:t>
      </w:r>
      <w:r>
        <w:rPr>
          <w:noProof/>
        </w:rPr>
        <w:t>o</w:t>
      </w:r>
      <w:r w:rsidRPr="006F2758">
        <w:rPr>
          <w:noProof/>
        </w:rPr>
        <w:t>re</w:t>
      </w:r>
      <w:r w:rsidRPr="006F2758">
        <w:t xml:space="preserve"> in the </w:t>
      </w:r>
      <w:r w:rsidRPr="006F2758">
        <w:rPr>
          <w:noProof/>
        </w:rPr>
        <w:t>Royal Naval Air Service</w:t>
      </w:r>
      <w:r>
        <w:rPr>
          <w:noProof/>
        </w:rPr>
        <w:t>, and Captain in the Royal Marine Artillery</w:t>
      </w:r>
      <w:r w:rsidR="0073521C">
        <w:rPr>
          <w:noProof/>
        </w:rPr>
        <w:t xml:space="preserve"> and was sent to the Dardenelles. </w:t>
      </w:r>
      <w:r w:rsidR="0073521C" w:rsidRPr="006F2758">
        <w:rPr>
          <w:noProof/>
        </w:rPr>
        <w:t>.</w:t>
      </w:r>
      <w:r w:rsidR="0073521C">
        <w:rPr>
          <w:noProof/>
        </w:rPr>
        <w:t xml:space="preserve">  He was the first pilot to down an enemy aircraft in the Dardenelles. He is said to have felt more highly of the Turkish than the German pilots</w:t>
      </w:r>
      <w:r w:rsidR="00B31F3E">
        <w:rPr>
          <w:noProof/>
        </w:rPr>
        <w:t>.</w:t>
      </w:r>
    </w:p>
    <w:p w:rsidR="00B31F3E" w:rsidRPr="004036F6" w:rsidRDefault="00B31F3E" w:rsidP="0073521C">
      <w:pPr>
        <w:rPr>
          <w:noProof/>
        </w:rPr>
      </w:pPr>
      <w:r w:rsidRPr="00B31F3E">
        <w:rPr>
          <w:i/>
          <w:noProof/>
        </w:rPr>
        <w:t>"One of his favouite stunts was to descend suddenly on a Turkish trench and skimming along the trench quite low to deliver his bombs and make off before the Turks could recover from their surprise".</w:t>
      </w:r>
      <w:r w:rsidR="004036F6">
        <w:rPr>
          <w:noProof/>
        </w:rPr>
        <w:t xml:space="preserve"> </w:t>
      </w:r>
      <w:r w:rsidR="00612A84">
        <w:rPr>
          <w:noProof/>
        </w:rPr>
        <w:t>*</w:t>
      </w:r>
    </w:p>
    <w:p w:rsidR="00F6298A" w:rsidRDefault="00734672" w:rsidP="00172711">
      <w:pPr>
        <w:tabs>
          <w:tab w:val="right" w:pos="9639"/>
        </w:tabs>
        <w:rPr>
          <w:noProof/>
        </w:rPr>
      </w:pPr>
      <w:r>
        <w:rPr>
          <w:noProof/>
        </w:rPr>
        <w:t>He died whilst takin</w:t>
      </w:r>
      <w:r w:rsidR="00B31F3E">
        <w:rPr>
          <w:noProof/>
        </w:rPr>
        <w:t>g</w:t>
      </w:r>
      <w:r>
        <w:rPr>
          <w:noProof/>
        </w:rPr>
        <w:t xml:space="preserve"> a strange machine to another airfield.</w:t>
      </w:r>
      <w:r w:rsidR="00F6298A">
        <w:rPr>
          <w:noProof/>
        </w:rPr>
        <w:t xml:space="preserve"> </w:t>
      </w:r>
      <w:r>
        <w:rPr>
          <w:noProof/>
        </w:rPr>
        <w:t>H</w:t>
      </w:r>
      <w:r w:rsidR="00F6298A">
        <w:rPr>
          <w:noProof/>
        </w:rPr>
        <w:t>is aircraft stalled</w:t>
      </w:r>
      <w:r w:rsidR="0073521C">
        <w:rPr>
          <w:noProof/>
        </w:rPr>
        <w:t xml:space="preserve"> as he took off from a cliff top</w:t>
      </w:r>
      <w:r w:rsidR="004036F6">
        <w:rPr>
          <w:noProof/>
        </w:rPr>
        <w:t>,</w:t>
      </w:r>
      <w:r w:rsidR="00F6298A">
        <w:rPr>
          <w:noProof/>
        </w:rPr>
        <w:t xml:space="preserve">  crashed</w:t>
      </w:r>
      <w:r w:rsidR="0073521C">
        <w:rPr>
          <w:noProof/>
        </w:rPr>
        <w:t xml:space="preserve">, </w:t>
      </w:r>
      <w:r w:rsidR="00F6298A">
        <w:rPr>
          <w:noProof/>
        </w:rPr>
        <w:t>burst into flames</w:t>
      </w:r>
      <w:r w:rsidR="00F6298A" w:rsidRPr="0045281D">
        <w:rPr>
          <w:noProof/>
        </w:rPr>
        <w:t>. His observer</w:t>
      </w:r>
      <w:r w:rsidR="00F6298A">
        <w:rPr>
          <w:noProof/>
        </w:rPr>
        <w:t xml:space="preserve"> CPO Keogh dragged him free</w:t>
      </w:r>
      <w:r w:rsidR="0073521C">
        <w:rPr>
          <w:noProof/>
        </w:rPr>
        <w:t>,</w:t>
      </w:r>
      <w:r w:rsidR="00F6298A">
        <w:rPr>
          <w:noProof/>
        </w:rPr>
        <w:t xml:space="preserve"> but he died. Keogh won the Albert medal later exchanged for the George Cross for his bravery. </w:t>
      </w:r>
    </w:p>
    <w:p w:rsidR="00673B53" w:rsidRPr="006F2758" w:rsidRDefault="00673B53" w:rsidP="00172711">
      <w:pPr>
        <w:tabs>
          <w:tab w:val="right" w:pos="9639"/>
        </w:tabs>
      </w:pPr>
    </w:p>
    <w:p w:rsidR="00F6298A" w:rsidRPr="006F2758" w:rsidRDefault="00F6298A" w:rsidP="00172711">
      <w:pPr>
        <w:tabs>
          <w:tab w:val="right" w:pos="9639"/>
        </w:tabs>
      </w:pPr>
      <w:r w:rsidRPr="00680A23">
        <w:rPr>
          <w:b/>
        </w:rPr>
        <w:t>Died:</w:t>
      </w:r>
      <w:r w:rsidRPr="006F2758">
        <w:t xml:space="preserve"> </w:t>
      </w:r>
      <w:r w:rsidRPr="006F2758">
        <w:rPr>
          <w:noProof/>
        </w:rPr>
        <w:t>19 August 1915</w:t>
      </w:r>
      <w:r w:rsidRPr="006F2758">
        <w:t xml:space="preserve"> aged </w:t>
      </w:r>
      <w:r w:rsidRPr="006F2758">
        <w:rPr>
          <w:noProof/>
        </w:rPr>
        <w:t>28 KIA in Gallipoli</w:t>
      </w:r>
      <w:r w:rsidR="005B1BB5">
        <w:rPr>
          <w:noProof/>
        </w:rPr>
        <w:t xml:space="preserve"> and buried at Imbros.</w:t>
      </w:r>
      <w:r w:rsidRPr="006F2758">
        <w:br/>
      </w:r>
      <w:r w:rsidRPr="00680A23">
        <w:rPr>
          <w:b/>
        </w:rPr>
        <w:t>Decorations:</w:t>
      </w:r>
      <w:r w:rsidRPr="006F2758">
        <w:t xml:space="preserve"> DSO,  Medal,  Victory Medal and 1914 – 15 Star</w:t>
      </w:r>
      <w:r>
        <w:t xml:space="preserve"> and Bar</w:t>
      </w:r>
      <w:r w:rsidRPr="006F2758">
        <w:t>. Mentioned in Despatches three times.</w:t>
      </w:r>
    </w:p>
    <w:p w:rsidR="00F6298A" w:rsidRPr="00680A23" w:rsidRDefault="00F6298A" w:rsidP="00172711">
      <w:pPr>
        <w:tabs>
          <w:tab w:val="right" w:pos="9639"/>
        </w:tabs>
        <w:rPr>
          <w:b/>
        </w:rPr>
      </w:pPr>
      <w:r w:rsidRPr="00680A23">
        <w:rPr>
          <w:b/>
        </w:rPr>
        <w:t>Memorials:</w:t>
      </w:r>
    </w:p>
    <w:p w:rsidR="00F6298A" w:rsidRPr="006F2758" w:rsidRDefault="00F6298A" w:rsidP="00172711">
      <w:pPr>
        <w:pStyle w:val="ListParagraph"/>
        <w:numPr>
          <w:ilvl w:val="0"/>
          <w:numId w:val="2"/>
        </w:numPr>
        <w:spacing w:after="0"/>
      </w:pPr>
      <w:r w:rsidRPr="006F2758">
        <w:t>College Hall</w:t>
      </w:r>
    </w:p>
    <w:p w:rsidR="00F6298A" w:rsidRPr="006F2758" w:rsidRDefault="00F6298A" w:rsidP="00172711">
      <w:pPr>
        <w:pStyle w:val="ListParagraph"/>
        <w:numPr>
          <w:ilvl w:val="0"/>
          <w:numId w:val="2"/>
        </w:numPr>
        <w:spacing w:after="0"/>
        <w:rPr>
          <w:b/>
        </w:rPr>
      </w:pPr>
      <w:smartTag w:uri="urn:schemas-microsoft-com:office:smarttags" w:element="place">
        <w:r w:rsidRPr="006F2758">
          <w:rPr>
            <w:noProof/>
          </w:rPr>
          <w:t>Lancashire</w:t>
        </w:r>
      </w:smartTag>
      <w:r w:rsidRPr="006F2758">
        <w:rPr>
          <w:noProof/>
        </w:rPr>
        <w:t xml:space="preserve"> Landing Cemetery C49 or K 49</w:t>
      </w:r>
    </w:p>
    <w:p w:rsidR="00F6298A" w:rsidRPr="006F2758" w:rsidRDefault="00F6298A" w:rsidP="00172711">
      <w:pPr>
        <w:pStyle w:val="ListParagraph"/>
        <w:numPr>
          <w:ilvl w:val="0"/>
          <w:numId w:val="2"/>
        </w:numPr>
        <w:spacing w:after="0"/>
        <w:rPr>
          <w:b/>
        </w:rPr>
      </w:pPr>
      <w:smartTag w:uri="urn:schemas-microsoft-com:office:smarttags" w:element="place">
        <w:r w:rsidRPr="006F2758">
          <w:rPr>
            <w:noProof/>
          </w:rPr>
          <w:t>Southampton</w:t>
        </w:r>
      </w:smartTag>
      <w:r w:rsidRPr="006F2758">
        <w:rPr>
          <w:noProof/>
        </w:rPr>
        <w:t xml:space="preserve"> Cenotaph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F6298A" w:rsidRPr="006F2758" w:rsidTr="0094172A">
        <w:tc>
          <w:tcPr>
            <w:tcW w:w="9854" w:type="dxa"/>
          </w:tcPr>
          <w:p w:rsidR="00F6298A" w:rsidRPr="000B2E5D" w:rsidRDefault="00F6298A" w:rsidP="0094172A">
            <w:pPr>
              <w:spacing w:after="0"/>
            </w:pPr>
            <w:r w:rsidRPr="006F2758">
              <w:rPr>
                <w:b/>
              </w:rPr>
              <w:t>Notes</w:t>
            </w:r>
            <w:r>
              <w:rPr>
                <w:b/>
              </w:rPr>
              <w:t xml:space="preserve">   </w:t>
            </w:r>
            <w:smartTag w:uri="urn:schemas-microsoft-com:office:smarttags" w:element="place">
              <w:smartTag w:uri="urn:schemas-microsoft-com:office:smarttags" w:element="PlaceName">
                <w:r w:rsidRPr="000B2E5D">
                  <w:t>Fleet</w:t>
                </w:r>
              </w:smartTag>
              <w:r w:rsidRPr="000B2E5D">
                <w:t xml:space="preserve"> </w:t>
              </w:r>
              <w:smartTag w:uri="urn:schemas-microsoft-com:office:smarttags" w:element="PlaceName">
                <w:r w:rsidRPr="000B2E5D">
                  <w:t>Air</w:t>
                </w:r>
              </w:smartTag>
              <w:r w:rsidRPr="000B2E5D">
                <w:t xml:space="preserve"> </w:t>
              </w:r>
              <w:smartTag w:uri="urn:schemas-microsoft-com:office:smarttags" w:element="PlaceName">
                <w:r w:rsidRPr="000B2E5D">
                  <w:t>Arm</w:t>
                </w:r>
              </w:smartTag>
              <w:r w:rsidRPr="000B2E5D">
                <w:t xml:space="preserve"> </w:t>
              </w:r>
              <w:smartTag w:uri="urn:schemas-microsoft-com:office:smarttags" w:element="PlaceType">
                <w:r w:rsidRPr="000B2E5D">
                  <w:t>Museum</w:t>
                </w:r>
              </w:smartTag>
            </w:smartTag>
            <w:r w:rsidRPr="000B2E5D">
              <w:t xml:space="preserve"> hold artefacts and a picture of a Sopwith S2 piloted by Charles flying over Barge Creek near Sheerness</w:t>
            </w:r>
            <w:r>
              <w:t>,</w:t>
            </w:r>
            <w:r w:rsidRPr="000B2E5D">
              <w:t xml:space="preserve"> Isle of Sheppey going to RNAS Eastchurch</w:t>
            </w:r>
            <w:r>
              <w:t>. Painted  after his death as a tribute.</w:t>
            </w:r>
          </w:p>
          <w:p w:rsidR="00F6298A" w:rsidRPr="006F2758" w:rsidRDefault="00F6298A" w:rsidP="0094172A">
            <w:pPr>
              <w:spacing w:after="0"/>
            </w:pPr>
          </w:p>
        </w:tc>
      </w:tr>
    </w:tbl>
    <w:p w:rsidR="00E75B4F" w:rsidRDefault="00E75B4F" w:rsidP="00D04F12">
      <w:pPr>
        <w:spacing w:before="100" w:beforeAutospacing="1" w:after="100" w:afterAutospacing="1"/>
        <w:ind w:left="360"/>
        <w:rPr>
          <w:rFonts w:ascii="Arial" w:hAnsi="Arial" w:cs="Arial"/>
          <w:sz w:val="20"/>
          <w:szCs w:val="20"/>
          <w:lang w:eastAsia="en-GB"/>
        </w:rPr>
      </w:pPr>
    </w:p>
    <w:p w:rsidR="00F6298A" w:rsidRPr="00DB759A" w:rsidRDefault="005B1BB5" w:rsidP="00D04F12">
      <w:pPr>
        <w:spacing w:before="100" w:beforeAutospacing="1" w:after="100" w:afterAutospacing="1"/>
        <w:ind w:left="360"/>
        <w:rPr>
          <w:rFonts w:ascii="Arial" w:hAnsi="Arial" w:cs="Arial"/>
          <w:sz w:val="28"/>
          <w:szCs w:val="28"/>
          <w:lang w:eastAsia="en-GB"/>
        </w:rPr>
      </w:pPr>
      <w:r>
        <w:rPr>
          <w:color w:val="FF0000"/>
        </w:rPr>
        <w:t xml:space="preserve">      Charles in his plane DFW Arrow at Brooklands?                 </w:t>
      </w:r>
      <w:r w:rsidR="00E701C3">
        <w:rPr>
          <w:rFonts w:ascii="Arial" w:hAnsi="Arial" w:cs="Arial"/>
          <w:noProof/>
          <w:sz w:val="20"/>
          <w:szCs w:val="20"/>
          <w:lang w:eastAsia="en-GB"/>
        </w:rPr>
        <w:drawing>
          <wp:anchor distT="0" distB="0" distL="114300" distR="114300" simplePos="0" relativeHeight="251691520" behindDoc="1" locked="0" layoutInCell="1" allowOverlap="1" wp14:anchorId="3F28990A" wp14:editId="1383E7F5">
            <wp:simplePos x="0" y="0"/>
            <wp:positionH relativeFrom="column">
              <wp:posOffset>69850</wp:posOffset>
            </wp:positionH>
            <wp:positionV relativeFrom="paragraph">
              <wp:align>top</wp:align>
            </wp:positionV>
            <wp:extent cx="3143250" cy="2056130"/>
            <wp:effectExtent l="0" t="0" r="0" b="1270"/>
            <wp:wrapTight wrapText="bothSides">
              <wp:wrapPolygon edited="0">
                <wp:start x="0" y="0"/>
                <wp:lineTo x="0" y="21413"/>
                <wp:lineTo x="21469" y="21413"/>
                <wp:lineTo x="21469" y="0"/>
                <wp:lineTo x="0" y="0"/>
              </wp:wrapPolygon>
            </wp:wrapTight>
            <wp:docPr id="109" name="Picture 83" descr="Charles Herbert Collet  WW1 | by tormentor4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harles Herbert Collet  WW1 | by tormentor45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43250" cy="2056130"/>
                    </a:xfrm>
                    <a:prstGeom prst="rect">
                      <a:avLst/>
                    </a:prstGeom>
                    <a:noFill/>
                  </pic:spPr>
                </pic:pic>
              </a:graphicData>
            </a:graphic>
            <wp14:sizeRelH relativeFrom="page">
              <wp14:pctWidth>0</wp14:pctWidth>
            </wp14:sizeRelH>
            <wp14:sizeRelV relativeFrom="page">
              <wp14:pctHeight>0</wp14:pctHeight>
            </wp14:sizeRelV>
          </wp:anchor>
        </w:drawing>
      </w:r>
      <w:r w:rsidR="00F6298A">
        <w:rPr>
          <w:rFonts w:ascii="Arial" w:hAnsi="Arial" w:cs="Arial"/>
          <w:sz w:val="20"/>
          <w:szCs w:val="20"/>
          <w:lang w:eastAsia="en-GB"/>
        </w:rPr>
        <w:br w:type="page"/>
        <w:t xml:space="preserve">                                                 </w:t>
      </w:r>
      <w:r w:rsidR="00F6298A" w:rsidRPr="00DB759A">
        <w:rPr>
          <w:noProof/>
          <w:sz w:val="28"/>
          <w:szCs w:val="28"/>
        </w:rPr>
        <w:t>Eric d’Auvergne</w:t>
      </w:r>
      <w:r w:rsidR="00F6298A" w:rsidRPr="00DB759A">
        <w:rPr>
          <w:sz w:val="28"/>
          <w:szCs w:val="28"/>
        </w:rPr>
        <w:t xml:space="preserve"> </w:t>
      </w:r>
      <w:r w:rsidR="00F6298A" w:rsidRPr="00DB759A">
        <w:rPr>
          <w:b/>
          <w:noProof/>
          <w:sz w:val="28"/>
          <w:szCs w:val="28"/>
        </w:rPr>
        <w:t>Collings</w:t>
      </w:r>
      <w:r w:rsidR="00F6298A" w:rsidRPr="00DB759A">
        <w:rPr>
          <w:b/>
          <w:sz w:val="28"/>
          <w:szCs w:val="28"/>
        </w:rPr>
        <w:t xml:space="preserve"> </w:t>
      </w:r>
      <w:r w:rsidR="00F6298A" w:rsidRPr="00DB759A">
        <w:rPr>
          <w:sz w:val="28"/>
          <w:szCs w:val="28"/>
        </w:rPr>
        <w:t>(</w:t>
      </w:r>
      <w:r w:rsidR="00F6298A" w:rsidRPr="00DB759A">
        <w:rPr>
          <w:noProof/>
          <w:sz w:val="28"/>
          <w:szCs w:val="28"/>
        </w:rPr>
        <w:t>3127</w:t>
      </w:r>
      <w:r w:rsidR="00F6298A" w:rsidRPr="00DB759A">
        <w:rPr>
          <w:sz w:val="28"/>
          <w:szCs w:val="28"/>
        </w:rPr>
        <w:t>)</w:t>
      </w:r>
    </w:p>
    <w:p w:rsidR="00F6298A" w:rsidRPr="00244328" w:rsidRDefault="00F6298A" w:rsidP="0044747A">
      <w:pPr>
        <w:rPr>
          <w:color w:val="00FF00"/>
        </w:rPr>
      </w:pPr>
      <w:r w:rsidRPr="00244328">
        <w:rPr>
          <w:color w:val="00FF00"/>
        </w:rPr>
        <w:t>Vol.II Pg 269</w:t>
      </w:r>
    </w:p>
    <w:p w:rsidR="00F6298A" w:rsidRPr="00244328" w:rsidRDefault="00F6298A" w:rsidP="0044747A">
      <w:pPr>
        <w:rPr>
          <w:color w:val="00FF00"/>
        </w:rPr>
      </w:pPr>
    </w:p>
    <w:p w:rsidR="00F6298A" w:rsidRPr="00244328" w:rsidRDefault="00E701C3" w:rsidP="0044747A">
      <w:r>
        <w:rPr>
          <w:noProof/>
          <w:lang w:eastAsia="en-GB"/>
        </w:rPr>
        <w:drawing>
          <wp:anchor distT="0" distB="0" distL="114300" distR="114300" simplePos="0" relativeHeight="251628032" behindDoc="1" locked="0" layoutInCell="1" allowOverlap="1" wp14:anchorId="466654E1" wp14:editId="5ED32263">
            <wp:simplePos x="0" y="0"/>
            <wp:positionH relativeFrom="column">
              <wp:posOffset>3810</wp:posOffset>
            </wp:positionH>
            <wp:positionV relativeFrom="paragraph">
              <wp:posOffset>1270</wp:posOffset>
            </wp:positionV>
            <wp:extent cx="1971675" cy="2857500"/>
            <wp:effectExtent l="0" t="0" r="9525" b="0"/>
            <wp:wrapTight wrapText="bothSides">
              <wp:wrapPolygon edited="0">
                <wp:start x="0" y="0"/>
                <wp:lineTo x="0" y="21456"/>
                <wp:lineTo x="21496" y="21456"/>
                <wp:lineTo x="21496" y="0"/>
                <wp:lineTo x="0" y="0"/>
              </wp:wrapPolygon>
            </wp:wrapTight>
            <wp:docPr id="1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71675" cy="2857500"/>
                    </a:xfrm>
                    <a:prstGeom prst="rect">
                      <a:avLst/>
                    </a:prstGeom>
                    <a:noFill/>
                  </pic:spPr>
                </pic:pic>
              </a:graphicData>
            </a:graphic>
            <wp14:sizeRelH relativeFrom="page">
              <wp14:pctWidth>0</wp14:pctWidth>
            </wp14:sizeRelH>
            <wp14:sizeRelV relativeFrom="page">
              <wp14:pctHeight>0</wp14:pctHeight>
            </wp14:sizeRelV>
          </wp:anchor>
        </w:drawing>
      </w:r>
      <w:r w:rsidR="00F6298A">
        <w:t xml:space="preserve"> </w:t>
      </w:r>
    </w:p>
    <w:p w:rsidR="00F6298A" w:rsidRDefault="00F6298A" w:rsidP="00816D2F">
      <w:pPr>
        <w:tabs>
          <w:tab w:val="right" w:pos="9639"/>
        </w:tabs>
        <w:rPr>
          <w:noProof/>
        </w:rPr>
      </w:pPr>
      <w:r>
        <w:rPr>
          <w:noProof/>
        </w:rPr>
        <w:t xml:space="preserve">                                            </w:t>
      </w:r>
      <w:r w:rsidR="00E701C3">
        <w:rPr>
          <w:noProof/>
          <w:lang w:eastAsia="en-GB"/>
        </w:rPr>
        <w:drawing>
          <wp:inline distT="0" distB="0" distL="0" distR="0" wp14:anchorId="64DB2A52" wp14:editId="46F37D61">
            <wp:extent cx="1133475" cy="15240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33475" cy="1524000"/>
                    </a:xfrm>
                    <a:prstGeom prst="rect">
                      <a:avLst/>
                    </a:prstGeom>
                    <a:noFill/>
                    <a:ln>
                      <a:noFill/>
                    </a:ln>
                  </pic:spPr>
                </pic:pic>
              </a:graphicData>
            </a:graphic>
          </wp:inline>
        </w:drawing>
      </w:r>
      <w:r>
        <w:rPr>
          <w:noProof/>
        </w:rPr>
        <w:t xml:space="preserve"> </w:t>
      </w:r>
    </w:p>
    <w:p w:rsidR="00F6298A" w:rsidRPr="00680A23" w:rsidRDefault="00F6298A" w:rsidP="00816D2F">
      <w:pPr>
        <w:tabs>
          <w:tab w:val="right" w:pos="9639"/>
        </w:tabs>
        <w:rPr>
          <w:b/>
          <w:noProof/>
        </w:rPr>
      </w:pPr>
      <w:r>
        <w:rPr>
          <w:noProof/>
        </w:rPr>
        <w:t xml:space="preserve">                </w:t>
      </w:r>
      <w:r w:rsidRPr="00680A23">
        <w:rPr>
          <w:b/>
          <w:noProof/>
        </w:rPr>
        <w:t xml:space="preserve">Photo taken from the </w:t>
      </w:r>
      <w:smartTag w:uri="urn:schemas-microsoft-com:office:smarttags" w:element="place">
        <w:r w:rsidRPr="00680A23">
          <w:rPr>
            <w:b/>
            <w:noProof/>
          </w:rPr>
          <w:t>Guernsey</w:t>
        </w:r>
      </w:smartTag>
      <w:r w:rsidRPr="00680A23">
        <w:rPr>
          <w:b/>
          <w:noProof/>
        </w:rPr>
        <w:t xml:space="preserve"> Weekly Press Sept 2nd 1916</w:t>
      </w:r>
    </w:p>
    <w:p w:rsidR="00F6298A" w:rsidRDefault="00F6298A" w:rsidP="00816D2F">
      <w:pPr>
        <w:tabs>
          <w:tab w:val="right" w:pos="9639"/>
        </w:tabs>
        <w:rPr>
          <w:b/>
          <w:noProof/>
        </w:rPr>
      </w:pPr>
    </w:p>
    <w:p w:rsidR="00F6298A" w:rsidRPr="00680A23" w:rsidRDefault="00F6298A" w:rsidP="00816D2F">
      <w:pPr>
        <w:tabs>
          <w:tab w:val="right" w:pos="9639"/>
        </w:tabs>
        <w:rPr>
          <w:b/>
        </w:rPr>
      </w:pPr>
      <w:r w:rsidRPr="00680A23">
        <w:rPr>
          <w:b/>
          <w:noProof/>
        </w:rPr>
        <w:t>Picture left of Eric taken  from the School's 1</w:t>
      </w:r>
      <w:r w:rsidRPr="00680A23">
        <w:rPr>
          <w:b/>
          <w:noProof/>
          <w:vertAlign w:val="superscript"/>
        </w:rPr>
        <w:t>st</w:t>
      </w:r>
      <w:r w:rsidRPr="00680A23">
        <w:rPr>
          <w:b/>
          <w:noProof/>
        </w:rPr>
        <w:t xml:space="preserve"> XI Football 1913 – 14 Team Photo.</w:t>
      </w:r>
    </w:p>
    <w:p w:rsidR="00F6298A" w:rsidRDefault="00F6298A" w:rsidP="0038281B">
      <w:pPr>
        <w:tabs>
          <w:tab w:val="right" w:pos="9639"/>
        </w:tabs>
      </w:pPr>
    </w:p>
    <w:p w:rsidR="00F6298A" w:rsidRDefault="00F6298A" w:rsidP="0038281B">
      <w:pPr>
        <w:tabs>
          <w:tab w:val="right" w:pos="9639"/>
        </w:tabs>
        <w:rPr>
          <w:noProof/>
        </w:rPr>
      </w:pPr>
      <w:r w:rsidRPr="00680A23">
        <w:rPr>
          <w:b/>
        </w:rPr>
        <w:t>Born:</w:t>
      </w:r>
      <w:r w:rsidRPr="00D24D04">
        <w:t xml:space="preserve"> </w:t>
      </w:r>
      <w:r w:rsidRPr="00D24D04">
        <w:rPr>
          <w:noProof/>
        </w:rPr>
        <w:t xml:space="preserve">30 November 1896 in </w:t>
      </w:r>
      <w:smartTag w:uri="urn:schemas-microsoft-com:office:smarttags" w:element="place">
        <w:r w:rsidRPr="00D24D04">
          <w:rPr>
            <w:noProof/>
          </w:rPr>
          <w:t>Guernsey</w:t>
        </w:r>
      </w:smartTag>
      <w:r w:rsidRPr="00D24D04">
        <w:rPr>
          <w:noProof/>
        </w:rPr>
        <w:t>. Son of Dr. Charles d’A Collings, Surgeon Lt Col Royal Guernsey Militia, and Laura Josephine of The Grange</w:t>
      </w:r>
      <w:r>
        <w:rPr>
          <w:noProof/>
        </w:rPr>
        <w:t>,</w:t>
      </w:r>
      <w:r w:rsidRPr="00D24D04">
        <w:rPr>
          <w:noProof/>
        </w:rPr>
        <w:t xml:space="preserve"> St Peter Port.</w:t>
      </w:r>
    </w:p>
    <w:p w:rsidR="00F6298A" w:rsidRPr="00D24D04" w:rsidRDefault="00F6298A" w:rsidP="0038281B">
      <w:pPr>
        <w:tabs>
          <w:tab w:val="right" w:pos="9639"/>
        </w:tabs>
      </w:pPr>
      <w:r w:rsidRPr="00D24D04">
        <w:rPr>
          <w:noProof/>
        </w:rPr>
        <w:t>Had fiv</w:t>
      </w:r>
      <w:r>
        <w:rPr>
          <w:noProof/>
        </w:rPr>
        <w:t xml:space="preserve">e brothers and a sister. (Basil -  </w:t>
      </w:r>
      <w:r w:rsidRPr="00D24D04">
        <w:rPr>
          <w:noProof/>
        </w:rPr>
        <w:t>Lt Cmdre HMS Maidstone,</w:t>
      </w:r>
      <w:r>
        <w:rPr>
          <w:noProof/>
        </w:rPr>
        <w:t xml:space="preserve"> </w:t>
      </w:r>
      <w:r w:rsidRPr="00D24D04">
        <w:rPr>
          <w:noProof/>
        </w:rPr>
        <w:t>Grant</w:t>
      </w:r>
      <w:r>
        <w:rPr>
          <w:noProof/>
        </w:rPr>
        <w:t xml:space="preserve"> - </w:t>
      </w:r>
      <w:r w:rsidRPr="00D24D04">
        <w:rPr>
          <w:noProof/>
        </w:rPr>
        <w:t xml:space="preserve"> Lt</w:t>
      </w:r>
      <w:r w:rsidR="0017689F">
        <w:rPr>
          <w:noProof/>
        </w:rPr>
        <w:t>.</w:t>
      </w:r>
      <w:r w:rsidRPr="00D24D04">
        <w:rPr>
          <w:noProof/>
        </w:rPr>
        <w:t xml:space="preserve"> Sikhs TA, Wilfred</w:t>
      </w:r>
      <w:r>
        <w:rPr>
          <w:noProof/>
        </w:rPr>
        <w:t xml:space="preserve"> -</w:t>
      </w:r>
      <w:r w:rsidRPr="00D24D04">
        <w:rPr>
          <w:noProof/>
        </w:rPr>
        <w:t xml:space="preserve">  Capt ASC,  Rev Herbert Charles,  Edith and Bernard Stanley University College Hall</w:t>
      </w:r>
      <w:r w:rsidR="0017689F">
        <w:rPr>
          <w:noProof/>
        </w:rPr>
        <w:t>,</w:t>
      </w:r>
      <w:r w:rsidRPr="00D24D04">
        <w:rPr>
          <w:noProof/>
        </w:rPr>
        <w:t xml:space="preserve"> Ealing</w:t>
      </w:r>
      <w:r w:rsidRPr="00D24D04">
        <w:tab/>
      </w:r>
    </w:p>
    <w:p w:rsidR="00F6298A" w:rsidRDefault="00F6298A" w:rsidP="0038281B">
      <w:pPr>
        <w:tabs>
          <w:tab w:val="right" w:pos="9639"/>
        </w:tabs>
      </w:pPr>
    </w:p>
    <w:p w:rsidR="00F6298A" w:rsidRPr="00D24D04" w:rsidRDefault="00F6298A" w:rsidP="0038281B">
      <w:pPr>
        <w:tabs>
          <w:tab w:val="right" w:pos="9639"/>
        </w:tabs>
        <w:rPr>
          <w:noProof/>
        </w:rPr>
      </w:pPr>
      <w:r w:rsidRPr="00680A23">
        <w:rPr>
          <w:b/>
        </w:rPr>
        <w:t>Joined</w:t>
      </w:r>
      <w:r w:rsidRPr="00D24D04">
        <w:t xml:space="preserve"> </w:t>
      </w:r>
      <w:smartTag w:uri="urn:schemas-microsoft-com:office:smarttags" w:element="place">
        <w:smartTag w:uri="urn:schemas-microsoft-com:office:smarttags" w:element="PlaceName">
          <w:r w:rsidRPr="00D24D04">
            <w:t>Elizabeth</w:t>
          </w:r>
        </w:smartTag>
        <w:r w:rsidRPr="00D24D04">
          <w:t xml:space="preserve"> </w:t>
        </w:r>
        <w:smartTag w:uri="urn:schemas-microsoft-com:office:smarttags" w:element="PlaceName">
          <w:r w:rsidRPr="00D24D04">
            <w:t>College</w:t>
          </w:r>
        </w:smartTag>
      </w:smartTag>
      <w:r w:rsidRPr="00D24D04">
        <w:t xml:space="preserve"> in </w:t>
      </w:r>
      <w:r w:rsidRPr="00D24D04">
        <w:rPr>
          <w:noProof/>
        </w:rPr>
        <w:t>1905</w:t>
      </w:r>
      <w:r w:rsidRPr="00D24D04">
        <w:t xml:space="preserve"> and left in </w:t>
      </w:r>
      <w:r w:rsidRPr="00D24D04">
        <w:rPr>
          <w:noProof/>
        </w:rPr>
        <w:t>1914</w:t>
      </w:r>
      <w:r>
        <w:rPr>
          <w:noProof/>
        </w:rPr>
        <w:t xml:space="preserve">.      </w:t>
      </w:r>
      <w:r w:rsidRPr="00D24D04">
        <w:rPr>
          <w:noProof/>
        </w:rPr>
        <w:t xml:space="preserve">1st XI Football </w:t>
      </w:r>
      <w:r>
        <w:rPr>
          <w:noProof/>
        </w:rPr>
        <w:t>,</w:t>
      </w:r>
      <w:r w:rsidRPr="00D24D04">
        <w:rPr>
          <w:noProof/>
        </w:rPr>
        <w:t xml:space="preserve"> Cricket</w:t>
      </w:r>
      <w:r>
        <w:rPr>
          <w:noProof/>
        </w:rPr>
        <w:t xml:space="preserve"> and Hockey</w:t>
      </w:r>
      <w:r w:rsidRPr="00D24D04">
        <w:rPr>
          <w:noProof/>
        </w:rPr>
        <w:t xml:space="preserve"> 1913 – 14.</w:t>
      </w:r>
    </w:p>
    <w:p w:rsidR="00F6298A" w:rsidRDefault="00F6298A" w:rsidP="00E24ED3">
      <w:pPr>
        <w:rPr>
          <w:noProof/>
        </w:rPr>
      </w:pPr>
    </w:p>
    <w:p w:rsidR="00F6298A" w:rsidRPr="00D24D04" w:rsidRDefault="00F6298A" w:rsidP="00E24ED3">
      <w:pPr>
        <w:rPr>
          <w:noProof/>
        </w:rPr>
      </w:pPr>
      <w:smartTag w:uri="urn:schemas-microsoft-com:office:smarttags" w:element="place">
        <w:r w:rsidRPr="00D24D04">
          <w:rPr>
            <w:noProof/>
          </w:rPr>
          <w:t>Sandhurst</w:t>
        </w:r>
      </w:smartTag>
      <w:r>
        <w:rPr>
          <w:noProof/>
        </w:rPr>
        <w:t xml:space="preserve"> 14</w:t>
      </w:r>
      <w:r w:rsidRPr="00D24D04">
        <w:rPr>
          <w:noProof/>
        </w:rPr>
        <w:t xml:space="preserve"> May 1915 </w:t>
      </w:r>
    </w:p>
    <w:p w:rsidR="00F6298A" w:rsidRPr="00D24D04" w:rsidRDefault="00F6298A" w:rsidP="00DE145E">
      <w:pPr>
        <w:tabs>
          <w:tab w:val="right" w:pos="9639"/>
        </w:tabs>
        <w:rPr>
          <w:b/>
        </w:rPr>
      </w:pPr>
      <w:r w:rsidRPr="00D24D04">
        <w:br/>
      </w:r>
      <w:r w:rsidRPr="00D24D04">
        <w:rPr>
          <w:b/>
        </w:rPr>
        <w:t>War Service</w:t>
      </w:r>
    </w:p>
    <w:p w:rsidR="00F6298A" w:rsidRPr="00D24D04" w:rsidRDefault="00F6298A" w:rsidP="0044747A">
      <w:r w:rsidRPr="00D24D04">
        <w:rPr>
          <w:noProof/>
        </w:rPr>
        <w:t xml:space="preserve">2nd Lt R.G.L.I. January 1915, </w:t>
      </w:r>
      <w:r>
        <w:rPr>
          <w:noProof/>
        </w:rPr>
        <w:t xml:space="preserve">  </w:t>
      </w:r>
      <w:r w:rsidRPr="00D24D04">
        <w:rPr>
          <w:noProof/>
        </w:rPr>
        <w:t>2nd Lieutenant</w:t>
      </w:r>
      <w:r w:rsidRPr="00D24D04">
        <w:t xml:space="preserve"> in the </w:t>
      </w:r>
      <w:r w:rsidRPr="00D24D04">
        <w:rPr>
          <w:noProof/>
        </w:rPr>
        <w:t>The Queen’s (Royal West Surrey) Regiment 1916. 1</w:t>
      </w:r>
      <w:r w:rsidRPr="00D24D04">
        <w:rPr>
          <w:noProof/>
          <w:vertAlign w:val="superscript"/>
        </w:rPr>
        <w:t>st</w:t>
      </w:r>
      <w:r w:rsidRPr="00D24D04">
        <w:rPr>
          <w:noProof/>
        </w:rPr>
        <w:t xml:space="preserve"> Bn East Surrey transferred to 1</w:t>
      </w:r>
      <w:r w:rsidRPr="00D24D04">
        <w:rPr>
          <w:noProof/>
          <w:vertAlign w:val="superscript"/>
        </w:rPr>
        <w:t>st</w:t>
      </w:r>
      <w:r w:rsidRPr="00D24D04">
        <w:rPr>
          <w:noProof/>
        </w:rPr>
        <w:t xml:space="preserve"> Bn West Surrey. 3</w:t>
      </w:r>
      <w:r w:rsidRPr="00D24D04">
        <w:rPr>
          <w:noProof/>
          <w:vertAlign w:val="superscript"/>
        </w:rPr>
        <w:t>rd</w:t>
      </w:r>
      <w:r w:rsidRPr="00D24D04">
        <w:rPr>
          <w:noProof/>
        </w:rPr>
        <w:t xml:space="preserve"> Battalion Jan 1916</w:t>
      </w:r>
    </w:p>
    <w:p w:rsidR="00F6298A" w:rsidRDefault="00F6298A" w:rsidP="0038281B">
      <w:pPr>
        <w:tabs>
          <w:tab w:val="right" w:pos="9639"/>
        </w:tabs>
        <w:rPr>
          <w:b/>
        </w:rPr>
      </w:pPr>
    </w:p>
    <w:p w:rsidR="00F6298A" w:rsidRPr="00D24D04" w:rsidRDefault="00F6298A" w:rsidP="0038281B">
      <w:pPr>
        <w:tabs>
          <w:tab w:val="right" w:pos="9639"/>
        </w:tabs>
      </w:pPr>
      <w:r w:rsidRPr="0021428F">
        <w:rPr>
          <w:b/>
        </w:rPr>
        <w:t>Died:</w:t>
      </w:r>
      <w:r w:rsidRPr="00D24D04">
        <w:t xml:space="preserve"> </w:t>
      </w:r>
      <w:r w:rsidRPr="00D24D04">
        <w:rPr>
          <w:noProof/>
        </w:rPr>
        <w:t>23 August 1916</w:t>
      </w:r>
      <w:r w:rsidRPr="00D24D04">
        <w:t xml:space="preserve"> aged </w:t>
      </w:r>
      <w:r w:rsidRPr="00D24D04">
        <w:rPr>
          <w:noProof/>
        </w:rPr>
        <w:t xml:space="preserve">19 .  KIA 23 Aug 1916   </w:t>
      </w:r>
      <w:r w:rsidRPr="00D24D04">
        <w:br/>
      </w:r>
    </w:p>
    <w:p w:rsidR="00F6298A" w:rsidRPr="00D24D04" w:rsidRDefault="00F6298A" w:rsidP="0038281B">
      <w:pPr>
        <w:tabs>
          <w:tab w:val="right" w:pos="9639"/>
        </w:tabs>
      </w:pPr>
      <w:r w:rsidRPr="00680A23">
        <w:rPr>
          <w:b/>
        </w:rPr>
        <w:t>Decorations:</w:t>
      </w:r>
      <w:r w:rsidRPr="00D24D04">
        <w:t xml:space="preserve"> Medal, Victory Medal.</w:t>
      </w:r>
    </w:p>
    <w:p w:rsidR="00F6298A" w:rsidRPr="00680A23" w:rsidRDefault="00F6298A" w:rsidP="0038281B">
      <w:pPr>
        <w:tabs>
          <w:tab w:val="right" w:pos="9639"/>
        </w:tabs>
        <w:rPr>
          <w:b/>
        </w:rPr>
      </w:pPr>
      <w:r w:rsidRPr="00680A23">
        <w:rPr>
          <w:b/>
        </w:rPr>
        <w:t>Memorials:</w:t>
      </w:r>
    </w:p>
    <w:p w:rsidR="00F6298A" w:rsidRPr="00D24D04" w:rsidRDefault="00F6298A" w:rsidP="0038281B">
      <w:pPr>
        <w:pStyle w:val="ListParagraph"/>
        <w:numPr>
          <w:ilvl w:val="0"/>
          <w:numId w:val="2"/>
        </w:numPr>
        <w:spacing w:after="0"/>
      </w:pPr>
      <w:r w:rsidRPr="00D24D04">
        <w:t>College Hall</w:t>
      </w:r>
    </w:p>
    <w:p w:rsidR="00F6298A" w:rsidRPr="00D24D04" w:rsidRDefault="00F6298A" w:rsidP="0038281B">
      <w:pPr>
        <w:pStyle w:val="ListParagraph"/>
        <w:numPr>
          <w:ilvl w:val="0"/>
          <w:numId w:val="2"/>
        </w:numPr>
        <w:spacing w:after="0"/>
        <w:rPr>
          <w:b/>
        </w:rPr>
      </w:pPr>
      <w:smartTag w:uri="urn:schemas-microsoft-com:office:smarttags" w:element="place">
        <w:smartTag w:uri="urn:schemas-microsoft-com:office:smarttags" w:element="PlaceName">
          <w:r w:rsidRPr="00D24D04">
            <w:rPr>
              <w:noProof/>
            </w:rPr>
            <w:t>Quarry</w:t>
          </w:r>
        </w:smartTag>
        <w:r w:rsidRPr="00D24D04">
          <w:rPr>
            <w:noProof/>
          </w:rPr>
          <w:t xml:space="preserve"> </w:t>
        </w:r>
        <w:smartTag w:uri="urn:schemas-microsoft-com:office:smarttags" w:element="PlaceType">
          <w:r w:rsidRPr="00D24D04">
            <w:rPr>
              <w:noProof/>
            </w:rPr>
            <w:t>Cemetery</w:t>
          </w:r>
        </w:smartTag>
      </w:smartTag>
      <w:r w:rsidRPr="00D24D04">
        <w:rPr>
          <w:noProof/>
        </w:rPr>
        <w:t xml:space="preserve"> Montauban Somme 1.D.C.</w:t>
      </w:r>
    </w:p>
    <w:p w:rsidR="00F6298A" w:rsidRPr="00EF0E5D" w:rsidRDefault="00F6298A" w:rsidP="0038281B">
      <w:pPr>
        <w:pStyle w:val="ListParagraph"/>
        <w:numPr>
          <w:ilvl w:val="0"/>
          <w:numId w:val="2"/>
        </w:numPr>
        <w:spacing w:after="0"/>
        <w:rPr>
          <w:b/>
        </w:rPr>
      </w:pPr>
      <w:smartTag w:uri="urn:schemas-microsoft-com:office:smarttags" w:element="Street">
        <w:smartTag w:uri="urn:schemas-microsoft-com:office:smarttags" w:element="address">
          <w:r w:rsidRPr="00D24D04">
            <w:rPr>
              <w:noProof/>
            </w:rPr>
            <w:t>Town Church St</w:t>
          </w:r>
        </w:smartTag>
      </w:smartTag>
      <w:r w:rsidRPr="00D24D04">
        <w:rPr>
          <w:noProof/>
        </w:rPr>
        <w:t xml:space="preserve"> </w:t>
      </w:r>
      <w:smartTag w:uri="urn:schemas-microsoft-com:office:smarttags" w:element="place">
        <w:smartTag w:uri="urn:schemas-microsoft-com:office:smarttags" w:element="PlaceName">
          <w:r w:rsidRPr="00D24D04">
            <w:rPr>
              <w:noProof/>
            </w:rPr>
            <w:t>Peter</w:t>
          </w:r>
        </w:smartTag>
        <w:r w:rsidRPr="00D24D04">
          <w:rPr>
            <w:noProof/>
          </w:rPr>
          <w:t xml:space="preserve"> </w:t>
        </w:r>
        <w:smartTag w:uri="urn:schemas-microsoft-com:office:smarttags" w:element="PlaceName">
          <w:r w:rsidRPr="00D24D04">
            <w:rPr>
              <w:noProof/>
            </w:rPr>
            <w:t>Port</w:t>
          </w:r>
        </w:smartTag>
      </w:smartTag>
    </w:p>
    <w:p w:rsidR="00F6298A" w:rsidRPr="00D24D04" w:rsidRDefault="00F6298A" w:rsidP="0038281B">
      <w:pPr>
        <w:pStyle w:val="ListParagraph"/>
        <w:numPr>
          <w:ilvl w:val="0"/>
          <w:numId w:val="2"/>
        </w:numPr>
        <w:spacing w:after="0"/>
        <w:rPr>
          <w:b/>
        </w:rPr>
      </w:pPr>
      <w:r w:rsidRPr="00D24D04">
        <w:rPr>
          <w:noProof/>
        </w:rPr>
        <w:t>Brother’s Cemetry?</w:t>
      </w:r>
    </w:p>
    <w:p w:rsidR="00F6298A" w:rsidRDefault="00F6298A"/>
    <w:p w:rsidR="00F6298A" w:rsidRDefault="006105D6" w:rsidP="00440E57">
      <w:pPr>
        <w:pStyle w:val="Heading1"/>
      </w:pPr>
      <w:r>
        <w:br w:type="page"/>
      </w:r>
      <w:bookmarkStart w:id="20" w:name="_Toc465841346"/>
      <w:r w:rsidR="00F6298A" w:rsidRPr="00E7355C">
        <w:rPr>
          <w:noProof/>
        </w:rPr>
        <w:t>Robert Stanley</w:t>
      </w:r>
      <w:r w:rsidR="00F6298A" w:rsidRPr="00440E57">
        <w:t xml:space="preserve"> </w:t>
      </w:r>
      <w:r w:rsidR="00F6298A" w:rsidRPr="00E7355C">
        <w:rPr>
          <w:b/>
          <w:noProof/>
        </w:rPr>
        <w:t>Cooper</w:t>
      </w:r>
      <w:r w:rsidR="00F6298A" w:rsidRPr="00440E57">
        <w:rPr>
          <w:b/>
        </w:rPr>
        <w:t xml:space="preserve"> </w:t>
      </w:r>
      <w:r w:rsidR="00F6298A" w:rsidRPr="00440E57">
        <w:t>(</w:t>
      </w:r>
      <w:r w:rsidR="00F6298A" w:rsidRPr="00E7355C">
        <w:rPr>
          <w:noProof/>
        </w:rPr>
        <w:t>3211</w:t>
      </w:r>
      <w:r w:rsidR="00F6298A" w:rsidRPr="00440E57">
        <w:t>)</w:t>
      </w:r>
      <w:bookmarkEnd w:id="20"/>
    </w:p>
    <w:p w:rsidR="00F6298A" w:rsidRPr="0045281D" w:rsidRDefault="00F6298A" w:rsidP="007A3E8D">
      <w:r>
        <w:t xml:space="preserve">                                                                          </w:t>
      </w:r>
      <w:r w:rsidRPr="0045281D">
        <w:t>Service No 15529</w:t>
      </w:r>
    </w:p>
    <w:p w:rsidR="00F6298A" w:rsidRDefault="00F6298A" w:rsidP="007A3E8D"/>
    <w:p w:rsidR="00F6298A" w:rsidRDefault="00F6298A" w:rsidP="007A3E8D">
      <w:pPr>
        <w:rPr>
          <w:color w:val="00FF00"/>
        </w:rPr>
      </w:pPr>
      <w:r>
        <w:rPr>
          <w:color w:val="00FF00"/>
        </w:rPr>
        <w:t>Vol. II Pg 284</w:t>
      </w:r>
    </w:p>
    <w:p w:rsidR="00022AC7" w:rsidRDefault="00E701C3" w:rsidP="007A3E8D">
      <w:pPr>
        <w:rPr>
          <w:color w:val="00FF00"/>
        </w:rPr>
      </w:pPr>
      <w:r>
        <w:rPr>
          <w:noProof/>
          <w:lang w:eastAsia="en-GB"/>
        </w:rPr>
        <w:drawing>
          <wp:anchor distT="0" distB="0" distL="114300" distR="114300" simplePos="0" relativeHeight="251692544" behindDoc="1" locked="0" layoutInCell="1" allowOverlap="1" wp14:anchorId="061DDA2B" wp14:editId="424754A0">
            <wp:simplePos x="0" y="0"/>
            <wp:positionH relativeFrom="column">
              <wp:posOffset>3810</wp:posOffset>
            </wp:positionH>
            <wp:positionV relativeFrom="paragraph">
              <wp:posOffset>247015</wp:posOffset>
            </wp:positionV>
            <wp:extent cx="3604260" cy="2701290"/>
            <wp:effectExtent l="0" t="0" r="0" b="3810"/>
            <wp:wrapTight wrapText="bothSides">
              <wp:wrapPolygon edited="0">
                <wp:start x="0" y="0"/>
                <wp:lineTo x="0" y="21478"/>
                <wp:lineTo x="21463" y="21478"/>
                <wp:lineTo x="21463" y="0"/>
                <wp:lineTo x="0" y="0"/>
              </wp:wrapPolygon>
            </wp:wrapTight>
            <wp:docPr id="107" name="Picture 84" descr="Keep Muse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Keep Museumb"/>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04260" cy="2701290"/>
                    </a:xfrm>
                    <a:prstGeom prst="rect">
                      <a:avLst/>
                    </a:prstGeom>
                    <a:noFill/>
                  </pic:spPr>
                </pic:pic>
              </a:graphicData>
            </a:graphic>
            <wp14:sizeRelH relativeFrom="page">
              <wp14:pctWidth>0</wp14:pctWidth>
            </wp14:sizeRelH>
            <wp14:sizeRelV relativeFrom="page">
              <wp14:pctHeight>0</wp14:pctHeight>
            </wp14:sizeRelV>
          </wp:anchor>
        </w:drawing>
      </w:r>
    </w:p>
    <w:p w:rsidR="00022AC7" w:rsidRPr="00022AC7" w:rsidRDefault="00022AC7" w:rsidP="007A3E8D">
      <w:pPr>
        <w:rPr>
          <w:color w:val="00FF00"/>
        </w:rPr>
      </w:pPr>
    </w:p>
    <w:p w:rsidR="00022AC7" w:rsidRDefault="00022AC7" w:rsidP="007A3E8D">
      <w:pPr>
        <w:rPr>
          <w:color w:val="00FF00"/>
        </w:rPr>
      </w:pPr>
    </w:p>
    <w:p w:rsidR="00022AC7" w:rsidRDefault="00022AC7" w:rsidP="007A3E8D">
      <w:pPr>
        <w:rPr>
          <w:color w:val="00FF00"/>
        </w:rPr>
      </w:pPr>
    </w:p>
    <w:p w:rsidR="00F6298A" w:rsidRDefault="00F6298A" w:rsidP="0038281B">
      <w:pPr>
        <w:tabs>
          <w:tab w:val="right" w:pos="9639"/>
        </w:tabs>
      </w:pPr>
      <w:r w:rsidRPr="007F79E0">
        <w:rPr>
          <w:b/>
        </w:rPr>
        <w:t>Born:</w:t>
      </w:r>
      <w:r>
        <w:t xml:space="preserve"> </w:t>
      </w:r>
      <w:r>
        <w:rPr>
          <w:noProof/>
        </w:rPr>
        <w:t xml:space="preserve">24 August </w:t>
      </w:r>
      <w:r w:rsidRPr="007F79E0">
        <w:rPr>
          <w:noProof/>
        </w:rPr>
        <w:t xml:space="preserve">1898 in Wimborne Dorset. Son of </w:t>
      </w:r>
      <w:r w:rsidRPr="007F79E0">
        <w:t xml:space="preserve">George Chester Cooper, grower and </w:t>
      </w:r>
      <w:smartTag w:uri="urn:schemas-microsoft-com:office:smarttags" w:element="City">
        <w:r w:rsidRPr="007F79E0">
          <w:t>Elizabeth</w:t>
        </w:r>
      </w:smartTag>
      <w:r w:rsidRPr="007F79E0">
        <w:t xml:space="preserve">  </w:t>
      </w:r>
      <w:r>
        <w:t>nee Davies</w:t>
      </w:r>
      <w:r w:rsidRPr="007F79E0">
        <w:t xml:space="preserve"> of Hill Crest</w:t>
      </w:r>
      <w:r>
        <w:t>,</w:t>
      </w:r>
      <w:r w:rsidRPr="007F79E0">
        <w:t xml:space="preserve"> Forest</w:t>
      </w:r>
      <w:r>
        <w:t>,</w:t>
      </w:r>
      <w:r w:rsidRPr="007F79E0">
        <w:t xml:space="preserve"> </w:t>
      </w:r>
      <w:smartTag w:uri="urn:schemas-microsoft-com:office:smarttags" w:element="place">
        <w:r w:rsidRPr="007F79E0">
          <w:t>Guernsey</w:t>
        </w:r>
      </w:smartTag>
      <w:r>
        <w:t>.</w:t>
      </w:r>
      <w:r>
        <w:tab/>
      </w:r>
    </w:p>
    <w:p w:rsidR="00F6298A" w:rsidRDefault="00F6298A" w:rsidP="0038281B">
      <w:pPr>
        <w:tabs>
          <w:tab w:val="right" w:pos="9639"/>
        </w:tabs>
      </w:pPr>
    </w:p>
    <w:p w:rsidR="00022AC7" w:rsidRDefault="00F6298A" w:rsidP="007A3E8D">
      <w:pPr>
        <w:spacing w:before="240"/>
      </w:pPr>
      <w:r w:rsidRPr="007F79E0">
        <w:rPr>
          <w:b/>
        </w:rPr>
        <w:t>Joined</w:t>
      </w:r>
      <w:r>
        <w:t xml:space="preserve">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1909</w:t>
      </w:r>
      <w:r>
        <w:t xml:space="preserve"> and left in </w:t>
      </w:r>
      <w:r>
        <w:rPr>
          <w:noProof/>
        </w:rPr>
        <w:t>1915</w:t>
      </w:r>
      <w:r>
        <w:br/>
      </w:r>
    </w:p>
    <w:p w:rsidR="00F6298A" w:rsidRPr="007F79E0" w:rsidRDefault="00F6298A" w:rsidP="007A3E8D">
      <w:pPr>
        <w:spacing w:before="240"/>
      </w:pPr>
      <w:r w:rsidRPr="007F79E0">
        <w:t>No Profession</w:t>
      </w:r>
    </w:p>
    <w:p w:rsidR="00022AC7" w:rsidRDefault="00022AC7" w:rsidP="007A3E8D">
      <w:pPr>
        <w:spacing w:before="240"/>
        <w:rPr>
          <w:b/>
        </w:rPr>
      </w:pPr>
      <w:r>
        <w:rPr>
          <w:b/>
        </w:rPr>
        <w:t xml:space="preserve">The </w:t>
      </w:r>
      <w:smartTag w:uri="urn:schemas-microsoft-com:office:smarttags" w:element="PlaceName">
        <w:r>
          <w:rPr>
            <w:b/>
          </w:rPr>
          <w:t>Keep</w:t>
        </w:r>
      </w:smartTag>
      <w:r>
        <w:rPr>
          <w:b/>
        </w:rPr>
        <w:t xml:space="preserve"> </w:t>
      </w:r>
      <w:smartTag w:uri="urn:schemas-microsoft-com:office:smarttags" w:element="PlaceType">
        <w:r>
          <w:rPr>
            <w:b/>
          </w:rPr>
          <w:t>Museum</w:t>
        </w:r>
      </w:smartTag>
      <w:r>
        <w:rPr>
          <w:b/>
        </w:rPr>
        <w:t xml:space="preserve"> of the Devon and </w:t>
      </w:r>
      <w:smartTag w:uri="urn:schemas-microsoft-com:office:smarttags" w:element="place">
        <w:r>
          <w:rPr>
            <w:b/>
          </w:rPr>
          <w:t>Dorset</w:t>
        </w:r>
      </w:smartTag>
      <w:r>
        <w:rPr>
          <w:b/>
        </w:rPr>
        <w:t xml:space="preserve"> Regiment (May 2016)</w:t>
      </w:r>
    </w:p>
    <w:p w:rsidR="00F6298A" w:rsidRDefault="00F6298A" w:rsidP="007A3E8D">
      <w:pPr>
        <w:spacing w:before="240"/>
        <w:rPr>
          <w:b/>
        </w:rPr>
      </w:pPr>
      <w:r w:rsidRPr="0053564D">
        <w:rPr>
          <w:b/>
        </w:rPr>
        <w:t>War Service</w:t>
      </w:r>
    </w:p>
    <w:p w:rsidR="00F6298A" w:rsidRDefault="00F6298A" w:rsidP="007A3E8D">
      <w:r>
        <w:rPr>
          <w:noProof/>
        </w:rPr>
        <w:t>Lance Corporal</w:t>
      </w:r>
      <w:r>
        <w:t xml:space="preserve"> in the 2nd Battalion of </w:t>
      </w:r>
      <w:r>
        <w:rPr>
          <w:noProof/>
        </w:rPr>
        <w:t xml:space="preserve">3rd </w:t>
      </w:r>
      <w:smartTag w:uri="urn:schemas-microsoft-com:office:smarttags" w:element="place">
        <w:r>
          <w:rPr>
            <w:noProof/>
          </w:rPr>
          <w:t>Dorset</w:t>
        </w:r>
      </w:smartTag>
      <w:r>
        <w:rPr>
          <w:noProof/>
        </w:rPr>
        <w:t xml:space="preserve"> Regiment. He took</w:t>
      </w:r>
      <w:r w:rsidR="00022AC7">
        <w:rPr>
          <w:noProof/>
        </w:rPr>
        <w:t xml:space="preserve"> </w:t>
      </w:r>
      <w:r>
        <w:rPr>
          <w:noProof/>
        </w:rPr>
        <w:t>a course on Lewis Gun instruction and passed out as a first class Instuctor with 98%</w:t>
      </w:r>
    </w:p>
    <w:p w:rsidR="00F6298A" w:rsidRDefault="00F6298A" w:rsidP="0038281B">
      <w:pPr>
        <w:tabs>
          <w:tab w:val="right" w:pos="9639"/>
        </w:tabs>
      </w:pPr>
      <w:r w:rsidRPr="00852E9E">
        <w:rPr>
          <w:noProof/>
        </w:rPr>
        <w:t xml:space="preserve">Served in </w:t>
      </w:r>
      <w:smartTag w:uri="urn:schemas-microsoft-com:office:smarttags" w:element="place">
        <w:r w:rsidRPr="00852E9E">
          <w:rPr>
            <w:noProof/>
          </w:rPr>
          <w:t>Mesopotamia</w:t>
        </w:r>
      </w:smartTag>
      <w:r w:rsidRPr="00852E9E">
        <w:rPr>
          <w:noProof/>
        </w:rPr>
        <w:t xml:space="preserve">  </w:t>
      </w:r>
    </w:p>
    <w:p w:rsidR="00F6298A" w:rsidRDefault="00F6298A" w:rsidP="0038281B">
      <w:pPr>
        <w:tabs>
          <w:tab w:val="right" w:pos="9639"/>
        </w:tabs>
      </w:pPr>
    </w:p>
    <w:p w:rsidR="00F6298A" w:rsidRDefault="00F6298A" w:rsidP="0038281B">
      <w:pPr>
        <w:tabs>
          <w:tab w:val="right" w:pos="9639"/>
        </w:tabs>
      </w:pPr>
      <w:r w:rsidRPr="004919A4">
        <w:rPr>
          <w:b/>
        </w:rPr>
        <w:t>Died:</w:t>
      </w:r>
      <w:r>
        <w:t xml:space="preserve"> </w:t>
      </w:r>
      <w:r>
        <w:rPr>
          <w:noProof/>
        </w:rPr>
        <w:t>25 March 1917</w:t>
      </w:r>
      <w:r>
        <w:t xml:space="preserve"> aged </w:t>
      </w:r>
      <w:r>
        <w:rPr>
          <w:noProof/>
        </w:rPr>
        <w:t>18 KIA</w:t>
      </w:r>
      <w:r>
        <w:br/>
      </w:r>
    </w:p>
    <w:p w:rsidR="00F6298A" w:rsidRPr="007F79E0" w:rsidRDefault="00F6298A" w:rsidP="0038281B">
      <w:pPr>
        <w:tabs>
          <w:tab w:val="right" w:pos="9639"/>
        </w:tabs>
      </w:pPr>
      <w:r w:rsidRPr="007F79E0">
        <w:rPr>
          <w:b/>
        </w:rPr>
        <w:t>Decorations:</w:t>
      </w:r>
      <w:r w:rsidRPr="00821D5E">
        <w:rPr>
          <w:color w:val="FF0000"/>
        </w:rPr>
        <w:t xml:space="preserve"> </w:t>
      </w:r>
      <w:r w:rsidRPr="007F79E0">
        <w:t>Medal and Victory Medal</w:t>
      </w:r>
      <w:r>
        <w:t>.</w:t>
      </w:r>
    </w:p>
    <w:p w:rsidR="00F6298A" w:rsidRDefault="00F6298A" w:rsidP="0038281B">
      <w:pPr>
        <w:tabs>
          <w:tab w:val="right" w:pos="9639"/>
        </w:tabs>
      </w:pPr>
    </w:p>
    <w:p w:rsidR="00F6298A" w:rsidRDefault="00F6298A" w:rsidP="0038281B">
      <w:pPr>
        <w:tabs>
          <w:tab w:val="right" w:pos="9639"/>
        </w:tabs>
      </w:pPr>
    </w:p>
    <w:p w:rsidR="00F6298A" w:rsidRDefault="00F6298A" w:rsidP="0038281B">
      <w:pPr>
        <w:tabs>
          <w:tab w:val="right" w:pos="9639"/>
        </w:tabs>
      </w:pPr>
      <w:r>
        <w:t>Memorials:</w:t>
      </w:r>
    </w:p>
    <w:p w:rsidR="00F6298A" w:rsidRDefault="00F6298A" w:rsidP="0038281B">
      <w:pPr>
        <w:pStyle w:val="ListParagraph"/>
        <w:numPr>
          <w:ilvl w:val="0"/>
          <w:numId w:val="2"/>
        </w:numPr>
        <w:spacing w:after="0"/>
      </w:pPr>
      <w:r>
        <w:t>College Hall</w:t>
      </w:r>
    </w:p>
    <w:p w:rsidR="00F6298A" w:rsidRPr="00532219" w:rsidRDefault="00F6298A" w:rsidP="0038281B">
      <w:pPr>
        <w:pStyle w:val="ListParagraph"/>
        <w:numPr>
          <w:ilvl w:val="0"/>
          <w:numId w:val="2"/>
        </w:numPr>
        <w:spacing w:after="0"/>
        <w:rPr>
          <w:b/>
        </w:rPr>
      </w:pPr>
      <w:smartTag w:uri="urn:schemas-microsoft-com:office:smarttags" w:element="place">
        <w:smartTag w:uri="urn:schemas-microsoft-com:office:smarttags" w:element="City">
          <w:r>
            <w:rPr>
              <w:noProof/>
            </w:rPr>
            <w:t>Basra</w:t>
          </w:r>
        </w:smartTag>
      </w:smartTag>
      <w:r>
        <w:rPr>
          <w:noProof/>
        </w:rPr>
        <w:t xml:space="preserve"> </w:t>
      </w:r>
      <w:r w:rsidRPr="00532219">
        <w:rPr>
          <w:noProof/>
        </w:rPr>
        <w:t>Memorial Panel 22 &amp; 63</w:t>
      </w:r>
    </w:p>
    <w:p w:rsidR="00F6298A" w:rsidRPr="00532219" w:rsidRDefault="00F6298A" w:rsidP="0038281B">
      <w:pPr>
        <w:pStyle w:val="ListParagraph"/>
        <w:numPr>
          <w:ilvl w:val="0"/>
          <w:numId w:val="2"/>
        </w:numPr>
        <w:spacing w:after="0"/>
        <w:rPr>
          <w:b/>
        </w:rPr>
      </w:pPr>
      <w:smartTag w:uri="urn:schemas-microsoft-com:office:smarttags" w:element="place">
        <w:r w:rsidRPr="00532219">
          <w:rPr>
            <w:noProof/>
          </w:rPr>
          <w:t>Guernsey</w:t>
        </w:r>
      </w:smartTag>
      <w:r w:rsidRPr="00532219">
        <w:rPr>
          <w:noProof/>
        </w:rPr>
        <w:t xml:space="preserve"> War Memorial by Charles Sackville West</w:t>
      </w:r>
    </w:p>
    <w:p w:rsidR="00F6298A" w:rsidRPr="00022AC7" w:rsidRDefault="00F6298A" w:rsidP="0038281B">
      <w:pPr>
        <w:pStyle w:val="ListParagraph"/>
        <w:numPr>
          <w:ilvl w:val="0"/>
          <w:numId w:val="2"/>
        </w:numPr>
        <w:spacing w:after="0"/>
        <w:rPr>
          <w:b/>
        </w:rPr>
      </w:pPr>
      <w:smartTag w:uri="urn:schemas-microsoft-com:office:smarttags" w:element="place">
        <w:r w:rsidRPr="00532219">
          <w:rPr>
            <w:noProof/>
          </w:rPr>
          <w:t>Forest</w:t>
        </w:r>
      </w:smartTag>
      <w:r w:rsidRPr="00532219">
        <w:rPr>
          <w:noProof/>
        </w:rPr>
        <w:t xml:space="preserve"> Tablet</w:t>
      </w:r>
    </w:p>
    <w:p w:rsidR="00022AC7" w:rsidRPr="00532219" w:rsidRDefault="00090D34" w:rsidP="0038281B">
      <w:pPr>
        <w:pStyle w:val="ListParagraph"/>
        <w:numPr>
          <w:ilvl w:val="0"/>
          <w:numId w:val="2"/>
        </w:numPr>
        <w:spacing w:after="0"/>
        <w:rPr>
          <w:b/>
        </w:rPr>
      </w:pPr>
      <w:r>
        <w:rPr>
          <w:noProof/>
        </w:rPr>
        <w:t xml:space="preserve">The </w:t>
      </w:r>
      <w:smartTag w:uri="urn:schemas-microsoft-com:office:smarttags" w:element="PlaceName">
        <w:r w:rsidR="00022AC7">
          <w:rPr>
            <w:noProof/>
          </w:rPr>
          <w:t>Keep</w:t>
        </w:r>
      </w:smartTag>
      <w:r w:rsidR="00022AC7">
        <w:rPr>
          <w:noProof/>
        </w:rPr>
        <w:t xml:space="preserve"> </w:t>
      </w:r>
      <w:smartTag w:uri="urn:schemas-microsoft-com:office:smarttags" w:element="PlaceType">
        <w:r w:rsidR="00022AC7">
          <w:rPr>
            <w:noProof/>
          </w:rPr>
          <w:t>Museum</w:t>
        </w:r>
      </w:smartTag>
      <w:r w:rsidR="00022AC7">
        <w:rPr>
          <w:noProof/>
        </w:rPr>
        <w:t xml:space="preserve"> of the Devon and </w:t>
      </w:r>
      <w:smartTag w:uri="urn:schemas-microsoft-com:office:smarttags" w:element="place">
        <w:r w:rsidR="00022AC7">
          <w:rPr>
            <w:noProof/>
          </w:rPr>
          <w:t>Dorset</w:t>
        </w:r>
      </w:smartTag>
      <w:r w:rsidR="00022AC7">
        <w:rPr>
          <w:noProof/>
        </w:rPr>
        <w:t xml:space="preserve"> Regiments.</w:t>
      </w:r>
    </w:p>
    <w:p w:rsidR="00F6298A" w:rsidRDefault="00F6298A" w:rsidP="007A3E8D">
      <w:pPr>
        <w:pStyle w:val="ListParagraph"/>
        <w:spacing w:after="0"/>
        <w:rPr>
          <w:noProof/>
        </w:rPr>
      </w:pPr>
    </w:p>
    <w:p w:rsidR="00F6298A" w:rsidRDefault="006105D6" w:rsidP="00440E57">
      <w:pPr>
        <w:pStyle w:val="Heading1"/>
      </w:pPr>
      <w:r>
        <w:br w:type="page"/>
      </w:r>
      <w:bookmarkStart w:id="21" w:name="_Toc465841347"/>
      <w:r w:rsidR="00F6298A" w:rsidRPr="00E7355C">
        <w:rPr>
          <w:noProof/>
        </w:rPr>
        <w:t>Cecil Francis Hamilton</w:t>
      </w:r>
      <w:r w:rsidR="00F6298A" w:rsidRPr="00440E57">
        <w:t xml:space="preserve"> </w:t>
      </w:r>
      <w:r w:rsidR="00F6298A" w:rsidRPr="00E7355C">
        <w:rPr>
          <w:b/>
          <w:noProof/>
        </w:rPr>
        <w:t>Cox</w:t>
      </w:r>
      <w:r w:rsidR="00F6298A" w:rsidRPr="00440E57">
        <w:rPr>
          <w:b/>
        </w:rPr>
        <w:t xml:space="preserve"> </w:t>
      </w:r>
      <w:r w:rsidR="00F6298A" w:rsidRPr="00440E57">
        <w:t>(</w:t>
      </w:r>
      <w:r w:rsidR="00F6298A" w:rsidRPr="00E7355C">
        <w:rPr>
          <w:noProof/>
        </w:rPr>
        <w:t>3071</w:t>
      </w:r>
      <w:r w:rsidR="00F6298A" w:rsidRPr="00440E57">
        <w:t>)</w:t>
      </w:r>
      <w:bookmarkEnd w:id="21"/>
    </w:p>
    <w:p w:rsidR="00F6298A" w:rsidRDefault="00F6298A" w:rsidP="00BD41E8">
      <w:pPr>
        <w:rPr>
          <w:color w:val="FF0000"/>
        </w:rPr>
      </w:pPr>
      <w:r>
        <w:t xml:space="preserve">                                                            </w:t>
      </w:r>
    </w:p>
    <w:p w:rsidR="00F6298A" w:rsidRPr="00DC5A33" w:rsidRDefault="00F6298A" w:rsidP="00BD41E8">
      <w:pPr>
        <w:rPr>
          <w:color w:val="00FF00"/>
        </w:rPr>
      </w:pPr>
      <w:r>
        <w:rPr>
          <w:color w:val="00FF00"/>
        </w:rPr>
        <w:t>Vol. II Pg 258</w:t>
      </w:r>
    </w:p>
    <w:p w:rsidR="00F6298A" w:rsidRPr="00BD41E8" w:rsidRDefault="00F6298A" w:rsidP="00BD41E8"/>
    <w:p w:rsidR="00F6298A" w:rsidRDefault="00F6298A" w:rsidP="0038281B">
      <w:pPr>
        <w:tabs>
          <w:tab w:val="right" w:pos="9639"/>
        </w:tabs>
        <w:rPr>
          <w:noProof/>
        </w:rPr>
      </w:pPr>
      <w:r w:rsidRPr="00617331">
        <w:rPr>
          <w:b/>
        </w:rPr>
        <w:t>Born:</w:t>
      </w:r>
      <w:r>
        <w:t xml:space="preserve"> </w:t>
      </w:r>
      <w:r>
        <w:rPr>
          <w:noProof/>
        </w:rPr>
        <w:t xml:space="preserve">15 May </w:t>
      </w:r>
      <w:r w:rsidRPr="00617331">
        <w:rPr>
          <w:noProof/>
        </w:rPr>
        <w:t>1893  in Gosport (</w:t>
      </w:r>
      <w:smartTag w:uri="urn:schemas-microsoft-com:office:smarttags" w:element="place">
        <w:smartTag w:uri="urn:schemas-microsoft-com:office:smarttags" w:element="PlaceType">
          <w:r w:rsidRPr="00617331">
            <w:rPr>
              <w:noProof/>
            </w:rPr>
            <w:t>Fort</w:t>
          </w:r>
        </w:smartTag>
        <w:r w:rsidRPr="00617331">
          <w:rPr>
            <w:noProof/>
          </w:rPr>
          <w:t xml:space="preserve"> </w:t>
        </w:r>
        <w:smartTag w:uri="urn:schemas-microsoft-com:office:smarttags" w:element="PlaceName">
          <w:r w:rsidRPr="00617331">
            <w:rPr>
              <w:noProof/>
            </w:rPr>
            <w:t>Elson</w:t>
          </w:r>
        </w:smartTag>
      </w:smartTag>
      <w:r w:rsidRPr="00617331">
        <w:rPr>
          <w:noProof/>
        </w:rPr>
        <w:t xml:space="preserve">).  </w:t>
      </w:r>
      <w:r>
        <w:rPr>
          <w:noProof/>
        </w:rPr>
        <w:t>Elder s</w:t>
      </w:r>
      <w:r w:rsidRPr="00617331">
        <w:rPr>
          <w:noProof/>
        </w:rPr>
        <w:t xml:space="preserve">on of Maj. </w:t>
      </w:r>
      <w:r>
        <w:rPr>
          <w:noProof/>
        </w:rPr>
        <w:t>l</w:t>
      </w:r>
      <w:r w:rsidRPr="00617331">
        <w:rPr>
          <w:noProof/>
        </w:rPr>
        <w:t>ater Col. Arthur Francis Hamilton</w:t>
      </w:r>
      <w:r>
        <w:rPr>
          <w:noProof/>
        </w:rPr>
        <w:t xml:space="preserve"> Cox</w:t>
      </w:r>
    </w:p>
    <w:p w:rsidR="00F6298A" w:rsidRDefault="00F6298A" w:rsidP="0038281B">
      <w:pPr>
        <w:tabs>
          <w:tab w:val="right" w:pos="9639"/>
        </w:tabs>
        <w:rPr>
          <w:noProof/>
        </w:rPr>
      </w:pPr>
      <w:r>
        <w:rPr>
          <w:noProof/>
        </w:rPr>
        <w:t xml:space="preserve"> R. A.P.D. </w:t>
      </w:r>
      <w:r w:rsidRPr="00617331">
        <w:rPr>
          <w:noProof/>
        </w:rPr>
        <w:t>and Susan Josephine Hamilton Cox (Nee Vander Riet) of Alverstoke Hants .</w:t>
      </w:r>
    </w:p>
    <w:p w:rsidR="00F6298A" w:rsidRDefault="00F6298A" w:rsidP="0038281B">
      <w:pPr>
        <w:tabs>
          <w:tab w:val="right" w:pos="9639"/>
        </w:tabs>
      </w:pPr>
      <w:r>
        <w:rPr>
          <w:noProof/>
        </w:rPr>
        <w:t>Brother of 3072</w:t>
      </w:r>
      <w:r w:rsidR="0017689F">
        <w:rPr>
          <w:noProof/>
        </w:rPr>
        <w:t>.</w:t>
      </w:r>
      <w:r>
        <w:tab/>
      </w:r>
    </w:p>
    <w:p w:rsidR="00F6298A" w:rsidRDefault="00F6298A" w:rsidP="0038281B">
      <w:pPr>
        <w:tabs>
          <w:tab w:val="right" w:pos="9639"/>
        </w:tabs>
      </w:pPr>
    </w:p>
    <w:p w:rsidR="00F6298A" w:rsidRDefault="00F6298A" w:rsidP="00BD41E8">
      <w:pPr>
        <w:spacing w:before="240"/>
      </w:pPr>
      <w:r w:rsidRPr="00617331">
        <w:rPr>
          <w:b/>
        </w:rPr>
        <w:t>Joined</w:t>
      </w:r>
      <w:r>
        <w:t xml:space="preserve">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1903</w:t>
      </w:r>
      <w:r>
        <w:t xml:space="preserve"> and left in </w:t>
      </w:r>
      <w:r>
        <w:rPr>
          <w:noProof/>
        </w:rPr>
        <w:t>1906</w:t>
      </w:r>
      <w:r w:rsidR="0017689F">
        <w:rPr>
          <w:noProof/>
        </w:rPr>
        <w:t>.</w:t>
      </w:r>
      <w:r>
        <w:br/>
      </w:r>
    </w:p>
    <w:p w:rsidR="00F6298A" w:rsidRDefault="00F6298A" w:rsidP="00BD41E8">
      <w:pPr>
        <w:spacing w:before="240"/>
        <w:rPr>
          <w:b/>
        </w:rPr>
      </w:pPr>
      <w:r w:rsidRPr="0053564D">
        <w:rPr>
          <w:b/>
        </w:rPr>
        <w:t>War Service</w:t>
      </w:r>
    </w:p>
    <w:p w:rsidR="00F6298A" w:rsidRPr="00814C27" w:rsidRDefault="00F6298A" w:rsidP="00BD41E8">
      <w:pPr>
        <w:spacing w:before="240"/>
      </w:pPr>
      <w:r w:rsidRPr="00814C27">
        <w:t>1</w:t>
      </w:r>
      <w:r w:rsidRPr="00814C27">
        <w:rPr>
          <w:vertAlign w:val="superscript"/>
        </w:rPr>
        <w:t>st</w:t>
      </w:r>
      <w:r w:rsidRPr="00814C27">
        <w:t xml:space="preserve"> South African Inf. Temp 2</w:t>
      </w:r>
      <w:r w:rsidRPr="00814C27">
        <w:rPr>
          <w:vertAlign w:val="superscript"/>
        </w:rPr>
        <w:t>nd</w:t>
      </w:r>
      <w:r w:rsidRPr="00814C27">
        <w:t xml:space="preserve"> Lt 13/3/16</w:t>
      </w:r>
      <w:r>
        <w:t xml:space="preserve">. Then went to </w:t>
      </w:r>
      <w:smartTag w:uri="urn:schemas-microsoft-com:office:smarttags" w:element="place">
        <w:smartTag w:uri="urn:schemas-microsoft-com:office:smarttags" w:element="country-region">
          <w:r>
            <w:t>France</w:t>
          </w:r>
        </w:smartTag>
      </w:smartTag>
      <w:r w:rsidR="0017689F">
        <w:t>.</w:t>
      </w:r>
    </w:p>
    <w:p w:rsidR="00F6298A" w:rsidRDefault="00F6298A" w:rsidP="00BD41E8">
      <w:pPr>
        <w:tabs>
          <w:tab w:val="right" w:pos="9639"/>
        </w:tabs>
      </w:pPr>
      <w:r>
        <w:rPr>
          <w:noProof/>
        </w:rPr>
        <w:t>2nd Lieutenant</w:t>
      </w:r>
      <w:r>
        <w:t xml:space="preserve"> in the </w:t>
      </w:r>
      <w:r>
        <w:rPr>
          <w:noProof/>
        </w:rPr>
        <w:t>Duke of Wellington’s Regiment, (8th West Riding Regiment).</w:t>
      </w:r>
      <w:r w:rsidRPr="00852E9E">
        <w:rPr>
          <w:noProof/>
        </w:rPr>
        <w:t xml:space="preserve">  </w:t>
      </w:r>
    </w:p>
    <w:p w:rsidR="00F6298A" w:rsidRPr="0096578B" w:rsidRDefault="00F6298A" w:rsidP="0038281B">
      <w:pPr>
        <w:tabs>
          <w:tab w:val="right" w:pos="9639"/>
        </w:tabs>
      </w:pPr>
      <w:r w:rsidRPr="00814C27">
        <w:t xml:space="preserve">Severe gunshot wound to head 15/9/16 and taken to </w:t>
      </w:r>
      <w:smartTag w:uri="urn:schemas-microsoft-com:office:smarttags" w:element="place">
        <w:smartTag w:uri="urn:schemas-microsoft-com:office:smarttags" w:element="PlaceName">
          <w:r w:rsidRPr="00814C27">
            <w:t>Boulogne</w:t>
          </w:r>
        </w:smartTag>
        <w:r w:rsidRPr="00814C27">
          <w:t xml:space="preserve"> </w:t>
        </w:r>
        <w:smartTag w:uri="urn:schemas-microsoft-com:office:smarttags" w:element="PlaceType">
          <w:r w:rsidRPr="00814C27">
            <w:t>Hospital</w:t>
          </w:r>
        </w:smartTag>
      </w:smartTag>
      <w:r>
        <w:t>.</w:t>
      </w:r>
    </w:p>
    <w:p w:rsidR="00F6298A" w:rsidRDefault="00F6298A" w:rsidP="0038281B">
      <w:pPr>
        <w:tabs>
          <w:tab w:val="right" w:pos="9639"/>
        </w:tabs>
        <w:rPr>
          <w:b/>
        </w:rPr>
      </w:pPr>
    </w:p>
    <w:p w:rsidR="00F6298A" w:rsidRDefault="00F6298A" w:rsidP="0038281B">
      <w:pPr>
        <w:tabs>
          <w:tab w:val="right" w:pos="9639"/>
        </w:tabs>
      </w:pPr>
      <w:r w:rsidRPr="004919A4">
        <w:rPr>
          <w:b/>
        </w:rPr>
        <w:t>Died:</w:t>
      </w:r>
      <w:r>
        <w:t xml:space="preserve"> </w:t>
      </w:r>
      <w:r>
        <w:rPr>
          <w:noProof/>
        </w:rPr>
        <w:t>22 August 1917</w:t>
      </w:r>
      <w:r>
        <w:t xml:space="preserve"> aged </w:t>
      </w:r>
      <w:r>
        <w:rPr>
          <w:noProof/>
        </w:rPr>
        <w:t xml:space="preserve">24 </w:t>
      </w:r>
      <w:r w:rsidRPr="00852E9E">
        <w:rPr>
          <w:noProof/>
        </w:rPr>
        <w:t>KIA Sep 1917</w:t>
      </w:r>
      <w:r>
        <w:rPr>
          <w:noProof/>
        </w:rPr>
        <w:t xml:space="preserve">. </w:t>
      </w:r>
      <w:smartTag w:uri="urn:schemas-microsoft-com:office:smarttags" w:element="place">
        <w:r w:rsidRPr="00AC4C30">
          <w:rPr>
            <w:noProof/>
          </w:rPr>
          <w:t>Ypres</w:t>
        </w:r>
      </w:smartTag>
      <w:r w:rsidRPr="00AC4C30">
        <w:rPr>
          <w:noProof/>
        </w:rPr>
        <w:t xml:space="preserve"> salient</w:t>
      </w:r>
      <w:r>
        <w:rPr>
          <w:noProof/>
        </w:rPr>
        <w:t>.</w:t>
      </w:r>
      <w:r>
        <w:br/>
      </w:r>
    </w:p>
    <w:p w:rsidR="00F6298A" w:rsidRDefault="00F6298A" w:rsidP="0038281B">
      <w:pPr>
        <w:tabs>
          <w:tab w:val="right" w:pos="9639"/>
        </w:tabs>
      </w:pPr>
    </w:p>
    <w:p w:rsidR="00F6298A" w:rsidRPr="00814C27" w:rsidRDefault="00F6298A" w:rsidP="0038281B">
      <w:pPr>
        <w:tabs>
          <w:tab w:val="right" w:pos="9639"/>
        </w:tabs>
      </w:pPr>
      <w:r w:rsidRPr="00814C27">
        <w:rPr>
          <w:b/>
        </w:rPr>
        <w:t>Decorations:</w:t>
      </w:r>
      <w:r w:rsidRPr="00814C27">
        <w:t xml:space="preserve"> Medal Victory Medal</w:t>
      </w:r>
      <w:r>
        <w:t>.</w:t>
      </w:r>
    </w:p>
    <w:p w:rsidR="00F6298A" w:rsidRDefault="00F6298A" w:rsidP="0038281B">
      <w:pPr>
        <w:tabs>
          <w:tab w:val="right" w:pos="9639"/>
        </w:tabs>
      </w:pPr>
    </w:p>
    <w:p w:rsidR="00F6298A" w:rsidRPr="00814C27" w:rsidRDefault="00F6298A" w:rsidP="0038281B">
      <w:pPr>
        <w:tabs>
          <w:tab w:val="right" w:pos="9639"/>
        </w:tabs>
        <w:rPr>
          <w:b/>
        </w:rPr>
      </w:pPr>
      <w:r w:rsidRPr="00814C27">
        <w:rPr>
          <w:b/>
        </w:rPr>
        <w:t>Memorials:</w:t>
      </w:r>
    </w:p>
    <w:p w:rsidR="00F6298A" w:rsidRDefault="00F6298A" w:rsidP="0038281B">
      <w:pPr>
        <w:pStyle w:val="ListParagraph"/>
        <w:numPr>
          <w:ilvl w:val="0"/>
          <w:numId w:val="2"/>
        </w:numPr>
        <w:spacing w:after="0"/>
      </w:pPr>
      <w:r>
        <w:t>College Hall</w:t>
      </w:r>
    </w:p>
    <w:p w:rsidR="00F6298A" w:rsidRPr="00A8078C" w:rsidRDefault="00F6298A" w:rsidP="0038281B">
      <w:pPr>
        <w:pStyle w:val="ListParagraph"/>
        <w:numPr>
          <w:ilvl w:val="0"/>
          <w:numId w:val="2"/>
        </w:numPr>
        <w:spacing w:after="0"/>
        <w:rPr>
          <w:b/>
        </w:rPr>
      </w:pPr>
      <w:smartTag w:uri="urn:schemas-microsoft-com:office:smarttags" w:element="place">
        <w:smartTag w:uri="urn:schemas-microsoft-com:office:smarttags" w:element="City">
          <w:r>
            <w:rPr>
              <w:noProof/>
            </w:rPr>
            <w:t>Tyne Cot Cemetery</w:t>
          </w:r>
        </w:smartTag>
        <w:r>
          <w:rPr>
            <w:noProof/>
          </w:rPr>
          <w:t>,</w:t>
        </w:r>
        <w:smartTag w:uri="urn:schemas-microsoft-com:office:smarttags" w:element="country-region">
          <w:r w:rsidRPr="00814C27">
            <w:rPr>
              <w:noProof/>
            </w:rPr>
            <w:t>Belgium</w:t>
          </w:r>
        </w:smartTag>
      </w:smartTag>
      <w:r w:rsidRPr="00814C27">
        <w:rPr>
          <w:noProof/>
        </w:rPr>
        <w:t>, Panel 82 to 85 and 162a</w:t>
      </w:r>
    </w:p>
    <w:p w:rsidR="00F6298A" w:rsidRDefault="00F6298A" w:rsidP="00A8078C">
      <w:pPr>
        <w:pStyle w:val="ListParagraph"/>
        <w:spacing w:after="0"/>
        <w:rPr>
          <w:noProof/>
        </w:rPr>
      </w:pPr>
    </w:p>
    <w:p w:rsidR="00F6298A" w:rsidRPr="0038281B" w:rsidRDefault="00F6298A" w:rsidP="00A8078C">
      <w:pPr>
        <w:pStyle w:val="ListParagraph"/>
        <w:spacing w:after="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F6298A" w:rsidRPr="00852E9E" w:rsidTr="00852E9E">
        <w:tc>
          <w:tcPr>
            <w:tcW w:w="9854" w:type="dxa"/>
          </w:tcPr>
          <w:p w:rsidR="00F6298A" w:rsidRPr="00852E9E" w:rsidRDefault="00F6298A" w:rsidP="00852E9E">
            <w:pPr>
              <w:spacing w:after="0"/>
              <w:rPr>
                <w:b/>
              </w:rPr>
            </w:pPr>
            <w:r w:rsidRPr="00852E9E">
              <w:rPr>
                <w:b/>
              </w:rPr>
              <w:t>Notes</w:t>
            </w:r>
          </w:p>
          <w:p w:rsidR="00F6298A" w:rsidRPr="00852E9E" w:rsidRDefault="00F6298A" w:rsidP="00852E9E">
            <w:pPr>
              <w:spacing w:after="0"/>
            </w:pPr>
            <w:r w:rsidRPr="00852E9E">
              <w:rPr>
                <w:noProof/>
              </w:rPr>
              <w:t xml:space="preserve">(cwgc has Hamilton-Cox). </w:t>
            </w:r>
          </w:p>
        </w:tc>
      </w:tr>
    </w:tbl>
    <w:p w:rsidR="00F6298A" w:rsidRDefault="006105D6" w:rsidP="00440E57">
      <w:pPr>
        <w:pStyle w:val="Heading1"/>
      </w:pPr>
      <w:r>
        <w:br w:type="page"/>
      </w:r>
      <w:bookmarkStart w:id="22" w:name="_Toc465841348"/>
      <w:r w:rsidR="00F6298A" w:rsidRPr="00E7355C">
        <w:rPr>
          <w:noProof/>
        </w:rPr>
        <w:t>Howard Jack Hamilton</w:t>
      </w:r>
      <w:r w:rsidR="00F6298A" w:rsidRPr="00440E57">
        <w:t xml:space="preserve"> </w:t>
      </w:r>
      <w:r w:rsidR="00F6298A" w:rsidRPr="00E7355C">
        <w:rPr>
          <w:b/>
          <w:noProof/>
        </w:rPr>
        <w:t>Cox</w:t>
      </w:r>
      <w:r w:rsidR="00F6298A" w:rsidRPr="00440E57">
        <w:rPr>
          <w:b/>
        </w:rPr>
        <w:t xml:space="preserve"> </w:t>
      </w:r>
      <w:r w:rsidR="00F6298A" w:rsidRPr="00440E57">
        <w:t>(</w:t>
      </w:r>
      <w:r w:rsidR="00F6298A" w:rsidRPr="00E7355C">
        <w:rPr>
          <w:noProof/>
        </w:rPr>
        <w:t>3072</w:t>
      </w:r>
      <w:r w:rsidR="00F6298A" w:rsidRPr="00440E57">
        <w:t>)</w:t>
      </w:r>
      <w:bookmarkEnd w:id="22"/>
    </w:p>
    <w:p w:rsidR="00F6298A" w:rsidRDefault="00F6298A" w:rsidP="00182D66"/>
    <w:p w:rsidR="00F6298A" w:rsidRPr="00EB0AA9" w:rsidRDefault="00F6298A" w:rsidP="00182D66">
      <w:pPr>
        <w:rPr>
          <w:color w:val="00FF00"/>
        </w:rPr>
      </w:pPr>
      <w:r>
        <w:rPr>
          <w:color w:val="00FF00"/>
        </w:rPr>
        <w:t>Vol. II Pg 259</w:t>
      </w:r>
    </w:p>
    <w:p w:rsidR="00F6298A" w:rsidRDefault="00F6298A" w:rsidP="0038281B">
      <w:pPr>
        <w:tabs>
          <w:tab w:val="right" w:pos="9639"/>
        </w:tabs>
        <w:rPr>
          <w:noProof/>
        </w:rPr>
      </w:pPr>
      <w:r w:rsidRPr="00814C27">
        <w:rPr>
          <w:b/>
        </w:rPr>
        <w:t>Born:</w:t>
      </w:r>
      <w:r>
        <w:t xml:space="preserve"> </w:t>
      </w:r>
      <w:r>
        <w:rPr>
          <w:noProof/>
        </w:rPr>
        <w:t xml:space="preserve">16 October 1894 </w:t>
      </w:r>
      <w:r w:rsidRPr="00814C27">
        <w:rPr>
          <w:noProof/>
        </w:rPr>
        <w:t>in Gosport (</w:t>
      </w:r>
      <w:smartTag w:uri="urn:schemas-microsoft-com:office:smarttags" w:element="place">
        <w:smartTag w:uri="urn:schemas-microsoft-com:office:smarttags" w:element="PlaceType">
          <w:r w:rsidRPr="00814C27">
            <w:rPr>
              <w:noProof/>
            </w:rPr>
            <w:t>Fort</w:t>
          </w:r>
        </w:smartTag>
        <w:r w:rsidRPr="00814C27">
          <w:rPr>
            <w:noProof/>
          </w:rPr>
          <w:t xml:space="preserve"> </w:t>
        </w:r>
        <w:smartTag w:uri="urn:schemas-microsoft-com:office:smarttags" w:element="PlaceName">
          <w:r w:rsidRPr="00814C27">
            <w:rPr>
              <w:noProof/>
            </w:rPr>
            <w:t>Elson</w:t>
          </w:r>
        </w:smartTag>
      </w:smartTag>
      <w:r w:rsidRPr="00814C27">
        <w:rPr>
          <w:noProof/>
        </w:rPr>
        <w:t>).  Son of Maj. Later Col. Arthur Francis Hamilton</w:t>
      </w:r>
      <w:r>
        <w:rPr>
          <w:noProof/>
        </w:rPr>
        <w:t xml:space="preserve">  Cox </w:t>
      </w:r>
    </w:p>
    <w:p w:rsidR="00F6298A" w:rsidRDefault="00F6298A" w:rsidP="0038281B">
      <w:pPr>
        <w:tabs>
          <w:tab w:val="right" w:pos="9639"/>
        </w:tabs>
        <w:rPr>
          <w:noProof/>
          <w:color w:val="FF0000"/>
        </w:rPr>
      </w:pPr>
      <w:r>
        <w:rPr>
          <w:noProof/>
        </w:rPr>
        <w:t>R. A.P.D.</w:t>
      </w:r>
      <w:r w:rsidRPr="00814C27">
        <w:rPr>
          <w:noProof/>
        </w:rPr>
        <w:t xml:space="preserve"> and Susan Josephine Hamilton Cox (Nee Vander Riet) of Alverstoke, Hants .</w:t>
      </w:r>
    </w:p>
    <w:p w:rsidR="00F6298A" w:rsidRDefault="00F6298A" w:rsidP="0038281B">
      <w:pPr>
        <w:tabs>
          <w:tab w:val="right" w:pos="9639"/>
        </w:tabs>
      </w:pPr>
    </w:p>
    <w:p w:rsidR="00F6298A" w:rsidRDefault="00F6298A" w:rsidP="0038281B">
      <w:pPr>
        <w:tabs>
          <w:tab w:val="right" w:pos="9639"/>
        </w:tabs>
        <w:rPr>
          <w:noProof/>
        </w:rPr>
      </w:pPr>
      <w:r w:rsidRPr="00814C27">
        <w:rPr>
          <w:b/>
        </w:rPr>
        <w:t>Joined</w:t>
      </w:r>
      <w:r>
        <w:t xml:space="preserve">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1903</w:t>
      </w:r>
      <w:r>
        <w:t xml:space="preserve"> and left in </w:t>
      </w:r>
      <w:r>
        <w:rPr>
          <w:noProof/>
        </w:rPr>
        <w:t>1906,</w:t>
      </w:r>
    </w:p>
    <w:p w:rsidR="00F6298A" w:rsidRPr="00AC4C30" w:rsidRDefault="00F6298A" w:rsidP="0038281B">
      <w:pPr>
        <w:tabs>
          <w:tab w:val="right" w:pos="9639"/>
        </w:tabs>
      </w:pPr>
      <w:r w:rsidRPr="00AC4C30">
        <w:t xml:space="preserve">Haileybury </w:t>
      </w:r>
      <w:r>
        <w:t xml:space="preserve">, United </w:t>
      </w:r>
      <w:smartTag w:uri="urn:schemas-microsoft-com:office:smarttags" w:element="place">
        <w:smartTag w:uri="urn:schemas-microsoft-com:office:smarttags" w:element="PlaceName">
          <w:r w:rsidRPr="00AC4C30">
            <w:t>Services</w:t>
          </w:r>
        </w:smartTag>
        <w:r w:rsidRPr="00AC4C30">
          <w:t xml:space="preserve"> </w:t>
        </w:r>
        <w:smartTag w:uri="urn:schemas-microsoft-com:office:smarttags" w:element="PlaceType">
          <w:r w:rsidRPr="00AC4C30">
            <w:t>College</w:t>
          </w:r>
        </w:smartTag>
      </w:smartTag>
      <w:r w:rsidRPr="00AC4C30">
        <w:t xml:space="preserve"> 1908 - 1912.  Later known as </w:t>
      </w:r>
      <w:smartTag w:uri="urn:schemas-microsoft-com:office:smarttags" w:element="place">
        <w:smartTag w:uri="urn:schemas-microsoft-com:office:smarttags" w:element="PlaceName">
          <w:r w:rsidRPr="00AC4C30">
            <w:t>Imperial</w:t>
          </w:r>
        </w:smartTag>
        <w:r w:rsidRPr="00AC4C30">
          <w:t xml:space="preserve"> </w:t>
        </w:r>
        <w:smartTag w:uri="urn:schemas-microsoft-com:office:smarttags" w:element="PlaceName">
          <w:r w:rsidRPr="00AC4C30">
            <w:t>Service</w:t>
          </w:r>
        </w:smartTag>
        <w:r w:rsidRPr="00AC4C30">
          <w:t xml:space="preserve"> </w:t>
        </w:r>
        <w:smartTag w:uri="urn:schemas-microsoft-com:office:smarttags" w:element="PlaceType">
          <w:r w:rsidRPr="00AC4C30">
            <w:t>College</w:t>
          </w:r>
        </w:smartTag>
      </w:smartTag>
      <w:r w:rsidRPr="00AC4C30">
        <w:t>.</w:t>
      </w:r>
    </w:p>
    <w:p w:rsidR="00F6298A" w:rsidRPr="00182D66" w:rsidRDefault="00F6298A" w:rsidP="0038281B">
      <w:pPr>
        <w:tabs>
          <w:tab w:val="right" w:pos="9639"/>
        </w:tabs>
        <w:rPr>
          <w:color w:val="FF0000"/>
        </w:rPr>
      </w:pPr>
    </w:p>
    <w:p w:rsidR="00F6298A" w:rsidRDefault="00F6298A" w:rsidP="00182D66">
      <w:pPr>
        <w:spacing w:before="240"/>
        <w:rPr>
          <w:b/>
        </w:rPr>
      </w:pPr>
    </w:p>
    <w:p w:rsidR="00F6298A" w:rsidRDefault="00F6298A" w:rsidP="00182D66">
      <w:pPr>
        <w:spacing w:before="240"/>
        <w:rPr>
          <w:b/>
        </w:rPr>
      </w:pPr>
      <w:r w:rsidRPr="0053564D">
        <w:rPr>
          <w:b/>
        </w:rPr>
        <w:t>War Service</w:t>
      </w:r>
    </w:p>
    <w:p w:rsidR="00F6298A" w:rsidRDefault="00F6298A" w:rsidP="00182D66">
      <w:pPr>
        <w:rPr>
          <w:noProof/>
        </w:rPr>
      </w:pPr>
      <w:r>
        <w:rPr>
          <w:noProof/>
        </w:rPr>
        <w:t xml:space="preserve">Commissioned in </w:t>
      </w:r>
      <w:r>
        <w:t xml:space="preserve"> the </w:t>
      </w:r>
      <w:r>
        <w:rPr>
          <w:noProof/>
        </w:rPr>
        <w:t>Royal Marine Artillery 10 October 1912.</w:t>
      </w:r>
    </w:p>
    <w:p w:rsidR="00F6298A" w:rsidRDefault="00F6298A" w:rsidP="001F0F18">
      <w:pPr>
        <w:rPr>
          <w:noProof/>
        </w:rPr>
      </w:pPr>
      <w:r>
        <w:rPr>
          <w:noProof/>
        </w:rPr>
        <w:t xml:space="preserve">Captain on 23 July 1917. </w:t>
      </w:r>
    </w:p>
    <w:p w:rsidR="00F6298A" w:rsidRPr="00182D66" w:rsidRDefault="00F6298A" w:rsidP="001F0F18">
      <w:pPr>
        <w:rPr>
          <w:color w:val="FF0000"/>
        </w:rPr>
      </w:pPr>
      <w:r>
        <w:rPr>
          <w:noProof/>
        </w:rPr>
        <w:t>Served in th Great War in</w:t>
      </w:r>
      <w:r>
        <w:rPr>
          <w:noProof/>
          <w:color w:val="FF0000"/>
        </w:rPr>
        <w:t xml:space="preserve"> </w:t>
      </w:r>
      <w:r w:rsidRPr="00852E9E">
        <w:rPr>
          <w:noProof/>
        </w:rPr>
        <w:t>Gallipoli, H.M.S.Neptune</w:t>
      </w:r>
      <w:r>
        <w:rPr>
          <w:noProof/>
        </w:rPr>
        <w:t xml:space="preserve">, </w:t>
      </w:r>
      <w:r w:rsidRPr="0096578B">
        <w:rPr>
          <w:noProof/>
        </w:rPr>
        <w:t>attached to Royal Naval Siege Guns</w:t>
      </w:r>
      <w:r>
        <w:rPr>
          <w:noProof/>
        </w:rPr>
        <w:t>.</w:t>
      </w:r>
    </w:p>
    <w:p w:rsidR="00F6298A" w:rsidRDefault="00F6298A" w:rsidP="001F0F18"/>
    <w:p w:rsidR="00F6298A" w:rsidRDefault="00F6298A" w:rsidP="0038281B">
      <w:pPr>
        <w:tabs>
          <w:tab w:val="right" w:pos="9639"/>
        </w:tabs>
      </w:pPr>
    </w:p>
    <w:p w:rsidR="00F6298A" w:rsidRDefault="00F6298A" w:rsidP="0038281B">
      <w:pPr>
        <w:tabs>
          <w:tab w:val="right" w:pos="9639"/>
        </w:tabs>
      </w:pPr>
      <w:r w:rsidRPr="00814C27">
        <w:rPr>
          <w:b/>
        </w:rPr>
        <w:t>Died:</w:t>
      </w:r>
      <w:r>
        <w:t xml:space="preserve"> </w:t>
      </w:r>
      <w:r>
        <w:rPr>
          <w:noProof/>
        </w:rPr>
        <w:t>22 October 1917</w:t>
      </w:r>
      <w:r>
        <w:t xml:space="preserve"> aged </w:t>
      </w:r>
      <w:r>
        <w:rPr>
          <w:noProof/>
        </w:rPr>
        <w:t>23 .  KIA.</w:t>
      </w:r>
      <w:r>
        <w:br/>
      </w:r>
    </w:p>
    <w:p w:rsidR="00F6298A" w:rsidRPr="00814C27" w:rsidRDefault="00F6298A" w:rsidP="0038281B">
      <w:pPr>
        <w:tabs>
          <w:tab w:val="right" w:pos="9639"/>
        </w:tabs>
      </w:pPr>
      <w:r w:rsidRPr="00814C27">
        <w:rPr>
          <w:b/>
        </w:rPr>
        <w:t>Decorations:</w:t>
      </w:r>
      <w:r w:rsidRPr="00814C27">
        <w:t xml:space="preserve"> Medal, Victory Medal and 1914 – 15 Star</w:t>
      </w:r>
      <w:r>
        <w:t>.</w:t>
      </w:r>
    </w:p>
    <w:p w:rsidR="00F6298A" w:rsidRPr="00814C27" w:rsidRDefault="00F6298A" w:rsidP="0038281B">
      <w:pPr>
        <w:tabs>
          <w:tab w:val="right" w:pos="9639"/>
        </w:tabs>
        <w:rPr>
          <w:b/>
        </w:rPr>
      </w:pPr>
      <w:r w:rsidRPr="00814C27">
        <w:rPr>
          <w:b/>
        </w:rPr>
        <w:t>Memorials:</w:t>
      </w:r>
    </w:p>
    <w:p w:rsidR="00F6298A" w:rsidRDefault="00F6298A" w:rsidP="0038281B">
      <w:pPr>
        <w:pStyle w:val="ListParagraph"/>
        <w:numPr>
          <w:ilvl w:val="0"/>
          <w:numId w:val="2"/>
        </w:numPr>
        <w:spacing w:after="0"/>
      </w:pPr>
      <w:r>
        <w:t>College Hall</w:t>
      </w:r>
    </w:p>
    <w:p w:rsidR="00F6298A" w:rsidRPr="002707F1" w:rsidRDefault="00F6298A" w:rsidP="0038281B">
      <w:pPr>
        <w:pStyle w:val="ListParagraph"/>
        <w:numPr>
          <w:ilvl w:val="0"/>
          <w:numId w:val="2"/>
        </w:numPr>
        <w:spacing w:after="0"/>
        <w:rPr>
          <w:b/>
        </w:rPr>
      </w:pPr>
      <w:smartTag w:uri="urn:schemas-microsoft-com:office:smarttags" w:element="PlaceName">
        <w:r>
          <w:rPr>
            <w:noProof/>
          </w:rPr>
          <w:t>Coxyde</w:t>
        </w:r>
      </w:smartTag>
      <w:r>
        <w:rPr>
          <w:noProof/>
        </w:rPr>
        <w:t xml:space="preserve"> </w:t>
      </w:r>
      <w:smartTag w:uri="urn:schemas-microsoft-com:office:smarttags" w:element="PlaceName">
        <w:r>
          <w:rPr>
            <w:noProof/>
          </w:rPr>
          <w:t>Military</w:t>
        </w:r>
      </w:smartTag>
      <w:r>
        <w:rPr>
          <w:noProof/>
        </w:rPr>
        <w:t xml:space="preserve"> </w:t>
      </w:r>
      <w:smartTag w:uri="urn:schemas-microsoft-com:office:smarttags" w:element="PlaceType">
        <w:r>
          <w:rPr>
            <w:noProof/>
          </w:rPr>
          <w:t>Cemetery</w:t>
        </w:r>
      </w:smartTag>
      <w:r>
        <w:rPr>
          <w:noProof/>
        </w:rPr>
        <w:t xml:space="preserve"> </w:t>
      </w:r>
      <w:r w:rsidRPr="0096578B">
        <w:rPr>
          <w:noProof/>
        </w:rPr>
        <w:t xml:space="preserve">West Vlaanden </w:t>
      </w:r>
      <w:smartTag w:uri="urn:schemas-microsoft-com:office:smarttags" w:element="place">
        <w:smartTag w:uri="urn:schemas-microsoft-com:office:smarttags" w:element="country-region">
          <w:r w:rsidRPr="0096578B">
            <w:rPr>
              <w:noProof/>
            </w:rPr>
            <w:t>Belgium</w:t>
          </w:r>
        </w:smartTag>
      </w:smartTag>
      <w:r w:rsidRPr="0096578B">
        <w:rPr>
          <w:noProof/>
        </w:rPr>
        <w:t xml:space="preserve"> IV. H. 17</w:t>
      </w:r>
    </w:p>
    <w:p w:rsidR="00F6298A" w:rsidRPr="002707F1" w:rsidRDefault="00F6298A" w:rsidP="0038281B">
      <w:pPr>
        <w:pStyle w:val="ListParagraph"/>
        <w:numPr>
          <w:ilvl w:val="0"/>
          <w:numId w:val="2"/>
        </w:numPr>
        <w:spacing w:after="0"/>
        <w:rPr>
          <w:b/>
        </w:rPr>
      </w:pPr>
      <w:smartTag w:uri="urn:schemas-microsoft-com:office:smarttags" w:element="place">
        <w:smartTag w:uri="urn:schemas-microsoft-com:office:smarttags" w:element="PlaceName">
          <w:r>
            <w:rPr>
              <w:noProof/>
            </w:rPr>
            <w:t>Haileybury</w:t>
          </w:r>
        </w:smartTag>
        <w:r>
          <w:rPr>
            <w:noProof/>
          </w:rPr>
          <w:t xml:space="preserve"> </w:t>
        </w:r>
        <w:smartTag w:uri="urn:schemas-microsoft-com:office:smarttags" w:element="PlaceType">
          <w:r>
            <w:rPr>
              <w:noProof/>
            </w:rPr>
            <w:t>College</w:t>
          </w:r>
        </w:smartTag>
      </w:smartTag>
      <w:r>
        <w:rPr>
          <w:noProof/>
        </w:rPr>
        <w:t xml:space="preserve"> Memorial Hertford Heath</w:t>
      </w:r>
    </w:p>
    <w:p w:rsidR="00F6298A" w:rsidRPr="002707F1" w:rsidRDefault="00F6298A" w:rsidP="0038281B">
      <w:pPr>
        <w:pStyle w:val="ListParagraph"/>
        <w:numPr>
          <w:ilvl w:val="0"/>
          <w:numId w:val="2"/>
        </w:numPr>
        <w:spacing w:after="0"/>
        <w:rPr>
          <w:b/>
        </w:rPr>
      </w:pPr>
      <w:smartTag w:uri="urn:schemas-microsoft-com:office:smarttags" w:element="place">
        <w:smartTag w:uri="urn:schemas-microsoft-com:office:smarttags" w:element="PlaceName">
          <w:r>
            <w:rPr>
              <w:noProof/>
            </w:rPr>
            <w:t>Haileybury</w:t>
          </w:r>
        </w:smartTag>
        <w:r>
          <w:rPr>
            <w:noProof/>
          </w:rPr>
          <w:t xml:space="preserve"> </w:t>
        </w:r>
        <w:smartTag w:uri="urn:schemas-microsoft-com:office:smarttags" w:element="PlaceType">
          <w:r>
            <w:rPr>
              <w:noProof/>
            </w:rPr>
            <w:t>College</w:t>
          </w:r>
        </w:smartTag>
      </w:smartTag>
      <w:r>
        <w:rPr>
          <w:noProof/>
        </w:rPr>
        <w:t xml:space="preserve"> Chapel Roll of Honour</w:t>
      </w:r>
    </w:p>
    <w:p w:rsidR="00F6298A" w:rsidRPr="000E1E73" w:rsidRDefault="00F6298A" w:rsidP="0038281B">
      <w:pPr>
        <w:pStyle w:val="ListParagraph"/>
        <w:numPr>
          <w:ilvl w:val="0"/>
          <w:numId w:val="2"/>
        </w:numPr>
        <w:spacing w:after="0"/>
        <w:rPr>
          <w:b/>
        </w:rPr>
      </w:pPr>
      <w:r>
        <w:rPr>
          <w:noProof/>
        </w:rPr>
        <w:t xml:space="preserve">Roll of </w:t>
      </w:r>
      <w:smartTag w:uri="urn:schemas-microsoft-com:office:smarttags" w:element="PlaceName">
        <w:r>
          <w:rPr>
            <w:noProof/>
          </w:rPr>
          <w:t>Honour</w:t>
        </w:r>
      </w:smartTag>
      <w:r>
        <w:rPr>
          <w:noProof/>
        </w:rPr>
        <w:t xml:space="preserve"> </w:t>
      </w:r>
      <w:smartTag w:uri="urn:schemas-microsoft-com:office:smarttags" w:element="PlaceName">
        <w:r>
          <w:rPr>
            <w:noProof/>
          </w:rPr>
          <w:t>Royal</w:t>
        </w:r>
      </w:smartTag>
      <w:r>
        <w:rPr>
          <w:noProof/>
        </w:rPr>
        <w:t xml:space="preserve"> </w:t>
      </w:r>
      <w:smartTag w:uri="urn:schemas-microsoft-com:office:smarttags" w:element="PlaceName">
        <w:r>
          <w:rPr>
            <w:noProof/>
          </w:rPr>
          <w:t>Marines</w:t>
        </w:r>
      </w:smartTag>
      <w:r>
        <w:rPr>
          <w:noProof/>
        </w:rPr>
        <w:t xml:space="preserve"> </w:t>
      </w:r>
      <w:smartTag w:uri="urn:schemas-microsoft-com:office:smarttags" w:element="PlaceType">
        <w:r>
          <w:rPr>
            <w:noProof/>
          </w:rPr>
          <w:t>Museum</w:t>
        </w:r>
      </w:smartTag>
      <w:r>
        <w:rPr>
          <w:noProof/>
        </w:rPr>
        <w:t xml:space="preserve">, </w:t>
      </w:r>
      <w:smartTag w:uri="urn:schemas-microsoft-com:office:smarttags" w:element="place">
        <w:smartTag w:uri="urn:schemas-microsoft-com:office:smarttags" w:element="City">
          <w:r>
            <w:rPr>
              <w:noProof/>
            </w:rPr>
            <w:t>Portsmouth</w:t>
          </w:r>
        </w:smartTag>
      </w:smartTag>
    </w:p>
    <w:p w:rsidR="00F6298A" w:rsidRDefault="00F6298A" w:rsidP="000E1E73">
      <w:pPr>
        <w:pStyle w:val="ListParagraph"/>
        <w:spacing w:after="0"/>
        <w:rPr>
          <w:noProof/>
          <w:color w:val="FF0000"/>
        </w:rPr>
      </w:pPr>
    </w:p>
    <w:p w:rsidR="00F6298A" w:rsidRDefault="00F6298A" w:rsidP="000E1E73">
      <w:pPr>
        <w:pStyle w:val="ListParagraph"/>
        <w:spacing w:after="0"/>
        <w:rPr>
          <w:noProof/>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F6298A" w:rsidRPr="00852E9E" w:rsidTr="00852E9E">
        <w:tc>
          <w:tcPr>
            <w:tcW w:w="9854" w:type="dxa"/>
          </w:tcPr>
          <w:p w:rsidR="00F6298A" w:rsidRPr="00852E9E" w:rsidRDefault="00F6298A" w:rsidP="00852E9E">
            <w:pPr>
              <w:spacing w:after="0"/>
              <w:rPr>
                <w:b/>
              </w:rPr>
            </w:pPr>
            <w:r w:rsidRPr="00852E9E">
              <w:rPr>
                <w:b/>
              </w:rPr>
              <w:t>Notes</w:t>
            </w:r>
          </w:p>
          <w:p w:rsidR="00F6298A" w:rsidRPr="00182D66" w:rsidRDefault="00F6298A" w:rsidP="00852E9E">
            <w:pPr>
              <w:spacing w:after="0"/>
              <w:rPr>
                <w:color w:val="FF0000"/>
              </w:rPr>
            </w:pPr>
            <w:r w:rsidRPr="00852E9E">
              <w:rPr>
                <w:noProof/>
              </w:rPr>
              <w:t>(cwgc has Hamilton-Cox) Brother of 3071 above</w:t>
            </w:r>
            <w:r>
              <w:rPr>
                <w:noProof/>
                <w:color w:val="FF0000"/>
              </w:rPr>
              <w:t xml:space="preserve"> Other details in notes don’t make sense</w:t>
            </w:r>
          </w:p>
        </w:tc>
      </w:tr>
    </w:tbl>
    <w:p w:rsidR="00F6298A" w:rsidRPr="00B30CE6" w:rsidRDefault="006105D6" w:rsidP="00440E57">
      <w:pPr>
        <w:pStyle w:val="Heading1"/>
        <w:rPr>
          <w:lang w:val="pt-PT"/>
        </w:rPr>
      </w:pPr>
      <w:r>
        <w:br w:type="page"/>
      </w:r>
      <w:bookmarkStart w:id="23" w:name="_Toc465841349"/>
      <w:r w:rsidR="00F6298A" w:rsidRPr="00B30CE6">
        <w:rPr>
          <w:noProof/>
          <w:lang w:val="pt-PT"/>
        </w:rPr>
        <w:t>Cecil Francis</w:t>
      </w:r>
      <w:r w:rsidR="00F6298A" w:rsidRPr="00B30CE6">
        <w:rPr>
          <w:lang w:val="pt-PT"/>
        </w:rPr>
        <w:t xml:space="preserve"> </w:t>
      </w:r>
      <w:r w:rsidR="00F6298A" w:rsidRPr="00B30CE6">
        <w:rPr>
          <w:b/>
          <w:noProof/>
          <w:lang w:val="pt-PT"/>
        </w:rPr>
        <w:t>Crousaz</w:t>
      </w:r>
      <w:r w:rsidR="00F6298A" w:rsidRPr="00B30CE6">
        <w:rPr>
          <w:b/>
          <w:lang w:val="pt-PT"/>
        </w:rPr>
        <w:t xml:space="preserve"> </w:t>
      </w:r>
      <w:r w:rsidR="00F6298A" w:rsidRPr="00B30CE6">
        <w:rPr>
          <w:lang w:val="pt-PT"/>
        </w:rPr>
        <w:t>(</w:t>
      </w:r>
      <w:r w:rsidR="00F6298A" w:rsidRPr="00B30CE6">
        <w:rPr>
          <w:noProof/>
          <w:lang w:val="pt-PT"/>
        </w:rPr>
        <w:t>2949</w:t>
      </w:r>
      <w:r w:rsidR="00F6298A" w:rsidRPr="00B30CE6">
        <w:rPr>
          <w:lang w:val="pt-PT"/>
        </w:rPr>
        <w:t>)</w:t>
      </w:r>
      <w:bookmarkEnd w:id="23"/>
    </w:p>
    <w:p w:rsidR="00F6298A" w:rsidRPr="00C81F12" w:rsidRDefault="00E701C3" w:rsidP="00717FA9">
      <w:pPr>
        <w:rPr>
          <w:color w:val="00FF00"/>
          <w:lang w:val="pt-PT"/>
        </w:rPr>
      </w:pPr>
      <w:r>
        <w:rPr>
          <w:noProof/>
          <w:lang w:eastAsia="en-GB"/>
        </w:rPr>
        <w:drawing>
          <wp:anchor distT="0" distB="0" distL="114300" distR="114300" simplePos="0" relativeHeight="251672064" behindDoc="1" locked="0" layoutInCell="1" allowOverlap="1" wp14:anchorId="45865006" wp14:editId="4CB8BE1C">
            <wp:simplePos x="0" y="0"/>
            <wp:positionH relativeFrom="column">
              <wp:posOffset>3911600</wp:posOffset>
            </wp:positionH>
            <wp:positionV relativeFrom="paragraph">
              <wp:posOffset>241935</wp:posOffset>
            </wp:positionV>
            <wp:extent cx="1066800" cy="2550795"/>
            <wp:effectExtent l="0" t="0" r="0" b="1905"/>
            <wp:wrapTight wrapText="bothSides">
              <wp:wrapPolygon edited="0">
                <wp:start x="0" y="0"/>
                <wp:lineTo x="0" y="21455"/>
                <wp:lineTo x="21214" y="21455"/>
                <wp:lineTo x="21214" y="0"/>
                <wp:lineTo x="0" y="0"/>
              </wp:wrapPolygon>
            </wp:wrapTight>
            <wp:docPr id="1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6800" cy="2550795"/>
                    </a:xfrm>
                    <a:prstGeom prst="rect">
                      <a:avLst/>
                    </a:prstGeom>
                    <a:noFill/>
                  </pic:spPr>
                </pic:pic>
              </a:graphicData>
            </a:graphic>
            <wp14:sizeRelH relativeFrom="page">
              <wp14:pctWidth>0</wp14:pctWidth>
            </wp14:sizeRelH>
            <wp14:sizeRelV relativeFrom="page">
              <wp14:pctHeight>0</wp14:pctHeight>
            </wp14:sizeRelV>
          </wp:anchor>
        </w:drawing>
      </w:r>
      <w:r w:rsidR="00F6298A" w:rsidRPr="00C81F12">
        <w:rPr>
          <w:color w:val="00FF00"/>
          <w:lang w:val="pt-PT"/>
        </w:rPr>
        <w:t>Vol. II Pg 235</w:t>
      </w:r>
    </w:p>
    <w:p w:rsidR="00F6298A" w:rsidRDefault="00F6298A" w:rsidP="0038281B">
      <w:pPr>
        <w:tabs>
          <w:tab w:val="right" w:pos="9639"/>
        </w:tabs>
        <w:rPr>
          <w:b/>
          <w:lang w:val="pt-PT"/>
        </w:rPr>
      </w:pPr>
      <w:r w:rsidRPr="00D33430">
        <w:rPr>
          <w:b/>
          <w:lang w:val="pt-PT"/>
        </w:rPr>
        <w:t xml:space="preserve">  </w:t>
      </w:r>
    </w:p>
    <w:p w:rsidR="004F6082" w:rsidRDefault="00E701C3" w:rsidP="0038281B">
      <w:pPr>
        <w:tabs>
          <w:tab w:val="right" w:pos="9639"/>
        </w:tabs>
        <w:rPr>
          <w:b/>
          <w:lang w:val="pt-PT"/>
        </w:rPr>
      </w:pPr>
      <w:r>
        <w:rPr>
          <w:b/>
          <w:noProof/>
          <w:lang w:eastAsia="en-GB"/>
        </w:rPr>
        <w:drawing>
          <wp:inline distT="0" distB="0" distL="0" distR="0" wp14:anchorId="66622065" wp14:editId="5D81B5EE">
            <wp:extent cx="1609725" cy="23050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9725" cy="2305050"/>
                    </a:xfrm>
                    <a:prstGeom prst="rect">
                      <a:avLst/>
                    </a:prstGeom>
                    <a:noFill/>
                    <a:ln>
                      <a:noFill/>
                    </a:ln>
                  </pic:spPr>
                </pic:pic>
              </a:graphicData>
            </a:graphic>
          </wp:inline>
        </w:drawing>
      </w:r>
    </w:p>
    <w:p w:rsidR="00F6298A" w:rsidRPr="00BE50AC" w:rsidRDefault="004F6082" w:rsidP="0038281B">
      <w:pPr>
        <w:tabs>
          <w:tab w:val="right" w:pos="9639"/>
        </w:tabs>
        <w:rPr>
          <w:b/>
        </w:rPr>
      </w:pPr>
      <w:r>
        <w:rPr>
          <w:b/>
        </w:rPr>
        <w:t xml:space="preserve">Image extracted from 1908 Shooting VIII Photo             </w:t>
      </w:r>
      <w:r w:rsidR="00F6298A" w:rsidRPr="00BE50AC">
        <w:rPr>
          <w:b/>
        </w:rPr>
        <w:t>Cecil Francis Crousaz from the Wee</w:t>
      </w:r>
      <w:r w:rsidR="00F6298A">
        <w:rPr>
          <w:b/>
        </w:rPr>
        <w:t>k</w:t>
      </w:r>
      <w:r w:rsidR="00F6298A" w:rsidRPr="00BE50AC">
        <w:rPr>
          <w:b/>
        </w:rPr>
        <w:t>ly Press</w:t>
      </w:r>
      <w:r w:rsidR="00F6298A">
        <w:rPr>
          <w:b/>
        </w:rPr>
        <w:t xml:space="preserve"> 1914</w:t>
      </w:r>
    </w:p>
    <w:p w:rsidR="00F6298A" w:rsidRPr="00BE50AC" w:rsidRDefault="00F6298A" w:rsidP="0038281B">
      <w:pPr>
        <w:tabs>
          <w:tab w:val="right" w:pos="9639"/>
        </w:tabs>
        <w:rPr>
          <w:b/>
        </w:rPr>
      </w:pPr>
    </w:p>
    <w:p w:rsidR="00F6298A" w:rsidRDefault="00F6298A" w:rsidP="0038281B">
      <w:pPr>
        <w:tabs>
          <w:tab w:val="right" w:pos="9639"/>
        </w:tabs>
      </w:pPr>
      <w:r w:rsidRPr="00B96400">
        <w:rPr>
          <w:b/>
        </w:rPr>
        <w:t>Born:</w:t>
      </w:r>
      <w:r>
        <w:t xml:space="preserve"> </w:t>
      </w:r>
      <w:r>
        <w:rPr>
          <w:noProof/>
        </w:rPr>
        <w:t xml:space="preserve">7 December 1888 </w:t>
      </w:r>
      <w:r w:rsidRPr="00F44C9D">
        <w:rPr>
          <w:noProof/>
        </w:rPr>
        <w:t>son of Jurat William de Prelaz Crousaz of 8 Beauvoir Terrace, Les Gravees.</w:t>
      </w:r>
      <w:r>
        <w:rPr>
          <w:noProof/>
        </w:rPr>
        <w:t xml:space="preserve"> Brother 2603.</w:t>
      </w:r>
      <w:r>
        <w:tab/>
      </w:r>
    </w:p>
    <w:p w:rsidR="00F6298A" w:rsidRPr="001C3A59" w:rsidRDefault="00E701C3" w:rsidP="0038281B">
      <w:pPr>
        <w:tabs>
          <w:tab w:val="right" w:pos="9639"/>
        </w:tabs>
        <w:rPr>
          <w:color w:val="FF0000"/>
        </w:rPr>
      </w:pPr>
      <w:r>
        <w:rPr>
          <w:noProof/>
          <w:lang w:eastAsia="en-GB"/>
        </w:rPr>
        <w:drawing>
          <wp:anchor distT="0" distB="0" distL="114300" distR="114300" simplePos="0" relativeHeight="251675136" behindDoc="1" locked="0" layoutInCell="1" allowOverlap="1" wp14:anchorId="542D533C" wp14:editId="69DF1496">
            <wp:simplePos x="0" y="0"/>
            <wp:positionH relativeFrom="column">
              <wp:posOffset>4260850</wp:posOffset>
            </wp:positionH>
            <wp:positionV relativeFrom="paragraph">
              <wp:posOffset>690880</wp:posOffset>
            </wp:positionV>
            <wp:extent cx="1800225" cy="1895475"/>
            <wp:effectExtent l="0" t="0" r="9525" b="9525"/>
            <wp:wrapTight wrapText="bothSides">
              <wp:wrapPolygon edited="0">
                <wp:start x="0" y="0"/>
                <wp:lineTo x="0" y="21491"/>
                <wp:lineTo x="21486" y="21491"/>
                <wp:lineTo x="21486" y="0"/>
                <wp:lineTo x="0" y="0"/>
              </wp:wrapPolygon>
            </wp:wrapTight>
            <wp:docPr id="1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0225" cy="1895475"/>
                    </a:xfrm>
                    <a:prstGeom prst="rect">
                      <a:avLst/>
                    </a:prstGeom>
                    <a:noFill/>
                  </pic:spPr>
                </pic:pic>
              </a:graphicData>
            </a:graphic>
            <wp14:sizeRelH relativeFrom="page">
              <wp14:pctWidth>0</wp14:pctWidth>
            </wp14:sizeRelH>
            <wp14:sizeRelV relativeFrom="page">
              <wp14:pctHeight>0</wp14:pctHeight>
            </wp14:sizeRelV>
          </wp:anchor>
        </w:drawing>
      </w:r>
      <w:r w:rsidR="00F6298A" w:rsidRPr="00B96400">
        <w:rPr>
          <w:b/>
        </w:rPr>
        <w:t>Joined</w:t>
      </w:r>
      <w:r w:rsidR="00F6298A">
        <w:t xml:space="preserve"> </w:t>
      </w:r>
      <w:smartTag w:uri="urn:schemas-microsoft-com:office:smarttags" w:element="place">
        <w:smartTag w:uri="urn:schemas-microsoft-com:office:smarttags" w:element="PlaceName">
          <w:r w:rsidR="00F6298A">
            <w:t>Elizabeth</w:t>
          </w:r>
        </w:smartTag>
        <w:r w:rsidR="00F6298A">
          <w:t xml:space="preserve"> </w:t>
        </w:r>
        <w:smartTag w:uri="urn:schemas-microsoft-com:office:smarttags" w:element="PlaceName">
          <w:r w:rsidR="00F6298A">
            <w:t>College</w:t>
          </w:r>
        </w:smartTag>
      </w:smartTag>
      <w:r w:rsidR="00F6298A">
        <w:t xml:space="preserve"> in </w:t>
      </w:r>
      <w:r w:rsidR="00F6298A">
        <w:rPr>
          <w:noProof/>
        </w:rPr>
        <w:t>1900</w:t>
      </w:r>
      <w:r w:rsidR="00F6298A">
        <w:t xml:space="preserve"> and left in </w:t>
      </w:r>
      <w:r w:rsidR="00F6298A">
        <w:rPr>
          <w:noProof/>
        </w:rPr>
        <w:t>1908</w:t>
      </w:r>
      <w:r w:rsidR="00F6298A">
        <w:br/>
      </w:r>
      <w:r w:rsidR="00F6298A" w:rsidRPr="00B96400">
        <w:t>He was very athletic</w:t>
      </w:r>
      <w:r w:rsidR="00F6298A">
        <w:t>;</w:t>
      </w:r>
      <w:r w:rsidR="00F6298A" w:rsidRPr="00B96400">
        <w:t xml:space="preserve"> Senior Swimming Champion 1907 - 8, also</w:t>
      </w:r>
      <w:r w:rsidR="00F6298A">
        <w:t xml:space="preserve"> won </w:t>
      </w:r>
      <w:r w:rsidR="00F6298A" w:rsidRPr="00B96400">
        <w:t xml:space="preserve"> Boxing and Gymnastic cups. Shot in the Ashburton</w:t>
      </w:r>
      <w:r w:rsidR="00F6298A">
        <w:t xml:space="preserve"> at Bisley in the first  team to shoot the match in 1906 - team placed 30th., also shot in 190</w:t>
      </w:r>
      <w:r w:rsidR="00F6298A" w:rsidRPr="00B96400">
        <w:t>7</w:t>
      </w:r>
      <w:r w:rsidR="00F6298A">
        <w:t xml:space="preserve"> and in 190</w:t>
      </w:r>
      <w:r w:rsidR="00F6298A" w:rsidRPr="00B96400">
        <w:t>8.</w:t>
      </w:r>
      <w:r w:rsidR="00F6298A">
        <w:rPr>
          <w:color w:val="FF0000"/>
        </w:rPr>
        <w:t xml:space="preserve"> </w:t>
      </w:r>
    </w:p>
    <w:p w:rsidR="00F6298A" w:rsidRPr="00F44C9D" w:rsidRDefault="00F6298A" w:rsidP="0038281B">
      <w:pPr>
        <w:tabs>
          <w:tab w:val="right" w:pos="9639"/>
        </w:tabs>
      </w:pPr>
      <w:r w:rsidRPr="00F44C9D">
        <w:t xml:space="preserve">Went to the RAMC Woolwich and </w:t>
      </w:r>
      <w:smartTag w:uri="urn:schemas-microsoft-com:office:smarttags" w:element="place">
        <w:r w:rsidRPr="00F44C9D">
          <w:t>Sandhurst</w:t>
        </w:r>
      </w:smartTag>
      <w:r w:rsidRPr="00F44C9D">
        <w:t xml:space="preserve"> 1908</w:t>
      </w:r>
      <w:r>
        <w:t>.</w:t>
      </w:r>
      <w:r w:rsidR="00D02729">
        <w:t xml:space="preserve"> Topped the Gymnastics and 2nd in Musketry competitions.</w:t>
      </w:r>
    </w:p>
    <w:p w:rsidR="00F6298A" w:rsidRPr="00F44C9D" w:rsidRDefault="00F6298A" w:rsidP="0038281B">
      <w:pPr>
        <w:tabs>
          <w:tab w:val="right" w:pos="9639"/>
        </w:tabs>
      </w:pPr>
      <w:r w:rsidRPr="00F44C9D">
        <w:t>Commissioned</w:t>
      </w:r>
      <w:r>
        <w:t xml:space="preserve"> 2nd Lt.</w:t>
      </w:r>
      <w:r w:rsidRPr="00F44C9D">
        <w:t xml:space="preserve"> in 1909 into the South  Staffs</w:t>
      </w:r>
      <w:r w:rsidR="004F6082">
        <w:t xml:space="preserve"> </w:t>
      </w:r>
      <w:r w:rsidRPr="00F44C9D">
        <w:t xml:space="preserve"> Regiment, where he undertook gymnastics, and</w:t>
      </w:r>
      <w:r w:rsidR="004F6082">
        <w:t xml:space="preserve"> </w:t>
      </w:r>
      <w:r w:rsidRPr="00F44C9D">
        <w:t>boxing to a high standard. He was in the swimming championships.</w:t>
      </w:r>
    </w:p>
    <w:p w:rsidR="00F6298A" w:rsidRPr="00F44C9D" w:rsidRDefault="00F6298A" w:rsidP="0038281B">
      <w:pPr>
        <w:tabs>
          <w:tab w:val="right" w:pos="9639"/>
        </w:tabs>
      </w:pPr>
      <w:r w:rsidRPr="00F44C9D">
        <w:t xml:space="preserve">Stationed in </w:t>
      </w:r>
      <w:smartTag w:uri="urn:schemas-microsoft-com:office:smarttags" w:element="place">
        <w:smartTag w:uri="urn:schemas-microsoft-com:office:smarttags" w:element="City">
          <w:r w:rsidRPr="00F44C9D">
            <w:t>Pretoria</w:t>
          </w:r>
        </w:smartTag>
      </w:smartTag>
      <w:r w:rsidRPr="00F44C9D">
        <w:t xml:space="preserve"> for one year and then two years in Gibralter  1912.</w:t>
      </w:r>
    </w:p>
    <w:p w:rsidR="00F6298A" w:rsidRPr="00F44C9D" w:rsidRDefault="00F6298A" w:rsidP="0038281B">
      <w:pPr>
        <w:tabs>
          <w:tab w:val="right" w:pos="9639"/>
        </w:tabs>
      </w:pPr>
      <w:r w:rsidRPr="00F44C9D">
        <w:t xml:space="preserve">Won the Army Officers Featherweight Boxing Championships at </w:t>
      </w:r>
      <w:smartTag w:uri="urn:schemas-microsoft-com:office:smarttags" w:element="place">
        <w:r w:rsidRPr="00F44C9D">
          <w:t>Aldershot</w:t>
        </w:r>
      </w:smartTag>
      <w:r>
        <w:t xml:space="preserve"> on 5th April </w:t>
      </w:r>
      <w:r w:rsidRPr="00F44C9D">
        <w:t xml:space="preserve"> 1913.</w:t>
      </w:r>
      <w:r>
        <w:t xml:space="preserve"> See article on the right.</w:t>
      </w:r>
    </w:p>
    <w:p w:rsidR="00F6298A" w:rsidRPr="00DF2D7A" w:rsidRDefault="004F6082" w:rsidP="001C3A59">
      <w:pPr>
        <w:rPr>
          <w:b/>
          <w:noProof/>
        </w:rPr>
      </w:pPr>
      <w:r>
        <w:rPr>
          <w:b/>
          <w:noProof/>
        </w:rPr>
        <w:tab/>
      </w:r>
      <w:r>
        <w:rPr>
          <w:b/>
          <w:noProof/>
        </w:rPr>
        <w:tab/>
      </w:r>
      <w:r>
        <w:rPr>
          <w:b/>
          <w:noProof/>
        </w:rPr>
        <w:tab/>
      </w:r>
      <w:r>
        <w:rPr>
          <w:b/>
          <w:noProof/>
        </w:rPr>
        <w:tab/>
      </w:r>
      <w:smartTag w:uri="urn:schemas-microsoft-com:office:smarttags" w:element="place">
        <w:r w:rsidR="00F6298A" w:rsidRPr="00DF2D7A">
          <w:rPr>
            <w:b/>
            <w:noProof/>
          </w:rPr>
          <w:t>Aldershot</w:t>
        </w:r>
      </w:smartTag>
      <w:r w:rsidR="00F6298A" w:rsidRPr="00DF2D7A">
        <w:rPr>
          <w:b/>
          <w:noProof/>
        </w:rPr>
        <w:t xml:space="preserve"> News 11th April 1913</w:t>
      </w:r>
      <w:r w:rsidR="00F6298A">
        <w:rPr>
          <w:b/>
          <w:noProof/>
        </w:rPr>
        <w:t xml:space="preserve"> (2016)</w:t>
      </w:r>
    </w:p>
    <w:p w:rsidR="00F6298A" w:rsidRDefault="00F6298A" w:rsidP="000B2EC2">
      <w:pPr>
        <w:spacing w:before="240"/>
        <w:rPr>
          <w:b/>
        </w:rPr>
      </w:pPr>
      <w:r w:rsidRPr="0053564D">
        <w:rPr>
          <w:b/>
        </w:rPr>
        <w:t>War Service</w:t>
      </w:r>
    </w:p>
    <w:p w:rsidR="00F6298A" w:rsidRDefault="00F6298A" w:rsidP="001C3A59">
      <w:pPr>
        <w:rPr>
          <w:noProof/>
        </w:rPr>
      </w:pPr>
      <w:r>
        <w:rPr>
          <w:noProof/>
        </w:rPr>
        <w:t>Lieutenant</w:t>
      </w:r>
      <w:r>
        <w:t xml:space="preserve"> in the </w:t>
      </w:r>
      <w:r>
        <w:rPr>
          <w:noProof/>
        </w:rPr>
        <w:t xml:space="preserve">South Staffordshire Regiment </w:t>
      </w:r>
      <w:smartTag w:uri="urn:schemas-microsoft-com:office:smarttags" w:element="place">
        <w:smartTag w:uri="urn:schemas-microsoft-com:office:smarttags" w:element="country-region">
          <w:r w:rsidRPr="00852E9E">
            <w:rPr>
              <w:noProof/>
            </w:rPr>
            <w:t>France</w:t>
          </w:r>
        </w:smartTag>
      </w:smartTag>
      <w:r w:rsidRPr="00852E9E">
        <w:rPr>
          <w:noProof/>
        </w:rPr>
        <w:t xml:space="preserve"> 1914.</w:t>
      </w:r>
      <w:r>
        <w:rPr>
          <w:noProof/>
        </w:rPr>
        <w:t xml:space="preserve"> He joined 7</w:t>
      </w:r>
      <w:r w:rsidRPr="001C3A59">
        <w:rPr>
          <w:noProof/>
          <w:vertAlign w:val="superscript"/>
        </w:rPr>
        <w:t>th</w:t>
      </w:r>
      <w:r>
        <w:rPr>
          <w:noProof/>
        </w:rPr>
        <w:t xml:space="preserve"> Division. </w:t>
      </w:r>
    </w:p>
    <w:p w:rsidR="00F6298A" w:rsidRPr="00F44C9D" w:rsidRDefault="00F6298A" w:rsidP="001C3A59">
      <w:pPr>
        <w:rPr>
          <w:noProof/>
        </w:rPr>
      </w:pPr>
      <w:r w:rsidRPr="00F44C9D">
        <w:rPr>
          <w:noProof/>
        </w:rPr>
        <w:t>1</w:t>
      </w:r>
      <w:r w:rsidRPr="00F44C9D">
        <w:rPr>
          <w:noProof/>
          <w:vertAlign w:val="superscript"/>
        </w:rPr>
        <w:t>st</w:t>
      </w:r>
      <w:r w:rsidRPr="00F44C9D">
        <w:rPr>
          <w:noProof/>
        </w:rPr>
        <w:t xml:space="preserve"> Bn and 2</w:t>
      </w:r>
      <w:r w:rsidRPr="00F44C9D">
        <w:rPr>
          <w:noProof/>
          <w:vertAlign w:val="superscript"/>
        </w:rPr>
        <w:t>nd</w:t>
      </w:r>
      <w:r w:rsidRPr="00F44C9D">
        <w:rPr>
          <w:noProof/>
        </w:rPr>
        <w:t xml:space="preserve"> Bn  S Staffs Div disembarked at Zeebrugge 7/10/1914.</w:t>
      </w:r>
    </w:p>
    <w:p w:rsidR="00F6298A" w:rsidRPr="00F44C9D" w:rsidRDefault="00F6298A" w:rsidP="001C3A59">
      <w:pPr>
        <w:rPr>
          <w:noProof/>
        </w:rPr>
      </w:pPr>
      <w:r w:rsidRPr="00F44C9D">
        <w:rPr>
          <w:noProof/>
        </w:rPr>
        <w:t xml:space="preserve">Killed leading his men into action at Zonnebecke near </w:t>
      </w:r>
      <w:smartTag w:uri="urn:schemas-microsoft-com:office:smarttags" w:element="place">
        <w:r w:rsidRPr="00F44C9D">
          <w:rPr>
            <w:noProof/>
          </w:rPr>
          <w:t>Ypres</w:t>
        </w:r>
      </w:smartTag>
      <w:r w:rsidRPr="00F44C9D">
        <w:rPr>
          <w:noProof/>
        </w:rPr>
        <w:t xml:space="preserve"> 31</w:t>
      </w:r>
      <w:r w:rsidRPr="00F44C9D">
        <w:rPr>
          <w:noProof/>
          <w:vertAlign w:val="superscript"/>
        </w:rPr>
        <w:t>st</w:t>
      </w:r>
      <w:r w:rsidRPr="00F44C9D">
        <w:rPr>
          <w:noProof/>
        </w:rPr>
        <w:t xml:space="preserve"> Oct. Supposedly buried at Hooge, but the grave lost.</w:t>
      </w:r>
    </w:p>
    <w:p w:rsidR="00F6298A" w:rsidRDefault="00F6298A" w:rsidP="0038281B">
      <w:pPr>
        <w:tabs>
          <w:tab w:val="right" w:pos="9639"/>
        </w:tabs>
        <w:rPr>
          <w:noProof/>
        </w:rPr>
      </w:pPr>
      <w:r w:rsidRPr="00B96400">
        <w:rPr>
          <w:b/>
        </w:rPr>
        <w:t>Died:</w:t>
      </w:r>
      <w:r>
        <w:t xml:space="preserve"> </w:t>
      </w:r>
      <w:r>
        <w:rPr>
          <w:noProof/>
        </w:rPr>
        <w:t>13 October 1914</w:t>
      </w:r>
      <w:r>
        <w:t xml:space="preserve"> aged </w:t>
      </w:r>
      <w:r>
        <w:rPr>
          <w:noProof/>
        </w:rPr>
        <w:t xml:space="preserve">25 </w:t>
      </w:r>
      <w:r w:rsidRPr="00852E9E">
        <w:rPr>
          <w:noProof/>
        </w:rPr>
        <w:t>KIA</w:t>
      </w:r>
    </w:p>
    <w:p w:rsidR="004F6082" w:rsidRDefault="00F6298A" w:rsidP="0038281B">
      <w:pPr>
        <w:tabs>
          <w:tab w:val="right" w:pos="9639"/>
        </w:tabs>
      </w:pPr>
      <w:r w:rsidRPr="00B96400">
        <w:rPr>
          <w:b/>
          <w:noProof/>
        </w:rPr>
        <w:t>Decorations</w:t>
      </w:r>
      <w:r>
        <w:rPr>
          <w:b/>
          <w:noProof/>
        </w:rPr>
        <w:t>:</w:t>
      </w:r>
      <w:r>
        <w:rPr>
          <w:noProof/>
          <w:color w:val="FF0000"/>
        </w:rPr>
        <w:t xml:space="preserve"> </w:t>
      </w:r>
      <w:r w:rsidRPr="00F44C9D">
        <w:rPr>
          <w:noProof/>
        </w:rPr>
        <w:t>Medal, Victory Medal</w:t>
      </w:r>
      <w:r>
        <w:rPr>
          <w:noProof/>
        </w:rPr>
        <w:t>,</w:t>
      </w:r>
      <w:r w:rsidRPr="00F44C9D">
        <w:rPr>
          <w:noProof/>
        </w:rPr>
        <w:t xml:space="preserve"> 1914 – 15 Star and clasp. </w:t>
      </w:r>
      <w:r w:rsidRPr="00F44C9D">
        <w:t>Plaque and scroll</w:t>
      </w:r>
      <w:r>
        <w:t>.</w:t>
      </w:r>
    </w:p>
    <w:p w:rsidR="00F6298A" w:rsidRPr="00B96400" w:rsidRDefault="00F6298A" w:rsidP="0038281B">
      <w:pPr>
        <w:tabs>
          <w:tab w:val="right" w:pos="9639"/>
        </w:tabs>
        <w:rPr>
          <w:b/>
        </w:rPr>
      </w:pPr>
      <w:r w:rsidRPr="00B96400">
        <w:rPr>
          <w:b/>
        </w:rPr>
        <w:t>Memorials:</w:t>
      </w:r>
    </w:p>
    <w:p w:rsidR="00F6298A" w:rsidRDefault="00F6298A" w:rsidP="0038281B">
      <w:pPr>
        <w:pStyle w:val="ListParagraph"/>
        <w:numPr>
          <w:ilvl w:val="0"/>
          <w:numId w:val="2"/>
        </w:numPr>
        <w:spacing w:after="0"/>
      </w:pPr>
      <w:r>
        <w:t>College Hall</w:t>
      </w:r>
    </w:p>
    <w:p w:rsidR="00F6298A" w:rsidRPr="00717FA9" w:rsidRDefault="00F6298A" w:rsidP="0038281B">
      <w:pPr>
        <w:pStyle w:val="ListParagraph"/>
        <w:numPr>
          <w:ilvl w:val="0"/>
          <w:numId w:val="2"/>
        </w:numPr>
        <w:spacing w:after="0"/>
        <w:rPr>
          <w:b/>
        </w:rPr>
      </w:pPr>
      <w:smartTag w:uri="urn:schemas-microsoft-com:office:smarttags" w:element="place">
        <w:r>
          <w:rPr>
            <w:noProof/>
          </w:rPr>
          <w:t>Ypres</w:t>
        </w:r>
      </w:smartTag>
      <w:r>
        <w:rPr>
          <w:noProof/>
        </w:rPr>
        <w:t xml:space="preserve"> (Menin Gate) Memorial </w:t>
      </w:r>
      <w:r w:rsidRPr="00F44C9D">
        <w:rPr>
          <w:noProof/>
        </w:rPr>
        <w:t>Panel 35 &amp; 37</w:t>
      </w:r>
      <w:r>
        <w:rPr>
          <w:noProof/>
        </w:rPr>
        <w:t>.</w:t>
      </w:r>
    </w:p>
    <w:p w:rsidR="00F6298A" w:rsidRDefault="00F6298A" w:rsidP="00717FA9">
      <w:pPr>
        <w:pStyle w:val="ListParagraph"/>
        <w:spacing w:after="0"/>
        <w:rPr>
          <w:noProof/>
        </w:rPr>
      </w:pPr>
    </w:p>
    <w:p w:rsidR="00F6298A" w:rsidRDefault="006105D6" w:rsidP="00440E57">
      <w:pPr>
        <w:pStyle w:val="Heading1"/>
      </w:pPr>
      <w:r>
        <w:br w:type="page"/>
      </w:r>
      <w:bookmarkStart w:id="24" w:name="_Toc465841350"/>
      <w:r w:rsidR="00F6298A" w:rsidRPr="00E7355C">
        <w:rPr>
          <w:noProof/>
        </w:rPr>
        <w:t>Percival Stewar</w:t>
      </w:r>
      <w:r w:rsidR="00F6298A" w:rsidRPr="00A714E7">
        <w:rPr>
          <w:noProof/>
          <w:color w:val="FF0000"/>
        </w:rPr>
        <w:t>d</w:t>
      </w:r>
      <w:r w:rsidR="00F6298A">
        <w:rPr>
          <w:noProof/>
          <w:color w:val="FF0000"/>
        </w:rPr>
        <w:t>/t</w:t>
      </w:r>
      <w:r w:rsidR="00F6298A" w:rsidRPr="00440E57">
        <w:t xml:space="preserve"> </w:t>
      </w:r>
      <w:r w:rsidR="00F6298A" w:rsidRPr="00E7355C">
        <w:rPr>
          <w:b/>
          <w:noProof/>
        </w:rPr>
        <w:t>Cull</w:t>
      </w:r>
      <w:r w:rsidR="00F6298A" w:rsidRPr="00440E57">
        <w:rPr>
          <w:b/>
        </w:rPr>
        <w:t xml:space="preserve"> </w:t>
      </w:r>
      <w:r w:rsidR="00F6298A" w:rsidRPr="00440E57">
        <w:t>(</w:t>
      </w:r>
      <w:r w:rsidR="00F6298A" w:rsidRPr="00E7355C">
        <w:rPr>
          <w:noProof/>
        </w:rPr>
        <w:t>3125</w:t>
      </w:r>
      <w:r w:rsidR="00F6298A" w:rsidRPr="00A714E7">
        <w:t>) MiD</w:t>
      </w:r>
      <w:bookmarkEnd w:id="24"/>
    </w:p>
    <w:p w:rsidR="00F6298A" w:rsidRPr="00597333" w:rsidRDefault="00F6298A" w:rsidP="001C3A59"/>
    <w:p w:rsidR="00F6298A" w:rsidRDefault="00F6298A" w:rsidP="001C3A59">
      <w:pPr>
        <w:rPr>
          <w:color w:val="00FF00"/>
        </w:rPr>
      </w:pPr>
    </w:p>
    <w:p w:rsidR="00F6298A" w:rsidRPr="006C1D5E" w:rsidRDefault="00F6298A" w:rsidP="001C3A59">
      <w:pPr>
        <w:rPr>
          <w:color w:val="00FF00"/>
        </w:rPr>
      </w:pPr>
      <w:r>
        <w:rPr>
          <w:color w:val="00FF00"/>
        </w:rPr>
        <w:t>Vol. II Pg 269</w:t>
      </w:r>
    </w:p>
    <w:p w:rsidR="00F6298A" w:rsidRDefault="00F6298A" w:rsidP="0038281B">
      <w:pPr>
        <w:tabs>
          <w:tab w:val="right" w:pos="9639"/>
        </w:tabs>
        <w:rPr>
          <w:b/>
        </w:rPr>
      </w:pPr>
    </w:p>
    <w:p w:rsidR="00F6298A" w:rsidRDefault="00F6298A" w:rsidP="0038281B">
      <w:pPr>
        <w:tabs>
          <w:tab w:val="right" w:pos="9639"/>
        </w:tabs>
      </w:pPr>
      <w:r w:rsidRPr="00BD4485">
        <w:rPr>
          <w:b/>
        </w:rPr>
        <w:t>Born:</w:t>
      </w:r>
      <w:r>
        <w:t xml:space="preserve"> </w:t>
      </w:r>
      <w:r>
        <w:rPr>
          <w:noProof/>
        </w:rPr>
        <w:t>26 March 1897</w:t>
      </w:r>
      <w:r w:rsidRPr="00BD4485">
        <w:rPr>
          <w:noProof/>
        </w:rPr>
        <w:t xml:space="preserve">  in</w:t>
      </w:r>
      <w:r>
        <w:rPr>
          <w:noProof/>
        </w:rPr>
        <w:t xml:space="preserve"> St Martins,</w:t>
      </w:r>
      <w:r w:rsidRPr="00BD4485">
        <w:rPr>
          <w:noProof/>
        </w:rPr>
        <w:t xml:space="preserve"> </w:t>
      </w:r>
      <w:smartTag w:uri="urn:schemas-microsoft-com:office:smarttags" w:element="place">
        <w:r w:rsidRPr="00BD4485">
          <w:rPr>
            <w:noProof/>
          </w:rPr>
          <w:t>Guernsey</w:t>
        </w:r>
      </w:smartTag>
      <w:r w:rsidRPr="00BD4485">
        <w:rPr>
          <w:noProof/>
        </w:rPr>
        <w:t>.</w:t>
      </w:r>
      <w:r>
        <w:rPr>
          <w:noProof/>
        </w:rPr>
        <w:t xml:space="preserve"> Elder s</w:t>
      </w:r>
      <w:r w:rsidRPr="00BD4485">
        <w:rPr>
          <w:noProof/>
        </w:rPr>
        <w:t>on of Edward Percival Stebbings</w:t>
      </w:r>
      <w:r>
        <w:rPr>
          <w:noProof/>
        </w:rPr>
        <w:t xml:space="preserve"> Cull (Grower)</w:t>
      </w:r>
      <w:r w:rsidRPr="00BD4485">
        <w:rPr>
          <w:noProof/>
        </w:rPr>
        <w:t xml:space="preserve"> and Ellen Cull (Nee Prince) of Moritana</w:t>
      </w:r>
      <w:r>
        <w:rPr>
          <w:noProof/>
        </w:rPr>
        <w:t>,</w:t>
      </w:r>
      <w:r w:rsidRPr="00BD4485">
        <w:rPr>
          <w:noProof/>
        </w:rPr>
        <w:t xml:space="preserve"> Church Rd., Gurnard, Cowes, Isle of Wight.</w:t>
      </w:r>
      <w:r>
        <w:tab/>
      </w:r>
    </w:p>
    <w:p w:rsidR="00F6298A" w:rsidRDefault="00F6298A" w:rsidP="0038281B">
      <w:pPr>
        <w:tabs>
          <w:tab w:val="right" w:pos="9639"/>
        </w:tabs>
      </w:pPr>
    </w:p>
    <w:p w:rsidR="00F6298A" w:rsidRDefault="00F6298A" w:rsidP="0038281B">
      <w:pPr>
        <w:tabs>
          <w:tab w:val="right" w:pos="9639"/>
        </w:tabs>
      </w:pPr>
      <w:r w:rsidRPr="00BD4485">
        <w:rPr>
          <w:b/>
        </w:rPr>
        <w:t>Joined</w:t>
      </w:r>
      <w:r>
        <w:t xml:space="preserve">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1905</w:t>
      </w:r>
      <w:r>
        <w:t xml:space="preserve"> and left in </w:t>
      </w:r>
      <w:r>
        <w:rPr>
          <w:noProof/>
        </w:rPr>
        <w:t>1911.</w:t>
      </w:r>
      <w:r>
        <w:br/>
      </w:r>
    </w:p>
    <w:p w:rsidR="00F6298A" w:rsidRDefault="00F6298A" w:rsidP="0038281B">
      <w:pPr>
        <w:tabs>
          <w:tab w:val="right" w:pos="9639"/>
        </w:tabs>
        <w:rPr>
          <w:noProof/>
        </w:rPr>
      </w:pPr>
      <w:r>
        <w:rPr>
          <w:noProof/>
        </w:rPr>
        <w:t xml:space="preserve">Went to </w:t>
      </w:r>
      <w:smartTag w:uri="urn:schemas-microsoft-com:office:smarttags" w:element="country-region">
        <w:r w:rsidRPr="00852E9E">
          <w:rPr>
            <w:noProof/>
          </w:rPr>
          <w:t>Canada</w:t>
        </w:r>
      </w:smartTag>
      <w:r w:rsidRPr="00852E9E">
        <w:rPr>
          <w:noProof/>
        </w:rPr>
        <w:t xml:space="preserve"> fruit growing</w:t>
      </w:r>
      <w:r>
        <w:rPr>
          <w:noProof/>
        </w:rPr>
        <w:t xml:space="preserve"> in Feb. 1912 and settled in </w:t>
      </w:r>
      <w:smartTag w:uri="urn:schemas-microsoft-com:office:smarttags" w:element="place">
        <w:smartTag w:uri="urn:schemas-microsoft-com:office:smarttags" w:element="State">
          <w:r>
            <w:rPr>
              <w:noProof/>
            </w:rPr>
            <w:t>Ontario</w:t>
          </w:r>
        </w:smartTag>
      </w:smartTag>
      <w:r>
        <w:rPr>
          <w:noProof/>
        </w:rPr>
        <w:t>.</w:t>
      </w:r>
    </w:p>
    <w:p w:rsidR="00F6298A" w:rsidRDefault="00F6298A" w:rsidP="0038281B">
      <w:pPr>
        <w:tabs>
          <w:tab w:val="right" w:pos="9639"/>
        </w:tabs>
      </w:pPr>
      <w:r>
        <w:rPr>
          <w:noProof/>
        </w:rPr>
        <w:t xml:space="preserve">Enlisted at </w:t>
      </w:r>
      <w:smartTag w:uri="urn:schemas-microsoft-com:office:smarttags" w:element="place">
        <w:smartTag w:uri="urn:schemas-microsoft-com:office:smarttags" w:element="City">
          <w:r>
            <w:rPr>
              <w:noProof/>
            </w:rPr>
            <w:t>St</w:t>
          </w:r>
        </w:smartTag>
        <w:r>
          <w:rPr>
            <w:noProof/>
          </w:rPr>
          <w:t xml:space="preserve"> </w:t>
        </w:r>
        <w:smartTag w:uri="urn:schemas-microsoft-com:office:smarttags" w:element="State">
          <w:r>
            <w:rPr>
              <w:noProof/>
            </w:rPr>
            <w:t>Catherine</w:t>
          </w:r>
        </w:smartTag>
        <w:smartTag w:uri="urn:schemas-microsoft-com:office:smarttags" w:element="State">
          <w:r>
            <w:rPr>
              <w:noProof/>
            </w:rPr>
            <w:t>'s</w:t>
          </w:r>
        </w:smartTag>
        <w:r>
          <w:rPr>
            <w:noProof/>
          </w:rPr>
          <w:t xml:space="preserve"> </w:t>
        </w:r>
        <w:smartTag w:uri="urn:schemas-microsoft-com:office:smarttags" w:element="State">
          <w:r>
            <w:rPr>
              <w:noProof/>
            </w:rPr>
            <w:t>Ontario</w:t>
          </w:r>
        </w:smartTag>
      </w:smartTag>
      <w:r>
        <w:rPr>
          <w:noProof/>
        </w:rPr>
        <w:t xml:space="preserve"> 26 th. October 1914. For active service in </w:t>
      </w:r>
      <w:smartTag w:uri="urn:schemas-microsoft-com:office:smarttags" w:element="place">
        <w:smartTag w:uri="urn:schemas-microsoft-com:office:smarttags" w:element="City">
          <w:r>
            <w:rPr>
              <w:noProof/>
            </w:rPr>
            <w:t>Toronto</w:t>
          </w:r>
        </w:smartTag>
      </w:smartTag>
      <w:r>
        <w:rPr>
          <w:noProof/>
        </w:rPr>
        <w:t xml:space="preserve"> on 7 Nov in the 19th Bn Canadian Infantry.</w:t>
      </w:r>
    </w:p>
    <w:p w:rsidR="00F6298A" w:rsidRDefault="00F6298A" w:rsidP="001C3A59">
      <w:pPr>
        <w:spacing w:before="240"/>
        <w:rPr>
          <w:b/>
        </w:rPr>
      </w:pPr>
      <w:r w:rsidRPr="0053564D">
        <w:rPr>
          <w:b/>
        </w:rPr>
        <w:t>War Service</w:t>
      </w:r>
    </w:p>
    <w:p w:rsidR="00F6298A" w:rsidRPr="005278CB" w:rsidRDefault="00F6298A" w:rsidP="001C3A59">
      <w:pPr>
        <w:spacing w:before="240"/>
      </w:pPr>
      <w:r w:rsidRPr="005278CB">
        <w:t xml:space="preserve">Went to </w:t>
      </w:r>
      <w:smartTag w:uri="urn:schemas-microsoft-com:office:smarttags" w:element="country-region">
        <w:r w:rsidRPr="005278CB">
          <w:t>Fran</w:t>
        </w:r>
        <w:r>
          <w:t>ce</w:t>
        </w:r>
      </w:smartTag>
      <w:r w:rsidRPr="005278CB">
        <w:t xml:space="preserve"> on 14 Sept. 1915 and returned to </w:t>
      </w:r>
      <w:smartTag w:uri="urn:schemas-microsoft-com:office:smarttags" w:element="place">
        <w:smartTag w:uri="urn:schemas-microsoft-com:office:smarttags" w:element="country-region">
          <w:r w:rsidRPr="005278CB">
            <w:t>England</w:t>
          </w:r>
        </w:smartTag>
      </w:smartTag>
      <w:r w:rsidRPr="005278CB">
        <w:t xml:space="preserve"> to take up his commission in Nov. 1916</w:t>
      </w:r>
      <w:r>
        <w:t xml:space="preserve">. Gazetted 2nd Lt. and returned to </w:t>
      </w:r>
      <w:smartTag w:uri="urn:schemas-microsoft-com:office:smarttags" w:element="place">
        <w:smartTag w:uri="urn:schemas-microsoft-com:office:smarttags" w:element="country-region">
          <w:r>
            <w:t>France</w:t>
          </w:r>
        </w:smartTag>
      </w:smartTag>
      <w:r>
        <w:t xml:space="preserve"> in June 1917.</w:t>
      </w:r>
    </w:p>
    <w:p w:rsidR="00F6298A" w:rsidRDefault="00F6298A" w:rsidP="001C3A59">
      <w:pPr>
        <w:rPr>
          <w:noProof/>
        </w:rPr>
      </w:pPr>
      <w:r>
        <w:rPr>
          <w:noProof/>
        </w:rPr>
        <w:t>2nd Lieutenant</w:t>
      </w:r>
      <w:r>
        <w:t xml:space="preserve"> in the 3rd (Reserve) Bn. attached to </w:t>
      </w:r>
      <w:r>
        <w:rPr>
          <w:noProof/>
        </w:rPr>
        <w:t>1st Bn. Northumberland Fusiliers.</w:t>
      </w:r>
    </w:p>
    <w:p w:rsidR="00F6298A" w:rsidRPr="00E24F3B" w:rsidRDefault="00F6298A" w:rsidP="001C3A59">
      <w:pPr>
        <w:rPr>
          <w:color w:val="FF0000"/>
        </w:rPr>
      </w:pPr>
      <w:r>
        <w:rPr>
          <w:noProof/>
        </w:rPr>
        <w:t>Killed at La Conture near Bethune . Mentioned in Despatches for for gallant and distinguished service by Field Marshall Sir Douglas Haigh.</w:t>
      </w:r>
    </w:p>
    <w:p w:rsidR="00F6298A" w:rsidRDefault="00F6298A" w:rsidP="0038281B">
      <w:pPr>
        <w:tabs>
          <w:tab w:val="right" w:pos="9639"/>
        </w:tabs>
      </w:pPr>
    </w:p>
    <w:p w:rsidR="00F6298A" w:rsidRDefault="00F6298A" w:rsidP="0038281B">
      <w:pPr>
        <w:tabs>
          <w:tab w:val="right" w:pos="9639"/>
        </w:tabs>
        <w:rPr>
          <w:noProof/>
        </w:rPr>
      </w:pPr>
      <w:r w:rsidRPr="00BD4485">
        <w:rPr>
          <w:b/>
        </w:rPr>
        <w:t>Died:</w:t>
      </w:r>
      <w:r>
        <w:t xml:space="preserve"> </w:t>
      </w:r>
      <w:r>
        <w:rPr>
          <w:noProof/>
        </w:rPr>
        <w:t>14 April 1918</w:t>
      </w:r>
      <w:r>
        <w:t xml:space="preserve"> aged </w:t>
      </w:r>
      <w:r>
        <w:rPr>
          <w:noProof/>
        </w:rPr>
        <w:t>21 KIA</w:t>
      </w:r>
    </w:p>
    <w:p w:rsidR="00F6298A" w:rsidRDefault="00F6298A" w:rsidP="0038281B">
      <w:pPr>
        <w:tabs>
          <w:tab w:val="right" w:pos="9639"/>
        </w:tabs>
        <w:rPr>
          <w:noProof/>
        </w:rPr>
      </w:pPr>
    </w:p>
    <w:p w:rsidR="00F6298A" w:rsidRPr="00BD4485" w:rsidRDefault="00F6298A" w:rsidP="0038281B">
      <w:pPr>
        <w:tabs>
          <w:tab w:val="right" w:pos="9639"/>
        </w:tabs>
        <w:rPr>
          <w:noProof/>
        </w:rPr>
      </w:pPr>
      <w:r w:rsidRPr="00BD4485">
        <w:rPr>
          <w:b/>
          <w:noProof/>
        </w:rPr>
        <w:t>Decorations:</w:t>
      </w:r>
      <w:r w:rsidRPr="00BD4485">
        <w:rPr>
          <w:noProof/>
        </w:rPr>
        <w:t xml:space="preserve"> Medal , Victory Medal</w:t>
      </w:r>
      <w:r>
        <w:rPr>
          <w:noProof/>
        </w:rPr>
        <w:t>, Mentioned in Despatches</w:t>
      </w:r>
      <w:r w:rsidRPr="00BD4485">
        <w:rPr>
          <w:noProof/>
        </w:rPr>
        <w:t>.</w:t>
      </w:r>
    </w:p>
    <w:p w:rsidR="00F6298A" w:rsidRPr="00680A23" w:rsidRDefault="00F6298A" w:rsidP="0038281B">
      <w:pPr>
        <w:tabs>
          <w:tab w:val="right" w:pos="9639"/>
        </w:tabs>
        <w:rPr>
          <w:b/>
        </w:rPr>
      </w:pPr>
      <w:r>
        <w:br/>
      </w:r>
      <w:r w:rsidRPr="00680A23">
        <w:rPr>
          <w:b/>
        </w:rPr>
        <w:t>Memorials:</w:t>
      </w:r>
    </w:p>
    <w:p w:rsidR="00F6298A" w:rsidRDefault="00F6298A" w:rsidP="0038281B">
      <w:pPr>
        <w:pStyle w:val="ListParagraph"/>
        <w:numPr>
          <w:ilvl w:val="0"/>
          <w:numId w:val="2"/>
        </w:numPr>
        <w:spacing w:after="0"/>
      </w:pPr>
      <w:r>
        <w:t>College Hall</w:t>
      </w:r>
    </w:p>
    <w:p w:rsidR="00F6298A" w:rsidRPr="00346389" w:rsidRDefault="00F6298A" w:rsidP="0038281B">
      <w:pPr>
        <w:pStyle w:val="ListParagraph"/>
        <w:numPr>
          <w:ilvl w:val="0"/>
          <w:numId w:val="2"/>
        </w:numPr>
        <w:spacing w:after="0"/>
        <w:rPr>
          <w:b/>
        </w:rPr>
      </w:pPr>
      <w:r>
        <w:rPr>
          <w:noProof/>
        </w:rPr>
        <w:t>Canadian No 2 Cemetery Neuville-St Vaast</w:t>
      </w:r>
    </w:p>
    <w:p w:rsidR="00F6298A" w:rsidRPr="00BD4485" w:rsidRDefault="00F6298A" w:rsidP="0038281B">
      <w:pPr>
        <w:pStyle w:val="ListParagraph"/>
        <w:numPr>
          <w:ilvl w:val="0"/>
          <w:numId w:val="2"/>
        </w:numPr>
        <w:spacing w:after="0"/>
        <w:rPr>
          <w:b/>
        </w:rPr>
      </w:pPr>
      <w:r w:rsidRPr="00BD4485">
        <w:rPr>
          <w:noProof/>
        </w:rPr>
        <w:t xml:space="preserve">St </w:t>
      </w:r>
      <w:smartTag w:uri="urn:schemas-microsoft-com:office:smarttags" w:element="place">
        <w:smartTag w:uri="urn:schemas-microsoft-com:office:smarttags" w:element="PlaceName">
          <w:r w:rsidRPr="00BD4485">
            <w:rPr>
              <w:noProof/>
            </w:rPr>
            <w:t>Peter</w:t>
          </w:r>
        </w:smartTag>
        <w:r w:rsidRPr="00BD4485">
          <w:rPr>
            <w:noProof/>
          </w:rPr>
          <w:t xml:space="preserve"> </w:t>
        </w:r>
        <w:smartTag w:uri="urn:schemas-microsoft-com:office:smarttags" w:element="PlaceName">
          <w:r w:rsidRPr="00BD4485">
            <w:rPr>
              <w:noProof/>
            </w:rPr>
            <w:t>Port</w:t>
          </w:r>
        </w:smartTag>
      </w:smartTag>
      <w:r w:rsidRPr="00BD4485">
        <w:rPr>
          <w:noProof/>
        </w:rPr>
        <w:t xml:space="preserve"> War Memorial</w:t>
      </w:r>
    </w:p>
    <w:p w:rsidR="00F6298A" w:rsidRDefault="00F6298A" w:rsidP="00346389">
      <w:pPr>
        <w:pStyle w:val="ListParagraph"/>
        <w:spacing w:after="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F6298A" w:rsidRPr="00852E9E" w:rsidTr="00852E9E">
        <w:tc>
          <w:tcPr>
            <w:tcW w:w="9854" w:type="dxa"/>
          </w:tcPr>
          <w:p w:rsidR="00F6298A" w:rsidRPr="00852E9E" w:rsidRDefault="00F6298A" w:rsidP="00852E9E">
            <w:pPr>
              <w:spacing w:after="0"/>
            </w:pPr>
            <w:r w:rsidRPr="00852E9E">
              <w:rPr>
                <w:b/>
              </w:rPr>
              <w:t>Notes</w:t>
            </w:r>
            <w:r>
              <w:rPr>
                <w:b/>
              </w:rPr>
              <w:t xml:space="preserve">   </w:t>
            </w:r>
            <w:r w:rsidRPr="00597333">
              <w:rPr>
                <w:color w:val="FF0000"/>
              </w:rPr>
              <w:t>Check greatwci and Canadian Check mothers name as differ in de Ruvigny's roll</w:t>
            </w:r>
          </w:p>
        </w:tc>
      </w:tr>
    </w:tbl>
    <w:p w:rsidR="00F6298A" w:rsidRDefault="006105D6" w:rsidP="00440E57">
      <w:pPr>
        <w:pStyle w:val="Heading1"/>
      </w:pPr>
      <w:r>
        <w:br w:type="page"/>
      </w:r>
      <w:bookmarkStart w:id="25" w:name="_Toc465841351"/>
      <w:r w:rsidR="00F6298A" w:rsidRPr="00E7355C">
        <w:rPr>
          <w:noProof/>
        </w:rPr>
        <w:t>Francis Arthur Payn</w:t>
      </w:r>
      <w:r w:rsidR="00F6298A" w:rsidRPr="00440E57">
        <w:t xml:space="preserve"> </w:t>
      </w:r>
      <w:r w:rsidR="00F6298A" w:rsidRPr="00E7355C">
        <w:rPr>
          <w:b/>
          <w:noProof/>
        </w:rPr>
        <w:t>d’Auvergne</w:t>
      </w:r>
      <w:r w:rsidR="00F6298A" w:rsidRPr="00440E57">
        <w:rPr>
          <w:b/>
        </w:rPr>
        <w:t xml:space="preserve"> </w:t>
      </w:r>
      <w:r w:rsidR="00F6298A" w:rsidRPr="00440E57">
        <w:t>(</w:t>
      </w:r>
      <w:r w:rsidR="00F6298A" w:rsidRPr="00E7355C">
        <w:rPr>
          <w:noProof/>
        </w:rPr>
        <w:t>3201</w:t>
      </w:r>
      <w:r w:rsidR="00F6298A" w:rsidRPr="00440E57">
        <w:t>)</w:t>
      </w:r>
      <w:bookmarkEnd w:id="25"/>
    </w:p>
    <w:p w:rsidR="00F6298A" w:rsidRDefault="00F6298A" w:rsidP="009D367E">
      <w:pPr>
        <w:rPr>
          <w:color w:val="00FF00"/>
        </w:rPr>
      </w:pPr>
    </w:p>
    <w:p w:rsidR="00F6298A" w:rsidRPr="009D367E" w:rsidRDefault="00F6298A" w:rsidP="009D367E">
      <w:pPr>
        <w:rPr>
          <w:color w:val="00FF00"/>
        </w:rPr>
      </w:pPr>
      <w:r>
        <w:rPr>
          <w:color w:val="00FF00"/>
        </w:rPr>
        <w:t>Vol. II Pg 282</w:t>
      </w:r>
    </w:p>
    <w:p w:rsidR="00F6298A" w:rsidRDefault="00F6298A" w:rsidP="0038281B">
      <w:pPr>
        <w:tabs>
          <w:tab w:val="right" w:pos="9639"/>
        </w:tabs>
      </w:pPr>
      <w:r w:rsidRPr="00E24F3B">
        <w:rPr>
          <w:b/>
        </w:rPr>
        <w:t>Born:</w:t>
      </w:r>
      <w:r>
        <w:t xml:space="preserve"> </w:t>
      </w:r>
      <w:r>
        <w:rPr>
          <w:noProof/>
        </w:rPr>
        <w:t xml:space="preserve">23 February  1894 </w:t>
      </w:r>
      <w:r w:rsidRPr="00E24F3B">
        <w:rPr>
          <w:noProof/>
        </w:rPr>
        <w:t xml:space="preserve">in </w:t>
      </w:r>
      <w:smartTag w:uri="urn:schemas-microsoft-com:office:smarttags" w:element="place">
        <w:r w:rsidRPr="00E24F3B">
          <w:rPr>
            <w:noProof/>
          </w:rPr>
          <w:t>Jersey</w:t>
        </w:r>
      </w:smartTag>
      <w:r w:rsidRPr="00E24F3B">
        <w:rPr>
          <w:noProof/>
        </w:rPr>
        <w:t xml:space="preserve">. Son of Mr Francis Owen  and Mrs. Alice Jane D’Auvergne, (Nee Payn) Northdale,St. Ouen </w:t>
      </w:r>
      <w:smartTag w:uri="urn:schemas-microsoft-com:office:smarttags" w:element="place">
        <w:r w:rsidRPr="00E24F3B">
          <w:rPr>
            <w:noProof/>
          </w:rPr>
          <w:t>Jersey</w:t>
        </w:r>
      </w:smartTag>
      <w:r w:rsidRPr="00E24F3B">
        <w:rPr>
          <w:noProof/>
        </w:rPr>
        <w:t>.</w:t>
      </w:r>
      <w:r>
        <w:tab/>
      </w:r>
    </w:p>
    <w:p w:rsidR="00F6298A" w:rsidRDefault="00F6298A" w:rsidP="0038281B">
      <w:pPr>
        <w:tabs>
          <w:tab w:val="right" w:pos="9639"/>
        </w:tabs>
      </w:pPr>
    </w:p>
    <w:p w:rsidR="00F6298A" w:rsidRPr="00D2457C" w:rsidRDefault="00F6298A" w:rsidP="0038281B">
      <w:pPr>
        <w:tabs>
          <w:tab w:val="right" w:pos="9639"/>
        </w:tabs>
        <w:rPr>
          <w:color w:val="FF0000"/>
        </w:rPr>
      </w:pPr>
      <w:r w:rsidRPr="00E24F3B">
        <w:rPr>
          <w:b/>
        </w:rPr>
        <w:t>Joined</w:t>
      </w:r>
      <w:r>
        <w:t xml:space="preserve">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1908</w:t>
      </w:r>
      <w:r>
        <w:t xml:space="preserve"> and left in </w:t>
      </w:r>
      <w:r>
        <w:rPr>
          <w:noProof/>
        </w:rPr>
        <w:t>1912</w:t>
      </w:r>
      <w:r>
        <w:br/>
      </w:r>
      <w:r w:rsidRPr="00E24F3B">
        <w:t>Played cricket</w:t>
      </w:r>
    </w:p>
    <w:p w:rsidR="00F6298A" w:rsidRDefault="00F6298A" w:rsidP="0038281B">
      <w:pPr>
        <w:tabs>
          <w:tab w:val="right" w:pos="9639"/>
        </w:tabs>
      </w:pPr>
    </w:p>
    <w:p w:rsidR="00F6298A" w:rsidRDefault="00F6298A" w:rsidP="009D367E">
      <w:pPr>
        <w:spacing w:before="240"/>
        <w:rPr>
          <w:b/>
        </w:rPr>
      </w:pPr>
      <w:r w:rsidRPr="0053564D">
        <w:rPr>
          <w:b/>
        </w:rPr>
        <w:t>War Service</w:t>
      </w:r>
    </w:p>
    <w:p w:rsidR="00F6298A" w:rsidRPr="00E24F3B" w:rsidRDefault="00F6298A" w:rsidP="009D367E">
      <w:pPr>
        <w:tabs>
          <w:tab w:val="right" w:pos="9639"/>
        </w:tabs>
        <w:rPr>
          <w:noProof/>
        </w:rPr>
      </w:pPr>
      <w:r w:rsidRPr="00E24F3B">
        <w:rPr>
          <w:noProof/>
        </w:rPr>
        <w:t>2</w:t>
      </w:r>
      <w:r w:rsidRPr="00E24F3B">
        <w:rPr>
          <w:noProof/>
          <w:vertAlign w:val="superscript"/>
        </w:rPr>
        <w:t>nd</w:t>
      </w:r>
      <w:r w:rsidRPr="00E24F3B">
        <w:rPr>
          <w:noProof/>
        </w:rPr>
        <w:t xml:space="preserve"> Lt 15/9/14</w:t>
      </w:r>
    </w:p>
    <w:p w:rsidR="00F6298A" w:rsidRDefault="00F6298A" w:rsidP="009D367E">
      <w:pPr>
        <w:tabs>
          <w:tab w:val="right" w:pos="9639"/>
        </w:tabs>
      </w:pPr>
      <w:r>
        <w:rPr>
          <w:noProof/>
          <w:color w:val="FF0000"/>
        </w:rPr>
        <w:t xml:space="preserve"> </w:t>
      </w:r>
      <w:r w:rsidRPr="00852E9E">
        <w:rPr>
          <w:noProof/>
        </w:rPr>
        <w:t>Lt. Royal Jersey Militia, was transferred to the R.G.L.I</w:t>
      </w:r>
      <w:r w:rsidRPr="00E24F3B">
        <w:rPr>
          <w:noProof/>
        </w:rPr>
        <w:t>. on 22 March 1917</w:t>
      </w:r>
      <w:r w:rsidRPr="00852E9E">
        <w:rPr>
          <w:noProof/>
        </w:rPr>
        <w:t xml:space="preserve">.  </w:t>
      </w:r>
    </w:p>
    <w:p w:rsidR="00F6298A" w:rsidRDefault="00F6298A" w:rsidP="009D367E">
      <w:pPr>
        <w:tabs>
          <w:tab w:val="right" w:pos="9639"/>
        </w:tabs>
      </w:pPr>
      <w:r>
        <w:rPr>
          <w:noProof/>
        </w:rPr>
        <w:t>Lieutenant</w:t>
      </w:r>
      <w:r>
        <w:t xml:space="preserve"> in the </w:t>
      </w:r>
      <w:r>
        <w:rPr>
          <w:noProof/>
        </w:rPr>
        <w:t xml:space="preserve">Royal </w:t>
      </w:r>
      <w:smartTag w:uri="urn:schemas-microsoft-com:office:smarttags" w:element="place">
        <w:r>
          <w:rPr>
            <w:noProof/>
          </w:rPr>
          <w:t>Guernsey</w:t>
        </w:r>
      </w:smartTag>
      <w:r>
        <w:rPr>
          <w:noProof/>
        </w:rPr>
        <w:t xml:space="preserve"> Light Infantry. </w:t>
      </w:r>
      <w:smartTag w:uri="urn:schemas-microsoft-com:office:smarttags" w:element="place">
        <w:smartTag w:uri="urn:schemas-microsoft-com:office:smarttags" w:element="country-region">
          <w:r w:rsidRPr="00852E9E">
            <w:rPr>
              <w:noProof/>
            </w:rPr>
            <w:t>France</w:t>
          </w:r>
        </w:smartTag>
      </w:smartTag>
      <w:r w:rsidRPr="00852E9E">
        <w:rPr>
          <w:noProof/>
        </w:rPr>
        <w:t xml:space="preserve"> 1917.  </w:t>
      </w:r>
    </w:p>
    <w:p w:rsidR="00F6298A" w:rsidRDefault="00F6298A" w:rsidP="0038281B">
      <w:pPr>
        <w:tabs>
          <w:tab w:val="right" w:pos="9639"/>
        </w:tabs>
      </w:pPr>
    </w:p>
    <w:p w:rsidR="00F6298A" w:rsidRDefault="00F6298A" w:rsidP="0038281B">
      <w:pPr>
        <w:tabs>
          <w:tab w:val="right" w:pos="9639"/>
        </w:tabs>
      </w:pPr>
      <w:r w:rsidRPr="00E24F3B">
        <w:rPr>
          <w:b/>
        </w:rPr>
        <w:t>Died:</w:t>
      </w:r>
      <w:r>
        <w:t xml:space="preserve"> </w:t>
      </w:r>
      <w:r w:rsidRPr="00E24F3B">
        <w:t xml:space="preserve">On </w:t>
      </w:r>
      <w:r>
        <w:rPr>
          <w:noProof/>
        </w:rPr>
        <w:t>11 April 191</w:t>
      </w:r>
      <w:r w:rsidRPr="000F0D98">
        <w:rPr>
          <w:noProof/>
        </w:rPr>
        <w:t>8</w:t>
      </w:r>
      <w:r>
        <w:t xml:space="preserve"> aged </w:t>
      </w:r>
      <w:r>
        <w:rPr>
          <w:noProof/>
        </w:rPr>
        <w:t xml:space="preserve">24.  </w:t>
      </w:r>
      <w:r w:rsidRPr="00852E9E">
        <w:rPr>
          <w:noProof/>
        </w:rPr>
        <w:t>KIA at Salis-sur-Lys</w:t>
      </w:r>
      <w:r>
        <w:rPr>
          <w:noProof/>
        </w:rPr>
        <w:t xml:space="preserve"> </w:t>
      </w:r>
      <w:r w:rsidRPr="00E24F3B">
        <w:rPr>
          <w:noProof/>
        </w:rPr>
        <w:t>and buried there (Red Cross Letter).</w:t>
      </w:r>
      <w:r>
        <w:rPr>
          <w:noProof/>
        </w:rPr>
        <w:t xml:space="preserve"> The RGLI suffered 80% casualties during the Battle of Lys.</w:t>
      </w:r>
      <w:r>
        <w:br/>
      </w:r>
    </w:p>
    <w:p w:rsidR="00F6298A" w:rsidRPr="00E24F3B" w:rsidRDefault="00F6298A" w:rsidP="0038281B">
      <w:pPr>
        <w:tabs>
          <w:tab w:val="right" w:pos="9639"/>
        </w:tabs>
      </w:pPr>
      <w:r w:rsidRPr="00E24F3B">
        <w:rPr>
          <w:b/>
        </w:rPr>
        <w:t>Decorations:</w:t>
      </w:r>
      <w:r w:rsidRPr="00E24F3B">
        <w:t xml:space="preserve">  Medal and Victory Medal.</w:t>
      </w:r>
    </w:p>
    <w:p w:rsidR="00F6298A" w:rsidRDefault="00F6298A" w:rsidP="0038281B">
      <w:pPr>
        <w:tabs>
          <w:tab w:val="right" w:pos="9639"/>
        </w:tabs>
      </w:pPr>
    </w:p>
    <w:p w:rsidR="00F6298A" w:rsidRPr="00E24F3B" w:rsidRDefault="00F6298A" w:rsidP="0038281B">
      <w:pPr>
        <w:tabs>
          <w:tab w:val="right" w:pos="9639"/>
        </w:tabs>
        <w:rPr>
          <w:b/>
        </w:rPr>
      </w:pPr>
      <w:r w:rsidRPr="00E24F3B">
        <w:rPr>
          <w:b/>
        </w:rPr>
        <w:t>Memorials:</w:t>
      </w:r>
    </w:p>
    <w:p w:rsidR="00F6298A" w:rsidRDefault="00F6298A" w:rsidP="0038281B">
      <w:pPr>
        <w:pStyle w:val="ListParagraph"/>
        <w:numPr>
          <w:ilvl w:val="0"/>
          <w:numId w:val="2"/>
        </w:numPr>
        <w:spacing w:after="0"/>
      </w:pPr>
      <w:r>
        <w:t>College Hall</w:t>
      </w:r>
    </w:p>
    <w:p w:rsidR="00F6298A" w:rsidRPr="00597333" w:rsidRDefault="00F6298A" w:rsidP="0038281B">
      <w:pPr>
        <w:pStyle w:val="ListParagraph"/>
        <w:numPr>
          <w:ilvl w:val="0"/>
          <w:numId w:val="2"/>
        </w:numPr>
        <w:spacing w:after="0"/>
        <w:rPr>
          <w:b/>
        </w:rPr>
      </w:pPr>
      <w:smartTag w:uri="urn:schemas-microsoft-com:office:smarttags" w:element="place">
        <w:smartTag w:uri="urn:schemas-microsoft-com:office:smarttags" w:element="PlaceName">
          <w:r>
            <w:rPr>
              <w:noProof/>
            </w:rPr>
            <w:t>Trois</w:t>
          </w:r>
        </w:smartTag>
        <w:r>
          <w:rPr>
            <w:noProof/>
          </w:rPr>
          <w:t xml:space="preserve"> </w:t>
        </w:r>
        <w:smartTag w:uri="urn:schemas-microsoft-com:office:smarttags" w:element="PlaceName">
          <w:r>
            <w:rPr>
              <w:noProof/>
            </w:rPr>
            <w:t>Arbres</w:t>
          </w:r>
        </w:smartTag>
        <w:r>
          <w:rPr>
            <w:noProof/>
          </w:rPr>
          <w:t xml:space="preserve"> </w:t>
        </w:r>
        <w:smartTag w:uri="urn:schemas-microsoft-com:office:smarttags" w:element="PlaceType">
          <w:r>
            <w:rPr>
              <w:noProof/>
            </w:rPr>
            <w:t>Cemetery</w:t>
          </w:r>
        </w:smartTag>
      </w:smartTag>
      <w:r>
        <w:rPr>
          <w:noProof/>
        </w:rPr>
        <w:t xml:space="preserve">, Steenwerck </w:t>
      </w:r>
      <w:r w:rsidRPr="00E24F3B">
        <w:rPr>
          <w:noProof/>
        </w:rPr>
        <w:t>II.K.22</w:t>
      </w:r>
    </w:p>
    <w:p w:rsidR="00F6298A" w:rsidRPr="00A8078C" w:rsidRDefault="00F6298A" w:rsidP="0038281B">
      <w:pPr>
        <w:pStyle w:val="ListParagraph"/>
        <w:numPr>
          <w:ilvl w:val="0"/>
          <w:numId w:val="2"/>
        </w:numPr>
        <w:spacing w:after="0"/>
        <w:rPr>
          <w:b/>
        </w:rPr>
      </w:pPr>
      <w:r>
        <w:rPr>
          <w:noProof/>
        </w:rPr>
        <w:t xml:space="preserve">St Ouen </w:t>
      </w:r>
      <w:smartTag w:uri="urn:schemas-microsoft-com:office:smarttags" w:element="place">
        <w:r>
          <w:rPr>
            <w:noProof/>
          </w:rPr>
          <w:t>Jersey</w:t>
        </w:r>
      </w:smartTag>
    </w:p>
    <w:p w:rsidR="00F6298A" w:rsidRDefault="00F6298A" w:rsidP="00A8078C">
      <w:pPr>
        <w:pStyle w:val="ListParagraph"/>
        <w:spacing w:after="0"/>
        <w:rPr>
          <w:noProof/>
        </w:rPr>
      </w:pPr>
    </w:p>
    <w:p w:rsidR="00F6298A" w:rsidRDefault="006105D6" w:rsidP="00440E57">
      <w:pPr>
        <w:pStyle w:val="Heading1"/>
      </w:pPr>
      <w:r>
        <w:br w:type="page"/>
      </w:r>
      <w:bookmarkStart w:id="26" w:name="_Toc465841352"/>
      <w:r w:rsidR="00F6298A" w:rsidRPr="00E7355C">
        <w:rPr>
          <w:noProof/>
        </w:rPr>
        <w:t>Charles</w:t>
      </w:r>
      <w:r w:rsidR="00F6298A" w:rsidRPr="00440E57">
        <w:t xml:space="preserve"> </w:t>
      </w:r>
      <w:r w:rsidR="00F6298A" w:rsidRPr="00E7355C">
        <w:rPr>
          <w:b/>
          <w:noProof/>
        </w:rPr>
        <w:t>David</w:t>
      </w:r>
      <w:r w:rsidR="00F6298A" w:rsidRPr="00440E57">
        <w:rPr>
          <w:b/>
        </w:rPr>
        <w:t xml:space="preserve"> </w:t>
      </w:r>
      <w:r w:rsidR="00F6298A" w:rsidRPr="00440E57">
        <w:t>(</w:t>
      </w:r>
      <w:r w:rsidR="00F6298A" w:rsidRPr="00E7355C">
        <w:rPr>
          <w:noProof/>
        </w:rPr>
        <w:t>3187</w:t>
      </w:r>
      <w:r w:rsidR="00F6298A" w:rsidRPr="00440E57">
        <w:t>)</w:t>
      </w:r>
      <w:bookmarkEnd w:id="26"/>
    </w:p>
    <w:p w:rsidR="00F6298A" w:rsidRPr="00597333" w:rsidRDefault="00F6298A" w:rsidP="00597333">
      <w:r>
        <w:tab/>
      </w:r>
      <w:r>
        <w:tab/>
      </w:r>
      <w:r>
        <w:tab/>
      </w:r>
      <w:r>
        <w:tab/>
      </w:r>
      <w:r>
        <w:tab/>
        <w:t xml:space="preserve">      Service No. 2224</w:t>
      </w:r>
    </w:p>
    <w:p w:rsidR="00F6298A" w:rsidRPr="00643BB2" w:rsidRDefault="00F6298A" w:rsidP="00643BB2">
      <w:r>
        <w:rPr>
          <w:color w:val="00FF00"/>
        </w:rPr>
        <w:t>Vol. II Pg280</w:t>
      </w:r>
    </w:p>
    <w:p w:rsidR="00F6298A" w:rsidRDefault="00F6298A" w:rsidP="0038281B">
      <w:pPr>
        <w:tabs>
          <w:tab w:val="right" w:pos="9639"/>
        </w:tabs>
      </w:pPr>
      <w:r w:rsidRPr="00680A23">
        <w:rPr>
          <w:b/>
        </w:rPr>
        <w:t>Born:</w:t>
      </w:r>
      <w:r>
        <w:t xml:space="preserve"> </w:t>
      </w:r>
      <w:r>
        <w:rPr>
          <w:noProof/>
        </w:rPr>
        <w:t xml:space="preserve">20 May </w:t>
      </w:r>
      <w:r w:rsidRPr="00E24F3B">
        <w:rPr>
          <w:noProof/>
        </w:rPr>
        <w:t xml:space="preserve">1899 in </w:t>
      </w:r>
      <w:smartTag w:uri="urn:schemas-microsoft-com:office:smarttags" w:element="place">
        <w:r w:rsidRPr="00E24F3B">
          <w:rPr>
            <w:noProof/>
          </w:rPr>
          <w:t>Guernsey</w:t>
        </w:r>
      </w:smartTag>
      <w:r w:rsidRPr="00E24F3B">
        <w:rPr>
          <w:noProof/>
        </w:rPr>
        <w:t>. Son of the late John David, Clerk to the Board of Directors, and Annie Margaret Le Pelley</w:t>
      </w:r>
      <w:r>
        <w:t>.</w:t>
      </w:r>
      <w:r>
        <w:tab/>
      </w:r>
    </w:p>
    <w:p w:rsidR="00F6298A" w:rsidRDefault="00F6298A" w:rsidP="0038281B">
      <w:pPr>
        <w:tabs>
          <w:tab w:val="right" w:pos="9639"/>
        </w:tabs>
      </w:pPr>
    </w:p>
    <w:p w:rsidR="00F6298A" w:rsidRDefault="00F6298A" w:rsidP="00643BB2">
      <w:pPr>
        <w:tabs>
          <w:tab w:val="right" w:pos="9639"/>
        </w:tabs>
      </w:pPr>
      <w:r w:rsidRPr="00680A23">
        <w:rPr>
          <w:b/>
        </w:rPr>
        <w:t>Joined</w:t>
      </w:r>
      <w:r>
        <w:t xml:space="preserve">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1908</w:t>
      </w:r>
      <w:r>
        <w:t xml:space="preserve"> and left in </w:t>
      </w:r>
      <w:r>
        <w:rPr>
          <w:noProof/>
        </w:rPr>
        <w:t>1916</w:t>
      </w:r>
      <w:r>
        <w:br/>
      </w:r>
    </w:p>
    <w:p w:rsidR="00F6298A" w:rsidRDefault="00F6298A" w:rsidP="00643BB2">
      <w:pPr>
        <w:tabs>
          <w:tab w:val="right" w:pos="9639"/>
        </w:tabs>
        <w:rPr>
          <w:b/>
        </w:rPr>
      </w:pPr>
      <w:r>
        <w:t>W</w:t>
      </w:r>
      <w:r w:rsidRPr="0053564D">
        <w:rPr>
          <w:b/>
        </w:rPr>
        <w:t>ar Service</w:t>
      </w:r>
    </w:p>
    <w:p w:rsidR="00F6298A" w:rsidRDefault="00F6298A" w:rsidP="00643BB2">
      <w:r>
        <w:rPr>
          <w:noProof/>
        </w:rPr>
        <w:t>Officer Cadet</w:t>
      </w:r>
      <w:r>
        <w:t xml:space="preserve"> in the </w:t>
      </w:r>
      <w:r>
        <w:rPr>
          <w:noProof/>
        </w:rPr>
        <w:t xml:space="preserve">Royal </w:t>
      </w:r>
      <w:smartTag w:uri="urn:schemas-microsoft-com:office:smarttags" w:element="place">
        <w:r>
          <w:rPr>
            <w:noProof/>
          </w:rPr>
          <w:t>Guernsey</w:t>
        </w:r>
      </w:smartTag>
      <w:r>
        <w:rPr>
          <w:noProof/>
        </w:rPr>
        <w:t xml:space="preserve"> Light Infantry</w:t>
      </w:r>
    </w:p>
    <w:p w:rsidR="00F6298A" w:rsidRDefault="00F6298A" w:rsidP="0038281B">
      <w:pPr>
        <w:tabs>
          <w:tab w:val="right" w:pos="9639"/>
        </w:tabs>
      </w:pPr>
      <w:r w:rsidRPr="00852E9E">
        <w:rPr>
          <w:noProof/>
        </w:rPr>
        <w:t>Private R.G.L.I. ,</w:t>
      </w:r>
      <w:r>
        <w:rPr>
          <w:noProof/>
        </w:rPr>
        <w:t xml:space="preserve"> promoted to L/Cpl.</w:t>
      </w:r>
      <w:r w:rsidRPr="00852E9E">
        <w:rPr>
          <w:noProof/>
        </w:rPr>
        <w:t xml:space="preserve"> recommended for </w:t>
      </w:r>
      <w:r w:rsidRPr="000F0D98">
        <w:rPr>
          <w:noProof/>
        </w:rPr>
        <w:t>commission and sent to Officer's Cadet Battalion 1918.</w:t>
      </w:r>
      <w:r w:rsidRPr="00852E9E">
        <w:rPr>
          <w:noProof/>
        </w:rPr>
        <w:t xml:space="preserve">  Attac</w:t>
      </w:r>
      <w:r>
        <w:rPr>
          <w:noProof/>
        </w:rPr>
        <w:t>h</w:t>
      </w:r>
      <w:r w:rsidRPr="00852E9E">
        <w:rPr>
          <w:noProof/>
        </w:rPr>
        <w:t xml:space="preserve">ed to 15th Artists Rifles.  Died at </w:t>
      </w:r>
      <w:smartTag w:uri="urn:schemas-microsoft-com:office:smarttags" w:element="place">
        <w:smartTag w:uri="urn:schemas-microsoft-com:office:smarttags" w:element="PlaceName">
          <w:r w:rsidRPr="00852E9E">
            <w:rPr>
              <w:noProof/>
            </w:rPr>
            <w:t>Warley</w:t>
          </w:r>
        </w:smartTag>
        <w:r w:rsidRPr="00852E9E">
          <w:rPr>
            <w:noProof/>
          </w:rPr>
          <w:t xml:space="preserve"> </w:t>
        </w:r>
        <w:smartTag w:uri="urn:schemas-microsoft-com:office:smarttags" w:element="PlaceName">
          <w:r w:rsidRPr="00852E9E">
            <w:rPr>
              <w:noProof/>
            </w:rPr>
            <w:t>Military</w:t>
          </w:r>
        </w:smartTag>
        <w:r w:rsidRPr="00852E9E">
          <w:rPr>
            <w:noProof/>
          </w:rPr>
          <w:t xml:space="preserve"> </w:t>
        </w:r>
        <w:smartTag w:uri="urn:schemas-microsoft-com:office:smarttags" w:element="PlaceType">
          <w:r w:rsidRPr="00852E9E">
            <w:rPr>
              <w:noProof/>
            </w:rPr>
            <w:t>Hospital</w:t>
          </w:r>
        </w:smartTag>
      </w:smartTag>
      <w:r>
        <w:rPr>
          <w:noProof/>
        </w:rPr>
        <w:t>.</w:t>
      </w:r>
      <w:r w:rsidRPr="00852E9E">
        <w:rPr>
          <w:noProof/>
        </w:rPr>
        <w:t xml:space="preserve"> </w:t>
      </w:r>
    </w:p>
    <w:p w:rsidR="00F6298A" w:rsidRDefault="00F6298A" w:rsidP="0038281B">
      <w:pPr>
        <w:tabs>
          <w:tab w:val="right" w:pos="9639"/>
        </w:tabs>
      </w:pPr>
    </w:p>
    <w:p w:rsidR="00F6298A" w:rsidRDefault="00F6298A" w:rsidP="0038281B">
      <w:pPr>
        <w:tabs>
          <w:tab w:val="right" w:pos="9639"/>
        </w:tabs>
      </w:pPr>
      <w:r w:rsidRPr="00680A23">
        <w:rPr>
          <w:b/>
        </w:rPr>
        <w:t>Died:</w:t>
      </w:r>
      <w:r>
        <w:t xml:space="preserve"> </w:t>
      </w:r>
      <w:r>
        <w:rPr>
          <w:noProof/>
        </w:rPr>
        <w:t xml:space="preserve">06 </w:t>
      </w:r>
      <w:r w:rsidRPr="000F0D98">
        <w:rPr>
          <w:noProof/>
        </w:rPr>
        <w:t>December 191</w:t>
      </w:r>
      <w:r>
        <w:rPr>
          <w:noProof/>
        </w:rPr>
        <w:t>8</w:t>
      </w:r>
      <w:r>
        <w:t xml:space="preserve"> aged </w:t>
      </w:r>
      <w:r>
        <w:rPr>
          <w:noProof/>
        </w:rPr>
        <w:t xml:space="preserve">18 </w:t>
      </w:r>
      <w:r w:rsidRPr="00852E9E">
        <w:rPr>
          <w:noProof/>
        </w:rPr>
        <w:t>of Influenza</w:t>
      </w:r>
      <w:r>
        <w:br/>
      </w:r>
    </w:p>
    <w:p w:rsidR="00F6298A" w:rsidRDefault="00F6298A" w:rsidP="0038281B">
      <w:pPr>
        <w:tabs>
          <w:tab w:val="right" w:pos="9639"/>
        </w:tabs>
      </w:pPr>
    </w:p>
    <w:p w:rsidR="00F6298A" w:rsidRPr="00680A23" w:rsidRDefault="00F6298A" w:rsidP="0038281B">
      <w:pPr>
        <w:tabs>
          <w:tab w:val="right" w:pos="9639"/>
        </w:tabs>
        <w:rPr>
          <w:b/>
        </w:rPr>
      </w:pPr>
      <w:r w:rsidRPr="00680A23">
        <w:rPr>
          <w:b/>
        </w:rPr>
        <w:t>Memorials:</w:t>
      </w:r>
    </w:p>
    <w:p w:rsidR="00F6298A" w:rsidRDefault="00F6298A" w:rsidP="0038281B">
      <w:pPr>
        <w:pStyle w:val="ListParagraph"/>
        <w:numPr>
          <w:ilvl w:val="0"/>
          <w:numId w:val="2"/>
        </w:numPr>
        <w:spacing w:after="0"/>
      </w:pPr>
      <w:r>
        <w:t>College Hall</w:t>
      </w:r>
    </w:p>
    <w:p w:rsidR="00F6298A" w:rsidRPr="00643BB2" w:rsidRDefault="00F6298A" w:rsidP="0038281B">
      <w:pPr>
        <w:pStyle w:val="ListParagraph"/>
        <w:numPr>
          <w:ilvl w:val="0"/>
          <w:numId w:val="2"/>
        </w:numPr>
        <w:spacing w:after="0"/>
        <w:rPr>
          <w:b/>
        </w:rPr>
      </w:pPr>
      <w:r>
        <w:rPr>
          <w:noProof/>
        </w:rPr>
        <w:t xml:space="preserve">St </w:t>
      </w:r>
      <w:smartTag w:uri="urn:schemas-microsoft-com:office:smarttags" w:element="place">
        <w:smartTag w:uri="urn:schemas-microsoft-com:office:smarttags" w:element="PlaceName">
          <w:r>
            <w:rPr>
              <w:noProof/>
            </w:rPr>
            <w:t>Peter</w:t>
          </w:r>
        </w:smartTag>
        <w:r>
          <w:rPr>
            <w:noProof/>
          </w:rPr>
          <w:t xml:space="preserve"> </w:t>
        </w:r>
        <w:smartTag w:uri="urn:schemas-microsoft-com:office:smarttags" w:element="PlaceName">
          <w:r>
            <w:rPr>
              <w:noProof/>
            </w:rPr>
            <w:t>Port</w:t>
          </w:r>
        </w:smartTag>
      </w:smartTag>
      <w:r>
        <w:rPr>
          <w:noProof/>
        </w:rPr>
        <w:t xml:space="preserve"> (Foulon) Cemetery</w:t>
      </w:r>
    </w:p>
    <w:p w:rsidR="00F6298A" w:rsidRDefault="006105D6" w:rsidP="00440E57">
      <w:pPr>
        <w:pStyle w:val="Heading1"/>
      </w:pPr>
      <w:r>
        <w:br w:type="page"/>
      </w:r>
      <w:bookmarkStart w:id="27" w:name="_Toc465841353"/>
      <w:r w:rsidR="00F6298A" w:rsidRPr="00E7355C">
        <w:rPr>
          <w:noProof/>
        </w:rPr>
        <w:t>Howard Thomas</w:t>
      </w:r>
      <w:r w:rsidR="00F6298A" w:rsidRPr="00440E57">
        <w:t xml:space="preserve"> </w:t>
      </w:r>
      <w:r w:rsidR="00F6298A" w:rsidRPr="00D84E94">
        <w:rPr>
          <w:b/>
          <w:noProof/>
        </w:rPr>
        <w:t>de</w:t>
      </w:r>
      <w:r w:rsidR="00F6298A" w:rsidRPr="00E7355C">
        <w:rPr>
          <w:b/>
          <w:noProof/>
        </w:rPr>
        <w:t xml:space="preserve"> Guerin</w:t>
      </w:r>
      <w:r w:rsidR="00F6298A" w:rsidRPr="00440E57">
        <w:rPr>
          <w:b/>
        </w:rPr>
        <w:t xml:space="preserve"> </w:t>
      </w:r>
      <w:r w:rsidR="00F6298A" w:rsidRPr="00440E57">
        <w:t>(</w:t>
      </w:r>
      <w:r w:rsidR="00F6298A" w:rsidRPr="00E7355C">
        <w:rPr>
          <w:noProof/>
        </w:rPr>
        <w:t>2605</w:t>
      </w:r>
      <w:r w:rsidR="00F6298A" w:rsidRPr="00440E57">
        <w:t>)</w:t>
      </w:r>
      <w:bookmarkEnd w:id="27"/>
    </w:p>
    <w:p w:rsidR="00F6298A" w:rsidRPr="00524D73" w:rsidRDefault="00F6298A" w:rsidP="006A2C18">
      <w:r w:rsidRPr="00524D73">
        <w:t xml:space="preserve">                                                          </w:t>
      </w:r>
      <w:r>
        <w:t xml:space="preserve">             </w:t>
      </w:r>
      <w:r w:rsidRPr="00524D73">
        <w:t xml:space="preserve"> Service No. 116483</w:t>
      </w:r>
    </w:p>
    <w:p w:rsidR="00F6298A" w:rsidRPr="006A2C18" w:rsidRDefault="00F6298A" w:rsidP="006A2C18">
      <w:pPr>
        <w:rPr>
          <w:color w:val="00FF00"/>
        </w:rPr>
      </w:pPr>
      <w:r w:rsidRPr="006A2C18">
        <w:rPr>
          <w:color w:val="00FF00"/>
        </w:rPr>
        <w:t>Vol</w:t>
      </w:r>
      <w:r>
        <w:rPr>
          <w:color w:val="00FF00"/>
        </w:rPr>
        <w:t>.</w:t>
      </w:r>
      <w:r w:rsidRPr="006A2C18">
        <w:rPr>
          <w:color w:val="00FF00"/>
        </w:rPr>
        <w:t xml:space="preserve"> II. Pg161</w:t>
      </w:r>
    </w:p>
    <w:p w:rsidR="00F6298A" w:rsidRDefault="00F6298A" w:rsidP="0038281B">
      <w:pPr>
        <w:tabs>
          <w:tab w:val="right" w:pos="9639"/>
        </w:tabs>
      </w:pPr>
      <w:r w:rsidRPr="008410DD">
        <w:rPr>
          <w:b/>
        </w:rPr>
        <w:t>Born:</w:t>
      </w:r>
      <w:r>
        <w:t xml:space="preserve"> </w:t>
      </w:r>
      <w:r>
        <w:rPr>
          <w:noProof/>
        </w:rPr>
        <w:t xml:space="preserve">28 December </w:t>
      </w:r>
      <w:r w:rsidRPr="008410DD">
        <w:rPr>
          <w:noProof/>
        </w:rPr>
        <w:t xml:space="preserve">1880 in </w:t>
      </w:r>
      <w:smartTag w:uri="urn:schemas-microsoft-com:office:smarttags" w:element="place">
        <w:r w:rsidRPr="008410DD">
          <w:rPr>
            <w:noProof/>
          </w:rPr>
          <w:t>Guernsey</w:t>
        </w:r>
      </w:smartTag>
      <w:r w:rsidRPr="008410DD">
        <w:rPr>
          <w:noProof/>
        </w:rPr>
        <w:t xml:space="preserve"> and brother of 2604. Son of the late Frederick Guerin and Hannah of tLe Friquet St Martin’s.</w:t>
      </w:r>
      <w:r>
        <w:tab/>
      </w:r>
    </w:p>
    <w:p w:rsidR="00F6298A" w:rsidRDefault="00F6298A" w:rsidP="0038281B">
      <w:pPr>
        <w:tabs>
          <w:tab w:val="right" w:pos="9639"/>
        </w:tabs>
      </w:pPr>
    </w:p>
    <w:p w:rsidR="00F6298A" w:rsidRDefault="00F6298A" w:rsidP="0038281B">
      <w:pPr>
        <w:tabs>
          <w:tab w:val="right" w:pos="9639"/>
        </w:tabs>
        <w:rPr>
          <w:noProof/>
        </w:rPr>
      </w:pPr>
      <w:r w:rsidRPr="008410DD">
        <w:rPr>
          <w:b/>
        </w:rPr>
        <w:t>Joined</w:t>
      </w:r>
      <w:r>
        <w:t xml:space="preserve">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1890</w:t>
      </w:r>
      <w:r>
        <w:t xml:space="preserve"> and left in </w:t>
      </w:r>
      <w:r>
        <w:rPr>
          <w:noProof/>
        </w:rPr>
        <w:t>1893</w:t>
      </w:r>
    </w:p>
    <w:p w:rsidR="00F6298A" w:rsidRPr="008410DD" w:rsidRDefault="00F6298A" w:rsidP="0038281B">
      <w:pPr>
        <w:tabs>
          <w:tab w:val="right" w:pos="9639"/>
        </w:tabs>
      </w:pPr>
      <w:r w:rsidRPr="008410DD">
        <w:rPr>
          <w:noProof/>
        </w:rPr>
        <w:t>Three years in Royal Guernsey Light Infantry.</w:t>
      </w:r>
      <w:r w:rsidRPr="008410DD">
        <w:br/>
      </w:r>
    </w:p>
    <w:p w:rsidR="00F6298A" w:rsidRDefault="00F6298A" w:rsidP="0038281B">
      <w:pPr>
        <w:tabs>
          <w:tab w:val="right" w:pos="9639"/>
        </w:tabs>
      </w:pPr>
      <w:r w:rsidRPr="00852E9E">
        <w:rPr>
          <w:noProof/>
        </w:rPr>
        <w:t xml:space="preserve">Fruit </w:t>
      </w:r>
      <w:r w:rsidRPr="008410DD">
        <w:rPr>
          <w:noProof/>
        </w:rPr>
        <w:t xml:space="preserve">grower in </w:t>
      </w:r>
      <w:smartTag w:uri="urn:schemas-microsoft-com:office:smarttags" w:element="place">
        <w:smartTag w:uri="urn:schemas-microsoft-com:office:smarttags" w:element="City">
          <w:r w:rsidRPr="008410DD">
            <w:rPr>
              <w:noProof/>
            </w:rPr>
            <w:t>Los Angeles</w:t>
          </w:r>
        </w:smartTag>
        <w:r w:rsidRPr="008410DD">
          <w:rPr>
            <w:noProof/>
          </w:rPr>
          <w:t xml:space="preserve">, </w:t>
        </w:r>
        <w:smartTag w:uri="urn:schemas-microsoft-com:office:smarttags" w:element="State">
          <w:r w:rsidRPr="008410DD">
            <w:rPr>
              <w:noProof/>
            </w:rPr>
            <w:t>California</w:t>
          </w:r>
        </w:smartTag>
      </w:smartTag>
      <w:r w:rsidRPr="008410DD">
        <w:rPr>
          <w:noProof/>
        </w:rPr>
        <w:t xml:space="preserve">. Later in partnership with his brother as a Grower in Vashon Island off the coast of </w:t>
      </w:r>
      <w:smartTag w:uri="urn:schemas-microsoft-com:office:smarttags" w:element="State">
        <w:r w:rsidRPr="008410DD">
          <w:rPr>
            <w:noProof/>
          </w:rPr>
          <w:t>Washington</w:t>
        </w:r>
      </w:smartTag>
      <w:r w:rsidRPr="008410DD">
        <w:rPr>
          <w:noProof/>
        </w:rPr>
        <w:t xml:space="preserve"> </w:t>
      </w:r>
      <w:smartTag w:uri="urn:schemas-microsoft-com:office:smarttags" w:element="place">
        <w:smartTag w:uri="urn:schemas-microsoft-com:office:smarttags" w:element="country-region">
          <w:r w:rsidRPr="008410DD">
            <w:rPr>
              <w:noProof/>
            </w:rPr>
            <w:t>USA</w:t>
          </w:r>
        </w:smartTag>
      </w:smartTag>
      <w:r w:rsidRPr="008410DD">
        <w:rPr>
          <w:noProof/>
        </w:rPr>
        <w:t>.</w:t>
      </w:r>
      <w:r>
        <w:rPr>
          <w:noProof/>
          <w:color w:val="FF0000"/>
        </w:rPr>
        <w:t xml:space="preserve"> </w:t>
      </w:r>
    </w:p>
    <w:p w:rsidR="00F6298A" w:rsidRDefault="00F6298A" w:rsidP="006A2C18">
      <w:pPr>
        <w:spacing w:before="240"/>
        <w:rPr>
          <w:b/>
        </w:rPr>
      </w:pPr>
      <w:r w:rsidRPr="0053564D">
        <w:rPr>
          <w:b/>
        </w:rPr>
        <w:t>War Service</w:t>
      </w:r>
    </w:p>
    <w:p w:rsidR="00F6298A" w:rsidRDefault="00F6298A" w:rsidP="0038281B">
      <w:pPr>
        <w:tabs>
          <w:tab w:val="right" w:pos="9639"/>
        </w:tabs>
        <w:rPr>
          <w:noProof/>
        </w:rPr>
      </w:pPr>
      <w:r w:rsidRPr="000E516A">
        <w:rPr>
          <w:noProof/>
        </w:rPr>
        <w:t>At out break of war enlisted as a trooper in the Canadian Mounted Rifles which was subsequently turned into an Infantry Regt.</w:t>
      </w:r>
      <w:r>
        <w:rPr>
          <w:noProof/>
        </w:rPr>
        <w:t xml:space="preserve"> Probably the </w:t>
      </w:r>
      <w:r>
        <w:rPr>
          <w:noProof/>
          <w:color w:val="FF0000"/>
        </w:rPr>
        <w:t>29</w:t>
      </w:r>
      <w:r w:rsidRPr="00A76C43">
        <w:rPr>
          <w:noProof/>
          <w:color w:val="FF0000"/>
          <w:vertAlign w:val="superscript"/>
        </w:rPr>
        <w:t>th</w:t>
      </w:r>
      <w:r>
        <w:rPr>
          <w:noProof/>
          <w:color w:val="FF0000"/>
        </w:rPr>
        <w:t xml:space="preserve"> Battalion, Vancouver, British Columbian Regt</w:t>
      </w:r>
      <w:r w:rsidRPr="000E516A">
        <w:rPr>
          <w:noProof/>
        </w:rPr>
        <w:t xml:space="preserve"> </w:t>
      </w:r>
      <w:r>
        <w:rPr>
          <w:noProof/>
        </w:rPr>
        <w:t>, a</w:t>
      </w:r>
      <w:r w:rsidRPr="000E516A">
        <w:rPr>
          <w:noProof/>
        </w:rPr>
        <w:t xml:space="preserve">s Cavalry not needed at </w:t>
      </w:r>
      <w:r>
        <w:rPr>
          <w:noProof/>
        </w:rPr>
        <w:t xml:space="preserve">the </w:t>
      </w:r>
      <w:r w:rsidRPr="000E516A">
        <w:rPr>
          <w:noProof/>
        </w:rPr>
        <w:t>Front</w:t>
      </w:r>
      <w:r>
        <w:rPr>
          <w:noProof/>
        </w:rPr>
        <w:t xml:space="preserve">. </w:t>
      </w:r>
    </w:p>
    <w:p w:rsidR="00F6298A" w:rsidRDefault="00F6298A" w:rsidP="0038281B">
      <w:pPr>
        <w:tabs>
          <w:tab w:val="right" w:pos="9639"/>
        </w:tabs>
      </w:pPr>
      <w:r>
        <w:rPr>
          <w:noProof/>
        </w:rPr>
        <w:t>1914 -18 Battle of Vimy Ridge wounded at Lens.</w:t>
      </w:r>
    </w:p>
    <w:p w:rsidR="00F6298A" w:rsidRDefault="00F6298A" w:rsidP="0038281B">
      <w:pPr>
        <w:tabs>
          <w:tab w:val="right" w:pos="9639"/>
        </w:tabs>
        <w:rPr>
          <w:b/>
        </w:rPr>
      </w:pPr>
    </w:p>
    <w:p w:rsidR="00F6298A" w:rsidRDefault="00F6298A" w:rsidP="0038281B">
      <w:pPr>
        <w:tabs>
          <w:tab w:val="right" w:pos="9639"/>
        </w:tabs>
      </w:pPr>
      <w:r w:rsidRPr="008410DD">
        <w:rPr>
          <w:b/>
        </w:rPr>
        <w:t>Died:</w:t>
      </w:r>
      <w:r>
        <w:t xml:space="preserve"> </w:t>
      </w:r>
      <w:r>
        <w:rPr>
          <w:noProof/>
        </w:rPr>
        <w:t>21 August 191</w:t>
      </w:r>
      <w:r w:rsidRPr="00804191">
        <w:rPr>
          <w:noProof/>
        </w:rPr>
        <w:t>7</w:t>
      </w:r>
      <w:r w:rsidRPr="00804191">
        <w:t xml:space="preserve"> </w:t>
      </w:r>
      <w:r>
        <w:t xml:space="preserve">aged </w:t>
      </w:r>
      <w:r>
        <w:rPr>
          <w:noProof/>
        </w:rPr>
        <w:t>34 KIA at Lens. Hill 70.</w:t>
      </w:r>
      <w:r>
        <w:br/>
      </w:r>
    </w:p>
    <w:p w:rsidR="00F6298A" w:rsidRPr="008410DD" w:rsidRDefault="00F6298A" w:rsidP="0038281B">
      <w:pPr>
        <w:tabs>
          <w:tab w:val="right" w:pos="9639"/>
        </w:tabs>
      </w:pPr>
      <w:r w:rsidRPr="008410DD">
        <w:rPr>
          <w:b/>
        </w:rPr>
        <w:t>Decorations:</w:t>
      </w:r>
      <w:r w:rsidRPr="008410DD">
        <w:t xml:space="preserve"> War Medal, 1914 – 15 Star</w:t>
      </w:r>
      <w:r>
        <w:t>,</w:t>
      </w:r>
      <w:r w:rsidRPr="008410DD">
        <w:t xml:space="preserve"> Victory Medal.</w:t>
      </w:r>
    </w:p>
    <w:p w:rsidR="00F6298A" w:rsidRDefault="00F6298A" w:rsidP="0038281B">
      <w:pPr>
        <w:tabs>
          <w:tab w:val="right" w:pos="9639"/>
        </w:tabs>
      </w:pPr>
    </w:p>
    <w:p w:rsidR="00F6298A" w:rsidRPr="00680A23" w:rsidRDefault="00F6298A" w:rsidP="0038281B">
      <w:pPr>
        <w:tabs>
          <w:tab w:val="right" w:pos="9639"/>
        </w:tabs>
        <w:rPr>
          <w:b/>
        </w:rPr>
      </w:pPr>
      <w:r w:rsidRPr="00680A23">
        <w:rPr>
          <w:b/>
        </w:rPr>
        <w:t>Memorials:</w:t>
      </w:r>
    </w:p>
    <w:p w:rsidR="00F6298A" w:rsidRDefault="00F6298A" w:rsidP="0038281B">
      <w:pPr>
        <w:pStyle w:val="ListParagraph"/>
        <w:numPr>
          <w:ilvl w:val="0"/>
          <w:numId w:val="2"/>
        </w:numPr>
        <w:spacing w:after="0"/>
      </w:pPr>
      <w:r>
        <w:t>College Hall</w:t>
      </w:r>
    </w:p>
    <w:p w:rsidR="00F6298A" w:rsidRPr="006A2C18" w:rsidRDefault="00F6298A" w:rsidP="0038281B">
      <w:pPr>
        <w:pStyle w:val="ListParagraph"/>
        <w:numPr>
          <w:ilvl w:val="0"/>
          <w:numId w:val="2"/>
        </w:numPr>
        <w:spacing w:after="0"/>
        <w:rPr>
          <w:b/>
        </w:rPr>
      </w:pPr>
      <w:r>
        <w:rPr>
          <w:noProof/>
        </w:rPr>
        <w:t>Vimy Memorial</w:t>
      </w:r>
    </w:p>
    <w:p w:rsidR="00F6298A" w:rsidRDefault="00F6298A" w:rsidP="006A2C18">
      <w:pPr>
        <w:pStyle w:val="ListParagraph"/>
        <w:spacing w:after="0"/>
        <w:rPr>
          <w:noProof/>
        </w:rPr>
      </w:pPr>
    </w:p>
    <w:p w:rsidR="00F6298A" w:rsidRDefault="00F6298A" w:rsidP="006A2C18">
      <w:pPr>
        <w:pStyle w:val="ListParagraph"/>
        <w:spacing w:after="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F6298A" w:rsidRPr="00852E9E" w:rsidTr="00852E9E">
        <w:tc>
          <w:tcPr>
            <w:tcW w:w="9854" w:type="dxa"/>
          </w:tcPr>
          <w:p w:rsidR="00F6298A" w:rsidRPr="00852E9E" w:rsidRDefault="00F6298A" w:rsidP="00852E9E">
            <w:pPr>
              <w:spacing w:after="0"/>
              <w:rPr>
                <w:b/>
              </w:rPr>
            </w:pPr>
            <w:r w:rsidRPr="00852E9E">
              <w:rPr>
                <w:b/>
              </w:rPr>
              <w:t>Notes</w:t>
            </w:r>
          </w:p>
          <w:p w:rsidR="00F6298A" w:rsidRPr="00852E9E" w:rsidRDefault="00F6298A" w:rsidP="00852E9E">
            <w:pPr>
              <w:spacing w:after="0"/>
            </w:pPr>
            <w:r w:rsidRPr="00852E9E">
              <w:rPr>
                <w:noProof/>
              </w:rPr>
              <w:t>(cwgc has Guerin)</w:t>
            </w:r>
            <w:r>
              <w:rPr>
                <w:noProof/>
              </w:rPr>
              <w:t xml:space="preserve"> So has Elizabethan</w:t>
            </w:r>
          </w:p>
        </w:tc>
      </w:tr>
    </w:tbl>
    <w:p w:rsidR="00F6298A" w:rsidRPr="00D720F2" w:rsidRDefault="006105D6" w:rsidP="00440E57">
      <w:pPr>
        <w:pStyle w:val="Heading1"/>
        <w:rPr>
          <w:lang w:val="pt-PT"/>
        </w:rPr>
      </w:pPr>
      <w:r>
        <w:br w:type="page"/>
      </w:r>
      <w:bookmarkStart w:id="28" w:name="_Toc465841354"/>
      <w:r w:rsidR="00F6298A" w:rsidRPr="00D720F2">
        <w:rPr>
          <w:noProof/>
          <w:lang w:val="pt-PT"/>
        </w:rPr>
        <w:t>Thomas</w:t>
      </w:r>
      <w:r w:rsidR="00F6298A" w:rsidRPr="00D720F2">
        <w:rPr>
          <w:lang w:val="pt-PT"/>
        </w:rPr>
        <w:t xml:space="preserve"> </w:t>
      </w:r>
      <w:r w:rsidR="00F6298A" w:rsidRPr="00D720F2">
        <w:rPr>
          <w:b/>
          <w:noProof/>
          <w:lang w:val="pt-PT"/>
        </w:rPr>
        <w:t>de la Mare</w:t>
      </w:r>
      <w:r w:rsidR="00F6298A" w:rsidRPr="00D720F2">
        <w:rPr>
          <w:b/>
          <w:lang w:val="pt-PT"/>
        </w:rPr>
        <w:t xml:space="preserve"> </w:t>
      </w:r>
      <w:r w:rsidR="00F6298A" w:rsidRPr="00D720F2">
        <w:rPr>
          <w:lang w:val="pt-PT"/>
        </w:rPr>
        <w:t>(</w:t>
      </w:r>
      <w:r w:rsidR="00F6298A" w:rsidRPr="00D720F2">
        <w:rPr>
          <w:noProof/>
          <w:lang w:val="pt-PT"/>
        </w:rPr>
        <w:t>2980</w:t>
      </w:r>
      <w:r w:rsidR="00F6298A" w:rsidRPr="00D720F2">
        <w:rPr>
          <w:lang w:val="pt-PT"/>
        </w:rPr>
        <w:t>)</w:t>
      </w:r>
      <w:bookmarkEnd w:id="28"/>
    </w:p>
    <w:p w:rsidR="00F6298A" w:rsidRPr="00524D73" w:rsidRDefault="00F6298A" w:rsidP="007D7C88">
      <w:pPr>
        <w:rPr>
          <w:lang w:val="pt-PT"/>
        </w:rPr>
      </w:pPr>
      <w:r w:rsidRPr="00D720F2">
        <w:rPr>
          <w:color w:val="00FF00"/>
          <w:lang w:val="pt-PT"/>
        </w:rPr>
        <w:t xml:space="preserve">                                                                    </w:t>
      </w:r>
      <w:r>
        <w:rPr>
          <w:color w:val="00FF00"/>
          <w:lang w:val="pt-PT"/>
        </w:rPr>
        <w:t xml:space="preserve">       </w:t>
      </w:r>
      <w:r w:rsidRPr="00524D73">
        <w:rPr>
          <w:lang w:val="pt-PT"/>
        </w:rPr>
        <w:t>Service No. 89301</w:t>
      </w:r>
    </w:p>
    <w:p w:rsidR="00F6298A" w:rsidRDefault="00F6298A" w:rsidP="007D7C88">
      <w:pPr>
        <w:rPr>
          <w:color w:val="00FF00"/>
        </w:rPr>
      </w:pPr>
      <w:r>
        <w:rPr>
          <w:color w:val="00FF00"/>
        </w:rPr>
        <w:t>Vol. II Pg 241</w:t>
      </w:r>
    </w:p>
    <w:p w:rsidR="00F6298A" w:rsidRPr="00874632" w:rsidRDefault="00F6298A" w:rsidP="007D7C88">
      <w:pPr>
        <w:rPr>
          <w:b/>
          <w:color w:val="00FF00"/>
        </w:rPr>
      </w:pPr>
    </w:p>
    <w:p w:rsidR="00F6298A" w:rsidRPr="00874632" w:rsidRDefault="00E701C3" w:rsidP="00D3354C">
      <w:pPr>
        <w:rPr>
          <w:b/>
        </w:rPr>
      </w:pPr>
      <w:r>
        <w:rPr>
          <w:noProof/>
          <w:lang w:eastAsia="en-GB"/>
        </w:rPr>
        <w:drawing>
          <wp:anchor distT="0" distB="0" distL="114300" distR="114300" simplePos="0" relativeHeight="251679232" behindDoc="1" locked="0" layoutInCell="1" allowOverlap="1" wp14:anchorId="2E25BEFF" wp14:editId="791D03D1">
            <wp:simplePos x="0" y="0"/>
            <wp:positionH relativeFrom="column">
              <wp:posOffset>3810</wp:posOffset>
            </wp:positionH>
            <wp:positionV relativeFrom="paragraph">
              <wp:align>top</wp:align>
            </wp:positionV>
            <wp:extent cx="1181100" cy="1552575"/>
            <wp:effectExtent l="0" t="0" r="0" b="9525"/>
            <wp:wrapTight wrapText="bothSides">
              <wp:wrapPolygon edited="0">
                <wp:start x="0" y="0"/>
                <wp:lineTo x="0" y="21467"/>
                <wp:lineTo x="21252" y="21467"/>
                <wp:lineTo x="21252" y="0"/>
                <wp:lineTo x="0" y="0"/>
              </wp:wrapPolygon>
            </wp:wrapTight>
            <wp:docPr id="1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81100" cy="1552575"/>
                    </a:xfrm>
                    <a:prstGeom prst="rect">
                      <a:avLst/>
                    </a:prstGeom>
                    <a:noFill/>
                  </pic:spPr>
                </pic:pic>
              </a:graphicData>
            </a:graphic>
            <wp14:sizeRelH relativeFrom="page">
              <wp14:pctWidth>0</wp14:pctWidth>
            </wp14:sizeRelH>
            <wp14:sizeRelV relativeFrom="page">
              <wp14:pctHeight>0</wp14:pctHeight>
            </wp14:sizeRelV>
          </wp:anchor>
        </w:drawing>
      </w:r>
      <w:r w:rsidR="00F6298A" w:rsidRPr="00874632">
        <w:rPr>
          <w:b/>
        </w:rPr>
        <w:t>Thomas extracted from 2nd XI Football Team photo of 1903.</w:t>
      </w:r>
    </w:p>
    <w:p w:rsidR="00F6298A" w:rsidRPr="00D3354C" w:rsidRDefault="00F6298A" w:rsidP="00D3354C">
      <w:r>
        <w:rPr>
          <w:color w:val="00FF00"/>
        </w:rPr>
        <w:t xml:space="preserve"> </w:t>
      </w:r>
    </w:p>
    <w:p w:rsidR="00F6298A" w:rsidRPr="00D3354C" w:rsidRDefault="00F6298A" w:rsidP="00D3354C">
      <w:r w:rsidRPr="00D3354C">
        <w:t xml:space="preserve"> </w:t>
      </w:r>
      <w:r w:rsidRPr="00680A23">
        <w:rPr>
          <w:b/>
        </w:rPr>
        <w:t>Born:</w:t>
      </w:r>
      <w:r w:rsidRPr="00D3354C">
        <w:t xml:space="preserve"> </w:t>
      </w:r>
      <w:r w:rsidRPr="00D3354C">
        <w:rPr>
          <w:noProof/>
        </w:rPr>
        <w:t xml:space="preserve">7 January 1887 in </w:t>
      </w:r>
      <w:smartTag w:uri="urn:schemas-microsoft-com:office:smarttags" w:element="place">
        <w:r w:rsidRPr="00D3354C">
          <w:rPr>
            <w:noProof/>
          </w:rPr>
          <w:t>Guernsey</w:t>
        </w:r>
      </w:smartTag>
      <w:r w:rsidRPr="00D3354C">
        <w:rPr>
          <w:noProof/>
        </w:rPr>
        <w:t xml:space="preserve">. Son of Thomas H de la Mare and Nancy (Nee Hamon) of Les Messuriers, </w:t>
      </w:r>
      <w:smartTag w:uri="urn:schemas-microsoft-com:office:smarttags" w:element="place">
        <w:r w:rsidRPr="00D3354C">
          <w:rPr>
            <w:noProof/>
          </w:rPr>
          <w:t>Forest</w:t>
        </w:r>
      </w:smartTag>
      <w:r w:rsidRPr="00D3354C">
        <w:rPr>
          <w:noProof/>
        </w:rPr>
        <w:t>.</w:t>
      </w:r>
      <w:r w:rsidRPr="00D3354C">
        <w:tab/>
      </w:r>
    </w:p>
    <w:p w:rsidR="00F6298A" w:rsidRPr="00D3354C" w:rsidRDefault="00F6298A" w:rsidP="0038281B">
      <w:pPr>
        <w:tabs>
          <w:tab w:val="right" w:pos="9639"/>
        </w:tabs>
      </w:pPr>
    </w:p>
    <w:p w:rsidR="00F6298A" w:rsidRDefault="00F6298A" w:rsidP="0038281B">
      <w:pPr>
        <w:tabs>
          <w:tab w:val="right" w:pos="9639"/>
        </w:tabs>
        <w:rPr>
          <w:b/>
        </w:rPr>
      </w:pPr>
    </w:p>
    <w:p w:rsidR="00F6298A" w:rsidRDefault="00F6298A" w:rsidP="0038281B">
      <w:pPr>
        <w:tabs>
          <w:tab w:val="right" w:pos="9639"/>
        </w:tabs>
        <w:rPr>
          <w:b/>
        </w:rPr>
      </w:pPr>
    </w:p>
    <w:p w:rsidR="00F6298A" w:rsidRPr="00D3354C" w:rsidRDefault="00F6298A" w:rsidP="0038281B">
      <w:pPr>
        <w:tabs>
          <w:tab w:val="right" w:pos="9639"/>
        </w:tabs>
        <w:rPr>
          <w:noProof/>
        </w:rPr>
      </w:pPr>
      <w:r w:rsidRPr="00680A23">
        <w:rPr>
          <w:b/>
        </w:rPr>
        <w:t>Joined</w:t>
      </w:r>
      <w:r w:rsidRPr="00D3354C">
        <w:t xml:space="preserve"> </w:t>
      </w:r>
      <w:smartTag w:uri="urn:schemas-microsoft-com:office:smarttags" w:element="place">
        <w:smartTag w:uri="urn:schemas-microsoft-com:office:smarttags" w:element="PlaceName">
          <w:r w:rsidRPr="00D3354C">
            <w:t>Elizabeth</w:t>
          </w:r>
        </w:smartTag>
        <w:r w:rsidRPr="00D3354C">
          <w:t xml:space="preserve"> </w:t>
        </w:r>
        <w:smartTag w:uri="urn:schemas-microsoft-com:office:smarttags" w:element="PlaceName">
          <w:r w:rsidRPr="00D3354C">
            <w:t>College</w:t>
          </w:r>
        </w:smartTag>
      </w:smartTag>
      <w:r w:rsidRPr="00D3354C">
        <w:t xml:space="preserve"> from the Intermediate school after winning a scholarship in </w:t>
      </w:r>
      <w:r w:rsidRPr="00D3354C">
        <w:rPr>
          <w:noProof/>
        </w:rPr>
        <w:t>1900</w:t>
      </w:r>
      <w:r w:rsidRPr="00D3354C">
        <w:t xml:space="preserve"> and left in </w:t>
      </w:r>
      <w:r w:rsidRPr="00D3354C">
        <w:rPr>
          <w:noProof/>
        </w:rPr>
        <w:t>1903.</w:t>
      </w:r>
    </w:p>
    <w:p w:rsidR="00F6298A" w:rsidRPr="00D3354C" w:rsidRDefault="00F6298A" w:rsidP="0038281B">
      <w:pPr>
        <w:tabs>
          <w:tab w:val="right" w:pos="9639"/>
        </w:tabs>
      </w:pPr>
      <w:r w:rsidRPr="00D3354C">
        <w:rPr>
          <w:noProof/>
        </w:rPr>
        <w:t>He was a well known preacher both on the French Methodist Circuit and off it.</w:t>
      </w:r>
      <w:r w:rsidRPr="00D3354C">
        <w:br/>
      </w:r>
    </w:p>
    <w:p w:rsidR="00F6298A" w:rsidRPr="00D3354C" w:rsidRDefault="00F6298A" w:rsidP="007D7C88">
      <w:pPr>
        <w:spacing w:before="240"/>
        <w:rPr>
          <w:b/>
        </w:rPr>
      </w:pPr>
      <w:r w:rsidRPr="00D3354C">
        <w:rPr>
          <w:b/>
        </w:rPr>
        <w:t>War Service</w:t>
      </w:r>
    </w:p>
    <w:p w:rsidR="00F6298A" w:rsidRPr="00D3354C" w:rsidRDefault="00F6298A" w:rsidP="007D7C88">
      <w:r w:rsidRPr="00D3354C">
        <w:rPr>
          <w:noProof/>
        </w:rPr>
        <w:t>Corporal</w:t>
      </w:r>
      <w:r w:rsidRPr="00D3354C">
        <w:t xml:space="preserve"> in “C” Battery, 53</w:t>
      </w:r>
      <w:r w:rsidRPr="00D3354C">
        <w:rPr>
          <w:vertAlign w:val="superscript"/>
        </w:rPr>
        <w:t>rd</w:t>
      </w:r>
      <w:r w:rsidRPr="00D3354C">
        <w:t xml:space="preserve"> Brigade,  </w:t>
      </w:r>
      <w:r w:rsidRPr="00D3354C">
        <w:rPr>
          <w:noProof/>
        </w:rPr>
        <w:t>Royal Field Artillery</w:t>
      </w:r>
    </w:p>
    <w:p w:rsidR="00F6298A" w:rsidRPr="00D3354C" w:rsidRDefault="00E701C3" w:rsidP="0038281B">
      <w:pPr>
        <w:tabs>
          <w:tab w:val="right" w:pos="9639"/>
        </w:tabs>
      </w:pPr>
      <w:r>
        <w:rPr>
          <w:noProof/>
          <w:lang w:eastAsia="en-GB"/>
        </w:rPr>
        <w:drawing>
          <wp:anchor distT="0" distB="0" distL="114300" distR="114300" simplePos="0" relativeHeight="251656704" behindDoc="1" locked="0" layoutInCell="1" allowOverlap="1" wp14:anchorId="69285831" wp14:editId="4BCC45F6">
            <wp:simplePos x="0" y="0"/>
            <wp:positionH relativeFrom="column">
              <wp:posOffset>5029200</wp:posOffset>
            </wp:positionH>
            <wp:positionV relativeFrom="paragraph">
              <wp:posOffset>323215</wp:posOffset>
            </wp:positionV>
            <wp:extent cx="752475" cy="1905000"/>
            <wp:effectExtent l="0" t="0" r="9525" b="0"/>
            <wp:wrapTight wrapText="bothSides">
              <wp:wrapPolygon edited="0">
                <wp:start x="0" y="0"/>
                <wp:lineTo x="0" y="21384"/>
                <wp:lineTo x="21327" y="21384"/>
                <wp:lineTo x="21327" y="0"/>
                <wp:lineTo x="0" y="0"/>
              </wp:wrapPolygon>
            </wp:wrapTight>
            <wp:docPr id="10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52475" cy="1905000"/>
                    </a:xfrm>
                    <a:prstGeom prst="rect">
                      <a:avLst/>
                    </a:prstGeom>
                    <a:noFill/>
                  </pic:spPr>
                </pic:pic>
              </a:graphicData>
            </a:graphic>
            <wp14:sizeRelH relativeFrom="page">
              <wp14:pctWidth>0</wp14:pctWidth>
            </wp14:sizeRelH>
            <wp14:sizeRelV relativeFrom="page">
              <wp14:pctHeight>0</wp14:pctHeight>
            </wp14:sizeRelV>
          </wp:anchor>
        </w:drawing>
      </w:r>
      <w:r w:rsidR="00F6298A" w:rsidRPr="00D3354C">
        <w:rPr>
          <w:noProof/>
        </w:rPr>
        <w:t>Died three days after being promoted Sgt. In R.F.Artill</w:t>
      </w:r>
      <w:r w:rsidR="00F6298A">
        <w:rPr>
          <w:noProof/>
        </w:rPr>
        <w:t>e</w:t>
      </w:r>
      <w:r w:rsidR="00F6298A" w:rsidRPr="00D3354C">
        <w:rPr>
          <w:noProof/>
        </w:rPr>
        <w:t>ry, he was killed by a gas shell, possibly a phosgene gas, after leaving his gun and before he could get into the dugout.</w:t>
      </w:r>
    </w:p>
    <w:p w:rsidR="00F6298A" w:rsidRPr="00D3354C" w:rsidRDefault="00F6298A" w:rsidP="0038281B">
      <w:pPr>
        <w:tabs>
          <w:tab w:val="right" w:pos="9639"/>
        </w:tabs>
      </w:pPr>
    </w:p>
    <w:p w:rsidR="00F6298A" w:rsidRPr="00D3354C" w:rsidRDefault="00F6298A" w:rsidP="0038281B">
      <w:pPr>
        <w:tabs>
          <w:tab w:val="right" w:pos="9639"/>
        </w:tabs>
      </w:pPr>
      <w:r w:rsidRPr="00680A23">
        <w:rPr>
          <w:b/>
        </w:rPr>
        <w:t>Died:</w:t>
      </w:r>
      <w:r w:rsidRPr="00D3354C">
        <w:t xml:space="preserve"> </w:t>
      </w:r>
      <w:r w:rsidRPr="00D3354C">
        <w:rPr>
          <w:noProof/>
        </w:rPr>
        <w:t>19 December 1915</w:t>
      </w:r>
      <w:r w:rsidRPr="00D3354C">
        <w:t xml:space="preserve"> aged </w:t>
      </w:r>
      <w:r w:rsidRPr="00D3354C">
        <w:rPr>
          <w:noProof/>
        </w:rPr>
        <w:t xml:space="preserve">28 .  KIA </w:t>
      </w:r>
      <w:r w:rsidRPr="00D3354C">
        <w:br/>
      </w:r>
    </w:p>
    <w:p w:rsidR="00F6298A" w:rsidRPr="00D3354C" w:rsidRDefault="00F6298A" w:rsidP="0038281B">
      <w:pPr>
        <w:tabs>
          <w:tab w:val="right" w:pos="9639"/>
        </w:tabs>
      </w:pPr>
      <w:r w:rsidRPr="00680A23">
        <w:rPr>
          <w:b/>
        </w:rPr>
        <w:t>Decorations:</w:t>
      </w:r>
      <w:r w:rsidRPr="00D3354C">
        <w:t xml:space="preserve"> War Medal 1914 – 15 Star Victory Medal.</w:t>
      </w:r>
    </w:p>
    <w:p w:rsidR="00F6298A" w:rsidRDefault="00F6298A" w:rsidP="0038281B">
      <w:pPr>
        <w:tabs>
          <w:tab w:val="right" w:pos="9639"/>
        </w:tabs>
        <w:rPr>
          <w:b/>
        </w:rPr>
      </w:pPr>
    </w:p>
    <w:p w:rsidR="00F6298A" w:rsidRDefault="00F6298A" w:rsidP="0038281B">
      <w:pPr>
        <w:tabs>
          <w:tab w:val="right" w:pos="9639"/>
        </w:tabs>
        <w:rPr>
          <w:b/>
        </w:rPr>
      </w:pPr>
    </w:p>
    <w:p w:rsidR="00F6298A" w:rsidRDefault="00F6298A" w:rsidP="0038281B">
      <w:pPr>
        <w:tabs>
          <w:tab w:val="right" w:pos="9639"/>
        </w:tabs>
        <w:rPr>
          <w:b/>
        </w:rPr>
      </w:pPr>
    </w:p>
    <w:p w:rsidR="00F6298A" w:rsidRDefault="00F6298A" w:rsidP="00874632">
      <w:pPr>
        <w:rPr>
          <w:b/>
        </w:rPr>
      </w:pPr>
      <w:r w:rsidRPr="00680A23">
        <w:rPr>
          <w:b/>
        </w:rPr>
        <w:t>Picture of  Thomas de la Mare extracted from a picture in the Guernsey Press of the Artillery Overseas</w:t>
      </w:r>
      <w:r>
        <w:rPr>
          <w:b/>
        </w:rPr>
        <w:t xml:space="preserve"> </w:t>
      </w:r>
    </w:p>
    <w:p w:rsidR="00F6298A" w:rsidRPr="00680A23" w:rsidRDefault="00F6298A" w:rsidP="00874632">
      <w:pPr>
        <w:rPr>
          <w:b/>
        </w:rPr>
      </w:pPr>
      <w:r>
        <w:rPr>
          <w:b/>
        </w:rPr>
        <w:t xml:space="preserve">                                                                                                                        Con</w:t>
      </w:r>
      <w:r w:rsidRPr="00680A23">
        <w:rPr>
          <w:b/>
        </w:rPr>
        <w:t>tingent N0 1 Company  April 1915</w:t>
      </w:r>
    </w:p>
    <w:p w:rsidR="00F6298A" w:rsidRDefault="00F6298A" w:rsidP="0038281B">
      <w:pPr>
        <w:tabs>
          <w:tab w:val="right" w:pos="9639"/>
        </w:tabs>
        <w:rPr>
          <w:b/>
        </w:rPr>
      </w:pPr>
    </w:p>
    <w:p w:rsidR="00F6298A" w:rsidRPr="00680A23" w:rsidRDefault="00F6298A" w:rsidP="0038281B">
      <w:pPr>
        <w:tabs>
          <w:tab w:val="right" w:pos="9639"/>
        </w:tabs>
        <w:rPr>
          <w:b/>
        </w:rPr>
      </w:pPr>
      <w:r w:rsidRPr="00680A23">
        <w:rPr>
          <w:b/>
        </w:rPr>
        <w:t>Memorials:</w:t>
      </w:r>
    </w:p>
    <w:p w:rsidR="00F6298A" w:rsidRPr="00D3354C" w:rsidRDefault="00F6298A" w:rsidP="0038281B">
      <w:pPr>
        <w:pStyle w:val="ListParagraph"/>
        <w:numPr>
          <w:ilvl w:val="0"/>
          <w:numId w:val="2"/>
        </w:numPr>
        <w:spacing w:after="0"/>
      </w:pPr>
      <w:r w:rsidRPr="00D3354C">
        <w:t>College Hall</w:t>
      </w:r>
    </w:p>
    <w:p w:rsidR="00F6298A" w:rsidRPr="00D3354C" w:rsidRDefault="00F6298A" w:rsidP="0038281B">
      <w:pPr>
        <w:pStyle w:val="ListParagraph"/>
        <w:numPr>
          <w:ilvl w:val="0"/>
          <w:numId w:val="2"/>
        </w:numPr>
        <w:spacing w:after="0"/>
        <w:rPr>
          <w:b/>
        </w:rPr>
      </w:pPr>
      <w:smartTag w:uri="urn:schemas-microsoft-com:office:smarttags" w:element="PlaceName">
        <w:r w:rsidRPr="00D3354C">
          <w:rPr>
            <w:noProof/>
          </w:rPr>
          <w:t>Ypres</w:t>
        </w:r>
      </w:smartTag>
      <w:r w:rsidRPr="00D3354C">
        <w:rPr>
          <w:noProof/>
        </w:rPr>
        <w:t xml:space="preserve"> </w:t>
      </w:r>
      <w:smartTag w:uri="urn:schemas-microsoft-com:office:smarttags" w:element="PlaceName">
        <w:r w:rsidRPr="00D3354C">
          <w:rPr>
            <w:noProof/>
          </w:rPr>
          <w:t>Reservoir</w:t>
        </w:r>
      </w:smartTag>
      <w:r w:rsidRPr="00D3354C">
        <w:rPr>
          <w:noProof/>
        </w:rPr>
        <w:t xml:space="preserve"> </w:t>
      </w:r>
      <w:smartTag w:uri="urn:schemas-microsoft-com:office:smarttags" w:element="PlaceType">
        <w:r w:rsidRPr="00D3354C">
          <w:rPr>
            <w:noProof/>
          </w:rPr>
          <w:t>Cemetery</w:t>
        </w:r>
      </w:smartTag>
      <w:r w:rsidRPr="00D3354C">
        <w:rPr>
          <w:noProof/>
        </w:rPr>
        <w:t xml:space="preserve"> West Vlanderen </w:t>
      </w:r>
      <w:smartTag w:uri="urn:schemas-microsoft-com:office:smarttags" w:element="place">
        <w:smartTag w:uri="urn:schemas-microsoft-com:office:smarttags" w:element="country-region">
          <w:r w:rsidRPr="00D3354C">
            <w:rPr>
              <w:noProof/>
            </w:rPr>
            <w:t>Belgium</w:t>
          </w:r>
        </w:smartTag>
      </w:smartTag>
      <w:r w:rsidRPr="00D3354C">
        <w:rPr>
          <w:noProof/>
        </w:rPr>
        <w:t xml:space="preserve"> Plot 1. B. 58</w:t>
      </w:r>
    </w:p>
    <w:p w:rsidR="00F6298A" w:rsidRPr="00D3354C" w:rsidRDefault="00F6298A" w:rsidP="0038281B">
      <w:pPr>
        <w:pStyle w:val="ListParagraph"/>
        <w:numPr>
          <w:ilvl w:val="0"/>
          <w:numId w:val="2"/>
        </w:numPr>
        <w:spacing w:after="0"/>
        <w:rPr>
          <w:b/>
        </w:rPr>
      </w:pPr>
      <w:smartTag w:uri="urn:schemas-microsoft-com:office:smarttags" w:element="place">
        <w:r w:rsidRPr="00D3354C">
          <w:rPr>
            <w:noProof/>
          </w:rPr>
          <w:t>Forest</w:t>
        </w:r>
      </w:smartTag>
      <w:r w:rsidRPr="00D3354C">
        <w:rPr>
          <w:noProof/>
        </w:rPr>
        <w:t xml:space="preserve"> Gate Memorial</w:t>
      </w:r>
    </w:p>
    <w:p w:rsidR="00F6298A" w:rsidRPr="00D3354C" w:rsidRDefault="00F6298A" w:rsidP="0038281B">
      <w:pPr>
        <w:pStyle w:val="ListParagraph"/>
        <w:numPr>
          <w:ilvl w:val="0"/>
          <w:numId w:val="2"/>
        </w:numPr>
        <w:spacing w:after="0"/>
        <w:rPr>
          <w:b/>
        </w:rPr>
      </w:pPr>
      <w:r w:rsidRPr="00D3354C">
        <w:rPr>
          <w:noProof/>
        </w:rPr>
        <w:t xml:space="preserve">St </w:t>
      </w:r>
      <w:smartTag w:uri="urn:schemas-microsoft-com:office:smarttags" w:element="place">
        <w:smartTag w:uri="urn:schemas-microsoft-com:office:smarttags" w:element="PlaceName">
          <w:r w:rsidRPr="00D3354C">
            <w:rPr>
              <w:noProof/>
            </w:rPr>
            <w:t>Peter</w:t>
          </w:r>
        </w:smartTag>
        <w:r w:rsidRPr="00D3354C">
          <w:rPr>
            <w:noProof/>
          </w:rPr>
          <w:t xml:space="preserve"> </w:t>
        </w:r>
        <w:smartTag w:uri="urn:schemas-microsoft-com:office:smarttags" w:element="PlaceName">
          <w:r w:rsidRPr="00D3354C">
            <w:rPr>
              <w:noProof/>
            </w:rPr>
            <w:t>Port</w:t>
          </w:r>
        </w:smartTag>
      </w:smartTag>
      <w:r w:rsidRPr="00D3354C">
        <w:rPr>
          <w:noProof/>
        </w:rPr>
        <w:t xml:space="preserve"> Memorial.</w:t>
      </w:r>
    </w:p>
    <w:p w:rsidR="00F6298A" w:rsidRPr="00D3354C" w:rsidRDefault="00F6298A" w:rsidP="007D7C88">
      <w:pPr>
        <w:pStyle w:val="ListParagraph"/>
        <w:spacing w:after="0"/>
        <w:rPr>
          <w:noProof/>
        </w:rPr>
      </w:pPr>
    </w:p>
    <w:p w:rsidR="00F6298A" w:rsidRPr="00D3354C" w:rsidRDefault="00F6298A" w:rsidP="007D7C88">
      <w:pPr>
        <w:pStyle w:val="ListParagraph"/>
        <w:spacing w:after="0"/>
        <w:rPr>
          <w:b/>
        </w:rPr>
      </w:pPr>
    </w:p>
    <w:p w:rsidR="00F6298A" w:rsidRDefault="006105D6" w:rsidP="00440E57">
      <w:pPr>
        <w:pStyle w:val="Heading1"/>
      </w:pPr>
      <w:r>
        <w:br w:type="page"/>
      </w:r>
      <w:bookmarkStart w:id="29" w:name="_Toc465841355"/>
      <w:r w:rsidR="00F6298A" w:rsidRPr="00E7355C">
        <w:rPr>
          <w:noProof/>
        </w:rPr>
        <w:t>Richard de Beauvoir</w:t>
      </w:r>
      <w:r w:rsidR="00F6298A" w:rsidRPr="00440E57">
        <w:t xml:space="preserve"> </w:t>
      </w:r>
      <w:r w:rsidR="00F6298A" w:rsidRPr="00E7355C">
        <w:rPr>
          <w:b/>
          <w:noProof/>
        </w:rPr>
        <w:t>de Lisle</w:t>
      </w:r>
      <w:r w:rsidR="00F6298A" w:rsidRPr="00440E57">
        <w:rPr>
          <w:b/>
        </w:rPr>
        <w:t xml:space="preserve"> </w:t>
      </w:r>
      <w:r w:rsidR="00F6298A" w:rsidRPr="00440E57">
        <w:t>(</w:t>
      </w:r>
      <w:r w:rsidR="00F6298A" w:rsidRPr="00E7355C">
        <w:rPr>
          <w:noProof/>
        </w:rPr>
        <w:t>3134</w:t>
      </w:r>
      <w:r w:rsidR="00F6298A" w:rsidRPr="00440E57">
        <w:t>)</w:t>
      </w:r>
      <w:r w:rsidR="00F6298A">
        <w:t xml:space="preserve"> MID</w:t>
      </w:r>
      <w:bookmarkEnd w:id="29"/>
    </w:p>
    <w:p w:rsidR="00F6298A" w:rsidRDefault="00F6298A" w:rsidP="000F636C">
      <w:pPr>
        <w:rPr>
          <w:color w:val="00FF00"/>
        </w:rPr>
      </w:pPr>
      <w:r>
        <w:rPr>
          <w:color w:val="00FF00"/>
        </w:rPr>
        <w:t>Vol. II Pg271</w:t>
      </w:r>
    </w:p>
    <w:p w:rsidR="00F6298A" w:rsidRDefault="00F6298A" w:rsidP="000F636C"/>
    <w:p w:rsidR="00F6298A" w:rsidRPr="000F636C" w:rsidRDefault="00F6298A" w:rsidP="000F636C">
      <w:pPr>
        <w:rPr>
          <w:color w:val="00FF00"/>
        </w:rPr>
      </w:pPr>
      <w:r>
        <w:t xml:space="preserve"> </w:t>
      </w:r>
      <w:r w:rsidR="00E701C3">
        <w:rPr>
          <w:noProof/>
          <w:lang w:eastAsia="en-GB"/>
        </w:rPr>
        <w:drawing>
          <wp:anchor distT="0" distB="0" distL="114300" distR="114300" simplePos="0" relativeHeight="251663872" behindDoc="1" locked="0" layoutInCell="1" allowOverlap="1" wp14:anchorId="76A4D95D" wp14:editId="2D33AD50">
            <wp:simplePos x="0" y="0"/>
            <wp:positionH relativeFrom="column">
              <wp:posOffset>32385</wp:posOffset>
            </wp:positionH>
            <wp:positionV relativeFrom="paragraph">
              <wp:align>inside</wp:align>
            </wp:positionV>
            <wp:extent cx="1914525" cy="2571750"/>
            <wp:effectExtent l="0" t="0" r="9525" b="0"/>
            <wp:wrapTight wrapText="bothSides">
              <wp:wrapPolygon edited="0">
                <wp:start x="0" y="0"/>
                <wp:lineTo x="0" y="21440"/>
                <wp:lineTo x="21493" y="21440"/>
                <wp:lineTo x="21493" y="0"/>
                <wp:lineTo x="0" y="0"/>
              </wp:wrapPolygon>
            </wp:wrapTight>
            <wp:docPr id="10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14525" cy="257175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rsidR="00F6298A" w:rsidRPr="006D4CA0" w:rsidRDefault="00F6298A" w:rsidP="0038281B">
      <w:pPr>
        <w:tabs>
          <w:tab w:val="right" w:pos="9639"/>
        </w:tabs>
      </w:pPr>
      <w:r w:rsidRPr="006D4CA0">
        <w:rPr>
          <w:color w:val="FF0000"/>
        </w:rPr>
        <w:t xml:space="preserve"> </w:t>
      </w:r>
      <w:r w:rsidRPr="00680A23">
        <w:rPr>
          <w:b/>
        </w:rPr>
        <w:t>Photo of Richard by kind permission of Alan Cross and the Sports Club.</w:t>
      </w:r>
      <w:r w:rsidRPr="00680A23">
        <w:rPr>
          <w:b/>
          <w:color w:val="FF0000"/>
        </w:rPr>
        <w:t xml:space="preserve"> </w:t>
      </w:r>
      <w:r w:rsidRPr="006D4CA0">
        <w:rPr>
          <w:color w:val="FF0000"/>
        </w:rPr>
        <w:t xml:space="preserve">  </w:t>
      </w:r>
    </w:p>
    <w:p w:rsidR="00F6298A" w:rsidRDefault="00F6298A" w:rsidP="0038281B">
      <w:pPr>
        <w:tabs>
          <w:tab w:val="right" w:pos="9639"/>
        </w:tabs>
      </w:pPr>
    </w:p>
    <w:p w:rsidR="00F6298A" w:rsidRPr="006B0DB6" w:rsidRDefault="00F6298A" w:rsidP="0038281B">
      <w:pPr>
        <w:tabs>
          <w:tab w:val="right" w:pos="9639"/>
        </w:tabs>
      </w:pPr>
      <w:r w:rsidRPr="00680A23">
        <w:rPr>
          <w:b/>
        </w:rPr>
        <w:t>Born:</w:t>
      </w:r>
      <w:r>
        <w:t xml:space="preserve"> </w:t>
      </w:r>
      <w:r>
        <w:rPr>
          <w:noProof/>
        </w:rPr>
        <w:t>23 December 1896</w:t>
      </w:r>
      <w:r>
        <w:rPr>
          <w:noProof/>
          <w:color w:val="FF0000"/>
        </w:rPr>
        <w:t xml:space="preserve"> </w:t>
      </w:r>
      <w:r w:rsidRPr="006B0DB6">
        <w:rPr>
          <w:noProof/>
        </w:rPr>
        <w:t xml:space="preserve">in Saltara </w:t>
      </w:r>
      <w:smartTag w:uri="urn:schemas-microsoft-com:office:smarttags" w:element="place">
        <w:smartTag w:uri="urn:schemas-microsoft-com:office:smarttags" w:element="country-region">
          <w:r w:rsidRPr="006B0DB6">
            <w:rPr>
              <w:noProof/>
            </w:rPr>
            <w:t>India</w:t>
          </w:r>
        </w:smartTag>
      </w:smartTag>
      <w:r w:rsidRPr="006B0DB6">
        <w:rPr>
          <w:noProof/>
        </w:rPr>
        <w:t>. Son of Brig. Gen. G. de Saumarez (I.A. retd) and Mrs. Florence de S</w:t>
      </w:r>
      <w:r>
        <w:rPr>
          <w:noProof/>
        </w:rPr>
        <w:t>aumarez</w:t>
      </w:r>
      <w:r w:rsidRPr="006B0DB6">
        <w:rPr>
          <w:noProof/>
        </w:rPr>
        <w:t xml:space="preserve"> de Lisle (Nee Smith</w:t>
      </w:r>
      <w:r>
        <w:rPr>
          <w:noProof/>
        </w:rPr>
        <w:t>-</w:t>
      </w:r>
      <w:r w:rsidRPr="006B0DB6">
        <w:rPr>
          <w:noProof/>
        </w:rPr>
        <w:t xml:space="preserve"> Ainsley) of </w:t>
      </w:r>
      <w:smartTag w:uri="urn:schemas-microsoft-com:office:smarttags" w:element="Street">
        <w:smartTag w:uri="urn:schemas-microsoft-com:office:smarttags" w:element="address">
          <w:r w:rsidRPr="006B0DB6">
            <w:rPr>
              <w:noProof/>
            </w:rPr>
            <w:t>Saumarez Street</w:t>
          </w:r>
        </w:smartTag>
      </w:smartTag>
      <w:r>
        <w:rPr>
          <w:noProof/>
        </w:rPr>
        <w:t>,</w:t>
      </w:r>
      <w:r w:rsidRPr="006B0DB6">
        <w:rPr>
          <w:noProof/>
        </w:rPr>
        <w:t xml:space="preserve"> </w:t>
      </w:r>
      <w:smartTag w:uri="urn:schemas-microsoft-com:office:smarttags" w:element="place">
        <w:r w:rsidRPr="006B0DB6">
          <w:rPr>
            <w:noProof/>
          </w:rPr>
          <w:t>Guernsey</w:t>
        </w:r>
      </w:smartTag>
      <w:r w:rsidRPr="006B0DB6">
        <w:rPr>
          <w:noProof/>
        </w:rPr>
        <w:t>.</w:t>
      </w:r>
    </w:p>
    <w:p w:rsidR="00F6298A" w:rsidRDefault="00F6298A" w:rsidP="0038281B">
      <w:pPr>
        <w:tabs>
          <w:tab w:val="right" w:pos="9639"/>
        </w:tabs>
      </w:pPr>
    </w:p>
    <w:p w:rsidR="00F6298A" w:rsidRDefault="00F6298A" w:rsidP="0038281B">
      <w:pPr>
        <w:tabs>
          <w:tab w:val="right" w:pos="9639"/>
        </w:tabs>
      </w:pPr>
      <w:r w:rsidRPr="00A11FE1">
        <w:rPr>
          <w:b/>
        </w:rPr>
        <w:t>Joined</w:t>
      </w:r>
      <w:r>
        <w:t xml:space="preserve">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190</w:t>
      </w:r>
      <w:r w:rsidRPr="008D570B">
        <w:rPr>
          <w:noProof/>
        </w:rPr>
        <w:t>5</w:t>
      </w:r>
      <w:r>
        <w:t xml:space="preserve"> and left in </w:t>
      </w:r>
      <w:r>
        <w:rPr>
          <w:noProof/>
        </w:rPr>
        <w:t>1914</w:t>
      </w:r>
      <w:r>
        <w:br/>
      </w:r>
      <w:r w:rsidRPr="00A11FE1">
        <w:t>Shot at Bisley</w:t>
      </w:r>
      <w:r>
        <w:t xml:space="preserve"> in the Ashburton in</w:t>
      </w:r>
      <w:r w:rsidRPr="00A11FE1">
        <w:t xml:space="preserve"> 1913</w:t>
      </w:r>
      <w:r>
        <w:t xml:space="preserve"> when the team finished 22nd. and 1914 when the school placed 37th.</w:t>
      </w:r>
    </w:p>
    <w:p w:rsidR="00F6298A" w:rsidRPr="00A11FE1" w:rsidRDefault="00F6298A" w:rsidP="0038281B">
      <w:pPr>
        <w:tabs>
          <w:tab w:val="right" w:pos="9639"/>
        </w:tabs>
      </w:pPr>
    </w:p>
    <w:p w:rsidR="00F6298A" w:rsidRPr="00A11FE1" w:rsidRDefault="00F6298A" w:rsidP="0038281B">
      <w:pPr>
        <w:tabs>
          <w:tab w:val="right" w:pos="9639"/>
        </w:tabs>
      </w:pPr>
      <w:smartTag w:uri="urn:schemas-microsoft-com:office:smarttags" w:element="place">
        <w:r w:rsidRPr="00A11FE1">
          <w:t>Sandhurst</w:t>
        </w:r>
      </w:smartTag>
      <w:r w:rsidRPr="00A11FE1">
        <w:t xml:space="preserve"> direct from College in 26</w:t>
      </w:r>
      <w:r w:rsidRPr="00A11FE1">
        <w:rPr>
          <w:vertAlign w:val="superscript"/>
        </w:rPr>
        <w:t>th</w:t>
      </w:r>
      <w:r w:rsidRPr="00A11FE1">
        <w:t xml:space="preserve"> place 1914.</w:t>
      </w:r>
    </w:p>
    <w:p w:rsidR="00F6298A" w:rsidRPr="00A11FE1" w:rsidRDefault="00F6298A" w:rsidP="000F636C">
      <w:pPr>
        <w:spacing w:before="240"/>
        <w:rPr>
          <w:b/>
        </w:rPr>
      </w:pPr>
      <w:r w:rsidRPr="00A11FE1">
        <w:rPr>
          <w:b/>
        </w:rPr>
        <w:t>War Service</w:t>
      </w:r>
    </w:p>
    <w:p w:rsidR="00F6298A" w:rsidRDefault="00F6298A" w:rsidP="000F636C">
      <w:pPr>
        <w:rPr>
          <w:noProof/>
        </w:rPr>
      </w:pPr>
      <w:r>
        <w:rPr>
          <w:noProof/>
        </w:rPr>
        <w:t xml:space="preserve">Great War - </w:t>
      </w:r>
      <w:smartTag w:uri="urn:schemas-microsoft-com:office:smarttags" w:element="State">
        <w:r>
          <w:rPr>
            <w:noProof/>
          </w:rPr>
          <w:t>North West</w:t>
        </w:r>
      </w:smartTag>
      <w:r>
        <w:rPr>
          <w:noProof/>
        </w:rPr>
        <w:t xml:space="preserve"> Frontier of </w:t>
      </w:r>
      <w:smartTag w:uri="urn:schemas-microsoft-com:office:smarttags" w:element="place">
        <w:smartTag w:uri="urn:schemas-microsoft-com:office:smarttags" w:element="country-region">
          <w:r>
            <w:rPr>
              <w:noProof/>
            </w:rPr>
            <w:t>India</w:t>
          </w:r>
        </w:smartTag>
      </w:smartTag>
      <w:r>
        <w:rPr>
          <w:noProof/>
        </w:rPr>
        <w:t xml:space="preserve">, </w:t>
      </w:r>
    </w:p>
    <w:p w:rsidR="00F6298A" w:rsidRDefault="00F6298A" w:rsidP="0038281B">
      <w:pPr>
        <w:tabs>
          <w:tab w:val="right" w:pos="9639"/>
        </w:tabs>
        <w:rPr>
          <w:noProof/>
        </w:rPr>
      </w:pPr>
      <w:r w:rsidRPr="00852E9E">
        <w:rPr>
          <w:noProof/>
        </w:rPr>
        <w:t>2nd Lt. Indian Army</w:t>
      </w:r>
      <w:r>
        <w:rPr>
          <w:noProof/>
        </w:rPr>
        <w:t xml:space="preserve"> Deccan Infantry </w:t>
      </w:r>
      <w:r w:rsidRPr="00A11FE1">
        <w:rPr>
          <w:noProof/>
        </w:rPr>
        <w:t>appointed 15 December</w:t>
      </w:r>
      <w:r w:rsidRPr="00852E9E">
        <w:rPr>
          <w:noProof/>
        </w:rPr>
        <w:t xml:space="preserve"> 1914 </w:t>
      </w:r>
      <w:r>
        <w:rPr>
          <w:noProof/>
        </w:rPr>
        <w:t>.</w:t>
      </w:r>
    </w:p>
    <w:p w:rsidR="00F6298A" w:rsidRDefault="00F6298A" w:rsidP="0038281B">
      <w:pPr>
        <w:tabs>
          <w:tab w:val="right" w:pos="9639"/>
        </w:tabs>
        <w:rPr>
          <w:noProof/>
        </w:rPr>
      </w:pPr>
      <w:r>
        <w:rPr>
          <w:noProof/>
        </w:rPr>
        <w:t>At Tank &amp; Dera Ismail Khan 1915</w:t>
      </w:r>
    </w:p>
    <w:p w:rsidR="00F6298A" w:rsidRDefault="00F6298A" w:rsidP="0038281B">
      <w:pPr>
        <w:tabs>
          <w:tab w:val="right" w:pos="9639"/>
        </w:tabs>
        <w:rPr>
          <w:noProof/>
        </w:rPr>
      </w:pPr>
      <w:r>
        <w:rPr>
          <w:noProof/>
        </w:rPr>
        <w:t xml:space="preserve">Promoted to </w:t>
      </w:r>
      <w:r w:rsidRPr="00852E9E">
        <w:rPr>
          <w:noProof/>
        </w:rPr>
        <w:t>L</w:t>
      </w:r>
      <w:r>
        <w:rPr>
          <w:noProof/>
        </w:rPr>
        <w:t>ieutenant in</w:t>
      </w:r>
      <w:r w:rsidRPr="00852E9E">
        <w:rPr>
          <w:noProof/>
        </w:rPr>
        <w:t xml:space="preserve"> 1915.  97th </w:t>
      </w:r>
      <w:smartTag w:uri="urn:schemas-microsoft-com:office:smarttags" w:element="place">
        <w:r w:rsidRPr="00852E9E">
          <w:rPr>
            <w:noProof/>
          </w:rPr>
          <w:t>Deccan</w:t>
        </w:r>
      </w:smartTag>
      <w:r w:rsidRPr="00852E9E">
        <w:rPr>
          <w:noProof/>
        </w:rPr>
        <w:t xml:space="preserve"> Inf</w:t>
      </w:r>
      <w:r>
        <w:rPr>
          <w:noProof/>
        </w:rPr>
        <w:t xml:space="preserve">antry of the 35th Indian Brigade under Brig. Gen. B.H. </w:t>
      </w:r>
      <w:r w:rsidRPr="008D570B">
        <w:rPr>
          <w:noProof/>
        </w:rPr>
        <w:t>Rice.</w:t>
      </w:r>
      <w:r w:rsidRPr="00852E9E">
        <w:rPr>
          <w:noProof/>
        </w:rPr>
        <w:t xml:space="preserve"> </w:t>
      </w:r>
      <w:r w:rsidRPr="001B3C3B">
        <w:rPr>
          <w:noProof/>
        </w:rPr>
        <w:t>Action at Sheikh Sa'ad</w:t>
      </w:r>
      <w:r>
        <w:rPr>
          <w:noProof/>
        </w:rPr>
        <w:t xml:space="preserve"> (</w:t>
      </w:r>
      <w:smartTag w:uri="urn:schemas-microsoft-com:office:smarttags" w:element="place">
        <w:r>
          <w:rPr>
            <w:noProof/>
          </w:rPr>
          <w:t>Tigris</w:t>
        </w:r>
      </w:smartTag>
      <w:r>
        <w:rPr>
          <w:noProof/>
        </w:rPr>
        <w:t>).</w:t>
      </w:r>
    </w:p>
    <w:p w:rsidR="00F6298A" w:rsidRDefault="00F6298A" w:rsidP="0038281B">
      <w:pPr>
        <w:tabs>
          <w:tab w:val="right" w:pos="9639"/>
        </w:tabs>
      </w:pPr>
      <w:r w:rsidRPr="001B3C3B">
        <w:rPr>
          <w:noProof/>
        </w:rPr>
        <w:t>KIA</w:t>
      </w:r>
      <w:r>
        <w:rPr>
          <w:noProof/>
        </w:rPr>
        <w:t xml:space="preserve"> at </w:t>
      </w:r>
      <w:r w:rsidRPr="00852E9E">
        <w:rPr>
          <w:noProof/>
        </w:rPr>
        <w:t xml:space="preserve"> El Hanna</w:t>
      </w:r>
      <w:r>
        <w:rPr>
          <w:noProof/>
        </w:rPr>
        <w:t xml:space="preserve">, </w:t>
      </w:r>
      <w:r>
        <w:rPr>
          <w:noProof/>
          <w:color w:val="FF0000"/>
        </w:rPr>
        <w:t xml:space="preserve"> </w:t>
      </w:r>
      <w:r w:rsidRPr="00852E9E">
        <w:rPr>
          <w:noProof/>
        </w:rPr>
        <w:t>Mesopotamia</w:t>
      </w:r>
      <w:r>
        <w:rPr>
          <w:noProof/>
        </w:rPr>
        <w:t xml:space="preserve"> (</w:t>
      </w:r>
      <w:smartTag w:uri="urn:schemas-microsoft-com:office:smarttags" w:element="place">
        <w:smartTag w:uri="urn:schemas-microsoft-com:office:smarttags" w:element="country-region">
          <w:r>
            <w:rPr>
              <w:noProof/>
            </w:rPr>
            <w:t>Iraq</w:t>
          </w:r>
        </w:smartTag>
      </w:smartTag>
      <w:r>
        <w:rPr>
          <w:noProof/>
        </w:rPr>
        <w:t>),</w:t>
      </w:r>
      <w:r w:rsidRPr="00852E9E">
        <w:rPr>
          <w:noProof/>
        </w:rPr>
        <w:t xml:space="preserve"> 191</w:t>
      </w:r>
      <w:r>
        <w:rPr>
          <w:noProof/>
        </w:rPr>
        <w:t>6.</w:t>
      </w:r>
    </w:p>
    <w:p w:rsidR="00F6298A" w:rsidRDefault="00F6298A" w:rsidP="0038281B">
      <w:pPr>
        <w:tabs>
          <w:tab w:val="right" w:pos="9639"/>
        </w:tabs>
      </w:pPr>
    </w:p>
    <w:p w:rsidR="00F6298A" w:rsidRDefault="00F6298A" w:rsidP="0038281B">
      <w:pPr>
        <w:tabs>
          <w:tab w:val="right" w:pos="9639"/>
        </w:tabs>
      </w:pPr>
      <w:r w:rsidRPr="00A11FE1">
        <w:rPr>
          <w:b/>
        </w:rPr>
        <w:t>Died</w:t>
      </w:r>
      <w:r>
        <w:t xml:space="preserve">: </w:t>
      </w:r>
      <w:r>
        <w:rPr>
          <w:noProof/>
        </w:rPr>
        <w:t>21 January 1916</w:t>
      </w:r>
      <w:r>
        <w:t xml:space="preserve"> aged </w:t>
      </w:r>
      <w:r>
        <w:rPr>
          <w:noProof/>
        </w:rPr>
        <w:t>19</w:t>
      </w:r>
      <w:r>
        <w:br/>
      </w:r>
    </w:p>
    <w:p w:rsidR="00F6298A" w:rsidRPr="006A2E96" w:rsidRDefault="00F6298A" w:rsidP="0038281B">
      <w:pPr>
        <w:tabs>
          <w:tab w:val="right" w:pos="9639"/>
        </w:tabs>
        <w:rPr>
          <w:color w:val="FF0000"/>
        </w:rPr>
      </w:pPr>
      <w:r w:rsidRPr="00680A23">
        <w:rPr>
          <w:b/>
        </w:rPr>
        <w:t>Decorations:</w:t>
      </w:r>
      <w:r>
        <w:rPr>
          <w:color w:val="FF0000"/>
        </w:rPr>
        <w:t xml:space="preserve"> </w:t>
      </w:r>
      <w:r w:rsidRPr="005E0404">
        <w:t>MID</w:t>
      </w:r>
      <w:r>
        <w:t>,</w:t>
      </w:r>
      <w:r>
        <w:rPr>
          <w:color w:val="FF0000"/>
        </w:rPr>
        <w:t xml:space="preserve"> </w:t>
      </w:r>
      <w:r w:rsidRPr="00AA7433">
        <w:t>War Medal, 1914 – 15 Star, Victory Medal</w:t>
      </w:r>
      <w:r>
        <w:t>.</w:t>
      </w:r>
    </w:p>
    <w:p w:rsidR="00F6298A" w:rsidRDefault="00F6298A" w:rsidP="0038281B">
      <w:pPr>
        <w:tabs>
          <w:tab w:val="right" w:pos="9639"/>
        </w:tabs>
      </w:pPr>
    </w:p>
    <w:p w:rsidR="00F6298A" w:rsidRPr="00A11FE1" w:rsidRDefault="00F6298A" w:rsidP="0038281B">
      <w:pPr>
        <w:tabs>
          <w:tab w:val="right" w:pos="9639"/>
        </w:tabs>
        <w:rPr>
          <w:b/>
        </w:rPr>
      </w:pPr>
      <w:r w:rsidRPr="00A11FE1">
        <w:rPr>
          <w:b/>
        </w:rPr>
        <w:t>Memorials:</w:t>
      </w:r>
    </w:p>
    <w:p w:rsidR="00F6298A" w:rsidRDefault="00F6298A" w:rsidP="0038281B">
      <w:pPr>
        <w:pStyle w:val="ListParagraph"/>
        <w:numPr>
          <w:ilvl w:val="0"/>
          <w:numId w:val="2"/>
        </w:numPr>
        <w:spacing w:after="0"/>
      </w:pPr>
      <w:r>
        <w:t>College Hall</w:t>
      </w:r>
    </w:p>
    <w:p w:rsidR="00F6298A" w:rsidRPr="00AA7433" w:rsidRDefault="00F6298A" w:rsidP="0038281B">
      <w:pPr>
        <w:pStyle w:val="ListParagraph"/>
        <w:numPr>
          <w:ilvl w:val="0"/>
          <w:numId w:val="2"/>
        </w:numPr>
        <w:spacing w:after="0"/>
        <w:rPr>
          <w:b/>
        </w:rPr>
      </w:pPr>
      <w:smartTag w:uri="urn:schemas-microsoft-com:office:smarttags" w:element="place">
        <w:smartTag w:uri="urn:schemas-microsoft-com:office:smarttags" w:element="City">
          <w:r>
            <w:rPr>
              <w:noProof/>
            </w:rPr>
            <w:t>Basra</w:t>
          </w:r>
        </w:smartTag>
      </w:smartTag>
      <w:r>
        <w:rPr>
          <w:noProof/>
        </w:rPr>
        <w:t xml:space="preserve"> Memorial </w:t>
      </w:r>
      <w:r w:rsidRPr="00AA7433">
        <w:rPr>
          <w:noProof/>
        </w:rPr>
        <w:t>Panel 56.</w:t>
      </w:r>
    </w:p>
    <w:p w:rsidR="00F6298A" w:rsidRPr="00555377" w:rsidRDefault="00F6298A" w:rsidP="0038281B">
      <w:pPr>
        <w:pStyle w:val="ListParagraph"/>
        <w:numPr>
          <w:ilvl w:val="0"/>
          <w:numId w:val="2"/>
        </w:numPr>
        <w:spacing w:after="0"/>
        <w:rPr>
          <w:b/>
        </w:rPr>
      </w:pPr>
      <w:r w:rsidRPr="00AA7433">
        <w:rPr>
          <w:noProof/>
        </w:rPr>
        <w:t xml:space="preserve">St </w:t>
      </w:r>
      <w:smartTag w:uri="urn:schemas-microsoft-com:office:smarttags" w:element="place">
        <w:smartTag w:uri="urn:schemas-microsoft-com:office:smarttags" w:element="PlaceName">
          <w:r w:rsidRPr="00AA7433">
            <w:rPr>
              <w:noProof/>
            </w:rPr>
            <w:t>Peter</w:t>
          </w:r>
        </w:smartTag>
        <w:r w:rsidRPr="00AA7433">
          <w:rPr>
            <w:noProof/>
          </w:rPr>
          <w:t xml:space="preserve"> </w:t>
        </w:r>
        <w:smartTag w:uri="urn:schemas-microsoft-com:office:smarttags" w:element="PlaceName">
          <w:r w:rsidRPr="00AA7433">
            <w:rPr>
              <w:noProof/>
            </w:rPr>
            <w:t>Port</w:t>
          </w:r>
        </w:smartTag>
      </w:smartTag>
      <w:r w:rsidRPr="00AA7433">
        <w:rPr>
          <w:noProof/>
        </w:rPr>
        <w:t xml:space="preserve"> War Shrine  (Parish)</w:t>
      </w:r>
    </w:p>
    <w:p w:rsidR="00F6298A" w:rsidRDefault="00F6298A" w:rsidP="00555377">
      <w:pPr>
        <w:pStyle w:val="ListParagraph"/>
        <w:spacing w:after="0"/>
        <w:rPr>
          <w:noProof/>
        </w:rPr>
      </w:pPr>
    </w:p>
    <w:p w:rsidR="00F6298A" w:rsidRDefault="00F6298A"/>
    <w:p w:rsidR="00F6298A" w:rsidRPr="00294F25" w:rsidRDefault="006105D6" w:rsidP="00440E57">
      <w:pPr>
        <w:pStyle w:val="Heading1"/>
        <w:rPr>
          <w:lang w:val="pt-PT"/>
        </w:rPr>
      </w:pPr>
      <w:r>
        <w:br w:type="page"/>
      </w:r>
      <w:bookmarkStart w:id="30" w:name="_Toc465841356"/>
      <w:r w:rsidR="00F6298A" w:rsidRPr="00294F25">
        <w:rPr>
          <w:noProof/>
          <w:lang w:val="pt-PT"/>
        </w:rPr>
        <w:t>Francis Bard</w:t>
      </w:r>
      <w:r w:rsidR="00F6298A" w:rsidRPr="00294F25">
        <w:rPr>
          <w:noProof/>
          <w:color w:val="FF0000"/>
          <w:lang w:val="pt-PT"/>
        </w:rPr>
        <w:t>e</w:t>
      </w:r>
      <w:r w:rsidR="00F6298A" w:rsidRPr="00294F25">
        <w:rPr>
          <w:noProof/>
          <w:lang w:val="pt-PT"/>
        </w:rPr>
        <w:t>n</w:t>
      </w:r>
      <w:r w:rsidR="00F6298A" w:rsidRPr="00294F25">
        <w:rPr>
          <w:lang w:val="pt-PT"/>
        </w:rPr>
        <w:t xml:space="preserve"> </w:t>
      </w:r>
      <w:r w:rsidR="00F6298A" w:rsidRPr="00294F25">
        <w:rPr>
          <w:b/>
          <w:noProof/>
          <w:lang w:val="pt-PT"/>
        </w:rPr>
        <w:t>Denham</w:t>
      </w:r>
      <w:r w:rsidR="00F6298A" w:rsidRPr="00294F25">
        <w:rPr>
          <w:b/>
          <w:lang w:val="pt-PT"/>
        </w:rPr>
        <w:t xml:space="preserve"> </w:t>
      </w:r>
      <w:r w:rsidR="00F6298A" w:rsidRPr="00294F25">
        <w:rPr>
          <w:lang w:val="pt-PT"/>
        </w:rPr>
        <w:t>(</w:t>
      </w:r>
      <w:r w:rsidR="00F6298A" w:rsidRPr="00294F25">
        <w:rPr>
          <w:noProof/>
          <w:lang w:val="pt-PT"/>
        </w:rPr>
        <w:t>3241</w:t>
      </w:r>
      <w:r w:rsidR="00F6298A" w:rsidRPr="00294F25">
        <w:rPr>
          <w:lang w:val="pt-PT"/>
        </w:rPr>
        <w:t>)</w:t>
      </w:r>
      <w:bookmarkEnd w:id="30"/>
    </w:p>
    <w:p w:rsidR="00F6298A" w:rsidRPr="00294F25" w:rsidRDefault="00F6298A" w:rsidP="002A29C1">
      <w:pPr>
        <w:rPr>
          <w:color w:val="FF0000"/>
          <w:lang w:val="pt-PT"/>
        </w:rPr>
      </w:pPr>
      <w:r w:rsidRPr="00294F25">
        <w:rPr>
          <w:lang w:val="pt-PT"/>
        </w:rPr>
        <w:t xml:space="preserve">                                                              </w:t>
      </w:r>
      <w:r w:rsidRPr="00294F25">
        <w:rPr>
          <w:color w:val="FF0000"/>
          <w:lang w:val="pt-PT"/>
        </w:rPr>
        <w:t>Service No 5992.</w:t>
      </w:r>
    </w:p>
    <w:p w:rsidR="00F6298A" w:rsidRPr="00294F25" w:rsidRDefault="00F6298A" w:rsidP="006A2E96">
      <w:pPr>
        <w:rPr>
          <w:lang w:val="pt-PT"/>
        </w:rPr>
      </w:pPr>
      <w:r w:rsidRPr="00294F25">
        <w:rPr>
          <w:color w:val="00FF00"/>
          <w:lang w:val="pt-PT"/>
        </w:rPr>
        <w:t xml:space="preserve">Vol. II Pg289  </w:t>
      </w:r>
    </w:p>
    <w:p w:rsidR="005B67C6" w:rsidRDefault="005B67C6" w:rsidP="006A2E96">
      <w:pPr>
        <w:rPr>
          <w:color w:val="00FF00"/>
          <w:lang w:val="pt-PT"/>
        </w:rPr>
      </w:pPr>
    </w:p>
    <w:p w:rsidR="005B67C6" w:rsidRDefault="00E701C3" w:rsidP="006A2E96">
      <w:pPr>
        <w:rPr>
          <w:color w:val="00FF00"/>
          <w:lang w:val="pt-PT"/>
        </w:rPr>
      </w:pPr>
      <w:r>
        <w:rPr>
          <w:noProof/>
          <w:lang w:eastAsia="en-GB"/>
        </w:rPr>
        <w:drawing>
          <wp:anchor distT="0" distB="0" distL="114300" distR="114300" simplePos="0" relativeHeight="251689472" behindDoc="1" locked="0" layoutInCell="1" allowOverlap="1" wp14:anchorId="328C9886" wp14:editId="56C42AF0">
            <wp:simplePos x="0" y="0"/>
            <wp:positionH relativeFrom="column">
              <wp:posOffset>3810</wp:posOffset>
            </wp:positionH>
            <wp:positionV relativeFrom="paragraph">
              <wp:posOffset>8890</wp:posOffset>
            </wp:positionV>
            <wp:extent cx="2152650" cy="2276475"/>
            <wp:effectExtent l="0" t="0" r="0" b="9525"/>
            <wp:wrapTight wrapText="bothSides">
              <wp:wrapPolygon edited="0">
                <wp:start x="0" y="0"/>
                <wp:lineTo x="0" y="21510"/>
                <wp:lineTo x="21409" y="21510"/>
                <wp:lineTo x="21409" y="0"/>
                <wp:lineTo x="0" y="0"/>
              </wp:wrapPolygon>
            </wp:wrapTight>
            <wp:docPr id="10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52650" cy="2276475"/>
                    </a:xfrm>
                    <a:prstGeom prst="rect">
                      <a:avLst/>
                    </a:prstGeom>
                    <a:noFill/>
                  </pic:spPr>
                </pic:pic>
              </a:graphicData>
            </a:graphic>
            <wp14:sizeRelH relativeFrom="page">
              <wp14:pctWidth>0</wp14:pctWidth>
            </wp14:sizeRelH>
            <wp14:sizeRelV relativeFrom="page">
              <wp14:pctHeight>0</wp14:pctHeight>
            </wp14:sizeRelV>
          </wp:anchor>
        </w:drawing>
      </w:r>
    </w:p>
    <w:p w:rsidR="00F6298A" w:rsidRPr="006544DF" w:rsidRDefault="00F6298A" w:rsidP="006A2E96">
      <w:pPr>
        <w:rPr>
          <w:color w:val="00FF00"/>
          <w:lang w:val="pt-PT"/>
        </w:rPr>
      </w:pPr>
      <w:r w:rsidRPr="006544DF">
        <w:rPr>
          <w:color w:val="00FF00"/>
          <w:lang w:val="pt-PT"/>
        </w:rPr>
        <w:t xml:space="preserve">                                                        </w:t>
      </w:r>
    </w:p>
    <w:p w:rsidR="005B67C6" w:rsidRDefault="005B67C6" w:rsidP="0038281B">
      <w:pPr>
        <w:tabs>
          <w:tab w:val="right" w:pos="9639"/>
        </w:tabs>
        <w:rPr>
          <w:b/>
        </w:rPr>
      </w:pPr>
      <w:r>
        <w:rPr>
          <w:b/>
        </w:rPr>
        <w:t>This image taken from the 1913 1st XI Football Team photo is probably</w:t>
      </w:r>
      <w:r w:rsidR="007D79D9">
        <w:rPr>
          <w:b/>
        </w:rPr>
        <w:t xml:space="preserve"> Francis</w:t>
      </w:r>
    </w:p>
    <w:p w:rsidR="005B67C6" w:rsidRDefault="005B67C6" w:rsidP="0038281B">
      <w:pPr>
        <w:tabs>
          <w:tab w:val="right" w:pos="9639"/>
        </w:tabs>
        <w:rPr>
          <w:b/>
        </w:rPr>
      </w:pPr>
    </w:p>
    <w:p w:rsidR="00F6298A" w:rsidRDefault="00F6298A" w:rsidP="0038281B">
      <w:pPr>
        <w:tabs>
          <w:tab w:val="right" w:pos="9639"/>
        </w:tabs>
        <w:rPr>
          <w:noProof/>
        </w:rPr>
      </w:pPr>
      <w:r w:rsidRPr="00F81066">
        <w:rPr>
          <w:b/>
        </w:rPr>
        <w:t>Born:</w:t>
      </w:r>
      <w:r>
        <w:t xml:space="preserve"> </w:t>
      </w:r>
      <w:r>
        <w:rPr>
          <w:noProof/>
        </w:rPr>
        <w:t xml:space="preserve">12 October </w:t>
      </w:r>
      <w:r w:rsidRPr="00EE00C8">
        <w:rPr>
          <w:noProof/>
        </w:rPr>
        <w:t xml:space="preserve">1896 in </w:t>
      </w:r>
      <w:smartTag w:uri="urn:schemas-microsoft-com:office:smarttags" w:element="place">
        <w:smartTag w:uri="urn:schemas-microsoft-com:office:smarttags" w:element="City">
          <w:r w:rsidRPr="00EE00C8">
            <w:rPr>
              <w:noProof/>
            </w:rPr>
            <w:t>Mysore</w:t>
          </w:r>
        </w:smartTag>
        <w:r w:rsidRPr="00EE00C8">
          <w:rPr>
            <w:noProof/>
          </w:rPr>
          <w:t xml:space="preserve">, </w:t>
        </w:r>
        <w:smartTag w:uri="urn:schemas-microsoft-com:office:smarttags" w:element="country-region">
          <w:r w:rsidRPr="00EE00C8">
            <w:rPr>
              <w:noProof/>
            </w:rPr>
            <w:t>India</w:t>
          </w:r>
        </w:smartTag>
      </w:smartTag>
      <w:r w:rsidRPr="00EE00C8">
        <w:rPr>
          <w:noProof/>
        </w:rPr>
        <w:t>.</w:t>
      </w:r>
      <w:r>
        <w:rPr>
          <w:noProof/>
        </w:rPr>
        <w:t xml:space="preserve"> Younger</w:t>
      </w:r>
      <w:r w:rsidRPr="00EE00C8">
        <w:rPr>
          <w:noProof/>
        </w:rPr>
        <w:t xml:space="preserve"> </w:t>
      </w:r>
      <w:r>
        <w:rPr>
          <w:noProof/>
        </w:rPr>
        <w:t>s</w:t>
      </w:r>
      <w:r w:rsidRPr="00EE00C8">
        <w:rPr>
          <w:noProof/>
        </w:rPr>
        <w:t>on of T Denham MA Profesor of History and Principal of the Maharajah’s College Mysore and Helen Duncan.</w:t>
      </w:r>
      <w:r>
        <w:rPr>
          <w:noProof/>
        </w:rPr>
        <w:t xml:space="preserve"> </w:t>
      </w:r>
    </w:p>
    <w:p w:rsidR="00F6298A" w:rsidRDefault="00F6298A" w:rsidP="0038281B">
      <w:pPr>
        <w:tabs>
          <w:tab w:val="right" w:pos="9639"/>
        </w:tabs>
      </w:pPr>
      <w:r>
        <w:rPr>
          <w:noProof/>
        </w:rPr>
        <w:t>Elder b</w:t>
      </w:r>
      <w:r w:rsidRPr="00EE00C8">
        <w:rPr>
          <w:noProof/>
        </w:rPr>
        <w:t>rother</w:t>
      </w:r>
      <w:r>
        <w:rPr>
          <w:noProof/>
        </w:rPr>
        <w:t xml:space="preserve"> Arthur</w:t>
      </w:r>
      <w:r w:rsidRPr="00EE00C8">
        <w:rPr>
          <w:noProof/>
        </w:rPr>
        <w:t xml:space="preserve"> 3240</w:t>
      </w:r>
      <w:r>
        <w:rPr>
          <w:noProof/>
        </w:rPr>
        <w:t xml:space="preserve"> </w:t>
      </w:r>
      <w:r w:rsidRPr="00852E9E">
        <w:rPr>
          <w:noProof/>
        </w:rPr>
        <w:t>R.N. Sub. Lt R.N.V.R. Surgeon survived war</w:t>
      </w:r>
      <w:r>
        <w:rPr>
          <w:noProof/>
        </w:rPr>
        <w:t>.</w:t>
      </w:r>
      <w:r>
        <w:tab/>
      </w:r>
    </w:p>
    <w:p w:rsidR="00F6298A" w:rsidRDefault="00F6298A" w:rsidP="0038281B">
      <w:pPr>
        <w:tabs>
          <w:tab w:val="right" w:pos="9639"/>
        </w:tabs>
      </w:pPr>
    </w:p>
    <w:p w:rsidR="00F6298A" w:rsidRDefault="00F6298A" w:rsidP="0038281B">
      <w:pPr>
        <w:tabs>
          <w:tab w:val="right" w:pos="9639"/>
        </w:tabs>
        <w:rPr>
          <w:noProof/>
        </w:rPr>
      </w:pPr>
      <w:r w:rsidRPr="00F81066">
        <w:rPr>
          <w:b/>
        </w:rPr>
        <w:t>Joined</w:t>
      </w:r>
      <w:r>
        <w:t xml:space="preserve">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1910</w:t>
      </w:r>
      <w:r>
        <w:t xml:space="preserve"> and left in </w:t>
      </w:r>
      <w:r>
        <w:rPr>
          <w:noProof/>
        </w:rPr>
        <w:t>1914.</w:t>
      </w:r>
    </w:p>
    <w:p w:rsidR="00F6298A" w:rsidRPr="00EE00C8" w:rsidRDefault="00F6298A" w:rsidP="0038281B">
      <w:pPr>
        <w:tabs>
          <w:tab w:val="right" w:pos="9639"/>
        </w:tabs>
        <w:rPr>
          <w:noProof/>
        </w:rPr>
      </w:pPr>
      <w:r w:rsidRPr="00EE00C8">
        <w:rPr>
          <w:noProof/>
        </w:rPr>
        <w:t>1</w:t>
      </w:r>
      <w:r w:rsidRPr="00EE00C8">
        <w:rPr>
          <w:noProof/>
          <w:vertAlign w:val="superscript"/>
        </w:rPr>
        <w:t>st</w:t>
      </w:r>
      <w:r w:rsidRPr="00EE00C8">
        <w:rPr>
          <w:noProof/>
        </w:rPr>
        <w:t xml:space="preserve"> XI Football 1912/13</w:t>
      </w:r>
    </w:p>
    <w:p w:rsidR="00F6298A" w:rsidRPr="00EE00C8" w:rsidRDefault="00F6298A" w:rsidP="0038281B">
      <w:pPr>
        <w:tabs>
          <w:tab w:val="right" w:pos="9639"/>
        </w:tabs>
        <w:rPr>
          <w:noProof/>
        </w:rPr>
      </w:pPr>
      <w:r w:rsidRPr="00EE00C8">
        <w:rPr>
          <w:noProof/>
        </w:rPr>
        <w:t>1</w:t>
      </w:r>
      <w:r w:rsidRPr="00EE00C8">
        <w:rPr>
          <w:noProof/>
          <w:vertAlign w:val="superscript"/>
        </w:rPr>
        <w:t>st</w:t>
      </w:r>
      <w:r w:rsidRPr="00EE00C8">
        <w:rPr>
          <w:noProof/>
        </w:rPr>
        <w:t xml:space="preserve"> XI Hockey 1912/13</w:t>
      </w:r>
    </w:p>
    <w:p w:rsidR="00F6298A" w:rsidRPr="00F81066" w:rsidRDefault="00F6298A" w:rsidP="0038281B">
      <w:pPr>
        <w:tabs>
          <w:tab w:val="right" w:pos="9639"/>
        </w:tabs>
        <w:rPr>
          <w:noProof/>
        </w:rPr>
      </w:pPr>
      <w:r w:rsidRPr="00F81066">
        <w:rPr>
          <w:noProof/>
        </w:rPr>
        <w:t>Shooting VIII</w:t>
      </w:r>
      <w:r>
        <w:rPr>
          <w:noProof/>
        </w:rPr>
        <w:t>:</w:t>
      </w:r>
      <w:r w:rsidRPr="00F81066">
        <w:rPr>
          <w:noProof/>
        </w:rPr>
        <w:t xml:space="preserve"> Fired in the A</w:t>
      </w:r>
      <w:r>
        <w:rPr>
          <w:noProof/>
        </w:rPr>
        <w:t>s</w:t>
      </w:r>
      <w:r w:rsidRPr="00F81066">
        <w:rPr>
          <w:noProof/>
        </w:rPr>
        <w:t>hburton</w:t>
      </w:r>
      <w:r>
        <w:rPr>
          <w:noProof/>
        </w:rPr>
        <w:t xml:space="preserve"> at Bisley</w:t>
      </w:r>
      <w:r w:rsidRPr="00F81066">
        <w:rPr>
          <w:noProof/>
        </w:rPr>
        <w:t xml:space="preserve"> in 1912, 13, and</w:t>
      </w:r>
      <w:r>
        <w:rPr>
          <w:noProof/>
        </w:rPr>
        <w:t xml:space="preserve"> </w:t>
      </w:r>
      <w:r w:rsidRPr="00F81066">
        <w:rPr>
          <w:noProof/>
        </w:rPr>
        <w:t>14.  Team finished 52nd,</w:t>
      </w:r>
      <w:r>
        <w:rPr>
          <w:noProof/>
        </w:rPr>
        <w:t xml:space="preserve"> </w:t>
      </w:r>
      <w:r w:rsidRPr="00F81066">
        <w:rPr>
          <w:noProof/>
        </w:rPr>
        <w:t>22nd,</w:t>
      </w:r>
      <w:r>
        <w:rPr>
          <w:noProof/>
        </w:rPr>
        <w:t xml:space="preserve"> </w:t>
      </w:r>
      <w:r w:rsidRPr="00F81066">
        <w:rPr>
          <w:noProof/>
        </w:rPr>
        <w:t>37th respectively.</w:t>
      </w:r>
    </w:p>
    <w:p w:rsidR="00F6298A" w:rsidRPr="002A29C1" w:rsidRDefault="00F6298A" w:rsidP="0038281B">
      <w:pPr>
        <w:tabs>
          <w:tab w:val="right" w:pos="9639"/>
        </w:tabs>
        <w:rPr>
          <w:noProof/>
          <w:color w:val="FF0000"/>
        </w:rPr>
      </w:pPr>
    </w:p>
    <w:p w:rsidR="00F6298A" w:rsidRPr="00EE00C8" w:rsidRDefault="00F6298A" w:rsidP="0038281B">
      <w:pPr>
        <w:tabs>
          <w:tab w:val="right" w:pos="9639"/>
        </w:tabs>
      </w:pPr>
      <w:smartTag w:uri="urn:schemas-microsoft-com:office:smarttags" w:element="place">
        <w:r w:rsidRPr="00EE00C8">
          <w:rPr>
            <w:noProof/>
          </w:rPr>
          <w:t>Sandhurst</w:t>
        </w:r>
      </w:smartTag>
      <w:r w:rsidRPr="00EE00C8">
        <w:rPr>
          <w:noProof/>
        </w:rPr>
        <w:t xml:space="preserve"> 1914.</w:t>
      </w:r>
      <w:r w:rsidRPr="00EE00C8">
        <w:br/>
      </w:r>
    </w:p>
    <w:p w:rsidR="00F6298A" w:rsidRDefault="00F6298A" w:rsidP="006A2E96">
      <w:pPr>
        <w:spacing w:before="240"/>
        <w:rPr>
          <w:b/>
        </w:rPr>
      </w:pPr>
      <w:r w:rsidRPr="0053564D">
        <w:rPr>
          <w:b/>
        </w:rPr>
        <w:t>War Service</w:t>
      </w:r>
    </w:p>
    <w:p w:rsidR="00F6298A" w:rsidRDefault="00F6298A" w:rsidP="006A2E96">
      <w:pPr>
        <w:spacing w:before="240"/>
        <w:rPr>
          <w:b/>
        </w:rPr>
      </w:pPr>
      <w:r w:rsidRPr="00852E9E">
        <w:rPr>
          <w:noProof/>
        </w:rPr>
        <w:t>2nd Lt.  5th Bn. Worcestershire Regt 1915</w:t>
      </w:r>
    </w:p>
    <w:p w:rsidR="00F6298A" w:rsidRDefault="00F6298A" w:rsidP="006A2E96">
      <w:pPr>
        <w:rPr>
          <w:noProof/>
        </w:rPr>
      </w:pPr>
      <w:r>
        <w:rPr>
          <w:noProof/>
        </w:rPr>
        <w:t>Lieutenant</w:t>
      </w:r>
      <w:r>
        <w:t xml:space="preserve"> in the </w:t>
      </w:r>
      <w:r>
        <w:rPr>
          <w:noProof/>
        </w:rPr>
        <w:t xml:space="preserve">5th </w:t>
      </w:r>
      <w:smartTag w:uri="urn:schemas-microsoft-com:office:smarttags" w:element="place">
        <w:smartTag w:uri="urn:schemas-microsoft-com:office:smarttags" w:element="City">
          <w:r>
            <w:rPr>
              <w:noProof/>
            </w:rPr>
            <w:t>Worcester</w:t>
          </w:r>
        </w:smartTag>
      </w:smartTag>
      <w:r>
        <w:rPr>
          <w:noProof/>
        </w:rPr>
        <w:t xml:space="preserve"> Regiment 1916</w:t>
      </w:r>
    </w:p>
    <w:p w:rsidR="00F6298A" w:rsidRDefault="00F6298A" w:rsidP="006A2E96">
      <w:smartTag w:uri="urn:schemas-microsoft-com:office:smarttags" w:element="City">
        <w:r>
          <w:rPr>
            <w:noProof/>
          </w:rPr>
          <w:t>Battle</w:t>
        </w:r>
      </w:smartTag>
      <w:r>
        <w:rPr>
          <w:noProof/>
        </w:rPr>
        <w:t xml:space="preserve"> of Guillemont - </w:t>
      </w:r>
      <w:smartTag w:uri="urn:schemas-microsoft-com:office:smarttags" w:element="place">
        <w:r>
          <w:rPr>
            <w:noProof/>
          </w:rPr>
          <w:t>Somme</w:t>
        </w:r>
      </w:smartTag>
      <w:r>
        <w:rPr>
          <w:noProof/>
        </w:rPr>
        <w:t xml:space="preserve"> 1916</w:t>
      </w:r>
    </w:p>
    <w:p w:rsidR="00F6298A" w:rsidRPr="00EE00C8" w:rsidRDefault="00F6298A" w:rsidP="0038281B">
      <w:pPr>
        <w:tabs>
          <w:tab w:val="right" w:pos="9639"/>
        </w:tabs>
      </w:pPr>
      <w:r w:rsidRPr="00EE00C8">
        <w:t>“ Lt. Denham was in my Company. He was killed in the attack at Fricourt on July 7</w:t>
      </w:r>
      <w:r w:rsidRPr="00EE00C8">
        <w:rPr>
          <w:vertAlign w:val="superscript"/>
        </w:rPr>
        <w:t>th</w:t>
      </w:r>
      <w:r w:rsidRPr="00EE00C8">
        <w:t>. I saw him killed by a bullet from a rifle. We were crossing “No Man’s land”</w:t>
      </w:r>
      <w:r>
        <w:t>,</w:t>
      </w:r>
      <w:r w:rsidRPr="00EE00C8">
        <w:t xml:space="preserve"> when he was hit and fell dead. We had to leave him there and I do not know if he was found”.   Henry Dickens</w:t>
      </w:r>
      <w:r w:rsidR="0017689F">
        <w:t>,</w:t>
      </w:r>
      <w:r w:rsidRPr="00EE00C8">
        <w:t xml:space="preserve"> </w:t>
      </w:r>
      <w:r w:rsidR="0017689F">
        <w:t>"</w:t>
      </w:r>
      <w:r w:rsidRPr="00EE00C8">
        <w:t>B</w:t>
      </w:r>
      <w:r w:rsidR="0017689F">
        <w:t xml:space="preserve">" </w:t>
      </w:r>
      <w:r w:rsidRPr="00EE00C8">
        <w:t xml:space="preserve"> Co</w:t>
      </w:r>
      <w:r w:rsidR="0017689F">
        <w:t>mpan</w:t>
      </w:r>
      <w:r w:rsidRPr="00EE00C8">
        <w:t>y</w:t>
      </w:r>
      <w:r w:rsidR="0017689F">
        <w:t>,</w:t>
      </w:r>
      <w:r w:rsidRPr="00EE00C8">
        <w:t xml:space="preserve"> 1</w:t>
      </w:r>
      <w:r w:rsidRPr="00EE00C8">
        <w:rPr>
          <w:vertAlign w:val="superscript"/>
        </w:rPr>
        <w:t>st</w:t>
      </w:r>
      <w:r w:rsidRPr="00EE00C8">
        <w:t xml:space="preserve"> Worcester.</w:t>
      </w:r>
    </w:p>
    <w:p w:rsidR="00F6298A" w:rsidRDefault="00F6298A" w:rsidP="0038281B">
      <w:pPr>
        <w:tabs>
          <w:tab w:val="right" w:pos="9639"/>
        </w:tabs>
        <w:rPr>
          <w:b/>
        </w:rPr>
      </w:pPr>
    </w:p>
    <w:p w:rsidR="00F6298A" w:rsidRDefault="00F6298A" w:rsidP="0038281B">
      <w:pPr>
        <w:tabs>
          <w:tab w:val="right" w:pos="9639"/>
        </w:tabs>
        <w:rPr>
          <w:noProof/>
        </w:rPr>
      </w:pPr>
      <w:r w:rsidRPr="00F81066">
        <w:rPr>
          <w:b/>
        </w:rPr>
        <w:t>Died:</w:t>
      </w:r>
      <w:r>
        <w:t xml:space="preserve"> </w:t>
      </w:r>
      <w:r>
        <w:rPr>
          <w:noProof/>
        </w:rPr>
        <w:t>07 July 1916</w:t>
      </w:r>
      <w:r>
        <w:t xml:space="preserve"> aged </w:t>
      </w:r>
      <w:r>
        <w:rPr>
          <w:noProof/>
        </w:rPr>
        <w:t>19.</w:t>
      </w:r>
    </w:p>
    <w:p w:rsidR="00F6298A" w:rsidRPr="00EE00C8" w:rsidRDefault="00F6298A" w:rsidP="0038281B">
      <w:pPr>
        <w:tabs>
          <w:tab w:val="right" w:pos="9639"/>
        </w:tabs>
        <w:rPr>
          <w:b/>
          <w:color w:val="FF0000"/>
        </w:rPr>
      </w:pPr>
      <w:r w:rsidRPr="00EE00C8">
        <w:rPr>
          <w:b/>
          <w:noProof/>
          <w:color w:val="FF0000"/>
        </w:rPr>
        <w:t>Decorations:</w:t>
      </w:r>
      <w:r w:rsidRPr="00EE00C8">
        <w:rPr>
          <w:b/>
          <w:color w:val="FF0000"/>
        </w:rPr>
        <w:br/>
      </w:r>
    </w:p>
    <w:p w:rsidR="00F6298A" w:rsidRPr="00EE00C8" w:rsidRDefault="00F6298A" w:rsidP="0038281B">
      <w:pPr>
        <w:tabs>
          <w:tab w:val="right" w:pos="9639"/>
        </w:tabs>
        <w:rPr>
          <w:b/>
        </w:rPr>
      </w:pPr>
      <w:r w:rsidRPr="00EE00C8">
        <w:rPr>
          <w:b/>
        </w:rPr>
        <w:t>Memorials:</w:t>
      </w:r>
    </w:p>
    <w:p w:rsidR="00F6298A" w:rsidRDefault="00F6298A" w:rsidP="0038281B">
      <w:pPr>
        <w:pStyle w:val="ListParagraph"/>
        <w:numPr>
          <w:ilvl w:val="0"/>
          <w:numId w:val="2"/>
        </w:numPr>
        <w:spacing w:after="0"/>
      </w:pPr>
      <w:r>
        <w:t>College Hall</w:t>
      </w:r>
    </w:p>
    <w:p w:rsidR="00F6298A" w:rsidRPr="002A29C1" w:rsidRDefault="00F6298A" w:rsidP="0038281B">
      <w:pPr>
        <w:pStyle w:val="ListParagraph"/>
        <w:numPr>
          <w:ilvl w:val="0"/>
          <w:numId w:val="2"/>
        </w:numPr>
        <w:spacing w:after="0"/>
        <w:rPr>
          <w:b/>
        </w:rPr>
      </w:pPr>
      <w:r>
        <w:rPr>
          <w:noProof/>
        </w:rPr>
        <w:t>Thiepval Memorial</w:t>
      </w:r>
    </w:p>
    <w:p w:rsidR="00F6298A" w:rsidRDefault="00F6298A" w:rsidP="002A29C1">
      <w:pPr>
        <w:pStyle w:val="ListParagraph"/>
        <w:spacing w:after="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F6298A" w:rsidRPr="00852E9E" w:rsidTr="00852E9E">
        <w:tc>
          <w:tcPr>
            <w:tcW w:w="9854" w:type="dxa"/>
          </w:tcPr>
          <w:p w:rsidR="00F6298A" w:rsidRPr="00852E9E" w:rsidRDefault="00F6298A" w:rsidP="00852E9E">
            <w:pPr>
              <w:spacing w:after="0"/>
              <w:rPr>
                <w:b/>
              </w:rPr>
            </w:pPr>
            <w:r w:rsidRPr="00852E9E">
              <w:rPr>
                <w:b/>
              </w:rPr>
              <w:t>Notes</w:t>
            </w:r>
          </w:p>
          <w:p w:rsidR="00F6298A" w:rsidRPr="00852E9E" w:rsidRDefault="00F6298A" w:rsidP="00852E9E">
            <w:pPr>
              <w:spacing w:after="0"/>
            </w:pPr>
            <w:r w:rsidRPr="00852E9E">
              <w:rPr>
                <w:noProof/>
              </w:rPr>
              <w:t xml:space="preserve">(cwgc has Bardon) </w:t>
            </w:r>
            <w:r>
              <w:rPr>
                <w:noProof/>
              </w:rPr>
              <w:t xml:space="preserve">So does </w:t>
            </w:r>
            <w:smartTag w:uri="urn:schemas-microsoft-com:office:smarttags" w:element="place">
              <w:r>
                <w:rPr>
                  <w:noProof/>
                </w:rPr>
                <w:t>Kew</w:t>
              </w:r>
            </w:smartTag>
            <w:r>
              <w:rPr>
                <w:noProof/>
              </w:rPr>
              <w:t xml:space="preserve"> </w:t>
            </w:r>
          </w:p>
        </w:tc>
      </w:tr>
    </w:tbl>
    <w:p w:rsidR="00F6298A" w:rsidRPr="002D4579" w:rsidRDefault="006105D6" w:rsidP="00440E57">
      <w:pPr>
        <w:pStyle w:val="Heading1"/>
        <w:rPr>
          <w:color w:val="FF0000"/>
        </w:rPr>
      </w:pPr>
      <w:r>
        <w:br w:type="page"/>
      </w:r>
      <w:bookmarkStart w:id="31" w:name="_Toc465841357"/>
      <w:r w:rsidR="00F6298A" w:rsidRPr="00E7355C">
        <w:rPr>
          <w:noProof/>
        </w:rPr>
        <w:t>Arthur Hugh</w:t>
      </w:r>
      <w:r w:rsidR="00F6298A" w:rsidRPr="00440E57">
        <w:t xml:space="preserve"> </w:t>
      </w:r>
      <w:r w:rsidR="00F6298A" w:rsidRPr="00E7355C">
        <w:rPr>
          <w:b/>
          <w:noProof/>
        </w:rPr>
        <w:t>Dobbs</w:t>
      </w:r>
      <w:r w:rsidR="00F6298A" w:rsidRPr="00440E57">
        <w:rPr>
          <w:b/>
        </w:rPr>
        <w:t xml:space="preserve"> </w:t>
      </w:r>
      <w:r w:rsidR="00F6298A" w:rsidRPr="00440E57">
        <w:t>(</w:t>
      </w:r>
      <w:r w:rsidR="00F6298A" w:rsidRPr="00E7355C">
        <w:rPr>
          <w:noProof/>
        </w:rPr>
        <w:t>3003</w:t>
      </w:r>
      <w:r w:rsidR="00F6298A" w:rsidRPr="00440E57">
        <w:t>)</w:t>
      </w:r>
      <w:bookmarkEnd w:id="31"/>
    </w:p>
    <w:p w:rsidR="00F6298A" w:rsidRDefault="00F6298A" w:rsidP="007A04A0">
      <w:pPr>
        <w:rPr>
          <w:color w:val="00FF00"/>
        </w:rPr>
      </w:pPr>
      <w:r w:rsidRPr="009A4AAD">
        <w:rPr>
          <w:color w:val="00FF00"/>
        </w:rPr>
        <w:t>Vol. II Pg 245</w:t>
      </w:r>
    </w:p>
    <w:p w:rsidR="00F6298A" w:rsidRDefault="00F6298A" w:rsidP="007A04A0">
      <w:pPr>
        <w:rPr>
          <w:color w:val="00FF00"/>
        </w:rPr>
      </w:pPr>
    </w:p>
    <w:p w:rsidR="00F6298A" w:rsidRPr="00172642" w:rsidRDefault="00E701C3" w:rsidP="009A4AAD">
      <w:pPr>
        <w:spacing w:after="0"/>
        <w:textAlignment w:val="baseline"/>
        <w:rPr>
          <w:b/>
        </w:rPr>
      </w:pPr>
      <w:r>
        <w:rPr>
          <w:noProof/>
          <w:lang w:eastAsia="en-GB"/>
        </w:rPr>
        <w:drawing>
          <wp:anchor distT="0" distB="0" distL="114300" distR="114300" simplePos="0" relativeHeight="251650560" behindDoc="1" locked="0" layoutInCell="1" allowOverlap="1" wp14:anchorId="3EB0265C" wp14:editId="06BC63DA">
            <wp:simplePos x="0" y="0"/>
            <wp:positionH relativeFrom="column">
              <wp:posOffset>3810</wp:posOffset>
            </wp:positionH>
            <wp:positionV relativeFrom="paragraph">
              <wp:align>inside</wp:align>
            </wp:positionV>
            <wp:extent cx="1838325" cy="2076450"/>
            <wp:effectExtent l="0" t="0" r="9525" b="0"/>
            <wp:wrapTight wrapText="bothSides">
              <wp:wrapPolygon edited="0">
                <wp:start x="0" y="0"/>
                <wp:lineTo x="0" y="21402"/>
                <wp:lineTo x="21488" y="21402"/>
                <wp:lineTo x="21488" y="0"/>
                <wp:lineTo x="0" y="0"/>
              </wp:wrapPolygon>
            </wp:wrapTight>
            <wp:docPr id="10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38325" cy="2076450"/>
                    </a:xfrm>
                    <a:prstGeom prst="rect">
                      <a:avLst/>
                    </a:prstGeom>
                    <a:noFill/>
                  </pic:spPr>
                </pic:pic>
              </a:graphicData>
            </a:graphic>
            <wp14:sizeRelH relativeFrom="page">
              <wp14:pctWidth>0</wp14:pctWidth>
            </wp14:sizeRelH>
            <wp14:sizeRelV relativeFrom="page">
              <wp14:pctHeight>0</wp14:pctHeight>
            </wp14:sizeRelV>
          </wp:anchor>
        </w:drawing>
      </w:r>
      <w:r w:rsidR="00F6298A" w:rsidRPr="00172642">
        <w:rPr>
          <w:b/>
        </w:rPr>
        <w:t xml:space="preserve">Picture </w:t>
      </w:r>
      <w:r w:rsidR="00F6298A">
        <w:rPr>
          <w:b/>
        </w:rPr>
        <w:t xml:space="preserve">by kind permission of </w:t>
      </w:r>
      <w:r w:rsidR="00F6298A" w:rsidRPr="00231BDE">
        <w:rPr>
          <w:b/>
          <w:color w:val="000000"/>
        </w:rPr>
        <w:t xml:space="preserve">"Our Heroes" </w:t>
      </w:r>
      <w:smartTag w:uri="urn:schemas-microsoft-com:office:smarttags" w:element="place">
        <w:r w:rsidR="00F6298A" w:rsidRPr="00231BDE">
          <w:rPr>
            <w:b/>
            <w:color w:val="000000"/>
          </w:rPr>
          <w:t>South Dublin</w:t>
        </w:r>
      </w:smartTag>
      <w:r w:rsidR="00F6298A" w:rsidRPr="00231BDE">
        <w:rPr>
          <w:b/>
          <w:color w:val="000000"/>
        </w:rPr>
        <w:t xml:space="preserve"> Libraries.</w:t>
      </w:r>
    </w:p>
    <w:p w:rsidR="00F6298A" w:rsidRPr="009A4AAD" w:rsidRDefault="00F6298A" w:rsidP="007A04A0"/>
    <w:p w:rsidR="00F6298A" w:rsidRPr="009A4AAD" w:rsidRDefault="00F6298A" w:rsidP="0038281B">
      <w:pPr>
        <w:tabs>
          <w:tab w:val="right" w:pos="9639"/>
        </w:tabs>
      </w:pPr>
      <w:r w:rsidRPr="00172642">
        <w:rPr>
          <w:b/>
        </w:rPr>
        <w:t>Born:</w:t>
      </w:r>
      <w:r w:rsidRPr="009A4AAD">
        <w:t xml:space="preserve"> </w:t>
      </w:r>
      <w:r w:rsidRPr="009A4AAD">
        <w:rPr>
          <w:noProof/>
        </w:rPr>
        <w:t xml:space="preserve">16 July 1887 in </w:t>
      </w:r>
      <w:smartTag w:uri="urn:schemas-microsoft-com:office:smarttags" w:element="City">
        <w:r w:rsidRPr="009A4AAD">
          <w:rPr>
            <w:noProof/>
          </w:rPr>
          <w:t>Hyderabad</w:t>
        </w:r>
      </w:smartTag>
      <w:r w:rsidRPr="009A4AAD">
        <w:rPr>
          <w:noProof/>
        </w:rPr>
        <w:t xml:space="preserve"> </w:t>
      </w:r>
      <w:smartTag w:uri="urn:schemas-microsoft-com:office:smarttags" w:element="place">
        <w:smartTag w:uri="urn:schemas-microsoft-com:office:smarttags" w:element="country-region">
          <w:r w:rsidRPr="009A4AAD">
            <w:rPr>
              <w:noProof/>
            </w:rPr>
            <w:t>India</w:t>
          </w:r>
        </w:smartTag>
      </w:smartTag>
      <w:r w:rsidRPr="009A4AAD">
        <w:rPr>
          <w:noProof/>
        </w:rPr>
        <w:t>. Elder son of the late Lt Col. A</w:t>
      </w:r>
      <w:r>
        <w:rPr>
          <w:noProof/>
        </w:rPr>
        <w:t xml:space="preserve">lexander </w:t>
      </w:r>
      <w:r w:rsidRPr="009A4AAD">
        <w:rPr>
          <w:noProof/>
        </w:rPr>
        <w:t>H</w:t>
      </w:r>
      <w:r>
        <w:rPr>
          <w:noProof/>
        </w:rPr>
        <w:t xml:space="preserve">ugh </w:t>
      </w:r>
      <w:r w:rsidRPr="009A4AAD">
        <w:rPr>
          <w:noProof/>
        </w:rPr>
        <w:t>Dobbs (IA) and Mrs</w:t>
      </w:r>
      <w:r>
        <w:rPr>
          <w:noProof/>
        </w:rPr>
        <w:t xml:space="preserve">. </w:t>
      </w:r>
      <w:smartTag w:uri="urn:schemas-microsoft-com:office:smarttags" w:element="place">
        <w:smartTag w:uri="urn:schemas-microsoft-com:office:smarttags" w:element="City">
          <w:r>
            <w:rPr>
              <w:noProof/>
            </w:rPr>
            <w:t>Florence</w:t>
          </w:r>
        </w:smartTag>
      </w:smartTag>
      <w:r>
        <w:rPr>
          <w:noProof/>
        </w:rPr>
        <w:t xml:space="preserve"> Clementine</w:t>
      </w:r>
      <w:r w:rsidRPr="009A4AAD">
        <w:rPr>
          <w:noProof/>
        </w:rPr>
        <w:t xml:space="preserve"> Dobbs</w:t>
      </w:r>
      <w:r>
        <w:rPr>
          <w:noProof/>
        </w:rPr>
        <w:t xml:space="preserve"> (Nee Fleischer)</w:t>
      </w:r>
      <w:r w:rsidRPr="009A4AAD">
        <w:rPr>
          <w:noProof/>
        </w:rPr>
        <w:t xml:space="preserve"> late of Bray</w:t>
      </w:r>
      <w:r>
        <w:rPr>
          <w:noProof/>
        </w:rPr>
        <w:t>,</w:t>
      </w:r>
      <w:r w:rsidRPr="009A4AAD">
        <w:rPr>
          <w:noProof/>
        </w:rPr>
        <w:t xml:space="preserve"> Co Wicklow.</w:t>
      </w:r>
      <w:r w:rsidRPr="009A4AAD">
        <w:tab/>
      </w:r>
    </w:p>
    <w:p w:rsidR="00F6298A" w:rsidRDefault="00F6298A" w:rsidP="0038281B">
      <w:pPr>
        <w:tabs>
          <w:tab w:val="right" w:pos="9639"/>
        </w:tabs>
        <w:rPr>
          <w:b/>
        </w:rPr>
      </w:pPr>
      <w:r w:rsidRPr="009A4AAD">
        <w:rPr>
          <w:noProof/>
        </w:rPr>
        <w:t>Brother 3004 served in France, Gallipoli, Mesopotamia &amp; Egypt and survived the war</w:t>
      </w:r>
      <w:r>
        <w:rPr>
          <w:noProof/>
        </w:rPr>
        <w:t xml:space="preserve">  </w:t>
      </w:r>
    </w:p>
    <w:p w:rsidR="00F6298A" w:rsidRDefault="00F6298A" w:rsidP="0038281B">
      <w:pPr>
        <w:tabs>
          <w:tab w:val="right" w:pos="9639"/>
        </w:tabs>
        <w:rPr>
          <w:b/>
        </w:rPr>
      </w:pPr>
    </w:p>
    <w:p w:rsidR="00F6298A" w:rsidRDefault="00F6298A" w:rsidP="0038281B">
      <w:pPr>
        <w:tabs>
          <w:tab w:val="right" w:pos="9639"/>
        </w:tabs>
        <w:rPr>
          <w:noProof/>
        </w:rPr>
      </w:pPr>
      <w:r w:rsidRPr="00172642">
        <w:rPr>
          <w:b/>
        </w:rPr>
        <w:t>Joined</w:t>
      </w:r>
      <w:r w:rsidRPr="009A4AAD">
        <w:t xml:space="preserve"> </w:t>
      </w:r>
      <w:smartTag w:uri="urn:schemas-microsoft-com:office:smarttags" w:element="place">
        <w:smartTag w:uri="urn:schemas-microsoft-com:office:smarttags" w:element="PlaceName">
          <w:r w:rsidRPr="009A4AAD">
            <w:t>Elizabeth</w:t>
          </w:r>
        </w:smartTag>
        <w:r w:rsidRPr="009A4AAD">
          <w:t xml:space="preserve"> </w:t>
        </w:r>
        <w:smartTag w:uri="urn:schemas-microsoft-com:office:smarttags" w:element="PlaceName">
          <w:r w:rsidRPr="009A4AAD">
            <w:t>College</w:t>
          </w:r>
        </w:smartTag>
      </w:smartTag>
      <w:r w:rsidRPr="009A4AAD">
        <w:t xml:space="preserve"> in </w:t>
      </w:r>
      <w:r w:rsidRPr="009A4AAD">
        <w:rPr>
          <w:noProof/>
        </w:rPr>
        <w:t>1901</w:t>
      </w:r>
      <w:r w:rsidRPr="009A4AAD">
        <w:t xml:space="preserve"> and left in </w:t>
      </w:r>
      <w:r w:rsidRPr="009A4AAD">
        <w:rPr>
          <w:noProof/>
        </w:rPr>
        <w:t>1905</w:t>
      </w:r>
      <w:r>
        <w:rPr>
          <w:noProof/>
        </w:rPr>
        <w:t>.</w:t>
      </w:r>
    </w:p>
    <w:p w:rsidR="00F6298A" w:rsidRDefault="00F6298A" w:rsidP="0038281B">
      <w:pPr>
        <w:tabs>
          <w:tab w:val="right" w:pos="9639"/>
        </w:tabs>
        <w:rPr>
          <w:noProof/>
        </w:rPr>
      </w:pPr>
    </w:p>
    <w:p w:rsidR="00F6298A" w:rsidRPr="009A4AAD" w:rsidRDefault="00F6298A" w:rsidP="0038281B">
      <w:pPr>
        <w:tabs>
          <w:tab w:val="right" w:pos="9639"/>
        </w:tabs>
        <w:rPr>
          <w:noProof/>
        </w:rPr>
      </w:pPr>
    </w:p>
    <w:p w:rsidR="00F6298A" w:rsidRPr="009A4AAD" w:rsidRDefault="00F6298A" w:rsidP="0038281B">
      <w:pPr>
        <w:tabs>
          <w:tab w:val="right" w:pos="9639"/>
        </w:tabs>
        <w:rPr>
          <w:noProof/>
        </w:rPr>
      </w:pPr>
      <w:r w:rsidRPr="009A4AAD">
        <w:rPr>
          <w:noProof/>
        </w:rPr>
        <w:t xml:space="preserve">Entered </w:t>
      </w:r>
      <w:smartTag w:uri="urn:schemas-microsoft-com:office:smarttags" w:element="place">
        <w:r w:rsidRPr="009A4AAD">
          <w:rPr>
            <w:noProof/>
          </w:rPr>
          <w:t>Liverpool</w:t>
        </w:r>
      </w:smartTag>
      <w:r w:rsidRPr="009A4AAD">
        <w:rPr>
          <w:noProof/>
        </w:rPr>
        <w:t xml:space="preserve"> Militia</w:t>
      </w:r>
      <w:r w:rsidR="003879AF">
        <w:rPr>
          <w:noProof/>
        </w:rPr>
        <w:t>.</w:t>
      </w:r>
      <w:r w:rsidRPr="009A4AAD">
        <w:rPr>
          <w:noProof/>
        </w:rPr>
        <w:t xml:space="preserve"> </w:t>
      </w:r>
      <w:r w:rsidR="003879AF" w:rsidRPr="009A4AAD">
        <w:rPr>
          <w:noProof/>
        </w:rPr>
        <w:t>Gazetted</w:t>
      </w:r>
      <w:r w:rsidR="003879AF">
        <w:rPr>
          <w:noProof/>
        </w:rPr>
        <w:t xml:space="preserve"> 2nd Lieutenant</w:t>
      </w:r>
      <w:r w:rsidR="003879AF" w:rsidRPr="009A4AAD">
        <w:rPr>
          <w:noProof/>
        </w:rPr>
        <w:t xml:space="preserve"> </w:t>
      </w:r>
      <w:r w:rsidRPr="009A4AAD">
        <w:rPr>
          <w:noProof/>
        </w:rPr>
        <w:t>1905 King’s Own Liverpool R</w:t>
      </w:r>
      <w:r w:rsidR="003879AF">
        <w:rPr>
          <w:noProof/>
        </w:rPr>
        <w:t>e</w:t>
      </w:r>
      <w:r w:rsidRPr="009A4AAD">
        <w:rPr>
          <w:noProof/>
        </w:rPr>
        <w:t>g</w:t>
      </w:r>
      <w:r w:rsidR="003879AF">
        <w:rPr>
          <w:noProof/>
        </w:rPr>
        <w:t>imen</w:t>
      </w:r>
      <w:r w:rsidRPr="009A4AAD">
        <w:rPr>
          <w:noProof/>
        </w:rPr>
        <w:t xml:space="preserve">t. </w:t>
      </w:r>
    </w:p>
    <w:p w:rsidR="00F6298A" w:rsidRPr="009A4AAD" w:rsidRDefault="003879AF" w:rsidP="0038281B">
      <w:pPr>
        <w:tabs>
          <w:tab w:val="right" w:pos="9639"/>
        </w:tabs>
        <w:rPr>
          <w:noProof/>
        </w:rPr>
      </w:pPr>
      <w:r>
        <w:rPr>
          <w:noProof/>
        </w:rPr>
        <w:t xml:space="preserve">Transferred </w:t>
      </w:r>
      <w:r w:rsidR="00F6298A" w:rsidRPr="009A4AAD">
        <w:rPr>
          <w:noProof/>
        </w:rPr>
        <w:t xml:space="preserve">to the </w:t>
      </w:r>
      <w:smartTag w:uri="urn:schemas-microsoft-com:office:smarttags" w:element="place">
        <w:r w:rsidR="00F6298A" w:rsidRPr="009A4AAD">
          <w:rPr>
            <w:noProof/>
          </w:rPr>
          <w:t>Shropshire</w:t>
        </w:r>
      </w:smartTag>
      <w:r w:rsidR="00F6298A" w:rsidRPr="009A4AAD">
        <w:rPr>
          <w:noProof/>
        </w:rPr>
        <w:t xml:space="preserve"> Light Infantry on 27</w:t>
      </w:r>
      <w:r w:rsidR="00F6298A" w:rsidRPr="009A4AAD">
        <w:rPr>
          <w:noProof/>
          <w:vertAlign w:val="superscript"/>
        </w:rPr>
        <w:t>th</w:t>
      </w:r>
      <w:r w:rsidR="00F6298A" w:rsidRPr="009A4AAD">
        <w:rPr>
          <w:noProof/>
        </w:rPr>
        <w:t xml:space="preserve"> May 1908</w:t>
      </w:r>
    </w:p>
    <w:p w:rsidR="00F6298A" w:rsidRDefault="00F6298A" w:rsidP="0038281B">
      <w:pPr>
        <w:tabs>
          <w:tab w:val="right" w:pos="9639"/>
        </w:tabs>
        <w:rPr>
          <w:noProof/>
        </w:rPr>
      </w:pPr>
    </w:p>
    <w:p w:rsidR="00F6298A" w:rsidRDefault="00F6298A" w:rsidP="0038281B">
      <w:pPr>
        <w:tabs>
          <w:tab w:val="right" w:pos="9639"/>
        </w:tabs>
        <w:rPr>
          <w:noProof/>
        </w:rPr>
      </w:pPr>
      <w:r w:rsidRPr="009A4AAD">
        <w:rPr>
          <w:noProof/>
        </w:rPr>
        <w:t>Sandhurst 1909</w:t>
      </w:r>
      <w:r>
        <w:rPr>
          <w:noProof/>
        </w:rPr>
        <w:t>,</w:t>
      </w:r>
      <w:r w:rsidRPr="009A4AAD">
        <w:rPr>
          <w:noProof/>
        </w:rPr>
        <w:t xml:space="preserve"> </w:t>
      </w:r>
      <w:smartTag w:uri="urn:schemas-microsoft-com:office:smarttags" w:element="place">
        <w:smartTag w:uri="urn:schemas-microsoft-com:office:smarttags" w:element="PlaceType">
          <w:r w:rsidRPr="009A4AAD">
            <w:rPr>
              <w:noProof/>
            </w:rPr>
            <w:t>University</w:t>
          </w:r>
        </w:smartTag>
        <w:r w:rsidRPr="009A4AAD">
          <w:rPr>
            <w:noProof/>
          </w:rPr>
          <w:t xml:space="preserve"> of </w:t>
        </w:r>
        <w:smartTag w:uri="urn:schemas-microsoft-com:office:smarttags" w:element="PlaceName">
          <w:r w:rsidRPr="009A4AAD">
            <w:rPr>
              <w:noProof/>
            </w:rPr>
            <w:t>London</w:t>
          </w:r>
        </w:smartTag>
      </w:smartTag>
      <w:r w:rsidRPr="009A4AAD">
        <w:rPr>
          <w:noProof/>
        </w:rPr>
        <w:t>.</w:t>
      </w:r>
    </w:p>
    <w:p w:rsidR="00F6298A" w:rsidRDefault="00F6298A" w:rsidP="0038281B">
      <w:pPr>
        <w:tabs>
          <w:tab w:val="right" w:pos="9639"/>
        </w:tabs>
        <w:rPr>
          <w:noProof/>
        </w:rPr>
      </w:pPr>
    </w:p>
    <w:p w:rsidR="00F6298A" w:rsidRPr="009A4AAD" w:rsidRDefault="00F6298A" w:rsidP="00172642">
      <w:pPr>
        <w:spacing w:before="240"/>
        <w:rPr>
          <w:b/>
        </w:rPr>
      </w:pPr>
      <w:r w:rsidRPr="009A4AAD">
        <w:rPr>
          <w:b/>
        </w:rPr>
        <w:t>War Service</w:t>
      </w:r>
    </w:p>
    <w:p w:rsidR="00F6298A" w:rsidRPr="009A4AAD" w:rsidRDefault="00F6298A" w:rsidP="0038281B">
      <w:pPr>
        <w:tabs>
          <w:tab w:val="right" w:pos="9639"/>
        </w:tabs>
        <w:rPr>
          <w:noProof/>
        </w:rPr>
      </w:pPr>
      <w:r w:rsidRPr="009A4AAD">
        <w:rPr>
          <w:noProof/>
        </w:rPr>
        <w:t>2/3 Gurkha Rifles.</w:t>
      </w:r>
    </w:p>
    <w:p w:rsidR="00F6298A" w:rsidRPr="009A4AAD" w:rsidRDefault="00F6298A" w:rsidP="0038281B">
      <w:pPr>
        <w:tabs>
          <w:tab w:val="right" w:pos="9639"/>
        </w:tabs>
        <w:rPr>
          <w:noProof/>
        </w:rPr>
      </w:pPr>
      <w:r w:rsidRPr="009A4AAD">
        <w:rPr>
          <w:noProof/>
        </w:rPr>
        <w:t>Transferred to Indian Army</w:t>
      </w:r>
      <w:r>
        <w:rPr>
          <w:noProof/>
        </w:rPr>
        <w:t xml:space="preserve"> and the </w:t>
      </w:r>
      <w:r w:rsidRPr="009A4AAD">
        <w:rPr>
          <w:noProof/>
        </w:rPr>
        <w:t xml:space="preserve"> 76</w:t>
      </w:r>
      <w:r w:rsidRPr="009A4AAD">
        <w:rPr>
          <w:noProof/>
          <w:vertAlign w:val="superscript"/>
        </w:rPr>
        <w:t>th</w:t>
      </w:r>
      <w:r w:rsidRPr="009A4AAD">
        <w:rPr>
          <w:noProof/>
        </w:rPr>
        <w:t xml:space="preserve"> Punjabi in the latter part of 1911.</w:t>
      </w:r>
    </w:p>
    <w:p w:rsidR="00F6298A" w:rsidRPr="009A4AAD" w:rsidRDefault="00F6298A" w:rsidP="0038281B">
      <w:pPr>
        <w:tabs>
          <w:tab w:val="right" w:pos="9639"/>
        </w:tabs>
      </w:pPr>
      <w:r w:rsidRPr="009A4AAD">
        <w:rPr>
          <w:noProof/>
        </w:rPr>
        <w:t>9/9/11 appointed L</w:t>
      </w:r>
      <w:r>
        <w:rPr>
          <w:noProof/>
        </w:rPr>
        <w:t xml:space="preserve">ieutenant </w:t>
      </w:r>
      <w:r w:rsidRPr="009A4AAD">
        <w:rPr>
          <w:noProof/>
        </w:rPr>
        <w:t xml:space="preserve"> to rank from 27 August.</w:t>
      </w:r>
    </w:p>
    <w:p w:rsidR="00F6298A" w:rsidRDefault="00F6298A" w:rsidP="00522992">
      <w:pPr>
        <w:tabs>
          <w:tab w:val="right" w:pos="9639"/>
        </w:tabs>
        <w:rPr>
          <w:noProof/>
        </w:rPr>
      </w:pPr>
      <w:r w:rsidRPr="009A4AAD">
        <w:rPr>
          <w:noProof/>
        </w:rPr>
        <w:t xml:space="preserve">1914-16 </w:t>
      </w:r>
      <w:smartTag w:uri="urn:schemas-microsoft-com:office:smarttags" w:element="place">
        <w:r w:rsidRPr="009A4AAD">
          <w:rPr>
            <w:noProof/>
          </w:rPr>
          <w:t>Mesopotamia</w:t>
        </w:r>
      </w:smartTag>
      <w:r w:rsidRPr="009A4AAD">
        <w:rPr>
          <w:noProof/>
        </w:rPr>
        <w:t xml:space="preserve"> .</w:t>
      </w:r>
    </w:p>
    <w:p w:rsidR="00F6298A" w:rsidRDefault="00F6298A" w:rsidP="0038281B">
      <w:pPr>
        <w:tabs>
          <w:tab w:val="right" w:pos="9639"/>
        </w:tabs>
        <w:rPr>
          <w:noProof/>
        </w:rPr>
      </w:pPr>
      <w:r w:rsidRPr="009A4AAD">
        <w:rPr>
          <w:noProof/>
        </w:rPr>
        <w:t>Capt. 92nd Punjaubis</w:t>
      </w:r>
      <w:r>
        <w:rPr>
          <w:noProof/>
        </w:rPr>
        <w:t>.</w:t>
      </w:r>
      <w:r w:rsidRPr="009A4AAD">
        <w:rPr>
          <w:noProof/>
        </w:rPr>
        <w:t xml:space="preserve"> </w:t>
      </w:r>
    </w:p>
    <w:p w:rsidR="00F6298A" w:rsidRPr="009A4AAD" w:rsidRDefault="00F6298A" w:rsidP="0038281B">
      <w:pPr>
        <w:tabs>
          <w:tab w:val="right" w:pos="9639"/>
        </w:tabs>
        <w:rPr>
          <w:noProof/>
        </w:rPr>
      </w:pPr>
    </w:p>
    <w:p w:rsidR="00F6298A" w:rsidRPr="009A4AAD" w:rsidRDefault="00F6298A" w:rsidP="0038281B">
      <w:pPr>
        <w:tabs>
          <w:tab w:val="right" w:pos="9639"/>
        </w:tabs>
      </w:pPr>
      <w:r w:rsidRPr="00172642">
        <w:rPr>
          <w:b/>
        </w:rPr>
        <w:t>Died:</w:t>
      </w:r>
      <w:r w:rsidRPr="009A4AAD">
        <w:t xml:space="preserve"> </w:t>
      </w:r>
      <w:r w:rsidRPr="009A4AAD">
        <w:rPr>
          <w:noProof/>
        </w:rPr>
        <w:t>22 April 1916</w:t>
      </w:r>
      <w:r w:rsidRPr="009A4AAD">
        <w:t xml:space="preserve"> aged </w:t>
      </w:r>
      <w:r w:rsidRPr="009A4AAD">
        <w:rPr>
          <w:noProof/>
        </w:rPr>
        <w:t>28 KIA  near Kut el Awara in</w:t>
      </w:r>
      <w:r>
        <w:rPr>
          <w:noProof/>
        </w:rPr>
        <w:t xml:space="preserve"> an</w:t>
      </w:r>
      <w:r w:rsidRPr="009A4AAD">
        <w:rPr>
          <w:noProof/>
        </w:rPr>
        <w:t xml:space="preserve"> attempt to reli</w:t>
      </w:r>
      <w:r>
        <w:rPr>
          <w:noProof/>
        </w:rPr>
        <w:t>e</w:t>
      </w:r>
      <w:r w:rsidRPr="009A4AAD">
        <w:rPr>
          <w:noProof/>
        </w:rPr>
        <w:t>ve Kut under General Gorringe</w:t>
      </w:r>
      <w:r w:rsidRPr="009A4AAD">
        <w:br/>
      </w:r>
    </w:p>
    <w:p w:rsidR="00F6298A" w:rsidRPr="009A4AAD" w:rsidRDefault="00F6298A" w:rsidP="0038281B">
      <w:pPr>
        <w:tabs>
          <w:tab w:val="right" w:pos="9639"/>
        </w:tabs>
      </w:pPr>
      <w:r w:rsidRPr="00172642">
        <w:rPr>
          <w:b/>
        </w:rPr>
        <w:t>Decorations:</w:t>
      </w:r>
      <w:r w:rsidRPr="009A4AAD">
        <w:t xml:space="preserve"> War Medal, </w:t>
      </w:r>
      <w:r>
        <w:t xml:space="preserve">1914 -15 </w:t>
      </w:r>
      <w:r w:rsidRPr="009A4AAD">
        <w:t>Star and Victory Medal</w:t>
      </w:r>
    </w:p>
    <w:p w:rsidR="00F6298A" w:rsidRPr="009A4AAD" w:rsidRDefault="00F6298A" w:rsidP="0038281B">
      <w:pPr>
        <w:tabs>
          <w:tab w:val="right" w:pos="9639"/>
        </w:tabs>
      </w:pPr>
    </w:p>
    <w:p w:rsidR="00F6298A" w:rsidRPr="009A4AAD" w:rsidRDefault="00F6298A" w:rsidP="0017689F">
      <w:pPr>
        <w:tabs>
          <w:tab w:val="right" w:pos="9639"/>
        </w:tabs>
      </w:pPr>
      <w:r w:rsidRPr="00680A23">
        <w:t>Memorials:</w:t>
      </w:r>
      <w:r w:rsidR="0017689F">
        <w:t xml:space="preserve"> </w:t>
      </w:r>
    </w:p>
    <w:p w:rsidR="00F6298A" w:rsidRPr="009A4AAD" w:rsidRDefault="00F6298A" w:rsidP="0038281B">
      <w:pPr>
        <w:pStyle w:val="ListParagraph"/>
        <w:numPr>
          <w:ilvl w:val="0"/>
          <w:numId w:val="2"/>
        </w:numPr>
        <w:spacing w:after="0"/>
        <w:rPr>
          <w:b/>
        </w:rPr>
      </w:pPr>
      <w:smartTag w:uri="urn:schemas-microsoft-com:office:smarttags" w:element="place">
        <w:smartTag w:uri="urn:schemas-microsoft-com:office:smarttags" w:element="City">
          <w:r w:rsidRPr="009A4AAD">
            <w:rPr>
              <w:noProof/>
            </w:rPr>
            <w:t>Basra</w:t>
          </w:r>
        </w:smartTag>
      </w:smartTag>
      <w:r w:rsidRPr="009A4AAD">
        <w:rPr>
          <w:noProof/>
        </w:rPr>
        <w:t xml:space="preserve"> Memorial Panel 47 &amp; 66</w:t>
      </w:r>
    </w:p>
    <w:p w:rsidR="00F6298A" w:rsidRPr="009A4AAD" w:rsidRDefault="00F6298A" w:rsidP="002F2851">
      <w:pPr>
        <w:pStyle w:val="ListParagraph"/>
        <w:spacing w:after="0"/>
        <w:rPr>
          <w:noProof/>
        </w:rPr>
      </w:pPr>
    </w:p>
    <w:p w:rsidR="00F6298A" w:rsidRPr="00172642" w:rsidRDefault="0017689F" w:rsidP="002F2851">
      <w:pPr>
        <w:pStyle w:val="ListParagraph"/>
        <w:spacing w:after="0"/>
        <w:rPr>
          <w:b/>
        </w:rPr>
      </w:pPr>
      <w:r>
        <w:rPr>
          <w:b/>
        </w:rPr>
        <w:t>Not on the College Memorial</w:t>
      </w:r>
    </w:p>
    <w:p w:rsidR="00F6298A" w:rsidRDefault="005467D7" w:rsidP="00440E57">
      <w:pPr>
        <w:pStyle w:val="Heading1"/>
      </w:pPr>
      <w:bookmarkStart w:id="32" w:name="_Toc465841358"/>
      <w:r>
        <w:rPr>
          <w:color w:val="FF0000"/>
        </w:rPr>
        <w:t>Elizabethan has different regiments  - confusion with brother?</w:t>
      </w:r>
      <w:r w:rsidR="006105D6">
        <w:rPr>
          <w:color w:val="FF0000"/>
        </w:rPr>
        <w:br w:type="page"/>
      </w:r>
      <w:r w:rsidR="00F6298A" w:rsidRPr="00E7355C">
        <w:rPr>
          <w:noProof/>
        </w:rPr>
        <w:t>Neville Savage</w:t>
      </w:r>
      <w:r w:rsidR="00F6298A" w:rsidRPr="00440E57">
        <w:t xml:space="preserve"> </w:t>
      </w:r>
      <w:r w:rsidR="00F6298A" w:rsidRPr="00E7355C">
        <w:rPr>
          <w:b/>
          <w:noProof/>
        </w:rPr>
        <w:t>Done</w:t>
      </w:r>
      <w:r w:rsidR="00F6298A" w:rsidRPr="00440E57">
        <w:rPr>
          <w:b/>
        </w:rPr>
        <w:t xml:space="preserve"> </w:t>
      </w:r>
      <w:r w:rsidR="00F6298A" w:rsidRPr="00440E57">
        <w:t>(</w:t>
      </w:r>
      <w:r w:rsidR="00F6298A" w:rsidRPr="00E7355C">
        <w:rPr>
          <w:noProof/>
        </w:rPr>
        <w:t>2713</w:t>
      </w:r>
      <w:r w:rsidR="00F6298A" w:rsidRPr="00440E57">
        <w:t>)</w:t>
      </w:r>
      <w:bookmarkEnd w:id="32"/>
    </w:p>
    <w:p w:rsidR="00F6298A" w:rsidRPr="00C81F12" w:rsidRDefault="00F6298A" w:rsidP="00287BB8">
      <w:r w:rsidRPr="00C81F12">
        <w:t xml:space="preserve">                                                                   Formerly  Service No. 553634</w:t>
      </w:r>
    </w:p>
    <w:p w:rsidR="00F6298A" w:rsidRPr="00C81F12" w:rsidRDefault="00F6298A" w:rsidP="00287BB8">
      <w:r w:rsidRPr="00C81F12">
        <w:t>Vol. II Pg 184</w:t>
      </w:r>
    </w:p>
    <w:p w:rsidR="00F6298A" w:rsidRDefault="00F6298A" w:rsidP="0038281B">
      <w:pPr>
        <w:tabs>
          <w:tab w:val="right" w:pos="9639"/>
        </w:tabs>
        <w:rPr>
          <w:noProof/>
        </w:rPr>
      </w:pPr>
      <w:r w:rsidRPr="00A44186">
        <w:rPr>
          <w:b/>
        </w:rPr>
        <w:t>Born:</w:t>
      </w:r>
      <w:r>
        <w:t xml:space="preserve"> </w:t>
      </w:r>
      <w:r>
        <w:rPr>
          <w:noProof/>
        </w:rPr>
        <w:t xml:space="preserve">22 June </w:t>
      </w:r>
      <w:r w:rsidRPr="00A44186">
        <w:rPr>
          <w:noProof/>
        </w:rPr>
        <w:t>1881 Elder son of Rev. William Done</w:t>
      </w:r>
      <w:r>
        <w:rPr>
          <w:noProof/>
        </w:rPr>
        <w:t xml:space="preserve"> Weslyan Minister</w:t>
      </w:r>
      <w:r w:rsidRPr="00A44186">
        <w:rPr>
          <w:noProof/>
        </w:rPr>
        <w:t xml:space="preserve"> and Mrs Maria Ellen Done (Nee Savage) of</w:t>
      </w:r>
      <w:r>
        <w:rPr>
          <w:noProof/>
        </w:rPr>
        <w:t xml:space="preserve"> Hillcroft,</w:t>
      </w:r>
      <w:r w:rsidRPr="00A44186">
        <w:rPr>
          <w:noProof/>
        </w:rPr>
        <w:t xml:space="preserve"> Groombridge</w:t>
      </w:r>
      <w:r>
        <w:rPr>
          <w:noProof/>
        </w:rPr>
        <w:t>, Royal Tunbrige Wells, Kent.</w:t>
      </w:r>
    </w:p>
    <w:p w:rsidR="00F6298A" w:rsidRPr="00A44186" w:rsidRDefault="00F6298A" w:rsidP="0038281B">
      <w:pPr>
        <w:tabs>
          <w:tab w:val="right" w:pos="9639"/>
        </w:tabs>
        <w:rPr>
          <w:noProof/>
        </w:rPr>
      </w:pPr>
      <w:r w:rsidRPr="00A44186">
        <w:rPr>
          <w:noProof/>
        </w:rPr>
        <w:t>Brother 2714</w:t>
      </w:r>
    </w:p>
    <w:p w:rsidR="00F6298A" w:rsidRPr="00A44186" w:rsidRDefault="00F6298A" w:rsidP="0038281B">
      <w:pPr>
        <w:tabs>
          <w:tab w:val="right" w:pos="9639"/>
        </w:tabs>
      </w:pPr>
      <w:r w:rsidRPr="00A44186">
        <w:rPr>
          <w:noProof/>
        </w:rPr>
        <w:t>Married to Hilda Doris</w:t>
      </w:r>
      <w:r>
        <w:rPr>
          <w:noProof/>
        </w:rPr>
        <w:t xml:space="preserve"> (Nee Woodward)</w:t>
      </w:r>
      <w:r w:rsidRPr="00A44186">
        <w:rPr>
          <w:noProof/>
        </w:rPr>
        <w:t xml:space="preserve"> of </w:t>
      </w:r>
      <w:smartTag w:uri="urn:schemas-microsoft-com:office:smarttags" w:element="Street">
        <w:smartTag w:uri="urn:schemas-microsoft-com:office:smarttags" w:element="address">
          <w:r w:rsidRPr="00A44186">
            <w:rPr>
              <w:noProof/>
            </w:rPr>
            <w:t>14 Rednal Rd</w:t>
          </w:r>
        </w:smartTag>
      </w:smartTag>
      <w:r>
        <w:rPr>
          <w:noProof/>
        </w:rPr>
        <w:t>, King's</w:t>
      </w:r>
      <w:r w:rsidRPr="00A44186">
        <w:rPr>
          <w:noProof/>
        </w:rPr>
        <w:t xml:space="preserve"> Norton, </w:t>
      </w:r>
      <w:smartTag w:uri="urn:schemas-microsoft-com:office:smarttags" w:element="place">
        <w:smartTag w:uri="urn:schemas-microsoft-com:office:smarttags" w:element="City">
          <w:r w:rsidRPr="00A44186">
            <w:rPr>
              <w:noProof/>
            </w:rPr>
            <w:t>Birmingham</w:t>
          </w:r>
        </w:smartTag>
      </w:smartTag>
      <w:r>
        <w:rPr>
          <w:noProof/>
        </w:rPr>
        <w:t>, Warkshire</w:t>
      </w:r>
      <w:r w:rsidRPr="00A44186">
        <w:rPr>
          <w:noProof/>
        </w:rPr>
        <w:t>.</w:t>
      </w:r>
      <w:r w:rsidRPr="00A44186">
        <w:tab/>
      </w:r>
    </w:p>
    <w:p w:rsidR="00F6298A" w:rsidRDefault="00F6298A" w:rsidP="0038281B">
      <w:pPr>
        <w:tabs>
          <w:tab w:val="right" w:pos="9639"/>
        </w:tabs>
        <w:rPr>
          <w:b/>
        </w:rPr>
      </w:pPr>
    </w:p>
    <w:p w:rsidR="00F6298A" w:rsidRPr="00A44186" w:rsidRDefault="00F6298A" w:rsidP="0038281B">
      <w:pPr>
        <w:tabs>
          <w:tab w:val="right" w:pos="9639"/>
        </w:tabs>
        <w:rPr>
          <w:noProof/>
        </w:rPr>
      </w:pPr>
      <w:r w:rsidRPr="00A44186">
        <w:rPr>
          <w:b/>
        </w:rPr>
        <w:t>Joined</w:t>
      </w:r>
      <w:r w:rsidRPr="00A44186">
        <w:t xml:space="preserve"> </w:t>
      </w:r>
      <w:smartTag w:uri="urn:schemas-microsoft-com:office:smarttags" w:element="place">
        <w:smartTag w:uri="urn:schemas-microsoft-com:office:smarttags" w:element="PlaceName">
          <w:r w:rsidRPr="00A44186">
            <w:t>Elizabeth</w:t>
          </w:r>
        </w:smartTag>
        <w:r w:rsidRPr="00A44186">
          <w:t xml:space="preserve"> </w:t>
        </w:r>
        <w:smartTag w:uri="urn:schemas-microsoft-com:office:smarttags" w:element="PlaceName">
          <w:r w:rsidRPr="00A44186">
            <w:t>College</w:t>
          </w:r>
        </w:smartTag>
      </w:smartTag>
      <w:r w:rsidRPr="00A44186">
        <w:t xml:space="preserve"> in </w:t>
      </w:r>
      <w:r w:rsidRPr="00A44186">
        <w:rPr>
          <w:noProof/>
        </w:rPr>
        <w:t>1893</w:t>
      </w:r>
      <w:r w:rsidRPr="00A44186">
        <w:t xml:space="preserve"> and left in </w:t>
      </w:r>
      <w:r w:rsidRPr="00A44186">
        <w:rPr>
          <w:noProof/>
        </w:rPr>
        <w:t>1896</w:t>
      </w:r>
      <w:r w:rsidR="000D5358">
        <w:rPr>
          <w:noProof/>
        </w:rPr>
        <w:t>.</w:t>
      </w:r>
    </w:p>
    <w:p w:rsidR="00F6298A" w:rsidRPr="00A44186" w:rsidRDefault="00F6298A" w:rsidP="0038281B">
      <w:pPr>
        <w:tabs>
          <w:tab w:val="right" w:pos="9639"/>
        </w:tabs>
        <w:rPr>
          <w:noProof/>
        </w:rPr>
      </w:pPr>
      <w:smartTag w:uri="urn:schemas-microsoft-com:office:smarttags" w:element="PlaceName">
        <w:r w:rsidRPr="00A44186">
          <w:rPr>
            <w:noProof/>
          </w:rPr>
          <w:t>Rydal</w:t>
        </w:r>
      </w:smartTag>
      <w:r w:rsidRPr="00A44186">
        <w:rPr>
          <w:noProof/>
        </w:rPr>
        <w:t xml:space="preserve"> </w:t>
      </w:r>
      <w:smartTag w:uri="urn:schemas-microsoft-com:office:smarttags" w:element="PlaceName">
        <w:r w:rsidRPr="00A44186">
          <w:rPr>
            <w:noProof/>
          </w:rPr>
          <w:t>Mount</w:t>
        </w:r>
      </w:smartTag>
      <w:r w:rsidRPr="00A44186">
        <w:rPr>
          <w:noProof/>
        </w:rPr>
        <w:t xml:space="preserve"> </w:t>
      </w:r>
      <w:smartTag w:uri="urn:schemas-microsoft-com:office:smarttags" w:element="PlaceType">
        <w:r w:rsidRPr="00A44186">
          <w:rPr>
            <w:noProof/>
          </w:rPr>
          <w:t>Sch</w:t>
        </w:r>
        <w:r w:rsidR="0008381C">
          <w:rPr>
            <w:noProof/>
          </w:rPr>
          <w:t>o</w:t>
        </w:r>
        <w:r w:rsidRPr="00A44186">
          <w:rPr>
            <w:noProof/>
          </w:rPr>
          <w:t>ol</w:t>
        </w:r>
      </w:smartTag>
      <w:r w:rsidR="0008381C">
        <w:rPr>
          <w:noProof/>
        </w:rPr>
        <w:t>,</w:t>
      </w:r>
      <w:r w:rsidRPr="00A44186">
        <w:rPr>
          <w:noProof/>
        </w:rPr>
        <w:t xml:space="preserve"> </w:t>
      </w:r>
      <w:smartTag w:uri="urn:schemas-microsoft-com:office:smarttags" w:element="place">
        <w:smartTag w:uri="urn:schemas-microsoft-com:office:smarttags" w:element="PlaceName">
          <w:r w:rsidRPr="00A44186">
            <w:rPr>
              <w:noProof/>
            </w:rPr>
            <w:t>Colwyn</w:t>
          </w:r>
        </w:smartTag>
        <w:r w:rsidRPr="00A44186">
          <w:rPr>
            <w:noProof/>
          </w:rPr>
          <w:t xml:space="preserve"> </w:t>
        </w:r>
        <w:smartTag w:uri="urn:schemas-microsoft-com:office:smarttags" w:element="PlaceType">
          <w:r w:rsidRPr="00A44186">
            <w:rPr>
              <w:noProof/>
            </w:rPr>
            <w:t>Bay</w:t>
          </w:r>
        </w:smartTag>
      </w:smartTag>
      <w:r w:rsidRPr="00A44186">
        <w:rPr>
          <w:noProof/>
        </w:rPr>
        <w:t xml:space="preserve"> 1896 – 1900</w:t>
      </w:r>
      <w:r w:rsidR="0008381C">
        <w:rPr>
          <w:noProof/>
        </w:rPr>
        <w:t>. (Called Rydal Penrhos School since 1995).</w:t>
      </w:r>
    </w:p>
    <w:p w:rsidR="00F6298A" w:rsidRPr="00A44186" w:rsidRDefault="00F6298A" w:rsidP="0038281B">
      <w:pPr>
        <w:tabs>
          <w:tab w:val="right" w:pos="9639"/>
        </w:tabs>
        <w:rPr>
          <w:noProof/>
        </w:rPr>
      </w:pPr>
      <w:r w:rsidRPr="00A44186">
        <w:rPr>
          <w:noProof/>
        </w:rPr>
        <w:t>Enthusiastic Alpine climber and a member of the Alpine Club</w:t>
      </w:r>
      <w:r w:rsidRPr="00A44186">
        <w:br/>
        <w:t xml:space="preserve">1904 </w:t>
      </w:r>
      <w:r w:rsidRPr="00A44186">
        <w:rPr>
          <w:noProof/>
        </w:rPr>
        <w:t>Solicitor</w:t>
      </w:r>
      <w:r>
        <w:rPr>
          <w:noProof/>
        </w:rPr>
        <w:t xml:space="preserve"> prctising</w:t>
      </w:r>
      <w:r w:rsidRPr="00A44186">
        <w:rPr>
          <w:noProof/>
        </w:rPr>
        <w:t xml:space="preserve"> at </w:t>
      </w:r>
      <w:smartTag w:uri="urn:schemas-microsoft-com:office:smarttags" w:element="City">
        <w:r w:rsidRPr="00A44186">
          <w:rPr>
            <w:noProof/>
          </w:rPr>
          <w:t>Lincoln</w:t>
        </w:r>
      </w:smartTag>
      <w:r w:rsidRPr="00A44186">
        <w:rPr>
          <w:noProof/>
        </w:rPr>
        <w:t xml:space="preserve">'s </w:t>
      </w:r>
      <w:smartTag w:uri="urn:schemas-microsoft-com:office:smarttags" w:element="place">
        <w:r w:rsidRPr="00A44186">
          <w:rPr>
            <w:noProof/>
          </w:rPr>
          <w:t>Inn</w:t>
        </w:r>
      </w:smartTag>
      <w:r w:rsidRPr="00A44186">
        <w:rPr>
          <w:noProof/>
        </w:rPr>
        <w:t xml:space="preserve">. </w:t>
      </w:r>
    </w:p>
    <w:p w:rsidR="00F6298A" w:rsidRPr="00A44186" w:rsidRDefault="00F6298A" w:rsidP="0038281B">
      <w:pPr>
        <w:tabs>
          <w:tab w:val="right" w:pos="9639"/>
        </w:tabs>
      </w:pPr>
      <w:r w:rsidRPr="00A44186">
        <w:rPr>
          <w:noProof/>
        </w:rPr>
        <w:t>London University OTC 1916 S</w:t>
      </w:r>
      <w:r>
        <w:rPr>
          <w:noProof/>
        </w:rPr>
        <w:t>er</w:t>
      </w:r>
      <w:r w:rsidRPr="00A44186">
        <w:rPr>
          <w:noProof/>
        </w:rPr>
        <w:t>g</w:t>
      </w:r>
      <w:r>
        <w:rPr>
          <w:noProof/>
        </w:rPr>
        <w:t>ean</w:t>
      </w:r>
      <w:r w:rsidRPr="00A44186">
        <w:rPr>
          <w:noProof/>
        </w:rPr>
        <w:t>t in London Reg</w:t>
      </w:r>
      <w:r>
        <w:rPr>
          <w:noProof/>
        </w:rPr>
        <w:t>imen</w:t>
      </w:r>
      <w:r w:rsidRPr="00A44186">
        <w:rPr>
          <w:noProof/>
        </w:rPr>
        <w:t>t promoted to 2</w:t>
      </w:r>
      <w:r w:rsidRPr="00A44186">
        <w:rPr>
          <w:noProof/>
          <w:vertAlign w:val="superscript"/>
        </w:rPr>
        <w:t>nd</w:t>
      </w:r>
      <w:r w:rsidRPr="00A44186">
        <w:rPr>
          <w:noProof/>
        </w:rPr>
        <w:t xml:space="preserve"> Lt.</w:t>
      </w:r>
      <w:r>
        <w:rPr>
          <w:noProof/>
        </w:rPr>
        <w:t xml:space="preserve"> 25th Jan 1917.</w:t>
      </w:r>
      <w:r w:rsidRPr="00A44186">
        <w:rPr>
          <w:noProof/>
        </w:rPr>
        <w:t xml:space="preserve"> </w:t>
      </w:r>
    </w:p>
    <w:p w:rsidR="00F6298A" w:rsidRDefault="00F6298A" w:rsidP="00287BB8">
      <w:pPr>
        <w:spacing w:before="240"/>
        <w:rPr>
          <w:b/>
        </w:rPr>
      </w:pPr>
      <w:r w:rsidRPr="0053564D">
        <w:rPr>
          <w:b/>
        </w:rPr>
        <w:t>War Service</w:t>
      </w:r>
    </w:p>
    <w:p w:rsidR="00F6298A" w:rsidRDefault="00F6298A" w:rsidP="00851F38">
      <w:pPr>
        <w:rPr>
          <w:noProof/>
        </w:rPr>
      </w:pPr>
      <w:r>
        <w:rPr>
          <w:noProof/>
        </w:rPr>
        <w:t xml:space="preserve">Went to </w:t>
      </w:r>
      <w:smartTag w:uri="urn:schemas-microsoft-com:office:smarttags" w:element="place">
        <w:smartTag w:uri="urn:schemas-microsoft-com:office:smarttags" w:element="country-region">
          <w:r>
            <w:rPr>
              <w:noProof/>
            </w:rPr>
            <w:t>France</w:t>
          </w:r>
        </w:smartTag>
      </w:smartTag>
      <w:r>
        <w:rPr>
          <w:noProof/>
        </w:rPr>
        <w:t xml:space="preserve"> as 2nd Lieutenant</w:t>
      </w:r>
      <w:r>
        <w:t xml:space="preserve"> in the 6th (Reserve) Bn. </w:t>
      </w:r>
      <w:r>
        <w:rPr>
          <w:noProof/>
        </w:rPr>
        <w:t>Royal Fusiliers City of London Regimentt attached to 22nd (Service) B</w:t>
      </w:r>
      <w:r w:rsidR="000D5358">
        <w:rPr>
          <w:noProof/>
        </w:rPr>
        <w:t>attalio</w:t>
      </w:r>
      <w:r>
        <w:rPr>
          <w:noProof/>
        </w:rPr>
        <w:t>n</w:t>
      </w:r>
      <w:r w:rsidR="000D5358">
        <w:rPr>
          <w:noProof/>
        </w:rPr>
        <w:t xml:space="preserve"> in</w:t>
      </w:r>
      <w:r>
        <w:rPr>
          <w:noProof/>
        </w:rPr>
        <w:t xml:space="preserve"> </w:t>
      </w:r>
      <w:r w:rsidRPr="00852E9E">
        <w:rPr>
          <w:noProof/>
        </w:rPr>
        <w:t>Jan</w:t>
      </w:r>
      <w:r w:rsidR="000D5358">
        <w:rPr>
          <w:noProof/>
        </w:rPr>
        <w:t>uary</w:t>
      </w:r>
      <w:r>
        <w:rPr>
          <w:noProof/>
        </w:rPr>
        <w:t xml:space="preserve"> </w:t>
      </w:r>
      <w:r w:rsidRPr="00852E9E">
        <w:rPr>
          <w:noProof/>
        </w:rPr>
        <w:t>1917</w:t>
      </w:r>
      <w:r>
        <w:rPr>
          <w:noProof/>
        </w:rPr>
        <w:t>.</w:t>
      </w:r>
    </w:p>
    <w:p w:rsidR="00F6298A" w:rsidRPr="00A44186" w:rsidRDefault="00F6298A" w:rsidP="00851F38">
      <w:r>
        <w:rPr>
          <w:noProof/>
        </w:rPr>
        <w:t xml:space="preserve">He was killed after only three days in action near the </w:t>
      </w:r>
      <w:smartTag w:uri="urn:schemas-microsoft-com:office:smarttags" w:element="PlaceType">
        <w:r>
          <w:rPr>
            <w:noProof/>
          </w:rPr>
          <w:t>village</w:t>
        </w:r>
      </w:smartTag>
      <w:r>
        <w:rPr>
          <w:noProof/>
        </w:rPr>
        <w:t xml:space="preserve"> of </w:t>
      </w:r>
      <w:smartTag w:uri="urn:schemas-microsoft-com:office:smarttags" w:element="PlaceName">
        <w:r>
          <w:rPr>
            <w:noProof/>
          </w:rPr>
          <w:t>Irles</w:t>
        </w:r>
      </w:smartTag>
      <w:r>
        <w:rPr>
          <w:noProof/>
        </w:rPr>
        <w:t xml:space="preserve">, </w:t>
      </w:r>
      <w:smartTag w:uri="urn:schemas-microsoft-com:office:smarttags" w:element="place">
        <w:r>
          <w:rPr>
            <w:noProof/>
          </w:rPr>
          <w:t>Somme</w:t>
        </w:r>
      </w:smartTag>
      <w:r>
        <w:rPr>
          <w:noProof/>
        </w:rPr>
        <w:t>, and laid to rest at Pys, but the grave was susequently lost.</w:t>
      </w:r>
      <w:r w:rsidRPr="00852E9E">
        <w:rPr>
          <w:noProof/>
        </w:rPr>
        <w:t xml:space="preserve"> </w:t>
      </w:r>
    </w:p>
    <w:p w:rsidR="00F6298A" w:rsidRDefault="009F1A65" w:rsidP="009F1A65">
      <w:pPr>
        <w:autoSpaceDE w:val="0"/>
        <w:autoSpaceDN w:val="0"/>
        <w:adjustRightInd w:val="0"/>
        <w:spacing w:after="0"/>
        <w:rPr>
          <w:rFonts w:ascii="Times New Roman" w:hAnsi="Times New Roman"/>
          <w:sz w:val="20"/>
          <w:szCs w:val="20"/>
          <w:lang w:eastAsia="en-GB"/>
        </w:rPr>
      </w:pPr>
      <w:r w:rsidRPr="009F1A65">
        <w:rPr>
          <w:rFonts w:ascii="Times New Roman" w:hAnsi="Times New Roman"/>
          <w:lang w:eastAsia="en-GB"/>
        </w:rPr>
        <w:t>His Captain wrote</w:t>
      </w:r>
      <w:r w:rsidRPr="000544FB">
        <w:rPr>
          <w:rFonts w:ascii="Times New Roman" w:hAnsi="Times New Roman"/>
          <w:sz w:val="20"/>
          <w:szCs w:val="20"/>
          <w:lang w:eastAsia="en-GB"/>
        </w:rPr>
        <w:t xml:space="preserve">;- </w:t>
      </w:r>
      <w:r w:rsidR="000544FB" w:rsidRPr="000544FB">
        <w:rPr>
          <w:rFonts w:ascii="Times New Roman" w:hAnsi="Times New Roman"/>
          <w:sz w:val="20"/>
          <w:szCs w:val="20"/>
          <w:lang w:eastAsia="en-GB"/>
        </w:rPr>
        <w:t>"</w:t>
      </w:r>
      <w:r w:rsidRPr="000544FB">
        <w:rPr>
          <w:rFonts w:ascii="Times New Roman" w:hAnsi="Times New Roman"/>
          <w:sz w:val="20"/>
          <w:szCs w:val="20"/>
          <w:lang w:eastAsia="en-GB"/>
        </w:rPr>
        <w:t>When the battalion went into action he had a job in organizing ' carrying-up parties,' which were perfectly managed, and we have been congratulated on the work done and the way it was done. So there is just this, that however long he had lived with us, he would never have done finer work than he did on the very first day."</w:t>
      </w:r>
      <w:r w:rsidR="000544FB">
        <w:rPr>
          <w:rFonts w:ascii="Times New Roman" w:hAnsi="Times New Roman"/>
          <w:sz w:val="20"/>
          <w:szCs w:val="20"/>
          <w:lang w:eastAsia="en-GB"/>
        </w:rPr>
        <w:t xml:space="preserve"> Elizabethan April 1917.</w:t>
      </w:r>
    </w:p>
    <w:p w:rsidR="000544FB" w:rsidRDefault="000544FB" w:rsidP="009F1A65">
      <w:pPr>
        <w:autoSpaceDE w:val="0"/>
        <w:autoSpaceDN w:val="0"/>
        <w:adjustRightInd w:val="0"/>
        <w:spacing w:after="0"/>
        <w:rPr>
          <w:b/>
        </w:rPr>
      </w:pPr>
    </w:p>
    <w:p w:rsidR="00F6298A" w:rsidRDefault="00F6298A" w:rsidP="0038281B">
      <w:pPr>
        <w:tabs>
          <w:tab w:val="right" w:pos="9639"/>
        </w:tabs>
      </w:pPr>
      <w:r w:rsidRPr="004919A4">
        <w:rPr>
          <w:b/>
        </w:rPr>
        <w:t>Died:</w:t>
      </w:r>
      <w:r>
        <w:t xml:space="preserve"> </w:t>
      </w:r>
      <w:r>
        <w:rPr>
          <w:noProof/>
        </w:rPr>
        <w:t>10 March 1917</w:t>
      </w:r>
      <w:r>
        <w:t xml:space="preserve"> aged </w:t>
      </w:r>
      <w:r>
        <w:rPr>
          <w:noProof/>
        </w:rPr>
        <w:t xml:space="preserve">35 </w:t>
      </w:r>
      <w:r w:rsidRPr="00852E9E">
        <w:rPr>
          <w:noProof/>
        </w:rPr>
        <w:t xml:space="preserve">KIA </w:t>
      </w:r>
      <w:r>
        <w:br/>
      </w:r>
    </w:p>
    <w:p w:rsidR="00F6298A" w:rsidRPr="00A44186" w:rsidRDefault="00F6298A" w:rsidP="0038281B">
      <w:pPr>
        <w:tabs>
          <w:tab w:val="right" w:pos="9639"/>
        </w:tabs>
      </w:pPr>
      <w:r w:rsidRPr="00A44186">
        <w:rPr>
          <w:b/>
        </w:rPr>
        <w:t>Decorations:</w:t>
      </w:r>
      <w:r w:rsidRPr="00A44186">
        <w:t xml:space="preserve"> War Medal Victory Medal.</w:t>
      </w:r>
    </w:p>
    <w:p w:rsidR="00F6298A" w:rsidRDefault="00F6298A" w:rsidP="0038281B">
      <w:pPr>
        <w:tabs>
          <w:tab w:val="right" w:pos="9639"/>
        </w:tabs>
      </w:pPr>
    </w:p>
    <w:p w:rsidR="00F6298A" w:rsidRPr="00A44186" w:rsidRDefault="00F6298A" w:rsidP="0038281B">
      <w:pPr>
        <w:tabs>
          <w:tab w:val="right" w:pos="9639"/>
        </w:tabs>
        <w:rPr>
          <w:b/>
        </w:rPr>
      </w:pPr>
      <w:r w:rsidRPr="00A44186">
        <w:rPr>
          <w:b/>
        </w:rPr>
        <w:t>Memorials:</w:t>
      </w:r>
    </w:p>
    <w:p w:rsidR="00F6298A" w:rsidRPr="00BA4AE9" w:rsidRDefault="00F6298A" w:rsidP="0038281B">
      <w:pPr>
        <w:pStyle w:val="ListParagraph"/>
        <w:numPr>
          <w:ilvl w:val="0"/>
          <w:numId w:val="2"/>
        </w:numPr>
        <w:spacing w:after="0"/>
      </w:pPr>
      <w:r w:rsidRPr="00BA4AE9">
        <w:t>College Hall</w:t>
      </w:r>
    </w:p>
    <w:p w:rsidR="00F6298A" w:rsidRPr="00BA4AE9" w:rsidRDefault="00F6298A" w:rsidP="0038281B">
      <w:pPr>
        <w:pStyle w:val="ListParagraph"/>
        <w:numPr>
          <w:ilvl w:val="0"/>
          <w:numId w:val="2"/>
        </w:numPr>
        <w:spacing w:after="0"/>
        <w:rPr>
          <w:b/>
        </w:rPr>
      </w:pPr>
      <w:r w:rsidRPr="00BA4AE9">
        <w:rPr>
          <w:noProof/>
        </w:rPr>
        <w:t xml:space="preserve">Thiepval Memorial </w:t>
      </w:r>
      <w:smartTag w:uri="urn:schemas-microsoft-com:office:smarttags" w:element="place">
        <w:r w:rsidRPr="00BA4AE9">
          <w:rPr>
            <w:noProof/>
          </w:rPr>
          <w:t>Somme</w:t>
        </w:r>
      </w:smartTag>
      <w:r w:rsidRPr="00BA4AE9">
        <w:rPr>
          <w:noProof/>
        </w:rPr>
        <w:t xml:space="preserve"> Pier and Face 8 C 9 A and 16 A</w:t>
      </w:r>
    </w:p>
    <w:p w:rsidR="00F6298A" w:rsidRPr="00BA4AE9" w:rsidRDefault="00F6298A" w:rsidP="0038281B">
      <w:pPr>
        <w:pStyle w:val="ListParagraph"/>
        <w:numPr>
          <w:ilvl w:val="0"/>
          <w:numId w:val="2"/>
        </w:numPr>
        <w:spacing w:after="0"/>
        <w:rPr>
          <w:b/>
        </w:rPr>
      </w:pPr>
      <w:r w:rsidRPr="00BA4AE9">
        <w:rPr>
          <w:noProof/>
        </w:rPr>
        <w:t>Groombridge Royal Tunbridge Wells</w:t>
      </w:r>
    </w:p>
    <w:p w:rsidR="00F6298A" w:rsidRPr="00BA4AE9" w:rsidRDefault="00F6298A" w:rsidP="0038281B">
      <w:pPr>
        <w:pStyle w:val="ListParagraph"/>
        <w:numPr>
          <w:ilvl w:val="0"/>
          <w:numId w:val="2"/>
        </w:numPr>
        <w:spacing w:after="0"/>
        <w:rPr>
          <w:b/>
        </w:rPr>
      </w:pPr>
      <w:smartTag w:uri="urn:schemas-microsoft-com:office:smarttags" w:element="place">
        <w:smartTag w:uri="urn:schemas-microsoft-com:office:smarttags" w:element="City">
          <w:r w:rsidRPr="00BA4AE9">
            <w:rPr>
              <w:rFonts w:ascii="Arial" w:hAnsi="Arial" w:cs="Arial"/>
              <w:lang w:eastAsia="en-GB"/>
            </w:rPr>
            <w:t>Beckenham</w:t>
          </w:r>
        </w:smartTag>
        <w:r w:rsidRPr="00BA4AE9">
          <w:rPr>
            <w:rFonts w:ascii="Arial" w:hAnsi="Arial" w:cs="Arial"/>
            <w:lang w:eastAsia="en-GB"/>
          </w:rPr>
          <w:t xml:space="preserve">, </w:t>
        </w:r>
        <w:smartTag w:uri="urn:schemas-microsoft-com:office:smarttags" w:element="country-region">
          <w:r w:rsidRPr="00BA4AE9">
            <w:rPr>
              <w:rFonts w:ascii="Arial" w:hAnsi="Arial" w:cs="Arial"/>
              <w:lang w:eastAsia="en-GB"/>
            </w:rPr>
            <w:t>Kent</w:t>
          </w:r>
        </w:smartTag>
      </w:smartTag>
      <w:r w:rsidRPr="00BA4AE9">
        <w:rPr>
          <w:rFonts w:ascii="Arial" w:hAnsi="Arial" w:cs="Arial"/>
          <w:lang w:eastAsia="en-GB"/>
        </w:rPr>
        <w:t xml:space="preserve"> civic war memorial</w:t>
      </w:r>
    </w:p>
    <w:p w:rsidR="00F6298A" w:rsidRDefault="00F6298A" w:rsidP="00DD148C">
      <w:pPr>
        <w:pStyle w:val="ListParagraph"/>
        <w:spacing w:after="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F6298A" w:rsidRPr="00852E9E" w:rsidTr="00852E9E">
        <w:tc>
          <w:tcPr>
            <w:tcW w:w="9854" w:type="dxa"/>
          </w:tcPr>
          <w:p w:rsidR="00F6298A" w:rsidRPr="00852E9E" w:rsidRDefault="00F6298A" w:rsidP="00BA4AE9">
            <w:pPr>
              <w:spacing w:after="0"/>
            </w:pPr>
            <w:r w:rsidRPr="00852E9E">
              <w:rPr>
                <w:b/>
              </w:rPr>
              <w:t>Notes</w:t>
            </w:r>
            <w:r>
              <w:rPr>
                <w:b/>
              </w:rPr>
              <w:t xml:space="preserve">   </w:t>
            </w:r>
            <w:r w:rsidR="0008381C">
              <w:rPr>
                <w:b/>
              </w:rPr>
              <w:t>H</w:t>
            </w:r>
            <w:r w:rsidRPr="00BA4AE9">
              <w:rPr>
                <w:rFonts w:ascii="Arial" w:hAnsi="Arial" w:cs="Arial"/>
                <w:lang w:eastAsia="en-GB"/>
              </w:rPr>
              <w:t>is medal index card would tend to</w:t>
            </w:r>
            <w:r w:rsidR="0008381C">
              <w:rPr>
                <w:rFonts w:ascii="Arial" w:hAnsi="Arial" w:cs="Arial"/>
                <w:lang w:eastAsia="en-GB"/>
              </w:rPr>
              <w:t xml:space="preserve"> </w:t>
            </w:r>
            <w:r w:rsidRPr="00BA4AE9">
              <w:rPr>
                <w:rFonts w:ascii="Arial" w:hAnsi="Arial" w:cs="Arial"/>
                <w:lang w:eastAsia="en-GB"/>
              </w:rPr>
              <w:t>suggest that he had originally served on the Western Front, whilst serving as a</w:t>
            </w:r>
            <w:r w:rsidR="0008381C">
              <w:rPr>
                <w:rFonts w:ascii="Arial" w:hAnsi="Arial" w:cs="Arial"/>
                <w:lang w:eastAsia="en-GB"/>
              </w:rPr>
              <w:t xml:space="preserve"> </w:t>
            </w:r>
            <w:r w:rsidRPr="00BA4AE9">
              <w:rPr>
                <w:rFonts w:ascii="Arial" w:hAnsi="Arial" w:cs="Arial"/>
                <w:lang w:eastAsia="en-GB"/>
              </w:rPr>
              <w:t>Private in the 16th (</w:t>
            </w:r>
            <w:smartTag w:uri="urn:schemas-microsoft-com:office:smarttags" w:element="place">
              <w:smartTag w:uri="urn:schemas-microsoft-com:office:smarttags" w:element="PlaceType">
                <w:r w:rsidRPr="00BA4AE9">
                  <w:rPr>
                    <w:rFonts w:ascii="Arial" w:hAnsi="Arial" w:cs="Arial"/>
                    <w:lang w:eastAsia="en-GB"/>
                  </w:rPr>
                  <w:t>County</w:t>
                </w:r>
              </w:smartTag>
              <w:r w:rsidRPr="00BA4AE9">
                <w:rPr>
                  <w:rFonts w:ascii="Arial" w:hAnsi="Arial" w:cs="Arial"/>
                  <w:lang w:eastAsia="en-GB"/>
                </w:rPr>
                <w:t xml:space="preserve"> of </w:t>
              </w:r>
              <w:smartTag w:uri="urn:schemas-microsoft-com:office:smarttags" w:element="PlaceName">
                <w:r w:rsidRPr="00BA4AE9">
                  <w:rPr>
                    <w:rFonts w:ascii="Arial" w:hAnsi="Arial" w:cs="Arial"/>
                    <w:lang w:eastAsia="en-GB"/>
                  </w:rPr>
                  <w:t>London</w:t>
                </w:r>
              </w:smartTag>
            </w:smartTag>
            <w:r w:rsidR="0008381C">
              <w:rPr>
                <w:rFonts w:ascii="Arial" w:hAnsi="Arial" w:cs="Arial"/>
                <w:lang w:eastAsia="en-GB"/>
              </w:rPr>
              <w:t>).</w:t>
            </w:r>
          </w:p>
        </w:tc>
      </w:tr>
    </w:tbl>
    <w:p w:rsidR="00F6298A" w:rsidRDefault="00F6298A">
      <w:r>
        <w:t xml:space="preserve">  </w:t>
      </w:r>
    </w:p>
    <w:p w:rsidR="00F6298A" w:rsidRDefault="00F6298A"/>
    <w:p w:rsidR="00F6298A" w:rsidRDefault="00F6298A"/>
    <w:p w:rsidR="00F6298A" w:rsidRDefault="00F6298A" w:rsidP="00440E57">
      <w:pPr>
        <w:pStyle w:val="Heading1"/>
      </w:pPr>
      <w:r>
        <w:rPr>
          <w:rFonts w:ascii="Arial" w:hAnsi="Arial" w:cs="Arial"/>
          <w:sz w:val="23"/>
          <w:szCs w:val="23"/>
          <w:lang w:eastAsia="en-GB"/>
        </w:rPr>
        <w:t xml:space="preserve"> </w:t>
      </w:r>
      <w:r w:rsidR="006105D6">
        <w:br w:type="page"/>
      </w:r>
      <w:bookmarkStart w:id="33" w:name="_Toc465841359"/>
      <w:r w:rsidRPr="00E7355C">
        <w:rPr>
          <w:noProof/>
        </w:rPr>
        <w:t>Cecil Frederick Napier</w:t>
      </w:r>
      <w:r w:rsidRPr="00440E57">
        <w:t xml:space="preserve"> </w:t>
      </w:r>
      <w:r w:rsidRPr="00E7355C">
        <w:rPr>
          <w:b/>
          <w:noProof/>
        </w:rPr>
        <w:t>Draper</w:t>
      </w:r>
      <w:r w:rsidRPr="00440E57">
        <w:rPr>
          <w:b/>
        </w:rPr>
        <w:t xml:space="preserve"> </w:t>
      </w:r>
      <w:r w:rsidRPr="00440E57">
        <w:t>(</w:t>
      </w:r>
      <w:r w:rsidRPr="00E7355C">
        <w:rPr>
          <w:noProof/>
        </w:rPr>
        <w:t>3229</w:t>
      </w:r>
      <w:r w:rsidRPr="00440E57">
        <w:t>)</w:t>
      </w:r>
      <w:bookmarkEnd w:id="33"/>
    </w:p>
    <w:p w:rsidR="00F6298A" w:rsidRDefault="00F6298A" w:rsidP="001A549E"/>
    <w:p w:rsidR="00F6298A" w:rsidRDefault="00F6298A" w:rsidP="001A549E">
      <w:pPr>
        <w:rPr>
          <w:color w:val="00FF00"/>
        </w:rPr>
      </w:pPr>
      <w:r>
        <w:t xml:space="preserve"> </w:t>
      </w:r>
      <w:r>
        <w:rPr>
          <w:color w:val="00FF00"/>
        </w:rPr>
        <w:t>Vol. II Pg 287</w:t>
      </w:r>
    </w:p>
    <w:p w:rsidR="00F6298A" w:rsidRPr="001A549E" w:rsidRDefault="00F6298A" w:rsidP="001A549E">
      <w:pPr>
        <w:rPr>
          <w:color w:val="00FF00"/>
        </w:rPr>
      </w:pPr>
    </w:p>
    <w:p w:rsidR="00F6298A" w:rsidRDefault="00E701C3" w:rsidP="00816D2F">
      <w:pPr>
        <w:tabs>
          <w:tab w:val="right" w:pos="9639"/>
        </w:tabs>
        <w:rPr>
          <w:b/>
          <w:noProof/>
        </w:rPr>
      </w:pPr>
      <w:r>
        <w:rPr>
          <w:noProof/>
          <w:lang w:eastAsia="en-GB"/>
        </w:rPr>
        <w:drawing>
          <wp:anchor distT="0" distB="0" distL="114300" distR="114300" simplePos="0" relativeHeight="251654656" behindDoc="1" locked="0" layoutInCell="1" allowOverlap="1" wp14:anchorId="044F602A" wp14:editId="7428E70C">
            <wp:simplePos x="0" y="0"/>
            <wp:positionH relativeFrom="column">
              <wp:posOffset>3810</wp:posOffset>
            </wp:positionH>
            <wp:positionV relativeFrom="paragraph">
              <wp:align>top</wp:align>
            </wp:positionV>
            <wp:extent cx="1200150" cy="1343025"/>
            <wp:effectExtent l="0" t="0" r="0" b="9525"/>
            <wp:wrapTight wrapText="bothSides">
              <wp:wrapPolygon edited="0">
                <wp:start x="0" y="0"/>
                <wp:lineTo x="0" y="21447"/>
                <wp:lineTo x="21257" y="21447"/>
                <wp:lineTo x="21257" y="0"/>
                <wp:lineTo x="0" y="0"/>
              </wp:wrapPolygon>
            </wp:wrapTight>
            <wp:docPr id="9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00150" cy="1343025"/>
                    </a:xfrm>
                    <a:prstGeom prst="rect">
                      <a:avLst/>
                    </a:prstGeom>
                    <a:noFill/>
                  </pic:spPr>
                </pic:pic>
              </a:graphicData>
            </a:graphic>
            <wp14:sizeRelH relativeFrom="page">
              <wp14:pctWidth>0</wp14:pctWidth>
            </wp14:sizeRelH>
            <wp14:sizeRelV relativeFrom="page">
              <wp14:pctHeight>0</wp14:pctHeight>
            </wp14:sizeRelV>
          </wp:anchor>
        </w:drawing>
      </w:r>
      <w:r w:rsidR="00F6298A">
        <w:t xml:space="preserve"> </w:t>
      </w:r>
      <w:r w:rsidR="00F6298A" w:rsidRPr="00680A23">
        <w:rPr>
          <w:b/>
          <w:noProof/>
        </w:rPr>
        <w:t>Extract from "A" Coy Photo RMC Nov. 1913.</w:t>
      </w:r>
    </w:p>
    <w:p w:rsidR="00F6298A" w:rsidRPr="00840B41" w:rsidRDefault="00F6298A" w:rsidP="00816D2F">
      <w:pPr>
        <w:tabs>
          <w:tab w:val="right" w:pos="9639"/>
        </w:tabs>
        <w:rPr>
          <w:noProof/>
        </w:rPr>
      </w:pPr>
      <w:r w:rsidRPr="00680A23">
        <w:rPr>
          <w:b/>
          <w:noProof/>
        </w:rPr>
        <w:t xml:space="preserve"> </w:t>
      </w:r>
      <w:r w:rsidRPr="00840B41">
        <w:rPr>
          <w:b/>
          <w:noProof/>
          <w:color w:val="00FF00"/>
        </w:rPr>
        <w:t>(See also PEN Howard</w:t>
      </w:r>
      <w:r w:rsidRPr="00840B41">
        <w:rPr>
          <w:noProof/>
          <w:color w:val="00FF00"/>
        </w:rPr>
        <w:t>)</w:t>
      </w:r>
    </w:p>
    <w:p w:rsidR="00F6298A" w:rsidRDefault="00F6298A" w:rsidP="0038281B">
      <w:pPr>
        <w:tabs>
          <w:tab w:val="right" w:pos="9639"/>
        </w:tabs>
      </w:pPr>
    </w:p>
    <w:p w:rsidR="00F6298A" w:rsidRPr="00BE4BB8" w:rsidRDefault="00F6298A" w:rsidP="0038281B">
      <w:pPr>
        <w:tabs>
          <w:tab w:val="right" w:pos="9639"/>
        </w:tabs>
        <w:rPr>
          <w:noProof/>
        </w:rPr>
      </w:pPr>
      <w:r w:rsidRPr="00680A23">
        <w:rPr>
          <w:b/>
        </w:rPr>
        <w:t>Born:</w:t>
      </w:r>
      <w:r>
        <w:t xml:space="preserve"> </w:t>
      </w:r>
      <w:r>
        <w:rPr>
          <w:noProof/>
        </w:rPr>
        <w:t xml:space="preserve">11 October </w:t>
      </w:r>
      <w:r w:rsidRPr="00BE4BB8">
        <w:rPr>
          <w:noProof/>
        </w:rPr>
        <w:t>1894 son of the late C</w:t>
      </w:r>
      <w:r w:rsidR="00277D65">
        <w:rPr>
          <w:noProof/>
        </w:rPr>
        <w:t xml:space="preserve">. </w:t>
      </w:r>
      <w:r w:rsidRPr="00BE4BB8">
        <w:rPr>
          <w:noProof/>
        </w:rPr>
        <w:t>N</w:t>
      </w:r>
      <w:r w:rsidR="00277D65">
        <w:rPr>
          <w:noProof/>
        </w:rPr>
        <w:t xml:space="preserve">. </w:t>
      </w:r>
      <w:r w:rsidRPr="00BE4BB8">
        <w:rPr>
          <w:noProof/>
        </w:rPr>
        <w:t xml:space="preserve">Draper and  Mrs Mary Stewart Wells of </w:t>
      </w:r>
      <w:smartTag w:uri="urn:schemas-microsoft-com:office:smarttags" w:element="place">
        <w:smartTag w:uri="urn:schemas-microsoft-com:office:smarttags" w:element="City">
          <w:r w:rsidRPr="00BE4BB8">
            <w:rPr>
              <w:noProof/>
            </w:rPr>
            <w:t>Belfast</w:t>
          </w:r>
        </w:smartTag>
      </w:smartTag>
      <w:r w:rsidRPr="00BE4BB8">
        <w:rPr>
          <w:noProof/>
        </w:rPr>
        <w:t xml:space="preserve">. </w:t>
      </w:r>
    </w:p>
    <w:p w:rsidR="00F6298A" w:rsidRPr="00BE4BB8" w:rsidRDefault="00F6298A" w:rsidP="0038281B">
      <w:pPr>
        <w:tabs>
          <w:tab w:val="right" w:pos="9639"/>
        </w:tabs>
        <w:rPr>
          <w:noProof/>
        </w:rPr>
      </w:pPr>
      <w:r w:rsidRPr="00BE4BB8">
        <w:rPr>
          <w:noProof/>
        </w:rPr>
        <w:t>Step son to Frederick Neville Wells (Old Radlein) of the Hermitage St Martin’s.</w:t>
      </w:r>
    </w:p>
    <w:p w:rsidR="00F6298A" w:rsidRDefault="00F6298A" w:rsidP="0038281B">
      <w:pPr>
        <w:tabs>
          <w:tab w:val="right" w:pos="9639"/>
        </w:tabs>
      </w:pPr>
    </w:p>
    <w:p w:rsidR="00F6298A" w:rsidRPr="00BE4BB8" w:rsidRDefault="00F6298A" w:rsidP="0038281B">
      <w:pPr>
        <w:tabs>
          <w:tab w:val="right" w:pos="9639"/>
        </w:tabs>
      </w:pPr>
      <w:r w:rsidRPr="00BE4BB8">
        <w:t>Educated at Framlingham 1906 - 1908</w:t>
      </w:r>
    </w:p>
    <w:p w:rsidR="00F6298A" w:rsidRDefault="00F6298A" w:rsidP="0038281B">
      <w:pPr>
        <w:tabs>
          <w:tab w:val="right" w:pos="9639"/>
        </w:tabs>
        <w:rPr>
          <w:noProof/>
        </w:rPr>
      </w:pPr>
      <w:r w:rsidRPr="00680A23">
        <w:rPr>
          <w:b/>
        </w:rPr>
        <w:t>Joined</w:t>
      </w:r>
      <w:r w:rsidRPr="00BE4BB8">
        <w:t xml:space="preserve"> </w:t>
      </w:r>
      <w:smartTag w:uri="urn:schemas-microsoft-com:office:smarttags" w:element="place">
        <w:smartTag w:uri="urn:schemas-microsoft-com:office:smarttags" w:element="PlaceName">
          <w:r w:rsidRPr="00BE4BB8">
            <w:t>Elizabeth</w:t>
          </w:r>
        </w:smartTag>
        <w:r w:rsidRPr="00BE4BB8">
          <w:t xml:space="preserve"> </w:t>
        </w:r>
        <w:smartTag w:uri="urn:schemas-microsoft-com:office:smarttags" w:element="PlaceName">
          <w:r w:rsidRPr="00BE4BB8">
            <w:t>College</w:t>
          </w:r>
        </w:smartTag>
      </w:smartTag>
      <w:r w:rsidRPr="00BE4BB8">
        <w:t xml:space="preserve"> in </w:t>
      </w:r>
      <w:r w:rsidRPr="00BE4BB8">
        <w:rPr>
          <w:noProof/>
        </w:rPr>
        <w:t>1910</w:t>
      </w:r>
      <w:r w:rsidRPr="00BE4BB8">
        <w:t xml:space="preserve"> and left in </w:t>
      </w:r>
      <w:r w:rsidRPr="00BE4BB8">
        <w:rPr>
          <w:noProof/>
        </w:rPr>
        <w:t>1912. 1</w:t>
      </w:r>
      <w:r w:rsidRPr="00BE4BB8">
        <w:rPr>
          <w:noProof/>
          <w:vertAlign w:val="superscript"/>
        </w:rPr>
        <w:t>st</w:t>
      </w:r>
      <w:r w:rsidRPr="00BE4BB8">
        <w:rPr>
          <w:noProof/>
        </w:rPr>
        <w:t xml:space="preserve"> XI Football 1910</w:t>
      </w:r>
      <w:r>
        <w:rPr>
          <w:noProof/>
        </w:rPr>
        <w:t xml:space="preserve"> (moved from goal keeper to right back and showed great promise</w:t>
      </w:r>
      <w:r w:rsidRPr="00BE4BB8">
        <w:rPr>
          <w:noProof/>
        </w:rPr>
        <w:t>, 1</w:t>
      </w:r>
      <w:r w:rsidRPr="00BE4BB8">
        <w:rPr>
          <w:noProof/>
          <w:vertAlign w:val="superscript"/>
        </w:rPr>
        <w:t>st</w:t>
      </w:r>
      <w:r w:rsidRPr="00BE4BB8">
        <w:rPr>
          <w:noProof/>
        </w:rPr>
        <w:t xml:space="preserve"> XI Cricket 1911.  </w:t>
      </w:r>
    </w:p>
    <w:p w:rsidR="00F6298A" w:rsidRPr="00BE4BB8" w:rsidRDefault="00F6298A" w:rsidP="0038281B">
      <w:pPr>
        <w:tabs>
          <w:tab w:val="right" w:pos="9639"/>
        </w:tabs>
        <w:rPr>
          <w:noProof/>
        </w:rPr>
      </w:pPr>
    </w:p>
    <w:p w:rsidR="00F6298A" w:rsidRPr="00BE4BB8" w:rsidRDefault="00F6298A" w:rsidP="0038281B">
      <w:pPr>
        <w:tabs>
          <w:tab w:val="right" w:pos="9639"/>
        </w:tabs>
        <w:rPr>
          <w:noProof/>
        </w:rPr>
      </w:pPr>
      <w:smartTag w:uri="urn:schemas-microsoft-com:office:smarttags" w:element="PlaceName">
        <w:r w:rsidRPr="00BE4BB8">
          <w:rPr>
            <w:noProof/>
          </w:rPr>
          <w:t>Radley</w:t>
        </w:r>
      </w:smartTag>
      <w:r w:rsidRPr="00BE4BB8">
        <w:rPr>
          <w:noProof/>
        </w:rPr>
        <w:t xml:space="preserve"> </w:t>
      </w:r>
      <w:smartTag w:uri="urn:schemas-microsoft-com:office:smarttags" w:element="PlaceType">
        <w:r w:rsidRPr="00BE4BB8">
          <w:rPr>
            <w:noProof/>
          </w:rPr>
          <w:t>College</w:t>
        </w:r>
      </w:smartTag>
      <w:r w:rsidRPr="00BE4BB8">
        <w:rPr>
          <w:noProof/>
        </w:rPr>
        <w:t xml:space="preserve"> </w:t>
      </w:r>
      <w:smartTag w:uri="urn:schemas-microsoft-com:office:smarttags" w:element="place">
        <w:smartTag w:uri="urn:schemas-microsoft-com:office:smarttags" w:element="City">
          <w:r w:rsidRPr="00BE4BB8">
            <w:rPr>
              <w:noProof/>
            </w:rPr>
            <w:t>Oxford</w:t>
          </w:r>
        </w:smartTag>
      </w:smartTag>
      <w:r w:rsidRPr="00BE4BB8">
        <w:rPr>
          <w:noProof/>
        </w:rPr>
        <w:t xml:space="preserve">  OTC Jan 1912 – Dec 1912 as a private and sapper.</w:t>
      </w:r>
    </w:p>
    <w:p w:rsidR="00F6298A" w:rsidRPr="00BE4BB8" w:rsidRDefault="00F6298A" w:rsidP="0038281B">
      <w:pPr>
        <w:tabs>
          <w:tab w:val="right" w:pos="9639"/>
        </w:tabs>
      </w:pPr>
      <w:r w:rsidRPr="00BE4BB8">
        <w:rPr>
          <w:noProof/>
        </w:rPr>
        <w:t xml:space="preserve">Entered RMC </w:t>
      </w:r>
      <w:smartTag w:uri="urn:schemas-microsoft-com:office:smarttags" w:element="place">
        <w:r w:rsidRPr="00BE4BB8">
          <w:rPr>
            <w:noProof/>
          </w:rPr>
          <w:t>Sandhurst</w:t>
        </w:r>
      </w:smartTag>
      <w:r w:rsidRPr="00BE4BB8">
        <w:rPr>
          <w:noProof/>
        </w:rPr>
        <w:t xml:space="preserve">  July 1913</w:t>
      </w:r>
      <w:r w:rsidRPr="00BE4BB8">
        <w:br/>
      </w:r>
    </w:p>
    <w:p w:rsidR="00F6298A" w:rsidRPr="00BE4BB8" w:rsidRDefault="00F6298A" w:rsidP="001A549E">
      <w:pPr>
        <w:spacing w:before="240"/>
        <w:rPr>
          <w:b/>
        </w:rPr>
      </w:pPr>
      <w:r w:rsidRPr="00BE4BB8">
        <w:rPr>
          <w:b/>
        </w:rPr>
        <w:t>War Service</w:t>
      </w:r>
    </w:p>
    <w:p w:rsidR="00F6298A" w:rsidRPr="00BE4BB8" w:rsidRDefault="00F6298A" w:rsidP="0038281B">
      <w:pPr>
        <w:tabs>
          <w:tab w:val="right" w:pos="9639"/>
        </w:tabs>
        <w:rPr>
          <w:noProof/>
        </w:rPr>
      </w:pPr>
      <w:r w:rsidRPr="00BE4BB8">
        <w:rPr>
          <w:noProof/>
        </w:rPr>
        <w:t>2nd Lt. 1</w:t>
      </w:r>
      <w:r w:rsidRPr="00BE4BB8">
        <w:rPr>
          <w:noProof/>
          <w:vertAlign w:val="superscript"/>
        </w:rPr>
        <w:t>st</w:t>
      </w:r>
      <w:r w:rsidRPr="00BE4BB8">
        <w:rPr>
          <w:noProof/>
        </w:rPr>
        <w:t xml:space="preserve"> Bn Duke of </w:t>
      </w:r>
      <w:smartTag w:uri="urn:schemas-microsoft-com:office:smarttags" w:element="place">
        <w:smartTag w:uri="urn:schemas-microsoft-com:office:smarttags" w:element="City">
          <w:r w:rsidRPr="00BE4BB8">
            <w:rPr>
              <w:noProof/>
            </w:rPr>
            <w:t>Cambridge</w:t>
          </w:r>
        </w:smartTag>
      </w:smartTag>
      <w:r w:rsidRPr="00BE4BB8">
        <w:rPr>
          <w:noProof/>
        </w:rPr>
        <w:t xml:space="preserve"> Own ,</w:t>
      </w:r>
      <w:r>
        <w:rPr>
          <w:noProof/>
        </w:rPr>
        <w:t xml:space="preserve"> </w:t>
      </w:r>
      <w:r w:rsidRPr="00BE4BB8">
        <w:rPr>
          <w:noProof/>
        </w:rPr>
        <w:t xml:space="preserve">Middlesex Rgt. 1914.  Took part in the early phases of the War Battles of Mons, Le Cateau, Marne &amp; Aisne, wounded in the head at Herlies 21/10/1914 and taken to Casualty Staation 33..  </w:t>
      </w:r>
    </w:p>
    <w:p w:rsidR="00F6298A" w:rsidRPr="00BE4BB8" w:rsidRDefault="00F6298A" w:rsidP="0038281B">
      <w:pPr>
        <w:tabs>
          <w:tab w:val="right" w:pos="9639"/>
        </w:tabs>
      </w:pPr>
      <w:r w:rsidRPr="00BE4BB8">
        <w:rPr>
          <w:noProof/>
        </w:rPr>
        <w:t>Rejoined Regt</w:t>
      </w:r>
      <w:r>
        <w:rPr>
          <w:noProof/>
        </w:rPr>
        <w:t>iment</w:t>
      </w:r>
      <w:r w:rsidRPr="00BE4BB8">
        <w:rPr>
          <w:noProof/>
        </w:rPr>
        <w:t xml:space="preserve"> in </w:t>
      </w:r>
      <w:smartTag w:uri="urn:schemas-microsoft-com:office:smarttags" w:element="place">
        <w:smartTag w:uri="urn:schemas-microsoft-com:office:smarttags" w:element="country-region">
          <w:r w:rsidRPr="00BE4BB8">
            <w:rPr>
              <w:noProof/>
            </w:rPr>
            <w:t>France</w:t>
          </w:r>
        </w:smartTag>
      </w:smartTag>
      <w:r w:rsidRPr="00BE4BB8">
        <w:rPr>
          <w:noProof/>
        </w:rPr>
        <w:t xml:space="preserve"> again</w:t>
      </w:r>
      <w:r>
        <w:rPr>
          <w:noProof/>
        </w:rPr>
        <w:t xml:space="preserve">. </w:t>
      </w:r>
      <w:r w:rsidRPr="00BE4BB8">
        <w:rPr>
          <w:noProof/>
        </w:rPr>
        <w:t xml:space="preserve"> April 1916 wounded again. </w:t>
      </w:r>
    </w:p>
    <w:p w:rsidR="00F6298A" w:rsidRPr="00BE4BB8" w:rsidRDefault="00F6298A" w:rsidP="00ED3CBD">
      <w:r w:rsidRPr="00BE4BB8">
        <w:rPr>
          <w:noProof/>
        </w:rPr>
        <w:t>Lieutenant</w:t>
      </w:r>
      <w:r w:rsidRPr="00BE4BB8">
        <w:t xml:space="preserve"> in the </w:t>
      </w:r>
      <w:r w:rsidRPr="00BE4BB8">
        <w:rPr>
          <w:noProof/>
        </w:rPr>
        <w:t>Middlesex Regiment</w:t>
      </w:r>
    </w:p>
    <w:p w:rsidR="00F6298A" w:rsidRDefault="00F6298A" w:rsidP="0038281B">
      <w:pPr>
        <w:tabs>
          <w:tab w:val="right" w:pos="9639"/>
        </w:tabs>
        <w:rPr>
          <w:b/>
        </w:rPr>
      </w:pPr>
    </w:p>
    <w:p w:rsidR="00F6298A" w:rsidRDefault="00F6298A" w:rsidP="0038281B">
      <w:pPr>
        <w:tabs>
          <w:tab w:val="right" w:pos="9639"/>
        </w:tabs>
        <w:rPr>
          <w:noProof/>
        </w:rPr>
      </w:pPr>
      <w:r w:rsidRPr="004919A4">
        <w:rPr>
          <w:b/>
        </w:rPr>
        <w:t>Died:</w:t>
      </w:r>
      <w:r w:rsidRPr="00BE4BB8">
        <w:t xml:space="preserve"> </w:t>
      </w:r>
      <w:r w:rsidRPr="00BE4BB8">
        <w:rPr>
          <w:noProof/>
        </w:rPr>
        <w:t>17 June 1916</w:t>
      </w:r>
      <w:r w:rsidRPr="00BE4BB8">
        <w:t xml:space="preserve"> aged </w:t>
      </w:r>
      <w:r w:rsidRPr="00BE4BB8">
        <w:rPr>
          <w:noProof/>
        </w:rPr>
        <w:t>21 died of wounds</w:t>
      </w:r>
      <w:r>
        <w:rPr>
          <w:noProof/>
        </w:rPr>
        <w:t>.</w:t>
      </w:r>
    </w:p>
    <w:p w:rsidR="00F6298A" w:rsidRPr="00BE4BB8" w:rsidRDefault="00F6298A" w:rsidP="0038281B">
      <w:pPr>
        <w:tabs>
          <w:tab w:val="right" w:pos="9639"/>
        </w:tabs>
      </w:pPr>
    </w:p>
    <w:p w:rsidR="00F6298A" w:rsidRPr="00BE4BB8" w:rsidRDefault="00F6298A" w:rsidP="0038281B">
      <w:pPr>
        <w:tabs>
          <w:tab w:val="right" w:pos="9639"/>
        </w:tabs>
      </w:pPr>
      <w:r w:rsidRPr="00680A23">
        <w:rPr>
          <w:b/>
        </w:rPr>
        <w:t>Decorations:</w:t>
      </w:r>
      <w:r w:rsidRPr="00BE4BB8">
        <w:t xml:space="preserve"> War Medal</w:t>
      </w:r>
      <w:r>
        <w:t>,</w:t>
      </w:r>
      <w:r w:rsidRPr="00BE4BB8">
        <w:t xml:space="preserve"> 1914 – 15 Star and clasp</w:t>
      </w:r>
      <w:r>
        <w:t>,</w:t>
      </w:r>
      <w:r w:rsidRPr="00BE4BB8">
        <w:t xml:space="preserve"> Victory Medal</w:t>
      </w:r>
      <w:r>
        <w:t xml:space="preserve">. </w:t>
      </w:r>
      <w:r w:rsidRPr="00BE4BB8">
        <w:t>Plaque and Scroll</w:t>
      </w:r>
    </w:p>
    <w:p w:rsidR="00F6298A" w:rsidRPr="00BE4BB8" w:rsidRDefault="00F6298A" w:rsidP="0038281B">
      <w:pPr>
        <w:tabs>
          <w:tab w:val="right" w:pos="9639"/>
        </w:tabs>
      </w:pPr>
    </w:p>
    <w:p w:rsidR="00F6298A" w:rsidRPr="00680A23" w:rsidRDefault="00F6298A" w:rsidP="0038281B">
      <w:pPr>
        <w:tabs>
          <w:tab w:val="right" w:pos="9639"/>
        </w:tabs>
        <w:rPr>
          <w:b/>
        </w:rPr>
      </w:pPr>
      <w:r w:rsidRPr="00680A23">
        <w:rPr>
          <w:b/>
        </w:rPr>
        <w:t>Memorials:</w:t>
      </w:r>
    </w:p>
    <w:p w:rsidR="00F6298A" w:rsidRPr="00BE4BB8" w:rsidRDefault="00F6298A" w:rsidP="0038281B">
      <w:pPr>
        <w:pStyle w:val="ListParagraph"/>
        <w:numPr>
          <w:ilvl w:val="0"/>
          <w:numId w:val="2"/>
        </w:numPr>
        <w:spacing w:after="0"/>
      </w:pPr>
      <w:r w:rsidRPr="00BE4BB8">
        <w:t>College Hall</w:t>
      </w:r>
    </w:p>
    <w:p w:rsidR="00F6298A" w:rsidRPr="00BE4BB8" w:rsidRDefault="00F6298A" w:rsidP="0038281B">
      <w:pPr>
        <w:pStyle w:val="ListParagraph"/>
        <w:numPr>
          <w:ilvl w:val="0"/>
          <w:numId w:val="2"/>
        </w:numPr>
        <w:spacing w:after="0"/>
        <w:rPr>
          <w:b/>
        </w:rPr>
      </w:pPr>
      <w:smartTag w:uri="urn:schemas-microsoft-com:office:smarttags" w:element="place">
        <w:smartTag w:uri="urn:schemas-microsoft-com:office:smarttags" w:element="PlaceName">
          <w:r w:rsidRPr="00BE4BB8">
            <w:rPr>
              <w:noProof/>
            </w:rPr>
            <w:t>Bethune</w:t>
          </w:r>
        </w:smartTag>
        <w:r w:rsidRPr="00BE4BB8">
          <w:rPr>
            <w:noProof/>
          </w:rPr>
          <w:t xml:space="preserve"> </w:t>
        </w:r>
        <w:smartTag w:uri="urn:schemas-microsoft-com:office:smarttags" w:element="PlaceType">
          <w:r w:rsidRPr="00BE4BB8">
            <w:rPr>
              <w:noProof/>
            </w:rPr>
            <w:t>Town</w:t>
          </w:r>
        </w:smartTag>
        <w:r w:rsidRPr="00BE4BB8">
          <w:rPr>
            <w:noProof/>
          </w:rPr>
          <w:t xml:space="preserve"> </w:t>
        </w:r>
        <w:smartTag w:uri="urn:schemas-microsoft-com:office:smarttags" w:element="PlaceType">
          <w:r w:rsidRPr="00BE4BB8">
            <w:rPr>
              <w:noProof/>
            </w:rPr>
            <w:t>Cemetery</w:t>
          </w:r>
        </w:smartTag>
      </w:smartTag>
      <w:r w:rsidRPr="00BE4BB8">
        <w:rPr>
          <w:noProof/>
        </w:rPr>
        <w:t xml:space="preserve"> Grave III K. 23</w:t>
      </w:r>
    </w:p>
    <w:p w:rsidR="00F6298A" w:rsidRPr="00BE4BB8" w:rsidRDefault="00F6298A" w:rsidP="0038281B">
      <w:pPr>
        <w:pStyle w:val="ListParagraph"/>
        <w:numPr>
          <w:ilvl w:val="0"/>
          <w:numId w:val="2"/>
        </w:numPr>
        <w:spacing w:after="0"/>
        <w:rPr>
          <w:b/>
        </w:rPr>
      </w:pPr>
      <w:r w:rsidRPr="00BE4BB8">
        <w:rPr>
          <w:noProof/>
        </w:rPr>
        <w:t>Old Framinghamians</w:t>
      </w:r>
    </w:p>
    <w:p w:rsidR="00F6298A" w:rsidRPr="00BE4BB8" w:rsidRDefault="00F6298A" w:rsidP="0038281B">
      <w:pPr>
        <w:pStyle w:val="ListParagraph"/>
        <w:numPr>
          <w:ilvl w:val="0"/>
          <w:numId w:val="2"/>
        </w:numPr>
        <w:spacing w:after="0"/>
        <w:rPr>
          <w:b/>
        </w:rPr>
      </w:pPr>
      <w:r w:rsidRPr="00BE4BB8">
        <w:rPr>
          <w:noProof/>
        </w:rPr>
        <w:t xml:space="preserve">St </w:t>
      </w:r>
      <w:smartTag w:uri="urn:schemas-microsoft-com:office:smarttags" w:element="place">
        <w:smartTag w:uri="urn:schemas-microsoft-com:office:smarttags" w:element="PlaceName">
          <w:r w:rsidRPr="00BE4BB8">
            <w:rPr>
              <w:noProof/>
            </w:rPr>
            <w:t>Peter</w:t>
          </w:r>
        </w:smartTag>
        <w:r w:rsidRPr="00BE4BB8">
          <w:rPr>
            <w:noProof/>
          </w:rPr>
          <w:t xml:space="preserve"> </w:t>
        </w:r>
        <w:smartTag w:uri="urn:schemas-microsoft-com:office:smarttags" w:element="PlaceName">
          <w:r w:rsidRPr="00BE4BB8">
            <w:rPr>
              <w:noProof/>
            </w:rPr>
            <w:t>Port</w:t>
          </w:r>
        </w:smartTag>
      </w:smartTag>
      <w:r w:rsidRPr="00BE4BB8">
        <w:rPr>
          <w:noProof/>
        </w:rPr>
        <w:t>?</w:t>
      </w:r>
    </w:p>
    <w:p w:rsidR="00F6298A" w:rsidRPr="00BE4BB8" w:rsidRDefault="00F6298A" w:rsidP="0038281B">
      <w:pPr>
        <w:pStyle w:val="ListParagraph"/>
        <w:numPr>
          <w:ilvl w:val="0"/>
          <w:numId w:val="2"/>
        </w:numPr>
        <w:spacing w:after="0"/>
        <w:rPr>
          <w:b/>
        </w:rPr>
      </w:pPr>
      <w:r w:rsidRPr="00BE4BB8">
        <w:rPr>
          <w:noProof/>
        </w:rPr>
        <w:t>St Stephens Church Memorial</w:t>
      </w:r>
    </w:p>
    <w:p w:rsidR="00F6298A" w:rsidRDefault="00F6298A" w:rsidP="001A549E">
      <w:pPr>
        <w:pStyle w:val="ListParagraph"/>
        <w:spacing w:after="0"/>
        <w:rPr>
          <w:noProof/>
        </w:rPr>
      </w:pPr>
    </w:p>
    <w:p w:rsidR="00F6298A" w:rsidRDefault="006105D6" w:rsidP="00440E57">
      <w:pPr>
        <w:pStyle w:val="Heading1"/>
        <w:rPr>
          <w:color w:val="FF0000"/>
        </w:rPr>
      </w:pPr>
      <w:r>
        <w:br w:type="page"/>
      </w:r>
      <w:bookmarkStart w:id="34" w:name="_Toc465841360"/>
      <w:r w:rsidR="00F6298A" w:rsidRPr="00E7355C">
        <w:rPr>
          <w:noProof/>
        </w:rPr>
        <w:t>William Francis Brougham Radclyffe</w:t>
      </w:r>
      <w:r w:rsidR="00F6298A" w:rsidRPr="00440E57">
        <w:t xml:space="preserve"> </w:t>
      </w:r>
      <w:r w:rsidR="00F6298A" w:rsidRPr="00E7355C">
        <w:rPr>
          <w:b/>
          <w:noProof/>
        </w:rPr>
        <w:t>Dugmore</w:t>
      </w:r>
      <w:r w:rsidR="00F6298A" w:rsidRPr="00440E57">
        <w:rPr>
          <w:b/>
        </w:rPr>
        <w:t xml:space="preserve"> </w:t>
      </w:r>
      <w:r w:rsidR="00F6298A" w:rsidRPr="00440E57">
        <w:t>(</w:t>
      </w:r>
      <w:r w:rsidR="00F6298A" w:rsidRPr="00E7355C">
        <w:rPr>
          <w:noProof/>
        </w:rPr>
        <w:t>2175</w:t>
      </w:r>
      <w:r w:rsidR="00F6298A" w:rsidRPr="00440E57">
        <w:t>)</w:t>
      </w:r>
      <w:r w:rsidR="00F6298A">
        <w:t xml:space="preserve">, </w:t>
      </w:r>
      <w:r w:rsidR="00F6298A" w:rsidRPr="00573DAB">
        <w:t>DSO, MiD (3)</w:t>
      </w:r>
      <w:bookmarkEnd w:id="34"/>
    </w:p>
    <w:p w:rsidR="00F6298A" w:rsidRPr="00816D2F" w:rsidRDefault="00F6298A" w:rsidP="002A3233"/>
    <w:p w:rsidR="00F6298A" w:rsidRPr="008F1609" w:rsidRDefault="00F6298A" w:rsidP="002A3233">
      <w:pPr>
        <w:rPr>
          <w:color w:val="00FF00"/>
        </w:rPr>
      </w:pPr>
      <w:r>
        <w:rPr>
          <w:color w:val="00FF00"/>
        </w:rPr>
        <w:t>Vol. II Pg 67</w:t>
      </w:r>
    </w:p>
    <w:p w:rsidR="00F6298A" w:rsidRPr="00664D81" w:rsidRDefault="00E701C3" w:rsidP="0038281B">
      <w:pPr>
        <w:tabs>
          <w:tab w:val="right" w:pos="9639"/>
        </w:tabs>
        <w:rPr>
          <w:b/>
        </w:rPr>
      </w:pPr>
      <w:r>
        <w:rPr>
          <w:noProof/>
          <w:lang w:eastAsia="en-GB"/>
        </w:rPr>
        <w:drawing>
          <wp:anchor distT="0" distB="0" distL="114300" distR="114300" simplePos="0" relativeHeight="251664896" behindDoc="1" locked="0" layoutInCell="1" allowOverlap="1" wp14:anchorId="6034B59D" wp14:editId="6128246C">
            <wp:simplePos x="0" y="0"/>
            <wp:positionH relativeFrom="column">
              <wp:posOffset>3810</wp:posOffset>
            </wp:positionH>
            <wp:positionV relativeFrom="paragraph">
              <wp:align>bottom</wp:align>
            </wp:positionV>
            <wp:extent cx="2209800" cy="2667000"/>
            <wp:effectExtent l="0" t="0" r="0" b="0"/>
            <wp:wrapTight wrapText="bothSides">
              <wp:wrapPolygon edited="0">
                <wp:start x="0" y="0"/>
                <wp:lineTo x="0" y="21446"/>
                <wp:lineTo x="21414" y="21446"/>
                <wp:lineTo x="21414" y="0"/>
                <wp:lineTo x="0" y="0"/>
              </wp:wrapPolygon>
            </wp:wrapTight>
            <wp:docPr id="9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09800" cy="2667000"/>
                    </a:xfrm>
                    <a:prstGeom prst="rect">
                      <a:avLst/>
                    </a:prstGeom>
                    <a:noFill/>
                  </pic:spPr>
                </pic:pic>
              </a:graphicData>
            </a:graphic>
            <wp14:sizeRelH relativeFrom="page">
              <wp14:pctWidth>0</wp14:pctWidth>
            </wp14:sizeRelH>
            <wp14:sizeRelV relativeFrom="page">
              <wp14:pctHeight>0</wp14:pctHeight>
            </wp14:sizeRelV>
          </wp:anchor>
        </w:drawing>
      </w:r>
      <w:r w:rsidR="00F6298A" w:rsidRPr="00664D81">
        <w:rPr>
          <w:b/>
        </w:rPr>
        <w:t xml:space="preserve">Photo from the </w:t>
      </w:r>
      <w:smartTag w:uri="urn:schemas-microsoft-com:office:smarttags" w:element="place">
        <w:r w:rsidR="00F6298A" w:rsidRPr="00664D81">
          <w:rPr>
            <w:b/>
          </w:rPr>
          <w:t>Guernsey</w:t>
        </w:r>
      </w:smartTag>
      <w:r w:rsidR="00F6298A" w:rsidRPr="00664D81">
        <w:rPr>
          <w:b/>
        </w:rPr>
        <w:t xml:space="preserve"> </w:t>
      </w:r>
      <w:r w:rsidR="00F6298A">
        <w:rPr>
          <w:b/>
        </w:rPr>
        <w:t>Weekly</w:t>
      </w:r>
      <w:r w:rsidR="00F6298A" w:rsidRPr="00664D81">
        <w:rPr>
          <w:b/>
        </w:rPr>
        <w:t xml:space="preserve"> Press</w:t>
      </w:r>
      <w:r w:rsidR="00F6298A">
        <w:rPr>
          <w:b/>
        </w:rPr>
        <w:t xml:space="preserve"> (1917)</w:t>
      </w:r>
    </w:p>
    <w:p w:rsidR="00F6298A" w:rsidRPr="0014093C" w:rsidRDefault="00F6298A" w:rsidP="0038281B">
      <w:pPr>
        <w:tabs>
          <w:tab w:val="right" w:pos="9639"/>
        </w:tabs>
        <w:rPr>
          <w:noProof/>
        </w:rPr>
      </w:pPr>
      <w:r w:rsidRPr="00664D81">
        <w:rPr>
          <w:b/>
        </w:rPr>
        <w:t>Born:</w:t>
      </w:r>
      <w:r>
        <w:t xml:space="preserve"> </w:t>
      </w:r>
      <w:r>
        <w:rPr>
          <w:noProof/>
        </w:rPr>
        <w:t xml:space="preserve">1 October 1869 </w:t>
      </w:r>
      <w:r w:rsidRPr="0014093C">
        <w:rPr>
          <w:noProof/>
        </w:rPr>
        <w:t xml:space="preserve">in </w:t>
      </w:r>
      <w:smartTag w:uri="urn:schemas-microsoft-com:office:smarttags" w:element="place">
        <w:smartTag w:uri="urn:schemas-microsoft-com:office:smarttags" w:element="City">
          <w:r w:rsidRPr="0014093C">
            <w:rPr>
              <w:noProof/>
            </w:rPr>
            <w:t>Kingston</w:t>
          </w:r>
        </w:smartTag>
        <w:r w:rsidRPr="0014093C">
          <w:rPr>
            <w:noProof/>
          </w:rPr>
          <w:t xml:space="preserve">, </w:t>
        </w:r>
        <w:smartTag w:uri="urn:schemas-microsoft-com:office:smarttags" w:element="State">
          <w:r w:rsidRPr="0014093C">
            <w:rPr>
              <w:noProof/>
            </w:rPr>
            <w:t>Ontario</w:t>
          </w:r>
        </w:smartTag>
        <w:r w:rsidRPr="0014093C">
          <w:rPr>
            <w:noProof/>
          </w:rPr>
          <w:t xml:space="preserve">, </w:t>
        </w:r>
        <w:smartTag w:uri="urn:schemas-microsoft-com:office:smarttags" w:element="country-region">
          <w:r w:rsidRPr="0014093C">
            <w:rPr>
              <w:noProof/>
            </w:rPr>
            <w:t>Canada</w:t>
          </w:r>
        </w:smartTag>
      </w:smartTag>
      <w:r w:rsidRPr="0014093C">
        <w:rPr>
          <w:noProof/>
        </w:rPr>
        <w:t xml:space="preserve">. Eldest  son of the late Captain Francis Sandys Dugmore and the Hon. Evelyn Mary Dugmore daughter of the </w:t>
      </w:r>
      <w:r>
        <w:rPr>
          <w:noProof/>
        </w:rPr>
        <w:t>2nd.</w:t>
      </w:r>
      <w:r w:rsidRPr="0014093C">
        <w:rPr>
          <w:noProof/>
        </w:rPr>
        <w:t xml:space="preserve"> Baron Brougham and Vaux</w:t>
      </w:r>
    </w:p>
    <w:p w:rsidR="00F6298A" w:rsidRPr="0014093C" w:rsidRDefault="00F6298A" w:rsidP="0038281B">
      <w:pPr>
        <w:tabs>
          <w:tab w:val="right" w:pos="9639"/>
        </w:tabs>
        <w:rPr>
          <w:noProof/>
        </w:rPr>
      </w:pPr>
      <w:r w:rsidRPr="0014093C">
        <w:rPr>
          <w:noProof/>
        </w:rPr>
        <w:t>Husband of Phyllis Dugmore (Nee Usher)</w:t>
      </w:r>
      <w:r>
        <w:rPr>
          <w:noProof/>
        </w:rPr>
        <w:t>.</w:t>
      </w:r>
    </w:p>
    <w:p w:rsidR="00F6298A" w:rsidRDefault="00F6298A" w:rsidP="0038281B">
      <w:pPr>
        <w:tabs>
          <w:tab w:val="right" w:pos="9639"/>
        </w:tabs>
        <w:rPr>
          <w:noProof/>
          <w:color w:val="FF0000"/>
        </w:rPr>
      </w:pPr>
      <w:r w:rsidRPr="00664D81">
        <w:rPr>
          <w:b/>
        </w:rPr>
        <w:t xml:space="preserve">Joined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1879</w:t>
      </w:r>
      <w:r>
        <w:t xml:space="preserve"> and left in </w:t>
      </w:r>
      <w:r w:rsidRPr="004B1491">
        <w:rPr>
          <w:noProof/>
        </w:rPr>
        <w:t>1880 and the Oratory and St Mary’s Oscott Colleges  Edgbaston 1880 – 86</w:t>
      </w:r>
      <w:r>
        <w:rPr>
          <w:noProof/>
        </w:rPr>
        <w:t>.</w:t>
      </w:r>
    </w:p>
    <w:p w:rsidR="00F6298A" w:rsidRPr="00664D81" w:rsidRDefault="00F6298A" w:rsidP="002B1F11">
      <w:pPr>
        <w:tabs>
          <w:tab w:val="right" w:pos="9639"/>
        </w:tabs>
        <w:rPr>
          <w:noProof/>
        </w:rPr>
      </w:pPr>
      <w:r w:rsidRPr="00664D81">
        <w:rPr>
          <w:noProof/>
        </w:rPr>
        <w:t>Enlisted in the 17</w:t>
      </w:r>
      <w:r w:rsidRPr="00664D81">
        <w:rPr>
          <w:noProof/>
          <w:vertAlign w:val="superscript"/>
        </w:rPr>
        <w:t>th</w:t>
      </w:r>
      <w:r w:rsidRPr="00664D81">
        <w:rPr>
          <w:noProof/>
        </w:rPr>
        <w:t xml:space="preserve"> Lancers 1887, 2</w:t>
      </w:r>
      <w:r w:rsidRPr="00664D81">
        <w:rPr>
          <w:noProof/>
          <w:vertAlign w:val="superscript"/>
        </w:rPr>
        <w:t>nd</w:t>
      </w:r>
      <w:r w:rsidRPr="00664D81">
        <w:rPr>
          <w:noProof/>
        </w:rPr>
        <w:t xml:space="preserve"> Lt. Prince of </w:t>
      </w:r>
      <w:smartTag w:uri="urn:schemas-microsoft-com:office:smarttags" w:element="country-region">
        <w:r w:rsidRPr="00664D81">
          <w:rPr>
            <w:noProof/>
          </w:rPr>
          <w:t>Wales</w:t>
        </w:r>
      </w:smartTag>
      <w:r w:rsidRPr="00664D81">
        <w:rPr>
          <w:noProof/>
        </w:rPr>
        <w:t xml:space="preserve">, </w:t>
      </w:r>
      <w:smartTag w:uri="urn:schemas-microsoft-com:office:smarttags" w:element="place">
        <w:r w:rsidRPr="00664D81">
          <w:rPr>
            <w:noProof/>
          </w:rPr>
          <w:t>North Staffordshire</w:t>
        </w:r>
      </w:smartTag>
      <w:r w:rsidRPr="00664D81">
        <w:rPr>
          <w:noProof/>
        </w:rPr>
        <w:t xml:space="preserve"> Regt. in June 1894. 2</w:t>
      </w:r>
      <w:r w:rsidRPr="00664D81">
        <w:rPr>
          <w:noProof/>
          <w:vertAlign w:val="superscript"/>
        </w:rPr>
        <w:t>nd</w:t>
      </w:r>
      <w:r w:rsidRPr="00664D81">
        <w:rPr>
          <w:noProof/>
        </w:rPr>
        <w:t xml:space="preserve"> class Assistant Uganda 1895.</w:t>
      </w:r>
    </w:p>
    <w:p w:rsidR="00F6298A" w:rsidRDefault="00F6298A" w:rsidP="009A307C">
      <w:pPr>
        <w:tabs>
          <w:tab w:val="right" w:pos="9639"/>
        </w:tabs>
        <w:rPr>
          <w:b/>
        </w:rPr>
      </w:pPr>
      <w:r w:rsidRPr="0053564D">
        <w:rPr>
          <w:b/>
        </w:rPr>
        <w:t>War Service</w:t>
      </w:r>
    </w:p>
    <w:p w:rsidR="00F6298A" w:rsidRDefault="00F6298A" w:rsidP="005502FC">
      <w:pPr>
        <w:tabs>
          <w:tab w:val="right" w:pos="9639"/>
        </w:tabs>
        <w:rPr>
          <w:noProof/>
        </w:rPr>
      </w:pPr>
      <w:r w:rsidRPr="0066018E">
        <w:rPr>
          <w:noProof/>
        </w:rPr>
        <w:t xml:space="preserve">He was employed in the Uganda Protectoate 1899 – 1902 serving with the King’s African Rifles in </w:t>
      </w:r>
      <w:smartTag w:uri="urn:schemas-microsoft-com:office:smarttags" w:element="place">
        <w:r w:rsidRPr="0066018E">
          <w:rPr>
            <w:noProof/>
          </w:rPr>
          <w:t>East Africa</w:t>
        </w:r>
      </w:smartTag>
      <w:r w:rsidRPr="0066018E">
        <w:rPr>
          <w:noProof/>
        </w:rPr>
        <w:t xml:space="preserve">  Operations against the M</w:t>
      </w:r>
      <w:r>
        <w:rPr>
          <w:noProof/>
        </w:rPr>
        <w:t>a</w:t>
      </w:r>
      <w:r w:rsidRPr="0066018E">
        <w:rPr>
          <w:noProof/>
        </w:rPr>
        <w:t>z</w:t>
      </w:r>
      <w:r>
        <w:rPr>
          <w:noProof/>
        </w:rPr>
        <w:t>r</w:t>
      </w:r>
      <w:r w:rsidRPr="0066018E">
        <w:rPr>
          <w:noProof/>
        </w:rPr>
        <w:t xml:space="preserve">ui Rebel Areda Medal. In Bunyoro  1896 – 97 Medal and in the </w:t>
      </w:r>
      <w:smartTag w:uri="urn:schemas-microsoft-com:office:smarttags" w:element="place">
        <w:smartTag w:uri="urn:schemas-microsoft-com:office:smarttags" w:element="country-region">
          <w:r w:rsidRPr="0066018E">
            <w:rPr>
              <w:noProof/>
            </w:rPr>
            <w:t>Uganda</w:t>
          </w:r>
        </w:smartTag>
      </w:smartTag>
      <w:r w:rsidRPr="0066018E">
        <w:rPr>
          <w:noProof/>
        </w:rPr>
        <w:t xml:space="preserve"> Mutiny in 1897 -8. Promoted Lieutenant 1897.</w:t>
      </w:r>
      <w:r>
        <w:rPr>
          <w:noProof/>
        </w:rPr>
        <w:t xml:space="preserve"> </w:t>
      </w:r>
      <w:r w:rsidRPr="0066018E">
        <w:rPr>
          <w:noProof/>
        </w:rPr>
        <w:t>He was mentioned in despatches, received Medal and Clasp and DSO</w:t>
      </w:r>
      <w:r>
        <w:rPr>
          <w:noProof/>
        </w:rPr>
        <w:t xml:space="preserve"> -</w:t>
      </w:r>
      <w:r w:rsidRPr="0066018E">
        <w:rPr>
          <w:noProof/>
        </w:rPr>
        <w:t xml:space="preserve"> Jan 1899.</w:t>
      </w:r>
    </w:p>
    <w:p w:rsidR="00F6298A" w:rsidRPr="00800FB3" w:rsidRDefault="00F6298A" w:rsidP="005502FC">
      <w:pPr>
        <w:tabs>
          <w:tab w:val="right" w:pos="9639"/>
        </w:tabs>
        <w:rPr>
          <w:noProof/>
          <w:sz w:val="18"/>
          <w:szCs w:val="18"/>
        </w:rPr>
      </w:pPr>
      <w:r>
        <w:rPr>
          <w:noProof/>
        </w:rPr>
        <w:t xml:space="preserve">In a Parliamentary Paper on Events in </w:t>
      </w:r>
      <w:smartTag w:uri="urn:schemas-microsoft-com:office:smarttags" w:element="place">
        <w:smartTag w:uri="urn:schemas-microsoft-com:office:smarttags" w:element="country-region">
          <w:r>
            <w:rPr>
              <w:noProof/>
            </w:rPr>
            <w:t>Uganda</w:t>
          </w:r>
        </w:smartTag>
      </w:smartTag>
      <w:r>
        <w:rPr>
          <w:noProof/>
        </w:rPr>
        <w:t xml:space="preserve"> 1899 it was said </w:t>
      </w:r>
      <w:r w:rsidRPr="00800FB3">
        <w:rPr>
          <w:noProof/>
          <w:sz w:val="18"/>
          <w:szCs w:val="18"/>
        </w:rPr>
        <w:t>" Lieutenant W.R. Dugmore, North Staffordshire Regiment. This officer had, perhaps, the most trying time of all, as for over four months he had, practically single-handed, and part of the time in peril of his life, to restrain and look after 500 doubtful Soudanese in Unyoro. That he succeede</w:t>
      </w:r>
      <w:r>
        <w:rPr>
          <w:noProof/>
          <w:sz w:val="18"/>
          <w:szCs w:val="18"/>
        </w:rPr>
        <w:t>d</w:t>
      </w:r>
      <w:r w:rsidRPr="00800FB3">
        <w:rPr>
          <w:noProof/>
          <w:sz w:val="18"/>
          <w:szCs w:val="18"/>
        </w:rPr>
        <w:t xml:space="preserve"> shows that he possesses exceptional qualities, great tact, coolness and self resource. Had these 500 Soudanese revolted during the siege of Lubwals the Protectorate would have been placed in the gravest danger, and the very greatest credit is due to this officer for his devoted and successful work in Unyoro."</w:t>
      </w:r>
      <w:r>
        <w:rPr>
          <w:noProof/>
          <w:sz w:val="18"/>
          <w:szCs w:val="18"/>
        </w:rPr>
        <w:t xml:space="preserve"> from the Elizabethan 1899.</w:t>
      </w:r>
    </w:p>
    <w:p w:rsidR="00F6298A" w:rsidRPr="0066018E" w:rsidRDefault="00F6298A" w:rsidP="005502FC">
      <w:pPr>
        <w:tabs>
          <w:tab w:val="right" w:pos="9639"/>
        </w:tabs>
        <w:rPr>
          <w:noProof/>
          <w:color w:val="FF0000"/>
        </w:rPr>
      </w:pPr>
      <w:r w:rsidRPr="0066018E">
        <w:rPr>
          <w:lang w:val="en-US"/>
        </w:rPr>
        <w:t xml:space="preserve">“ In recognition of services during the recent operations in </w:t>
      </w:r>
      <w:smartTag w:uri="urn:schemas-microsoft-com:office:smarttags" w:element="place">
        <w:smartTag w:uri="urn:schemas-microsoft-com:office:smarttags" w:element="country-region">
          <w:r w:rsidRPr="0066018E">
            <w:rPr>
              <w:lang w:val="en-US"/>
            </w:rPr>
            <w:t>Uganda</w:t>
          </w:r>
        </w:smartTag>
      </w:smartTag>
      <w:r w:rsidRPr="0066018E">
        <w:rPr>
          <w:lang w:val="en-US"/>
        </w:rPr>
        <w:t>".  The Insignia were presented by the Queen at Osborne 1 February 1899.</w:t>
      </w:r>
      <w:r>
        <w:rPr>
          <w:lang w:val="en-US"/>
        </w:rPr>
        <w:t xml:space="preserve"> </w:t>
      </w:r>
      <w:r w:rsidRPr="0066018E">
        <w:rPr>
          <w:lang w:val="en-US"/>
        </w:rPr>
        <w:t> </w:t>
      </w:r>
      <w:r>
        <w:rPr>
          <w:lang w:val="en-US"/>
        </w:rPr>
        <w:t xml:space="preserve">Also saw service in </w:t>
      </w:r>
      <w:smartTag w:uri="urn:schemas-microsoft-com:office:smarttags" w:element="place">
        <w:r>
          <w:rPr>
            <w:lang w:val="en-US"/>
          </w:rPr>
          <w:t>Central Africa</w:t>
        </w:r>
      </w:smartTag>
      <w:r>
        <w:rPr>
          <w:lang w:val="en-US"/>
        </w:rPr>
        <w:t>.</w:t>
      </w:r>
    </w:p>
    <w:p w:rsidR="00F6298A" w:rsidRPr="0066018E" w:rsidRDefault="00F6298A" w:rsidP="00C433BE">
      <w:pPr>
        <w:tabs>
          <w:tab w:val="right" w:pos="9639"/>
        </w:tabs>
        <w:rPr>
          <w:noProof/>
        </w:rPr>
      </w:pPr>
      <w:r w:rsidRPr="0066018E">
        <w:rPr>
          <w:noProof/>
          <w:color w:val="FF0000"/>
        </w:rPr>
        <w:t xml:space="preserve"> </w:t>
      </w:r>
      <w:r w:rsidRPr="0066018E">
        <w:rPr>
          <w:noProof/>
        </w:rPr>
        <w:t>Served in the South African War (Boer) 1899 – 1902 (on special service May to Aug 1901). Promoted Captain  Jan 1901. Queen’s Medal and five clasps.</w:t>
      </w:r>
      <w:r>
        <w:rPr>
          <w:noProof/>
        </w:rPr>
        <w:t xml:space="preserve"> </w:t>
      </w:r>
      <w:r w:rsidRPr="0066018E">
        <w:rPr>
          <w:noProof/>
        </w:rPr>
        <w:t>Local Major</w:t>
      </w:r>
      <w:r w:rsidR="00E12A03">
        <w:rPr>
          <w:noProof/>
        </w:rPr>
        <w:t xml:space="preserve"> in</w:t>
      </w:r>
      <w:r w:rsidR="00B10A41">
        <w:rPr>
          <w:noProof/>
        </w:rPr>
        <w:t xml:space="preserve"> </w:t>
      </w:r>
      <w:r w:rsidR="00E12A03">
        <w:rPr>
          <w:noProof/>
        </w:rPr>
        <w:t>2nd Bn.</w:t>
      </w:r>
      <w:r w:rsidRPr="0066018E">
        <w:rPr>
          <w:noProof/>
        </w:rPr>
        <w:t xml:space="preserve"> Kitchener </w:t>
      </w:r>
      <w:r w:rsidR="00E12A03">
        <w:rPr>
          <w:noProof/>
        </w:rPr>
        <w:t xml:space="preserve"> Fighting </w:t>
      </w:r>
      <w:r w:rsidRPr="0066018E">
        <w:rPr>
          <w:noProof/>
        </w:rPr>
        <w:t>Scouts 1901</w:t>
      </w:r>
      <w:r w:rsidR="00B10A41">
        <w:rPr>
          <w:noProof/>
        </w:rPr>
        <w:t>. Engagements at Heilbron, Kroomspruit,Victoris Spruit</w:t>
      </w:r>
      <w:r w:rsidR="00194122">
        <w:rPr>
          <w:noProof/>
        </w:rPr>
        <w:t xml:space="preserve">, Paardekraal and Klerksdorp. Two months in </w:t>
      </w:r>
      <w:smartTag w:uri="urn:schemas-microsoft-com:office:smarttags" w:element="place">
        <w:smartTag w:uri="urn:schemas-microsoft-com:office:smarttags" w:element="City">
          <w:r w:rsidR="00194122">
            <w:rPr>
              <w:noProof/>
            </w:rPr>
            <w:t>Johannesburg</w:t>
          </w:r>
        </w:smartTag>
      </w:smartTag>
      <w:r w:rsidR="00194122">
        <w:rPr>
          <w:noProof/>
        </w:rPr>
        <w:t xml:space="preserve"> hospital. </w:t>
      </w:r>
      <w:smartTag w:uri="urn:schemas-microsoft-com:office:smarttags" w:element="place">
        <w:r w:rsidRPr="0066018E">
          <w:rPr>
            <w:noProof/>
          </w:rPr>
          <w:t>East Africa</w:t>
        </w:r>
      </w:smartTag>
      <w:r w:rsidRPr="0066018E">
        <w:rPr>
          <w:noProof/>
        </w:rPr>
        <w:t xml:space="preserve"> 1902 – 04. Operations</w:t>
      </w:r>
      <w:r w:rsidR="00B74F1D">
        <w:rPr>
          <w:noProof/>
        </w:rPr>
        <w:t xml:space="preserve"> against the Mullah</w:t>
      </w:r>
      <w:r w:rsidRPr="0066018E">
        <w:rPr>
          <w:noProof/>
        </w:rPr>
        <w:t xml:space="preserve"> in </w:t>
      </w:r>
      <w:smartTag w:uri="urn:schemas-microsoft-com:office:smarttags" w:element="place">
        <w:r w:rsidRPr="0066018E">
          <w:rPr>
            <w:noProof/>
          </w:rPr>
          <w:t>Somaliland</w:t>
        </w:r>
      </w:smartTag>
      <w:r w:rsidR="00B74F1D">
        <w:rPr>
          <w:noProof/>
        </w:rPr>
        <w:t xml:space="preserve"> -</w:t>
      </w:r>
      <w:r w:rsidRPr="0066018E">
        <w:rPr>
          <w:noProof/>
        </w:rPr>
        <w:t xml:space="preserve"> Special Service Officer. Medal and Clasp. Fought in the </w:t>
      </w:r>
      <w:smartTag w:uri="urn:schemas-microsoft-com:office:smarttags" w:element="place">
        <w:smartTag w:uri="urn:schemas-microsoft-com:office:smarttags" w:element="country-region">
          <w:r w:rsidRPr="0066018E">
            <w:rPr>
              <w:noProof/>
            </w:rPr>
            <w:t>Uganda</w:t>
          </w:r>
        </w:smartTag>
      </w:smartTag>
      <w:r w:rsidRPr="0066018E">
        <w:rPr>
          <w:noProof/>
        </w:rPr>
        <w:t xml:space="preserve"> Mutiny </w:t>
      </w:r>
    </w:p>
    <w:p w:rsidR="00F6298A" w:rsidRPr="0066018E" w:rsidRDefault="00F6298A" w:rsidP="0038281B">
      <w:pPr>
        <w:tabs>
          <w:tab w:val="right" w:pos="9639"/>
        </w:tabs>
        <w:rPr>
          <w:noProof/>
        </w:rPr>
      </w:pPr>
      <w:r w:rsidRPr="0066018E">
        <w:rPr>
          <w:lang w:val="en-US"/>
        </w:rPr>
        <w:t xml:space="preserve">He was employed under the Liberian Development Company 27 March 1906 to 17 September 1907. </w:t>
      </w:r>
      <w:r w:rsidRPr="0066018E">
        <w:rPr>
          <w:noProof/>
        </w:rPr>
        <w:t xml:space="preserve">Retired in 1909 and went to </w:t>
      </w:r>
      <w:smartTag w:uri="urn:schemas-microsoft-com:office:smarttags" w:element="place">
        <w:smartTag w:uri="urn:schemas-microsoft-com:office:smarttags" w:element="City">
          <w:r w:rsidRPr="0066018E">
            <w:rPr>
              <w:noProof/>
            </w:rPr>
            <w:t>Vancouver</w:t>
          </w:r>
        </w:smartTag>
      </w:smartTag>
      <w:r w:rsidR="00A6251F">
        <w:rPr>
          <w:noProof/>
        </w:rPr>
        <w:t>, B.C.</w:t>
      </w:r>
      <w:r w:rsidRPr="0066018E">
        <w:rPr>
          <w:noProof/>
        </w:rPr>
        <w:t xml:space="preserve"> and </w:t>
      </w:r>
      <w:r>
        <w:rPr>
          <w:noProof/>
        </w:rPr>
        <w:t xml:space="preserve">second in </w:t>
      </w:r>
      <w:r w:rsidRPr="0066018E">
        <w:rPr>
          <w:noProof/>
        </w:rPr>
        <w:t>commanded</w:t>
      </w:r>
      <w:r>
        <w:rPr>
          <w:noProof/>
        </w:rPr>
        <w:t xml:space="preserve"> of</w:t>
      </w:r>
      <w:r w:rsidRPr="0066018E">
        <w:rPr>
          <w:noProof/>
        </w:rPr>
        <w:t xml:space="preserve"> Canadian 72nd Highlanders</w:t>
      </w:r>
      <w:r>
        <w:rPr>
          <w:noProof/>
        </w:rPr>
        <w:t>.</w:t>
      </w:r>
    </w:p>
    <w:p w:rsidR="00F6298A" w:rsidRPr="0066018E" w:rsidRDefault="00F6298A" w:rsidP="00C433BE">
      <w:pPr>
        <w:tabs>
          <w:tab w:val="right" w:pos="9639"/>
        </w:tabs>
        <w:rPr>
          <w:color w:val="FF0000"/>
        </w:rPr>
      </w:pPr>
      <w:r w:rsidRPr="0066018E">
        <w:rPr>
          <w:noProof/>
        </w:rPr>
        <w:t>Rejoined for service in the Great War 1914 – 18</w:t>
      </w:r>
      <w:r>
        <w:rPr>
          <w:noProof/>
        </w:rPr>
        <w:t>.</w:t>
      </w:r>
      <w:r w:rsidRPr="0066018E">
        <w:rPr>
          <w:noProof/>
        </w:rPr>
        <w:t xml:space="preserve"> Commanded the Oxfordshire and</w:t>
      </w:r>
      <w:r>
        <w:rPr>
          <w:noProof/>
        </w:rPr>
        <w:t xml:space="preserve"> Buckinghamshire Light Infantry </w:t>
      </w:r>
      <w:r w:rsidRPr="003D7DDE">
        <w:rPr>
          <w:noProof/>
        </w:rPr>
        <w:t>3/5/15 – 28/12/15. In 1916 became temporary Major.</w:t>
      </w:r>
    </w:p>
    <w:p w:rsidR="00F6298A" w:rsidRPr="0066018E" w:rsidRDefault="00F6298A" w:rsidP="00C433BE">
      <w:pPr>
        <w:rPr>
          <w:color w:val="FF0000"/>
        </w:rPr>
      </w:pPr>
      <w:r w:rsidRPr="0066018E">
        <w:rPr>
          <w:noProof/>
        </w:rPr>
        <w:t>Transferred to his former Regt</w:t>
      </w:r>
      <w:r>
        <w:rPr>
          <w:noProof/>
        </w:rPr>
        <w:t>.</w:t>
      </w:r>
      <w:r w:rsidRPr="0066018E">
        <w:rPr>
          <w:noProof/>
        </w:rPr>
        <w:t xml:space="preserve">, the </w:t>
      </w:r>
      <w:smartTag w:uri="urn:schemas-microsoft-com:office:smarttags" w:element="place">
        <w:r w:rsidRPr="0066018E">
          <w:rPr>
            <w:noProof/>
          </w:rPr>
          <w:t>North Staffordshire</w:t>
        </w:r>
      </w:smartTag>
      <w:r w:rsidRPr="0066018E">
        <w:rPr>
          <w:noProof/>
        </w:rPr>
        <w:t xml:space="preserve"> in 1917. Mentioned in Despatches twice. Lieutenant Colonel</w:t>
      </w:r>
      <w:r w:rsidRPr="0066018E">
        <w:t xml:space="preserve"> in the </w:t>
      </w:r>
      <w:r w:rsidRPr="0066018E">
        <w:rPr>
          <w:noProof/>
        </w:rPr>
        <w:t>North Staffordshire Regiment 1st Bn Prince of Wales.</w:t>
      </w:r>
    </w:p>
    <w:p w:rsidR="00F6298A" w:rsidRPr="003D7DDE" w:rsidRDefault="00F6298A" w:rsidP="0038281B">
      <w:pPr>
        <w:tabs>
          <w:tab w:val="right" w:pos="9639"/>
        </w:tabs>
      </w:pPr>
      <w:r w:rsidRPr="0066018E">
        <w:rPr>
          <w:b/>
        </w:rPr>
        <w:t>Died:</w:t>
      </w:r>
      <w:r w:rsidRPr="0066018E">
        <w:t xml:space="preserve"> </w:t>
      </w:r>
      <w:r w:rsidRPr="0066018E">
        <w:rPr>
          <w:noProof/>
        </w:rPr>
        <w:t>12 June 1917</w:t>
      </w:r>
      <w:r w:rsidRPr="0066018E">
        <w:t xml:space="preserve"> aged </w:t>
      </w:r>
      <w:r w:rsidRPr="0066018E">
        <w:rPr>
          <w:noProof/>
        </w:rPr>
        <w:t xml:space="preserve">47 KIA </w:t>
      </w:r>
      <w:r w:rsidRPr="003D7DDE">
        <w:rPr>
          <w:noProof/>
        </w:rPr>
        <w:t>at the Assault on  Messines - Wytschaele Ridge.</w:t>
      </w:r>
    </w:p>
    <w:p w:rsidR="00F6298A" w:rsidRPr="0066018E" w:rsidRDefault="00F6298A" w:rsidP="0038281B">
      <w:pPr>
        <w:tabs>
          <w:tab w:val="right" w:pos="9639"/>
        </w:tabs>
      </w:pPr>
      <w:r w:rsidRPr="0066018E">
        <w:rPr>
          <w:b/>
        </w:rPr>
        <w:t>Decorations:</w:t>
      </w:r>
      <w:r w:rsidRPr="0066018E">
        <w:rPr>
          <w:color w:val="FF0000"/>
        </w:rPr>
        <w:t xml:space="preserve"> </w:t>
      </w:r>
      <w:r>
        <w:t xml:space="preserve"> </w:t>
      </w:r>
      <w:r w:rsidRPr="0066018E">
        <w:t>DSO</w:t>
      </w:r>
      <w:r>
        <w:t xml:space="preserve">, </w:t>
      </w:r>
      <w:r w:rsidRPr="0066018E">
        <w:t>MID</w:t>
      </w:r>
      <w:r>
        <w:t>, East &amp; West Africa Medal and Clasp</w:t>
      </w:r>
      <w:r w:rsidRPr="0066018E">
        <w:t xml:space="preserve">, </w:t>
      </w:r>
      <w:r>
        <w:t>Uganda Mutiny Medal and clasp,</w:t>
      </w:r>
      <w:r w:rsidRPr="0066018E">
        <w:t xml:space="preserve"> Queen’s Sudan Medal,</w:t>
      </w:r>
      <w:r>
        <w:t xml:space="preserve"> Queen's South African Medal (</w:t>
      </w:r>
      <w:r w:rsidRPr="0066018E">
        <w:t xml:space="preserve"> Boer War</w:t>
      </w:r>
      <w:r>
        <w:t>)</w:t>
      </w:r>
      <w:r w:rsidRPr="0066018E">
        <w:t xml:space="preserve"> and five clasps, East Africa Medal and clasp, Great War</w:t>
      </w:r>
      <w:r>
        <w:t xml:space="preserve">: </w:t>
      </w:r>
      <w:r w:rsidRPr="0066018E">
        <w:t xml:space="preserve"> MID twice. War Medal, 1915 -15 Star</w:t>
      </w:r>
      <w:r>
        <w:t>,</w:t>
      </w:r>
      <w:r w:rsidRPr="0066018E">
        <w:t xml:space="preserve"> Victory Medal.</w:t>
      </w:r>
    </w:p>
    <w:p w:rsidR="00F6298A" w:rsidRPr="00800FB3" w:rsidRDefault="00F6298A" w:rsidP="0038281B">
      <w:pPr>
        <w:tabs>
          <w:tab w:val="right" w:pos="9639"/>
        </w:tabs>
        <w:rPr>
          <w:b/>
        </w:rPr>
      </w:pPr>
      <w:r w:rsidRPr="00800FB3">
        <w:rPr>
          <w:b/>
        </w:rPr>
        <w:t>Memorials:</w:t>
      </w:r>
    </w:p>
    <w:p w:rsidR="00F6298A" w:rsidRPr="0066018E" w:rsidRDefault="00F6298A" w:rsidP="0038281B">
      <w:pPr>
        <w:pStyle w:val="ListParagraph"/>
        <w:numPr>
          <w:ilvl w:val="0"/>
          <w:numId w:val="2"/>
        </w:numPr>
        <w:spacing w:after="0"/>
      </w:pPr>
      <w:r w:rsidRPr="0066018E">
        <w:t>College Hall</w:t>
      </w:r>
    </w:p>
    <w:p w:rsidR="00F6298A" w:rsidRPr="00555377" w:rsidRDefault="00F6298A" w:rsidP="0038281B">
      <w:pPr>
        <w:pStyle w:val="ListParagraph"/>
        <w:numPr>
          <w:ilvl w:val="0"/>
          <w:numId w:val="2"/>
        </w:numPr>
        <w:spacing w:after="0"/>
        <w:rPr>
          <w:b/>
        </w:rPr>
      </w:pPr>
      <w:r w:rsidRPr="0066018E">
        <w:rPr>
          <w:noProof/>
        </w:rPr>
        <w:t>Railway Dugouts Burial Ground</w:t>
      </w:r>
    </w:p>
    <w:p w:rsidR="00F6298A" w:rsidRDefault="00F6298A" w:rsidP="00555377">
      <w:pPr>
        <w:pStyle w:val="ListParagraph"/>
        <w:spacing w:after="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F6298A" w:rsidRPr="00852E9E" w:rsidTr="00852E9E">
        <w:tc>
          <w:tcPr>
            <w:tcW w:w="9854" w:type="dxa"/>
          </w:tcPr>
          <w:p w:rsidR="00F6298A" w:rsidRPr="00852E9E" w:rsidRDefault="00F6298A" w:rsidP="00852E9E">
            <w:pPr>
              <w:spacing w:after="0"/>
            </w:pPr>
            <w:r w:rsidRPr="00852E9E">
              <w:rPr>
                <w:noProof/>
              </w:rPr>
              <w:t>One of four brothers, three survived</w:t>
            </w:r>
            <w:r>
              <w:rPr>
                <w:noProof/>
              </w:rPr>
              <w:t xml:space="preserve"> . </w:t>
            </w:r>
            <w:r w:rsidRPr="0059117D">
              <w:rPr>
                <w:noProof/>
                <w:color w:val="FF0000"/>
              </w:rPr>
              <w:t>Need s checking</w:t>
            </w:r>
          </w:p>
        </w:tc>
      </w:tr>
    </w:tbl>
    <w:p w:rsidR="00F6298A" w:rsidRPr="00440E57" w:rsidRDefault="006105D6" w:rsidP="00440E57">
      <w:pPr>
        <w:pStyle w:val="Heading1"/>
      </w:pPr>
      <w:r>
        <w:br w:type="page"/>
      </w:r>
      <w:bookmarkStart w:id="35" w:name="_Toc465841361"/>
      <w:r w:rsidR="00F6298A" w:rsidRPr="00E7355C">
        <w:rPr>
          <w:noProof/>
        </w:rPr>
        <w:t>Francis William</w:t>
      </w:r>
      <w:r w:rsidR="00F6298A" w:rsidRPr="00440E57">
        <w:t xml:space="preserve"> </w:t>
      </w:r>
      <w:r w:rsidR="00F6298A" w:rsidRPr="00E7355C">
        <w:rPr>
          <w:b/>
          <w:noProof/>
        </w:rPr>
        <w:t>Durand</w:t>
      </w:r>
      <w:r w:rsidR="00F6298A" w:rsidRPr="00440E57">
        <w:rPr>
          <w:b/>
        </w:rPr>
        <w:t xml:space="preserve"> </w:t>
      </w:r>
      <w:r w:rsidR="00F6298A" w:rsidRPr="00440E57">
        <w:t>(</w:t>
      </w:r>
      <w:r w:rsidR="00F6298A" w:rsidRPr="00E7355C">
        <w:rPr>
          <w:noProof/>
        </w:rPr>
        <w:t>2517</w:t>
      </w:r>
      <w:r w:rsidR="00F6298A" w:rsidRPr="00440E57">
        <w:t>)</w:t>
      </w:r>
      <w:bookmarkEnd w:id="35"/>
    </w:p>
    <w:p w:rsidR="00F6298A" w:rsidRDefault="00F6298A" w:rsidP="0038281B">
      <w:pPr>
        <w:tabs>
          <w:tab w:val="right" w:pos="9639"/>
        </w:tabs>
      </w:pPr>
    </w:p>
    <w:p w:rsidR="00F6298A" w:rsidRDefault="00F6298A" w:rsidP="0038281B">
      <w:pPr>
        <w:tabs>
          <w:tab w:val="right" w:pos="9639"/>
        </w:tabs>
        <w:rPr>
          <w:color w:val="00FF00"/>
        </w:rPr>
      </w:pPr>
      <w:r>
        <w:rPr>
          <w:color w:val="00FF00"/>
        </w:rPr>
        <w:t>Vol.II  Pg 140</w:t>
      </w:r>
    </w:p>
    <w:p w:rsidR="00F6298A" w:rsidRDefault="00E701C3" w:rsidP="0038281B">
      <w:pPr>
        <w:tabs>
          <w:tab w:val="right" w:pos="9639"/>
        </w:tabs>
        <w:rPr>
          <w:color w:val="00FF00"/>
        </w:rPr>
      </w:pPr>
      <w:r>
        <w:rPr>
          <w:noProof/>
          <w:lang w:eastAsia="en-GB"/>
        </w:rPr>
        <w:drawing>
          <wp:anchor distT="0" distB="0" distL="114300" distR="114300" simplePos="0" relativeHeight="251621888" behindDoc="1" locked="0" layoutInCell="1" allowOverlap="1" wp14:anchorId="5C0A1BA6" wp14:editId="0AD39609">
            <wp:simplePos x="0" y="0"/>
            <wp:positionH relativeFrom="column">
              <wp:posOffset>3810</wp:posOffset>
            </wp:positionH>
            <wp:positionV relativeFrom="paragraph">
              <wp:align>bottom</wp:align>
            </wp:positionV>
            <wp:extent cx="2057400" cy="2095500"/>
            <wp:effectExtent l="0" t="0" r="0" b="0"/>
            <wp:wrapTight wrapText="bothSides">
              <wp:wrapPolygon edited="0">
                <wp:start x="0" y="0"/>
                <wp:lineTo x="0" y="21404"/>
                <wp:lineTo x="21400" y="21404"/>
                <wp:lineTo x="21400" y="0"/>
                <wp:lineTo x="0" y="0"/>
              </wp:wrapPolygon>
            </wp:wrapTight>
            <wp:docPr id="9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57400" cy="2095500"/>
                    </a:xfrm>
                    <a:prstGeom prst="rect">
                      <a:avLst/>
                    </a:prstGeom>
                    <a:noFill/>
                  </pic:spPr>
                </pic:pic>
              </a:graphicData>
            </a:graphic>
            <wp14:sizeRelH relativeFrom="page">
              <wp14:pctWidth>0</wp14:pctWidth>
            </wp14:sizeRelH>
            <wp14:sizeRelV relativeFrom="page">
              <wp14:pctHeight>0</wp14:pctHeight>
            </wp14:sizeRelV>
          </wp:anchor>
        </w:drawing>
      </w:r>
    </w:p>
    <w:p w:rsidR="00F6298A" w:rsidRPr="008068C1" w:rsidRDefault="00F6298A" w:rsidP="0038281B">
      <w:pPr>
        <w:tabs>
          <w:tab w:val="right" w:pos="9639"/>
        </w:tabs>
        <w:rPr>
          <w:b/>
        </w:rPr>
      </w:pPr>
      <w:r w:rsidRPr="008068C1">
        <w:rPr>
          <w:b/>
          <w:noProof/>
        </w:rPr>
        <w:t xml:space="preserve">Photo </w:t>
      </w:r>
      <w:r>
        <w:rPr>
          <w:b/>
          <w:noProof/>
        </w:rPr>
        <w:t>by kind permission of</w:t>
      </w:r>
      <w:r w:rsidRPr="008068C1">
        <w:rPr>
          <w:b/>
        </w:rPr>
        <w:t xml:space="preserve"> </w:t>
      </w:r>
      <w:r>
        <w:rPr>
          <w:b/>
        </w:rPr>
        <w:t xml:space="preserve">"Our Heroes" </w:t>
      </w:r>
      <w:smartTag w:uri="urn:schemas-microsoft-com:office:smarttags" w:element="place">
        <w:r w:rsidRPr="008068C1">
          <w:rPr>
            <w:b/>
          </w:rPr>
          <w:t>South Dublin</w:t>
        </w:r>
      </w:smartTag>
      <w:r w:rsidRPr="008068C1">
        <w:rPr>
          <w:b/>
        </w:rPr>
        <w:t xml:space="preserve"> Libraries                   </w:t>
      </w:r>
    </w:p>
    <w:p w:rsidR="00F6298A" w:rsidRDefault="00F6298A" w:rsidP="0038281B">
      <w:pPr>
        <w:tabs>
          <w:tab w:val="right" w:pos="9639"/>
        </w:tabs>
        <w:rPr>
          <w:b/>
        </w:rPr>
      </w:pPr>
    </w:p>
    <w:p w:rsidR="00F6298A" w:rsidRPr="00DA551B" w:rsidRDefault="00F6298A" w:rsidP="0038281B">
      <w:pPr>
        <w:tabs>
          <w:tab w:val="right" w:pos="9639"/>
        </w:tabs>
      </w:pPr>
      <w:r w:rsidRPr="00DA551B">
        <w:rPr>
          <w:b/>
        </w:rPr>
        <w:t>Born:</w:t>
      </w:r>
      <w:r>
        <w:t xml:space="preserve"> </w:t>
      </w:r>
      <w:r>
        <w:rPr>
          <w:noProof/>
        </w:rPr>
        <w:t xml:space="preserve">29 January 1875 </w:t>
      </w:r>
      <w:r w:rsidRPr="00DA551B">
        <w:rPr>
          <w:noProof/>
        </w:rPr>
        <w:t xml:space="preserve">in Early </w:t>
      </w:r>
      <w:smartTag w:uri="urn:schemas-microsoft-com:office:smarttags" w:element="place">
        <w:smartTag w:uri="urn:schemas-microsoft-com:office:smarttags" w:element="City">
          <w:r w:rsidRPr="00DA551B">
            <w:rPr>
              <w:noProof/>
            </w:rPr>
            <w:t>Reading</w:t>
          </w:r>
        </w:smartTag>
      </w:smartTag>
      <w:r w:rsidRPr="00DA551B">
        <w:rPr>
          <w:noProof/>
        </w:rPr>
        <w:t xml:space="preserve">. </w:t>
      </w:r>
      <w:r w:rsidRPr="00DA551B">
        <w:t xml:space="preserve">Elder son of the late Rev. Havilland Durand and Mrs Mary Durand </w:t>
      </w:r>
      <w:r w:rsidRPr="00237338">
        <w:t>(Nee Hawtry</w:t>
      </w:r>
      <w:r w:rsidRPr="00DA551B">
        <w:t>) of Moulin Huet.</w:t>
      </w:r>
    </w:p>
    <w:p w:rsidR="00F6298A" w:rsidRDefault="00F6298A" w:rsidP="0038281B">
      <w:pPr>
        <w:tabs>
          <w:tab w:val="right" w:pos="9639"/>
        </w:tabs>
      </w:pPr>
      <w:r w:rsidRPr="00DA551B">
        <w:t xml:space="preserve">Married to Geraldene Vesey daughter </w:t>
      </w:r>
      <w:r w:rsidRPr="00237338">
        <w:t>of Rev. John W</w:t>
      </w:r>
      <w:r>
        <w:t>.</w:t>
      </w:r>
      <w:r w:rsidRPr="00237338">
        <w:t xml:space="preserve"> Hawtry  of Aldin House,</w:t>
      </w:r>
      <w:r>
        <w:t xml:space="preserve"> </w:t>
      </w:r>
      <w:smartTag w:uri="urn:schemas-microsoft-com:office:smarttags" w:element="place">
        <w:r w:rsidRPr="00237338">
          <w:t>Slough</w:t>
        </w:r>
      </w:smartTag>
      <w:r>
        <w:tab/>
      </w:r>
    </w:p>
    <w:p w:rsidR="00F6298A" w:rsidRPr="00573DAB" w:rsidRDefault="00F6298A" w:rsidP="0038281B">
      <w:pPr>
        <w:tabs>
          <w:tab w:val="right" w:pos="9639"/>
        </w:tabs>
      </w:pPr>
    </w:p>
    <w:p w:rsidR="00F6298A" w:rsidRDefault="00F6298A" w:rsidP="0038281B">
      <w:pPr>
        <w:tabs>
          <w:tab w:val="right" w:pos="9639"/>
        </w:tabs>
        <w:rPr>
          <w:noProof/>
        </w:rPr>
      </w:pPr>
      <w:r w:rsidRPr="00DA551B">
        <w:rPr>
          <w:b/>
        </w:rPr>
        <w:t>Joined</w:t>
      </w:r>
      <w:r>
        <w:t xml:space="preserve">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1888</w:t>
      </w:r>
      <w:r>
        <w:t xml:space="preserve"> and left in </w:t>
      </w:r>
      <w:r>
        <w:rPr>
          <w:noProof/>
        </w:rPr>
        <w:t>1891</w:t>
      </w:r>
      <w:r w:rsidR="0094606C">
        <w:rPr>
          <w:noProof/>
        </w:rPr>
        <w:t>.</w:t>
      </w:r>
    </w:p>
    <w:p w:rsidR="00F6298A" w:rsidRPr="00DA551B" w:rsidRDefault="00F6298A" w:rsidP="0038281B">
      <w:pPr>
        <w:tabs>
          <w:tab w:val="right" w:pos="9639"/>
        </w:tabs>
        <w:rPr>
          <w:noProof/>
        </w:rPr>
      </w:pPr>
      <w:r w:rsidRPr="00DA551B">
        <w:rPr>
          <w:noProof/>
        </w:rPr>
        <w:t>In 1891 gazetted in 3</w:t>
      </w:r>
      <w:r w:rsidRPr="00DA551B">
        <w:rPr>
          <w:noProof/>
          <w:vertAlign w:val="superscript"/>
        </w:rPr>
        <w:t>rd</w:t>
      </w:r>
      <w:r w:rsidRPr="00DA551B">
        <w:rPr>
          <w:noProof/>
        </w:rPr>
        <w:t xml:space="preserve"> Royal Guernsey Light Infantry.</w:t>
      </w:r>
    </w:p>
    <w:p w:rsidR="00F6298A" w:rsidRPr="00DA551B" w:rsidRDefault="00F6298A" w:rsidP="0038281B">
      <w:pPr>
        <w:tabs>
          <w:tab w:val="right" w:pos="9639"/>
        </w:tabs>
        <w:rPr>
          <w:noProof/>
        </w:rPr>
      </w:pPr>
      <w:r w:rsidRPr="00DA551B">
        <w:rPr>
          <w:noProof/>
        </w:rPr>
        <w:t>In 1895 joined Rhodesian Horse and served with Gwelo field force in the Matabele Campaign of 1896 and Mashona Campaign of 1897</w:t>
      </w:r>
      <w:r>
        <w:rPr>
          <w:noProof/>
          <w:color w:val="FF0000"/>
        </w:rPr>
        <w:t xml:space="preserve"> </w:t>
      </w:r>
      <w:r w:rsidRPr="00DA551B">
        <w:rPr>
          <w:noProof/>
        </w:rPr>
        <w:t>awarded medal and clasp. Promoted Lieutenant in 1897.</w:t>
      </w:r>
    </w:p>
    <w:p w:rsidR="00F6298A" w:rsidRDefault="00F6298A" w:rsidP="0038281B">
      <w:pPr>
        <w:tabs>
          <w:tab w:val="right" w:pos="9639"/>
        </w:tabs>
        <w:rPr>
          <w:noProof/>
        </w:rPr>
      </w:pPr>
    </w:p>
    <w:p w:rsidR="00F6298A" w:rsidRPr="00DA551B" w:rsidRDefault="00F6298A" w:rsidP="0038281B">
      <w:pPr>
        <w:tabs>
          <w:tab w:val="right" w:pos="9639"/>
        </w:tabs>
        <w:rPr>
          <w:noProof/>
        </w:rPr>
      </w:pPr>
      <w:r w:rsidRPr="00DA551B">
        <w:rPr>
          <w:noProof/>
        </w:rPr>
        <w:t xml:space="preserve">From 1899  - 1902 served with African Transcontinental Telegraph Survey as an assistant surveyor, through </w:t>
      </w:r>
      <w:smartTag w:uri="urn:schemas-microsoft-com:office:smarttags" w:element="place">
        <w:r w:rsidRPr="00DA551B">
          <w:rPr>
            <w:noProof/>
          </w:rPr>
          <w:t>German East Africa</w:t>
        </w:r>
      </w:smartTag>
      <w:r w:rsidRPr="00DA551B">
        <w:rPr>
          <w:noProof/>
        </w:rPr>
        <w:t>.</w:t>
      </w:r>
    </w:p>
    <w:p w:rsidR="00F6298A" w:rsidRPr="00DA551B" w:rsidRDefault="00F6298A" w:rsidP="0038281B">
      <w:pPr>
        <w:tabs>
          <w:tab w:val="right" w:pos="9639"/>
        </w:tabs>
        <w:rPr>
          <w:noProof/>
        </w:rPr>
      </w:pPr>
      <w:r w:rsidRPr="00DA551B">
        <w:rPr>
          <w:noProof/>
        </w:rPr>
        <w:t xml:space="preserve">He otained his Company and gazetted into the Royal Munster Fusiliers in 1906. He was employed under both military and civil administration in </w:t>
      </w:r>
      <w:smartTag w:uri="urn:schemas-microsoft-com:office:smarttags" w:element="place">
        <w:smartTag w:uri="urn:schemas-microsoft-com:office:smarttags" w:element="City">
          <w:r w:rsidRPr="00DA551B">
            <w:rPr>
              <w:noProof/>
            </w:rPr>
            <w:t>Zanzibar</w:t>
          </w:r>
        </w:smartTag>
      </w:smartTag>
      <w:r w:rsidRPr="00DA551B">
        <w:rPr>
          <w:noProof/>
        </w:rPr>
        <w:t xml:space="preserve"> until 1913</w:t>
      </w:r>
      <w:r>
        <w:rPr>
          <w:noProof/>
        </w:rPr>
        <w:t xml:space="preserve"> when he retired</w:t>
      </w:r>
      <w:r w:rsidRPr="00DA551B">
        <w:rPr>
          <w:noProof/>
        </w:rPr>
        <w:t xml:space="preserve">. </w:t>
      </w:r>
    </w:p>
    <w:p w:rsidR="00F6298A" w:rsidRPr="00DA551B" w:rsidRDefault="00F6298A" w:rsidP="0038281B">
      <w:pPr>
        <w:tabs>
          <w:tab w:val="right" w:pos="9639"/>
        </w:tabs>
        <w:rPr>
          <w:noProof/>
        </w:rPr>
      </w:pPr>
      <w:r w:rsidRPr="00DA551B">
        <w:rPr>
          <w:noProof/>
        </w:rPr>
        <w:t>Awarded the El Alijeh 4</w:t>
      </w:r>
      <w:r w:rsidRPr="00DA551B">
        <w:rPr>
          <w:noProof/>
          <w:vertAlign w:val="superscript"/>
        </w:rPr>
        <w:t>th</w:t>
      </w:r>
      <w:r w:rsidRPr="00DA551B">
        <w:rPr>
          <w:noProof/>
        </w:rPr>
        <w:t xml:space="preserve"> Class and Brilliant Star of </w:t>
      </w:r>
      <w:smartTag w:uri="urn:schemas-microsoft-com:office:smarttags" w:element="City">
        <w:r w:rsidRPr="00DA551B">
          <w:rPr>
            <w:noProof/>
          </w:rPr>
          <w:t>Zanzibar</w:t>
        </w:r>
      </w:smartTag>
      <w:r w:rsidRPr="00DA551B">
        <w:rPr>
          <w:noProof/>
        </w:rPr>
        <w:t xml:space="preserve"> 3</w:t>
      </w:r>
      <w:r w:rsidRPr="00DA551B">
        <w:rPr>
          <w:noProof/>
          <w:vertAlign w:val="superscript"/>
        </w:rPr>
        <w:t>rd</w:t>
      </w:r>
      <w:r w:rsidRPr="00DA551B">
        <w:rPr>
          <w:noProof/>
        </w:rPr>
        <w:t xml:space="preserve"> Class</w:t>
      </w:r>
      <w:r w:rsidR="00E334C4">
        <w:rPr>
          <w:noProof/>
        </w:rPr>
        <w:t xml:space="preserve"> by the Sultan of </w:t>
      </w:r>
      <w:smartTag w:uri="urn:schemas-microsoft-com:office:smarttags" w:element="place">
        <w:smartTag w:uri="urn:schemas-microsoft-com:office:smarttags" w:element="City">
          <w:r w:rsidR="00E334C4">
            <w:rPr>
              <w:noProof/>
            </w:rPr>
            <w:t>Zanzibar</w:t>
          </w:r>
        </w:smartTag>
      </w:smartTag>
      <w:r w:rsidRPr="00DA551B">
        <w:rPr>
          <w:noProof/>
        </w:rPr>
        <w:t>.</w:t>
      </w:r>
      <w:r w:rsidR="00E334C4">
        <w:rPr>
          <w:noProof/>
        </w:rPr>
        <w:t xml:space="preserve"> Appointed First Secretary of the Legation at the court of the Sultan of Zanzibar 1906. </w:t>
      </w:r>
      <w:r w:rsidRPr="00DA551B">
        <w:rPr>
          <w:noProof/>
        </w:rPr>
        <w:t xml:space="preserve"> Retired in 1913 .</w:t>
      </w:r>
    </w:p>
    <w:p w:rsidR="00F6298A" w:rsidRDefault="00F6298A" w:rsidP="0038281B">
      <w:pPr>
        <w:tabs>
          <w:tab w:val="right" w:pos="9639"/>
        </w:tabs>
      </w:pPr>
      <w:r w:rsidRPr="00DA551B">
        <w:rPr>
          <w:noProof/>
        </w:rPr>
        <w:t xml:space="preserve">Returned to </w:t>
      </w:r>
      <w:smartTag w:uri="urn:schemas-microsoft-com:office:smarttags" w:element="place">
        <w:smartTag w:uri="urn:schemas-microsoft-com:office:smarttags" w:element="country-region">
          <w:r w:rsidRPr="00DA551B">
            <w:rPr>
              <w:noProof/>
            </w:rPr>
            <w:t>England</w:t>
          </w:r>
        </w:smartTag>
      </w:smartTag>
      <w:r w:rsidRPr="00DA551B">
        <w:rPr>
          <w:noProof/>
        </w:rPr>
        <w:t xml:space="preserve"> and joined up for war in 1914.</w:t>
      </w:r>
      <w:r w:rsidRPr="00DA551B">
        <w:br/>
      </w:r>
    </w:p>
    <w:p w:rsidR="00F6298A" w:rsidRDefault="00F6298A" w:rsidP="007067D4">
      <w:pPr>
        <w:spacing w:before="240"/>
        <w:rPr>
          <w:b/>
        </w:rPr>
      </w:pPr>
      <w:r w:rsidRPr="0053564D">
        <w:rPr>
          <w:b/>
        </w:rPr>
        <w:t>War Service</w:t>
      </w:r>
    </w:p>
    <w:p w:rsidR="00F6298A" w:rsidRDefault="00F6298A" w:rsidP="00215C3D">
      <w:pPr>
        <w:rPr>
          <w:noProof/>
        </w:rPr>
      </w:pPr>
      <w:r>
        <w:rPr>
          <w:noProof/>
        </w:rPr>
        <w:t>Captain</w:t>
      </w:r>
      <w:r>
        <w:t xml:space="preserve"> in the 2</w:t>
      </w:r>
      <w:r w:rsidRPr="00215C3D">
        <w:rPr>
          <w:vertAlign w:val="superscript"/>
        </w:rPr>
        <w:t>nd</w:t>
      </w:r>
      <w:r>
        <w:t xml:space="preserve"> Bn. and 3</w:t>
      </w:r>
      <w:r w:rsidRPr="00215C3D">
        <w:rPr>
          <w:vertAlign w:val="superscript"/>
        </w:rPr>
        <w:t>rd</w:t>
      </w:r>
      <w:r>
        <w:t xml:space="preserve">  </w:t>
      </w:r>
      <w:r>
        <w:rPr>
          <w:noProof/>
        </w:rPr>
        <w:t xml:space="preserve">Royal </w:t>
      </w:r>
      <w:smartTag w:uri="urn:schemas-microsoft-com:office:smarttags" w:element="place">
        <w:smartTag w:uri="urn:schemas-microsoft-com:office:smarttags" w:element="State">
          <w:r>
            <w:rPr>
              <w:noProof/>
            </w:rPr>
            <w:t>Munster</w:t>
          </w:r>
        </w:smartTag>
      </w:smartTag>
      <w:r>
        <w:rPr>
          <w:noProof/>
        </w:rPr>
        <w:t xml:space="preserve"> Fusiliers. At Aisne, Marne and </w:t>
      </w:r>
      <w:smartTag w:uri="urn:schemas-microsoft-com:office:smarttags" w:element="place">
        <w:r>
          <w:rPr>
            <w:noProof/>
          </w:rPr>
          <w:t>Ypres</w:t>
        </w:r>
      </w:smartTag>
      <w:r>
        <w:rPr>
          <w:noProof/>
        </w:rPr>
        <w:t>.</w:t>
      </w:r>
    </w:p>
    <w:p w:rsidR="00F6298A" w:rsidRDefault="00F6298A" w:rsidP="00215C3D">
      <w:pPr>
        <w:rPr>
          <w:b/>
          <w:noProof/>
        </w:rPr>
      </w:pPr>
    </w:p>
    <w:p w:rsidR="00F6298A" w:rsidRDefault="00F6298A" w:rsidP="00215C3D">
      <w:r w:rsidRPr="008068C1">
        <w:rPr>
          <w:b/>
          <w:noProof/>
        </w:rPr>
        <w:t>Died:</w:t>
      </w:r>
      <w:r>
        <w:rPr>
          <w:noProof/>
        </w:rPr>
        <w:t xml:space="preserve"> </w:t>
      </w:r>
      <w:r w:rsidRPr="00852E9E">
        <w:rPr>
          <w:noProof/>
        </w:rPr>
        <w:t>KIA at Festubert 22 Dec 1914</w:t>
      </w:r>
      <w:r>
        <w:rPr>
          <w:noProof/>
        </w:rPr>
        <w:t xml:space="preserve"> aged 39</w:t>
      </w:r>
    </w:p>
    <w:p w:rsidR="00F6298A" w:rsidRPr="00066957" w:rsidRDefault="00F6298A" w:rsidP="0038281B">
      <w:pPr>
        <w:tabs>
          <w:tab w:val="right" w:pos="9639"/>
        </w:tabs>
      </w:pPr>
      <w:r>
        <w:br/>
      </w:r>
      <w:r w:rsidRPr="008068C1">
        <w:rPr>
          <w:b/>
        </w:rPr>
        <w:t>Decorations:</w:t>
      </w:r>
      <w:r w:rsidRPr="00066957">
        <w:t xml:space="preserve"> British South Africa Company Medal and  Mashona Clasp, El Alijeh 4</w:t>
      </w:r>
      <w:r w:rsidRPr="00066957">
        <w:rPr>
          <w:vertAlign w:val="superscript"/>
        </w:rPr>
        <w:t>th</w:t>
      </w:r>
      <w:r w:rsidRPr="00066957">
        <w:t xml:space="preserve"> Class, Brilliant Star of </w:t>
      </w:r>
      <w:smartTag w:uri="urn:schemas-microsoft-com:office:smarttags" w:element="place">
        <w:smartTag w:uri="urn:schemas-microsoft-com:office:smarttags" w:element="City">
          <w:r w:rsidRPr="00066957">
            <w:t>Zanzibar</w:t>
          </w:r>
        </w:smartTag>
      </w:smartTag>
      <w:r w:rsidRPr="00066957">
        <w:t xml:space="preserve"> 3</w:t>
      </w:r>
      <w:r w:rsidRPr="00066957">
        <w:rPr>
          <w:vertAlign w:val="superscript"/>
        </w:rPr>
        <w:t>rd</w:t>
      </w:r>
      <w:r w:rsidRPr="00066957">
        <w:t xml:space="preserve"> Class, Medal, Victory Medal, 1914 Star and Clasp.</w:t>
      </w:r>
    </w:p>
    <w:p w:rsidR="00F6298A" w:rsidRPr="00DA551B" w:rsidRDefault="00F6298A" w:rsidP="0038281B">
      <w:pPr>
        <w:tabs>
          <w:tab w:val="right" w:pos="9639"/>
        </w:tabs>
      </w:pPr>
    </w:p>
    <w:p w:rsidR="00F6298A" w:rsidRPr="008068C1" w:rsidRDefault="00F6298A" w:rsidP="0038281B">
      <w:pPr>
        <w:tabs>
          <w:tab w:val="right" w:pos="9639"/>
        </w:tabs>
        <w:rPr>
          <w:b/>
        </w:rPr>
      </w:pPr>
      <w:r w:rsidRPr="008068C1">
        <w:rPr>
          <w:b/>
        </w:rPr>
        <w:t>Memorials:</w:t>
      </w:r>
    </w:p>
    <w:p w:rsidR="00F6298A" w:rsidRDefault="00F6298A" w:rsidP="0038281B">
      <w:pPr>
        <w:pStyle w:val="ListParagraph"/>
        <w:numPr>
          <w:ilvl w:val="0"/>
          <w:numId w:val="2"/>
        </w:numPr>
        <w:spacing w:after="0"/>
      </w:pPr>
      <w:r>
        <w:t>College Hall</w:t>
      </w:r>
    </w:p>
    <w:p w:rsidR="00F6298A" w:rsidRPr="00B83029" w:rsidRDefault="00F6298A" w:rsidP="0038281B">
      <w:pPr>
        <w:pStyle w:val="ListParagraph"/>
        <w:numPr>
          <w:ilvl w:val="0"/>
          <w:numId w:val="2"/>
        </w:numPr>
        <w:spacing w:after="0"/>
        <w:rPr>
          <w:b/>
        </w:rPr>
      </w:pPr>
      <w:r>
        <w:rPr>
          <w:noProof/>
        </w:rPr>
        <w:t xml:space="preserve">Le Touret Memorial </w:t>
      </w:r>
      <w:smartTag w:uri="urn:schemas-microsoft-com:office:smarttags" w:element="place">
        <w:r>
          <w:rPr>
            <w:noProof/>
          </w:rPr>
          <w:t>Pas de Calais</w:t>
        </w:r>
      </w:smartTag>
      <w:r>
        <w:rPr>
          <w:noProof/>
        </w:rPr>
        <w:t xml:space="preserve"> Panel 43 &amp; 44</w:t>
      </w:r>
    </w:p>
    <w:p w:rsidR="00F6298A" w:rsidRPr="00DA551B" w:rsidRDefault="00F6298A" w:rsidP="0038281B">
      <w:pPr>
        <w:pStyle w:val="ListParagraph"/>
        <w:numPr>
          <w:ilvl w:val="0"/>
          <w:numId w:val="2"/>
        </w:numPr>
        <w:spacing w:after="0"/>
        <w:rPr>
          <w:b/>
        </w:rPr>
      </w:pPr>
      <w:smartTag w:uri="urn:schemas-microsoft-com:office:smarttags" w:element="place">
        <w:r w:rsidRPr="00DA551B">
          <w:rPr>
            <w:noProof/>
          </w:rPr>
          <w:t>St Martin</w:t>
        </w:r>
      </w:smartTag>
      <w:r w:rsidRPr="00DA551B">
        <w:rPr>
          <w:noProof/>
        </w:rPr>
        <w:t>'s Memorial</w:t>
      </w:r>
    </w:p>
    <w:p w:rsidR="00F6298A" w:rsidRDefault="00F6298A" w:rsidP="007067D4">
      <w:pPr>
        <w:pStyle w:val="ListParagraph"/>
        <w:spacing w:after="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F6298A" w:rsidRPr="00573DAB" w:rsidTr="00852E9E">
        <w:tc>
          <w:tcPr>
            <w:tcW w:w="9854" w:type="dxa"/>
          </w:tcPr>
          <w:p w:rsidR="00F6298A" w:rsidRPr="00573DAB" w:rsidRDefault="00F6298A" w:rsidP="00852E9E">
            <w:pPr>
              <w:spacing w:after="0"/>
            </w:pPr>
            <w:r w:rsidRPr="00573DAB">
              <w:t xml:space="preserve">Notes </w:t>
            </w:r>
            <w:r w:rsidRPr="00573DAB">
              <w:rPr>
                <w:color w:val="FF0000"/>
              </w:rPr>
              <w:t>Check wife, mother and Hawtry family as well as Durand Hugenots GWCI Info</w:t>
            </w:r>
          </w:p>
        </w:tc>
      </w:tr>
    </w:tbl>
    <w:p w:rsidR="00F6298A" w:rsidRDefault="006105D6" w:rsidP="00440E57">
      <w:pPr>
        <w:pStyle w:val="Heading1"/>
      </w:pPr>
      <w:r>
        <w:br w:type="page"/>
      </w:r>
      <w:bookmarkStart w:id="36" w:name="_Toc465841362"/>
      <w:r w:rsidR="00F6298A" w:rsidRPr="00E7355C">
        <w:rPr>
          <w:noProof/>
        </w:rPr>
        <w:t>Havilland Montague</w:t>
      </w:r>
      <w:r w:rsidR="00F6298A" w:rsidRPr="00440E57">
        <w:t xml:space="preserve"> </w:t>
      </w:r>
      <w:r w:rsidR="00F6298A" w:rsidRPr="00E7355C">
        <w:rPr>
          <w:b/>
          <w:noProof/>
        </w:rPr>
        <w:t>Durand</w:t>
      </w:r>
      <w:r w:rsidR="00F6298A" w:rsidRPr="00440E57">
        <w:rPr>
          <w:b/>
        </w:rPr>
        <w:t xml:space="preserve"> </w:t>
      </w:r>
      <w:r w:rsidR="00F6298A" w:rsidRPr="00440E57">
        <w:t>(</w:t>
      </w:r>
      <w:r w:rsidR="00F6298A" w:rsidRPr="00E7355C">
        <w:rPr>
          <w:noProof/>
        </w:rPr>
        <w:t>2727</w:t>
      </w:r>
      <w:r w:rsidR="00F6298A" w:rsidRPr="00440E57">
        <w:t>)</w:t>
      </w:r>
      <w:bookmarkEnd w:id="36"/>
    </w:p>
    <w:p w:rsidR="00F6298A" w:rsidRPr="00410C0B" w:rsidRDefault="00F6298A" w:rsidP="00410C0B">
      <w:r>
        <w:t xml:space="preserve">                                                                            Service No. 720</w:t>
      </w:r>
    </w:p>
    <w:p w:rsidR="00F6298A" w:rsidRPr="00FC044B" w:rsidRDefault="00F6298A" w:rsidP="0038281B">
      <w:pPr>
        <w:tabs>
          <w:tab w:val="right" w:pos="9639"/>
        </w:tabs>
        <w:rPr>
          <w:color w:val="00FF00"/>
        </w:rPr>
      </w:pPr>
      <w:r>
        <w:rPr>
          <w:color w:val="00FF00"/>
        </w:rPr>
        <w:t>Vol. II Pg 187</w:t>
      </w:r>
    </w:p>
    <w:p w:rsidR="00F6298A" w:rsidRPr="009B0632" w:rsidRDefault="00E701C3" w:rsidP="00357831">
      <w:pPr>
        <w:spacing w:after="0" w:line="342" w:lineRule="atLeast"/>
        <w:rPr>
          <w:rFonts w:ascii="Arial" w:hAnsi="Arial" w:cs="Arial"/>
          <w:b/>
          <w:color w:val="333333"/>
          <w:sz w:val="19"/>
          <w:szCs w:val="19"/>
        </w:rPr>
      </w:pPr>
      <w:r>
        <w:rPr>
          <w:noProof/>
          <w:lang w:eastAsia="en-GB"/>
        </w:rPr>
        <w:drawing>
          <wp:anchor distT="0" distB="0" distL="114300" distR="114300" simplePos="0" relativeHeight="251622912" behindDoc="1" locked="0" layoutInCell="1" allowOverlap="1" wp14:anchorId="722F8BDE" wp14:editId="2515B11F">
            <wp:simplePos x="0" y="0"/>
            <wp:positionH relativeFrom="column">
              <wp:posOffset>139700</wp:posOffset>
            </wp:positionH>
            <wp:positionV relativeFrom="paragraph">
              <wp:align>bottom</wp:align>
            </wp:positionV>
            <wp:extent cx="2388235" cy="2388235"/>
            <wp:effectExtent l="0" t="0" r="0" b="0"/>
            <wp:wrapTight wrapText="bothSides">
              <wp:wrapPolygon edited="0">
                <wp:start x="0" y="0"/>
                <wp:lineTo x="0" y="21365"/>
                <wp:lineTo x="21365" y="21365"/>
                <wp:lineTo x="21365" y="0"/>
                <wp:lineTo x="0" y="0"/>
              </wp:wrapPolygon>
            </wp:wrapTight>
            <wp:docPr id="96" name="Picture 22" descr="Image of H. M. Durand, 1905 (Ref: UND/F1/FB1905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of H. M. Durand, 1905 (Ref: UND/F1/FB1905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88235" cy="2388235"/>
                    </a:xfrm>
                    <a:prstGeom prst="rect">
                      <a:avLst/>
                    </a:prstGeom>
                    <a:noFill/>
                  </pic:spPr>
                </pic:pic>
              </a:graphicData>
            </a:graphic>
            <wp14:sizeRelH relativeFrom="page">
              <wp14:pctWidth>0</wp14:pctWidth>
            </wp14:sizeRelH>
            <wp14:sizeRelV relativeFrom="page">
              <wp14:pctHeight>0</wp14:pctHeight>
            </wp14:sizeRelV>
          </wp:anchor>
        </w:drawing>
      </w:r>
      <w:r w:rsidR="00F6298A" w:rsidRPr="009B0632">
        <w:rPr>
          <w:rFonts w:ascii="Arial" w:hAnsi="Arial" w:cs="Arial"/>
          <w:b/>
          <w:color w:val="333333"/>
          <w:sz w:val="19"/>
          <w:szCs w:val="19"/>
        </w:rPr>
        <w:t>H. M. Durand, 1905 (Ref: UND/F1/FB1905S)</w:t>
      </w:r>
    </w:p>
    <w:p w:rsidR="00F6298A" w:rsidRPr="009B0632" w:rsidRDefault="00F6298A" w:rsidP="008068C1">
      <w:pPr>
        <w:tabs>
          <w:tab w:val="right" w:pos="9639"/>
        </w:tabs>
        <w:rPr>
          <w:b/>
        </w:rPr>
      </w:pPr>
      <w:r w:rsidRPr="009B0632">
        <w:rPr>
          <w:b/>
        </w:rPr>
        <w:t>From www.dur.ac.uk/library</w:t>
      </w:r>
    </w:p>
    <w:p w:rsidR="00F6298A" w:rsidRPr="009B0632" w:rsidRDefault="00F6298A" w:rsidP="00357831">
      <w:pPr>
        <w:spacing w:after="0" w:line="342" w:lineRule="atLeast"/>
        <w:rPr>
          <w:rFonts w:ascii="Arial" w:hAnsi="Arial" w:cs="Arial"/>
          <w:sz w:val="19"/>
          <w:szCs w:val="19"/>
        </w:rPr>
      </w:pPr>
    </w:p>
    <w:p w:rsidR="00F6298A" w:rsidRPr="0075382A" w:rsidRDefault="00F6298A" w:rsidP="00FC044B">
      <w:pPr>
        <w:tabs>
          <w:tab w:val="right" w:pos="9639"/>
        </w:tabs>
      </w:pPr>
      <w:r w:rsidRPr="008068C1">
        <w:rPr>
          <w:b/>
        </w:rPr>
        <w:t>Born:</w:t>
      </w:r>
      <w:r w:rsidRPr="0075382A">
        <w:t xml:space="preserve"> </w:t>
      </w:r>
      <w:r w:rsidRPr="0075382A">
        <w:rPr>
          <w:noProof/>
        </w:rPr>
        <w:t xml:space="preserve">21 December 1882 in Early near </w:t>
      </w:r>
      <w:smartTag w:uri="urn:schemas-microsoft-com:office:smarttags" w:element="place">
        <w:smartTag w:uri="urn:schemas-microsoft-com:office:smarttags" w:element="City">
          <w:r w:rsidRPr="0075382A">
            <w:rPr>
              <w:noProof/>
            </w:rPr>
            <w:t>Reading</w:t>
          </w:r>
        </w:smartTag>
      </w:smartTag>
      <w:r w:rsidRPr="0075382A">
        <w:rPr>
          <w:noProof/>
        </w:rPr>
        <w:t>. S</w:t>
      </w:r>
      <w:r w:rsidRPr="0075382A">
        <w:t xml:space="preserve">on of the late Rev. Havilland Durand and Mrs Mary Durand </w:t>
      </w:r>
      <w:r w:rsidRPr="009B0632">
        <w:rPr>
          <w:color w:val="FF0000"/>
        </w:rPr>
        <w:t>(Nee Hawtry</w:t>
      </w:r>
      <w:r w:rsidRPr="0075382A">
        <w:t>) of Moulin Huet.</w:t>
      </w:r>
    </w:p>
    <w:p w:rsidR="00F6298A" w:rsidRPr="0075382A" w:rsidRDefault="00F6298A" w:rsidP="0038281B">
      <w:pPr>
        <w:tabs>
          <w:tab w:val="right" w:pos="9639"/>
        </w:tabs>
        <w:rPr>
          <w:noProof/>
        </w:rPr>
      </w:pPr>
      <w:r w:rsidRPr="008068C1">
        <w:rPr>
          <w:b/>
        </w:rPr>
        <w:t>Joined</w:t>
      </w:r>
      <w:r w:rsidRPr="0075382A">
        <w:t xml:space="preserve"> </w:t>
      </w:r>
      <w:smartTag w:uri="urn:schemas-microsoft-com:office:smarttags" w:element="place">
        <w:smartTag w:uri="urn:schemas-microsoft-com:office:smarttags" w:element="PlaceName">
          <w:r w:rsidRPr="0075382A">
            <w:t>Elizabeth</w:t>
          </w:r>
        </w:smartTag>
        <w:r w:rsidRPr="0075382A">
          <w:t xml:space="preserve"> </w:t>
        </w:r>
        <w:smartTag w:uri="urn:schemas-microsoft-com:office:smarttags" w:element="PlaceName">
          <w:r w:rsidRPr="0075382A">
            <w:t>College</w:t>
          </w:r>
        </w:smartTag>
      </w:smartTag>
      <w:r w:rsidRPr="0075382A">
        <w:t xml:space="preserve"> in </w:t>
      </w:r>
      <w:r w:rsidRPr="0075382A">
        <w:rPr>
          <w:noProof/>
        </w:rPr>
        <w:t>1893</w:t>
      </w:r>
      <w:r w:rsidRPr="0075382A">
        <w:t xml:space="preserve"> and left in </w:t>
      </w:r>
      <w:r w:rsidRPr="0075382A">
        <w:rPr>
          <w:noProof/>
        </w:rPr>
        <w:t>1902</w:t>
      </w:r>
      <w:r>
        <w:rPr>
          <w:noProof/>
        </w:rPr>
        <w:t xml:space="preserve">. </w:t>
      </w:r>
      <w:smartTag w:uri="urn:schemas-microsoft-com:office:smarttags" w:element="place">
        <w:r>
          <w:rPr>
            <w:noProof/>
          </w:rPr>
          <w:t>Rugby</w:t>
        </w:r>
      </w:smartTag>
      <w:r>
        <w:rPr>
          <w:noProof/>
        </w:rPr>
        <w:t xml:space="preserve"> 1899. Literary Socierty 1899/90. O.C. Lower Certs 1899.</w:t>
      </w:r>
    </w:p>
    <w:p w:rsidR="00F6298A" w:rsidRPr="0075382A" w:rsidRDefault="00F6298A" w:rsidP="0038281B">
      <w:pPr>
        <w:tabs>
          <w:tab w:val="right" w:pos="9639"/>
        </w:tabs>
        <w:rPr>
          <w:noProof/>
        </w:rPr>
      </w:pPr>
      <w:smartTag w:uri="urn:schemas-microsoft-com:office:smarttags" w:element="place">
        <w:smartTag w:uri="urn:schemas-microsoft-com:office:smarttags" w:element="PlaceType">
          <w:r w:rsidRPr="0075382A">
            <w:rPr>
              <w:noProof/>
            </w:rPr>
            <w:t>University</w:t>
          </w:r>
        </w:smartTag>
        <w:r w:rsidRPr="0075382A">
          <w:rPr>
            <w:noProof/>
          </w:rPr>
          <w:t xml:space="preserve"> of </w:t>
        </w:r>
        <w:smartTag w:uri="urn:schemas-microsoft-com:office:smarttags" w:element="PlaceName">
          <w:r w:rsidRPr="0075382A">
            <w:rPr>
              <w:noProof/>
            </w:rPr>
            <w:t>Durham</w:t>
          </w:r>
        </w:smartTag>
      </w:smartTag>
      <w:r w:rsidRPr="0075382A">
        <w:rPr>
          <w:noProof/>
        </w:rPr>
        <w:t>, took BA in 1904,  Lic Theology 3</w:t>
      </w:r>
      <w:r w:rsidRPr="0075382A">
        <w:rPr>
          <w:noProof/>
          <w:vertAlign w:val="superscript"/>
        </w:rPr>
        <w:t>rd</w:t>
      </w:r>
      <w:r w:rsidRPr="0075382A">
        <w:rPr>
          <w:noProof/>
        </w:rPr>
        <w:t xml:space="preserve"> Class 1905, MA in 1907.</w:t>
      </w:r>
    </w:p>
    <w:p w:rsidR="00F6298A" w:rsidRPr="0075382A" w:rsidRDefault="00F6298A" w:rsidP="0038281B">
      <w:pPr>
        <w:tabs>
          <w:tab w:val="right" w:pos="9639"/>
        </w:tabs>
        <w:rPr>
          <w:noProof/>
        </w:rPr>
      </w:pPr>
      <w:r w:rsidRPr="0075382A">
        <w:rPr>
          <w:noProof/>
        </w:rPr>
        <w:t xml:space="preserve">Ordained Dean in 1905, priest in 1906 and appointed Curate of St Stephen’s Upton Park E 1907, St </w:t>
      </w:r>
      <w:smartTag w:uri="urn:schemas-microsoft-com:office:smarttags" w:element="country-region">
        <w:r w:rsidRPr="0075382A">
          <w:rPr>
            <w:noProof/>
          </w:rPr>
          <w:t>Chad</w:t>
        </w:r>
      </w:smartTag>
      <w:r w:rsidRPr="0075382A">
        <w:rPr>
          <w:noProof/>
        </w:rPr>
        <w:t xml:space="preserve">’s Longton 1908 – 10, </w:t>
      </w:r>
      <w:smartTag w:uri="urn:schemas-microsoft-com:office:smarttags" w:element="place">
        <w:smartTag w:uri="urn:schemas-microsoft-com:office:smarttags" w:element="City">
          <w:r w:rsidRPr="0075382A">
            <w:rPr>
              <w:noProof/>
            </w:rPr>
            <w:t>St John’s</w:t>
          </w:r>
        </w:smartTag>
      </w:smartTag>
      <w:r w:rsidRPr="0075382A">
        <w:rPr>
          <w:noProof/>
        </w:rPr>
        <w:t xml:space="preserve"> Kennington 1910 – 11.</w:t>
      </w:r>
    </w:p>
    <w:p w:rsidR="00F6298A" w:rsidRPr="0075382A" w:rsidRDefault="00F6298A" w:rsidP="0038281B">
      <w:pPr>
        <w:tabs>
          <w:tab w:val="right" w:pos="9639"/>
        </w:tabs>
        <w:rPr>
          <w:noProof/>
        </w:rPr>
      </w:pPr>
      <w:r w:rsidRPr="0075382A">
        <w:rPr>
          <w:noProof/>
        </w:rPr>
        <w:t xml:space="preserve">Emigrated to </w:t>
      </w:r>
      <w:smartTag w:uri="urn:schemas-microsoft-com:office:smarttags" w:element="country-region">
        <w:r w:rsidRPr="0075382A">
          <w:rPr>
            <w:noProof/>
          </w:rPr>
          <w:t>Australia</w:t>
        </w:r>
      </w:smartTag>
      <w:r w:rsidRPr="0075382A">
        <w:rPr>
          <w:noProof/>
        </w:rPr>
        <w:t xml:space="preserve"> where he became a Roman Catholic on 28 Jan 1913 at </w:t>
      </w:r>
      <w:smartTag w:uri="urn:schemas-microsoft-com:office:smarttags" w:element="City">
        <w:r w:rsidRPr="0075382A">
          <w:rPr>
            <w:noProof/>
          </w:rPr>
          <w:t>Greenwich</w:t>
        </w:r>
      </w:smartTag>
      <w:r w:rsidRPr="0075382A">
        <w:rPr>
          <w:noProof/>
        </w:rPr>
        <w:t xml:space="preserve"> near </w:t>
      </w:r>
      <w:smartTag w:uri="urn:schemas-microsoft-com:office:smarttags" w:element="place">
        <w:smartTag w:uri="urn:schemas-microsoft-com:office:smarttags" w:element="City">
          <w:r w:rsidRPr="0075382A">
            <w:rPr>
              <w:noProof/>
            </w:rPr>
            <w:t>Sydney</w:t>
          </w:r>
        </w:smartTag>
      </w:smartTag>
      <w:r w:rsidRPr="0075382A">
        <w:rPr>
          <w:noProof/>
        </w:rPr>
        <w:t>.</w:t>
      </w:r>
    </w:p>
    <w:p w:rsidR="00F6298A" w:rsidRPr="0075382A" w:rsidRDefault="00F6298A" w:rsidP="00FC044B">
      <w:pPr>
        <w:spacing w:before="240"/>
        <w:rPr>
          <w:b/>
        </w:rPr>
      </w:pPr>
      <w:r w:rsidRPr="0075382A">
        <w:rPr>
          <w:b/>
        </w:rPr>
        <w:t>War Service</w:t>
      </w:r>
    </w:p>
    <w:p w:rsidR="00F6298A" w:rsidRPr="0075382A" w:rsidRDefault="00F6298A" w:rsidP="00FC044B">
      <w:pPr>
        <w:rPr>
          <w:noProof/>
        </w:rPr>
      </w:pPr>
      <w:r w:rsidRPr="0075382A">
        <w:rPr>
          <w:noProof/>
        </w:rPr>
        <w:t xml:space="preserve">Enlisted at the out break of war in </w:t>
      </w:r>
      <w:smartTag w:uri="urn:schemas-microsoft-com:office:smarttags" w:element="place">
        <w:smartTag w:uri="urn:schemas-microsoft-com:office:smarttags" w:element="State">
          <w:r w:rsidRPr="0075382A">
            <w:rPr>
              <w:noProof/>
            </w:rPr>
            <w:t>New South Wales</w:t>
          </w:r>
        </w:smartTag>
      </w:smartTag>
      <w:r w:rsidRPr="0075382A">
        <w:rPr>
          <w:noProof/>
        </w:rPr>
        <w:t xml:space="preserve"> in the Australian Imperial Forces as a private and went to the Dardenelles with the 13</w:t>
      </w:r>
      <w:r w:rsidRPr="0075382A">
        <w:rPr>
          <w:noProof/>
          <w:vertAlign w:val="superscript"/>
        </w:rPr>
        <w:t>th</w:t>
      </w:r>
      <w:r w:rsidRPr="0075382A">
        <w:rPr>
          <w:noProof/>
        </w:rPr>
        <w:t xml:space="preserve"> Infantry Bn., G Company travelling in HMS Ulysses.</w:t>
      </w:r>
    </w:p>
    <w:p w:rsidR="00F6298A" w:rsidRPr="0075382A" w:rsidRDefault="00F6298A" w:rsidP="00FC044B">
      <w:pPr>
        <w:tabs>
          <w:tab w:val="right" w:pos="9639"/>
        </w:tabs>
        <w:rPr>
          <w:noProof/>
        </w:rPr>
      </w:pPr>
      <w:r w:rsidRPr="0075382A">
        <w:rPr>
          <w:noProof/>
        </w:rPr>
        <w:t>“ His comrades having expended all their ammunition,  volunteers were called for to go to the beach for more. The path led down to a fire swept gulley and on to a fire swept beach. He volunteered for this dangerous service and got to the beach and returned with ammunition, but was shot dead and fell into the trench. By accomplishing this , he saved the line for had he not arrived with the ammunition his comrades would have beem annihilated and the line broken. “</w:t>
      </w:r>
    </w:p>
    <w:p w:rsidR="00F6298A" w:rsidRPr="0075382A" w:rsidRDefault="00F6298A" w:rsidP="00FC044B">
      <w:pPr>
        <w:tabs>
          <w:tab w:val="right" w:pos="9639"/>
        </w:tabs>
      </w:pPr>
      <w:r w:rsidRPr="008068C1">
        <w:rPr>
          <w:b/>
        </w:rPr>
        <w:t>Died:</w:t>
      </w:r>
      <w:r w:rsidRPr="0075382A">
        <w:t xml:space="preserve"> </w:t>
      </w:r>
      <w:r w:rsidRPr="0075382A">
        <w:rPr>
          <w:noProof/>
        </w:rPr>
        <w:t>27 April 1915</w:t>
      </w:r>
      <w:r w:rsidRPr="0075382A">
        <w:t xml:space="preserve"> aged </w:t>
      </w:r>
      <w:r w:rsidRPr="0075382A">
        <w:rPr>
          <w:noProof/>
        </w:rPr>
        <w:t xml:space="preserve">32 KIA in the </w:t>
      </w:r>
      <w:smartTag w:uri="urn:schemas-microsoft-com:office:smarttags" w:element="place">
        <w:r w:rsidRPr="0075382A">
          <w:rPr>
            <w:noProof/>
          </w:rPr>
          <w:t>Dardanelles</w:t>
        </w:r>
      </w:smartTag>
      <w:r w:rsidRPr="0075382A">
        <w:rPr>
          <w:noProof/>
        </w:rPr>
        <w:t xml:space="preserve"> </w:t>
      </w:r>
    </w:p>
    <w:p w:rsidR="00F6298A" w:rsidRPr="0075382A" w:rsidRDefault="00F6298A" w:rsidP="0038281B">
      <w:pPr>
        <w:tabs>
          <w:tab w:val="right" w:pos="9639"/>
        </w:tabs>
      </w:pPr>
      <w:r w:rsidRPr="008068C1">
        <w:rPr>
          <w:b/>
        </w:rPr>
        <w:t>Decorations:</w:t>
      </w:r>
      <w:r w:rsidRPr="0075382A">
        <w:t xml:space="preserve"> Medal, Victory Medal 1914 – 15 Star.</w:t>
      </w:r>
    </w:p>
    <w:p w:rsidR="00F6298A" w:rsidRPr="008068C1" w:rsidRDefault="00F6298A" w:rsidP="0038281B">
      <w:pPr>
        <w:tabs>
          <w:tab w:val="right" w:pos="9639"/>
        </w:tabs>
        <w:rPr>
          <w:b/>
        </w:rPr>
      </w:pPr>
      <w:r w:rsidRPr="008068C1">
        <w:rPr>
          <w:b/>
        </w:rPr>
        <w:t>Memorials:</w:t>
      </w:r>
    </w:p>
    <w:p w:rsidR="00F6298A" w:rsidRPr="0075382A" w:rsidRDefault="00F6298A" w:rsidP="0038281B">
      <w:pPr>
        <w:pStyle w:val="ListParagraph"/>
        <w:numPr>
          <w:ilvl w:val="0"/>
          <w:numId w:val="2"/>
        </w:numPr>
        <w:spacing w:after="0"/>
      </w:pPr>
      <w:r w:rsidRPr="0075382A">
        <w:t>College Hall</w:t>
      </w:r>
    </w:p>
    <w:p w:rsidR="00F6298A" w:rsidRPr="0075382A" w:rsidRDefault="00F6298A" w:rsidP="0038281B">
      <w:pPr>
        <w:pStyle w:val="ListParagraph"/>
        <w:numPr>
          <w:ilvl w:val="0"/>
          <w:numId w:val="2"/>
        </w:numPr>
        <w:spacing w:after="0"/>
        <w:rPr>
          <w:b/>
        </w:rPr>
      </w:pPr>
      <w:r w:rsidRPr="0075382A">
        <w:rPr>
          <w:noProof/>
        </w:rPr>
        <w:t xml:space="preserve">Lone Pine Memorial Gallipoli peninsular </w:t>
      </w:r>
      <w:smartTag w:uri="urn:schemas-microsoft-com:office:smarttags" w:element="place">
        <w:smartTag w:uri="urn:schemas-microsoft-com:office:smarttags" w:element="country-region">
          <w:r w:rsidRPr="0075382A">
            <w:rPr>
              <w:noProof/>
            </w:rPr>
            <w:t>Turkey</w:t>
          </w:r>
        </w:smartTag>
      </w:smartTag>
      <w:r w:rsidRPr="0075382A">
        <w:rPr>
          <w:noProof/>
        </w:rPr>
        <w:t xml:space="preserve"> -  Panel 69</w:t>
      </w:r>
    </w:p>
    <w:p w:rsidR="00F6298A" w:rsidRPr="0075382A" w:rsidRDefault="00F6298A" w:rsidP="0038281B">
      <w:pPr>
        <w:pStyle w:val="ListParagraph"/>
        <w:numPr>
          <w:ilvl w:val="0"/>
          <w:numId w:val="2"/>
        </w:numPr>
        <w:spacing w:after="0"/>
        <w:rPr>
          <w:b/>
        </w:rPr>
      </w:pPr>
      <w:smartTag w:uri="urn:schemas-microsoft-com:office:smarttags" w:element="place">
        <w:r w:rsidRPr="0075382A">
          <w:rPr>
            <w:noProof/>
          </w:rPr>
          <w:t>St Martin</w:t>
        </w:r>
      </w:smartTag>
      <w:r w:rsidRPr="0075382A">
        <w:rPr>
          <w:noProof/>
        </w:rPr>
        <w:t>'s Memorial</w:t>
      </w:r>
    </w:p>
    <w:p w:rsidR="00F6298A" w:rsidRPr="0075382A" w:rsidRDefault="00F6298A" w:rsidP="008C6AC9">
      <w:pPr>
        <w:pStyle w:val="ListParagraph"/>
        <w:spacing w:after="0"/>
        <w:rPr>
          <w:noProof/>
        </w:rPr>
      </w:pPr>
    </w:p>
    <w:p w:rsidR="00F6298A" w:rsidRPr="0075382A" w:rsidRDefault="00E701C3" w:rsidP="008C6AC9">
      <w:pPr>
        <w:pStyle w:val="ListParagraph"/>
        <w:spacing w:after="0"/>
        <w:rPr>
          <w:noProof/>
        </w:rPr>
      </w:pPr>
      <w:r>
        <w:rPr>
          <w:noProof/>
          <w:lang w:eastAsia="en-GB"/>
        </w:rPr>
        <w:drawing>
          <wp:anchor distT="0" distB="0" distL="114300" distR="114300" simplePos="0" relativeHeight="251649536" behindDoc="1" locked="0" layoutInCell="1" allowOverlap="1" wp14:anchorId="4C38B446" wp14:editId="3668BC3E">
            <wp:simplePos x="0" y="0"/>
            <wp:positionH relativeFrom="column">
              <wp:posOffset>461010</wp:posOffset>
            </wp:positionH>
            <wp:positionV relativeFrom="paragraph">
              <wp:posOffset>-5080</wp:posOffset>
            </wp:positionV>
            <wp:extent cx="1343025" cy="1895475"/>
            <wp:effectExtent l="0" t="0" r="9525" b="9525"/>
            <wp:wrapTight wrapText="bothSides">
              <wp:wrapPolygon edited="0">
                <wp:start x="0" y="0"/>
                <wp:lineTo x="0" y="21491"/>
                <wp:lineTo x="21447" y="21491"/>
                <wp:lineTo x="21447" y="0"/>
                <wp:lineTo x="0" y="0"/>
              </wp:wrapPolygon>
            </wp:wrapTight>
            <wp:docPr id="9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43025" cy="1895475"/>
                    </a:xfrm>
                    <a:prstGeom prst="rect">
                      <a:avLst/>
                    </a:prstGeom>
                    <a:noFill/>
                  </pic:spPr>
                </pic:pic>
              </a:graphicData>
            </a:graphic>
            <wp14:sizeRelH relativeFrom="page">
              <wp14:pctWidth>0</wp14:pctWidth>
            </wp14:sizeRelH>
            <wp14:sizeRelV relativeFrom="page">
              <wp14:pctHeight>0</wp14:pctHeight>
            </wp14:sizeRelV>
          </wp:anchor>
        </w:drawing>
      </w:r>
      <w:r w:rsidR="00F6298A" w:rsidRPr="0075382A">
        <w:rPr>
          <w:noProof/>
        </w:rPr>
        <w:t xml:space="preserve">  </w:t>
      </w:r>
    </w:p>
    <w:p w:rsidR="00F6298A" w:rsidRPr="0075382A" w:rsidRDefault="00F6298A" w:rsidP="008C6AC9">
      <w:pPr>
        <w:pStyle w:val="ListParagraph"/>
        <w:spacing w:after="0"/>
        <w:rPr>
          <w:noProof/>
        </w:rPr>
      </w:pPr>
    </w:p>
    <w:p w:rsidR="00F6298A" w:rsidRPr="0075382A" w:rsidRDefault="00F6298A" w:rsidP="008C6AC9">
      <w:pPr>
        <w:pStyle w:val="ListParagraph"/>
        <w:spacing w:after="0"/>
        <w:rPr>
          <w:noProof/>
        </w:rPr>
      </w:pPr>
    </w:p>
    <w:p w:rsidR="00F6298A" w:rsidRPr="0075382A" w:rsidRDefault="00F6298A" w:rsidP="008C6AC9">
      <w:pPr>
        <w:pStyle w:val="ListParagraph"/>
        <w:spacing w:after="0"/>
        <w:rPr>
          <w:noProof/>
        </w:rPr>
      </w:pPr>
    </w:p>
    <w:p w:rsidR="00F6298A" w:rsidRPr="0075382A" w:rsidRDefault="00F6298A" w:rsidP="008C6AC9">
      <w:pPr>
        <w:pStyle w:val="ListParagraph"/>
        <w:spacing w:after="0"/>
        <w:rPr>
          <w:noProof/>
        </w:rPr>
      </w:pPr>
    </w:p>
    <w:p w:rsidR="00F6298A" w:rsidRPr="0075382A" w:rsidRDefault="00F6298A" w:rsidP="008C6AC9">
      <w:pPr>
        <w:pStyle w:val="ListParagraph"/>
        <w:spacing w:after="0"/>
        <w:rPr>
          <w:noProof/>
        </w:rPr>
      </w:pPr>
      <w:r w:rsidRPr="0075382A">
        <w:rPr>
          <w:noProof/>
        </w:rPr>
        <w:t xml:space="preserve">Havilland second from the right in </w:t>
      </w:r>
      <w:smartTag w:uri="urn:schemas-microsoft-com:office:smarttags" w:element="place">
        <w:smartTag w:uri="urn:schemas-microsoft-com:office:smarttags" w:element="City">
          <w:r w:rsidRPr="0075382A">
            <w:rPr>
              <w:noProof/>
            </w:rPr>
            <w:t>Cairo</w:t>
          </w:r>
        </w:smartTag>
      </w:smartTag>
      <w:r w:rsidRPr="0075382A">
        <w:rPr>
          <w:noProof/>
        </w:rPr>
        <w:t xml:space="preserve"> 1915 from the Guernsey Press.</w:t>
      </w:r>
    </w:p>
    <w:p w:rsidR="00F6298A" w:rsidRDefault="00F6298A" w:rsidP="008C6AC9">
      <w:pPr>
        <w:pStyle w:val="ListParagraph"/>
        <w:spacing w:after="0"/>
        <w:rPr>
          <w:noProof/>
        </w:rPr>
      </w:pPr>
    </w:p>
    <w:p w:rsidR="00F6298A" w:rsidRDefault="00F6298A" w:rsidP="008C6AC9">
      <w:pPr>
        <w:pStyle w:val="ListParagraph"/>
        <w:spacing w:after="0"/>
        <w:rPr>
          <w:noProof/>
        </w:rPr>
      </w:pPr>
    </w:p>
    <w:p w:rsidR="00F6298A" w:rsidRDefault="00F6298A" w:rsidP="008C6AC9">
      <w:pPr>
        <w:pStyle w:val="ListParagraph"/>
        <w:spacing w:after="0"/>
        <w:rPr>
          <w:noProof/>
        </w:rPr>
      </w:pPr>
    </w:p>
    <w:p w:rsidR="00F6298A" w:rsidRDefault="00F6298A" w:rsidP="008C6AC9">
      <w:pPr>
        <w:pStyle w:val="ListParagraph"/>
        <w:spacing w:after="0"/>
        <w:rPr>
          <w:noProof/>
        </w:rPr>
      </w:pPr>
    </w:p>
    <w:p w:rsidR="00F6298A" w:rsidRDefault="00F6298A" w:rsidP="008C6AC9">
      <w:pPr>
        <w:pStyle w:val="ListParagraph"/>
        <w:spacing w:after="0"/>
        <w:rPr>
          <w:noProof/>
        </w:rPr>
      </w:pPr>
    </w:p>
    <w:p w:rsidR="00F6298A" w:rsidRPr="003E0B64" w:rsidRDefault="00F6298A" w:rsidP="008C6AC9">
      <w:pPr>
        <w:pStyle w:val="ListParagraph"/>
        <w:spacing w:after="0"/>
        <w:rPr>
          <w:noProof/>
        </w:rPr>
      </w:pPr>
      <w:r>
        <w:rPr>
          <w:noProo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F6298A" w:rsidRPr="00852E9E" w:rsidTr="00852E9E">
        <w:tc>
          <w:tcPr>
            <w:tcW w:w="9854" w:type="dxa"/>
          </w:tcPr>
          <w:p w:rsidR="00F6298A" w:rsidRPr="009B0632" w:rsidRDefault="00F6298A" w:rsidP="00852E9E">
            <w:pPr>
              <w:spacing w:after="0"/>
            </w:pPr>
            <w:r w:rsidRPr="00852E9E">
              <w:rPr>
                <w:b/>
              </w:rPr>
              <w:t>Notes</w:t>
            </w:r>
            <w:r>
              <w:rPr>
                <w:b/>
              </w:rPr>
              <w:t xml:space="preserve">  </w:t>
            </w:r>
            <w:r w:rsidRPr="009B0632">
              <w:rPr>
                <w:color w:val="FF0000"/>
              </w:rPr>
              <w:t>Check Mothers name</w:t>
            </w:r>
          </w:p>
        </w:tc>
      </w:tr>
    </w:tbl>
    <w:p w:rsidR="00F6298A" w:rsidRPr="00440E57" w:rsidRDefault="006105D6" w:rsidP="00440E57">
      <w:pPr>
        <w:pStyle w:val="Heading1"/>
      </w:pPr>
      <w:r>
        <w:br w:type="page"/>
      </w:r>
      <w:bookmarkStart w:id="37" w:name="_Toc465841363"/>
      <w:r w:rsidR="00F6298A" w:rsidRPr="00E7355C">
        <w:rPr>
          <w:noProof/>
        </w:rPr>
        <w:t>Bryan Grogan Langley</w:t>
      </w:r>
      <w:r w:rsidR="00F6298A" w:rsidRPr="00440E57">
        <w:t xml:space="preserve"> </w:t>
      </w:r>
      <w:r w:rsidR="00F6298A" w:rsidRPr="00E7355C">
        <w:rPr>
          <w:b/>
          <w:noProof/>
        </w:rPr>
        <w:t>Ellis</w:t>
      </w:r>
      <w:r w:rsidR="00F6298A" w:rsidRPr="00440E57">
        <w:rPr>
          <w:b/>
        </w:rPr>
        <w:t xml:space="preserve"> </w:t>
      </w:r>
      <w:r w:rsidR="00F6298A" w:rsidRPr="00440E57">
        <w:t>(</w:t>
      </w:r>
      <w:r w:rsidR="00F6298A" w:rsidRPr="00E7355C">
        <w:rPr>
          <w:noProof/>
        </w:rPr>
        <w:t>3298</w:t>
      </w:r>
      <w:r w:rsidR="00F6298A" w:rsidRPr="00440E57">
        <w:t>)</w:t>
      </w:r>
      <w:bookmarkEnd w:id="37"/>
    </w:p>
    <w:p w:rsidR="00F6298A" w:rsidRDefault="00F6298A" w:rsidP="0038281B">
      <w:pPr>
        <w:tabs>
          <w:tab w:val="right" w:pos="9639"/>
        </w:tabs>
      </w:pPr>
      <w:r>
        <w:t xml:space="preserve">                                                           Service No. 46618</w:t>
      </w:r>
    </w:p>
    <w:p w:rsidR="00F6298A" w:rsidRPr="000B78A3" w:rsidRDefault="00F6298A" w:rsidP="0038281B">
      <w:pPr>
        <w:tabs>
          <w:tab w:val="right" w:pos="9639"/>
        </w:tabs>
        <w:rPr>
          <w:color w:val="00FF00"/>
        </w:rPr>
      </w:pPr>
      <w:r>
        <w:rPr>
          <w:color w:val="00FF00"/>
        </w:rPr>
        <w:t>Vol. III  Pg 27</w:t>
      </w:r>
    </w:p>
    <w:p w:rsidR="00F6298A" w:rsidRPr="00EC0B8A" w:rsidRDefault="00F6298A" w:rsidP="0038281B">
      <w:pPr>
        <w:tabs>
          <w:tab w:val="right" w:pos="9639"/>
        </w:tabs>
        <w:rPr>
          <w:noProof/>
        </w:rPr>
      </w:pPr>
      <w:r w:rsidRPr="00BD2465">
        <w:rPr>
          <w:b/>
        </w:rPr>
        <w:t>Born:</w:t>
      </w:r>
      <w:r>
        <w:t xml:space="preserve"> </w:t>
      </w:r>
      <w:r>
        <w:rPr>
          <w:noProof/>
        </w:rPr>
        <w:t xml:space="preserve">29 May 1897 </w:t>
      </w:r>
      <w:r w:rsidRPr="00E16D37">
        <w:rPr>
          <w:noProof/>
        </w:rPr>
        <w:t>in Guernsey  son</w:t>
      </w:r>
      <w:r w:rsidRPr="000B78A3">
        <w:rPr>
          <w:noProof/>
          <w:color w:val="FF0000"/>
        </w:rPr>
        <w:t xml:space="preserve"> </w:t>
      </w:r>
      <w:r w:rsidRPr="00EC0B8A">
        <w:rPr>
          <w:noProof/>
        </w:rPr>
        <w:t>of Mr Langley Fraeb</w:t>
      </w:r>
      <w:r>
        <w:rPr>
          <w:noProof/>
        </w:rPr>
        <w:t>ur</w:t>
      </w:r>
      <w:r w:rsidRPr="00EC0B8A">
        <w:rPr>
          <w:noProof/>
        </w:rPr>
        <w:t xml:space="preserve">n Ellis and Rose Emily Ellis (Nee Robertson) of 3 </w:t>
      </w:r>
      <w:smartTag w:uri="urn:schemas-microsoft-com:office:smarttags" w:element="place">
        <w:r w:rsidRPr="00EC0B8A">
          <w:rPr>
            <w:noProof/>
          </w:rPr>
          <w:t>Addison</w:t>
        </w:r>
      </w:smartTag>
      <w:r w:rsidRPr="00EC0B8A">
        <w:rPr>
          <w:noProof/>
        </w:rPr>
        <w:t xml:space="preserve"> Gardens Kensington.</w:t>
      </w:r>
    </w:p>
    <w:p w:rsidR="00F6298A" w:rsidRDefault="00F6298A" w:rsidP="0038281B">
      <w:pPr>
        <w:tabs>
          <w:tab w:val="right" w:pos="9639"/>
        </w:tabs>
      </w:pPr>
      <w:r>
        <w:tab/>
      </w:r>
    </w:p>
    <w:p w:rsidR="00F6298A" w:rsidRPr="006D1BEB" w:rsidRDefault="00F6298A" w:rsidP="0038281B">
      <w:pPr>
        <w:tabs>
          <w:tab w:val="right" w:pos="9639"/>
        </w:tabs>
      </w:pPr>
      <w:smartTag w:uri="urn:schemas-microsoft-com:office:smarttags" w:element="place">
        <w:smartTag w:uri="urn:schemas-microsoft-com:office:smarttags" w:element="PlaceName">
          <w:r w:rsidRPr="006D1BEB">
            <w:t>Eastbourne</w:t>
          </w:r>
        </w:smartTag>
        <w:r w:rsidRPr="006D1BEB">
          <w:t xml:space="preserve"> </w:t>
        </w:r>
        <w:smartTag w:uri="urn:schemas-microsoft-com:office:smarttags" w:element="PlaceType">
          <w:r w:rsidRPr="006D1BEB">
            <w:t>College</w:t>
          </w:r>
        </w:smartTag>
      </w:smartTag>
      <w:r w:rsidRPr="006D1BEB">
        <w:t>, Wargrave House 1911 - 1913</w:t>
      </w:r>
      <w:r>
        <w:t>.</w:t>
      </w:r>
    </w:p>
    <w:p w:rsidR="00F6298A" w:rsidRDefault="00F6298A" w:rsidP="0038281B">
      <w:pPr>
        <w:tabs>
          <w:tab w:val="right" w:pos="9639"/>
        </w:tabs>
        <w:rPr>
          <w:noProof/>
        </w:rPr>
      </w:pPr>
      <w:r w:rsidRPr="00680A23">
        <w:rPr>
          <w:b/>
        </w:rPr>
        <w:t>Joined</w:t>
      </w:r>
      <w:r>
        <w:t xml:space="preserve">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1913</w:t>
      </w:r>
      <w:r>
        <w:t xml:space="preserve"> and left in </w:t>
      </w:r>
      <w:r>
        <w:rPr>
          <w:noProof/>
        </w:rPr>
        <w:t>1914. (He was an O.E. twice over!!!)</w:t>
      </w:r>
    </w:p>
    <w:p w:rsidR="00F6298A" w:rsidRDefault="00F6298A" w:rsidP="0038281B">
      <w:pPr>
        <w:tabs>
          <w:tab w:val="right" w:pos="9639"/>
        </w:tabs>
      </w:pPr>
      <w:r w:rsidRPr="00EC0B8A">
        <w:t>Shot for both schools in the Ashburton at Bisley.</w:t>
      </w:r>
    </w:p>
    <w:p w:rsidR="00F6298A" w:rsidRPr="006F228D" w:rsidRDefault="00F6298A" w:rsidP="0038281B">
      <w:pPr>
        <w:tabs>
          <w:tab w:val="right" w:pos="9639"/>
        </w:tabs>
      </w:pPr>
      <w:r w:rsidRPr="006F228D">
        <w:t>In 1913 the Eastbou</w:t>
      </w:r>
      <w:r>
        <w:t>r</w:t>
      </w:r>
      <w:r w:rsidRPr="006F228D">
        <w:t>ne VIII placed 39th in the Ashbu</w:t>
      </w:r>
      <w:r>
        <w:t>r</w:t>
      </w:r>
      <w:r w:rsidRPr="006F228D">
        <w:t xml:space="preserve">ton. </w:t>
      </w:r>
    </w:p>
    <w:p w:rsidR="00F6298A" w:rsidRDefault="00F6298A" w:rsidP="0038281B">
      <w:pPr>
        <w:tabs>
          <w:tab w:val="right" w:pos="9639"/>
        </w:tabs>
      </w:pPr>
      <w:r>
        <w:t xml:space="preserve">In </w:t>
      </w:r>
      <w:r w:rsidRPr="00EC0B8A">
        <w:t xml:space="preserve">1914 for </w:t>
      </w:r>
      <w:smartTag w:uri="urn:schemas-microsoft-com:office:smarttags" w:element="place">
        <w:smartTag w:uri="urn:schemas-microsoft-com:office:smarttags" w:element="City">
          <w:r w:rsidRPr="00EC0B8A">
            <w:t>Elizabeth</w:t>
          </w:r>
        </w:smartTag>
      </w:smartTag>
      <w:r>
        <w:t>,</w:t>
      </w:r>
      <w:r w:rsidRPr="00EC0B8A">
        <w:t xml:space="preserve"> </w:t>
      </w:r>
      <w:r>
        <w:t xml:space="preserve">he had </w:t>
      </w:r>
      <w:r w:rsidRPr="00EC0B8A">
        <w:t>equal top score with LW Agnew and K Le Cheminant (Capt).</w:t>
      </w:r>
      <w:r>
        <w:t xml:space="preserve"> The  VIII finished 37th.</w:t>
      </w:r>
    </w:p>
    <w:p w:rsidR="00F6298A" w:rsidRPr="00EC0B8A" w:rsidRDefault="00F6298A" w:rsidP="0038281B">
      <w:pPr>
        <w:tabs>
          <w:tab w:val="right" w:pos="9639"/>
        </w:tabs>
      </w:pPr>
      <w:r w:rsidRPr="00EC0B8A">
        <w:t>2</w:t>
      </w:r>
      <w:r w:rsidRPr="00EC0B8A">
        <w:rPr>
          <w:vertAlign w:val="superscript"/>
        </w:rPr>
        <w:t>nd</w:t>
      </w:r>
      <w:r w:rsidRPr="00EC0B8A">
        <w:t xml:space="preserve"> XI Football 1913</w:t>
      </w:r>
      <w:r>
        <w:t>.</w:t>
      </w:r>
    </w:p>
    <w:p w:rsidR="00F6298A" w:rsidRPr="00BD2465" w:rsidRDefault="00F6298A" w:rsidP="00BD2465">
      <w:pPr>
        <w:tabs>
          <w:tab w:val="right" w:pos="9639"/>
        </w:tabs>
        <w:rPr>
          <w:b/>
        </w:rPr>
      </w:pPr>
      <w:r w:rsidRPr="00F53FDA">
        <w:rPr>
          <w:color w:val="FF0000"/>
        </w:rPr>
        <w:br/>
      </w:r>
      <w:r w:rsidRPr="00BD2465">
        <w:rPr>
          <w:b/>
        </w:rPr>
        <w:t>War Service</w:t>
      </w:r>
    </w:p>
    <w:p w:rsidR="00F6298A" w:rsidRDefault="00F6298A" w:rsidP="0038281B">
      <w:pPr>
        <w:tabs>
          <w:tab w:val="right" w:pos="9639"/>
        </w:tabs>
        <w:rPr>
          <w:noProof/>
        </w:rPr>
      </w:pPr>
      <w:r>
        <w:rPr>
          <w:noProof/>
        </w:rPr>
        <w:t xml:space="preserve">2nd. </w:t>
      </w:r>
      <w:r w:rsidRPr="00852E9E">
        <w:rPr>
          <w:noProof/>
        </w:rPr>
        <w:t xml:space="preserve">Lt. R.G.A &amp; E  1914.  </w:t>
      </w:r>
      <w:r>
        <w:rPr>
          <w:noProof/>
        </w:rPr>
        <w:t xml:space="preserve">Gazetted Lieutenant and went to </w:t>
      </w:r>
      <w:smartTag w:uri="urn:schemas-microsoft-com:office:smarttags" w:element="place">
        <w:smartTag w:uri="urn:schemas-microsoft-com:office:smarttags" w:element="country-region">
          <w:r>
            <w:rPr>
              <w:noProof/>
            </w:rPr>
            <w:t>France</w:t>
          </w:r>
        </w:smartTag>
      </w:smartTag>
      <w:r>
        <w:rPr>
          <w:noProof/>
        </w:rPr>
        <w:t xml:space="preserve"> May 1915 </w:t>
      </w:r>
      <w:r w:rsidRPr="00852E9E">
        <w:rPr>
          <w:noProof/>
        </w:rPr>
        <w:t xml:space="preserve"> R. F.A. wounded 1915.</w:t>
      </w:r>
    </w:p>
    <w:p w:rsidR="00F6298A" w:rsidRPr="00EC0B8A" w:rsidRDefault="00F6298A" w:rsidP="0038281B">
      <w:pPr>
        <w:tabs>
          <w:tab w:val="right" w:pos="9639"/>
        </w:tabs>
        <w:rPr>
          <w:noProof/>
        </w:rPr>
      </w:pPr>
      <w:r>
        <w:rPr>
          <w:noProof/>
        </w:rPr>
        <w:t xml:space="preserve">Attached to Royal Flying Corps at the end of 1916 and promoted to </w:t>
      </w:r>
      <w:r w:rsidRPr="00852E9E">
        <w:rPr>
          <w:noProof/>
        </w:rPr>
        <w:t xml:space="preserve"> Capt R.F.C.1917</w:t>
      </w:r>
      <w:r>
        <w:rPr>
          <w:noProof/>
        </w:rPr>
        <w:t xml:space="preserve"> in </w:t>
      </w:r>
      <w:r w:rsidRPr="00894EF6">
        <w:rPr>
          <w:noProof/>
        </w:rPr>
        <w:t>50</w:t>
      </w:r>
      <w:r>
        <w:rPr>
          <w:noProof/>
        </w:rPr>
        <w:t>th</w:t>
      </w:r>
      <w:r>
        <w:rPr>
          <w:noProof/>
          <w:color w:val="FF0000"/>
        </w:rPr>
        <w:t xml:space="preserve"> </w:t>
      </w:r>
      <w:r w:rsidRPr="00852E9E">
        <w:rPr>
          <w:noProof/>
        </w:rPr>
        <w:t>Balloon</w:t>
      </w:r>
      <w:r>
        <w:rPr>
          <w:noProof/>
        </w:rPr>
        <w:t xml:space="preserve"> Section, </w:t>
      </w:r>
      <w:r w:rsidRPr="00894EF6">
        <w:rPr>
          <w:noProof/>
        </w:rPr>
        <w:t>Military 5</w:t>
      </w:r>
      <w:r w:rsidRPr="00894EF6">
        <w:rPr>
          <w:noProof/>
          <w:vertAlign w:val="superscript"/>
        </w:rPr>
        <w:t>th</w:t>
      </w:r>
      <w:r>
        <w:rPr>
          <w:noProof/>
        </w:rPr>
        <w:t xml:space="preserve"> </w:t>
      </w:r>
      <w:r w:rsidRPr="00852E9E">
        <w:rPr>
          <w:noProof/>
        </w:rPr>
        <w:t>wing</w:t>
      </w:r>
      <w:r>
        <w:rPr>
          <w:noProof/>
        </w:rPr>
        <w:t xml:space="preserve"> in </w:t>
      </w:r>
      <w:smartTag w:uri="urn:schemas-microsoft-com:office:smarttags" w:element="place">
        <w:smartTag w:uri="urn:schemas-microsoft-com:office:smarttags" w:element="country-region">
          <w:r>
            <w:rPr>
              <w:noProof/>
            </w:rPr>
            <w:t>Egypt</w:t>
          </w:r>
        </w:smartTag>
      </w:smartTag>
      <w:r w:rsidRPr="00852E9E">
        <w:rPr>
          <w:noProof/>
        </w:rPr>
        <w:t xml:space="preserve">. </w:t>
      </w:r>
      <w:r w:rsidRPr="00EC0B8A">
        <w:rPr>
          <w:noProof/>
        </w:rPr>
        <w:t xml:space="preserve">Admitted with a fever and discharged on 6 Oct 1917.  </w:t>
      </w:r>
    </w:p>
    <w:p w:rsidR="00F6298A" w:rsidRDefault="00F6298A" w:rsidP="0038281B">
      <w:pPr>
        <w:tabs>
          <w:tab w:val="right" w:pos="9639"/>
        </w:tabs>
        <w:rPr>
          <w:noProof/>
        </w:rPr>
      </w:pPr>
      <w:r>
        <w:rPr>
          <w:noProof/>
        </w:rPr>
        <w:t>He was flying a BE2e ai</w:t>
      </w:r>
      <w:r w:rsidR="00127DAF">
        <w:rPr>
          <w:noProof/>
        </w:rPr>
        <w:t>r</w:t>
      </w:r>
      <w:r>
        <w:rPr>
          <w:noProof/>
        </w:rPr>
        <w:t>craft No. A1836</w:t>
      </w:r>
      <w:r w:rsidR="003F7A0B">
        <w:rPr>
          <w:noProof/>
        </w:rPr>
        <w:t>, with 2nd Lt. GS Sawyer,</w:t>
      </w:r>
      <w:r>
        <w:rPr>
          <w:noProof/>
        </w:rPr>
        <w:t xml:space="preserve"> when</w:t>
      </w:r>
      <w:r w:rsidR="00A64A5E">
        <w:rPr>
          <w:noProof/>
        </w:rPr>
        <w:t>,</w:t>
      </w:r>
      <w:r>
        <w:rPr>
          <w:noProof/>
        </w:rPr>
        <w:t xml:space="preserve"> a</w:t>
      </w:r>
      <w:r w:rsidRPr="00EC0B8A">
        <w:rPr>
          <w:noProof/>
        </w:rPr>
        <w:t>s a result of a plane accident at 0945</w:t>
      </w:r>
      <w:r w:rsidR="003F7A0B">
        <w:rPr>
          <w:noProof/>
        </w:rPr>
        <w:t>,</w:t>
      </w:r>
      <w:r w:rsidRPr="00EC0B8A">
        <w:rPr>
          <w:noProof/>
        </w:rPr>
        <w:t xml:space="preserve"> he sustained a  frac</w:t>
      </w:r>
      <w:r>
        <w:rPr>
          <w:noProof/>
        </w:rPr>
        <w:t>tured skull at Bilah Abbassia  (North East of Cairo).</w:t>
      </w:r>
    </w:p>
    <w:p w:rsidR="00AB0979" w:rsidRDefault="00E701C3" w:rsidP="0038281B">
      <w:pPr>
        <w:tabs>
          <w:tab w:val="right" w:pos="9639"/>
        </w:tabs>
        <w:rPr>
          <w:b/>
          <w:noProof/>
        </w:rPr>
      </w:pPr>
      <w:r>
        <w:rPr>
          <w:noProof/>
          <w:lang w:eastAsia="en-GB"/>
        </w:rPr>
        <w:drawing>
          <wp:anchor distT="0" distB="0" distL="114300" distR="114300" simplePos="0" relativeHeight="251695616" behindDoc="1" locked="0" layoutInCell="1" allowOverlap="1" wp14:anchorId="6B0A760E" wp14:editId="0B5FE7A2">
            <wp:simplePos x="0" y="0"/>
            <wp:positionH relativeFrom="column">
              <wp:posOffset>3810</wp:posOffset>
            </wp:positionH>
            <wp:positionV relativeFrom="paragraph">
              <wp:posOffset>4445</wp:posOffset>
            </wp:positionV>
            <wp:extent cx="2371725" cy="1485900"/>
            <wp:effectExtent l="0" t="0" r="9525" b="0"/>
            <wp:wrapTight wrapText="bothSides">
              <wp:wrapPolygon edited="0">
                <wp:start x="0" y="0"/>
                <wp:lineTo x="0" y="21323"/>
                <wp:lineTo x="21513" y="21323"/>
                <wp:lineTo x="21513" y="0"/>
                <wp:lineTo x="0" y="0"/>
              </wp:wrapPolygon>
            </wp:wrapTight>
            <wp:docPr id="94" name="Picture 89" descr="BE2e FAST Ellis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E2e FAST Ellis cropp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71725" cy="1485900"/>
                    </a:xfrm>
                    <a:prstGeom prst="rect">
                      <a:avLst/>
                    </a:prstGeom>
                    <a:noFill/>
                  </pic:spPr>
                </pic:pic>
              </a:graphicData>
            </a:graphic>
            <wp14:sizeRelH relativeFrom="page">
              <wp14:pctWidth>0</wp14:pctWidth>
            </wp14:sizeRelH>
            <wp14:sizeRelV relativeFrom="page">
              <wp14:pctHeight>0</wp14:pctHeight>
            </wp14:sizeRelV>
          </wp:anchor>
        </w:drawing>
      </w:r>
    </w:p>
    <w:p w:rsidR="005D145F" w:rsidRPr="005D145F" w:rsidRDefault="005D145F" w:rsidP="0038281B">
      <w:pPr>
        <w:tabs>
          <w:tab w:val="right" w:pos="9639"/>
        </w:tabs>
        <w:rPr>
          <w:b/>
          <w:noProof/>
        </w:rPr>
      </w:pPr>
      <w:r w:rsidRPr="005D145F">
        <w:rPr>
          <w:b/>
          <w:noProof/>
        </w:rPr>
        <w:t xml:space="preserve">A BE2e similar to A1836. </w:t>
      </w:r>
      <w:r>
        <w:rPr>
          <w:b/>
          <w:noProof/>
        </w:rPr>
        <w:t>(</w:t>
      </w:r>
      <w:r w:rsidRPr="005D145F">
        <w:rPr>
          <w:b/>
          <w:noProof/>
        </w:rPr>
        <w:t>2016</w:t>
      </w:r>
      <w:r>
        <w:rPr>
          <w:b/>
          <w:noProof/>
        </w:rPr>
        <w:t>)</w:t>
      </w:r>
      <w:r w:rsidRPr="005D145F">
        <w:rPr>
          <w:b/>
          <w:noProof/>
        </w:rPr>
        <w:t xml:space="preserve">  with thanks to FAST</w:t>
      </w:r>
    </w:p>
    <w:p w:rsidR="00AB0979" w:rsidRDefault="00AB0979" w:rsidP="0038281B">
      <w:pPr>
        <w:tabs>
          <w:tab w:val="right" w:pos="9639"/>
        </w:tabs>
        <w:rPr>
          <w:noProof/>
        </w:rPr>
      </w:pPr>
    </w:p>
    <w:p w:rsidR="00692E35" w:rsidRPr="00EC0B8A" w:rsidRDefault="00692E35" w:rsidP="0038281B">
      <w:pPr>
        <w:tabs>
          <w:tab w:val="right" w:pos="9639"/>
        </w:tabs>
        <w:rPr>
          <w:noProof/>
        </w:rPr>
      </w:pPr>
      <w:r>
        <w:rPr>
          <w:noProof/>
        </w:rPr>
        <w:t xml:space="preserve">(The BE2e (Bleriot Experimental) was built in </w:t>
      </w:r>
      <w:smartTag w:uri="urn:schemas-microsoft-com:office:smarttags" w:element="place">
        <w:smartTag w:uri="urn:schemas-microsoft-com:office:smarttags" w:element="City">
          <w:r>
            <w:rPr>
              <w:noProof/>
            </w:rPr>
            <w:t>Bristol</w:t>
          </w:r>
        </w:smartTag>
      </w:smartTag>
      <w:r>
        <w:rPr>
          <w:noProof/>
        </w:rPr>
        <w:t xml:space="preserve"> by de Havilland some time after 1912 and was a development of the BE2. It was a two seater bi plane and A1836 was sent to RNAS. The BE2e was called the "Quirk"</w:t>
      </w:r>
      <w:r w:rsidR="00DE2AE0">
        <w:rPr>
          <w:noProof/>
        </w:rPr>
        <w:t xml:space="preserve"> as it did not perform as well as it was expected to do</w:t>
      </w:r>
      <w:r>
        <w:rPr>
          <w:noProof/>
        </w:rPr>
        <w:t>.)</w:t>
      </w:r>
    </w:p>
    <w:p w:rsidR="00F6298A" w:rsidRDefault="00F6298A" w:rsidP="0038281B">
      <w:pPr>
        <w:tabs>
          <w:tab w:val="right" w:pos="9639"/>
        </w:tabs>
        <w:rPr>
          <w:noProof/>
        </w:rPr>
      </w:pPr>
    </w:p>
    <w:p w:rsidR="00F6298A" w:rsidRDefault="00F6298A" w:rsidP="0038281B">
      <w:pPr>
        <w:tabs>
          <w:tab w:val="right" w:pos="9639"/>
        </w:tabs>
      </w:pPr>
      <w:r>
        <w:rPr>
          <w:noProof/>
        </w:rPr>
        <w:t xml:space="preserve"> </w:t>
      </w:r>
      <w:r w:rsidRPr="00273CA9">
        <w:rPr>
          <w:b/>
        </w:rPr>
        <w:t>Died:</w:t>
      </w:r>
      <w:r>
        <w:t xml:space="preserve"> </w:t>
      </w:r>
      <w:r>
        <w:rPr>
          <w:noProof/>
        </w:rPr>
        <w:t>13 October 1917</w:t>
      </w:r>
      <w:r>
        <w:t xml:space="preserve"> in </w:t>
      </w:r>
      <w:smartTag w:uri="urn:schemas-microsoft-com:office:smarttags" w:element="place">
        <w:smartTag w:uri="urn:schemas-microsoft-com:office:smarttags" w:element="country-region">
          <w:r>
            <w:t>Egypt</w:t>
          </w:r>
        </w:smartTag>
      </w:smartTag>
      <w:r>
        <w:t xml:space="preserve"> aged </w:t>
      </w:r>
      <w:r>
        <w:rPr>
          <w:noProof/>
        </w:rPr>
        <w:t>2</w:t>
      </w:r>
      <w:r w:rsidRPr="00EC0B8A">
        <w:rPr>
          <w:noProof/>
        </w:rPr>
        <w:t>1</w:t>
      </w:r>
      <w:r>
        <w:t>.</w:t>
      </w:r>
      <w:r>
        <w:br/>
      </w:r>
    </w:p>
    <w:p w:rsidR="00F6298A" w:rsidRPr="00C25303" w:rsidRDefault="00F6298A" w:rsidP="0038281B">
      <w:pPr>
        <w:tabs>
          <w:tab w:val="right" w:pos="9639"/>
        </w:tabs>
        <w:rPr>
          <w:color w:val="FF0000"/>
        </w:rPr>
      </w:pPr>
      <w:r w:rsidRPr="00BD2465">
        <w:rPr>
          <w:b/>
        </w:rPr>
        <w:t>Decorations:</w:t>
      </w:r>
      <w:r>
        <w:rPr>
          <w:color w:val="FF0000"/>
        </w:rPr>
        <w:t xml:space="preserve"> Plaque and Scroll</w:t>
      </w:r>
    </w:p>
    <w:p w:rsidR="00F6298A" w:rsidRPr="00894EF6" w:rsidRDefault="00F6298A" w:rsidP="0038281B">
      <w:pPr>
        <w:tabs>
          <w:tab w:val="right" w:pos="9639"/>
        </w:tabs>
      </w:pPr>
      <w:r w:rsidRPr="00894EF6">
        <w:t>Memorials:</w:t>
      </w:r>
    </w:p>
    <w:p w:rsidR="00F6298A" w:rsidRDefault="00F6298A" w:rsidP="0038281B">
      <w:pPr>
        <w:pStyle w:val="ListParagraph"/>
        <w:numPr>
          <w:ilvl w:val="0"/>
          <w:numId w:val="2"/>
        </w:numPr>
        <w:spacing w:after="0"/>
      </w:pPr>
      <w:r>
        <w:t>College Hall</w:t>
      </w:r>
    </w:p>
    <w:p w:rsidR="00F6298A" w:rsidRPr="00C25303" w:rsidRDefault="00F6298A" w:rsidP="0038281B">
      <w:pPr>
        <w:pStyle w:val="ListParagraph"/>
        <w:numPr>
          <w:ilvl w:val="0"/>
          <w:numId w:val="2"/>
        </w:numPr>
        <w:spacing w:after="0"/>
        <w:rPr>
          <w:b/>
        </w:rPr>
      </w:pPr>
      <w:smartTag w:uri="urn:schemas-microsoft-com:office:smarttags" w:element="place">
        <w:smartTag w:uri="urn:schemas-microsoft-com:office:smarttags" w:element="PlaceName">
          <w:r>
            <w:rPr>
              <w:noProof/>
            </w:rPr>
            <w:t>Cairo</w:t>
          </w:r>
        </w:smartTag>
        <w:r>
          <w:rPr>
            <w:noProof/>
          </w:rPr>
          <w:t xml:space="preserve"> </w:t>
        </w:r>
        <w:smartTag w:uri="urn:schemas-microsoft-com:office:smarttags" w:element="PlaceName">
          <w:r>
            <w:rPr>
              <w:noProof/>
            </w:rPr>
            <w:t>War</w:t>
          </w:r>
        </w:smartTag>
        <w:r>
          <w:rPr>
            <w:noProof/>
          </w:rPr>
          <w:t xml:space="preserve"> </w:t>
        </w:r>
        <w:smartTag w:uri="urn:schemas-microsoft-com:office:smarttags" w:element="PlaceName">
          <w:r>
            <w:rPr>
              <w:noProof/>
            </w:rPr>
            <w:t>Memorial</w:t>
          </w:r>
        </w:smartTag>
        <w:r>
          <w:rPr>
            <w:noProof/>
          </w:rPr>
          <w:t xml:space="preserve"> </w:t>
        </w:r>
        <w:smartTag w:uri="urn:schemas-microsoft-com:office:smarttags" w:element="PlaceType">
          <w:r>
            <w:rPr>
              <w:noProof/>
            </w:rPr>
            <w:t>Cemetery</w:t>
          </w:r>
        </w:smartTag>
      </w:smartTag>
    </w:p>
    <w:p w:rsidR="00F6298A" w:rsidRPr="006D1BEB" w:rsidRDefault="00F6298A" w:rsidP="0038281B">
      <w:pPr>
        <w:pStyle w:val="ListParagraph"/>
        <w:numPr>
          <w:ilvl w:val="0"/>
          <w:numId w:val="2"/>
        </w:numPr>
        <w:spacing w:after="0"/>
        <w:rPr>
          <w:b/>
        </w:rPr>
      </w:pPr>
      <w:smartTag w:uri="urn:schemas-microsoft-com:office:smarttags" w:element="place">
        <w:smartTag w:uri="urn:schemas-microsoft-com:office:smarttags" w:element="PlaceName">
          <w:r w:rsidRPr="006D1BEB">
            <w:rPr>
              <w:noProof/>
            </w:rPr>
            <w:t>Eastbourne</w:t>
          </w:r>
        </w:smartTag>
        <w:r w:rsidRPr="006D1BEB">
          <w:rPr>
            <w:noProof/>
          </w:rPr>
          <w:t xml:space="preserve"> </w:t>
        </w:r>
        <w:smartTag w:uri="urn:schemas-microsoft-com:office:smarttags" w:element="PlaceType">
          <w:r w:rsidRPr="006D1BEB">
            <w:rPr>
              <w:noProof/>
            </w:rPr>
            <w:t>College</w:t>
          </w:r>
        </w:smartTag>
      </w:smartTag>
      <w:r w:rsidRPr="006D1BEB">
        <w:rPr>
          <w:noProof/>
        </w:rPr>
        <w:t xml:space="preserve"> Roll of Honour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F6298A" w:rsidRPr="00852E9E" w:rsidTr="00852E9E">
        <w:tc>
          <w:tcPr>
            <w:tcW w:w="9854" w:type="dxa"/>
          </w:tcPr>
          <w:p w:rsidR="00F6298A" w:rsidRPr="00852E9E" w:rsidRDefault="00F6298A" w:rsidP="00852E9E">
            <w:pPr>
              <w:spacing w:after="0"/>
            </w:pPr>
            <w:r w:rsidRPr="00852E9E">
              <w:rPr>
                <w:b/>
              </w:rPr>
              <w:t>Notes</w:t>
            </w:r>
            <w:r>
              <w:rPr>
                <w:b/>
              </w:rPr>
              <w:t xml:space="preserve">  </w:t>
            </w:r>
            <w:r w:rsidRPr="00BF40F9">
              <w:rPr>
                <w:color w:val="FF0000"/>
              </w:rPr>
              <w:t>Quote from Commanding Officer in Greatwarci</w:t>
            </w:r>
            <w:r>
              <w:t>.</w:t>
            </w:r>
          </w:p>
        </w:tc>
      </w:tr>
    </w:tbl>
    <w:p w:rsidR="00F6298A" w:rsidRDefault="006105D6" w:rsidP="00440E57">
      <w:pPr>
        <w:pStyle w:val="Heading1"/>
      </w:pPr>
      <w:r>
        <w:br w:type="page"/>
      </w:r>
      <w:bookmarkStart w:id="38" w:name="_Toc465841364"/>
      <w:r w:rsidR="00F6298A" w:rsidRPr="00E7355C">
        <w:rPr>
          <w:noProof/>
        </w:rPr>
        <w:t>George Francis</w:t>
      </w:r>
      <w:r w:rsidR="00F6298A" w:rsidRPr="00440E57">
        <w:t xml:space="preserve"> </w:t>
      </w:r>
      <w:r w:rsidR="00F6298A" w:rsidRPr="00E7355C">
        <w:rPr>
          <w:b/>
          <w:noProof/>
        </w:rPr>
        <w:t>Farran</w:t>
      </w:r>
      <w:r w:rsidR="00F6298A" w:rsidRPr="00440E57">
        <w:rPr>
          <w:b/>
        </w:rPr>
        <w:t xml:space="preserve"> </w:t>
      </w:r>
      <w:r w:rsidR="00F6298A" w:rsidRPr="00440E57">
        <w:t>(</w:t>
      </w:r>
      <w:r w:rsidR="00F6298A" w:rsidRPr="00E7355C">
        <w:rPr>
          <w:noProof/>
        </w:rPr>
        <w:t>2743</w:t>
      </w:r>
      <w:r w:rsidR="00F6298A" w:rsidRPr="00440E57">
        <w:t>)</w:t>
      </w:r>
      <w:bookmarkEnd w:id="38"/>
    </w:p>
    <w:p w:rsidR="00F6298A" w:rsidRDefault="00F6298A" w:rsidP="00BF34C7">
      <w:r>
        <w:t xml:space="preserve">                                                                 Service No. 48229</w:t>
      </w:r>
    </w:p>
    <w:p w:rsidR="0066233F" w:rsidRDefault="00F6298A" w:rsidP="00BF34C7">
      <w:pPr>
        <w:rPr>
          <w:color w:val="00FF00"/>
        </w:rPr>
      </w:pPr>
      <w:r>
        <w:rPr>
          <w:color w:val="00FF00"/>
        </w:rPr>
        <w:t>Vol. II Pg 191</w:t>
      </w:r>
    </w:p>
    <w:p w:rsidR="00F6298A" w:rsidRDefault="00E701C3" w:rsidP="00BF34C7">
      <w:pPr>
        <w:rPr>
          <w:color w:val="00FF00"/>
        </w:rPr>
      </w:pPr>
      <w:r>
        <w:rPr>
          <w:noProof/>
          <w:lang w:eastAsia="en-GB"/>
        </w:rPr>
        <w:drawing>
          <wp:anchor distT="0" distB="0" distL="114300" distR="114300" simplePos="0" relativeHeight="251623936" behindDoc="1" locked="0" layoutInCell="1" allowOverlap="1" wp14:anchorId="7945DEBB" wp14:editId="087EA492">
            <wp:simplePos x="0" y="0"/>
            <wp:positionH relativeFrom="column">
              <wp:posOffset>0</wp:posOffset>
            </wp:positionH>
            <wp:positionV relativeFrom="paragraph">
              <wp:posOffset>13335</wp:posOffset>
            </wp:positionV>
            <wp:extent cx="1838325" cy="2095500"/>
            <wp:effectExtent l="0" t="0" r="9525" b="0"/>
            <wp:wrapTight wrapText="bothSides">
              <wp:wrapPolygon edited="0">
                <wp:start x="0" y="0"/>
                <wp:lineTo x="0" y="21404"/>
                <wp:lineTo x="21488" y="21404"/>
                <wp:lineTo x="21488" y="0"/>
                <wp:lineTo x="0" y="0"/>
              </wp:wrapPolygon>
            </wp:wrapTight>
            <wp:docPr id="9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38325" cy="2095500"/>
                    </a:xfrm>
                    <a:prstGeom prst="rect">
                      <a:avLst/>
                    </a:prstGeom>
                    <a:noFill/>
                  </pic:spPr>
                </pic:pic>
              </a:graphicData>
            </a:graphic>
            <wp14:sizeRelH relativeFrom="page">
              <wp14:pctWidth>0</wp14:pctWidth>
            </wp14:sizeRelH>
            <wp14:sizeRelV relativeFrom="page">
              <wp14:pctHeight>0</wp14:pctHeight>
            </wp14:sizeRelV>
          </wp:anchor>
        </w:drawing>
      </w:r>
    </w:p>
    <w:p w:rsidR="00F6298A" w:rsidRDefault="00F6298A" w:rsidP="00BD0355">
      <w:pPr>
        <w:rPr>
          <w:b/>
          <w:noProof/>
        </w:rPr>
      </w:pPr>
    </w:p>
    <w:p w:rsidR="00F6298A" w:rsidRDefault="00F6298A" w:rsidP="00BD0355">
      <w:pPr>
        <w:rPr>
          <w:b/>
        </w:rPr>
      </w:pPr>
      <w:r w:rsidRPr="00940587">
        <w:rPr>
          <w:b/>
          <w:noProof/>
        </w:rPr>
        <w:t xml:space="preserve">Photo </w:t>
      </w:r>
      <w:r>
        <w:rPr>
          <w:b/>
          <w:noProof/>
        </w:rPr>
        <w:t xml:space="preserve">by kind permission of  </w:t>
      </w:r>
      <w:r w:rsidRPr="00231BDE">
        <w:rPr>
          <w:b/>
          <w:color w:val="000000"/>
        </w:rPr>
        <w:t xml:space="preserve">"Our Heroes" </w:t>
      </w:r>
      <w:smartTag w:uri="urn:schemas-microsoft-com:office:smarttags" w:element="place">
        <w:r w:rsidRPr="00231BDE">
          <w:rPr>
            <w:b/>
            <w:color w:val="000000"/>
          </w:rPr>
          <w:t>South Dublin</w:t>
        </w:r>
      </w:smartTag>
      <w:r w:rsidRPr="00231BDE">
        <w:rPr>
          <w:b/>
          <w:color w:val="000000"/>
        </w:rPr>
        <w:t xml:space="preserve"> Libraries</w:t>
      </w:r>
      <w:r w:rsidRPr="00231BDE">
        <w:rPr>
          <w:b/>
        </w:rPr>
        <w:t>.</w:t>
      </w:r>
    </w:p>
    <w:p w:rsidR="00F6298A" w:rsidRPr="00940587" w:rsidRDefault="00F6298A" w:rsidP="00BD0355">
      <w:pPr>
        <w:rPr>
          <w:b/>
        </w:rPr>
      </w:pPr>
    </w:p>
    <w:p w:rsidR="00F6298A" w:rsidRDefault="00F6298A" w:rsidP="00BD0355">
      <w:pPr>
        <w:rPr>
          <w:b/>
        </w:rPr>
      </w:pPr>
    </w:p>
    <w:p w:rsidR="00F6298A" w:rsidRPr="00C61437" w:rsidRDefault="00F6298A" w:rsidP="00BD0355">
      <w:r w:rsidRPr="008068C1">
        <w:rPr>
          <w:b/>
        </w:rPr>
        <w:t>Born:</w:t>
      </w:r>
      <w:r>
        <w:t xml:space="preserve"> </w:t>
      </w:r>
      <w:r>
        <w:rPr>
          <w:noProof/>
        </w:rPr>
        <w:t xml:space="preserve">7 March 1882 </w:t>
      </w:r>
      <w:r w:rsidRPr="00C61437">
        <w:rPr>
          <w:noProof/>
        </w:rPr>
        <w:t xml:space="preserve">in Rahevy, Co. </w:t>
      </w:r>
      <w:smartTag w:uri="urn:schemas-microsoft-com:office:smarttags" w:element="place">
        <w:smartTag w:uri="urn:schemas-microsoft-com:office:smarttags" w:element="City">
          <w:r w:rsidRPr="00C61437">
            <w:rPr>
              <w:noProof/>
            </w:rPr>
            <w:t>Dublin</w:t>
          </w:r>
        </w:smartTag>
      </w:smartTag>
      <w:r w:rsidRPr="00C61437">
        <w:rPr>
          <w:noProof/>
        </w:rPr>
        <w:t>. Elder son</w:t>
      </w:r>
      <w:r w:rsidRPr="00C61437">
        <w:t xml:space="preserve"> of Mr George  Haughton  Farran of Georgeville, High</w:t>
      </w:r>
      <w:r>
        <w:t>field</w:t>
      </w:r>
      <w:r w:rsidRPr="00C61437">
        <w:t xml:space="preserve"> Road</w:t>
      </w:r>
      <w:r>
        <w:t>,</w:t>
      </w:r>
      <w:r w:rsidRPr="00C61437">
        <w:t xml:space="preserve"> Dublin</w:t>
      </w:r>
      <w:r>
        <w:t>,</w:t>
      </w:r>
      <w:r w:rsidRPr="00C61437">
        <w:t xml:space="preserve"> late Commissioner of the High Court, Bombay and  Mrs. Francis Farran (Nee Ward) </w:t>
      </w:r>
    </w:p>
    <w:p w:rsidR="00F6298A" w:rsidRDefault="00F6298A" w:rsidP="0038281B">
      <w:pPr>
        <w:tabs>
          <w:tab w:val="right" w:pos="9639"/>
        </w:tabs>
      </w:pPr>
    </w:p>
    <w:p w:rsidR="00F6298A" w:rsidRPr="00C61437" w:rsidRDefault="00F6298A" w:rsidP="0038281B">
      <w:pPr>
        <w:tabs>
          <w:tab w:val="right" w:pos="9639"/>
        </w:tabs>
      </w:pPr>
    </w:p>
    <w:p w:rsidR="00F6298A" w:rsidRPr="00C61437" w:rsidRDefault="00F6298A" w:rsidP="0038281B">
      <w:pPr>
        <w:tabs>
          <w:tab w:val="right" w:pos="9639"/>
        </w:tabs>
        <w:rPr>
          <w:noProof/>
        </w:rPr>
      </w:pPr>
      <w:r w:rsidRPr="008068C1">
        <w:rPr>
          <w:b/>
        </w:rPr>
        <w:t>Joined</w:t>
      </w:r>
      <w:r w:rsidRPr="00C61437">
        <w:t xml:space="preserve"> </w:t>
      </w:r>
      <w:smartTag w:uri="urn:schemas-microsoft-com:office:smarttags" w:element="place">
        <w:smartTag w:uri="urn:schemas-microsoft-com:office:smarttags" w:element="PlaceName">
          <w:r w:rsidRPr="00C61437">
            <w:t>Elizabeth</w:t>
          </w:r>
        </w:smartTag>
        <w:r w:rsidRPr="00C61437">
          <w:t xml:space="preserve"> </w:t>
        </w:r>
        <w:smartTag w:uri="urn:schemas-microsoft-com:office:smarttags" w:element="PlaceName">
          <w:r w:rsidRPr="00C61437">
            <w:t>College</w:t>
          </w:r>
        </w:smartTag>
      </w:smartTag>
      <w:r w:rsidRPr="00C61437">
        <w:t xml:space="preserve"> in </w:t>
      </w:r>
      <w:r w:rsidRPr="00C61437">
        <w:rPr>
          <w:noProof/>
        </w:rPr>
        <w:t>1894</w:t>
      </w:r>
      <w:r w:rsidRPr="00C61437">
        <w:t xml:space="preserve"> and left in </w:t>
      </w:r>
      <w:r w:rsidRPr="00C61437">
        <w:rPr>
          <w:noProof/>
        </w:rPr>
        <w:t>1896</w:t>
      </w:r>
    </w:p>
    <w:p w:rsidR="00F6298A" w:rsidRPr="00070E8E" w:rsidRDefault="00F6298A" w:rsidP="0038281B">
      <w:pPr>
        <w:tabs>
          <w:tab w:val="right" w:pos="9639"/>
        </w:tabs>
        <w:rPr>
          <w:noProof/>
        </w:rPr>
      </w:pPr>
    </w:p>
    <w:p w:rsidR="00F6298A" w:rsidRDefault="00F6298A" w:rsidP="0038281B">
      <w:pPr>
        <w:tabs>
          <w:tab w:val="right" w:pos="9639"/>
        </w:tabs>
        <w:rPr>
          <w:noProof/>
        </w:rPr>
      </w:pPr>
      <w:r w:rsidRPr="00C61437">
        <w:rPr>
          <w:noProof/>
        </w:rPr>
        <w:t>Entered Woolwich 189</w:t>
      </w:r>
      <w:r>
        <w:rPr>
          <w:noProof/>
        </w:rPr>
        <w:t xml:space="preserve">9. </w:t>
      </w:r>
      <w:r w:rsidRPr="00C61437">
        <w:rPr>
          <w:noProof/>
        </w:rPr>
        <w:t>Commissioned in Woolwich 1900</w:t>
      </w:r>
      <w:r>
        <w:rPr>
          <w:noProof/>
        </w:rPr>
        <w:t>.</w:t>
      </w:r>
    </w:p>
    <w:p w:rsidR="00F6298A" w:rsidRDefault="00F6298A" w:rsidP="0038281B">
      <w:pPr>
        <w:tabs>
          <w:tab w:val="right" w:pos="9639"/>
        </w:tabs>
        <w:rPr>
          <w:noProof/>
        </w:rPr>
      </w:pPr>
      <w:r w:rsidRPr="00C61437">
        <w:rPr>
          <w:noProof/>
        </w:rPr>
        <w:t>2</w:t>
      </w:r>
      <w:r w:rsidRPr="00C61437">
        <w:rPr>
          <w:noProof/>
          <w:vertAlign w:val="superscript"/>
        </w:rPr>
        <w:t>nd</w:t>
      </w:r>
      <w:r w:rsidRPr="00C61437">
        <w:rPr>
          <w:noProof/>
        </w:rPr>
        <w:t xml:space="preserve"> Lt. in R</w:t>
      </w:r>
      <w:r>
        <w:rPr>
          <w:noProof/>
        </w:rPr>
        <w:t xml:space="preserve">oyal </w:t>
      </w:r>
      <w:r w:rsidRPr="00C61437">
        <w:rPr>
          <w:noProof/>
        </w:rPr>
        <w:t>F</w:t>
      </w:r>
      <w:r>
        <w:rPr>
          <w:noProof/>
        </w:rPr>
        <w:t xml:space="preserve">ield </w:t>
      </w:r>
      <w:r w:rsidRPr="00C61437">
        <w:rPr>
          <w:noProof/>
        </w:rPr>
        <w:t>A</w:t>
      </w:r>
      <w:r>
        <w:rPr>
          <w:noProof/>
        </w:rPr>
        <w:t>rtillery</w:t>
      </w:r>
      <w:r w:rsidR="00A170F8">
        <w:rPr>
          <w:noProof/>
        </w:rPr>
        <w:t>, Lieutenant 1901</w:t>
      </w:r>
      <w:r>
        <w:rPr>
          <w:noProof/>
        </w:rPr>
        <w:t xml:space="preserve"> </w:t>
      </w:r>
      <w:r w:rsidRPr="00C61437">
        <w:rPr>
          <w:noProof/>
        </w:rPr>
        <w:t xml:space="preserve">and served </w:t>
      </w:r>
      <w:r>
        <w:rPr>
          <w:noProof/>
        </w:rPr>
        <w:t xml:space="preserve">for </w:t>
      </w:r>
      <w:r w:rsidRPr="00C61437">
        <w:rPr>
          <w:noProof/>
        </w:rPr>
        <w:t xml:space="preserve">several years in </w:t>
      </w:r>
      <w:smartTag w:uri="urn:schemas-microsoft-com:office:smarttags" w:element="place">
        <w:smartTag w:uri="urn:schemas-microsoft-com:office:smarttags" w:element="country-region">
          <w:r w:rsidRPr="00C61437">
            <w:rPr>
              <w:noProof/>
            </w:rPr>
            <w:t>India</w:t>
          </w:r>
        </w:smartTag>
      </w:smartTag>
      <w:r w:rsidRPr="00C61437">
        <w:rPr>
          <w:noProof/>
        </w:rPr>
        <w:t>.</w:t>
      </w:r>
      <w:r>
        <w:rPr>
          <w:noProof/>
        </w:rPr>
        <w:t xml:space="preserve"> </w:t>
      </w:r>
    </w:p>
    <w:p w:rsidR="00F6298A" w:rsidRPr="00C61437" w:rsidRDefault="00F6298A" w:rsidP="0038281B">
      <w:pPr>
        <w:tabs>
          <w:tab w:val="right" w:pos="9639"/>
        </w:tabs>
      </w:pPr>
      <w:r>
        <w:rPr>
          <w:noProof/>
        </w:rPr>
        <w:t>1910 p</w:t>
      </w:r>
      <w:r w:rsidRPr="00C61437">
        <w:rPr>
          <w:noProof/>
        </w:rPr>
        <w:t>romoted to Captain.</w:t>
      </w:r>
      <w:r w:rsidRPr="00C61437">
        <w:br/>
      </w:r>
    </w:p>
    <w:p w:rsidR="00F6298A" w:rsidRDefault="00F6298A" w:rsidP="00BF34C7">
      <w:pPr>
        <w:spacing w:before="240"/>
        <w:rPr>
          <w:b/>
        </w:rPr>
      </w:pPr>
      <w:r w:rsidRPr="0053564D">
        <w:rPr>
          <w:b/>
        </w:rPr>
        <w:t>War Service</w:t>
      </w:r>
    </w:p>
    <w:p w:rsidR="00F6298A" w:rsidRPr="00C61437" w:rsidRDefault="00F6298A" w:rsidP="00714288">
      <w:r>
        <w:t>Promoted Major Oct 1914 and w</w:t>
      </w:r>
      <w:r w:rsidRPr="00C61437">
        <w:t xml:space="preserve">ent to </w:t>
      </w:r>
      <w:smartTag w:uri="urn:schemas-microsoft-com:office:smarttags" w:element="country-region">
        <w:r w:rsidRPr="00C61437">
          <w:t>France</w:t>
        </w:r>
      </w:smartTag>
      <w:r w:rsidRPr="00C61437">
        <w:t xml:space="preserve"> in Nov. 1914</w:t>
      </w:r>
      <w:r>
        <w:t xml:space="preserve"> with</w:t>
      </w:r>
      <w:r w:rsidRPr="00C61437">
        <w:t xml:space="preserve"> the </w:t>
      </w:r>
      <w:r w:rsidRPr="00C61437">
        <w:rPr>
          <w:noProof/>
        </w:rPr>
        <w:t xml:space="preserve">Royal Field Artillery, </w:t>
      </w:r>
      <w:r w:rsidRPr="00C61437">
        <w:t xml:space="preserve">returning to </w:t>
      </w:r>
      <w:smartTag w:uri="urn:schemas-microsoft-com:office:smarttags" w:element="place">
        <w:smartTag w:uri="urn:schemas-microsoft-com:office:smarttags" w:element="country-region">
          <w:r w:rsidRPr="00C61437">
            <w:t>England</w:t>
          </w:r>
        </w:smartTag>
      </w:smartTag>
      <w:r w:rsidRPr="00C61437">
        <w:t xml:space="preserve">  in February to help in training recruits. Returned to </w:t>
      </w:r>
      <w:smartTag w:uri="urn:schemas-microsoft-com:office:smarttags" w:element="place">
        <w:smartTag w:uri="urn:schemas-microsoft-com:office:smarttags" w:element="country-region">
          <w:r w:rsidRPr="00C61437">
            <w:t>France</w:t>
          </w:r>
        </w:smartTag>
      </w:smartTag>
      <w:r w:rsidRPr="00C61437">
        <w:t xml:space="preserve"> in July 1915 with his battery 98</w:t>
      </w:r>
      <w:r w:rsidRPr="00C61437">
        <w:rPr>
          <w:vertAlign w:val="superscript"/>
        </w:rPr>
        <w:t>th</w:t>
      </w:r>
      <w:r w:rsidRPr="00C61437">
        <w:t xml:space="preserve"> Brigade Royal Field Artillery, which he commanded until 1916</w:t>
      </w:r>
    </w:p>
    <w:p w:rsidR="00F6298A" w:rsidRDefault="00F6298A" w:rsidP="0038281B">
      <w:pPr>
        <w:tabs>
          <w:tab w:val="right" w:pos="9639"/>
        </w:tabs>
        <w:rPr>
          <w:b/>
        </w:rPr>
      </w:pPr>
    </w:p>
    <w:p w:rsidR="00F6298A" w:rsidRDefault="00F6298A" w:rsidP="0038281B">
      <w:pPr>
        <w:tabs>
          <w:tab w:val="right" w:pos="9639"/>
        </w:tabs>
      </w:pPr>
      <w:r w:rsidRPr="008068C1">
        <w:rPr>
          <w:b/>
        </w:rPr>
        <w:t>Died:</w:t>
      </w:r>
      <w:r>
        <w:t xml:space="preserve"> </w:t>
      </w:r>
      <w:r>
        <w:rPr>
          <w:noProof/>
        </w:rPr>
        <w:t>18 July 1916</w:t>
      </w:r>
      <w:r>
        <w:t xml:space="preserve"> aged </w:t>
      </w:r>
      <w:r>
        <w:rPr>
          <w:noProof/>
        </w:rPr>
        <w:t xml:space="preserve">34 </w:t>
      </w:r>
      <w:r w:rsidRPr="00852E9E">
        <w:rPr>
          <w:noProof/>
        </w:rPr>
        <w:t>KIA</w:t>
      </w:r>
      <w:r>
        <w:rPr>
          <w:noProof/>
        </w:rPr>
        <w:t xml:space="preserve"> in the </w:t>
      </w:r>
      <w:smartTag w:uri="urn:schemas-microsoft-com:office:smarttags" w:element="City">
        <w:r>
          <w:rPr>
            <w:noProof/>
          </w:rPr>
          <w:t>Battle</w:t>
        </w:r>
      </w:smartTag>
      <w:r>
        <w:rPr>
          <w:noProof/>
        </w:rPr>
        <w:t xml:space="preserve"> of the </w:t>
      </w:r>
      <w:smartTag w:uri="urn:schemas-microsoft-com:office:smarttags" w:element="place">
        <w:r>
          <w:rPr>
            <w:noProof/>
          </w:rPr>
          <w:t>Somme</w:t>
        </w:r>
      </w:smartTag>
      <w:r>
        <w:rPr>
          <w:noProof/>
        </w:rPr>
        <w:t>.</w:t>
      </w:r>
    </w:p>
    <w:p w:rsidR="00F6298A" w:rsidRDefault="00F6298A" w:rsidP="0038281B">
      <w:pPr>
        <w:tabs>
          <w:tab w:val="right" w:pos="9639"/>
        </w:tabs>
      </w:pPr>
    </w:p>
    <w:p w:rsidR="00F6298A" w:rsidRPr="00C61437" w:rsidRDefault="00F6298A" w:rsidP="0038281B">
      <w:pPr>
        <w:tabs>
          <w:tab w:val="right" w:pos="9639"/>
        </w:tabs>
      </w:pPr>
      <w:r w:rsidRPr="008068C1">
        <w:rPr>
          <w:b/>
        </w:rPr>
        <w:t>Decorations:</w:t>
      </w:r>
      <w:r w:rsidRPr="00C61437">
        <w:t xml:space="preserve"> Medal, Victory Medal and 1914 – 15 Star.</w:t>
      </w:r>
    </w:p>
    <w:p w:rsidR="00F6298A" w:rsidRDefault="00F6298A" w:rsidP="0038281B">
      <w:pPr>
        <w:tabs>
          <w:tab w:val="right" w:pos="9639"/>
        </w:tabs>
        <w:rPr>
          <w:b/>
        </w:rPr>
      </w:pPr>
    </w:p>
    <w:p w:rsidR="00F6298A" w:rsidRPr="008068C1" w:rsidRDefault="00F6298A" w:rsidP="0038281B">
      <w:pPr>
        <w:tabs>
          <w:tab w:val="right" w:pos="9639"/>
        </w:tabs>
        <w:rPr>
          <w:b/>
        </w:rPr>
      </w:pPr>
      <w:r w:rsidRPr="008068C1">
        <w:rPr>
          <w:b/>
        </w:rPr>
        <w:t>Memorials:</w:t>
      </w:r>
    </w:p>
    <w:p w:rsidR="00F6298A" w:rsidRPr="00C61437" w:rsidRDefault="00F6298A" w:rsidP="0038281B">
      <w:pPr>
        <w:pStyle w:val="ListParagraph"/>
        <w:numPr>
          <w:ilvl w:val="0"/>
          <w:numId w:val="2"/>
        </w:numPr>
        <w:spacing w:after="0"/>
      </w:pPr>
      <w:r w:rsidRPr="00C61437">
        <w:t>College Hall</w:t>
      </w:r>
    </w:p>
    <w:p w:rsidR="00F6298A" w:rsidRPr="00C61437" w:rsidRDefault="00F6298A" w:rsidP="0038281B">
      <w:pPr>
        <w:pStyle w:val="ListParagraph"/>
        <w:numPr>
          <w:ilvl w:val="0"/>
          <w:numId w:val="2"/>
        </w:numPr>
        <w:spacing w:after="0"/>
        <w:rPr>
          <w:b/>
        </w:rPr>
      </w:pPr>
      <w:smartTag w:uri="urn:schemas-microsoft-com:office:smarttags" w:element="PlaceName">
        <w:r w:rsidRPr="00C61437">
          <w:rPr>
            <w:noProof/>
          </w:rPr>
          <w:t>Becourt</w:t>
        </w:r>
      </w:smartTag>
      <w:r w:rsidRPr="00C61437">
        <w:rPr>
          <w:noProof/>
        </w:rPr>
        <w:t xml:space="preserve"> </w:t>
      </w:r>
      <w:smartTag w:uri="urn:schemas-microsoft-com:office:smarttags" w:element="PlaceName">
        <w:r w:rsidRPr="00C61437">
          <w:rPr>
            <w:noProof/>
          </w:rPr>
          <w:t>Military</w:t>
        </w:r>
      </w:smartTag>
      <w:r w:rsidRPr="00C61437">
        <w:rPr>
          <w:noProof/>
        </w:rPr>
        <w:t xml:space="preserve"> </w:t>
      </w:r>
      <w:smartTag w:uri="urn:schemas-microsoft-com:office:smarttags" w:element="PlaceType">
        <w:r w:rsidRPr="00C61437">
          <w:rPr>
            <w:noProof/>
          </w:rPr>
          <w:t>Cemetery</w:t>
        </w:r>
      </w:smartTag>
      <w:r w:rsidRPr="00C61437">
        <w:rPr>
          <w:noProof/>
        </w:rPr>
        <w:t xml:space="preserve"> Becordel-Becourt </w:t>
      </w:r>
      <w:smartTag w:uri="urn:schemas-microsoft-com:office:smarttags" w:element="place">
        <w:r w:rsidRPr="00C61437">
          <w:rPr>
            <w:noProof/>
          </w:rPr>
          <w:t>Somme</w:t>
        </w:r>
      </w:smartTag>
      <w:r w:rsidRPr="00C61437">
        <w:rPr>
          <w:noProof/>
        </w:rPr>
        <w:t xml:space="preserve">  Plot 1. T. 20 </w:t>
      </w:r>
    </w:p>
    <w:p w:rsidR="00F6298A" w:rsidRDefault="006105D6" w:rsidP="00440E57">
      <w:pPr>
        <w:pStyle w:val="Heading1"/>
      </w:pPr>
      <w:r>
        <w:br w:type="page"/>
      </w:r>
      <w:bookmarkStart w:id="39" w:name="_Toc465841365"/>
      <w:r w:rsidR="00F6298A" w:rsidRPr="00E7355C">
        <w:rPr>
          <w:noProof/>
        </w:rPr>
        <w:t>George Malcolm</w:t>
      </w:r>
      <w:r w:rsidR="00F6298A" w:rsidRPr="00440E57">
        <w:t xml:space="preserve"> </w:t>
      </w:r>
      <w:r w:rsidR="00F6298A" w:rsidRPr="00E7355C">
        <w:rPr>
          <w:b/>
          <w:noProof/>
        </w:rPr>
        <w:t>Finlay</w:t>
      </w:r>
      <w:r w:rsidR="00F6298A" w:rsidRPr="00440E57">
        <w:rPr>
          <w:b/>
        </w:rPr>
        <w:t xml:space="preserve"> </w:t>
      </w:r>
      <w:r w:rsidR="00F6298A" w:rsidRPr="00440E57">
        <w:t>(</w:t>
      </w:r>
      <w:r w:rsidR="00F6298A" w:rsidRPr="00E7355C">
        <w:rPr>
          <w:noProof/>
        </w:rPr>
        <w:t>3012</w:t>
      </w:r>
      <w:r w:rsidR="00F6298A" w:rsidRPr="00440E57">
        <w:t>)</w:t>
      </w:r>
      <w:bookmarkEnd w:id="39"/>
    </w:p>
    <w:p w:rsidR="00F6298A" w:rsidRPr="00CE084B" w:rsidRDefault="00F6298A" w:rsidP="00CE084B">
      <w:r>
        <w:t xml:space="preserve">                                                               Service No. 37807</w:t>
      </w:r>
    </w:p>
    <w:p w:rsidR="00F6298A" w:rsidRPr="00CE084B" w:rsidRDefault="00F6298A" w:rsidP="0038281B">
      <w:pPr>
        <w:tabs>
          <w:tab w:val="right" w:pos="9639"/>
        </w:tabs>
        <w:rPr>
          <w:color w:val="FF0000"/>
        </w:rPr>
      </w:pPr>
      <w:r>
        <w:rPr>
          <w:color w:val="00FF00"/>
        </w:rPr>
        <w:t>Vol. II Pg 247</w:t>
      </w:r>
    </w:p>
    <w:p w:rsidR="00886000" w:rsidRDefault="00886000" w:rsidP="0038281B">
      <w:pPr>
        <w:tabs>
          <w:tab w:val="right" w:pos="9639"/>
        </w:tabs>
        <w:rPr>
          <w:b/>
        </w:rPr>
      </w:pPr>
    </w:p>
    <w:p w:rsidR="00886000" w:rsidRDefault="00E701C3" w:rsidP="0038281B">
      <w:pPr>
        <w:tabs>
          <w:tab w:val="right" w:pos="9639"/>
        </w:tabs>
        <w:rPr>
          <w:b/>
        </w:rPr>
      </w:pPr>
      <w:r>
        <w:rPr>
          <w:noProof/>
          <w:lang w:eastAsia="en-GB"/>
        </w:rPr>
        <w:drawing>
          <wp:anchor distT="0" distB="0" distL="114300" distR="114300" simplePos="0" relativeHeight="251685376" behindDoc="1" locked="0" layoutInCell="1" allowOverlap="1" wp14:anchorId="7D7C3998" wp14:editId="21BA8424">
            <wp:simplePos x="0" y="0"/>
            <wp:positionH relativeFrom="column">
              <wp:posOffset>3810</wp:posOffset>
            </wp:positionH>
            <wp:positionV relativeFrom="paragraph">
              <wp:align>top</wp:align>
            </wp:positionV>
            <wp:extent cx="2019300" cy="1838325"/>
            <wp:effectExtent l="0" t="0" r="0" b="9525"/>
            <wp:wrapTight wrapText="bothSides">
              <wp:wrapPolygon edited="0">
                <wp:start x="0" y="0"/>
                <wp:lineTo x="0" y="21488"/>
                <wp:lineTo x="21396" y="21488"/>
                <wp:lineTo x="21396" y="0"/>
                <wp:lineTo x="0" y="0"/>
              </wp:wrapPolygon>
            </wp:wrapTight>
            <wp:docPr id="9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19300" cy="1838325"/>
                    </a:xfrm>
                    <a:prstGeom prst="rect">
                      <a:avLst/>
                    </a:prstGeom>
                    <a:noFill/>
                  </pic:spPr>
                </pic:pic>
              </a:graphicData>
            </a:graphic>
            <wp14:sizeRelH relativeFrom="page">
              <wp14:pctWidth>0</wp14:pctWidth>
            </wp14:sizeRelH>
            <wp14:sizeRelV relativeFrom="page">
              <wp14:pctHeight>0</wp14:pctHeight>
            </wp14:sizeRelV>
          </wp:anchor>
        </w:drawing>
      </w:r>
    </w:p>
    <w:p w:rsidR="00F6298A" w:rsidRPr="00E50661" w:rsidRDefault="00F6298A" w:rsidP="0038281B">
      <w:pPr>
        <w:tabs>
          <w:tab w:val="right" w:pos="9639"/>
        </w:tabs>
        <w:rPr>
          <w:noProof/>
        </w:rPr>
      </w:pPr>
      <w:r w:rsidRPr="00E50661">
        <w:rPr>
          <w:b/>
        </w:rPr>
        <w:t>Born:</w:t>
      </w:r>
      <w:r>
        <w:t xml:space="preserve"> </w:t>
      </w:r>
      <w:r>
        <w:rPr>
          <w:noProof/>
        </w:rPr>
        <w:t xml:space="preserve">15 July </w:t>
      </w:r>
      <w:r w:rsidRPr="00E50661">
        <w:rPr>
          <w:noProof/>
        </w:rPr>
        <w:t xml:space="preserve">1891 in Aldershot son of Surgeon Major William Finlay AMS and Mrs. Amy Blanche Finlay (Nee Cargill) of Monte Belle Beaumont, </w:t>
      </w:r>
      <w:smartTag w:uri="urn:schemas-microsoft-com:office:smarttags" w:element="place">
        <w:r w:rsidRPr="00E50661">
          <w:rPr>
            <w:noProof/>
          </w:rPr>
          <w:t>Jersey</w:t>
        </w:r>
      </w:smartTag>
      <w:r w:rsidRPr="00E50661">
        <w:rPr>
          <w:noProof/>
        </w:rPr>
        <w:t>.</w:t>
      </w:r>
    </w:p>
    <w:p w:rsidR="00F6298A" w:rsidRDefault="00F6298A" w:rsidP="0038281B">
      <w:pPr>
        <w:tabs>
          <w:tab w:val="right" w:pos="9639"/>
        </w:tabs>
      </w:pPr>
      <w:r w:rsidRPr="00E50661">
        <w:rPr>
          <w:noProof/>
        </w:rPr>
        <w:t xml:space="preserve">Husband of Beatrice Maud Farmar Finlay of San Stefano, Mannamead, </w:t>
      </w:r>
      <w:smartTag w:uri="urn:schemas-microsoft-com:office:smarttags" w:element="place">
        <w:smartTag w:uri="urn:schemas-microsoft-com:office:smarttags" w:element="City">
          <w:r w:rsidRPr="00E50661">
            <w:rPr>
              <w:noProof/>
            </w:rPr>
            <w:t>Plymouth</w:t>
          </w:r>
        </w:smartTag>
      </w:smartTag>
      <w:r w:rsidRPr="00E50661">
        <w:rPr>
          <w:noProof/>
        </w:rPr>
        <w:t>.</w:t>
      </w:r>
    </w:p>
    <w:p w:rsidR="00F6298A" w:rsidRDefault="00F6298A" w:rsidP="0038281B">
      <w:pPr>
        <w:tabs>
          <w:tab w:val="right" w:pos="9639"/>
        </w:tabs>
      </w:pPr>
      <w:r w:rsidRPr="00E50661">
        <w:rPr>
          <w:b/>
        </w:rPr>
        <w:t>Joined</w:t>
      </w:r>
      <w:r>
        <w:t xml:space="preserve">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1901</w:t>
      </w:r>
      <w:r>
        <w:t xml:space="preserve"> and left in </w:t>
      </w:r>
      <w:r>
        <w:rPr>
          <w:noProof/>
        </w:rPr>
        <w:t>1908</w:t>
      </w:r>
      <w:r w:rsidR="001B6BF4">
        <w:rPr>
          <w:noProof/>
        </w:rPr>
        <w:t xml:space="preserve">. Senior Elocution Cup 1907, Prefect, </w:t>
      </w:r>
      <w:r w:rsidRPr="00E50661">
        <w:t>1</w:t>
      </w:r>
      <w:r w:rsidRPr="00E50661">
        <w:rPr>
          <w:vertAlign w:val="superscript"/>
        </w:rPr>
        <w:t>st</w:t>
      </w:r>
      <w:r w:rsidRPr="00E50661">
        <w:t xml:space="preserve"> XI Football 1908,</w:t>
      </w:r>
      <w:r w:rsidR="001B6BF4">
        <w:t xml:space="preserve"> </w:t>
      </w:r>
      <w:r w:rsidRPr="00E50661">
        <w:t>Shooting VIII</w:t>
      </w:r>
      <w:r>
        <w:t xml:space="preserve"> - shot for the School in</w:t>
      </w:r>
      <w:r w:rsidRPr="00E50661">
        <w:t xml:space="preserve"> 1907 </w:t>
      </w:r>
      <w:r>
        <w:t>and 19</w:t>
      </w:r>
      <w:r w:rsidRPr="00E50661">
        <w:t xml:space="preserve">08 </w:t>
      </w:r>
      <w:r>
        <w:t xml:space="preserve">at </w:t>
      </w:r>
      <w:r w:rsidRPr="00E50661">
        <w:t>Bisley</w:t>
      </w:r>
      <w:r>
        <w:t>.</w:t>
      </w:r>
    </w:p>
    <w:p w:rsidR="00886000" w:rsidRDefault="00886000" w:rsidP="0038281B">
      <w:pPr>
        <w:tabs>
          <w:tab w:val="right" w:pos="9639"/>
        </w:tabs>
        <w:rPr>
          <w:b/>
        </w:rPr>
      </w:pPr>
    </w:p>
    <w:p w:rsidR="00C64CC9" w:rsidRPr="00C64CC9" w:rsidRDefault="00C64CC9" w:rsidP="0038281B">
      <w:pPr>
        <w:tabs>
          <w:tab w:val="right" w:pos="9639"/>
        </w:tabs>
        <w:rPr>
          <w:b/>
        </w:rPr>
      </w:pPr>
      <w:r w:rsidRPr="00C64CC9">
        <w:rPr>
          <w:b/>
        </w:rPr>
        <w:t xml:space="preserve">Image extracted from the 1908 </w:t>
      </w:r>
      <w:r w:rsidR="00886000">
        <w:rPr>
          <w:b/>
        </w:rPr>
        <w:t>Shooting VIII</w:t>
      </w:r>
      <w:r w:rsidRPr="00C64CC9">
        <w:rPr>
          <w:b/>
        </w:rPr>
        <w:t xml:space="preserve"> photograph.</w:t>
      </w:r>
    </w:p>
    <w:p w:rsidR="00886000" w:rsidRDefault="00886000" w:rsidP="0038281B">
      <w:pPr>
        <w:tabs>
          <w:tab w:val="right" w:pos="9639"/>
        </w:tabs>
      </w:pPr>
    </w:p>
    <w:p w:rsidR="00F6298A" w:rsidRPr="00E50661" w:rsidRDefault="00F6298A" w:rsidP="0038281B">
      <w:pPr>
        <w:tabs>
          <w:tab w:val="right" w:pos="9639"/>
        </w:tabs>
      </w:pPr>
      <w:r w:rsidRPr="00E50661">
        <w:t xml:space="preserve">1909 </w:t>
      </w:r>
      <w:smartTag w:uri="urn:schemas-microsoft-com:office:smarttags" w:element="place">
        <w:r w:rsidRPr="00E50661">
          <w:t>Sandhurst</w:t>
        </w:r>
      </w:smartTag>
      <w:r w:rsidRPr="00E50661">
        <w:t>.</w:t>
      </w:r>
    </w:p>
    <w:p w:rsidR="00F6298A" w:rsidRPr="00E50661" w:rsidRDefault="00F6298A" w:rsidP="0038281B">
      <w:pPr>
        <w:tabs>
          <w:tab w:val="right" w:pos="9639"/>
        </w:tabs>
      </w:pPr>
      <w:r w:rsidRPr="00E50661">
        <w:t>2</w:t>
      </w:r>
      <w:r w:rsidRPr="00E50661">
        <w:rPr>
          <w:vertAlign w:val="superscript"/>
        </w:rPr>
        <w:t>nd</w:t>
      </w:r>
      <w:r w:rsidRPr="00E50661">
        <w:t xml:space="preserve"> L</w:t>
      </w:r>
      <w:r w:rsidR="00D22CC9">
        <w:t>ieu</w:t>
      </w:r>
      <w:r w:rsidRPr="00E50661">
        <w:t>t</w:t>
      </w:r>
      <w:r w:rsidR="00D22CC9">
        <w:t xml:space="preserve">enant </w:t>
      </w:r>
      <w:r w:rsidRPr="00E50661">
        <w:t xml:space="preserve"> Leinster Regiment from which he resigned after serving some time.</w:t>
      </w:r>
    </w:p>
    <w:p w:rsidR="00F6298A" w:rsidRDefault="00F6298A" w:rsidP="00CE084B">
      <w:pPr>
        <w:spacing w:before="240"/>
        <w:rPr>
          <w:b/>
        </w:rPr>
      </w:pPr>
    </w:p>
    <w:p w:rsidR="00F6298A" w:rsidRDefault="00F6298A" w:rsidP="00CE084B">
      <w:pPr>
        <w:spacing w:before="240"/>
        <w:rPr>
          <w:b/>
        </w:rPr>
      </w:pPr>
      <w:r w:rsidRPr="0053564D">
        <w:rPr>
          <w:b/>
        </w:rPr>
        <w:t>War Service</w:t>
      </w:r>
    </w:p>
    <w:p w:rsidR="00F6298A" w:rsidRDefault="00F6298A" w:rsidP="00CE084B">
      <w:r w:rsidRPr="00E50661">
        <w:rPr>
          <w:noProof/>
        </w:rPr>
        <w:t>Joined up for the great war and commissioned as Captain</w:t>
      </w:r>
      <w:r w:rsidRPr="00E50661">
        <w:t xml:space="preserve"> in the  14</w:t>
      </w:r>
      <w:r w:rsidRPr="00E50661">
        <w:rPr>
          <w:vertAlign w:val="superscript"/>
        </w:rPr>
        <w:t>th</w:t>
      </w:r>
      <w:r w:rsidRPr="00E50661">
        <w:t xml:space="preserve"> Bn. (Formerly 1</w:t>
      </w:r>
      <w:r w:rsidRPr="00E50661">
        <w:rPr>
          <w:vertAlign w:val="superscript"/>
        </w:rPr>
        <w:t>st</w:t>
      </w:r>
      <w:r w:rsidRPr="00E50661">
        <w:t xml:space="preserve"> Bn. Leinster Regt.) of the</w:t>
      </w:r>
      <w:r>
        <w:rPr>
          <w:color w:val="FF0000"/>
        </w:rPr>
        <w:t xml:space="preserve"> </w:t>
      </w:r>
      <w:r>
        <w:rPr>
          <w:noProof/>
        </w:rPr>
        <w:t>Hampshire Regiment</w:t>
      </w:r>
    </w:p>
    <w:p w:rsidR="00F6298A" w:rsidRDefault="00F6298A" w:rsidP="0038281B">
      <w:pPr>
        <w:tabs>
          <w:tab w:val="right" w:pos="9639"/>
        </w:tabs>
      </w:pPr>
    </w:p>
    <w:p w:rsidR="00F6298A" w:rsidRPr="00E50661" w:rsidRDefault="00F6298A" w:rsidP="0038281B">
      <w:pPr>
        <w:tabs>
          <w:tab w:val="right" w:pos="9639"/>
        </w:tabs>
        <w:rPr>
          <w:b/>
        </w:rPr>
      </w:pPr>
      <w:r w:rsidRPr="00E50661">
        <w:rPr>
          <w:b/>
        </w:rPr>
        <w:t>Died:</w:t>
      </w:r>
      <w:r>
        <w:t xml:space="preserve"> </w:t>
      </w:r>
      <w:r>
        <w:rPr>
          <w:noProof/>
        </w:rPr>
        <w:t>05 November 1917</w:t>
      </w:r>
      <w:r>
        <w:t xml:space="preserve"> </w:t>
      </w:r>
      <w:r w:rsidRPr="00852E9E">
        <w:rPr>
          <w:noProof/>
        </w:rPr>
        <w:t xml:space="preserve">KIA in </w:t>
      </w:r>
      <w:smartTag w:uri="urn:schemas-microsoft-com:office:smarttags" w:element="place">
        <w:smartTag w:uri="urn:schemas-microsoft-com:office:smarttags" w:element="country-region">
          <w:r w:rsidRPr="00852E9E">
            <w:rPr>
              <w:noProof/>
            </w:rPr>
            <w:t>France</w:t>
          </w:r>
        </w:smartTag>
      </w:smartTag>
      <w:r>
        <w:rPr>
          <w:noProof/>
        </w:rPr>
        <w:t xml:space="preserve"> </w:t>
      </w:r>
      <w:r>
        <w:t xml:space="preserve">aged </w:t>
      </w:r>
      <w:r>
        <w:rPr>
          <w:noProof/>
        </w:rPr>
        <w:t>26</w:t>
      </w:r>
      <w:r>
        <w:br/>
      </w:r>
    </w:p>
    <w:p w:rsidR="00F6298A" w:rsidRPr="00E50661" w:rsidRDefault="00F6298A" w:rsidP="0038281B">
      <w:pPr>
        <w:tabs>
          <w:tab w:val="right" w:pos="9639"/>
        </w:tabs>
      </w:pPr>
      <w:r w:rsidRPr="00E50661">
        <w:rPr>
          <w:b/>
        </w:rPr>
        <w:t>Decorations:</w:t>
      </w:r>
      <w:r w:rsidRPr="00E50661">
        <w:t xml:space="preserve"> Medal, Victory Medal</w:t>
      </w:r>
      <w:r>
        <w:t>,</w:t>
      </w:r>
      <w:r w:rsidRPr="00E50661">
        <w:t xml:space="preserve"> 1914 – 15 Star.</w:t>
      </w:r>
    </w:p>
    <w:p w:rsidR="00F6298A" w:rsidRDefault="00F6298A" w:rsidP="0038281B">
      <w:pPr>
        <w:tabs>
          <w:tab w:val="right" w:pos="9639"/>
        </w:tabs>
      </w:pPr>
    </w:p>
    <w:p w:rsidR="00F6298A" w:rsidRDefault="00F6298A" w:rsidP="0038281B">
      <w:pPr>
        <w:tabs>
          <w:tab w:val="right" w:pos="9639"/>
        </w:tabs>
      </w:pPr>
      <w:r>
        <w:t>Memorials:</w:t>
      </w:r>
    </w:p>
    <w:p w:rsidR="00F6298A" w:rsidRDefault="00F6298A" w:rsidP="0038281B">
      <w:pPr>
        <w:pStyle w:val="ListParagraph"/>
        <w:numPr>
          <w:ilvl w:val="0"/>
          <w:numId w:val="2"/>
        </w:numPr>
        <w:spacing w:after="0"/>
      </w:pPr>
      <w:r>
        <w:t>College Hall</w:t>
      </w:r>
    </w:p>
    <w:p w:rsidR="00F6298A" w:rsidRPr="00BB7A28" w:rsidRDefault="00F6298A" w:rsidP="0038281B">
      <w:pPr>
        <w:pStyle w:val="ListParagraph"/>
        <w:numPr>
          <w:ilvl w:val="0"/>
          <w:numId w:val="2"/>
        </w:numPr>
        <w:spacing w:after="0"/>
        <w:rPr>
          <w:b/>
        </w:rPr>
      </w:pPr>
      <w:smartTag w:uri="urn:schemas-microsoft-com:office:smarttags" w:element="place">
        <w:smartTag w:uri="urn:schemas-microsoft-com:office:smarttags" w:element="PlaceName">
          <w:r>
            <w:rPr>
              <w:noProof/>
            </w:rPr>
            <w:t>Elzenwalle</w:t>
          </w:r>
        </w:smartTag>
        <w:r>
          <w:rPr>
            <w:noProof/>
          </w:rPr>
          <w:t xml:space="preserve"> </w:t>
        </w:r>
        <w:smartTag w:uri="urn:schemas-microsoft-com:office:smarttags" w:element="PlaceName">
          <w:r>
            <w:rPr>
              <w:noProof/>
            </w:rPr>
            <w:t>Brasserie</w:t>
          </w:r>
        </w:smartTag>
        <w:r>
          <w:rPr>
            <w:noProof/>
          </w:rPr>
          <w:t xml:space="preserve"> </w:t>
        </w:r>
        <w:smartTag w:uri="urn:schemas-microsoft-com:office:smarttags" w:element="PlaceType">
          <w:r>
            <w:rPr>
              <w:noProof/>
            </w:rPr>
            <w:t>Cemetery</w:t>
          </w:r>
        </w:smartTag>
      </w:smartTag>
    </w:p>
    <w:p w:rsidR="00F6298A" w:rsidRPr="00E50661" w:rsidRDefault="00F6298A" w:rsidP="0038281B">
      <w:pPr>
        <w:pStyle w:val="ListParagraph"/>
        <w:numPr>
          <w:ilvl w:val="0"/>
          <w:numId w:val="2"/>
        </w:numPr>
        <w:spacing w:after="0"/>
        <w:rPr>
          <w:b/>
        </w:rPr>
      </w:pPr>
      <w:r w:rsidRPr="00E50661">
        <w:rPr>
          <w:noProof/>
        </w:rPr>
        <w:t xml:space="preserve">St. Peter’s Parish Memorial, </w:t>
      </w:r>
      <w:smartTag w:uri="urn:schemas-microsoft-com:office:smarttags" w:element="place">
        <w:r w:rsidRPr="00E50661">
          <w:rPr>
            <w:noProof/>
          </w:rPr>
          <w:t>Jersey</w:t>
        </w:r>
      </w:smartTag>
      <w:r w:rsidRPr="00E50661">
        <w:rPr>
          <w:noProof/>
        </w:rPr>
        <w:t>.</w:t>
      </w:r>
    </w:p>
    <w:p w:rsidR="00F6298A" w:rsidRDefault="00F6298A" w:rsidP="00CE084B">
      <w:pPr>
        <w:pStyle w:val="ListParagraph"/>
        <w:spacing w:after="0"/>
        <w:rPr>
          <w:noProof/>
        </w:rPr>
      </w:pPr>
    </w:p>
    <w:p w:rsidR="00F6298A" w:rsidRDefault="00F6298A" w:rsidP="00CE084B">
      <w:pPr>
        <w:pStyle w:val="ListParagraph"/>
        <w:spacing w:after="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F6298A" w:rsidRPr="00852E9E" w:rsidTr="00852E9E">
        <w:tc>
          <w:tcPr>
            <w:tcW w:w="9854" w:type="dxa"/>
          </w:tcPr>
          <w:p w:rsidR="00F6298A" w:rsidRPr="00852E9E" w:rsidRDefault="00F6298A" w:rsidP="00852E9E">
            <w:pPr>
              <w:spacing w:after="0"/>
              <w:rPr>
                <w:b/>
              </w:rPr>
            </w:pPr>
            <w:r w:rsidRPr="00852E9E">
              <w:rPr>
                <w:b/>
              </w:rPr>
              <w:t>Notes</w:t>
            </w:r>
          </w:p>
          <w:p w:rsidR="00F6298A" w:rsidRPr="00852E9E" w:rsidRDefault="00F6298A" w:rsidP="00852E9E">
            <w:pPr>
              <w:spacing w:after="0"/>
            </w:pPr>
            <w:r w:rsidRPr="00852E9E">
              <w:rPr>
                <w:noProof/>
              </w:rPr>
              <w:t>(cwgc has Malcome)</w:t>
            </w:r>
          </w:p>
        </w:tc>
      </w:tr>
    </w:tbl>
    <w:p w:rsidR="00F6298A" w:rsidRDefault="006105D6" w:rsidP="00440E57">
      <w:pPr>
        <w:pStyle w:val="Heading1"/>
      </w:pPr>
      <w:r>
        <w:br w:type="page"/>
      </w:r>
      <w:bookmarkStart w:id="40" w:name="_Toc465841366"/>
      <w:r w:rsidR="00F6298A" w:rsidRPr="00E7355C">
        <w:rPr>
          <w:noProof/>
        </w:rPr>
        <w:t>John Mathieson</w:t>
      </w:r>
      <w:r w:rsidR="00F6298A" w:rsidRPr="00440E57">
        <w:t xml:space="preserve"> </w:t>
      </w:r>
      <w:r w:rsidR="00F6298A" w:rsidRPr="00E7355C">
        <w:rPr>
          <w:b/>
          <w:noProof/>
        </w:rPr>
        <w:t>Forrester</w:t>
      </w:r>
      <w:r w:rsidR="00F6298A" w:rsidRPr="00440E57">
        <w:rPr>
          <w:b/>
        </w:rPr>
        <w:t xml:space="preserve"> </w:t>
      </w:r>
      <w:r w:rsidR="00F6298A" w:rsidRPr="00440E57">
        <w:t>(</w:t>
      </w:r>
      <w:r w:rsidR="00F6298A" w:rsidRPr="00E7355C">
        <w:rPr>
          <w:noProof/>
        </w:rPr>
        <w:t>2656</w:t>
      </w:r>
      <w:r w:rsidR="00F6298A" w:rsidRPr="00440E57">
        <w:t>)</w:t>
      </w:r>
      <w:bookmarkEnd w:id="40"/>
    </w:p>
    <w:p w:rsidR="00F6298A" w:rsidRPr="00700CD7" w:rsidRDefault="00F6298A" w:rsidP="00700CD7"/>
    <w:p w:rsidR="00F6298A" w:rsidRPr="00DB759A" w:rsidRDefault="00F6298A" w:rsidP="0038281B">
      <w:pPr>
        <w:tabs>
          <w:tab w:val="right" w:pos="9639"/>
        </w:tabs>
      </w:pPr>
      <w:r w:rsidRPr="00DB759A">
        <w:rPr>
          <w:color w:val="00FF00"/>
        </w:rPr>
        <w:t>Vol. II Pg 171</w:t>
      </w:r>
    </w:p>
    <w:p w:rsidR="00F6298A" w:rsidRPr="00DB3E88" w:rsidRDefault="00F6298A" w:rsidP="0038281B">
      <w:pPr>
        <w:tabs>
          <w:tab w:val="right" w:pos="9639"/>
        </w:tabs>
      </w:pPr>
      <w:r w:rsidRPr="00DB759A">
        <w:rPr>
          <w:b/>
        </w:rPr>
        <w:t>Born:</w:t>
      </w:r>
      <w:r>
        <w:t xml:space="preserve"> </w:t>
      </w:r>
      <w:r>
        <w:rPr>
          <w:noProof/>
        </w:rPr>
        <w:t xml:space="preserve">1 October </w:t>
      </w:r>
      <w:r w:rsidRPr="00DB759A">
        <w:rPr>
          <w:noProof/>
        </w:rPr>
        <w:t xml:space="preserve">1875 in Sydenham, </w:t>
      </w:r>
      <w:smartTag w:uri="urn:schemas-microsoft-com:office:smarttags" w:element="place">
        <w:smartTag w:uri="urn:schemas-microsoft-com:office:smarttags" w:element="City">
          <w:r w:rsidRPr="00DB759A">
            <w:rPr>
              <w:noProof/>
            </w:rPr>
            <w:t>London</w:t>
          </w:r>
        </w:smartTag>
      </w:smartTag>
      <w:r w:rsidRPr="00DB759A">
        <w:t xml:space="preserve">. Son of William and </w:t>
      </w:r>
      <w:smartTag w:uri="urn:schemas-microsoft-com:office:smarttags" w:element="place">
        <w:smartTag w:uri="urn:schemas-microsoft-com:office:smarttags" w:element="City">
          <w:r w:rsidRPr="00DB759A">
            <w:t>Florence</w:t>
          </w:r>
        </w:smartTag>
      </w:smartTag>
      <w:r w:rsidRPr="00DB759A">
        <w:t xml:space="preserve"> Fraser Forrester</w:t>
      </w:r>
      <w:r>
        <w:t xml:space="preserve"> (Nee</w:t>
      </w:r>
      <w:r w:rsidRPr="00804191">
        <w:t xml:space="preserve"> </w:t>
      </w:r>
      <w:r w:rsidRPr="00DB759A">
        <w:t>Penney</w:t>
      </w:r>
      <w:r>
        <w:t>)</w:t>
      </w:r>
      <w:r w:rsidRPr="00DB759A">
        <w:t>.</w:t>
      </w:r>
    </w:p>
    <w:p w:rsidR="00F6298A" w:rsidRPr="00DB759A" w:rsidRDefault="00F6298A" w:rsidP="0038281B">
      <w:pPr>
        <w:tabs>
          <w:tab w:val="right" w:pos="9639"/>
        </w:tabs>
      </w:pPr>
      <w:r>
        <w:rPr>
          <w:noProof/>
        </w:rPr>
        <w:t xml:space="preserve">His </w:t>
      </w:r>
      <w:r w:rsidRPr="00804191">
        <w:rPr>
          <w:noProof/>
        </w:rPr>
        <w:t>brother</w:t>
      </w:r>
      <w:r>
        <w:rPr>
          <w:noProof/>
          <w:color w:val="FF0000"/>
        </w:rPr>
        <w:t xml:space="preserve"> </w:t>
      </w:r>
      <w:r w:rsidRPr="00804191">
        <w:rPr>
          <w:noProof/>
        </w:rPr>
        <w:t>2657</w:t>
      </w:r>
      <w:r>
        <w:rPr>
          <w:noProof/>
        </w:rPr>
        <w:t xml:space="preserve"> was </w:t>
      </w:r>
      <w:r w:rsidRPr="00852E9E">
        <w:rPr>
          <w:noProof/>
        </w:rPr>
        <w:t xml:space="preserve">also in </w:t>
      </w:r>
      <w:smartTag w:uri="urn:schemas-microsoft-com:office:smarttags" w:element="place">
        <w:smartTag w:uri="urn:schemas-microsoft-com:office:smarttags" w:element="country-region">
          <w:r w:rsidRPr="00852E9E">
            <w:rPr>
              <w:noProof/>
            </w:rPr>
            <w:t>France</w:t>
          </w:r>
        </w:smartTag>
      </w:smartTag>
      <w:r>
        <w:rPr>
          <w:noProof/>
        </w:rPr>
        <w:t xml:space="preserve"> in the </w:t>
      </w:r>
      <w:r w:rsidRPr="00852E9E">
        <w:rPr>
          <w:noProof/>
        </w:rPr>
        <w:t xml:space="preserve"> Royal Artillary</w:t>
      </w:r>
      <w:r>
        <w:rPr>
          <w:noProof/>
        </w:rPr>
        <w:t xml:space="preserve"> he was i</w:t>
      </w:r>
      <w:r w:rsidRPr="00852E9E">
        <w:rPr>
          <w:noProof/>
        </w:rPr>
        <w:t>nvalided</w:t>
      </w:r>
      <w:r>
        <w:rPr>
          <w:noProof/>
        </w:rPr>
        <w:t xml:space="preserve"> out with</w:t>
      </w:r>
      <w:r w:rsidRPr="00852E9E">
        <w:rPr>
          <w:noProof/>
        </w:rPr>
        <w:t xml:space="preserve"> shell shock.</w:t>
      </w:r>
    </w:p>
    <w:p w:rsidR="00F6298A" w:rsidRDefault="00F6298A" w:rsidP="0038281B">
      <w:pPr>
        <w:tabs>
          <w:tab w:val="right" w:pos="9639"/>
        </w:tabs>
      </w:pPr>
      <w:r w:rsidRPr="00DB759A">
        <w:t xml:space="preserve">Husband of Vera Forrester (Nee </w:t>
      </w:r>
      <w:smartTag w:uri="urn:schemas-microsoft-com:office:smarttags" w:element="City">
        <w:r w:rsidRPr="00DB759A">
          <w:t>Henderson</w:t>
        </w:r>
      </w:smartTag>
      <w:r w:rsidRPr="00DB759A">
        <w:t xml:space="preserve">) of Briar Ghyll, Pietermaritzburg, </w:t>
      </w:r>
      <w:smartTag w:uri="urn:schemas-microsoft-com:office:smarttags" w:element="place">
        <w:smartTag w:uri="urn:schemas-microsoft-com:office:smarttags" w:element="City">
          <w:r w:rsidRPr="00DB759A">
            <w:t>Natal</w:t>
          </w:r>
        </w:smartTag>
      </w:smartTag>
      <w:r>
        <w:t>.</w:t>
      </w:r>
      <w:r>
        <w:tab/>
      </w:r>
    </w:p>
    <w:p w:rsidR="00F6298A" w:rsidRDefault="00F6298A" w:rsidP="0038281B">
      <w:pPr>
        <w:tabs>
          <w:tab w:val="right" w:pos="9639"/>
        </w:tabs>
        <w:rPr>
          <w:b/>
        </w:rPr>
      </w:pPr>
    </w:p>
    <w:p w:rsidR="00F6298A" w:rsidRDefault="00F6298A" w:rsidP="0038281B">
      <w:pPr>
        <w:tabs>
          <w:tab w:val="right" w:pos="9639"/>
        </w:tabs>
        <w:rPr>
          <w:noProof/>
        </w:rPr>
      </w:pPr>
      <w:r w:rsidRPr="00DB759A">
        <w:rPr>
          <w:b/>
        </w:rPr>
        <w:t>Joined</w:t>
      </w:r>
      <w:r>
        <w:t xml:space="preserve">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1891</w:t>
      </w:r>
      <w:r>
        <w:t xml:space="preserve"> and left in </w:t>
      </w:r>
      <w:r>
        <w:rPr>
          <w:noProof/>
        </w:rPr>
        <w:t>1893</w:t>
      </w:r>
    </w:p>
    <w:p w:rsidR="00F6298A" w:rsidRPr="00795B02" w:rsidRDefault="00F6298A" w:rsidP="0038281B">
      <w:pPr>
        <w:tabs>
          <w:tab w:val="right" w:pos="9639"/>
        </w:tabs>
        <w:rPr>
          <w:noProof/>
        </w:rPr>
      </w:pPr>
      <w:r w:rsidRPr="00795B02">
        <w:rPr>
          <w:noProof/>
        </w:rPr>
        <w:t>1</w:t>
      </w:r>
      <w:r w:rsidRPr="00795B02">
        <w:rPr>
          <w:noProof/>
          <w:vertAlign w:val="superscript"/>
        </w:rPr>
        <w:t>st</w:t>
      </w:r>
      <w:r w:rsidRPr="00795B02">
        <w:rPr>
          <w:noProof/>
        </w:rPr>
        <w:t xml:space="preserve"> XI Cricket v </w:t>
      </w:r>
      <w:smartTag w:uri="urn:schemas-microsoft-com:office:smarttags" w:element="place">
        <w:smartTag w:uri="urn:schemas-microsoft-com:office:smarttags" w:element="State">
          <w:r w:rsidRPr="00795B02">
            <w:rPr>
              <w:noProof/>
            </w:rPr>
            <w:t>Victoria</w:t>
          </w:r>
        </w:smartTag>
      </w:smartTag>
      <w:r w:rsidRPr="00795B02">
        <w:rPr>
          <w:noProof/>
        </w:rPr>
        <w:t xml:space="preserve"> in 1892.</w:t>
      </w:r>
    </w:p>
    <w:p w:rsidR="00F6298A" w:rsidRPr="00795B02" w:rsidRDefault="00F6298A" w:rsidP="0038281B">
      <w:pPr>
        <w:tabs>
          <w:tab w:val="right" w:pos="9639"/>
        </w:tabs>
        <w:rPr>
          <w:noProof/>
        </w:rPr>
      </w:pPr>
      <w:smartTag w:uri="urn:schemas-microsoft-com:office:smarttags" w:element="place">
        <w:smartTag w:uri="urn:schemas-microsoft-com:office:smarttags" w:element="PlaceName">
          <w:r w:rsidRPr="00795B02">
            <w:rPr>
              <w:noProof/>
            </w:rPr>
            <w:t>Brighton</w:t>
          </w:r>
        </w:smartTag>
        <w:r w:rsidRPr="00795B02">
          <w:rPr>
            <w:noProof/>
          </w:rPr>
          <w:t xml:space="preserve"> </w:t>
        </w:r>
        <w:smartTag w:uri="urn:schemas-microsoft-com:office:smarttags" w:element="PlaceType">
          <w:r w:rsidRPr="00795B02">
            <w:rPr>
              <w:noProof/>
            </w:rPr>
            <w:t>College</w:t>
          </w:r>
        </w:smartTag>
      </w:smartTag>
      <w:r w:rsidRPr="00795B02">
        <w:rPr>
          <w:noProof/>
        </w:rPr>
        <w:t>.</w:t>
      </w:r>
    </w:p>
    <w:p w:rsidR="00F6298A" w:rsidRDefault="00F6298A" w:rsidP="0038281B">
      <w:pPr>
        <w:tabs>
          <w:tab w:val="right" w:pos="9639"/>
        </w:tabs>
        <w:rPr>
          <w:noProof/>
          <w:color w:val="FF0000"/>
        </w:rPr>
      </w:pPr>
    </w:p>
    <w:p w:rsidR="00F6298A" w:rsidRDefault="00F6298A" w:rsidP="0038281B">
      <w:pPr>
        <w:tabs>
          <w:tab w:val="right" w:pos="9639"/>
        </w:tabs>
      </w:pPr>
      <w:r w:rsidRPr="00DB3E88">
        <w:rPr>
          <w:noProof/>
        </w:rPr>
        <w:t xml:space="preserve">Accountant and Insurance Agent in </w:t>
      </w:r>
      <w:smartTag w:uri="urn:schemas-microsoft-com:office:smarttags" w:element="place">
        <w:r w:rsidRPr="00DB3E88">
          <w:rPr>
            <w:noProof/>
          </w:rPr>
          <w:t>Transvaal</w:t>
        </w:r>
      </w:smartTag>
      <w:r w:rsidRPr="00DB3E88">
        <w:rPr>
          <w:noProof/>
        </w:rPr>
        <w:t xml:space="preserve"> 1897.</w:t>
      </w:r>
      <w:r w:rsidRPr="00DB3E88">
        <w:br/>
      </w:r>
    </w:p>
    <w:p w:rsidR="00F6298A" w:rsidRDefault="00F6298A" w:rsidP="00700CD7">
      <w:pPr>
        <w:spacing w:before="240"/>
        <w:rPr>
          <w:b/>
        </w:rPr>
      </w:pPr>
      <w:r w:rsidRPr="0053564D">
        <w:rPr>
          <w:b/>
        </w:rPr>
        <w:t>War Service</w:t>
      </w:r>
    </w:p>
    <w:p w:rsidR="00F6298A" w:rsidRDefault="00F6298A" w:rsidP="0038281B">
      <w:pPr>
        <w:tabs>
          <w:tab w:val="right" w:pos="9639"/>
        </w:tabs>
        <w:rPr>
          <w:noProof/>
        </w:rPr>
      </w:pPr>
      <w:r w:rsidRPr="00852E9E">
        <w:rPr>
          <w:noProof/>
        </w:rPr>
        <w:t>S</w:t>
      </w:r>
      <w:r>
        <w:rPr>
          <w:noProof/>
        </w:rPr>
        <w:t>outh</w:t>
      </w:r>
      <w:r w:rsidRPr="00852E9E">
        <w:rPr>
          <w:noProof/>
        </w:rPr>
        <w:t xml:space="preserve"> African War</w:t>
      </w:r>
      <w:r>
        <w:rPr>
          <w:noProof/>
        </w:rPr>
        <w:t xml:space="preserve"> (Boer War)</w:t>
      </w:r>
      <w:r w:rsidRPr="00852E9E">
        <w:rPr>
          <w:noProof/>
        </w:rPr>
        <w:t xml:space="preserve"> 1899-</w:t>
      </w:r>
      <w:r w:rsidRPr="00DB3E88">
        <w:rPr>
          <w:noProof/>
        </w:rPr>
        <w:t>1902 with the Imperial Light Horse. Queen’s South Africa Medal and Clasp</w:t>
      </w:r>
      <w:r>
        <w:rPr>
          <w:noProof/>
        </w:rPr>
        <w:t>.</w:t>
      </w:r>
      <w:r w:rsidRPr="00852E9E">
        <w:rPr>
          <w:noProof/>
        </w:rPr>
        <w:t xml:space="preserve"> </w:t>
      </w:r>
    </w:p>
    <w:p w:rsidR="005D25F4" w:rsidRDefault="005D25F4" w:rsidP="005D25F4">
      <w:pPr>
        <w:rPr>
          <w:noProof/>
        </w:rPr>
      </w:pPr>
      <w:r>
        <w:rPr>
          <w:noProof/>
        </w:rPr>
        <w:t>Lieutenant</w:t>
      </w:r>
      <w:r>
        <w:t xml:space="preserve">  </w:t>
      </w:r>
      <w:r w:rsidR="00623F67">
        <w:rPr>
          <w:noProof/>
        </w:rPr>
        <w:t>in "C" Company of</w:t>
      </w:r>
      <w:r w:rsidR="00F6298A" w:rsidRPr="00852E9E">
        <w:rPr>
          <w:noProof/>
        </w:rPr>
        <w:t xml:space="preserve"> the </w:t>
      </w:r>
      <w:r w:rsidR="00623F67">
        <w:rPr>
          <w:noProof/>
        </w:rPr>
        <w:t xml:space="preserve">2nd </w:t>
      </w:r>
      <w:r w:rsidR="00F6298A" w:rsidRPr="00852E9E">
        <w:rPr>
          <w:noProof/>
        </w:rPr>
        <w:t>S</w:t>
      </w:r>
      <w:r w:rsidR="00F6298A">
        <w:rPr>
          <w:noProof/>
        </w:rPr>
        <w:t xml:space="preserve">outh </w:t>
      </w:r>
      <w:r w:rsidR="00F6298A" w:rsidRPr="00852E9E">
        <w:rPr>
          <w:noProof/>
        </w:rPr>
        <w:t>African</w:t>
      </w:r>
      <w:r w:rsidR="00623F67">
        <w:rPr>
          <w:noProof/>
        </w:rPr>
        <w:t xml:space="preserve"> Infantry</w:t>
      </w:r>
      <w:r>
        <w:rPr>
          <w:noProof/>
        </w:rPr>
        <w:t xml:space="preserve"> Regiment</w:t>
      </w:r>
      <w:r w:rsidR="00F6298A" w:rsidRPr="00852E9E">
        <w:rPr>
          <w:noProof/>
        </w:rPr>
        <w:t xml:space="preserve"> in </w:t>
      </w:r>
      <w:smartTag w:uri="urn:schemas-microsoft-com:office:smarttags" w:element="place">
        <w:smartTag w:uri="urn:schemas-microsoft-com:office:smarttags" w:element="country-region">
          <w:r w:rsidR="00F6298A" w:rsidRPr="00852E9E">
            <w:rPr>
              <w:noProof/>
            </w:rPr>
            <w:t>France</w:t>
          </w:r>
        </w:smartTag>
      </w:smartTag>
      <w:r w:rsidR="00F6298A">
        <w:rPr>
          <w:noProof/>
        </w:rPr>
        <w:t xml:space="preserve"> 19</w:t>
      </w:r>
      <w:r w:rsidR="00F6298A" w:rsidRPr="00852E9E">
        <w:rPr>
          <w:noProof/>
        </w:rPr>
        <w:t>14-16</w:t>
      </w:r>
      <w:r w:rsidR="00623F67">
        <w:rPr>
          <w:noProof/>
        </w:rPr>
        <w:t xml:space="preserve">. </w:t>
      </w:r>
    </w:p>
    <w:p w:rsidR="00F6298A" w:rsidRDefault="00623F67" w:rsidP="005D25F4">
      <w:r>
        <w:rPr>
          <w:noProof/>
        </w:rPr>
        <w:t>Wounded in Delville Wood in July 1916.</w:t>
      </w:r>
      <w:r w:rsidR="00F6298A" w:rsidRPr="00852E9E">
        <w:rPr>
          <w:noProof/>
        </w:rPr>
        <w:t xml:space="preserve">  </w:t>
      </w:r>
    </w:p>
    <w:p w:rsidR="00F6298A" w:rsidRDefault="00623F67" w:rsidP="0038281B">
      <w:pPr>
        <w:tabs>
          <w:tab w:val="right" w:pos="9639"/>
        </w:tabs>
      </w:pPr>
      <w:r>
        <w:t>On 12th October 1916 his unit attacked the German trenches</w:t>
      </w:r>
      <w:r w:rsidR="005D25F4">
        <w:t>,</w:t>
      </w:r>
      <w:r>
        <w:t xml:space="preserve"> but were caught by machine gun nests that had been prepared in advance.</w:t>
      </w:r>
    </w:p>
    <w:p w:rsidR="005D25F4" w:rsidRDefault="005D25F4" w:rsidP="0038281B">
      <w:pPr>
        <w:tabs>
          <w:tab w:val="right" w:pos="9639"/>
        </w:tabs>
        <w:rPr>
          <w:b/>
        </w:rPr>
      </w:pPr>
    </w:p>
    <w:p w:rsidR="00F6298A" w:rsidRDefault="00F6298A" w:rsidP="0038281B">
      <w:pPr>
        <w:tabs>
          <w:tab w:val="right" w:pos="9639"/>
        </w:tabs>
      </w:pPr>
      <w:r w:rsidRPr="00DB759A">
        <w:rPr>
          <w:b/>
        </w:rPr>
        <w:t>Died:</w:t>
      </w:r>
      <w:r>
        <w:t xml:space="preserve"> </w:t>
      </w:r>
      <w:r>
        <w:rPr>
          <w:noProof/>
        </w:rPr>
        <w:t>12 October 1916</w:t>
      </w:r>
      <w:r>
        <w:t xml:space="preserve"> </w:t>
      </w:r>
      <w:r>
        <w:rPr>
          <w:noProof/>
        </w:rPr>
        <w:t xml:space="preserve">KIA , </w:t>
      </w:r>
      <w:r>
        <w:t xml:space="preserve">aged </w:t>
      </w:r>
      <w:r>
        <w:rPr>
          <w:noProof/>
        </w:rPr>
        <w:t>41</w:t>
      </w:r>
      <w:r>
        <w:br/>
      </w:r>
    </w:p>
    <w:p w:rsidR="00F6298A" w:rsidRPr="00DB3E88" w:rsidRDefault="00F6298A" w:rsidP="0038281B">
      <w:pPr>
        <w:tabs>
          <w:tab w:val="right" w:pos="9639"/>
        </w:tabs>
      </w:pPr>
      <w:r w:rsidRPr="00DB759A">
        <w:rPr>
          <w:b/>
        </w:rPr>
        <w:t xml:space="preserve">Decorations: </w:t>
      </w:r>
      <w:r w:rsidRPr="00DB3E88">
        <w:t xml:space="preserve">Queen’s </w:t>
      </w:r>
      <w:r>
        <w:t xml:space="preserve">South African </w:t>
      </w:r>
      <w:r w:rsidRPr="00DB3E88">
        <w:t>Medal and Clasp,  M</w:t>
      </w:r>
      <w:r>
        <w:t>edal, Victory</w:t>
      </w:r>
      <w:r w:rsidRPr="00DB3E88">
        <w:rPr>
          <w:color w:val="FF0000"/>
        </w:rPr>
        <w:t>, S?????</w:t>
      </w:r>
    </w:p>
    <w:p w:rsidR="00F6298A" w:rsidRDefault="00F6298A" w:rsidP="0038281B">
      <w:pPr>
        <w:tabs>
          <w:tab w:val="right" w:pos="9639"/>
        </w:tabs>
      </w:pPr>
    </w:p>
    <w:p w:rsidR="00F6298A" w:rsidRPr="00DB759A" w:rsidRDefault="00F6298A" w:rsidP="0038281B">
      <w:pPr>
        <w:tabs>
          <w:tab w:val="right" w:pos="9639"/>
        </w:tabs>
        <w:rPr>
          <w:b/>
        </w:rPr>
      </w:pPr>
      <w:r w:rsidRPr="00DB759A">
        <w:rPr>
          <w:b/>
        </w:rPr>
        <w:t>Memorials:</w:t>
      </w:r>
    </w:p>
    <w:p w:rsidR="00F6298A" w:rsidRDefault="00F6298A" w:rsidP="0038281B">
      <w:pPr>
        <w:pStyle w:val="ListParagraph"/>
        <w:numPr>
          <w:ilvl w:val="0"/>
          <w:numId w:val="2"/>
        </w:numPr>
        <w:spacing w:after="0"/>
      </w:pPr>
      <w:r>
        <w:t>College Hall</w:t>
      </w:r>
    </w:p>
    <w:p w:rsidR="00F6298A" w:rsidRDefault="00F6298A" w:rsidP="00DB759A">
      <w:pPr>
        <w:pStyle w:val="ListParagraph"/>
        <w:numPr>
          <w:ilvl w:val="0"/>
          <w:numId w:val="2"/>
        </w:numPr>
        <w:spacing w:after="0"/>
        <w:rPr>
          <w:noProof/>
        </w:rPr>
      </w:pPr>
      <w:smartTag w:uri="urn:schemas-microsoft-com:office:smarttags" w:element="place">
        <w:smartTag w:uri="urn:schemas-microsoft-com:office:smarttags" w:element="PlaceName">
          <w:r>
            <w:rPr>
              <w:noProof/>
            </w:rPr>
            <w:t>Warlencourt</w:t>
          </w:r>
        </w:smartTag>
        <w:r>
          <w:rPr>
            <w:noProof/>
          </w:rPr>
          <w:t xml:space="preserve"> </w:t>
        </w:r>
        <w:smartTag w:uri="urn:schemas-microsoft-com:office:smarttags" w:element="PlaceName">
          <w:r>
            <w:rPr>
              <w:noProof/>
            </w:rPr>
            <w:t>British</w:t>
          </w:r>
        </w:smartTag>
        <w:r>
          <w:rPr>
            <w:noProof/>
          </w:rPr>
          <w:t xml:space="preserve"> </w:t>
        </w:r>
        <w:smartTag w:uri="urn:schemas-microsoft-com:office:smarttags" w:element="PlaceType">
          <w:r>
            <w:rPr>
              <w:noProof/>
            </w:rPr>
            <w:t>Cemetery</w:t>
          </w:r>
        </w:smartTag>
      </w:smartTag>
      <w:r w:rsidR="00623F67">
        <w:rPr>
          <w:noProof/>
        </w:rPr>
        <w:t>, Grave I J 10</w:t>
      </w:r>
    </w:p>
    <w:p w:rsidR="00F6298A" w:rsidRDefault="005D25F4">
      <w:pPr>
        <w:rPr>
          <w:noProof/>
        </w:rPr>
      </w:pPr>
      <w:r>
        <w:rPr>
          <w:noProof/>
        </w:rPr>
        <w:t xml:space="preserve">                                                                                                       </w:t>
      </w:r>
      <w:r w:rsidR="00E701C3">
        <w:rPr>
          <w:noProof/>
          <w:lang w:eastAsia="en-GB"/>
        </w:rPr>
        <w:drawing>
          <wp:inline distT="0" distB="0" distL="0" distR="0" wp14:anchorId="0B6C1FBD" wp14:editId="4E0A5426">
            <wp:extent cx="1981200" cy="1924050"/>
            <wp:effectExtent l="0" t="0" r="0" b="0"/>
            <wp:docPr id="13" name="Picture 13" descr="CAP_BADGE_1ST_SA_INFANTRY_BRIG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_BADGE_1ST_SA_INFANTRY_BRIGAD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81200" cy="1924050"/>
                    </a:xfrm>
                    <a:prstGeom prst="rect">
                      <a:avLst/>
                    </a:prstGeom>
                    <a:noFill/>
                    <a:ln>
                      <a:noFill/>
                    </a:ln>
                  </pic:spPr>
                </pic:pic>
              </a:graphicData>
            </a:graphic>
          </wp:inline>
        </w:drawing>
      </w:r>
    </w:p>
    <w:p w:rsidR="00F6298A" w:rsidRDefault="005D25F4" w:rsidP="00440E57">
      <w:pPr>
        <w:pStyle w:val="Heading1"/>
      </w:pPr>
      <w:r>
        <w:rPr>
          <w:noProof/>
        </w:rPr>
        <w:t xml:space="preserve">                                                                                                </w:t>
      </w:r>
      <w:bookmarkStart w:id="41" w:name="_Toc465841367"/>
      <w:r w:rsidRPr="005D25F4">
        <w:rPr>
          <w:b/>
          <w:noProof/>
        </w:rPr>
        <w:t xml:space="preserve">Cap Badge of the 1st South African Brigade </w:t>
      </w:r>
      <w:r w:rsidR="006105D6">
        <w:rPr>
          <w:b/>
        </w:rPr>
        <w:br w:type="page"/>
      </w:r>
      <w:r w:rsidR="00F6298A" w:rsidRPr="00E7355C">
        <w:rPr>
          <w:noProof/>
        </w:rPr>
        <w:t>Herbert Joseph</w:t>
      </w:r>
      <w:r w:rsidR="00F6298A" w:rsidRPr="00440E57">
        <w:t xml:space="preserve"> </w:t>
      </w:r>
      <w:r w:rsidR="00F6298A" w:rsidRPr="00E7355C">
        <w:rPr>
          <w:b/>
          <w:noProof/>
        </w:rPr>
        <w:t>Frayling</w:t>
      </w:r>
      <w:r w:rsidR="00F6298A" w:rsidRPr="00440E57">
        <w:rPr>
          <w:b/>
        </w:rPr>
        <w:t xml:space="preserve"> </w:t>
      </w:r>
      <w:r w:rsidR="00F6298A" w:rsidRPr="00440E57">
        <w:t>(</w:t>
      </w:r>
      <w:r w:rsidR="00F6298A" w:rsidRPr="00E7355C">
        <w:rPr>
          <w:noProof/>
        </w:rPr>
        <w:t>3206</w:t>
      </w:r>
      <w:r w:rsidR="00F6298A" w:rsidRPr="00440E57">
        <w:t>)</w:t>
      </w:r>
      <w:bookmarkEnd w:id="41"/>
    </w:p>
    <w:p w:rsidR="00F6298A" w:rsidRPr="00960240" w:rsidRDefault="00F6298A" w:rsidP="00936546">
      <w:r w:rsidRPr="00960240">
        <w:t xml:space="preserve">                                                              </w:t>
      </w:r>
    </w:p>
    <w:p w:rsidR="00F6298A" w:rsidRPr="00960240" w:rsidRDefault="00F6298A" w:rsidP="00936546">
      <w:pPr>
        <w:rPr>
          <w:color w:val="00FF00"/>
        </w:rPr>
      </w:pPr>
      <w:r w:rsidRPr="00960240">
        <w:rPr>
          <w:color w:val="00FF00"/>
        </w:rPr>
        <w:t>Vol. II PG 283</w:t>
      </w:r>
    </w:p>
    <w:p w:rsidR="00F6298A" w:rsidRPr="00960240" w:rsidRDefault="00F6298A" w:rsidP="0038281B">
      <w:pPr>
        <w:tabs>
          <w:tab w:val="right" w:pos="9639"/>
        </w:tabs>
        <w:rPr>
          <w:color w:val="FF0000"/>
        </w:rPr>
      </w:pPr>
    </w:p>
    <w:p w:rsidR="00F6298A" w:rsidRPr="00960240" w:rsidRDefault="00E701C3" w:rsidP="0038281B">
      <w:pPr>
        <w:tabs>
          <w:tab w:val="right" w:pos="9639"/>
        </w:tabs>
        <w:rPr>
          <w:color w:val="FF0000"/>
        </w:rPr>
      </w:pPr>
      <w:r>
        <w:rPr>
          <w:noProof/>
          <w:lang w:eastAsia="en-GB"/>
        </w:rPr>
        <w:drawing>
          <wp:anchor distT="0" distB="0" distL="114300" distR="114300" simplePos="0" relativeHeight="251653632" behindDoc="1" locked="0" layoutInCell="1" allowOverlap="1" wp14:anchorId="7D4B225F" wp14:editId="46729E48">
            <wp:simplePos x="0" y="0"/>
            <wp:positionH relativeFrom="column">
              <wp:posOffset>3810</wp:posOffset>
            </wp:positionH>
            <wp:positionV relativeFrom="paragraph">
              <wp:posOffset>8890</wp:posOffset>
            </wp:positionV>
            <wp:extent cx="1743075" cy="2333625"/>
            <wp:effectExtent l="0" t="0" r="9525" b="9525"/>
            <wp:wrapTight wrapText="bothSides">
              <wp:wrapPolygon edited="0">
                <wp:start x="0" y="0"/>
                <wp:lineTo x="0" y="21512"/>
                <wp:lineTo x="21482" y="21512"/>
                <wp:lineTo x="21482" y="0"/>
                <wp:lineTo x="0" y="0"/>
              </wp:wrapPolygon>
            </wp:wrapTight>
            <wp:docPr id="9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43075" cy="2333625"/>
                    </a:xfrm>
                    <a:prstGeom prst="rect">
                      <a:avLst/>
                    </a:prstGeom>
                    <a:noFill/>
                  </pic:spPr>
                </pic:pic>
              </a:graphicData>
            </a:graphic>
            <wp14:sizeRelH relativeFrom="page">
              <wp14:pctWidth>0</wp14:pctWidth>
            </wp14:sizeRelH>
            <wp14:sizeRelV relativeFrom="page">
              <wp14:pctHeight>0</wp14:pctHeight>
            </wp14:sizeRelV>
          </wp:anchor>
        </w:drawing>
      </w:r>
    </w:p>
    <w:p w:rsidR="00F6298A" w:rsidRDefault="00F6298A" w:rsidP="0038281B">
      <w:pPr>
        <w:tabs>
          <w:tab w:val="right" w:pos="9639"/>
        </w:tabs>
        <w:rPr>
          <w:b/>
        </w:rPr>
      </w:pPr>
    </w:p>
    <w:p w:rsidR="00F6298A" w:rsidRPr="00514BA7" w:rsidRDefault="00F6298A" w:rsidP="0038281B">
      <w:pPr>
        <w:tabs>
          <w:tab w:val="right" w:pos="9639"/>
        </w:tabs>
        <w:rPr>
          <w:b/>
        </w:rPr>
      </w:pPr>
      <w:r w:rsidRPr="00514BA7">
        <w:rPr>
          <w:b/>
        </w:rPr>
        <w:t xml:space="preserve">Photo from </w:t>
      </w:r>
      <w:smartTag w:uri="urn:schemas-microsoft-com:office:smarttags" w:element="place">
        <w:r w:rsidRPr="00514BA7">
          <w:rPr>
            <w:b/>
          </w:rPr>
          <w:t>Guernsey</w:t>
        </w:r>
      </w:smartTag>
      <w:r w:rsidRPr="00514BA7">
        <w:rPr>
          <w:b/>
        </w:rPr>
        <w:t xml:space="preserve"> Weekly Press Sep. 7</w:t>
      </w:r>
      <w:r>
        <w:rPr>
          <w:b/>
        </w:rPr>
        <w:t xml:space="preserve"> </w:t>
      </w:r>
      <w:r w:rsidRPr="00514BA7">
        <w:rPr>
          <w:b/>
        </w:rPr>
        <w:t xml:space="preserve"> 1918.</w:t>
      </w:r>
    </w:p>
    <w:p w:rsidR="00F6298A" w:rsidRPr="00715235" w:rsidRDefault="00F6298A" w:rsidP="0038281B">
      <w:pPr>
        <w:tabs>
          <w:tab w:val="right" w:pos="9639"/>
        </w:tabs>
      </w:pPr>
    </w:p>
    <w:p w:rsidR="00F6298A" w:rsidRPr="00715235" w:rsidRDefault="00F6298A" w:rsidP="0038281B">
      <w:pPr>
        <w:tabs>
          <w:tab w:val="right" w:pos="9639"/>
        </w:tabs>
      </w:pPr>
      <w:r w:rsidRPr="00514BA7">
        <w:rPr>
          <w:b/>
        </w:rPr>
        <w:t>Born:</w:t>
      </w:r>
      <w:r w:rsidRPr="00715235">
        <w:t xml:space="preserve"> </w:t>
      </w:r>
      <w:r w:rsidRPr="00715235">
        <w:rPr>
          <w:noProof/>
        </w:rPr>
        <w:t xml:space="preserve">12 April 1899 in </w:t>
      </w:r>
      <w:smartTag w:uri="urn:schemas:contacts" w:element="Sn">
        <w:r w:rsidRPr="00715235">
          <w:rPr>
            <w:noProof/>
          </w:rPr>
          <w:t>St.</w:t>
        </w:r>
      </w:smartTag>
      <w:r w:rsidRPr="00715235">
        <w:rPr>
          <w:noProof/>
        </w:rPr>
        <w:t xml:space="preserve"> </w:t>
      </w:r>
      <w:smartTag w:uri="urn:schemas:contacts" w:element="middlename">
        <w:r w:rsidRPr="00715235">
          <w:rPr>
            <w:noProof/>
          </w:rPr>
          <w:t>Peter</w:t>
        </w:r>
      </w:smartTag>
      <w:r w:rsidRPr="00715235">
        <w:rPr>
          <w:noProof/>
        </w:rPr>
        <w:t xml:space="preserve"> </w:t>
      </w:r>
      <w:smartTag w:uri="urn:schemas:contacts" w:element="Sn">
        <w:r w:rsidRPr="00715235">
          <w:rPr>
            <w:noProof/>
          </w:rPr>
          <w:t>Port</w:t>
        </w:r>
      </w:smartTag>
      <w:r w:rsidRPr="00715235">
        <w:rPr>
          <w:noProof/>
        </w:rPr>
        <w:t xml:space="preserve">, </w:t>
      </w:r>
      <w:smartTag w:uri="urn:schemas-microsoft-com:office:smarttags" w:element="place">
        <w:r w:rsidRPr="00715235">
          <w:t>Guernsey</w:t>
        </w:r>
      </w:smartTag>
      <w:r w:rsidRPr="00715235">
        <w:t xml:space="preserve"> at </w:t>
      </w:r>
      <w:smartTag w:uri="urn:schemas-microsoft-com:office:smarttags" w:element="Street">
        <w:smartTag w:uri="urn:schemas-microsoft-com:office:smarttags" w:element="address">
          <w:r w:rsidRPr="00715235">
            <w:t>Hadsley House Le Febre Street</w:t>
          </w:r>
        </w:smartTag>
      </w:smartTag>
      <w:r w:rsidRPr="00715235">
        <w:t>. Son of Frederick G Frayling Bank Manager  of 9 Yarborough Rd., Southsea and Mrs. Catherine Frayling of Clifton, St Peter Port.</w:t>
      </w:r>
    </w:p>
    <w:p w:rsidR="00F6298A" w:rsidRDefault="00F6298A" w:rsidP="006C616C">
      <w:pPr>
        <w:spacing w:after="0"/>
        <w:rPr>
          <w:noProof/>
        </w:rPr>
      </w:pPr>
      <w:r w:rsidRPr="00715235">
        <w:rPr>
          <w:noProof/>
        </w:rPr>
        <w:t>Brother 3128</w:t>
      </w:r>
      <w:r>
        <w:rPr>
          <w:noProof/>
        </w:rPr>
        <w:t xml:space="preserve"> 2nd Lt. R.F. Frayling of the Machine Gun Corps severely</w:t>
      </w:r>
      <w:r w:rsidRPr="00715235">
        <w:rPr>
          <w:noProof/>
        </w:rPr>
        <w:t xml:space="preserve"> wounded</w:t>
      </w:r>
      <w:r>
        <w:rPr>
          <w:noProof/>
        </w:rPr>
        <w:t xml:space="preserve"> in chest and arm</w:t>
      </w:r>
      <w:r w:rsidRPr="00715235">
        <w:rPr>
          <w:noProof/>
        </w:rPr>
        <w:t xml:space="preserve"> in 1916 &amp;</w:t>
      </w:r>
      <w:r>
        <w:rPr>
          <w:noProof/>
        </w:rPr>
        <w:t xml:space="preserve"> wounded again in</w:t>
      </w:r>
      <w:r w:rsidRPr="00715235">
        <w:rPr>
          <w:noProof/>
        </w:rPr>
        <w:t xml:space="preserve"> 1918</w:t>
      </w:r>
      <w:r>
        <w:rPr>
          <w:noProof/>
        </w:rPr>
        <w:t>,</w:t>
      </w:r>
      <w:r w:rsidRPr="00715235">
        <w:rPr>
          <w:noProof/>
        </w:rPr>
        <w:t xml:space="preserve"> but survived the war. Also Doris, Raymond, Bernard and Olive.</w:t>
      </w:r>
    </w:p>
    <w:p w:rsidR="00F6298A" w:rsidRDefault="00F6298A" w:rsidP="0038281B">
      <w:pPr>
        <w:tabs>
          <w:tab w:val="right" w:pos="9639"/>
        </w:tabs>
        <w:rPr>
          <w:b/>
        </w:rPr>
      </w:pPr>
    </w:p>
    <w:p w:rsidR="00F6298A" w:rsidRDefault="00F6298A" w:rsidP="0038281B">
      <w:pPr>
        <w:tabs>
          <w:tab w:val="right" w:pos="9639"/>
        </w:tabs>
        <w:rPr>
          <w:b/>
        </w:rPr>
      </w:pPr>
    </w:p>
    <w:p w:rsidR="00F6298A" w:rsidRDefault="00F6298A" w:rsidP="0038281B">
      <w:pPr>
        <w:tabs>
          <w:tab w:val="right" w:pos="9639"/>
        </w:tabs>
        <w:rPr>
          <w:noProof/>
        </w:rPr>
      </w:pPr>
      <w:r w:rsidRPr="00514BA7">
        <w:rPr>
          <w:b/>
        </w:rPr>
        <w:t>Joined</w:t>
      </w:r>
      <w:r w:rsidRPr="00715235">
        <w:t xml:space="preserve"> </w:t>
      </w:r>
      <w:smartTag w:uri="urn:schemas-microsoft-com:office:smarttags" w:element="place">
        <w:smartTag w:uri="urn:schemas-microsoft-com:office:smarttags" w:element="PlaceName">
          <w:r w:rsidRPr="00715235">
            <w:t>Elizabeth</w:t>
          </w:r>
        </w:smartTag>
        <w:r w:rsidRPr="00715235">
          <w:t xml:space="preserve"> </w:t>
        </w:r>
        <w:smartTag w:uri="urn:schemas-microsoft-com:office:smarttags" w:element="PlaceName">
          <w:r w:rsidRPr="00715235">
            <w:t>College</w:t>
          </w:r>
        </w:smartTag>
      </w:smartTag>
      <w:r w:rsidRPr="00715235">
        <w:t xml:space="preserve"> in </w:t>
      </w:r>
      <w:r w:rsidRPr="00715235">
        <w:rPr>
          <w:noProof/>
        </w:rPr>
        <w:t>1909</w:t>
      </w:r>
      <w:r w:rsidRPr="00715235">
        <w:t xml:space="preserve"> and left in </w:t>
      </w:r>
      <w:r w:rsidRPr="00715235">
        <w:rPr>
          <w:noProof/>
        </w:rPr>
        <w:t>1917</w:t>
      </w:r>
      <w:r>
        <w:rPr>
          <w:noProof/>
        </w:rPr>
        <w:t>.</w:t>
      </w:r>
    </w:p>
    <w:p w:rsidR="00F6298A" w:rsidRPr="00715235" w:rsidRDefault="00F6298A" w:rsidP="0038281B">
      <w:pPr>
        <w:tabs>
          <w:tab w:val="right" w:pos="9639"/>
        </w:tabs>
        <w:rPr>
          <w:noProof/>
        </w:rPr>
      </w:pPr>
    </w:p>
    <w:p w:rsidR="00F6298A" w:rsidRPr="00715235" w:rsidRDefault="00F6298A" w:rsidP="0038281B">
      <w:pPr>
        <w:tabs>
          <w:tab w:val="right" w:pos="9639"/>
        </w:tabs>
        <w:rPr>
          <w:noProof/>
        </w:rPr>
      </w:pPr>
      <w:r w:rsidRPr="00715235">
        <w:rPr>
          <w:noProof/>
        </w:rPr>
        <w:t>Cadet in Officer’s training Corps 1917.</w:t>
      </w:r>
    </w:p>
    <w:p w:rsidR="00F6298A" w:rsidRPr="00715235" w:rsidRDefault="00F6298A" w:rsidP="0038281B">
      <w:pPr>
        <w:tabs>
          <w:tab w:val="right" w:pos="9639"/>
        </w:tabs>
        <w:rPr>
          <w:noProof/>
        </w:rPr>
      </w:pPr>
      <w:r w:rsidRPr="00715235">
        <w:rPr>
          <w:noProof/>
        </w:rPr>
        <w:t xml:space="preserve">Joined Royal </w:t>
      </w:r>
      <w:smartTag w:uri="urn:schemas-microsoft-com:office:smarttags" w:element="place">
        <w:r w:rsidRPr="00715235">
          <w:rPr>
            <w:noProof/>
          </w:rPr>
          <w:t>Guernsey</w:t>
        </w:r>
      </w:smartTag>
      <w:r w:rsidRPr="00715235">
        <w:rPr>
          <w:noProof/>
        </w:rPr>
        <w:t xml:space="preserve"> Light Infantry 5 Nov 1917 (No. 2624).</w:t>
      </w:r>
    </w:p>
    <w:p w:rsidR="00F6298A" w:rsidRPr="00715235" w:rsidRDefault="00F6298A" w:rsidP="001E3BD9">
      <w:pPr>
        <w:tabs>
          <w:tab w:val="right" w:pos="9639"/>
        </w:tabs>
        <w:rPr>
          <w:noProof/>
        </w:rPr>
      </w:pPr>
      <w:r w:rsidRPr="00715235">
        <w:rPr>
          <w:noProof/>
        </w:rPr>
        <w:t>Gazetted to 2</w:t>
      </w:r>
      <w:r w:rsidRPr="00715235">
        <w:rPr>
          <w:noProof/>
          <w:vertAlign w:val="superscript"/>
        </w:rPr>
        <w:t>nd</w:t>
      </w:r>
      <w:r w:rsidRPr="00715235">
        <w:rPr>
          <w:noProof/>
        </w:rPr>
        <w:t xml:space="preserve"> Lt. 30 April 1918 and appointed to Hampshire Regt.</w:t>
      </w:r>
    </w:p>
    <w:p w:rsidR="00F6298A" w:rsidRPr="00715235" w:rsidRDefault="00F6298A" w:rsidP="001E3BD9">
      <w:pPr>
        <w:tabs>
          <w:tab w:val="right" w:pos="9639"/>
        </w:tabs>
        <w:rPr>
          <w:b/>
        </w:rPr>
      </w:pPr>
      <w:r w:rsidRPr="00715235">
        <w:br/>
      </w:r>
      <w:r w:rsidRPr="00715235">
        <w:rPr>
          <w:b/>
        </w:rPr>
        <w:t>War Service</w:t>
      </w:r>
    </w:p>
    <w:p w:rsidR="00F6298A" w:rsidRPr="00715235" w:rsidRDefault="00F6298A" w:rsidP="004F335A">
      <w:r w:rsidRPr="00715235">
        <w:rPr>
          <w:noProof/>
        </w:rPr>
        <w:t>2nd Lieutenant</w:t>
      </w:r>
      <w:r w:rsidRPr="00715235">
        <w:t xml:space="preserve"> in the </w:t>
      </w:r>
      <w:r w:rsidRPr="00715235">
        <w:rPr>
          <w:noProof/>
        </w:rPr>
        <w:t>Duke of Cornwall’s Light Infantry</w:t>
      </w:r>
    </w:p>
    <w:p w:rsidR="00F6298A" w:rsidRDefault="00F6298A" w:rsidP="0038281B">
      <w:pPr>
        <w:tabs>
          <w:tab w:val="right" w:pos="9639"/>
        </w:tabs>
        <w:rPr>
          <w:b/>
        </w:rPr>
      </w:pPr>
    </w:p>
    <w:p w:rsidR="00F6298A" w:rsidRPr="00715235" w:rsidRDefault="00F6298A" w:rsidP="0038281B">
      <w:pPr>
        <w:tabs>
          <w:tab w:val="right" w:pos="9639"/>
        </w:tabs>
      </w:pPr>
      <w:r w:rsidRPr="00514BA7">
        <w:rPr>
          <w:b/>
        </w:rPr>
        <w:t>Died:</w:t>
      </w:r>
      <w:r w:rsidRPr="00715235">
        <w:t xml:space="preserve"> </w:t>
      </w:r>
      <w:r w:rsidRPr="00715235">
        <w:rPr>
          <w:noProof/>
        </w:rPr>
        <w:t>30 August 1918</w:t>
      </w:r>
      <w:r w:rsidRPr="00715235">
        <w:t xml:space="preserve"> </w:t>
      </w:r>
      <w:r w:rsidRPr="00715235">
        <w:rPr>
          <w:noProof/>
        </w:rPr>
        <w:t xml:space="preserve">KIA </w:t>
      </w:r>
      <w:r w:rsidRPr="00715235">
        <w:t xml:space="preserve">aged </w:t>
      </w:r>
      <w:r w:rsidRPr="00715235">
        <w:rPr>
          <w:noProof/>
        </w:rPr>
        <w:t>19</w:t>
      </w:r>
      <w:r w:rsidRPr="00715235">
        <w:br/>
      </w:r>
    </w:p>
    <w:p w:rsidR="00F6298A" w:rsidRPr="00715235" w:rsidRDefault="00F6298A" w:rsidP="0038281B">
      <w:pPr>
        <w:tabs>
          <w:tab w:val="right" w:pos="9639"/>
        </w:tabs>
      </w:pPr>
      <w:r w:rsidRPr="00514BA7">
        <w:rPr>
          <w:b/>
        </w:rPr>
        <w:t>Decorations:</w:t>
      </w:r>
      <w:r w:rsidRPr="00715235">
        <w:t xml:space="preserve"> Medal and Victory Medal.</w:t>
      </w:r>
    </w:p>
    <w:p w:rsidR="00F6298A" w:rsidRDefault="00F6298A" w:rsidP="0038281B">
      <w:pPr>
        <w:tabs>
          <w:tab w:val="right" w:pos="9639"/>
        </w:tabs>
        <w:rPr>
          <w:b/>
        </w:rPr>
      </w:pPr>
    </w:p>
    <w:p w:rsidR="00F6298A" w:rsidRPr="00514BA7" w:rsidRDefault="00F6298A" w:rsidP="0038281B">
      <w:pPr>
        <w:tabs>
          <w:tab w:val="right" w:pos="9639"/>
        </w:tabs>
        <w:rPr>
          <w:b/>
        </w:rPr>
      </w:pPr>
      <w:r w:rsidRPr="00514BA7">
        <w:rPr>
          <w:b/>
        </w:rPr>
        <w:t>Memorials:</w:t>
      </w:r>
    </w:p>
    <w:p w:rsidR="00F6298A" w:rsidRPr="00715235" w:rsidRDefault="00F6298A" w:rsidP="0038281B">
      <w:pPr>
        <w:pStyle w:val="ListParagraph"/>
        <w:numPr>
          <w:ilvl w:val="0"/>
          <w:numId w:val="2"/>
        </w:numPr>
        <w:spacing w:after="0"/>
      </w:pPr>
      <w:r w:rsidRPr="00715235">
        <w:t>College Hall</w:t>
      </w:r>
    </w:p>
    <w:p w:rsidR="00F6298A" w:rsidRPr="00715235" w:rsidRDefault="00F6298A" w:rsidP="0038281B">
      <w:pPr>
        <w:pStyle w:val="ListParagraph"/>
        <w:numPr>
          <w:ilvl w:val="0"/>
          <w:numId w:val="2"/>
        </w:numPr>
        <w:spacing w:after="0"/>
        <w:rPr>
          <w:b/>
        </w:rPr>
      </w:pPr>
      <w:smartTag w:uri="urn:schemas-microsoft-com:office:smarttags" w:element="place">
        <w:smartTag w:uri="urn:schemas-microsoft-com:office:smarttags" w:element="PlaceName">
          <w:r w:rsidRPr="00715235">
            <w:rPr>
              <w:noProof/>
            </w:rPr>
            <w:t>Achiet-le-Grand</w:t>
          </w:r>
        </w:smartTag>
        <w:r w:rsidRPr="00715235">
          <w:rPr>
            <w:noProof/>
          </w:rPr>
          <w:t xml:space="preserve"> </w:t>
        </w:r>
        <w:smartTag w:uri="urn:schemas-microsoft-com:office:smarttags" w:element="PlaceName">
          <w:r w:rsidRPr="00715235">
            <w:rPr>
              <w:noProof/>
            </w:rPr>
            <w:t>Communal</w:t>
          </w:r>
        </w:smartTag>
        <w:r w:rsidRPr="00715235">
          <w:rPr>
            <w:noProof/>
          </w:rPr>
          <w:t xml:space="preserve"> </w:t>
        </w:r>
        <w:smartTag w:uri="urn:schemas-microsoft-com:office:smarttags" w:element="PlaceType">
          <w:r w:rsidRPr="00715235">
            <w:rPr>
              <w:noProof/>
            </w:rPr>
            <w:t>Cemetery</w:t>
          </w:r>
        </w:smartTag>
      </w:smartTag>
      <w:r w:rsidRPr="00715235">
        <w:rPr>
          <w:noProof/>
        </w:rPr>
        <w:t xml:space="preserve"> Extension</w:t>
      </w:r>
    </w:p>
    <w:p w:rsidR="00F6298A" w:rsidRPr="00715235" w:rsidRDefault="00F6298A" w:rsidP="0038281B">
      <w:pPr>
        <w:pStyle w:val="ListParagraph"/>
        <w:numPr>
          <w:ilvl w:val="0"/>
          <w:numId w:val="2"/>
        </w:numPr>
        <w:spacing w:after="0"/>
        <w:rPr>
          <w:b/>
        </w:rPr>
      </w:pPr>
      <w:r w:rsidRPr="00715235">
        <w:rPr>
          <w:noProof/>
        </w:rPr>
        <w:t xml:space="preserve">St </w:t>
      </w:r>
      <w:smartTag w:uri="urn:schemas-microsoft-com:office:smarttags" w:element="place">
        <w:smartTag w:uri="urn:schemas-microsoft-com:office:smarttags" w:element="PlaceName">
          <w:r w:rsidRPr="00715235">
            <w:rPr>
              <w:noProof/>
            </w:rPr>
            <w:t>Peter</w:t>
          </w:r>
        </w:smartTag>
        <w:r w:rsidRPr="00715235">
          <w:rPr>
            <w:noProof/>
          </w:rPr>
          <w:t xml:space="preserve"> </w:t>
        </w:r>
        <w:smartTag w:uri="urn:schemas-microsoft-com:office:smarttags" w:element="PlaceName">
          <w:r w:rsidRPr="00715235">
            <w:rPr>
              <w:noProof/>
            </w:rPr>
            <w:t>Port</w:t>
          </w:r>
        </w:smartTag>
      </w:smartTag>
      <w:r w:rsidRPr="00715235">
        <w:rPr>
          <w:noProof/>
        </w:rPr>
        <w:t xml:space="preserve"> Memorial.</w:t>
      </w:r>
    </w:p>
    <w:p w:rsidR="00F6298A" w:rsidRPr="00715235" w:rsidRDefault="00F6298A" w:rsidP="004F335A">
      <w:pPr>
        <w:pStyle w:val="ListParagraph"/>
        <w:spacing w:after="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F6298A" w:rsidRPr="00715235" w:rsidTr="00852E9E">
        <w:tc>
          <w:tcPr>
            <w:tcW w:w="9854" w:type="dxa"/>
          </w:tcPr>
          <w:p w:rsidR="00F6298A" w:rsidRPr="00715235" w:rsidRDefault="00F6298A" w:rsidP="00852E9E">
            <w:pPr>
              <w:spacing w:after="0"/>
              <w:rPr>
                <w:b/>
              </w:rPr>
            </w:pPr>
            <w:r w:rsidRPr="00715235">
              <w:rPr>
                <w:b/>
              </w:rPr>
              <w:t>Notes</w:t>
            </w:r>
          </w:p>
          <w:p w:rsidR="00F6298A" w:rsidRPr="00715235" w:rsidRDefault="00F6298A" w:rsidP="00852E9E">
            <w:pPr>
              <w:spacing w:after="0"/>
            </w:pPr>
            <w:r>
              <w:rPr>
                <w:noProof/>
              </w:rPr>
              <w:t>F</w:t>
            </w:r>
            <w:r w:rsidRPr="00715235">
              <w:rPr>
                <w:noProof/>
              </w:rPr>
              <w:t>ather Managing director of Le Riches from press report.</w:t>
            </w:r>
          </w:p>
        </w:tc>
      </w:tr>
    </w:tbl>
    <w:p w:rsidR="00F6298A" w:rsidRPr="00440E57" w:rsidRDefault="006105D6" w:rsidP="00440E57">
      <w:pPr>
        <w:pStyle w:val="Heading1"/>
      </w:pPr>
      <w:r>
        <w:br w:type="page"/>
      </w:r>
      <w:bookmarkStart w:id="42" w:name="_Toc465841368"/>
      <w:r w:rsidR="00F6298A" w:rsidRPr="00E7355C">
        <w:rPr>
          <w:noProof/>
        </w:rPr>
        <w:t>Cecil John</w:t>
      </w:r>
      <w:r w:rsidR="00F6298A" w:rsidRPr="00440E57">
        <w:t xml:space="preserve"> </w:t>
      </w:r>
      <w:r w:rsidR="00F6298A" w:rsidRPr="00E7355C">
        <w:rPr>
          <w:b/>
          <w:noProof/>
        </w:rPr>
        <w:t>Fulton</w:t>
      </w:r>
      <w:r w:rsidR="00F6298A" w:rsidRPr="00440E57">
        <w:rPr>
          <w:b/>
        </w:rPr>
        <w:t xml:space="preserve"> </w:t>
      </w:r>
      <w:r w:rsidR="00F6298A" w:rsidRPr="00440E57">
        <w:t>(</w:t>
      </w:r>
      <w:r w:rsidR="00F6298A" w:rsidRPr="00E7355C">
        <w:rPr>
          <w:noProof/>
        </w:rPr>
        <w:t>3087</w:t>
      </w:r>
      <w:r w:rsidR="00F6298A" w:rsidRPr="00440E57">
        <w:t>)</w:t>
      </w:r>
      <w:bookmarkEnd w:id="42"/>
    </w:p>
    <w:p w:rsidR="00F6298A" w:rsidRDefault="00F6298A" w:rsidP="0038281B">
      <w:pPr>
        <w:tabs>
          <w:tab w:val="right" w:pos="9639"/>
        </w:tabs>
        <w:rPr>
          <w:color w:val="00FF00"/>
        </w:rPr>
      </w:pPr>
    </w:p>
    <w:p w:rsidR="00F6298A" w:rsidRDefault="00F6298A" w:rsidP="0038281B">
      <w:pPr>
        <w:tabs>
          <w:tab w:val="right" w:pos="9639"/>
        </w:tabs>
        <w:rPr>
          <w:color w:val="00FF00"/>
        </w:rPr>
      </w:pPr>
      <w:r>
        <w:rPr>
          <w:color w:val="00FF00"/>
        </w:rPr>
        <w:t>Vol. II Pg 261</w:t>
      </w:r>
    </w:p>
    <w:p w:rsidR="00F6298A" w:rsidRDefault="00F6298A" w:rsidP="0038281B">
      <w:pPr>
        <w:tabs>
          <w:tab w:val="right" w:pos="9639"/>
        </w:tabs>
        <w:rPr>
          <w:color w:val="00FF00"/>
        </w:rPr>
      </w:pPr>
    </w:p>
    <w:p w:rsidR="00F6298A" w:rsidRDefault="00E701C3" w:rsidP="0038281B">
      <w:pPr>
        <w:tabs>
          <w:tab w:val="right" w:pos="9639"/>
        </w:tabs>
        <w:rPr>
          <w:color w:val="00FF00"/>
        </w:rPr>
      </w:pPr>
      <w:r>
        <w:rPr>
          <w:noProof/>
          <w:lang w:eastAsia="en-GB"/>
        </w:rPr>
        <w:drawing>
          <wp:anchor distT="0" distB="0" distL="114300" distR="114300" simplePos="0" relativeHeight="251651584" behindDoc="1" locked="0" layoutInCell="1" allowOverlap="1" wp14:anchorId="362F0F17" wp14:editId="4662C484">
            <wp:simplePos x="0" y="0"/>
            <wp:positionH relativeFrom="column">
              <wp:posOffset>3810</wp:posOffset>
            </wp:positionH>
            <wp:positionV relativeFrom="paragraph">
              <wp:align>top</wp:align>
            </wp:positionV>
            <wp:extent cx="981075" cy="1333500"/>
            <wp:effectExtent l="0" t="0" r="9525" b="0"/>
            <wp:wrapTight wrapText="bothSides">
              <wp:wrapPolygon edited="0">
                <wp:start x="0" y="0"/>
                <wp:lineTo x="0" y="21291"/>
                <wp:lineTo x="21390" y="21291"/>
                <wp:lineTo x="21390" y="0"/>
                <wp:lineTo x="0" y="0"/>
              </wp:wrapPolygon>
            </wp:wrapTight>
            <wp:docPr id="9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81075" cy="1333500"/>
                    </a:xfrm>
                    <a:prstGeom prst="rect">
                      <a:avLst/>
                    </a:prstGeom>
                    <a:noFill/>
                  </pic:spPr>
                </pic:pic>
              </a:graphicData>
            </a:graphic>
            <wp14:sizeRelH relativeFrom="page">
              <wp14:pctWidth>0</wp14:pctWidth>
            </wp14:sizeRelH>
            <wp14:sizeRelV relativeFrom="page">
              <wp14:pctHeight>0</wp14:pctHeight>
            </wp14:sizeRelV>
          </wp:anchor>
        </w:drawing>
      </w:r>
    </w:p>
    <w:p w:rsidR="00F6298A" w:rsidRPr="00514BA7" w:rsidRDefault="00F6298A" w:rsidP="0038281B">
      <w:pPr>
        <w:tabs>
          <w:tab w:val="right" w:pos="9639"/>
        </w:tabs>
        <w:rPr>
          <w:b/>
        </w:rPr>
      </w:pPr>
      <w:r w:rsidRPr="00514BA7">
        <w:rPr>
          <w:b/>
        </w:rPr>
        <w:t xml:space="preserve">Picture from </w:t>
      </w:r>
      <w:smartTag w:uri="urn:schemas-microsoft-com:office:smarttags" w:element="place">
        <w:r w:rsidRPr="00514BA7">
          <w:rPr>
            <w:b/>
          </w:rPr>
          <w:t>Guernsey</w:t>
        </w:r>
      </w:smartTag>
      <w:r w:rsidRPr="00514BA7">
        <w:rPr>
          <w:b/>
        </w:rPr>
        <w:t xml:space="preserve"> Weekly Press May 1916</w:t>
      </w:r>
      <w:r>
        <w:rPr>
          <w:b/>
        </w:rPr>
        <w:t>.</w:t>
      </w:r>
      <w:r w:rsidRPr="00514BA7">
        <w:rPr>
          <w:b/>
        </w:rPr>
        <w:t xml:space="preserve">         </w:t>
      </w:r>
    </w:p>
    <w:p w:rsidR="00F6298A" w:rsidRDefault="00F6298A" w:rsidP="0038281B">
      <w:pPr>
        <w:tabs>
          <w:tab w:val="right" w:pos="9639"/>
        </w:tabs>
      </w:pPr>
    </w:p>
    <w:p w:rsidR="00F6298A" w:rsidRPr="00B932C6" w:rsidRDefault="00F6298A" w:rsidP="0038281B">
      <w:pPr>
        <w:tabs>
          <w:tab w:val="right" w:pos="9639"/>
        </w:tabs>
      </w:pPr>
      <w:r w:rsidRPr="00514BA7">
        <w:rPr>
          <w:b/>
        </w:rPr>
        <w:t>Born:</w:t>
      </w:r>
      <w:r w:rsidRPr="00B932C6">
        <w:t xml:space="preserve"> </w:t>
      </w:r>
      <w:r w:rsidRPr="00B932C6">
        <w:rPr>
          <w:noProof/>
        </w:rPr>
        <w:t>8 October 1895 in Ealing, London.</w:t>
      </w:r>
      <w:r w:rsidRPr="00B932C6">
        <w:t xml:space="preserve">Son of Lt. Col. Carre  Fulton and Mrs Mathilda Anita Fulton of Ivy Gates </w:t>
      </w:r>
      <w:smartTag w:uri="urn:schemas-microsoft-com:office:smarttags" w:element="place">
        <w:r w:rsidRPr="00B932C6">
          <w:t>Guernsey</w:t>
        </w:r>
      </w:smartTag>
      <w:r w:rsidRPr="00B932C6">
        <w:t>.</w:t>
      </w:r>
    </w:p>
    <w:p w:rsidR="00F6298A" w:rsidRPr="00B932C6" w:rsidRDefault="00F6298A" w:rsidP="0038281B">
      <w:pPr>
        <w:tabs>
          <w:tab w:val="right" w:pos="9639"/>
        </w:tabs>
      </w:pPr>
    </w:p>
    <w:p w:rsidR="00F6298A" w:rsidRPr="00B932C6" w:rsidRDefault="00F6298A" w:rsidP="0038281B">
      <w:pPr>
        <w:tabs>
          <w:tab w:val="right" w:pos="9639"/>
        </w:tabs>
      </w:pPr>
      <w:r w:rsidRPr="00514BA7">
        <w:rPr>
          <w:b/>
        </w:rPr>
        <w:t>Joined</w:t>
      </w:r>
      <w:r w:rsidRPr="00B932C6">
        <w:t xml:space="preserve"> </w:t>
      </w:r>
      <w:smartTag w:uri="urn:schemas-microsoft-com:office:smarttags" w:element="place">
        <w:smartTag w:uri="urn:schemas-microsoft-com:office:smarttags" w:element="PlaceName">
          <w:r w:rsidRPr="00B932C6">
            <w:t>Elizabeth</w:t>
          </w:r>
        </w:smartTag>
        <w:r w:rsidRPr="00B932C6">
          <w:t xml:space="preserve"> </w:t>
        </w:r>
        <w:smartTag w:uri="urn:schemas-microsoft-com:office:smarttags" w:element="PlaceName">
          <w:r w:rsidRPr="00B932C6">
            <w:t>College</w:t>
          </w:r>
        </w:smartTag>
      </w:smartTag>
      <w:r w:rsidRPr="00B932C6">
        <w:t xml:space="preserve"> in </w:t>
      </w:r>
      <w:r w:rsidRPr="00B932C6">
        <w:rPr>
          <w:noProof/>
        </w:rPr>
        <w:t>1904</w:t>
      </w:r>
      <w:r w:rsidRPr="00B932C6">
        <w:t xml:space="preserve"> and left in </w:t>
      </w:r>
      <w:r w:rsidRPr="00B932C6">
        <w:rPr>
          <w:noProof/>
        </w:rPr>
        <w:t>1910</w:t>
      </w:r>
      <w:r w:rsidRPr="00B932C6">
        <w:br/>
      </w:r>
    </w:p>
    <w:p w:rsidR="00F6298A" w:rsidRPr="00B932C6" w:rsidRDefault="00F6298A" w:rsidP="0098314E">
      <w:pPr>
        <w:tabs>
          <w:tab w:val="right" w:pos="9639"/>
        </w:tabs>
        <w:rPr>
          <w:noProof/>
        </w:rPr>
      </w:pPr>
      <w:r w:rsidRPr="00B932C6">
        <w:rPr>
          <w:noProof/>
        </w:rPr>
        <w:t>1912 Lieutenant</w:t>
      </w:r>
      <w:r w:rsidRPr="00B932C6">
        <w:t xml:space="preserve"> in the 2</w:t>
      </w:r>
      <w:r w:rsidRPr="00B932C6">
        <w:rPr>
          <w:vertAlign w:val="superscript"/>
        </w:rPr>
        <w:t>nd</w:t>
      </w:r>
      <w:r w:rsidRPr="00B932C6">
        <w:t xml:space="preserve"> Bn. </w:t>
      </w:r>
      <w:r w:rsidRPr="00B932C6">
        <w:rPr>
          <w:noProof/>
        </w:rPr>
        <w:t>Royal Guernsey Light Infantry.</w:t>
      </w:r>
    </w:p>
    <w:p w:rsidR="00F6298A" w:rsidRPr="00B932C6" w:rsidRDefault="00F6298A" w:rsidP="00636392">
      <w:pPr>
        <w:spacing w:before="240"/>
        <w:rPr>
          <w:b/>
        </w:rPr>
      </w:pPr>
      <w:r w:rsidRPr="00B932C6">
        <w:rPr>
          <w:b/>
        </w:rPr>
        <w:t>War Service</w:t>
      </w:r>
    </w:p>
    <w:p w:rsidR="00F6298A" w:rsidRPr="00B932C6" w:rsidRDefault="00F6298A" w:rsidP="00636392">
      <w:pPr>
        <w:tabs>
          <w:tab w:val="right" w:pos="9639"/>
        </w:tabs>
        <w:rPr>
          <w:noProof/>
        </w:rPr>
      </w:pPr>
      <w:r w:rsidRPr="00B932C6">
        <w:rPr>
          <w:noProof/>
        </w:rPr>
        <w:t>Capt. 1916. 1st R.G.L.I. attached to 6th R. Irish Fusiliers .</w:t>
      </w:r>
      <w:r>
        <w:rPr>
          <w:noProof/>
        </w:rPr>
        <w:t>`</w:t>
      </w:r>
    </w:p>
    <w:p w:rsidR="00F6298A" w:rsidRPr="00B932C6" w:rsidRDefault="00F6298A" w:rsidP="00636392">
      <w:pPr>
        <w:tabs>
          <w:tab w:val="right" w:pos="9639"/>
        </w:tabs>
        <w:rPr>
          <w:noProof/>
        </w:rPr>
      </w:pPr>
    </w:p>
    <w:p w:rsidR="00F6298A" w:rsidRPr="00A86B86" w:rsidRDefault="00F6298A" w:rsidP="00636392">
      <w:pPr>
        <w:tabs>
          <w:tab w:val="right" w:pos="9639"/>
        </w:tabs>
      </w:pPr>
      <w:r w:rsidRPr="00514BA7">
        <w:rPr>
          <w:b/>
          <w:noProof/>
        </w:rPr>
        <w:t>Died:</w:t>
      </w:r>
      <w:r w:rsidRPr="00B932C6">
        <w:rPr>
          <w:noProof/>
        </w:rPr>
        <w:t xml:space="preserve"> 29 Apr 1916 of gas poisoning and wounds, ag</w:t>
      </w:r>
      <w:r w:rsidRPr="00B932C6">
        <w:t xml:space="preserve">ed </w:t>
      </w:r>
      <w:r w:rsidRPr="00B932C6">
        <w:rPr>
          <w:noProof/>
        </w:rPr>
        <w:t>20</w:t>
      </w:r>
      <w:r w:rsidRPr="00B932C6">
        <w:br/>
      </w:r>
    </w:p>
    <w:p w:rsidR="00F6298A" w:rsidRPr="00A86B86" w:rsidRDefault="00F6298A" w:rsidP="0038281B">
      <w:pPr>
        <w:tabs>
          <w:tab w:val="right" w:pos="9639"/>
        </w:tabs>
        <w:rPr>
          <w:b/>
          <w:color w:val="FF0000"/>
        </w:rPr>
      </w:pPr>
      <w:r w:rsidRPr="00514BA7">
        <w:rPr>
          <w:b/>
        </w:rPr>
        <w:t>Decorations:</w:t>
      </w:r>
      <w:r>
        <w:rPr>
          <w:b/>
        </w:rPr>
        <w:t xml:space="preserve"> None</w:t>
      </w:r>
      <w:r w:rsidRPr="00A86B86">
        <w:rPr>
          <w:b/>
          <w:color w:val="FF0000"/>
        </w:rPr>
        <w:t xml:space="preserve"> ??</w:t>
      </w:r>
    </w:p>
    <w:p w:rsidR="00F6298A" w:rsidRPr="00B932C6" w:rsidRDefault="00F6298A" w:rsidP="0038281B">
      <w:pPr>
        <w:tabs>
          <w:tab w:val="right" w:pos="9639"/>
        </w:tabs>
      </w:pPr>
    </w:p>
    <w:p w:rsidR="00F6298A" w:rsidRPr="00514BA7" w:rsidRDefault="00F6298A" w:rsidP="0038281B">
      <w:pPr>
        <w:tabs>
          <w:tab w:val="right" w:pos="9639"/>
        </w:tabs>
        <w:rPr>
          <w:b/>
        </w:rPr>
      </w:pPr>
      <w:r w:rsidRPr="00514BA7">
        <w:rPr>
          <w:b/>
        </w:rPr>
        <w:t>Memorials:</w:t>
      </w:r>
    </w:p>
    <w:p w:rsidR="00F6298A" w:rsidRPr="00B932C6" w:rsidRDefault="00F6298A" w:rsidP="0038281B">
      <w:pPr>
        <w:pStyle w:val="ListParagraph"/>
        <w:numPr>
          <w:ilvl w:val="0"/>
          <w:numId w:val="2"/>
        </w:numPr>
        <w:spacing w:after="0"/>
      </w:pPr>
      <w:r w:rsidRPr="00B932C6">
        <w:t>College Hall</w:t>
      </w:r>
    </w:p>
    <w:p w:rsidR="00F6298A" w:rsidRPr="00B932C6" w:rsidRDefault="00F6298A" w:rsidP="0038281B">
      <w:pPr>
        <w:pStyle w:val="ListParagraph"/>
        <w:numPr>
          <w:ilvl w:val="0"/>
          <w:numId w:val="2"/>
        </w:numPr>
        <w:spacing w:after="0"/>
        <w:rPr>
          <w:b/>
        </w:rPr>
      </w:pPr>
      <w:smartTag w:uri="urn:schemas-microsoft-com:office:smarttags" w:element="place">
        <w:smartTag w:uri="urn:schemas-microsoft-com:office:smarttags" w:element="PlaceName">
          <w:r w:rsidRPr="00B932C6">
            <w:rPr>
              <w:noProof/>
            </w:rPr>
            <w:t>Bethune</w:t>
          </w:r>
        </w:smartTag>
        <w:r w:rsidRPr="00B932C6">
          <w:rPr>
            <w:noProof/>
          </w:rPr>
          <w:t xml:space="preserve"> </w:t>
        </w:r>
        <w:smartTag w:uri="urn:schemas-microsoft-com:office:smarttags" w:element="PlaceType">
          <w:r w:rsidRPr="00B932C6">
            <w:rPr>
              <w:noProof/>
            </w:rPr>
            <w:t>Town</w:t>
          </w:r>
        </w:smartTag>
        <w:r w:rsidRPr="00B932C6">
          <w:rPr>
            <w:noProof/>
          </w:rPr>
          <w:t xml:space="preserve"> </w:t>
        </w:r>
        <w:smartTag w:uri="urn:schemas-microsoft-com:office:smarttags" w:element="PlaceType">
          <w:r w:rsidRPr="00B932C6">
            <w:rPr>
              <w:noProof/>
            </w:rPr>
            <w:t>Cemetery</w:t>
          </w:r>
        </w:smartTag>
      </w:smartTag>
    </w:p>
    <w:p w:rsidR="00F6298A" w:rsidRPr="00B932C6" w:rsidRDefault="00F6298A" w:rsidP="0038281B">
      <w:pPr>
        <w:pStyle w:val="ListParagraph"/>
        <w:numPr>
          <w:ilvl w:val="0"/>
          <w:numId w:val="2"/>
        </w:numPr>
        <w:spacing w:after="0"/>
        <w:rPr>
          <w:b/>
        </w:rPr>
      </w:pPr>
      <w:r w:rsidRPr="00B932C6">
        <w:rPr>
          <w:noProof/>
        </w:rPr>
        <w:t>St Stephen's Church Memotial</w:t>
      </w:r>
    </w:p>
    <w:p w:rsidR="00F6298A" w:rsidRPr="00B932C6" w:rsidRDefault="00F6298A" w:rsidP="0098314E">
      <w:pPr>
        <w:pStyle w:val="ListParagraph"/>
        <w:spacing w:after="0"/>
        <w:rPr>
          <w:noProof/>
        </w:rPr>
      </w:pPr>
    </w:p>
    <w:p w:rsidR="00F6298A" w:rsidRPr="00B932C6" w:rsidRDefault="00F6298A" w:rsidP="0098314E">
      <w:pPr>
        <w:pStyle w:val="ListParagraph"/>
        <w:spacing w:after="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F6298A" w:rsidRPr="00B932C6" w:rsidTr="00852E9E">
        <w:tc>
          <w:tcPr>
            <w:tcW w:w="9854" w:type="dxa"/>
          </w:tcPr>
          <w:p w:rsidR="00F6298A" w:rsidRPr="00B932C6" w:rsidRDefault="00F6298A" w:rsidP="00852E9E">
            <w:pPr>
              <w:spacing w:after="0"/>
              <w:rPr>
                <w:b/>
              </w:rPr>
            </w:pPr>
            <w:r w:rsidRPr="00B932C6">
              <w:rPr>
                <w:b/>
              </w:rPr>
              <w:t>Notes</w:t>
            </w:r>
          </w:p>
          <w:p w:rsidR="00F6298A" w:rsidRPr="00B932C6" w:rsidRDefault="00F6298A" w:rsidP="00852E9E">
            <w:pPr>
              <w:spacing w:after="0"/>
            </w:pPr>
            <w:r w:rsidRPr="00B932C6">
              <w:rPr>
                <w:noProof/>
              </w:rPr>
              <w:t>(Register gives brother's number 3046) Mother could be Anita Mathilda. Could be 7</w:t>
            </w:r>
            <w:r w:rsidRPr="00B932C6">
              <w:rPr>
                <w:noProof/>
                <w:vertAlign w:val="superscript"/>
              </w:rPr>
              <w:t>th</w:t>
            </w:r>
            <w:r w:rsidRPr="00B932C6">
              <w:rPr>
                <w:noProof/>
              </w:rPr>
              <w:t xml:space="preserve"> RI Fusiliers.</w:t>
            </w:r>
          </w:p>
        </w:tc>
      </w:tr>
    </w:tbl>
    <w:p w:rsidR="00F6298A" w:rsidRPr="000A1B19" w:rsidRDefault="006105D6" w:rsidP="00440E57">
      <w:pPr>
        <w:pStyle w:val="Heading1"/>
        <w:rPr>
          <w:lang w:val="pt-PT"/>
        </w:rPr>
      </w:pPr>
      <w:r>
        <w:br w:type="page"/>
      </w:r>
      <w:bookmarkStart w:id="43" w:name="_Toc465841369"/>
      <w:r w:rsidR="00F6298A" w:rsidRPr="000A1B19">
        <w:rPr>
          <w:noProof/>
          <w:lang w:val="pt-PT"/>
        </w:rPr>
        <w:t>Charles Alpe</w:t>
      </w:r>
      <w:r w:rsidR="00F6298A" w:rsidRPr="000A1B19">
        <w:rPr>
          <w:lang w:val="pt-PT"/>
        </w:rPr>
        <w:t xml:space="preserve"> </w:t>
      </w:r>
      <w:r w:rsidR="00F6298A" w:rsidRPr="000A1B19">
        <w:rPr>
          <w:b/>
          <w:noProof/>
          <w:lang w:val="pt-PT"/>
        </w:rPr>
        <w:t>Grantham</w:t>
      </w:r>
      <w:r w:rsidR="00F6298A" w:rsidRPr="000A1B19">
        <w:rPr>
          <w:b/>
          <w:lang w:val="pt-PT"/>
        </w:rPr>
        <w:t xml:space="preserve"> </w:t>
      </w:r>
      <w:r w:rsidR="00F6298A" w:rsidRPr="000A1B19">
        <w:rPr>
          <w:lang w:val="pt-PT"/>
        </w:rPr>
        <w:t>(</w:t>
      </w:r>
      <w:r w:rsidR="00F6298A" w:rsidRPr="000A1B19">
        <w:rPr>
          <w:noProof/>
          <w:lang w:val="pt-PT"/>
        </w:rPr>
        <w:t>2865</w:t>
      </w:r>
      <w:r w:rsidR="00F6298A" w:rsidRPr="000A1B19">
        <w:rPr>
          <w:lang w:val="pt-PT"/>
        </w:rPr>
        <w:t>)</w:t>
      </w:r>
      <w:bookmarkEnd w:id="43"/>
    </w:p>
    <w:p w:rsidR="00F6298A" w:rsidRPr="000A1B19" w:rsidRDefault="00F6298A" w:rsidP="0038281B">
      <w:pPr>
        <w:tabs>
          <w:tab w:val="right" w:pos="9639"/>
        </w:tabs>
        <w:rPr>
          <w:lang w:val="pt-PT"/>
        </w:rPr>
      </w:pPr>
      <w:r w:rsidRPr="000A1B19">
        <w:rPr>
          <w:lang w:val="pt-PT"/>
        </w:rPr>
        <w:t xml:space="preserve">                                                               </w:t>
      </w:r>
    </w:p>
    <w:p w:rsidR="00F6298A" w:rsidRPr="000A1B19" w:rsidRDefault="00F6298A" w:rsidP="0038281B">
      <w:pPr>
        <w:tabs>
          <w:tab w:val="right" w:pos="9639"/>
        </w:tabs>
        <w:rPr>
          <w:color w:val="00FF00"/>
          <w:lang w:val="pt-PT"/>
        </w:rPr>
      </w:pPr>
      <w:r w:rsidRPr="000A1B19">
        <w:rPr>
          <w:color w:val="00FF00"/>
          <w:lang w:val="pt-PT"/>
        </w:rPr>
        <w:t>Vol. II Pg 216</w:t>
      </w:r>
    </w:p>
    <w:p w:rsidR="00F6298A" w:rsidRPr="000A1B19" w:rsidRDefault="00F6298A" w:rsidP="0038281B">
      <w:pPr>
        <w:tabs>
          <w:tab w:val="right" w:pos="9639"/>
        </w:tabs>
        <w:rPr>
          <w:color w:val="00FF00"/>
          <w:lang w:val="pt-PT"/>
        </w:rPr>
      </w:pPr>
    </w:p>
    <w:p w:rsidR="00F6298A" w:rsidRPr="000A1B19" w:rsidRDefault="00E701C3" w:rsidP="0038281B">
      <w:pPr>
        <w:tabs>
          <w:tab w:val="right" w:pos="9639"/>
        </w:tabs>
        <w:rPr>
          <w:lang w:val="pt-PT"/>
        </w:rPr>
      </w:pPr>
      <w:r>
        <w:rPr>
          <w:noProof/>
          <w:lang w:eastAsia="en-GB"/>
        </w:rPr>
        <w:drawing>
          <wp:anchor distT="0" distB="0" distL="114300" distR="114300" simplePos="0" relativeHeight="251629056" behindDoc="1" locked="0" layoutInCell="1" allowOverlap="1" wp14:anchorId="5619C9A7" wp14:editId="3659F35F">
            <wp:simplePos x="0" y="0"/>
            <wp:positionH relativeFrom="column">
              <wp:posOffset>3810</wp:posOffset>
            </wp:positionH>
            <wp:positionV relativeFrom="paragraph">
              <wp:posOffset>15875</wp:posOffset>
            </wp:positionV>
            <wp:extent cx="2720340" cy="2472055"/>
            <wp:effectExtent l="0" t="0" r="3810" b="4445"/>
            <wp:wrapTight wrapText="bothSides">
              <wp:wrapPolygon edited="0">
                <wp:start x="0" y="0"/>
                <wp:lineTo x="0" y="21472"/>
                <wp:lineTo x="21479" y="21472"/>
                <wp:lineTo x="21479" y="0"/>
                <wp:lineTo x="0" y="0"/>
              </wp:wrapPolygon>
            </wp:wrapTight>
            <wp:docPr id="8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20340" cy="2472055"/>
                    </a:xfrm>
                    <a:prstGeom prst="rect">
                      <a:avLst/>
                    </a:prstGeom>
                    <a:noFill/>
                  </pic:spPr>
                </pic:pic>
              </a:graphicData>
            </a:graphic>
            <wp14:sizeRelH relativeFrom="page">
              <wp14:pctWidth>0</wp14:pctWidth>
            </wp14:sizeRelH>
            <wp14:sizeRelV relativeFrom="page">
              <wp14:pctHeight>0</wp14:pctHeight>
            </wp14:sizeRelV>
          </wp:anchor>
        </w:drawing>
      </w:r>
    </w:p>
    <w:p w:rsidR="00F6298A" w:rsidRPr="00514BA7" w:rsidRDefault="00F6298A" w:rsidP="002A3233">
      <w:pPr>
        <w:rPr>
          <w:b/>
          <w:noProof/>
        </w:rPr>
      </w:pPr>
      <w:r w:rsidRPr="00514BA7">
        <w:rPr>
          <w:b/>
          <w:noProof/>
        </w:rPr>
        <w:t xml:space="preserve">Charles, from the School's  1900 - 1 </w:t>
      </w:r>
      <w:smartTag w:uri="urn:schemas-microsoft-com:office:smarttags" w:element="place">
        <w:r w:rsidRPr="00514BA7">
          <w:rPr>
            <w:b/>
            <w:noProof/>
          </w:rPr>
          <w:t>Rugby</w:t>
        </w:r>
      </w:smartTag>
      <w:r w:rsidRPr="00514BA7">
        <w:rPr>
          <w:b/>
          <w:noProof/>
        </w:rPr>
        <w:t xml:space="preserve"> XV Photo.</w:t>
      </w:r>
    </w:p>
    <w:p w:rsidR="00F6298A" w:rsidRDefault="00F6298A" w:rsidP="0038281B">
      <w:pPr>
        <w:tabs>
          <w:tab w:val="right" w:pos="9639"/>
        </w:tabs>
      </w:pPr>
    </w:p>
    <w:p w:rsidR="00F6298A" w:rsidRPr="006B0DB6" w:rsidRDefault="00F6298A" w:rsidP="0038281B">
      <w:pPr>
        <w:tabs>
          <w:tab w:val="right" w:pos="9639"/>
        </w:tabs>
      </w:pPr>
      <w:r w:rsidRPr="006B0DB6">
        <w:rPr>
          <w:b/>
        </w:rPr>
        <w:t>Born:</w:t>
      </w:r>
      <w:r>
        <w:t xml:space="preserve"> </w:t>
      </w:r>
      <w:r>
        <w:rPr>
          <w:noProof/>
        </w:rPr>
        <w:t xml:space="preserve">5 January </w:t>
      </w:r>
      <w:r w:rsidRPr="006B0DB6">
        <w:rPr>
          <w:noProof/>
        </w:rPr>
        <w:t xml:space="preserve">1887 in </w:t>
      </w:r>
      <w:smartTag w:uri="urn:schemas-microsoft-com:office:smarttags" w:element="place">
        <w:smartTag w:uri="urn:schemas-microsoft-com:office:smarttags" w:element="City">
          <w:r w:rsidRPr="006B0DB6">
            <w:rPr>
              <w:noProof/>
            </w:rPr>
            <w:t>Quetta</w:t>
          </w:r>
        </w:smartTag>
        <w:r w:rsidRPr="006B0DB6">
          <w:rPr>
            <w:noProof/>
          </w:rPr>
          <w:t xml:space="preserve">, </w:t>
        </w:r>
        <w:smartTag w:uri="urn:schemas-microsoft-com:office:smarttags" w:element="country-region">
          <w:r w:rsidRPr="006B0DB6">
            <w:rPr>
              <w:noProof/>
            </w:rPr>
            <w:t>India</w:t>
          </w:r>
        </w:smartTag>
      </w:smartTag>
      <w:r w:rsidRPr="006B0DB6">
        <w:rPr>
          <w:noProof/>
        </w:rPr>
        <w:t>. Elder son of Charles Fulford Grantham (late 33 QVOLC) and Margaret Rosalind Grantham (Nee Alpe) of The Bijou, Thames Ditton Surrey.</w:t>
      </w:r>
    </w:p>
    <w:p w:rsidR="00F6298A" w:rsidRPr="006B0DB6" w:rsidRDefault="00F6298A" w:rsidP="0038281B">
      <w:pPr>
        <w:tabs>
          <w:tab w:val="right" w:pos="9639"/>
        </w:tabs>
        <w:rPr>
          <w:noProof/>
        </w:rPr>
      </w:pPr>
      <w:r w:rsidRPr="006B0DB6">
        <w:rPr>
          <w:b/>
        </w:rPr>
        <w:t>Joined</w:t>
      </w:r>
      <w:r w:rsidRPr="006B0DB6">
        <w:t xml:space="preserve"> </w:t>
      </w:r>
      <w:smartTag w:uri="urn:schemas-microsoft-com:office:smarttags" w:element="place">
        <w:smartTag w:uri="urn:schemas-microsoft-com:office:smarttags" w:element="PlaceName">
          <w:r w:rsidRPr="006B0DB6">
            <w:t>Elizabeth</w:t>
          </w:r>
        </w:smartTag>
        <w:r w:rsidRPr="006B0DB6">
          <w:t xml:space="preserve"> </w:t>
        </w:r>
        <w:smartTag w:uri="urn:schemas-microsoft-com:office:smarttags" w:element="PlaceName">
          <w:r w:rsidRPr="006B0DB6">
            <w:t>College</w:t>
          </w:r>
        </w:smartTag>
      </w:smartTag>
      <w:r w:rsidRPr="006B0DB6">
        <w:t xml:space="preserve"> in </w:t>
      </w:r>
      <w:r w:rsidRPr="006B0DB6">
        <w:rPr>
          <w:noProof/>
        </w:rPr>
        <w:t>1898</w:t>
      </w:r>
      <w:r w:rsidRPr="006B0DB6">
        <w:t xml:space="preserve"> and left in </w:t>
      </w:r>
      <w:r w:rsidRPr="006B0DB6">
        <w:rPr>
          <w:noProof/>
        </w:rPr>
        <w:t>1904</w:t>
      </w:r>
      <w:r>
        <w:rPr>
          <w:noProof/>
        </w:rPr>
        <w:t>.</w:t>
      </w:r>
    </w:p>
    <w:p w:rsidR="00731A3A" w:rsidRDefault="00F6298A" w:rsidP="0038281B">
      <w:pPr>
        <w:tabs>
          <w:tab w:val="right" w:pos="9639"/>
        </w:tabs>
      </w:pPr>
      <w:r w:rsidRPr="006B0DB6">
        <w:rPr>
          <w:noProof/>
        </w:rPr>
        <w:t>1st XV Rugby 1900 - 1</w:t>
      </w:r>
      <w:r>
        <w:rPr>
          <w:noProof/>
        </w:rPr>
        <w:t xml:space="preserve">, </w:t>
      </w:r>
      <w:r w:rsidRPr="006B0DB6">
        <w:rPr>
          <w:noProof/>
        </w:rPr>
        <w:t>2nd XI Football 1902 -3</w:t>
      </w:r>
      <w:r>
        <w:rPr>
          <w:noProof/>
        </w:rPr>
        <w:t>.</w:t>
      </w:r>
      <w:r w:rsidR="00731A3A">
        <w:rPr>
          <w:noProof/>
        </w:rPr>
        <w:t xml:space="preserve"> 1st XI Cricket 1904, Shooting McCrea Medal 1904,</w:t>
      </w:r>
      <w:r>
        <w:t>Athletics.</w:t>
      </w:r>
      <w:r>
        <w:br/>
      </w:r>
    </w:p>
    <w:p w:rsidR="00F6298A" w:rsidRPr="00705769" w:rsidRDefault="00F6298A" w:rsidP="0038281B">
      <w:pPr>
        <w:tabs>
          <w:tab w:val="right" w:pos="9639"/>
        </w:tabs>
      </w:pPr>
      <w:r w:rsidRPr="00705769">
        <w:rPr>
          <w:b/>
        </w:rPr>
        <w:t>B</w:t>
      </w:r>
      <w:r w:rsidRPr="00705769">
        <w:t>rother Vincent</w:t>
      </w:r>
      <w:r>
        <w:rPr>
          <w:color w:val="FF0000"/>
        </w:rPr>
        <w:t xml:space="preserve"> Alpe Grantham No.    </w:t>
      </w:r>
      <w:r w:rsidRPr="00705769">
        <w:t>, banker in</w:t>
      </w:r>
      <w:r>
        <w:rPr>
          <w:color w:val="FF0000"/>
        </w:rPr>
        <w:t xml:space="preserve"> </w:t>
      </w:r>
      <w:smartTag w:uri="urn:schemas-microsoft-com:office:smarttags" w:element="place">
        <w:smartTag w:uri="urn:schemas-microsoft-com:office:smarttags" w:element="City">
          <w:r w:rsidRPr="00705769">
            <w:t>Bombay</w:t>
          </w:r>
        </w:smartTag>
      </w:smartTag>
      <w:r w:rsidRPr="00705769">
        <w:t xml:space="preserve">, Manager London Voluntary Hospitals before NHS. Founder of </w:t>
      </w:r>
      <w:smartTag w:uri="urn:schemas-microsoft-com:office:smarttags" w:element="place">
        <w:r w:rsidRPr="00705769">
          <w:t>Guernsey</w:t>
        </w:r>
      </w:smartTag>
      <w:r w:rsidRPr="00705769">
        <w:t xml:space="preserve"> Society 1943. Born Henley on Thames and lived in </w:t>
      </w:r>
      <w:smartTag w:uri="urn:schemas-microsoft-com:office:smarttags" w:element="place">
        <w:r w:rsidRPr="00705769">
          <w:t>Surrey</w:t>
        </w:r>
      </w:smartTag>
      <w:r w:rsidRPr="00705769">
        <w:t>.</w:t>
      </w:r>
    </w:p>
    <w:p w:rsidR="00F6298A" w:rsidRPr="006B0DB6" w:rsidRDefault="00F6298A" w:rsidP="0038281B">
      <w:pPr>
        <w:tabs>
          <w:tab w:val="right" w:pos="9639"/>
        </w:tabs>
      </w:pPr>
      <w:r>
        <w:t xml:space="preserve">RMA </w:t>
      </w:r>
      <w:smartTag w:uri="urn:schemas-microsoft-com:office:smarttags" w:element="place">
        <w:r w:rsidRPr="006B0DB6">
          <w:t>Sandhurst</w:t>
        </w:r>
      </w:smartTag>
      <w:r w:rsidRPr="006B0DB6">
        <w:t xml:space="preserve"> 1905 – 06.</w:t>
      </w:r>
      <w:r w:rsidR="00146834">
        <w:t xml:space="preserve"> Passed 10th.</w:t>
      </w:r>
      <w:r w:rsidR="004456CC">
        <w:t xml:space="preserve"> Awarded 1st XI Colours for football and Captain of his Company Football Team at </w:t>
      </w:r>
      <w:smartTag w:uri="urn:schemas-microsoft-com:office:smarttags" w:element="place">
        <w:r w:rsidR="004456CC">
          <w:t>Sandhurst</w:t>
        </w:r>
      </w:smartTag>
      <w:r w:rsidR="004456CC">
        <w:t>.</w:t>
      </w:r>
    </w:p>
    <w:p w:rsidR="00F6298A" w:rsidRDefault="007D256A" w:rsidP="00A80F54">
      <w:pPr>
        <w:rPr>
          <w:noProof/>
        </w:rPr>
      </w:pPr>
      <w:r>
        <w:rPr>
          <w:noProof/>
        </w:rPr>
        <w:t xml:space="preserve">2nd. Lt. in 87th Royal Irish Fusiliers won the 100 yds and 440 yds races for Offivers in the </w:t>
      </w:r>
      <w:r w:rsidR="00AF4A06">
        <w:rPr>
          <w:noProof/>
        </w:rPr>
        <w:t>All Ireland Army Athletic Meetin at the Curragh 1907</w:t>
      </w:r>
      <w:r w:rsidR="00310E32">
        <w:rPr>
          <w:noProof/>
        </w:rPr>
        <w:t>. Passed higher Standard Hindustani 1909.</w:t>
      </w:r>
    </w:p>
    <w:p w:rsidR="00F6298A" w:rsidRDefault="00D22CC9" w:rsidP="00A80F54">
      <w:r>
        <w:rPr>
          <w:noProof/>
        </w:rPr>
        <w:t xml:space="preserve">1909 </w:t>
      </w:r>
      <w:r w:rsidR="00F6298A">
        <w:rPr>
          <w:noProof/>
        </w:rPr>
        <w:t>Lieutenant</w:t>
      </w:r>
      <w:r w:rsidR="00F6298A">
        <w:t xml:space="preserve"> in the </w:t>
      </w:r>
      <w:r w:rsidR="00F6298A">
        <w:rPr>
          <w:noProof/>
        </w:rPr>
        <w:t xml:space="preserve">33rd Queen </w:t>
      </w:r>
      <w:smartTag w:uri="urn:schemas-microsoft-com:office:smarttags" w:element="place">
        <w:smartTag w:uri="urn:schemas-microsoft-com:office:smarttags" w:element="State">
          <w:r w:rsidR="00F6298A">
            <w:rPr>
              <w:noProof/>
            </w:rPr>
            <w:t>Victoria</w:t>
          </w:r>
        </w:smartTag>
      </w:smartTag>
      <w:r w:rsidR="00F6298A">
        <w:rPr>
          <w:noProof/>
        </w:rPr>
        <w:t>’s Own Light Cavalry</w:t>
      </w:r>
      <w:r>
        <w:rPr>
          <w:noProof/>
        </w:rPr>
        <w:t xml:space="preserve"> as Squadron Officer.</w:t>
      </w:r>
    </w:p>
    <w:p w:rsidR="00F6298A" w:rsidRDefault="00F6298A" w:rsidP="00A80F54">
      <w:pPr>
        <w:tabs>
          <w:tab w:val="right" w:pos="9639"/>
        </w:tabs>
        <w:rPr>
          <w:noProof/>
        </w:rPr>
      </w:pPr>
      <w:r w:rsidRPr="00852E9E">
        <w:rPr>
          <w:noProof/>
        </w:rPr>
        <w:t>Indian Army 1907 to 1914</w:t>
      </w:r>
      <w:r w:rsidRPr="00514BA7">
        <w:rPr>
          <w:noProof/>
        </w:rPr>
        <w:t>. Captain 1911.</w:t>
      </w:r>
    </w:p>
    <w:p w:rsidR="00F6298A" w:rsidRPr="00514BA7" w:rsidRDefault="00F6298A" w:rsidP="00A80F54">
      <w:pPr>
        <w:tabs>
          <w:tab w:val="right" w:pos="9639"/>
        </w:tabs>
        <w:rPr>
          <w:noProof/>
        </w:rPr>
      </w:pPr>
      <w:r w:rsidRPr="00514BA7">
        <w:rPr>
          <w:noProof/>
        </w:rPr>
        <w:t>Adjutant Lt. Gov. Bengal’s Bodyguard 1913</w:t>
      </w:r>
      <w:r>
        <w:rPr>
          <w:noProof/>
        </w:rPr>
        <w:t xml:space="preserve">. </w:t>
      </w:r>
      <w:r w:rsidRPr="00514BA7">
        <w:rPr>
          <w:noProof/>
        </w:rPr>
        <w:t xml:space="preserve">ADC to Gov. of </w:t>
      </w:r>
      <w:smartTag w:uri="urn:schemas-microsoft-com:office:smarttags" w:element="place">
        <w:r w:rsidRPr="00514BA7">
          <w:rPr>
            <w:noProof/>
          </w:rPr>
          <w:t>Bengal</w:t>
        </w:r>
      </w:smartTag>
      <w:r w:rsidRPr="00514BA7">
        <w:rPr>
          <w:noProof/>
        </w:rPr>
        <w:t xml:space="preserve"> 1914</w:t>
      </w:r>
      <w:r>
        <w:rPr>
          <w:noProof/>
        </w:rPr>
        <w:t>.</w:t>
      </w:r>
    </w:p>
    <w:p w:rsidR="00F6298A" w:rsidRDefault="00F6298A" w:rsidP="005B7886">
      <w:pPr>
        <w:spacing w:before="240"/>
        <w:rPr>
          <w:b/>
        </w:rPr>
      </w:pPr>
      <w:r w:rsidRPr="0053564D">
        <w:rPr>
          <w:b/>
        </w:rPr>
        <w:t>War Service</w:t>
      </w:r>
    </w:p>
    <w:p w:rsidR="00F6298A" w:rsidRPr="00A80F54" w:rsidRDefault="00F6298A" w:rsidP="0038281B">
      <w:pPr>
        <w:tabs>
          <w:tab w:val="right" w:pos="9639"/>
        </w:tabs>
        <w:rPr>
          <w:color w:val="FF0000"/>
        </w:rPr>
      </w:pPr>
      <w:r w:rsidRPr="00852E9E">
        <w:rPr>
          <w:noProof/>
        </w:rPr>
        <w:t xml:space="preserve">Mesopotamia, </w:t>
      </w:r>
      <w:smartTag w:uri="urn:schemas-microsoft-com:office:smarttags" w:element="place">
        <w:smartTag w:uri="urn:schemas-microsoft-com:office:smarttags" w:element="City">
          <w:r w:rsidRPr="00852E9E">
            <w:rPr>
              <w:noProof/>
            </w:rPr>
            <w:t>Battle</w:t>
          </w:r>
        </w:smartTag>
      </w:smartTag>
      <w:r w:rsidRPr="00852E9E">
        <w:rPr>
          <w:noProof/>
        </w:rPr>
        <w:t xml:space="preserve"> of Shaiba.  </w:t>
      </w:r>
    </w:p>
    <w:p w:rsidR="00F6298A" w:rsidRDefault="00F6298A" w:rsidP="0038281B">
      <w:pPr>
        <w:tabs>
          <w:tab w:val="right" w:pos="9639"/>
        </w:tabs>
        <w:rPr>
          <w:b/>
        </w:rPr>
      </w:pPr>
    </w:p>
    <w:p w:rsidR="00F6298A" w:rsidRDefault="00F6298A" w:rsidP="0038281B">
      <w:pPr>
        <w:tabs>
          <w:tab w:val="right" w:pos="9639"/>
        </w:tabs>
      </w:pPr>
      <w:r w:rsidRPr="00514BA7">
        <w:rPr>
          <w:b/>
        </w:rPr>
        <w:t>Died:</w:t>
      </w:r>
      <w:r>
        <w:t xml:space="preserve"> </w:t>
      </w:r>
      <w:r>
        <w:rPr>
          <w:noProof/>
        </w:rPr>
        <w:t>03 March 1915</w:t>
      </w:r>
      <w:r>
        <w:t xml:space="preserve"> </w:t>
      </w:r>
      <w:r>
        <w:rPr>
          <w:noProof/>
        </w:rPr>
        <w:t xml:space="preserve">KIA at this battle </w:t>
      </w:r>
      <w:r>
        <w:t xml:space="preserve">aged </w:t>
      </w:r>
      <w:r>
        <w:rPr>
          <w:noProof/>
        </w:rPr>
        <w:t>28</w:t>
      </w:r>
      <w:r>
        <w:br/>
      </w:r>
    </w:p>
    <w:p w:rsidR="00F6298A" w:rsidRDefault="00F6298A" w:rsidP="0038281B">
      <w:pPr>
        <w:tabs>
          <w:tab w:val="right" w:pos="9639"/>
        </w:tabs>
      </w:pPr>
    </w:p>
    <w:p w:rsidR="00F6298A" w:rsidRPr="00514BA7" w:rsidRDefault="00F6298A" w:rsidP="0038281B">
      <w:pPr>
        <w:tabs>
          <w:tab w:val="right" w:pos="9639"/>
        </w:tabs>
      </w:pPr>
      <w:r w:rsidRPr="00514BA7">
        <w:rPr>
          <w:b/>
        </w:rPr>
        <w:t>Decorations:</w:t>
      </w:r>
      <w:r w:rsidRPr="00514BA7">
        <w:t xml:space="preserve"> Medal, Victory Medal, 1914 – 15 Star.</w:t>
      </w:r>
    </w:p>
    <w:p w:rsidR="00F6298A" w:rsidRDefault="00F6298A" w:rsidP="0038281B">
      <w:pPr>
        <w:tabs>
          <w:tab w:val="right" w:pos="9639"/>
        </w:tabs>
      </w:pPr>
    </w:p>
    <w:p w:rsidR="00F6298A" w:rsidRPr="00514BA7" w:rsidRDefault="00F6298A" w:rsidP="0038281B">
      <w:pPr>
        <w:tabs>
          <w:tab w:val="right" w:pos="9639"/>
        </w:tabs>
        <w:rPr>
          <w:b/>
        </w:rPr>
      </w:pPr>
      <w:r w:rsidRPr="00514BA7">
        <w:rPr>
          <w:b/>
        </w:rPr>
        <w:t>Memorials:</w:t>
      </w:r>
    </w:p>
    <w:p w:rsidR="00F6298A" w:rsidRDefault="00F6298A" w:rsidP="0038281B">
      <w:pPr>
        <w:pStyle w:val="ListParagraph"/>
        <w:numPr>
          <w:ilvl w:val="0"/>
          <w:numId w:val="2"/>
        </w:numPr>
        <w:spacing w:after="0"/>
      </w:pPr>
      <w:r>
        <w:t>College Hall</w:t>
      </w:r>
    </w:p>
    <w:p w:rsidR="00F6298A" w:rsidRPr="00705769" w:rsidRDefault="00F6298A" w:rsidP="0038281B">
      <w:pPr>
        <w:pStyle w:val="ListParagraph"/>
        <w:numPr>
          <w:ilvl w:val="0"/>
          <w:numId w:val="2"/>
        </w:numPr>
        <w:spacing w:after="0"/>
        <w:rPr>
          <w:b/>
        </w:rPr>
      </w:pPr>
      <w:smartTag w:uri="urn:schemas-microsoft-com:office:smarttags" w:element="place">
        <w:smartTag w:uri="urn:schemas-microsoft-com:office:smarttags" w:element="City">
          <w:r>
            <w:rPr>
              <w:noProof/>
            </w:rPr>
            <w:t>Basra</w:t>
          </w:r>
        </w:smartTag>
      </w:smartTag>
      <w:r>
        <w:rPr>
          <w:noProof/>
        </w:rPr>
        <w:t xml:space="preserve"> War </w:t>
      </w:r>
      <w:r w:rsidRPr="00705769">
        <w:rPr>
          <w:noProof/>
        </w:rPr>
        <w:t>Cemetery III. C. 20</w:t>
      </w:r>
    </w:p>
    <w:p w:rsidR="00F6298A" w:rsidRDefault="00F6298A" w:rsidP="005B7886">
      <w:pPr>
        <w:pStyle w:val="ListParagraph"/>
        <w:spacing w:after="0"/>
        <w:rPr>
          <w:noProof/>
        </w:rPr>
      </w:pPr>
    </w:p>
    <w:p w:rsidR="00F6298A" w:rsidRPr="00440E57" w:rsidRDefault="006105D6" w:rsidP="00440E57">
      <w:pPr>
        <w:pStyle w:val="Heading1"/>
      </w:pPr>
      <w:r>
        <w:br w:type="page"/>
      </w:r>
      <w:bookmarkStart w:id="44" w:name="_Toc465841370"/>
      <w:r w:rsidR="00F6298A" w:rsidRPr="00E7355C">
        <w:rPr>
          <w:noProof/>
        </w:rPr>
        <w:t>Donald Charles Beric</w:t>
      </w:r>
      <w:r w:rsidR="00F6298A" w:rsidRPr="00440E57">
        <w:t xml:space="preserve"> </w:t>
      </w:r>
      <w:r w:rsidR="00F6298A" w:rsidRPr="00E7355C">
        <w:rPr>
          <w:b/>
          <w:noProof/>
        </w:rPr>
        <w:t>Gumbley</w:t>
      </w:r>
      <w:r w:rsidR="00F6298A" w:rsidRPr="00440E57">
        <w:rPr>
          <w:b/>
        </w:rPr>
        <w:t xml:space="preserve"> </w:t>
      </w:r>
      <w:r w:rsidR="00F6298A" w:rsidRPr="00440E57">
        <w:t>(</w:t>
      </w:r>
      <w:r w:rsidR="00F6298A" w:rsidRPr="00E7355C">
        <w:rPr>
          <w:noProof/>
        </w:rPr>
        <w:t>3082</w:t>
      </w:r>
      <w:r w:rsidR="00F6298A" w:rsidRPr="00440E57">
        <w:t>)</w:t>
      </w:r>
      <w:bookmarkEnd w:id="44"/>
    </w:p>
    <w:p w:rsidR="00F6298A" w:rsidRDefault="00F6298A" w:rsidP="0038281B">
      <w:pPr>
        <w:tabs>
          <w:tab w:val="right" w:pos="9639"/>
        </w:tabs>
      </w:pPr>
      <w:r>
        <w:t xml:space="preserve">                                                       </w:t>
      </w:r>
    </w:p>
    <w:p w:rsidR="00F6298A" w:rsidRPr="00B01CBE" w:rsidRDefault="00F6298A" w:rsidP="0038281B">
      <w:pPr>
        <w:tabs>
          <w:tab w:val="right" w:pos="9639"/>
        </w:tabs>
        <w:rPr>
          <w:color w:val="00FF00"/>
        </w:rPr>
      </w:pPr>
      <w:r>
        <w:rPr>
          <w:color w:val="00FF00"/>
        </w:rPr>
        <w:t>Vol. II Pg 261</w:t>
      </w:r>
    </w:p>
    <w:p w:rsidR="00F6298A" w:rsidRDefault="00F6298A" w:rsidP="0038281B">
      <w:pPr>
        <w:tabs>
          <w:tab w:val="right" w:pos="9639"/>
        </w:tabs>
      </w:pPr>
    </w:p>
    <w:p w:rsidR="00F6298A" w:rsidRPr="00940587" w:rsidRDefault="00F6298A" w:rsidP="0038281B">
      <w:pPr>
        <w:tabs>
          <w:tab w:val="right" w:pos="9639"/>
        </w:tabs>
      </w:pPr>
      <w:r w:rsidRPr="00940587">
        <w:rPr>
          <w:b/>
        </w:rPr>
        <w:t>Born:</w:t>
      </w:r>
      <w:r>
        <w:t xml:space="preserve"> </w:t>
      </w:r>
      <w:r>
        <w:rPr>
          <w:noProof/>
        </w:rPr>
        <w:t xml:space="preserve">19 September 1894 in </w:t>
      </w:r>
      <w:r w:rsidRPr="00940587">
        <w:rPr>
          <w:noProof/>
        </w:rPr>
        <w:t xml:space="preserve">the  </w:t>
      </w:r>
      <w:smartTag w:uri="urn:schemas-microsoft-com:office:smarttags" w:element="place">
        <w:r w:rsidRPr="00940587">
          <w:rPr>
            <w:noProof/>
          </w:rPr>
          <w:t>Isle of Wight</w:t>
        </w:r>
      </w:smartTag>
      <w:r w:rsidRPr="00940587">
        <w:rPr>
          <w:noProof/>
        </w:rPr>
        <w:t xml:space="preserve">. Son of William Gumbley AMICE Civil and Electrical Engineer, and Rosina Edith Gumbley (Nee Mew) of The Den, Melville, </w:t>
      </w:r>
      <w:smartTag w:uri="urn:schemas-microsoft-com:office:smarttags" w:element="place">
        <w:smartTag w:uri="urn:schemas-microsoft-com:office:smarttags" w:element="City">
          <w:r w:rsidRPr="00940587">
            <w:rPr>
              <w:noProof/>
            </w:rPr>
            <w:t>Johanesburg</w:t>
          </w:r>
        </w:smartTag>
        <w:r w:rsidRPr="00940587">
          <w:rPr>
            <w:noProof/>
          </w:rPr>
          <w:t xml:space="preserve">, </w:t>
        </w:r>
        <w:smartTag w:uri="urn:schemas-microsoft-com:office:smarttags" w:element="country-region">
          <w:r w:rsidRPr="00940587">
            <w:rPr>
              <w:noProof/>
            </w:rPr>
            <w:t>South Africa</w:t>
          </w:r>
        </w:smartTag>
      </w:smartTag>
      <w:r w:rsidRPr="00940587">
        <w:rPr>
          <w:noProof/>
        </w:rPr>
        <w:t>.</w:t>
      </w:r>
      <w:r w:rsidRPr="00940587">
        <w:tab/>
      </w:r>
    </w:p>
    <w:p w:rsidR="00F6298A" w:rsidRPr="00940587" w:rsidRDefault="00F6298A" w:rsidP="0038281B">
      <w:pPr>
        <w:tabs>
          <w:tab w:val="right" w:pos="9639"/>
        </w:tabs>
      </w:pPr>
    </w:p>
    <w:p w:rsidR="00F6298A" w:rsidRDefault="00F6298A" w:rsidP="0038281B">
      <w:pPr>
        <w:tabs>
          <w:tab w:val="right" w:pos="9639"/>
        </w:tabs>
      </w:pPr>
    </w:p>
    <w:p w:rsidR="00F6298A" w:rsidRDefault="00F6298A" w:rsidP="0038281B">
      <w:pPr>
        <w:tabs>
          <w:tab w:val="right" w:pos="9639"/>
        </w:tabs>
        <w:rPr>
          <w:noProof/>
        </w:rPr>
      </w:pPr>
      <w:r w:rsidRPr="00940587">
        <w:rPr>
          <w:b/>
        </w:rPr>
        <w:t>Joined</w:t>
      </w:r>
      <w:r>
        <w:t xml:space="preserve">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1904</w:t>
      </w:r>
      <w:r>
        <w:t xml:space="preserve"> and left in </w:t>
      </w:r>
      <w:r>
        <w:rPr>
          <w:noProof/>
        </w:rPr>
        <w:t>1906</w:t>
      </w:r>
    </w:p>
    <w:p w:rsidR="00F6298A" w:rsidRPr="00940587" w:rsidRDefault="00F6298A" w:rsidP="0038281B">
      <w:pPr>
        <w:tabs>
          <w:tab w:val="right" w:pos="9639"/>
        </w:tabs>
        <w:rPr>
          <w:rFonts w:ascii="Tahoma" w:hAnsi="Tahoma" w:cs="Tahoma"/>
          <w:sz w:val="20"/>
          <w:szCs w:val="20"/>
          <w:lang w:eastAsia="en-GB"/>
        </w:rPr>
      </w:pPr>
      <w:r w:rsidRPr="00940587">
        <w:rPr>
          <w:noProof/>
        </w:rPr>
        <w:t xml:space="preserve">Joined </w:t>
      </w:r>
      <w:smartTag w:uri="urn:schemas-microsoft-com:office:smarttags" w:element="place">
        <w:smartTag w:uri="urn:schemas-microsoft-com:office:smarttags" w:element="PlaceName">
          <w:r w:rsidRPr="00940587">
            <w:rPr>
              <w:noProof/>
            </w:rPr>
            <w:t>St John’s</w:t>
          </w:r>
        </w:smartTag>
        <w:r w:rsidRPr="00940587">
          <w:rPr>
            <w:noProof/>
          </w:rPr>
          <w:t xml:space="preserve"> </w:t>
        </w:r>
        <w:smartTag w:uri="urn:schemas-microsoft-com:office:smarttags" w:element="PlaceType">
          <w:r w:rsidRPr="00940587">
            <w:rPr>
              <w:noProof/>
            </w:rPr>
            <w:t>College</w:t>
          </w:r>
        </w:smartTag>
      </w:smartTag>
      <w:r w:rsidRPr="00940587">
        <w:rPr>
          <w:noProof/>
        </w:rPr>
        <w:t xml:space="preserve"> Hurstpierpoint </w:t>
      </w:r>
      <w:r w:rsidRPr="00940587">
        <w:rPr>
          <w:rFonts w:ascii="Tahoma" w:hAnsi="Tahoma" w:cs="Tahoma"/>
          <w:sz w:val="20"/>
          <w:szCs w:val="20"/>
          <w:lang w:eastAsia="en-GB"/>
        </w:rPr>
        <w:t xml:space="preserve"> in 1906 and was in Star House. Played 1st XI Football.</w:t>
      </w:r>
    </w:p>
    <w:p w:rsidR="00F6298A" w:rsidRPr="00932D3D" w:rsidRDefault="00F6298A" w:rsidP="00932D3D">
      <w:pPr>
        <w:spacing w:after="0"/>
        <w:rPr>
          <w:rFonts w:ascii="Tahoma" w:hAnsi="Tahoma" w:cs="Tahoma"/>
          <w:color w:val="FF0000"/>
          <w:sz w:val="20"/>
          <w:szCs w:val="20"/>
          <w:lang w:eastAsia="en-GB"/>
        </w:rPr>
      </w:pPr>
      <w:r w:rsidRPr="00940587">
        <w:rPr>
          <w:rFonts w:ascii="Tahoma" w:hAnsi="Tahoma" w:cs="Tahoma"/>
          <w:sz w:val="20"/>
          <w:szCs w:val="20"/>
          <w:lang w:eastAsia="en-GB"/>
        </w:rPr>
        <w:t xml:space="preserve">Left Hurstpierpoint in 1911 to go into business in </w:t>
      </w:r>
      <w:smartTag w:uri="urn:schemas-microsoft-com:office:smarttags" w:element="place">
        <w:smartTag w:uri="urn:schemas-microsoft-com:office:smarttags" w:element="City">
          <w:r w:rsidRPr="00940587">
            <w:rPr>
              <w:rFonts w:ascii="Tahoma" w:hAnsi="Tahoma" w:cs="Tahoma"/>
              <w:sz w:val="20"/>
              <w:szCs w:val="20"/>
              <w:lang w:eastAsia="en-GB"/>
            </w:rPr>
            <w:t>Johannesburg</w:t>
          </w:r>
        </w:smartTag>
      </w:smartTag>
      <w:r w:rsidRPr="00932D3D">
        <w:rPr>
          <w:rFonts w:ascii="Tahoma" w:hAnsi="Tahoma" w:cs="Tahoma"/>
          <w:color w:val="FF0000"/>
          <w:sz w:val="20"/>
          <w:szCs w:val="20"/>
          <w:lang w:eastAsia="en-GB"/>
        </w:rPr>
        <w:t>.</w:t>
      </w:r>
    </w:p>
    <w:p w:rsidR="00F6298A" w:rsidRDefault="00F6298A" w:rsidP="0038281B">
      <w:pPr>
        <w:tabs>
          <w:tab w:val="right" w:pos="9639"/>
        </w:tabs>
        <w:rPr>
          <w:noProof/>
          <w:color w:val="FF0000"/>
        </w:rPr>
      </w:pPr>
    </w:p>
    <w:p w:rsidR="00F6298A" w:rsidRPr="00932D3D" w:rsidRDefault="00F6298A" w:rsidP="00932D3D">
      <w:pPr>
        <w:pStyle w:val="NormalWeb"/>
        <w:rPr>
          <w:rFonts w:ascii="Tahoma" w:hAnsi="Tahoma" w:cs="Tahoma"/>
          <w:color w:val="FF0000"/>
          <w:sz w:val="20"/>
          <w:szCs w:val="20"/>
          <w:lang w:eastAsia="en-GB"/>
        </w:rPr>
      </w:pPr>
      <w:r>
        <w:rPr>
          <w:noProof/>
        </w:rPr>
        <w:t xml:space="preserve">Went to </w:t>
      </w:r>
      <w:smartTag w:uri="urn:schemas-microsoft-com:office:smarttags" w:element="place">
        <w:smartTag w:uri="urn:schemas-microsoft-com:office:smarttags" w:element="country-region">
          <w:r>
            <w:rPr>
              <w:noProof/>
            </w:rPr>
            <w:t>South Africa</w:t>
          </w:r>
        </w:smartTag>
      </w:smartTag>
      <w:r>
        <w:rPr>
          <w:noProof/>
        </w:rPr>
        <w:t xml:space="preserve"> and employed as a clerk in the Central Mining Company Johanesburg, then moved to 1</w:t>
      </w:r>
      <w:r w:rsidRPr="00635F84">
        <w:rPr>
          <w:noProof/>
          <w:vertAlign w:val="superscript"/>
        </w:rPr>
        <w:t>st</w:t>
      </w:r>
      <w:r>
        <w:rPr>
          <w:noProof/>
        </w:rPr>
        <w:t xml:space="preserve"> Transvaal Scottish for one year in German south west Africa Campaign .</w:t>
      </w:r>
      <w:r>
        <w:br/>
        <w:t>T</w:t>
      </w:r>
      <w:r w:rsidRPr="00940587">
        <w:rPr>
          <w:rFonts w:ascii="Tahoma" w:hAnsi="Tahoma" w:cs="Tahoma"/>
          <w:sz w:val="20"/>
          <w:szCs w:val="20"/>
          <w:lang w:eastAsia="en-GB"/>
        </w:rPr>
        <w:t>hen in the 3rd att</w:t>
      </w:r>
      <w:r w:rsidR="000032A4">
        <w:rPr>
          <w:rFonts w:ascii="Tahoma" w:hAnsi="Tahoma" w:cs="Tahoma"/>
          <w:sz w:val="20"/>
          <w:szCs w:val="20"/>
          <w:lang w:eastAsia="en-GB"/>
        </w:rPr>
        <w:t>ache</w:t>
      </w:r>
      <w:r w:rsidRPr="00940587">
        <w:rPr>
          <w:rFonts w:ascii="Tahoma" w:hAnsi="Tahoma" w:cs="Tahoma"/>
          <w:sz w:val="20"/>
          <w:szCs w:val="20"/>
          <w:lang w:eastAsia="en-GB"/>
        </w:rPr>
        <w:t xml:space="preserve">d </w:t>
      </w:r>
      <w:r w:rsidR="000032A4">
        <w:rPr>
          <w:rFonts w:ascii="Tahoma" w:hAnsi="Tahoma" w:cs="Tahoma"/>
          <w:sz w:val="20"/>
          <w:szCs w:val="20"/>
          <w:lang w:eastAsia="en-GB"/>
        </w:rPr>
        <w:t xml:space="preserve">to </w:t>
      </w:r>
      <w:r w:rsidRPr="00940587">
        <w:rPr>
          <w:rFonts w:ascii="Tahoma" w:hAnsi="Tahoma" w:cs="Tahoma"/>
          <w:sz w:val="20"/>
          <w:szCs w:val="20"/>
          <w:lang w:eastAsia="en-GB"/>
        </w:rPr>
        <w:t>1st Wiltshire Regt as 2nd L</w:t>
      </w:r>
      <w:r w:rsidR="000032A4">
        <w:rPr>
          <w:rFonts w:ascii="Tahoma" w:hAnsi="Tahoma" w:cs="Tahoma"/>
          <w:sz w:val="20"/>
          <w:szCs w:val="20"/>
          <w:lang w:eastAsia="en-GB"/>
        </w:rPr>
        <w:t>ieutenan</w:t>
      </w:r>
      <w:r w:rsidRPr="00940587">
        <w:rPr>
          <w:rFonts w:ascii="Tahoma" w:hAnsi="Tahoma" w:cs="Tahoma"/>
          <w:sz w:val="20"/>
          <w:szCs w:val="20"/>
          <w:lang w:eastAsia="en-GB"/>
        </w:rPr>
        <w:t>t.</w:t>
      </w:r>
    </w:p>
    <w:p w:rsidR="00F6298A" w:rsidRDefault="00F6298A" w:rsidP="00635F84">
      <w:pPr>
        <w:spacing w:before="240"/>
        <w:rPr>
          <w:b/>
        </w:rPr>
      </w:pPr>
      <w:r w:rsidRPr="0053564D">
        <w:rPr>
          <w:b/>
        </w:rPr>
        <w:t>War Service</w:t>
      </w:r>
    </w:p>
    <w:p w:rsidR="00F6298A" w:rsidRPr="00940587" w:rsidRDefault="00F6298A" w:rsidP="00896002">
      <w:r w:rsidRPr="00940587">
        <w:rPr>
          <w:noProof/>
        </w:rPr>
        <w:t xml:space="preserve">In German </w:t>
      </w:r>
      <w:smartTag w:uri="urn:schemas-microsoft-com:office:smarttags" w:element="place">
        <w:r w:rsidRPr="00940587">
          <w:rPr>
            <w:noProof/>
          </w:rPr>
          <w:t>South West Africa</w:t>
        </w:r>
      </w:smartTag>
      <w:r w:rsidRPr="00940587">
        <w:rPr>
          <w:noProof/>
        </w:rPr>
        <w:t xml:space="preserve"> Campaign.</w:t>
      </w:r>
    </w:p>
    <w:p w:rsidR="00F6298A" w:rsidRPr="00896002" w:rsidRDefault="00F6298A" w:rsidP="00B01CBE">
      <w:pPr>
        <w:spacing w:before="240"/>
        <w:rPr>
          <w:color w:val="FF0000"/>
        </w:rPr>
      </w:pPr>
      <w:r w:rsidRPr="00940587">
        <w:t>Gazetted 26 Jan 1916</w:t>
      </w:r>
      <w:r>
        <w:rPr>
          <w:color w:val="FF0000"/>
        </w:rPr>
        <w:t xml:space="preserve"> </w:t>
      </w:r>
      <w:r>
        <w:rPr>
          <w:noProof/>
        </w:rPr>
        <w:t>2nd Lieutenant</w:t>
      </w:r>
      <w:r>
        <w:t xml:space="preserve"> in </w:t>
      </w:r>
      <w:r w:rsidRPr="00705769">
        <w:t>the 3</w:t>
      </w:r>
      <w:r w:rsidRPr="00705769">
        <w:rPr>
          <w:vertAlign w:val="superscript"/>
        </w:rPr>
        <w:t>rd</w:t>
      </w:r>
      <w:r w:rsidRPr="00705769">
        <w:t>.</w:t>
      </w:r>
      <w:r w:rsidRPr="00940587">
        <w:rPr>
          <w:color w:val="FF0000"/>
        </w:rPr>
        <w:t xml:space="preserve"> </w:t>
      </w:r>
      <w:r>
        <w:t xml:space="preserve">Battalions of the </w:t>
      </w:r>
      <w:r>
        <w:rPr>
          <w:noProof/>
        </w:rPr>
        <w:t xml:space="preserve">Wiltshire Regiment (Duke of </w:t>
      </w:r>
      <w:smartTag w:uri="urn:schemas-microsoft-com:office:smarttags" w:element="place">
        <w:smartTag w:uri="urn:schemas-microsoft-com:office:smarttags" w:element="City">
          <w:r>
            <w:rPr>
              <w:noProof/>
            </w:rPr>
            <w:t>Edinburgh</w:t>
          </w:r>
        </w:smartTag>
      </w:smartTag>
      <w:r>
        <w:rPr>
          <w:noProof/>
        </w:rPr>
        <w:t>). First reported wounded and confirmed killed.</w:t>
      </w:r>
    </w:p>
    <w:p w:rsidR="00F6298A" w:rsidRDefault="00F6298A" w:rsidP="0038281B">
      <w:pPr>
        <w:tabs>
          <w:tab w:val="right" w:pos="9639"/>
        </w:tabs>
        <w:rPr>
          <w:b/>
        </w:rPr>
      </w:pPr>
    </w:p>
    <w:p w:rsidR="00F6298A" w:rsidRPr="00940587" w:rsidRDefault="00F6298A" w:rsidP="0038281B">
      <w:pPr>
        <w:tabs>
          <w:tab w:val="right" w:pos="9639"/>
        </w:tabs>
      </w:pPr>
      <w:r w:rsidRPr="00940587">
        <w:rPr>
          <w:b/>
        </w:rPr>
        <w:t>Died:</w:t>
      </w:r>
      <w:r>
        <w:t xml:space="preserve"> </w:t>
      </w:r>
      <w:r>
        <w:rPr>
          <w:noProof/>
        </w:rPr>
        <w:t xml:space="preserve">03 September 1916 </w:t>
      </w:r>
      <w:r w:rsidRPr="00852E9E">
        <w:rPr>
          <w:noProof/>
        </w:rPr>
        <w:t>. KIA France</w:t>
      </w:r>
      <w:r>
        <w:t xml:space="preserve"> aged </w:t>
      </w:r>
      <w:r>
        <w:rPr>
          <w:noProof/>
        </w:rPr>
        <w:t xml:space="preserve">21 </w:t>
      </w:r>
      <w:r w:rsidRPr="00940587">
        <w:rPr>
          <w:noProof/>
        </w:rPr>
        <w:t xml:space="preserve">and </w:t>
      </w:r>
      <w:r w:rsidRPr="00940587">
        <w:rPr>
          <w:rFonts w:ascii="Tahoma" w:hAnsi="Tahoma" w:cs="Tahoma"/>
          <w:sz w:val="20"/>
          <w:szCs w:val="20"/>
          <w:lang w:eastAsia="en-GB"/>
        </w:rPr>
        <w:t xml:space="preserve">has no known grave. </w:t>
      </w:r>
    </w:p>
    <w:p w:rsidR="00F6298A" w:rsidRDefault="00F6298A" w:rsidP="0038281B">
      <w:pPr>
        <w:tabs>
          <w:tab w:val="right" w:pos="9639"/>
        </w:tabs>
        <w:rPr>
          <w:color w:val="FF0000"/>
        </w:rPr>
      </w:pPr>
    </w:p>
    <w:p w:rsidR="00F6298A" w:rsidRPr="00940587" w:rsidRDefault="00F6298A" w:rsidP="0038281B">
      <w:pPr>
        <w:tabs>
          <w:tab w:val="right" w:pos="9639"/>
        </w:tabs>
      </w:pPr>
      <w:r w:rsidRPr="00940587">
        <w:rPr>
          <w:b/>
        </w:rPr>
        <w:t>Decorations:</w:t>
      </w:r>
      <w:r w:rsidRPr="00940587">
        <w:t xml:space="preserve"> Medal, Victory Medal</w:t>
      </w:r>
      <w:r>
        <w:t>,</w:t>
      </w:r>
      <w:r w:rsidRPr="00940587">
        <w:t xml:space="preserve"> 1914 – 15 Star.</w:t>
      </w:r>
    </w:p>
    <w:p w:rsidR="00F6298A" w:rsidRDefault="00F6298A" w:rsidP="0038281B">
      <w:pPr>
        <w:tabs>
          <w:tab w:val="right" w:pos="9639"/>
        </w:tabs>
      </w:pPr>
    </w:p>
    <w:p w:rsidR="00F6298A" w:rsidRPr="00940587" w:rsidRDefault="00F6298A" w:rsidP="0038281B">
      <w:pPr>
        <w:tabs>
          <w:tab w:val="right" w:pos="9639"/>
        </w:tabs>
        <w:rPr>
          <w:b/>
        </w:rPr>
      </w:pPr>
      <w:r w:rsidRPr="00940587">
        <w:rPr>
          <w:b/>
        </w:rPr>
        <w:t>Memorials:</w:t>
      </w:r>
    </w:p>
    <w:p w:rsidR="00F6298A" w:rsidRDefault="00F6298A" w:rsidP="0038281B">
      <w:pPr>
        <w:pStyle w:val="ListParagraph"/>
        <w:numPr>
          <w:ilvl w:val="0"/>
          <w:numId w:val="2"/>
        </w:numPr>
        <w:spacing w:after="0"/>
      </w:pPr>
      <w:r>
        <w:t>College Hall</w:t>
      </w:r>
    </w:p>
    <w:p w:rsidR="00F6298A" w:rsidRPr="00940587" w:rsidRDefault="00F6298A" w:rsidP="0038281B">
      <w:pPr>
        <w:pStyle w:val="ListParagraph"/>
        <w:numPr>
          <w:ilvl w:val="0"/>
          <w:numId w:val="2"/>
        </w:numPr>
        <w:spacing w:after="0"/>
        <w:rPr>
          <w:b/>
        </w:rPr>
      </w:pPr>
      <w:r>
        <w:rPr>
          <w:noProof/>
        </w:rPr>
        <w:t>Thiepval Memorial</w:t>
      </w:r>
      <w:r>
        <w:rPr>
          <w:noProof/>
          <w:color w:val="FF0000"/>
        </w:rPr>
        <w:t xml:space="preserve"> </w:t>
      </w:r>
      <w:r w:rsidRPr="00940587">
        <w:rPr>
          <w:noProof/>
        </w:rPr>
        <w:t>Pier and Face 13 A</w:t>
      </w:r>
    </w:p>
    <w:p w:rsidR="00F6298A" w:rsidRPr="00705769" w:rsidRDefault="00F6298A" w:rsidP="0038281B">
      <w:pPr>
        <w:pStyle w:val="ListParagraph"/>
        <w:numPr>
          <w:ilvl w:val="0"/>
          <w:numId w:val="2"/>
        </w:numPr>
        <w:spacing w:after="0"/>
        <w:rPr>
          <w:b/>
        </w:rPr>
      </w:pPr>
      <w:smartTag w:uri="urn:schemas-microsoft-com:office:smarttags" w:element="place">
        <w:smartTag w:uri="urn:schemas-microsoft-com:office:smarttags" w:element="PlaceName">
          <w:r w:rsidRPr="00940587">
            <w:rPr>
              <w:noProof/>
            </w:rPr>
            <w:t>Hurstpierpoint</w:t>
          </w:r>
        </w:smartTag>
        <w:r w:rsidRPr="00940587">
          <w:rPr>
            <w:noProof/>
          </w:rPr>
          <w:t xml:space="preserve"> </w:t>
        </w:r>
        <w:smartTag w:uri="urn:schemas-microsoft-com:office:smarttags" w:element="PlaceType">
          <w:r w:rsidRPr="00940587">
            <w:rPr>
              <w:noProof/>
            </w:rPr>
            <w:t>School</w:t>
          </w:r>
        </w:smartTag>
      </w:smartTag>
      <w:r w:rsidRPr="00940587">
        <w:rPr>
          <w:noProof/>
        </w:rPr>
        <w:t xml:space="preserve"> Memorial</w:t>
      </w:r>
      <w:r>
        <w:rPr>
          <w:noProof/>
        </w:rPr>
        <w:t>.</w:t>
      </w:r>
    </w:p>
    <w:p w:rsidR="00F6298A" w:rsidRPr="00940587" w:rsidRDefault="00F6298A" w:rsidP="0038281B">
      <w:pPr>
        <w:pStyle w:val="ListParagraph"/>
        <w:numPr>
          <w:ilvl w:val="0"/>
          <w:numId w:val="2"/>
        </w:numPr>
        <w:spacing w:after="0"/>
        <w:rPr>
          <w:b/>
        </w:rPr>
      </w:pPr>
      <w:r>
        <w:rPr>
          <w:noProof/>
        </w:rPr>
        <w:t xml:space="preserve">South African War </w:t>
      </w:r>
      <w:smartTag w:uri="urn:schemas-microsoft-com:office:smarttags" w:element="place">
        <w:r>
          <w:rPr>
            <w:noProof/>
          </w:rPr>
          <w:t>Graves</w:t>
        </w:r>
      </w:smartTag>
      <w:r>
        <w:rPr>
          <w:noProof/>
        </w:rPr>
        <w:t xml:space="preserve"> Project.</w:t>
      </w:r>
    </w:p>
    <w:p w:rsidR="00F6298A" w:rsidRPr="00440E57" w:rsidRDefault="006105D6" w:rsidP="00440E57">
      <w:pPr>
        <w:pStyle w:val="Heading1"/>
      </w:pPr>
      <w:r>
        <w:br w:type="page"/>
      </w:r>
      <w:bookmarkStart w:id="45" w:name="_Toc465841371"/>
      <w:r w:rsidR="00F6298A" w:rsidRPr="00E7355C">
        <w:rPr>
          <w:noProof/>
        </w:rPr>
        <w:t>Frank Gordon</w:t>
      </w:r>
      <w:r w:rsidR="00F6298A" w:rsidRPr="00440E57">
        <w:t xml:space="preserve"> </w:t>
      </w:r>
      <w:r w:rsidR="00F6298A" w:rsidRPr="00E7355C">
        <w:rPr>
          <w:b/>
          <w:noProof/>
        </w:rPr>
        <w:t>Hamilton</w:t>
      </w:r>
      <w:r w:rsidR="00F6298A" w:rsidRPr="00440E57">
        <w:rPr>
          <w:b/>
        </w:rPr>
        <w:t xml:space="preserve"> </w:t>
      </w:r>
      <w:r w:rsidR="00F6298A" w:rsidRPr="00440E57">
        <w:t>(</w:t>
      </w:r>
      <w:r w:rsidR="00F6298A" w:rsidRPr="00E7355C">
        <w:rPr>
          <w:noProof/>
        </w:rPr>
        <w:t>2848</w:t>
      </w:r>
      <w:r w:rsidR="00F6298A" w:rsidRPr="00440E57">
        <w:t>)</w:t>
      </w:r>
      <w:bookmarkEnd w:id="45"/>
    </w:p>
    <w:p w:rsidR="00F6298A" w:rsidRPr="007927BF" w:rsidRDefault="00F6298A" w:rsidP="0038281B">
      <w:pPr>
        <w:tabs>
          <w:tab w:val="right" w:pos="9639"/>
        </w:tabs>
        <w:rPr>
          <w:color w:val="00FF00"/>
        </w:rPr>
      </w:pPr>
      <w:r>
        <w:rPr>
          <w:color w:val="00FF00"/>
        </w:rPr>
        <w:t>Vol. II Pg 212</w:t>
      </w:r>
    </w:p>
    <w:p w:rsidR="00F6298A" w:rsidRDefault="00F6298A" w:rsidP="0038281B">
      <w:pPr>
        <w:tabs>
          <w:tab w:val="right" w:pos="9639"/>
        </w:tabs>
        <w:rPr>
          <w:b/>
        </w:rPr>
      </w:pPr>
    </w:p>
    <w:p w:rsidR="00F6298A" w:rsidRDefault="00F6298A" w:rsidP="0038281B">
      <w:pPr>
        <w:tabs>
          <w:tab w:val="right" w:pos="9639"/>
        </w:tabs>
      </w:pPr>
      <w:r w:rsidRPr="00940587">
        <w:rPr>
          <w:b/>
        </w:rPr>
        <w:t>Born:</w:t>
      </w:r>
      <w:r>
        <w:t xml:space="preserve"> </w:t>
      </w:r>
      <w:r>
        <w:rPr>
          <w:noProof/>
        </w:rPr>
        <w:t xml:space="preserve">16 July </w:t>
      </w:r>
      <w:r w:rsidRPr="00940587">
        <w:rPr>
          <w:noProof/>
        </w:rPr>
        <w:t xml:space="preserve">1884 in </w:t>
      </w:r>
      <w:smartTag w:uri="urn:schemas-microsoft-com:office:smarttags" w:element="place">
        <w:smartTag w:uri="urn:schemas-microsoft-com:office:smarttags" w:element="country-region">
          <w:r w:rsidRPr="00940587">
            <w:rPr>
              <w:noProof/>
            </w:rPr>
            <w:t>England</w:t>
          </w:r>
        </w:smartTag>
      </w:smartTag>
      <w:r w:rsidRPr="00940587">
        <w:rPr>
          <w:noProof/>
        </w:rPr>
        <w:t xml:space="preserve">. Elder son of Mr Gerald Francis William Hamilton  (late Royal Scots) and Mrs Grace Kathleen Hamilton (Nee de Montmorentcy) of Devonia, </w:t>
      </w:r>
      <w:smartTag w:uri="urn:schemas-microsoft-com:office:smarttags" w:element="City">
        <w:r w:rsidRPr="00940587">
          <w:rPr>
            <w:noProof/>
          </w:rPr>
          <w:t>Carmel</w:t>
        </w:r>
      </w:smartTag>
      <w:r>
        <w:rPr>
          <w:noProof/>
        </w:rPr>
        <w:t xml:space="preserve">, St Martin’s, </w:t>
      </w:r>
      <w:smartTag w:uri="urn:schemas-microsoft-com:office:smarttags" w:element="place">
        <w:r w:rsidRPr="00940587">
          <w:rPr>
            <w:noProof/>
          </w:rPr>
          <w:t>Guernsey</w:t>
        </w:r>
      </w:smartTag>
      <w:r w:rsidRPr="00940587">
        <w:rPr>
          <w:noProof/>
        </w:rPr>
        <w:t>.</w:t>
      </w:r>
      <w:r>
        <w:tab/>
      </w:r>
    </w:p>
    <w:p w:rsidR="00F6298A" w:rsidRPr="00A46B46" w:rsidRDefault="00F6298A" w:rsidP="0038281B">
      <w:pPr>
        <w:tabs>
          <w:tab w:val="right" w:pos="9639"/>
        </w:tabs>
      </w:pPr>
      <w:r w:rsidRPr="00A46B46">
        <w:t>Brother to 2849 and 3040</w:t>
      </w:r>
    </w:p>
    <w:p w:rsidR="00F6298A" w:rsidRDefault="00F6298A" w:rsidP="0038281B">
      <w:pPr>
        <w:tabs>
          <w:tab w:val="right" w:pos="9639"/>
        </w:tabs>
        <w:rPr>
          <w:b/>
        </w:rPr>
      </w:pPr>
    </w:p>
    <w:p w:rsidR="00F6298A" w:rsidRDefault="00F6298A" w:rsidP="0038281B">
      <w:pPr>
        <w:tabs>
          <w:tab w:val="right" w:pos="9639"/>
        </w:tabs>
      </w:pPr>
      <w:r w:rsidRPr="00940587">
        <w:rPr>
          <w:b/>
        </w:rPr>
        <w:t>Joined</w:t>
      </w:r>
      <w:r>
        <w:t xml:space="preserve">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1897</w:t>
      </w:r>
      <w:r>
        <w:t xml:space="preserve"> and left in </w:t>
      </w:r>
      <w:r>
        <w:rPr>
          <w:noProof/>
        </w:rPr>
        <w:t>1900</w:t>
      </w:r>
      <w:r>
        <w:br/>
      </w:r>
    </w:p>
    <w:p w:rsidR="00F6298A" w:rsidRDefault="00F6298A" w:rsidP="0038281B">
      <w:pPr>
        <w:tabs>
          <w:tab w:val="right" w:pos="9639"/>
        </w:tabs>
        <w:rPr>
          <w:noProof/>
        </w:rPr>
      </w:pPr>
      <w:r>
        <w:t xml:space="preserve">1901 </w:t>
      </w:r>
      <w:r w:rsidRPr="00852E9E">
        <w:rPr>
          <w:noProof/>
        </w:rPr>
        <w:t xml:space="preserve">Ranching in </w:t>
      </w:r>
      <w:smartTag w:uri="urn:schemas-microsoft-com:office:smarttags" w:element="place">
        <w:smartTag w:uri="urn:schemas-microsoft-com:office:smarttags" w:element="State">
          <w:r w:rsidRPr="00852E9E">
            <w:rPr>
              <w:noProof/>
            </w:rPr>
            <w:t>California</w:t>
          </w:r>
        </w:smartTag>
      </w:smartTag>
      <w:r w:rsidRPr="00852E9E">
        <w:rPr>
          <w:noProof/>
        </w:rPr>
        <w:t xml:space="preserve">. </w:t>
      </w:r>
    </w:p>
    <w:p w:rsidR="00F6298A" w:rsidRPr="00940587" w:rsidRDefault="00F6298A" w:rsidP="0038281B">
      <w:pPr>
        <w:tabs>
          <w:tab w:val="right" w:pos="9639"/>
        </w:tabs>
      </w:pPr>
      <w:r w:rsidRPr="00940587">
        <w:rPr>
          <w:noProof/>
        </w:rPr>
        <w:t>Came home to enlist</w:t>
      </w:r>
      <w:r>
        <w:rPr>
          <w:noProof/>
        </w:rPr>
        <w:t>.</w:t>
      </w:r>
    </w:p>
    <w:p w:rsidR="00F6298A" w:rsidRDefault="00F6298A" w:rsidP="0038281B">
      <w:pPr>
        <w:tabs>
          <w:tab w:val="right" w:pos="9639"/>
        </w:tabs>
      </w:pPr>
    </w:p>
    <w:p w:rsidR="00F6298A" w:rsidRDefault="00F6298A" w:rsidP="009B0644">
      <w:pPr>
        <w:spacing w:before="240"/>
        <w:rPr>
          <w:b/>
        </w:rPr>
      </w:pPr>
      <w:r w:rsidRPr="0053564D">
        <w:rPr>
          <w:b/>
        </w:rPr>
        <w:t>War Service</w:t>
      </w:r>
    </w:p>
    <w:p w:rsidR="00F6298A" w:rsidRDefault="00F6298A" w:rsidP="009B0644">
      <w:r>
        <w:rPr>
          <w:noProof/>
        </w:rPr>
        <w:t>Lance Corporal</w:t>
      </w:r>
      <w:r>
        <w:t xml:space="preserve"> in the </w:t>
      </w:r>
      <w:smartTag w:uri="urn:schemas-microsoft-com:office:smarttags" w:element="place">
        <w:smartTag w:uri="urn:schemas-microsoft-com:office:smarttags" w:element="City">
          <w:r>
            <w:rPr>
              <w:noProof/>
            </w:rPr>
            <w:t>Manchester</w:t>
          </w:r>
        </w:smartTag>
      </w:smartTag>
      <w:r>
        <w:rPr>
          <w:noProof/>
        </w:rPr>
        <w:t xml:space="preserve"> Regiment</w:t>
      </w:r>
    </w:p>
    <w:p w:rsidR="00F6298A" w:rsidRDefault="00F6298A" w:rsidP="0038281B">
      <w:pPr>
        <w:tabs>
          <w:tab w:val="right" w:pos="9639"/>
        </w:tabs>
      </w:pPr>
      <w:r w:rsidRPr="00852E9E">
        <w:rPr>
          <w:noProof/>
        </w:rPr>
        <w:t xml:space="preserve">Served in </w:t>
      </w:r>
      <w:smartTag w:uri="urn:schemas-microsoft-com:office:smarttags" w:element="place">
        <w:r w:rsidRPr="00852E9E">
          <w:rPr>
            <w:noProof/>
          </w:rPr>
          <w:t>Dardanelles</w:t>
        </w:r>
      </w:smartTag>
      <w:r w:rsidRPr="00852E9E">
        <w:rPr>
          <w:noProof/>
        </w:rPr>
        <w:t>.  Accidently drowned while bathing  1 Aug 1915</w:t>
      </w:r>
    </w:p>
    <w:p w:rsidR="00F6298A" w:rsidRDefault="00F6298A" w:rsidP="0038281B">
      <w:pPr>
        <w:tabs>
          <w:tab w:val="right" w:pos="9639"/>
        </w:tabs>
        <w:rPr>
          <w:b/>
        </w:rPr>
      </w:pPr>
    </w:p>
    <w:p w:rsidR="00F6298A" w:rsidRDefault="00F6298A" w:rsidP="0038281B">
      <w:pPr>
        <w:tabs>
          <w:tab w:val="right" w:pos="9639"/>
        </w:tabs>
      </w:pPr>
      <w:r w:rsidRPr="0020665A">
        <w:rPr>
          <w:b/>
        </w:rPr>
        <w:t>Died:</w:t>
      </w:r>
      <w:r>
        <w:t xml:space="preserve"> </w:t>
      </w:r>
      <w:r>
        <w:rPr>
          <w:noProof/>
        </w:rPr>
        <w:t>01 August 1915</w:t>
      </w:r>
      <w:r>
        <w:t xml:space="preserve"> aged </w:t>
      </w:r>
      <w:r>
        <w:rPr>
          <w:noProof/>
        </w:rPr>
        <w:t>31</w:t>
      </w:r>
      <w:r>
        <w:br/>
      </w:r>
    </w:p>
    <w:p w:rsidR="00F6298A" w:rsidRPr="00940587" w:rsidRDefault="00F6298A" w:rsidP="0038281B">
      <w:pPr>
        <w:tabs>
          <w:tab w:val="right" w:pos="9639"/>
        </w:tabs>
      </w:pPr>
      <w:r w:rsidRPr="00940587">
        <w:rPr>
          <w:b/>
        </w:rPr>
        <w:t>Decorati</w:t>
      </w:r>
      <w:r>
        <w:rPr>
          <w:b/>
        </w:rPr>
        <w:t>o</w:t>
      </w:r>
      <w:r w:rsidRPr="00940587">
        <w:rPr>
          <w:b/>
        </w:rPr>
        <w:t>ns:</w:t>
      </w:r>
      <w:r>
        <w:t xml:space="preserve"> </w:t>
      </w:r>
      <w:r w:rsidRPr="00940587">
        <w:t xml:space="preserve"> Medal</w:t>
      </w:r>
      <w:r>
        <w:t>,</w:t>
      </w:r>
      <w:r w:rsidRPr="00940587">
        <w:t xml:space="preserve"> Victory Medal</w:t>
      </w:r>
      <w:r>
        <w:t>,</w:t>
      </w:r>
      <w:r w:rsidRPr="00940587">
        <w:t xml:space="preserve"> 1914 – 15 Star.</w:t>
      </w:r>
    </w:p>
    <w:p w:rsidR="00F6298A" w:rsidRDefault="00F6298A" w:rsidP="0038281B">
      <w:pPr>
        <w:tabs>
          <w:tab w:val="right" w:pos="9639"/>
        </w:tabs>
      </w:pPr>
    </w:p>
    <w:p w:rsidR="00F6298A" w:rsidRPr="00940587" w:rsidRDefault="00F6298A" w:rsidP="0038281B">
      <w:pPr>
        <w:tabs>
          <w:tab w:val="right" w:pos="9639"/>
        </w:tabs>
        <w:rPr>
          <w:b/>
        </w:rPr>
      </w:pPr>
      <w:r w:rsidRPr="00940587">
        <w:rPr>
          <w:b/>
        </w:rPr>
        <w:t>Memorials:</w:t>
      </w:r>
    </w:p>
    <w:p w:rsidR="00F6298A" w:rsidRDefault="00F6298A" w:rsidP="0038281B">
      <w:pPr>
        <w:pStyle w:val="ListParagraph"/>
        <w:numPr>
          <w:ilvl w:val="0"/>
          <w:numId w:val="2"/>
        </w:numPr>
        <w:spacing w:after="0"/>
      </w:pPr>
      <w:r>
        <w:t>College Hall</w:t>
      </w:r>
    </w:p>
    <w:p w:rsidR="00F6298A" w:rsidRPr="00A03C33" w:rsidRDefault="00F6298A" w:rsidP="0038281B">
      <w:pPr>
        <w:pStyle w:val="ListParagraph"/>
        <w:numPr>
          <w:ilvl w:val="0"/>
          <w:numId w:val="2"/>
        </w:numPr>
        <w:spacing w:after="0"/>
        <w:rPr>
          <w:b/>
        </w:rPr>
      </w:pPr>
      <w:smartTag w:uri="urn:schemas-microsoft-com:office:smarttags" w:element="place">
        <w:smartTag w:uri="urn:schemas-microsoft-com:office:smarttags" w:element="City">
          <w:r>
            <w:rPr>
              <w:noProof/>
            </w:rPr>
            <w:t>Lancashire Landing Cemetery</w:t>
          </w:r>
        </w:smartTag>
        <w:r w:rsidRPr="00A46B46">
          <w:rPr>
            <w:noProof/>
          </w:rPr>
          <w:t xml:space="preserve">, </w:t>
        </w:r>
        <w:smartTag w:uri="urn:schemas-microsoft-com:office:smarttags" w:element="country-region">
          <w:r w:rsidRPr="00A46B46">
            <w:rPr>
              <w:noProof/>
            </w:rPr>
            <w:t>Turkey</w:t>
          </w:r>
        </w:smartTag>
      </w:smartTag>
      <w:r w:rsidRPr="00A46B46">
        <w:rPr>
          <w:noProof/>
        </w:rPr>
        <w:t>.</w:t>
      </w:r>
    </w:p>
    <w:p w:rsidR="00F6298A" w:rsidRDefault="00F6298A" w:rsidP="00A03C33">
      <w:pPr>
        <w:pStyle w:val="ListParagraph"/>
        <w:spacing w:after="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F6298A" w:rsidRPr="00852E9E" w:rsidTr="00852E9E">
        <w:tc>
          <w:tcPr>
            <w:tcW w:w="9854" w:type="dxa"/>
          </w:tcPr>
          <w:p w:rsidR="00F6298A" w:rsidRPr="00A03C33" w:rsidRDefault="00F6298A" w:rsidP="00852E9E">
            <w:pPr>
              <w:spacing w:after="0"/>
              <w:rPr>
                <w:color w:val="FF0000"/>
              </w:rPr>
            </w:pPr>
            <w:r w:rsidRPr="00852E9E">
              <w:rPr>
                <w:b/>
              </w:rPr>
              <w:t>Notes</w:t>
            </w:r>
            <w:r>
              <w:rPr>
                <w:b/>
              </w:rPr>
              <w:t xml:space="preserve"> </w:t>
            </w:r>
            <w:r>
              <w:rPr>
                <w:b/>
                <w:color w:val="FF0000"/>
              </w:rPr>
              <w:t xml:space="preserve">Some confusion about father’s name and rank needs checking. </w:t>
            </w:r>
          </w:p>
        </w:tc>
      </w:tr>
    </w:tbl>
    <w:p w:rsidR="00F6298A" w:rsidRPr="00A46B46" w:rsidRDefault="006105D6" w:rsidP="00440E57">
      <w:pPr>
        <w:pStyle w:val="Heading1"/>
      </w:pPr>
      <w:r>
        <w:br w:type="page"/>
      </w:r>
      <w:bookmarkStart w:id="46" w:name="_Toc465841372"/>
      <w:r w:rsidR="00F6298A" w:rsidRPr="00E7355C">
        <w:rPr>
          <w:noProof/>
        </w:rPr>
        <w:t>Maurice Henry de Jersey</w:t>
      </w:r>
      <w:r w:rsidR="00F6298A" w:rsidRPr="00440E57">
        <w:t xml:space="preserve"> </w:t>
      </w:r>
      <w:r w:rsidR="00F6298A" w:rsidRPr="00E7355C">
        <w:rPr>
          <w:b/>
          <w:noProof/>
        </w:rPr>
        <w:t>Harper</w:t>
      </w:r>
      <w:r w:rsidR="00F6298A" w:rsidRPr="00440E57">
        <w:rPr>
          <w:b/>
        </w:rPr>
        <w:t xml:space="preserve"> </w:t>
      </w:r>
      <w:r w:rsidR="00F6298A" w:rsidRPr="00440E57">
        <w:t>(</w:t>
      </w:r>
      <w:r w:rsidR="00F6298A" w:rsidRPr="00E7355C">
        <w:rPr>
          <w:noProof/>
        </w:rPr>
        <w:t>2990</w:t>
      </w:r>
      <w:r w:rsidR="00F6298A" w:rsidRPr="00440E57">
        <w:t>)</w:t>
      </w:r>
      <w:r w:rsidR="00F6298A">
        <w:t xml:space="preserve"> </w:t>
      </w:r>
      <w:r w:rsidR="00F6298A" w:rsidRPr="00A46B46">
        <w:t>MB. BSc.</w:t>
      </w:r>
      <w:bookmarkEnd w:id="46"/>
    </w:p>
    <w:p w:rsidR="00F6298A" w:rsidRDefault="00F6298A" w:rsidP="0038281B">
      <w:pPr>
        <w:tabs>
          <w:tab w:val="right" w:pos="9639"/>
        </w:tabs>
        <w:rPr>
          <w:color w:val="00FF00"/>
        </w:rPr>
      </w:pPr>
    </w:p>
    <w:p w:rsidR="00F6298A" w:rsidRPr="0026478C" w:rsidRDefault="00F6298A" w:rsidP="0038281B">
      <w:pPr>
        <w:tabs>
          <w:tab w:val="right" w:pos="9639"/>
        </w:tabs>
        <w:rPr>
          <w:color w:val="00FF00"/>
        </w:rPr>
      </w:pPr>
      <w:r w:rsidRPr="0026478C">
        <w:rPr>
          <w:color w:val="00FF00"/>
        </w:rPr>
        <w:t>Vol. II Pg 242</w:t>
      </w:r>
    </w:p>
    <w:p w:rsidR="00F6298A" w:rsidRDefault="00F6298A" w:rsidP="0038281B">
      <w:pPr>
        <w:tabs>
          <w:tab w:val="right" w:pos="9639"/>
        </w:tabs>
      </w:pPr>
      <w:r w:rsidRPr="00A46B46">
        <w:rPr>
          <w:b/>
        </w:rPr>
        <w:t>Born:</w:t>
      </w:r>
      <w:r>
        <w:t xml:space="preserve"> </w:t>
      </w:r>
      <w:r>
        <w:rPr>
          <w:noProof/>
        </w:rPr>
        <w:t xml:space="preserve">1 April </w:t>
      </w:r>
      <w:r w:rsidRPr="00A46B46">
        <w:rPr>
          <w:noProof/>
        </w:rPr>
        <w:t xml:space="preserve">1890 </w:t>
      </w:r>
      <w:r w:rsidRPr="00A46B46">
        <w:t xml:space="preserve">in </w:t>
      </w:r>
      <w:smartTag w:uri="urn:schemas-microsoft-com:office:smarttags" w:element="place">
        <w:r w:rsidRPr="00A46B46">
          <w:t>Jersey</w:t>
        </w:r>
      </w:smartTag>
      <w:r w:rsidRPr="00A46B46">
        <w:t>. Son of the Rev. Henry Barrett Harper, Naval Chaplain, and latterly C. of E. clergyman of St Martin’s, Guernsey and Mrs</w:t>
      </w:r>
      <w:r>
        <w:t>.</w:t>
      </w:r>
      <w:r w:rsidRPr="00A46B46">
        <w:t xml:space="preserve"> Emily de Montburn Harper.</w:t>
      </w:r>
      <w:r>
        <w:tab/>
      </w:r>
    </w:p>
    <w:p w:rsidR="00F6298A" w:rsidRDefault="00F6298A" w:rsidP="0038281B">
      <w:pPr>
        <w:tabs>
          <w:tab w:val="right" w:pos="9639"/>
        </w:tabs>
      </w:pPr>
    </w:p>
    <w:p w:rsidR="00F6298A" w:rsidRDefault="00F6298A" w:rsidP="0038281B">
      <w:pPr>
        <w:tabs>
          <w:tab w:val="right" w:pos="9639"/>
        </w:tabs>
        <w:rPr>
          <w:noProof/>
        </w:rPr>
      </w:pPr>
      <w:r w:rsidRPr="00A46B46">
        <w:rPr>
          <w:b/>
        </w:rPr>
        <w:t>Joined</w:t>
      </w:r>
      <w:r>
        <w:t xml:space="preserve">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1901</w:t>
      </w:r>
      <w:r>
        <w:t xml:space="preserve"> and left in </w:t>
      </w:r>
      <w:r>
        <w:rPr>
          <w:noProof/>
        </w:rPr>
        <w:t>1903.</w:t>
      </w:r>
    </w:p>
    <w:p w:rsidR="00F6298A" w:rsidRPr="00A46B46" w:rsidRDefault="00F6298A" w:rsidP="0038281B">
      <w:pPr>
        <w:tabs>
          <w:tab w:val="right" w:pos="9639"/>
        </w:tabs>
        <w:rPr>
          <w:noProof/>
        </w:rPr>
      </w:pPr>
      <w:r w:rsidRPr="00A46B46">
        <w:rPr>
          <w:noProof/>
        </w:rPr>
        <w:t xml:space="preserve">Cricket XI at </w:t>
      </w:r>
      <w:smartTag w:uri="urn:schemas-microsoft-com:office:smarttags" w:element="PlaceName">
        <w:r w:rsidRPr="00A46B46">
          <w:rPr>
            <w:noProof/>
          </w:rPr>
          <w:t>Trent</w:t>
        </w:r>
      </w:smartTag>
      <w:r w:rsidRPr="00A46B46">
        <w:rPr>
          <w:noProof/>
        </w:rPr>
        <w:t xml:space="preserve"> </w:t>
      </w:r>
      <w:smartTag w:uri="urn:schemas-microsoft-com:office:smarttags" w:element="PlaceName">
        <w:r w:rsidRPr="00A46B46">
          <w:rPr>
            <w:noProof/>
          </w:rPr>
          <w:t>College</w:t>
        </w:r>
      </w:smartTag>
      <w:r w:rsidRPr="00A46B46">
        <w:rPr>
          <w:noProof/>
        </w:rPr>
        <w:t xml:space="preserve"> and </w:t>
      </w:r>
      <w:smartTag w:uri="urn:schemas-microsoft-com:office:smarttags" w:element="place">
        <w:smartTag w:uri="urn:schemas-microsoft-com:office:smarttags" w:element="PlaceName">
          <w:r w:rsidRPr="00A46B46">
            <w:rPr>
              <w:noProof/>
            </w:rPr>
            <w:t>Durham</w:t>
          </w:r>
        </w:smartTag>
        <w:r w:rsidRPr="00A46B46">
          <w:rPr>
            <w:noProof/>
          </w:rPr>
          <w:t xml:space="preserve"> </w:t>
        </w:r>
        <w:smartTag w:uri="urn:schemas-microsoft-com:office:smarttags" w:element="PlaceType">
          <w:r w:rsidRPr="00A46B46">
            <w:rPr>
              <w:noProof/>
            </w:rPr>
            <w:t>University</w:t>
          </w:r>
        </w:smartTag>
      </w:smartTag>
      <w:r w:rsidRPr="00A46B46">
        <w:rPr>
          <w:noProof/>
        </w:rPr>
        <w:t xml:space="preserve"> 1903 – 08 (Wisden)</w:t>
      </w:r>
      <w:r>
        <w:rPr>
          <w:noProof/>
        </w:rPr>
        <w:t>.</w:t>
      </w:r>
    </w:p>
    <w:p w:rsidR="00F6298A" w:rsidRDefault="00F6298A" w:rsidP="00B5251F">
      <w:pPr>
        <w:tabs>
          <w:tab w:val="right" w:pos="9639"/>
        </w:tabs>
        <w:rPr>
          <w:b/>
        </w:rPr>
      </w:pPr>
      <w:smartTag w:uri="urn:schemas-microsoft-com:office:smarttags" w:element="PlaceName">
        <w:r w:rsidRPr="00A46B46">
          <w:rPr>
            <w:noProof/>
          </w:rPr>
          <w:t>Packlington</w:t>
        </w:r>
      </w:smartTag>
      <w:r w:rsidRPr="00A46B46">
        <w:rPr>
          <w:noProof/>
        </w:rPr>
        <w:t xml:space="preserve"> </w:t>
      </w:r>
      <w:smartTag w:uri="urn:schemas-microsoft-com:office:smarttags" w:element="PlaceType">
        <w:r w:rsidRPr="00A46B46">
          <w:rPr>
            <w:noProof/>
          </w:rPr>
          <w:t>School</w:t>
        </w:r>
      </w:smartTag>
      <w:r w:rsidRPr="00A46B46">
        <w:rPr>
          <w:noProof/>
        </w:rPr>
        <w:t xml:space="preserve">, </w:t>
      </w:r>
      <w:smartTag w:uri="urn:schemas-microsoft-com:office:smarttags" w:element="place">
        <w:smartTag w:uri="urn:schemas-microsoft-com:office:smarttags" w:element="PlaceName">
          <w:r w:rsidRPr="00A46B46">
            <w:rPr>
              <w:noProof/>
            </w:rPr>
            <w:t>Durham</w:t>
          </w:r>
        </w:smartTag>
        <w:r w:rsidRPr="00A46B46">
          <w:rPr>
            <w:noProof/>
          </w:rPr>
          <w:t xml:space="preserve"> </w:t>
        </w:r>
        <w:smartTag w:uri="urn:schemas-microsoft-com:office:smarttags" w:element="PlaceType">
          <w:r w:rsidRPr="00A46B46">
            <w:rPr>
              <w:noProof/>
            </w:rPr>
            <w:t>University</w:t>
          </w:r>
        </w:smartTag>
      </w:smartTag>
      <w:r w:rsidRPr="00A46B46">
        <w:rPr>
          <w:noProof/>
        </w:rPr>
        <w:t>, Studied for Medical Profession</w:t>
      </w:r>
      <w:r>
        <w:rPr>
          <w:noProof/>
        </w:rPr>
        <w:t>.</w:t>
      </w:r>
      <w:r w:rsidRPr="00A46B46">
        <w:br/>
      </w:r>
      <w:r w:rsidRPr="0053564D">
        <w:rPr>
          <w:b/>
        </w:rPr>
        <w:t>War Service</w:t>
      </w:r>
    </w:p>
    <w:p w:rsidR="00F6298A" w:rsidRDefault="00F6298A" w:rsidP="00C33F33">
      <w:r>
        <w:rPr>
          <w:noProof/>
        </w:rPr>
        <w:t>Surgeon</w:t>
      </w:r>
      <w:r>
        <w:t xml:space="preserve"> in the </w:t>
      </w:r>
      <w:r>
        <w:rPr>
          <w:noProof/>
        </w:rPr>
        <w:t>Royal Navy on HMS Queen Mary.</w:t>
      </w:r>
    </w:p>
    <w:p w:rsidR="00F6298A" w:rsidRDefault="00F6298A" w:rsidP="0038281B">
      <w:pPr>
        <w:tabs>
          <w:tab w:val="right" w:pos="9639"/>
        </w:tabs>
        <w:rPr>
          <w:noProof/>
        </w:rPr>
      </w:pPr>
      <w:r>
        <w:rPr>
          <w:noProof/>
        </w:rPr>
        <w:t>A</w:t>
      </w:r>
      <w:r w:rsidRPr="00852E9E">
        <w:rPr>
          <w:noProof/>
        </w:rPr>
        <w:t>t</w:t>
      </w:r>
      <w:r>
        <w:rPr>
          <w:noProof/>
        </w:rPr>
        <w:t xml:space="preserve"> the </w:t>
      </w:r>
      <w:r w:rsidRPr="00852E9E">
        <w:rPr>
          <w:noProof/>
        </w:rPr>
        <w:t>Battle of Jutland</w:t>
      </w:r>
      <w:r>
        <w:rPr>
          <w:noProof/>
        </w:rPr>
        <w:t xml:space="preserve"> at 4.26 pm</w:t>
      </w:r>
      <w:r w:rsidRPr="00852E9E">
        <w:rPr>
          <w:noProof/>
        </w:rPr>
        <w:t xml:space="preserve"> </w:t>
      </w:r>
      <w:r>
        <w:rPr>
          <w:noProof/>
        </w:rPr>
        <w:t xml:space="preserve">on </w:t>
      </w:r>
      <w:r w:rsidRPr="00852E9E">
        <w:rPr>
          <w:noProof/>
        </w:rPr>
        <w:t>31 May 1916</w:t>
      </w:r>
      <w:r>
        <w:rPr>
          <w:noProof/>
        </w:rPr>
        <w:t xml:space="preserve">, </w:t>
      </w:r>
      <w:r w:rsidRPr="00852E9E">
        <w:rPr>
          <w:noProof/>
        </w:rPr>
        <w:t xml:space="preserve">H.M.S Queen </w:t>
      </w:r>
      <w:r w:rsidRPr="00A46B46">
        <w:rPr>
          <w:noProof/>
        </w:rPr>
        <w:t>Mary was attacked by Derffli</w:t>
      </w:r>
      <w:r>
        <w:rPr>
          <w:noProof/>
        </w:rPr>
        <w:t>n</w:t>
      </w:r>
      <w:r w:rsidRPr="00A46B46">
        <w:rPr>
          <w:noProof/>
        </w:rPr>
        <w:t>ger and Seychutz</w:t>
      </w:r>
      <w:r>
        <w:rPr>
          <w:noProof/>
        </w:rPr>
        <w:t>.</w:t>
      </w:r>
    </w:p>
    <w:p w:rsidR="00F6298A" w:rsidRPr="00A46B46" w:rsidRDefault="00F6298A" w:rsidP="0038281B">
      <w:pPr>
        <w:tabs>
          <w:tab w:val="right" w:pos="9639"/>
        </w:tabs>
      </w:pPr>
      <w:r>
        <w:t xml:space="preserve">" a plunging salvo crashed upon her deck forward. In a moment there was a dazzling flash of red flame where the salvo fell, and then a much heavier explosion rent her amidships. Her bows plunged down, and as the </w:t>
      </w:r>
      <w:r>
        <w:rPr>
          <w:i/>
          <w:iCs/>
        </w:rPr>
        <w:t>Tiger</w:t>
      </w:r>
      <w:r>
        <w:t xml:space="preserve"> and </w:t>
      </w:r>
      <w:smartTag w:uri="urn:schemas-microsoft-com:office:smarttags" w:element="place">
        <w:smartTag w:uri="urn:schemas-microsoft-com:office:smarttags" w:element="country-region">
          <w:r>
            <w:rPr>
              <w:i/>
              <w:iCs/>
            </w:rPr>
            <w:t>New Zealand</w:t>
          </w:r>
        </w:smartTag>
      </w:smartTag>
      <w:r>
        <w:t xml:space="preserve"> raced by her to port and starboard, her propellers were still slowly revolving high in the air. In another moment, as her two consorts were smothered in a shower of black debris, there was nothing of her left, but a dark pillar of smoke rising stem like till it spread hundreds of feet high in the likeness of a vast palm tree." </w:t>
      </w:r>
      <w:r>
        <w:rPr>
          <w:b/>
          <w:bCs/>
        </w:rPr>
        <w:t>" Naval Operations" by Sir Julian S. Corbett. 1923. She</w:t>
      </w:r>
      <w:r w:rsidRPr="00A46B46">
        <w:rPr>
          <w:noProof/>
        </w:rPr>
        <w:t xml:space="preserve"> los</w:t>
      </w:r>
      <w:r>
        <w:rPr>
          <w:noProof/>
        </w:rPr>
        <w:t>t</w:t>
      </w:r>
      <w:r w:rsidRPr="00A46B46">
        <w:rPr>
          <w:noProof/>
        </w:rPr>
        <w:t xml:space="preserve"> 57 Officers and 1209 men</w:t>
      </w:r>
      <w:r>
        <w:rPr>
          <w:noProof/>
        </w:rPr>
        <w:t xml:space="preserve">. </w:t>
      </w:r>
      <w:r w:rsidRPr="0095500B">
        <w:rPr>
          <w:noProof/>
          <w:color w:val="FF0000"/>
        </w:rPr>
        <w:t>See Le Patourel (1962).</w:t>
      </w:r>
    </w:p>
    <w:p w:rsidR="00F6298A" w:rsidRDefault="00F6298A" w:rsidP="0038281B">
      <w:pPr>
        <w:tabs>
          <w:tab w:val="right" w:pos="9639"/>
        </w:tabs>
      </w:pPr>
      <w:r w:rsidRPr="00A46B46">
        <w:rPr>
          <w:b/>
        </w:rPr>
        <w:t>Died:</w:t>
      </w:r>
      <w:r>
        <w:t xml:space="preserve"> </w:t>
      </w:r>
      <w:r>
        <w:rPr>
          <w:noProof/>
        </w:rPr>
        <w:t xml:space="preserve">31 May 1916 </w:t>
      </w:r>
      <w:r w:rsidRPr="00852E9E">
        <w:rPr>
          <w:noProof/>
        </w:rPr>
        <w:t>KIA</w:t>
      </w:r>
      <w:r>
        <w:t xml:space="preserve"> aged </w:t>
      </w:r>
      <w:r>
        <w:rPr>
          <w:noProof/>
        </w:rPr>
        <w:t>26</w:t>
      </w:r>
      <w:r>
        <w:br/>
      </w:r>
    </w:p>
    <w:p w:rsidR="00F6298A" w:rsidRPr="00A46B46" w:rsidRDefault="00F6298A" w:rsidP="0038281B">
      <w:pPr>
        <w:tabs>
          <w:tab w:val="right" w:pos="9639"/>
        </w:tabs>
      </w:pPr>
      <w:r w:rsidRPr="00A46B46">
        <w:rPr>
          <w:b/>
        </w:rPr>
        <w:t>Decorations:</w:t>
      </w:r>
      <w:r w:rsidRPr="00A46B46">
        <w:t xml:space="preserve"> Medal, Victory Medal, 1914 – 15 Star</w:t>
      </w:r>
      <w:r>
        <w:t>.</w:t>
      </w:r>
    </w:p>
    <w:p w:rsidR="00F6298A" w:rsidRPr="00A46B46" w:rsidRDefault="00F6298A" w:rsidP="0038281B">
      <w:pPr>
        <w:tabs>
          <w:tab w:val="right" w:pos="9639"/>
        </w:tabs>
        <w:rPr>
          <w:b/>
        </w:rPr>
      </w:pPr>
      <w:r w:rsidRPr="00A46B46">
        <w:rPr>
          <w:b/>
        </w:rPr>
        <w:t>Memorials:</w:t>
      </w:r>
    </w:p>
    <w:p w:rsidR="00F6298A" w:rsidRDefault="00F6298A" w:rsidP="0038281B">
      <w:pPr>
        <w:pStyle w:val="ListParagraph"/>
        <w:numPr>
          <w:ilvl w:val="0"/>
          <w:numId w:val="2"/>
        </w:numPr>
        <w:spacing w:after="0"/>
      </w:pPr>
      <w:r>
        <w:t>College Hall</w:t>
      </w:r>
    </w:p>
    <w:p w:rsidR="00F6298A" w:rsidRPr="00A46B46" w:rsidRDefault="00F6298A" w:rsidP="0038281B">
      <w:pPr>
        <w:pStyle w:val="ListParagraph"/>
        <w:numPr>
          <w:ilvl w:val="0"/>
          <w:numId w:val="2"/>
        </w:numPr>
        <w:spacing w:after="0"/>
        <w:rPr>
          <w:b/>
        </w:rPr>
      </w:pPr>
      <w:smartTag w:uri="urn:schemas-microsoft-com:office:smarttags" w:element="City">
        <w:r>
          <w:rPr>
            <w:noProof/>
          </w:rPr>
          <w:t>Portsmouth</w:t>
        </w:r>
      </w:smartTag>
      <w:r>
        <w:rPr>
          <w:noProof/>
        </w:rPr>
        <w:t xml:space="preserve"> Naval </w:t>
      </w:r>
      <w:r w:rsidRPr="00A46B46">
        <w:rPr>
          <w:noProof/>
        </w:rPr>
        <w:t>Memorial</w:t>
      </w:r>
      <w:r>
        <w:rPr>
          <w:noProof/>
        </w:rPr>
        <w:t>,</w:t>
      </w:r>
      <w:r w:rsidRPr="00A46B46">
        <w:rPr>
          <w:noProof/>
        </w:rPr>
        <w:t xml:space="preserve"> </w:t>
      </w:r>
      <w:smartTag w:uri="urn:schemas-microsoft-com:office:smarttags" w:element="place">
        <w:smartTag w:uri="urn:schemas-microsoft-com:office:smarttags" w:element="PlaceName">
          <w:r w:rsidRPr="00A46B46">
            <w:rPr>
              <w:noProof/>
            </w:rPr>
            <w:t>South</w:t>
          </w:r>
        </w:smartTag>
        <w:r w:rsidRPr="00A46B46">
          <w:rPr>
            <w:noProof/>
          </w:rPr>
          <w:t xml:space="preserve"> </w:t>
        </w:r>
        <w:smartTag w:uri="urn:schemas-microsoft-com:office:smarttags" w:element="PlaceType">
          <w:r w:rsidRPr="00A46B46">
            <w:rPr>
              <w:noProof/>
            </w:rPr>
            <w:t>Sea</w:t>
          </w:r>
        </w:smartTag>
      </w:smartTag>
      <w:r>
        <w:rPr>
          <w:noProof/>
        </w:rPr>
        <w:t>, Hants.</w:t>
      </w:r>
    </w:p>
    <w:p w:rsidR="00F6298A" w:rsidRPr="00A46B46" w:rsidRDefault="00F6298A" w:rsidP="0038281B">
      <w:pPr>
        <w:pStyle w:val="ListParagraph"/>
        <w:numPr>
          <w:ilvl w:val="0"/>
          <w:numId w:val="2"/>
        </w:numPr>
        <w:spacing w:after="0"/>
        <w:rPr>
          <w:b/>
        </w:rPr>
      </w:pPr>
      <w:r w:rsidRPr="00A46B46">
        <w:rPr>
          <w:noProof/>
        </w:rPr>
        <w:t>Plaque 1914 – 18 at St Luke’s Chapel Newcastle</w:t>
      </w:r>
    </w:p>
    <w:p w:rsidR="00F6298A" w:rsidRDefault="00F6298A" w:rsidP="0038281B">
      <w:pPr>
        <w:pStyle w:val="ListParagraph"/>
        <w:numPr>
          <w:ilvl w:val="0"/>
          <w:numId w:val="2"/>
        </w:numPr>
        <w:spacing w:after="0"/>
      </w:pPr>
      <w:r w:rsidRPr="00A46B46">
        <w:t xml:space="preserve">Durham University College of Medicine forerunner of </w:t>
      </w:r>
      <w:smartTag w:uri="urn:schemas-microsoft-com:office:smarttags" w:element="place">
        <w:smartTag w:uri="urn:schemas-microsoft-com:office:smarttags" w:element="PlaceName">
          <w:r w:rsidRPr="00A46B46">
            <w:t>Newcastle</w:t>
          </w:r>
        </w:smartTag>
        <w:r w:rsidRPr="00A46B46">
          <w:t xml:space="preserve"> </w:t>
        </w:r>
        <w:smartTag w:uri="urn:schemas-microsoft-com:office:smarttags" w:element="PlaceType">
          <w:r w:rsidRPr="00A46B46">
            <w:t>University</w:t>
          </w:r>
        </w:smartTag>
      </w:smartTag>
      <w:r>
        <w:t>.</w:t>
      </w:r>
    </w:p>
    <w:p w:rsidR="00F6298A" w:rsidRDefault="00F6298A" w:rsidP="00B5251F">
      <w:pPr>
        <w:pStyle w:val="ListParagraph"/>
        <w:spacing w:after="0"/>
      </w:pPr>
    </w:p>
    <w:p w:rsidR="00F6298A" w:rsidRPr="00A46B46" w:rsidRDefault="00F6298A" w:rsidP="00B5251F">
      <w:pPr>
        <w:pStyle w:val="ListParagraph"/>
        <w:spacing w:after="0"/>
      </w:pPr>
    </w:p>
    <w:p w:rsidR="00F6298A" w:rsidRDefault="00E701C3" w:rsidP="00A46B46">
      <w:pPr>
        <w:pStyle w:val="ListParagraph"/>
        <w:spacing w:after="0"/>
      </w:pPr>
      <w:r>
        <w:rPr>
          <w:rFonts w:ascii="Verdana" w:hAnsi="Verdana"/>
          <w:b/>
          <w:bCs/>
          <w:noProof/>
          <w:color w:val="FFFFFF"/>
          <w:sz w:val="18"/>
          <w:szCs w:val="18"/>
          <w:lang w:eastAsia="en-GB"/>
        </w:rPr>
        <w:drawing>
          <wp:inline distT="0" distB="0" distL="0" distR="0" wp14:anchorId="33DA45F9" wp14:editId="57BB3FB7">
            <wp:extent cx="3438525" cy="2038350"/>
            <wp:effectExtent l="0" t="0" r="9525" b="0"/>
            <wp:docPr id="14" name="Picture 14" descr="http://www.maritimequest.com/warship_directory/great_britain/battleships/queen_mary/01_hms_queen_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aritimequest.com/warship_directory/great_britain/battleships/queen_mary/01_hms_queen_mary.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38525" cy="2038350"/>
                    </a:xfrm>
                    <a:prstGeom prst="rect">
                      <a:avLst/>
                    </a:prstGeom>
                    <a:noFill/>
                    <a:ln>
                      <a:noFill/>
                    </a:ln>
                  </pic:spPr>
                </pic:pic>
              </a:graphicData>
            </a:graphic>
          </wp:inline>
        </w:drawing>
      </w:r>
      <w:r w:rsidR="00F6298A">
        <w:rPr>
          <w:rFonts w:ascii="Verdana" w:hAnsi="Verdana"/>
          <w:b/>
          <w:bCs/>
          <w:color w:val="FFFFFF"/>
          <w:sz w:val="18"/>
          <w:szCs w:val="18"/>
          <w:lang w:eastAsia="en-GB"/>
        </w:rPr>
        <w:t xml:space="preserve">         </w:t>
      </w:r>
      <w:r>
        <w:rPr>
          <w:noProof/>
          <w:lang w:eastAsia="en-GB"/>
        </w:rPr>
        <w:drawing>
          <wp:inline distT="0" distB="0" distL="0" distR="0" wp14:anchorId="45883CA7" wp14:editId="168B9F19">
            <wp:extent cx="1800225" cy="8001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00225" cy="800100"/>
                    </a:xfrm>
                    <a:prstGeom prst="rect">
                      <a:avLst/>
                    </a:prstGeom>
                    <a:noFill/>
                    <a:ln>
                      <a:noFill/>
                    </a:ln>
                  </pic:spPr>
                </pic:pic>
              </a:graphicData>
            </a:graphic>
          </wp:inline>
        </w:drawing>
      </w:r>
    </w:p>
    <w:p w:rsidR="00F6298A" w:rsidRPr="00B5251F" w:rsidRDefault="00F6298A" w:rsidP="00A46B46">
      <w:pPr>
        <w:pStyle w:val="ListParagraph"/>
        <w:spacing w:after="0"/>
        <w:rPr>
          <w:b/>
        </w:rPr>
      </w:pPr>
      <w:r w:rsidRPr="00B5251F">
        <w:rPr>
          <w:b/>
        </w:rPr>
        <w:t xml:space="preserve">HMS Queen Mary </w:t>
      </w:r>
      <w:r>
        <w:rPr>
          <w:b/>
        </w:rPr>
        <w:t xml:space="preserve">battle cruiser, </w:t>
      </w:r>
      <w:r w:rsidRPr="00B5251F">
        <w:rPr>
          <w:b/>
        </w:rPr>
        <w:t>by courtesy of Maritime Quest.</w:t>
      </w:r>
      <w:r>
        <w:rPr>
          <w:b/>
        </w:rPr>
        <w:t xml:space="preserve">   RN Memorial, </w:t>
      </w:r>
      <w:smartTag w:uri="urn:schemas-microsoft-com:office:smarttags" w:element="place">
        <w:smartTag w:uri="urn:schemas-microsoft-com:office:smarttags" w:element="PlaceName">
          <w:r>
            <w:rPr>
              <w:b/>
            </w:rPr>
            <w:t>South</w:t>
          </w:r>
        </w:smartTag>
        <w:r>
          <w:rPr>
            <w:b/>
          </w:rPr>
          <w:t xml:space="preserve"> </w:t>
        </w:r>
        <w:smartTag w:uri="urn:schemas-microsoft-com:office:smarttags" w:element="PlaceType">
          <w:r>
            <w:rPr>
              <w:b/>
            </w:rPr>
            <w:t>Sea</w:t>
          </w:r>
        </w:smartTag>
      </w:smartTag>
      <w:r>
        <w:rPr>
          <w:b/>
        </w:rPr>
        <w:t>, 2016</w:t>
      </w:r>
    </w:p>
    <w:p w:rsidR="00F6298A" w:rsidRDefault="00F6298A" w:rsidP="00A46B46">
      <w:pPr>
        <w:pStyle w:val="ListParagraph"/>
        <w:spacing w:after="0"/>
      </w:pPr>
    </w:p>
    <w:p w:rsidR="00F6298A" w:rsidRDefault="00F6298A" w:rsidP="00A46B46">
      <w:pPr>
        <w:pStyle w:val="ListParagraph"/>
        <w:spacing w:after="0"/>
      </w:pPr>
    </w:p>
    <w:p w:rsidR="00D7283C" w:rsidRPr="004D62FB" w:rsidRDefault="006105D6" w:rsidP="00D7283C">
      <w:pPr>
        <w:rPr>
          <w:b/>
          <w:sz w:val="28"/>
          <w:szCs w:val="28"/>
        </w:rPr>
      </w:pPr>
      <w:r>
        <w:br w:type="page"/>
      </w:r>
      <w:r w:rsidR="00D7283C" w:rsidRPr="004D62FB">
        <w:t xml:space="preserve">                                           </w:t>
      </w:r>
      <w:r w:rsidR="000B1D18" w:rsidRPr="004D62FB">
        <w:t xml:space="preserve">      </w:t>
      </w:r>
      <w:r w:rsidR="00D7283C" w:rsidRPr="004D62FB">
        <w:t xml:space="preserve"> </w:t>
      </w:r>
      <w:r w:rsidR="00D7283C" w:rsidRPr="004D62FB">
        <w:rPr>
          <w:sz w:val="28"/>
          <w:szCs w:val="28"/>
        </w:rPr>
        <w:t xml:space="preserve">Beresford Arthur Jardine </w:t>
      </w:r>
      <w:smartTag w:uri="urn:schemas-microsoft-com:office:smarttags" w:element="place">
        <w:smartTag w:uri="urn:schemas-microsoft-com:office:smarttags" w:element="City">
          <w:r w:rsidR="00D7283C" w:rsidRPr="004D62FB">
            <w:rPr>
              <w:b/>
              <w:sz w:val="28"/>
              <w:szCs w:val="28"/>
            </w:rPr>
            <w:t>Havelock</w:t>
          </w:r>
        </w:smartTag>
      </w:smartTag>
      <w:r w:rsidR="00D7283C" w:rsidRPr="004D62FB">
        <w:rPr>
          <w:b/>
          <w:sz w:val="28"/>
          <w:szCs w:val="28"/>
        </w:rPr>
        <w:t xml:space="preserve"> (3056)</w:t>
      </w:r>
      <w:r w:rsidR="000B1D18" w:rsidRPr="004D62FB">
        <w:rPr>
          <w:b/>
          <w:sz w:val="28"/>
          <w:szCs w:val="28"/>
        </w:rPr>
        <w:t xml:space="preserve"> MiD</w:t>
      </w:r>
    </w:p>
    <w:p w:rsidR="00D7283C" w:rsidRPr="00D7283C" w:rsidRDefault="004D62FB" w:rsidP="00D7283C">
      <w:pPr>
        <w:pStyle w:val="Heading1"/>
        <w:rPr>
          <w:sz w:val="20"/>
          <w:szCs w:val="20"/>
        </w:rPr>
      </w:pPr>
      <w:bookmarkStart w:id="47" w:name="_Toc465841373"/>
      <w:r w:rsidRPr="004D62FB">
        <w:rPr>
          <w:noProof/>
        </w:rPr>
        <w:t>incorrectly shown on the College Memorial as</w:t>
      </w:r>
      <w:r w:rsidR="00D7283C">
        <w:rPr>
          <w:noProof/>
        </w:rPr>
        <w:t xml:space="preserve"> </w:t>
      </w:r>
      <w:r w:rsidR="00D7283C" w:rsidRPr="00E7355C">
        <w:rPr>
          <w:noProof/>
        </w:rPr>
        <w:t>Arthur Jardine</w:t>
      </w:r>
      <w:r w:rsidR="00D7283C" w:rsidRPr="00440E57">
        <w:t xml:space="preserve"> </w:t>
      </w:r>
      <w:r w:rsidR="00D7283C" w:rsidRPr="00E7355C">
        <w:rPr>
          <w:b/>
          <w:noProof/>
        </w:rPr>
        <w:t>Havelock- Beresford</w:t>
      </w:r>
      <w:bookmarkEnd w:id="47"/>
      <w:r w:rsidR="00D7283C" w:rsidRPr="00440E57">
        <w:rPr>
          <w:b/>
        </w:rPr>
        <w:t xml:space="preserve"> </w:t>
      </w:r>
    </w:p>
    <w:p w:rsidR="00F6298A" w:rsidRPr="00C81F12" w:rsidRDefault="00F6298A" w:rsidP="0038281B">
      <w:pPr>
        <w:tabs>
          <w:tab w:val="right" w:pos="9639"/>
        </w:tabs>
        <w:rPr>
          <w:color w:val="00FF00"/>
        </w:rPr>
      </w:pPr>
      <w:r w:rsidRPr="00C81F12">
        <w:rPr>
          <w:color w:val="00FF00"/>
        </w:rPr>
        <w:t>Vol. II Pg 255</w:t>
      </w:r>
    </w:p>
    <w:p w:rsidR="00F6298A" w:rsidRPr="00C81F12" w:rsidRDefault="00E701C3" w:rsidP="00B34BAB">
      <w:pPr>
        <w:shd w:val="clear" w:color="auto" w:fill="FFFFFF"/>
        <w:spacing w:before="100" w:beforeAutospacing="1" w:after="0" w:line="360" w:lineRule="atLeast"/>
        <w:rPr>
          <w:rFonts w:ascii="Trebuchet MS" w:hAnsi="Trebuchet MS" w:cs="Arial"/>
          <w:color w:val="444444"/>
          <w:sz w:val="21"/>
          <w:szCs w:val="21"/>
        </w:rPr>
      </w:pPr>
      <w:r>
        <w:rPr>
          <w:noProof/>
          <w:lang w:eastAsia="en-GB"/>
        </w:rPr>
        <w:drawing>
          <wp:anchor distT="0" distB="0" distL="114300" distR="114300" simplePos="0" relativeHeight="251624960" behindDoc="1" locked="0" layoutInCell="1" allowOverlap="1" wp14:anchorId="0563400D" wp14:editId="4B9CEE84">
            <wp:simplePos x="0" y="0"/>
            <wp:positionH relativeFrom="column">
              <wp:posOffset>-69850</wp:posOffset>
            </wp:positionH>
            <wp:positionV relativeFrom="paragraph">
              <wp:posOffset>254635</wp:posOffset>
            </wp:positionV>
            <wp:extent cx="1905000" cy="2857500"/>
            <wp:effectExtent l="0" t="0" r="0" b="0"/>
            <wp:wrapTight wrapText="bothSides">
              <wp:wrapPolygon edited="0">
                <wp:start x="0" y="0"/>
                <wp:lineTo x="0" y="21456"/>
                <wp:lineTo x="21384" y="21456"/>
                <wp:lineTo x="21384" y="0"/>
                <wp:lineTo x="0" y="0"/>
              </wp:wrapPolygon>
            </wp:wrapTight>
            <wp:docPr id="87" name="Picture 28" descr="The Beresford panel in the South Chancel window">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e Beresford panel in the South Chancel window">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pic:spPr>
                </pic:pic>
              </a:graphicData>
            </a:graphic>
            <wp14:sizeRelH relativeFrom="page">
              <wp14:pctWidth>0</wp14:pctWidth>
            </wp14:sizeRelH>
            <wp14:sizeRelV relativeFrom="page">
              <wp14:pctHeight>0</wp14:pctHeight>
            </wp14:sizeRelV>
          </wp:anchor>
        </w:drawing>
      </w:r>
    </w:p>
    <w:p w:rsidR="00F6298A" w:rsidRPr="00C81F12" w:rsidRDefault="00F6298A" w:rsidP="00B34BAB">
      <w:pPr>
        <w:shd w:val="clear" w:color="auto" w:fill="FFFFFF"/>
        <w:spacing w:after="0" w:line="360" w:lineRule="atLeast"/>
        <w:rPr>
          <w:rFonts w:ascii="Trebuchet MS" w:hAnsi="Trebuchet MS" w:cs="Arial"/>
          <w:color w:val="444444"/>
          <w:sz w:val="21"/>
          <w:szCs w:val="21"/>
        </w:rPr>
      </w:pPr>
    </w:p>
    <w:p w:rsidR="00F6298A" w:rsidRPr="00263E30" w:rsidRDefault="00F6298A" w:rsidP="00B34BAB">
      <w:pPr>
        <w:shd w:val="clear" w:color="auto" w:fill="FFFFFF"/>
        <w:spacing w:after="0" w:line="360" w:lineRule="atLeast"/>
        <w:rPr>
          <w:b/>
        </w:rPr>
      </w:pPr>
      <w:r w:rsidRPr="00263E30">
        <w:rPr>
          <w:rFonts w:ascii="Trebuchet MS" w:hAnsi="Trebuchet MS" w:cs="Arial"/>
          <w:b/>
          <w:color w:val="444444"/>
          <w:sz w:val="21"/>
          <w:szCs w:val="21"/>
          <w:lang w:val="en-US"/>
        </w:rPr>
        <w:t>The Beresford panel in the South Chancel window Hoby.</w:t>
      </w:r>
    </w:p>
    <w:p w:rsidR="00F6298A" w:rsidRDefault="00F6298A" w:rsidP="00B34BAB">
      <w:pPr>
        <w:shd w:val="clear" w:color="auto" w:fill="FFFFFF"/>
        <w:spacing w:after="0" w:line="360" w:lineRule="atLeast"/>
      </w:pPr>
    </w:p>
    <w:p w:rsidR="00F6298A" w:rsidRDefault="00F6298A" w:rsidP="00B34BAB">
      <w:pPr>
        <w:shd w:val="clear" w:color="auto" w:fill="FFFFFF"/>
        <w:spacing w:after="0" w:line="360" w:lineRule="atLeast"/>
      </w:pPr>
    </w:p>
    <w:p w:rsidR="00F6298A" w:rsidRPr="004D62FB" w:rsidRDefault="00F6298A" w:rsidP="00B34BAB">
      <w:pPr>
        <w:shd w:val="clear" w:color="auto" w:fill="FFFFFF"/>
        <w:spacing w:after="0" w:line="360" w:lineRule="atLeast"/>
      </w:pPr>
      <w:r w:rsidRPr="00940587">
        <w:rPr>
          <w:b/>
        </w:rPr>
        <w:t>Born:</w:t>
      </w:r>
      <w:r>
        <w:t xml:space="preserve"> </w:t>
      </w:r>
      <w:r>
        <w:rPr>
          <w:noProof/>
        </w:rPr>
        <w:t xml:space="preserve">10 October </w:t>
      </w:r>
      <w:r w:rsidRPr="00940587">
        <w:rPr>
          <w:noProof/>
        </w:rPr>
        <w:t xml:space="preserve">1889 in </w:t>
      </w:r>
      <w:smartTag w:uri="urn:schemas-microsoft-com:office:smarttags" w:element="place">
        <w:smartTag w:uri="urn:schemas-microsoft-com:office:smarttags" w:element="City">
          <w:r w:rsidRPr="00940587">
            <w:rPr>
              <w:noProof/>
            </w:rPr>
            <w:t>Bankura</w:t>
          </w:r>
        </w:smartTag>
        <w:r w:rsidRPr="00940587">
          <w:rPr>
            <w:noProof/>
          </w:rPr>
          <w:t xml:space="preserve">, </w:t>
        </w:r>
        <w:smartTag w:uri="urn:schemas-microsoft-com:office:smarttags" w:element="country-region">
          <w:r w:rsidRPr="00940587">
            <w:rPr>
              <w:noProof/>
            </w:rPr>
            <w:t>India</w:t>
          </w:r>
        </w:smartTag>
      </w:smartTag>
      <w:r w:rsidRPr="00940587">
        <w:rPr>
          <w:noProof/>
        </w:rPr>
        <w:t xml:space="preserve">.  Son of George Broadfoot </w:t>
      </w:r>
      <w:r w:rsidRPr="004D62FB">
        <w:rPr>
          <w:noProof/>
        </w:rPr>
        <w:t>Havelock late Bengal Police and Annie Helen Beresford.</w:t>
      </w:r>
      <w:r w:rsidRPr="004D62FB">
        <w:tab/>
      </w:r>
    </w:p>
    <w:p w:rsidR="00144A0E" w:rsidRPr="004D62FB" w:rsidRDefault="00144A0E" w:rsidP="00B34BAB">
      <w:pPr>
        <w:shd w:val="clear" w:color="auto" w:fill="FFFFFF"/>
        <w:spacing w:after="0" w:line="360" w:lineRule="atLeast"/>
      </w:pPr>
      <w:r w:rsidRPr="004D62FB">
        <w:t>Married Kathleen Margaret Smith 6.3.1916. Had two children Patricia Margaret Helen and Beresford Aileen</w:t>
      </w:r>
    </w:p>
    <w:p w:rsidR="00F6298A" w:rsidRPr="00940587" w:rsidRDefault="00F6298A" w:rsidP="0038281B">
      <w:pPr>
        <w:tabs>
          <w:tab w:val="right" w:pos="9639"/>
        </w:tabs>
      </w:pPr>
    </w:p>
    <w:p w:rsidR="00F6298A" w:rsidRDefault="00F6298A" w:rsidP="0038281B">
      <w:pPr>
        <w:tabs>
          <w:tab w:val="right" w:pos="9639"/>
        </w:tabs>
        <w:rPr>
          <w:noProof/>
        </w:rPr>
      </w:pPr>
      <w:r w:rsidRPr="00940587">
        <w:rPr>
          <w:b/>
        </w:rPr>
        <w:t>Joined</w:t>
      </w:r>
      <w:r>
        <w:t xml:space="preserve">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1903</w:t>
      </w:r>
      <w:r>
        <w:t xml:space="preserve"> and left in </w:t>
      </w:r>
      <w:r w:rsidR="004D62FB">
        <w:t>Dec.</w:t>
      </w:r>
      <w:r>
        <w:rPr>
          <w:noProof/>
        </w:rPr>
        <w:t>1906</w:t>
      </w:r>
      <w:r w:rsidR="004D62FB">
        <w:rPr>
          <w:noProof/>
        </w:rPr>
        <w:t>. He was a prefect in 1906 and a member of the Dramatic Society 1904 - 1906.</w:t>
      </w:r>
    </w:p>
    <w:p w:rsidR="00F6298A" w:rsidRPr="00940587" w:rsidRDefault="00F6298A" w:rsidP="0038281B">
      <w:pPr>
        <w:tabs>
          <w:tab w:val="right" w:pos="9639"/>
        </w:tabs>
      </w:pPr>
      <w:smartTag w:uri="urn:schemas-microsoft-com:office:smarttags" w:element="place">
        <w:r w:rsidRPr="00940587">
          <w:rPr>
            <w:noProof/>
          </w:rPr>
          <w:t>Sandhurst</w:t>
        </w:r>
      </w:smartTag>
      <w:r w:rsidRPr="00940587">
        <w:br/>
      </w:r>
    </w:p>
    <w:p w:rsidR="00F6298A" w:rsidRDefault="00F6298A" w:rsidP="00C240C0">
      <w:pPr>
        <w:spacing w:before="240"/>
        <w:rPr>
          <w:b/>
        </w:rPr>
      </w:pPr>
      <w:r w:rsidRPr="0053564D">
        <w:rPr>
          <w:b/>
        </w:rPr>
        <w:t>War Service</w:t>
      </w:r>
    </w:p>
    <w:p w:rsidR="00F6298A" w:rsidRDefault="00F6298A" w:rsidP="00C240C0">
      <w:pPr>
        <w:rPr>
          <w:noProof/>
        </w:rPr>
      </w:pPr>
      <w:r>
        <w:rPr>
          <w:noProof/>
        </w:rPr>
        <w:t>Lt. 1908, Capt 1915, Major</w:t>
      </w:r>
      <w:r>
        <w:t xml:space="preserve">  1917</w:t>
      </w:r>
      <w:r w:rsidR="00350712">
        <w:t xml:space="preserve"> </w:t>
      </w:r>
      <w:r>
        <w:t xml:space="preserve">in the </w:t>
      </w:r>
      <w:r w:rsidR="000B1D18">
        <w:rPr>
          <w:noProof/>
        </w:rPr>
        <w:t>2nd Battalion</w:t>
      </w:r>
      <w:r>
        <w:rPr>
          <w:noProof/>
        </w:rPr>
        <w:t xml:space="preserve"> Prince of </w:t>
      </w:r>
      <w:smartTag w:uri="urn:schemas-microsoft-com:office:smarttags" w:element="place">
        <w:smartTag w:uri="urn:schemas-microsoft-com:office:smarttags" w:element="country-region">
          <w:r>
            <w:rPr>
              <w:noProof/>
            </w:rPr>
            <w:t>Wales</w:t>
          </w:r>
        </w:smartTag>
      </w:smartTag>
      <w:r w:rsidR="000B1D18">
        <w:rPr>
          <w:noProof/>
        </w:rPr>
        <w:t xml:space="preserve"> 98th. </w:t>
      </w:r>
      <w:smartTag w:uri="urn:schemas-microsoft-com:office:smarttags" w:element="place">
        <w:r w:rsidR="000B1D18">
          <w:rPr>
            <w:noProof/>
          </w:rPr>
          <w:t>North Staffordshire</w:t>
        </w:r>
      </w:smartTag>
      <w:r w:rsidR="000B1D18">
        <w:rPr>
          <w:noProof/>
        </w:rPr>
        <w:t xml:space="preserve"> Regiment.</w:t>
      </w:r>
    </w:p>
    <w:p w:rsidR="00F6298A" w:rsidRDefault="00F6298A" w:rsidP="00C240C0">
      <w:r w:rsidRPr="00852E9E">
        <w:rPr>
          <w:noProof/>
        </w:rPr>
        <w:t xml:space="preserve">1914-18 Mesopotamia then to </w:t>
      </w:r>
      <w:smartTag w:uri="urn:schemas-microsoft-com:office:smarttags" w:element="place">
        <w:smartTag w:uri="urn:schemas-microsoft-com:office:smarttags" w:element="City">
          <w:r w:rsidRPr="00852E9E">
            <w:rPr>
              <w:noProof/>
            </w:rPr>
            <w:t>Baku</w:t>
          </w:r>
        </w:smartTag>
        <w:r w:rsidR="004D62FB">
          <w:rPr>
            <w:noProof/>
          </w:rPr>
          <w:t xml:space="preserve">, </w:t>
        </w:r>
        <w:smartTag w:uri="urn:schemas-microsoft-com:office:smarttags" w:element="country-region">
          <w:r w:rsidR="004D62FB">
            <w:rPr>
              <w:noProof/>
            </w:rPr>
            <w:t>Azerbaija</w:t>
          </w:r>
          <w:r>
            <w:rPr>
              <w:noProof/>
            </w:rPr>
            <w:t>n</w:t>
          </w:r>
        </w:smartTag>
      </w:smartTag>
      <w:r w:rsidRPr="00852E9E">
        <w:rPr>
          <w:noProof/>
        </w:rPr>
        <w:t xml:space="preserve">.  </w:t>
      </w:r>
    </w:p>
    <w:p w:rsidR="00F6298A" w:rsidRDefault="00F6298A" w:rsidP="00C240C0"/>
    <w:p w:rsidR="00F6298A" w:rsidRDefault="00F6298A" w:rsidP="00C240C0">
      <w:r w:rsidRPr="0020665A">
        <w:rPr>
          <w:b/>
        </w:rPr>
        <w:t>Died:</w:t>
      </w:r>
      <w:r>
        <w:t xml:space="preserve"> </w:t>
      </w:r>
      <w:r>
        <w:rPr>
          <w:noProof/>
        </w:rPr>
        <w:t>14 September 1918</w:t>
      </w:r>
      <w:r>
        <w:t xml:space="preserve"> </w:t>
      </w:r>
      <w:r w:rsidRPr="00852E9E">
        <w:rPr>
          <w:noProof/>
        </w:rPr>
        <w:t xml:space="preserve">KIA covering the evacuation of </w:t>
      </w:r>
      <w:smartTag w:uri="urn:schemas-microsoft-com:office:smarttags" w:element="place">
        <w:smartTag w:uri="urn:schemas-microsoft-com:office:smarttags" w:element="City">
          <w:r w:rsidRPr="00852E9E">
            <w:rPr>
              <w:noProof/>
            </w:rPr>
            <w:t>Baku</w:t>
          </w:r>
        </w:smartTag>
      </w:smartTag>
      <w:r>
        <w:rPr>
          <w:noProof/>
        </w:rPr>
        <w:t xml:space="preserve"> </w:t>
      </w:r>
      <w:r>
        <w:t xml:space="preserve">aged </w:t>
      </w:r>
      <w:r>
        <w:rPr>
          <w:noProof/>
        </w:rPr>
        <w:t>28</w:t>
      </w:r>
      <w:r>
        <w:br/>
      </w:r>
    </w:p>
    <w:p w:rsidR="00F6298A" w:rsidRDefault="00F6298A" w:rsidP="0038281B">
      <w:pPr>
        <w:tabs>
          <w:tab w:val="right" w:pos="9639"/>
        </w:tabs>
        <w:rPr>
          <w:color w:val="FF0000"/>
        </w:rPr>
      </w:pPr>
    </w:p>
    <w:p w:rsidR="00F6298A" w:rsidRPr="00263E30" w:rsidRDefault="00F6298A" w:rsidP="0038281B">
      <w:pPr>
        <w:tabs>
          <w:tab w:val="right" w:pos="9639"/>
        </w:tabs>
      </w:pPr>
      <w:r w:rsidRPr="00263E30">
        <w:rPr>
          <w:b/>
        </w:rPr>
        <w:t>Decorations:</w:t>
      </w:r>
      <w:r w:rsidRPr="00263E30">
        <w:t xml:space="preserve"> Medal, Victory Medal</w:t>
      </w:r>
      <w:r>
        <w:t>,</w:t>
      </w:r>
      <w:r w:rsidRPr="00263E30">
        <w:t xml:space="preserve"> 1914 – 15 Star.</w:t>
      </w:r>
    </w:p>
    <w:p w:rsidR="00F6298A" w:rsidRDefault="00F6298A" w:rsidP="0038281B">
      <w:pPr>
        <w:tabs>
          <w:tab w:val="right" w:pos="9639"/>
        </w:tabs>
      </w:pPr>
    </w:p>
    <w:p w:rsidR="00F6298A" w:rsidRPr="00263E30" w:rsidRDefault="00F6298A" w:rsidP="0038281B">
      <w:pPr>
        <w:tabs>
          <w:tab w:val="right" w:pos="9639"/>
        </w:tabs>
        <w:rPr>
          <w:b/>
        </w:rPr>
      </w:pPr>
      <w:r w:rsidRPr="00263E30">
        <w:rPr>
          <w:b/>
        </w:rPr>
        <w:t>Memorials:</w:t>
      </w:r>
    </w:p>
    <w:p w:rsidR="00F6298A" w:rsidRDefault="00F6298A" w:rsidP="0038281B">
      <w:pPr>
        <w:pStyle w:val="ListParagraph"/>
        <w:numPr>
          <w:ilvl w:val="0"/>
          <w:numId w:val="2"/>
        </w:numPr>
        <w:spacing w:after="0"/>
      </w:pPr>
      <w:r>
        <w:t>College Hall</w:t>
      </w:r>
    </w:p>
    <w:p w:rsidR="00F6298A" w:rsidRPr="00C240C0" w:rsidRDefault="00F6298A" w:rsidP="0038281B">
      <w:pPr>
        <w:pStyle w:val="ListParagraph"/>
        <w:numPr>
          <w:ilvl w:val="0"/>
          <w:numId w:val="2"/>
        </w:numPr>
        <w:spacing w:after="0"/>
        <w:rPr>
          <w:b/>
        </w:rPr>
      </w:pPr>
      <w:r>
        <w:rPr>
          <w:noProof/>
        </w:rPr>
        <w:t>Haidar Pasha Memorial</w:t>
      </w:r>
    </w:p>
    <w:p w:rsidR="00F6298A" w:rsidRPr="00263E30" w:rsidRDefault="00F6298A" w:rsidP="0038281B">
      <w:pPr>
        <w:pStyle w:val="ListParagraph"/>
        <w:numPr>
          <w:ilvl w:val="0"/>
          <w:numId w:val="2"/>
        </w:numPr>
        <w:spacing w:after="0"/>
        <w:rPr>
          <w:b/>
        </w:rPr>
      </w:pPr>
      <w:r w:rsidRPr="00263E30">
        <w:rPr>
          <w:noProof/>
        </w:rPr>
        <w:t>All Saints Church Hoby with Rotherby. Beresford Window in the South Chancel.</w:t>
      </w:r>
    </w:p>
    <w:p w:rsidR="00F6298A" w:rsidRDefault="00F6298A" w:rsidP="00625291">
      <w:pPr>
        <w:pStyle w:val="ListParagraph"/>
        <w:spacing w:after="0"/>
        <w:rPr>
          <w:noProof/>
          <w:color w:val="FF0000"/>
        </w:rPr>
      </w:pPr>
    </w:p>
    <w:p w:rsidR="00F6298A" w:rsidRPr="00C240C0" w:rsidRDefault="00F6298A" w:rsidP="00625291">
      <w:pPr>
        <w:pStyle w:val="ListParagraph"/>
        <w:spacing w:after="0"/>
        <w:rPr>
          <w:b/>
        </w:rPr>
      </w:pPr>
    </w:p>
    <w:p w:rsidR="00F6298A" w:rsidRPr="00440E57" w:rsidRDefault="006105D6" w:rsidP="00440E57">
      <w:pPr>
        <w:pStyle w:val="Heading1"/>
      </w:pPr>
      <w:r>
        <w:br w:type="page"/>
      </w:r>
      <w:bookmarkStart w:id="48" w:name="_Toc465841374"/>
      <w:r w:rsidR="00F6298A" w:rsidRPr="00E7355C">
        <w:rPr>
          <w:noProof/>
        </w:rPr>
        <w:t>Ralph</w:t>
      </w:r>
      <w:r w:rsidR="00F6298A" w:rsidRPr="00440E57">
        <w:t xml:space="preserve"> </w:t>
      </w:r>
      <w:r w:rsidR="00F6298A" w:rsidRPr="00E7355C">
        <w:rPr>
          <w:b/>
          <w:noProof/>
        </w:rPr>
        <w:t>Hawtrey</w:t>
      </w:r>
      <w:r w:rsidR="00F6298A" w:rsidRPr="00440E57">
        <w:rPr>
          <w:b/>
        </w:rPr>
        <w:t xml:space="preserve"> </w:t>
      </w:r>
      <w:r w:rsidR="00F6298A" w:rsidRPr="00440E57">
        <w:t>(</w:t>
      </w:r>
      <w:r w:rsidR="00F6298A" w:rsidRPr="00E7355C">
        <w:rPr>
          <w:noProof/>
        </w:rPr>
        <w:t>2555</w:t>
      </w:r>
      <w:r w:rsidR="00F6298A" w:rsidRPr="00440E57">
        <w:t>)</w:t>
      </w:r>
      <w:bookmarkEnd w:id="48"/>
    </w:p>
    <w:p w:rsidR="00F6298A" w:rsidRDefault="00F6298A" w:rsidP="0038281B">
      <w:pPr>
        <w:tabs>
          <w:tab w:val="right" w:pos="9639"/>
        </w:tabs>
        <w:rPr>
          <w:color w:val="00FF00"/>
        </w:rPr>
      </w:pPr>
      <w:r w:rsidRPr="002B290A">
        <w:rPr>
          <w:color w:val="00FF00"/>
        </w:rPr>
        <w:t>Vo</w:t>
      </w:r>
      <w:r>
        <w:rPr>
          <w:color w:val="00FF00"/>
        </w:rPr>
        <w:t>l. II Pg 149</w:t>
      </w:r>
    </w:p>
    <w:p w:rsidR="00F6298A" w:rsidRPr="008457A3" w:rsidRDefault="00E701C3" w:rsidP="003F7B88">
      <w:pPr>
        <w:tabs>
          <w:tab w:val="right" w:pos="9639"/>
        </w:tabs>
        <w:rPr>
          <w:noProof/>
        </w:rPr>
      </w:pPr>
      <w:r>
        <w:rPr>
          <w:noProof/>
          <w:lang w:eastAsia="en-GB"/>
        </w:rPr>
        <w:drawing>
          <wp:anchor distT="0" distB="0" distL="114300" distR="114300" simplePos="0" relativeHeight="251634176" behindDoc="1" locked="0" layoutInCell="1" allowOverlap="1" wp14:anchorId="5E7715D8" wp14:editId="198DDBC8">
            <wp:simplePos x="0" y="0"/>
            <wp:positionH relativeFrom="column">
              <wp:posOffset>3810</wp:posOffset>
            </wp:positionH>
            <wp:positionV relativeFrom="paragraph">
              <wp:align>inside</wp:align>
            </wp:positionV>
            <wp:extent cx="1800225" cy="3257550"/>
            <wp:effectExtent l="0" t="0" r="9525" b="0"/>
            <wp:wrapTight wrapText="bothSides">
              <wp:wrapPolygon edited="0">
                <wp:start x="0" y="0"/>
                <wp:lineTo x="0" y="21474"/>
                <wp:lineTo x="21486" y="21474"/>
                <wp:lineTo x="21486" y="0"/>
                <wp:lineTo x="0" y="0"/>
              </wp:wrapPolygon>
            </wp:wrapTight>
            <wp:docPr id="8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00225" cy="3257550"/>
                    </a:xfrm>
                    <a:prstGeom prst="rect">
                      <a:avLst/>
                    </a:prstGeom>
                    <a:noFill/>
                  </pic:spPr>
                </pic:pic>
              </a:graphicData>
            </a:graphic>
            <wp14:sizeRelH relativeFrom="page">
              <wp14:pctWidth>0</wp14:pctWidth>
            </wp14:sizeRelH>
            <wp14:sizeRelV relativeFrom="page">
              <wp14:pctHeight>0</wp14:pctHeight>
            </wp14:sizeRelV>
          </wp:anchor>
        </w:drawing>
      </w:r>
      <w:r w:rsidR="00F6298A" w:rsidRPr="0020665A">
        <w:rPr>
          <w:b/>
          <w:noProof/>
        </w:rPr>
        <w:t>Ralph when Captain of  1st XV, 1897 taken from the School Photograph</w:t>
      </w:r>
      <w:r w:rsidR="00F6298A" w:rsidRPr="008457A3">
        <w:rPr>
          <w:noProof/>
        </w:rPr>
        <w:t>.</w:t>
      </w:r>
    </w:p>
    <w:p w:rsidR="00F6298A" w:rsidRDefault="00F6298A" w:rsidP="0038281B">
      <w:pPr>
        <w:tabs>
          <w:tab w:val="right" w:pos="9639"/>
        </w:tabs>
      </w:pPr>
    </w:p>
    <w:p w:rsidR="00F6298A" w:rsidRPr="008457A3" w:rsidRDefault="00F6298A" w:rsidP="0038281B">
      <w:pPr>
        <w:tabs>
          <w:tab w:val="right" w:pos="9639"/>
        </w:tabs>
        <w:rPr>
          <w:noProof/>
        </w:rPr>
      </w:pPr>
      <w:r w:rsidRPr="0020665A">
        <w:rPr>
          <w:b/>
        </w:rPr>
        <w:t>Born:</w:t>
      </w:r>
      <w:r w:rsidRPr="008457A3">
        <w:t xml:space="preserve"> </w:t>
      </w:r>
      <w:r w:rsidRPr="008457A3">
        <w:rPr>
          <w:noProof/>
        </w:rPr>
        <w:t xml:space="preserve">18 July 1879 in </w:t>
      </w:r>
      <w:smartTag w:uri="urn:schemas-microsoft-com:office:smarttags" w:element="City">
        <w:r w:rsidRPr="008457A3">
          <w:rPr>
            <w:noProof/>
          </w:rPr>
          <w:t>Richmond</w:t>
        </w:r>
      </w:smartTag>
      <w:r w:rsidRPr="008457A3">
        <w:rPr>
          <w:noProof/>
        </w:rPr>
        <w:t xml:space="preserve"> </w:t>
      </w:r>
      <w:smartTag w:uri="urn:schemas-microsoft-com:office:smarttags" w:element="place">
        <w:r w:rsidRPr="008457A3">
          <w:rPr>
            <w:noProof/>
          </w:rPr>
          <w:t>Surrey</w:t>
        </w:r>
      </w:smartTag>
      <w:r w:rsidRPr="008457A3">
        <w:rPr>
          <w:noProof/>
        </w:rPr>
        <w:t>. Son of Mo</w:t>
      </w:r>
      <w:r>
        <w:rPr>
          <w:noProof/>
        </w:rPr>
        <w:t>n</w:t>
      </w:r>
      <w:r w:rsidRPr="008457A3">
        <w:rPr>
          <w:noProof/>
        </w:rPr>
        <w:t>tague Hawtrey (A tea merchant) and Constance Maud Hawtrey (Nee Parr).</w:t>
      </w:r>
      <w:r>
        <w:rPr>
          <w:noProof/>
        </w:rPr>
        <w:t xml:space="preserve"> </w:t>
      </w:r>
      <w:r w:rsidRPr="008457A3">
        <w:rPr>
          <w:noProof/>
        </w:rPr>
        <w:t>Montague died 7 Oct 1879 and his mother re-married  Rev. William Penney at Bedminster later to become Principal of Elizabeth College.</w:t>
      </w:r>
      <w:r>
        <w:rPr>
          <w:noProof/>
        </w:rPr>
        <w:t xml:space="preserve"> She died Nov 1915 - a descendant of Ca</w:t>
      </w:r>
      <w:r w:rsidR="003B5140">
        <w:rPr>
          <w:noProof/>
        </w:rPr>
        <w:t>therine Parr wife of Henry VIII.</w:t>
      </w:r>
    </w:p>
    <w:p w:rsidR="00F6298A" w:rsidRDefault="00F6298A" w:rsidP="0038281B">
      <w:pPr>
        <w:tabs>
          <w:tab w:val="right" w:pos="9639"/>
        </w:tabs>
      </w:pPr>
      <w:r w:rsidRPr="008457A3">
        <w:rPr>
          <w:noProof/>
        </w:rPr>
        <w:t>Husband of Doreen Errol Stopford and they had a son.</w:t>
      </w:r>
      <w:r>
        <w:tab/>
      </w:r>
    </w:p>
    <w:p w:rsidR="00F6298A" w:rsidRDefault="00F6298A" w:rsidP="0038281B">
      <w:pPr>
        <w:tabs>
          <w:tab w:val="right" w:pos="9639"/>
        </w:tabs>
      </w:pPr>
    </w:p>
    <w:p w:rsidR="00F6298A" w:rsidRDefault="00F6298A" w:rsidP="0038281B">
      <w:pPr>
        <w:tabs>
          <w:tab w:val="right" w:pos="9639"/>
        </w:tabs>
      </w:pPr>
      <w:r>
        <w:t>St Mark’s School Windsor 1886 - 89</w:t>
      </w:r>
    </w:p>
    <w:p w:rsidR="00F6298A" w:rsidRDefault="00F6298A" w:rsidP="0038281B">
      <w:pPr>
        <w:tabs>
          <w:tab w:val="right" w:pos="9639"/>
        </w:tabs>
        <w:rPr>
          <w:noProof/>
        </w:rPr>
      </w:pPr>
      <w:r w:rsidRPr="0020665A">
        <w:rPr>
          <w:b/>
        </w:rPr>
        <w:t>Joined</w:t>
      </w:r>
      <w:r w:rsidRPr="008457A3">
        <w:t xml:space="preserve"> </w:t>
      </w:r>
      <w:smartTag w:uri="urn:schemas-microsoft-com:office:smarttags" w:element="place">
        <w:smartTag w:uri="urn:schemas-microsoft-com:office:smarttags" w:element="PlaceName">
          <w:r w:rsidRPr="008457A3">
            <w:t>Elizabeth</w:t>
          </w:r>
        </w:smartTag>
        <w:r w:rsidRPr="008457A3">
          <w:t xml:space="preserve"> </w:t>
        </w:r>
        <w:smartTag w:uri="urn:schemas-microsoft-com:office:smarttags" w:element="PlaceName">
          <w:r w:rsidRPr="008457A3">
            <w:t>College</w:t>
          </w:r>
        </w:smartTag>
      </w:smartTag>
      <w:r w:rsidRPr="008457A3">
        <w:t xml:space="preserve"> in </w:t>
      </w:r>
      <w:r w:rsidRPr="008457A3">
        <w:rPr>
          <w:noProof/>
        </w:rPr>
        <w:t>1889</w:t>
      </w:r>
      <w:r w:rsidRPr="008457A3">
        <w:t xml:space="preserve"> and left in </w:t>
      </w:r>
      <w:r>
        <w:rPr>
          <w:noProof/>
        </w:rPr>
        <w:t>1898, 1</w:t>
      </w:r>
      <w:r w:rsidRPr="008457A3">
        <w:rPr>
          <w:noProof/>
        </w:rPr>
        <w:t>st XI Rugby 1896</w:t>
      </w:r>
      <w:r>
        <w:rPr>
          <w:noProof/>
        </w:rPr>
        <w:t>,</w:t>
      </w:r>
      <w:r w:rsidRPr="008457A3">
        <w:rPr>
          <w:noProof/>
        </w:rPr>
        <w:t xml:space="preserve"> 1897</w:t>
      </w:r>
    </w:p>
    <w:p w:rsidR="00F6298A" w:rsidRPr="008457A3" w:rsidRDefault="00F6298A" w:rsidP="0038281B">
      <w:pPr>
        <w:tabs>
          <w:tab w:val="right" w:pos="9639"/>
        </w:tabs>
        <w:rPr>
          <w:noProof/>
        </w:rPr>
      </w:pPr>
      <w:r>
        <w:rPr>
          <w:noProof/>
        </w:rPr>
        <w:t>and 1898 when he was Captain " consistingly good example" Elizabethan.  Also boxing. Silver Star Royal Drawing Society and Prefect.</w:t>
      </w:r>
    </w:p>
    <w:p w:rsidR="00F6298A" w:rsidRPr="008457A3" w:rsidRDefault="00F6298A" w:rsidP="0038281B">
      <w:pPr>
        <w:tabs>
          <w:tab w:val="right" w:pos="9639"/>
        </w:tabs>
        <w:rPr>
          <w:noProof/>
        </w:rPr>
      </w:pPr>
      <w:r w:rsidRPr="008457A3">
        <w:rPr>
          <w:noProof/>
        </w:rPr>
        <w:t xml:space="preserve">Became a Colliery Surveyor in </w:t>
      </w:r>
      <w:smartTag w:uri="urn:schemas-microsoft-com:office:smarttags" w:element="place">
        <w:smartTag w:uri="urn:schemas-microsoft-com:office:smarttags" w:element="country-region">
          <w:r w:rsidRPr="008457A3">
            <w:rPr>
              <w:noProof/>
            </w:rPr>
            <w:t>Wales</w:t>
          </w:r>
        </w:smartTag>
      </w:smartTag>
      <w:r w:rsidRPr="008457A3">
        <w:rPr>
          <w:noProof/>
        </w:rPr>
        <w:t xml:space="preserve"> in 1901 aged 21.</w:t>
      </w:r>
    </w:p>
    <w:p w:rsidR="00F6298A" w:rsidRDefault="00F6298A" w:rsidP="00561A8E">
      <w:pPr>
        <w:tabs>
          <w:tab w:val="right" w:pos="9639"/>
        </w:tabs>
        <w:rPr>
          <w:b/>
        </w:rPr>
      </w:pPr>
      <w:r w:rsidRPr="008457A3">
        <w:rPr>
          <w:noProof/>
        </w:rPr>
        <w:t xml:space="preserve">Mining in </w:t>
      </w:r>
      <w:smartTag w:uri="urn:schemas-microsoft-com:office:smarttags" w:element="place">
        <w:smartTag w:uri="urn:schemas-microsoft-com:office:smarttags" w:element="country-region">
          <w:r w:rsidRPr="008457A3">
            <w:rPr>
              <w:noProof/>
            </w:rPr>
            <w:t>Serbia</w:t>
          </w:r>
        </w:smartTag>
      </w:smartTag>
      <w:r w:rsidRPr="008457A3">
        <w:rPr>
          <w:noProof/>
        </w:rPr>
        <w:t>. Returned at the out break of War and joined the 28</w:t>
      </w:r>
      <w:r w:rsidRPr="008457A3">
        <w:rPr>
          <w:noProof/>
          <w:vertAlign w:val="superscript"/>
        </w:rPr>
        <w:t>th</w:t>
      </w:r>
      <w:r w:rsidRPr="008457A3">
        <w:rPr>
          <w:noProof/>
        </w:rPr>
        <w:t xml:space="preserve"> Bn. Of the London Regt (Artist’s Rifles)</w:t>
      </w:r>
      <w:r w:rsidRPr="008457A3">
        <w:br/>
      </w:r>
      <w:r w:rsidRPr="0053564D">
        <w:rPr>
          <w:b/>
        </w:rPr>
        <w:t>War Service</w:t>
      </w:r>
    </w:p>
    <w:p w:rsidR="00F6298A" w:rsidRDefault="00F6298A" w:rsidP="002B290A">
      <w:pPr>
        <w:rPr>
          <w:noProof/>
        </w:rPr>
      </w:pPr>
      <w:r>
        <w:rPr>
          <w:noProof/>
        </w:rPr>
        <w:t>2</w:t>
      </w:r>
      <w:r w:rsidRPr="00561A8E">
        <w:rPr>
          <w:noProof/>
          <w:vertAlign w:val="superscript"/>
        </w:rPr>
        <w:t>nd</w:t>
      </w:r>
      <w:r>
        <w:rPr>
          <w:noProof/>
        </w:rPr>
        <w:t xml:space="preserve"> Lieutenant</w:t>
      </w:r>
      <w:r>
        <w:t xml:space="preserve"> in the 3</w:t>
      </w:r>
      <w:r w:rsidRPr="00561A8E">
        <w:rPr>
          <w:vertAlign w:val="superscript"/>
        </w:rPr>
        <w:t>rd</w:t>
      </w:r>
      <w:r>
        <w:t xml:space="preserve"> Bn., and transferred to the  </w:t>
      </w:r>
      <w:r>
        <w:rPr>
          <w:noProof/>
        </w:rPr>
        <w:t>Royal Engineers in 1916.</w:t>
      </w:r>
    </w:p>
    <w:p w:rsidR="00F6298A" w:rsidRDefault="00F6298A" w:rsidP="003E7BAE">
      <w:pPr>
        <w:autoSpaceDE w:val="0"/>
        <w:autoSpaceDN w:val="0"/>
        <w:adjustRightInd w:val="0"/>
        <w:spacing w:after="0"/>
        <w:rPr>
          <w:rFonts w:ascii="Times New Roman" w:hAnsi="Times New Roman"/>
          <w:sz w:val="20"/>
          <w:szCs w:val="20"/>
          <w:lang w:eastAsia="en-GB"/>
        </w:rPr>
      </w:pPr>
      <w:r w:rsidRPr="008457A3">
        <w:rPr>
          <w:noProof/>
        </w:rPr>
        <w:t>179</w:t>
      </w:r>
      <w:r w:rsidRPr="008457A3">
        <w:rPr>
          <w:noProof/>
          <w:vertAlign w:val="superscript"/>
        </w:rPr>
        <w:t>th</w:t>
      </w:r>
      <w:r w:rsidRPr="008457A3">
        <w:rPr>
          <w:noProof/>
        </w:rPr>
        <w:t xml:space="preserve"> Tunnelling Coy. At La Boiselle.</w:t>
      </w:r>
      <w:r>
        <w:rPr>
          <w:noProof/>
        </w:rPr>
        <w:t xml:space="preserve">  </w:t>
      </w:r>
      <w:r w:rsidRPr="003E7BAE">
        <w:rPr>
          <w:noProof/>
        </w:rPr>
        <w:t>Account in Elizabethan Dec. 1915</w:t>
      </w:r>
      <w:r>
        <w:rPr>
          <w:noProof/>
        </w:rPr>
        <w:t>. "R</w:t>
      </w:r>
      <w:r>
        <w:rPr>
          <w:rFonts w:ascii="Times New Roman" w:hAnsi="Times New Roman"/>
          <w:sz w:val="20"/>
          <w:szCs w:val="20"/>
          <w:lang w:eastAsia="en-GB"/>
        </w:rPr>
        <w:t>alph Hawtrey is in the Tunnelling Company which works its nefarious plots in this sector, and our first encounter took place at a dramatic moment after the explosion of a German mine. We are inclined to envy these Tunnellers, for their spells in the trenches are brief and their billets permanent, while the luxury of their dug-outs is one of the seven wonders of this new world. Hawtrey's Coy. has just constructed a veritable subterranean Ritz some thirty feet below the surface, lined and wainscotted with wood and with sleeping bunks, and stoves and lights and 'phones" le dernier cri " in luxury."</w:t>
      </w:r>
    </w:p>
    <w:p w:rsidR="00F6298A" w:rsidRDefault="00F6298A" w:rsidP="002B290A">
      <w:pPr>
        <w:rPr>
          <w:noProof/>
        </w:rPr>
      </w:pPr>
      <w:r w:rsidRPr="008457A3">
        <w:rPr>
          <w:noProof/>
        </w:rPr>
        <w:t>On 3</w:t>
      </w:r>
      <w:r w:rsidRPr="008457A3">
        <w:rPr>
          <w:noProof/>
          <w:vertAlign w:val="superscript"/>
        </w:rPr>
        <w:t>rd</w:t>
      </w:r>
      <w:r w:rsidRPr="008457A3">
        <w:rPr>
          <w:noProof/>
        </w:rPr>
        <w:t xml:space="preserve"> March 1916 went to hospital. Promoted Lieutentant on 15 March 1916. </w:t>
      </w:r>
    </w:p>
    <w:p w:rsidR="00F6298A" w:rsidRPr="008457A3" w:rsidRDefault="00F6298A" w:rsidP="002B290A">
      <w:r w:rsidRPr="008457A3">
        <w:rPr>
          <w:noProof/>
        </w:rPr>
        <w:t>Sent on a special duty with a brother Officer on Sept. 3</w:t>
      </w:r>
      <w:r w:rsidRPr="008457A3">
        <w:rPr>
          <w:noProof/>
          <w:vertAlign w:val="superscript"/>
        </w:rPr>
        <w:t>rd</w:t>
      </w:r>
      <w:r w:rsidRPr="008457A3">
        <w:rPr>
          <w:noProof/>
        </w:rPr>
        <w:t>. They were both found dead having accomplished their task. Both probably killed by exploding shell</w:t>
      </w:r>
    </w:p>
    <w:p w:rsidR="00F6298A" w:rsidRDefault="00F6298A" w:rsidP="00561A8E">
      <w:pPr>
        <w:tabs>
          <w:tab w:val="right" w:pos="9639"/>
        </w:tabs>
        <w:rPr>
          <w:b/>
        </w:rPr>
      </w:pPr>
    </w:p>
    <w:p w:rsidR="00F6298A" w:rsidRDefault="00F6298A" w:rsidP="0038281B">
      <w:pPr>
        <w:tabs>
          <w:tab w:val="right" w:pos="9639"/>
        </w:tabs>
        <w:rPr>
          <w:b/>
        </w:rPr>
      </w:pPr>
      <w:r w:rsidRPr="0020665A">
        <w:rPr>
          <w:b/>
        </w:rPr>
        <w:t>Died:</w:t>
      </w:r>
      <w:r w:rsidRPr="008457A3">
        <w:t xml:space="preserve"> </w:t>
      </w:r>
      <w:r w:rsidRPr="008457A3">
        <w:rPr>
          <w:noProof/>
        </w:rPr>
        <w:t>03 September 1916</w:t>
      </w:r>
      <w:r w:rsidRPr="008457A3">
        <w:t xml:space="preserve"> aged </w:t>
      </w:r>
      <w:r w:rsidRPr="008457A3">
        <w:rPr>
          <w:noProof/>
        </w:rPr>
        <w:t xml:space="preserve">37 KIA </w:t>
      </w:r>
    </w:p>
    <w:p w:rsidR="00F6298A" w:rsidRPr="008457A3" w:rsidRDefault="00F6298A" w:rsidP="0038281B">
      <w:pPr>
        <w:tabs>
          <w:tab w:val="right" w:pos="9639"/>
        </w:tabs>
      </w:pPr>
      <w:r w:rsidRPr="0020665A">
        <w:rPr>
          <w:b/>
        </w:rPr>
        <w:t>Decorations:</w:t>
      </w:r>
      <w:r w:rsidRPr="008457A3">
        <w:t xml:space="preserve">  Medal and Victory Medal</w:t>
      </w:r>
    </w:p>
    <w:p w:rsidR="00F6298A" w:rsidRPr="0020665A" w:rsidRDefault="00F6298A" w:rsidP="0038281B">
      <w:pPr>
        <w:tabs>
          <w:tab w:val="right" w:pos="9639"/>
        </w:tabs>
        <w:rPr>
          <w:b/>
        </w:rPr>
      </w:pPr>
      <w:r w:rsidRPr="0020665A">
        <w:rPr>
          <w:b/>
        </w:rPr>
        <w:t>Memorials:</w:t>
      </w:r>
      <w:r w:rsidR="00D06C29">
        <w:rPr>
          <w:b/>
        </w:rPr>
        <w:t xml:space="preserve">                                                                                                    </w:t>
      </w:r>
      <w:r w:rsidR="00E701C3">
        <w:rPr>
          <w:noProof/>
          <w:lang w:eastAsia="en-GB"/>
        </w:rPr>
        <w:drawing>
          <wp:anchor distT="0" distB="0" distL="114300" distR="114300" simplePos="0" relativeHeight="251687424" behindDoc="1" locked="0" layoutInCell="1" allowOverlap="1" wp14:anchorId="7235591A" wp14:editId="03A8254C">
            <wp:simplePos x="0" y="0"/>
            <wp:positionH relativeFrom="column">
              <wp:posOffset>3823335</wp:posOffset>
            </wp:positionH>
            <wp:positionV relativeFrom="paragraph">
              <wp:posOffset>-5080</wp:posOffset>
            </wp:positionV>
            <wp:extent cx="1247775" cy="2000250"/>
            <wp:effectExtent l="0" t="0" r="9525" b="0"/>
            <wp:wrapTight wrapText="bothSides">
              <wp:wrapPolygon edited="0">
                <wp:start x="0" y="0"/>
                <wp:lineTo x="0" y="21394"/>
                <wp:lineTo x="21435" y="21394"/>
                <wp:lineTo x="21435" y="0"/>
                <wp:lineTo x="0" y="0"/>
              </wp:wrapPolygon>
            </wp:wrapTight>
            <wp:docPr id="8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47775" cy="2000250"/>
                    </a:xfrm>
                    <a:prstGeom prst="rect">
                      <a:avLst/>
                    </a:prstGeom>
                    <a:noFill/>
                  </pic:spPr>
                </pic:pic>
              </a:graphicData>
            </a:graphic>
            <wp14:sizeRelH relativeFrom="page">
              <wp14:pctWidth>0</wp14:pctWidth>
            </wp14:sizeRelH>
            <wp14:sizeRelV relativeFrom="page">
              <wp14:pctHeight>0</wp14:pctHeight>
            </wp14:sizeRelV>
          </wp:anchor>
        </w:drawing>
      </w:r>
    </w:p>
    <w:p w:rsidR="00F6298A" w:rsidRDefault="00F6298A" w:rsidP="0038281B">
      <w:pPr>
        <w:pStyle w:val="ListParagraph"/>
        <w:numPr>
          <w:ilvl w:val="0"/>
          <w:numId w:val="2"/>
        </w:numPr>
        <w:spacing w:after="0"/>
      </w:pPr>
      <w:r>
        <w:t>College Hall</w:t>
      </w:r>
    </w:p>
    <w:p w:rsidR="00F6298A" w:rsidRPr="00625291" w:rsidRDefault="00F6298A" w:rsidP="0038281B">
      <w:pPr>
        <w:pStyle w:val="ListParagraph"/>
        <w:numPr>
          <w:ilvl w:val="0"/>
          <w:numId w:val="2"/>
        </w:numPr>
        <w:spacing w:after="0"/>
        <w:rPr>
          <w:b/>
        </w:rPr>
      </w:pPr>
      <w:r>
        <w:rPr>
          <w:noProof/>
        </w:rPr>
        <w:t>Albert Communal Cemetery Extension</w:t>
      </w:r>
    </w:p>
    <w:p w:rsidR="00F6298A" w:rsidRPr="00BA61F0" w:rsidRDefault="00F6298A" w:rsidP="00333257">
      <w:pPr>
        <w:pStyle w:val="ListParagraph"/>
        <w:spacing w:after="0"/>
        <w:ind w:left="330"/>
        <w:rPr>
          <w:b/>
        </w:rPr>
      </w:pPr>
    </w:p>
    <w:p w:rsidR="00D06C29" w:rsidRDefault="00E701C3" w:rsidP="00BA61F0">
      <w:pPr>
        <w:pStyle w:val="ListParagraph"/>
        <w:spacing w:after="0"/>
        <w:rPr>
          <w:b/>
          <w:noProof/>
        </w:rPr>
      </w:pPr>
      <w:r>
        <w:rPr>
          <w:noProof/>
          <w:lang w:eastAsia="en-GB"/>
        </w:rPr>
        <w:drawing>
          <wp:inline distT="0" distB="0" distL="0" distR="0" wp14:anchorId="64AB88FB" wp14:editId="23B3041D">
            <wp:extent cx="1295400" cy="1352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95400" cy="1352550"/>
                    </a:xfrm>
                    <a:prstGeom prst="rect">
                      <a:avLst/>
                    </a:prstGeom>
                    <a:noFill/>
                    <a:ln>
                      <a:noFill/>
                    </a:ln>
                  </pic:spPr>
                </pic:pic>
              </a:graphicData>
            </a:graphic>
          </wp:inline>
        </w:drawing>
      </w:r>
      <w:r w:rsidR="00F6298A">
        <w:rPr>
          <w:noProof/>
        </w:rPr>
        <w:t xml:space="preserve">   </w:t>
      </w:r>
      <w:r w:rsidR="00F6298A" w:rsidRPr="0020665A">
        <w:rPr>
          <w:b/>
          <w:noProof/>
        </w:rPr>
        <w:t xml:space="preserve">Painting of W C Penney MA </w:t>
      </w:r>
    </w:p>
    <w:p w:rsidR="00F6298A" w:rsidRDefault="008E63C1" w:rsidP="00BA61F0">
      <w:pPr>
        <w:pStyle w:val="ListParagraph"/>
        <w:spacing w:after="0"/>
        <w:rPr>
          <w:noProof/>
        </w:rPr>
      </w:pPr>
      <w:r>
        <w:rPr>
          <w:b/>
          <w:noProof/>
        </w:rPr>
        <w:t xml:space="preserve">                                     </w:t>
      </w:r>
      <w:r w:rsidR="00F6298A" w:rsidRPr="0020665A">
        <w:rPr>
          <w:b/>
          <w:noProof/>
        </w:rPr>
        <w:t xml:space="preserve">Principal Of </w:t>
      </w:r>
      <w:smartTag w:uri="urn:schemas-microsoft-com:office:smarttags" w:element="place">
        <w:smartTag w:uri="urn:schemas-microsoft-com:office:smarttags" w:element="PlaceName">
          <w:r w:rsidR="00F6298A" w:rsidRPr="0020665A">
            <w:rPr>
              <w:b/>
              <w:noProof/>
            </w:rPr>
            <w:t>Elizabeth</w:t>
          </w:r>
        </w:smartTag>
        <w:r w:rsidR="00F6298A" w:rsidRPr="0020665A">
          <w:rPr>
            <w:b/>
            <w:noProof/>
          </w:rPr>
          <w:t xml:space="preserve"> </w:t>
        </w:r>
        <w:smartTag w:uri="urn:schemas-microsoft-com:office:smarttags" w:element="PlaceName">
          <w:r w:rsidR="00F6298A" w:rsidRPr="0020665A">
            <w:rPr>
              <w:b/>
              <w:noProof/>
            </w:rPr>
            <w:t>College</w:t>
          </w:r>
        </w:smartTag>
      </w:smartTag>
      <w:r w:rsidR="00F6298A" w:rsidRPr="0020665A">
        <w:rPr>
          <w:b/>
          <w:noProof/>
        </w:rPr>
        <w:t xml:space="preserve">  Feb 1916</w:t>
      </w:r>
      <w:r w:rsidR="00F6298A">
        <w:rPr>
          <w:noProof/>
        </w:rPr>
        <w:t>.</w:t>
      </w:r>
    </w:p>
    <w:p w:rsidR="00F6298A" w:rsidRPr="00440E57" w:rsidRDefault="006105D6" w:rsidP="00440E57">
      <w:pPr>
        <w:pStyle w:val="Heading1"/>
      </w:pPr>
      <w:r>
        <w:br w:type="page"/>
      </w:r>
      <w:bookmarkStart w:id="49" w:name="_Toc465841375"/>
      <w:r w:rsidR="00F6298A" w:rsidRPr="00E7355C">
        <w:rPr>
          <w:noProof/>
        </w:rPr>
        <w:t>Charles Percy</w:t>
      </w:r>
      <w:r w:rsidR="00F6298A" w:rsidRPr="00440E57">
        <w:t xml:space="preserve"> </w:t>
      </w:r>
      <w:r w:rsidR="00F6298A" w:rsidRPr="00E7355C">
        <w:rPr>
          <w:b/>
          <w:noProof/>
        </w:rPr>
        <w:t>Hill</w:t>
      </w:r>
      <w:r w:rsidR="00F6298A" w:rsidRPr="00440E57">
        <w:rPr>
          <w:b/>
        </w:rPr>
        <w:t xml:space="preserve"> </w:t>
      </w:r>
      <w:r w:rsidR="00F6298A" w:rsidRPr="00440E57">
        <w:t>(</w:t>
      </w:r>
      <w:r w:rsidR="00F6298A" w:rsidRPr="00E7355C">
        <w:rPr>
          <w:noProof/>
        </w:rPr>
        <w:t>2631</w:t>
      </w:r>
      <w:r w:rsidR="00F6298A" w:rsidRPr="00440E57">
        <w:t>)</w:t>
      </w:r>
      <w:bookmarkEnd w:id="49"/>
    </w:p>
    <w:p w:rsidR="00F6298A" w:rsidRDefault="00F6298A" w:rsidP="0038281B">
      <w:pPr>
        <w:tabs>
          <w:tab w:val="right" w:pos="9639"/>
        </w:tabs>
      </w:pPr>
      <w:r>
        <w:t xml:space="preserve">                                                                      </w:t>
      </w:r>
    </w:p>
    <w:p w:rsidR="00F6298A" w:rsidRDefault="00F6298A" w:rsidP="0038281B">
      <w:pPr>
        <w:tabs>
          <w:tab w:val="right" w:pos="9639"/>
        </w:tabs>
        <w:rPr>
          <w:color w:val="00FF00"/>
        </w:rPr>
      </w:pPr>
      <w:r>
        <w:rPr>
          <w:color w:val="00FF00"/>
        </w:rPr>
        <w:t>Vol. II Pg 166</w:t>
      </w:r>
    </w:p>
    <w:p w:rsidR="00F6298A" w:rsidRDefault="00F6298A" w:rsidP="0038281B">
      <w:pPr>
        <w:tabs>
          <w:tab w:val="right" w:pos="9639"/>
        </w:tabs>
        <w:rPr>
          <w:color w:val="00FF00"/>
        </w:rPr>
      </w:pPr>
    </w:p>
    <w:p w:rsidR="00F6298A" w:rsidRDefault="00E701C3" w:rsidP="0038281B">
      <w:pPr>
        <w:tabs>
          <w:tab w:val="right" w:pos="9639"/>
        </w:tabs>
        <w:rPr>
          <w:color w:val="FF0000"/>
        </w:rPr>
      </w:pPr>
      <w:r>
        <w:rPr>
          <w:noProof/>
          <w:lang w:eastAsia="en-GB"/>
        </w:rPr>
        <w:drawing>
          <wp:anchor distT="0" distB="0" distL="114300" distR="114300" simplePos="0" relativeHeight="251665920" behindDoc="1" locked="0" layoutInCell="1" allowOverlap="1" wp14:anchorId="25B19AD6" wp14:editId="298DD677">
            <wp:simplePos x="0" y="0"/>
            <wp:positionH relativeFrom="column">
              <wp:posOffset>3810</wp:posOffset>
            </wp:positionH>
            <wp:positionV relativeFrom="paragraph">
              <wp:align>top</wp:align>
            </wp:positionV>
            <wp:extent cx="2857500" cy="1733550"/>
            <wp:effectExtent l="0" t="0" r="0" b="0"/>
            <wp:wrapTight wrapText="bothSides">
              <wp:wrapPolygon edited="0">
                <wp:start x="0" y="0"/>
                <wp:lineTo x="0" y="21363"/>
                <wp:lineTo x="21456" y="21363"/>
                <wp:lineTo x="21456" y="0"/>
                <wp:lineTo x="0" y="0"/>
              </wp:wrapPolygon>
            </wp:wrapTight>
            <wp:docPr id="83" name="Picture 3" descr="Hills Memorial">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lls Memorial">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7500" cy="1733550"/>
                    </a:xfrm>
                    <a:prstGeom prst="rect">
                      <a:avLst/>
                    </a:prstGeom>
                    <a:noFill/>
                  </pic:spPr>
                </pic:pic>
              </a:graphicData>
            </a:graphic>
            <wp14:sizeRelH relativeFrom="page">
              <wp14:pctWidth>0</wp14:pctWidth>
            </wp14:sizeRelH>
            <wp14:sizeRelV relativeFrom="page">
              <wp14:pctHeight>0</wp14:pctHeight>
            </wp14:sizeRelV>
          </wp:anchor>
        </w:drawing>
      </w:r>
      <w:r w:rsidR="00F6298A">
        <w:t xml:space="preserve">    </w:t>
      </w:r>
      <w:r w:rsidR="00F6298A">
        <w:rPr>
          <w:color w:val="FF0000"/>
        </w:rPr>
        <w:t xml:space="preserve">        </w:t>
      </w:r>
    </w:p>
    <w:p w:rsidR="00F6298A" w:rsidRDefault="00F6298A" w:rsidP="0038281B">
      <w:pPr>
        <w:tabs>
          <w:tab w:val="right" w:pos="9639"/>
        </w:tabs>
        <w:rPr>
          <w:b/>
        </w:rPr>
      </w:pPr>
    </w:p>
    <w:p w:rsidR="00F6298A" w:rsidRDefault="00F6298A" w:rsidP="0038281B">
      <w:pPr>
        <w:tabs>
          <w:tab w:val="right" w:pos="9639"/>
        </w:tabs>
        <w:rPr>
          <w:b/>
        </w:rPr>
      </w:pPr>
      <w:r w:rsidRPr="00F87D09">
        <w:rPr>
          <w:b/>
        </w:rPr>
        <w:t xml:space="preserve"> Memorial in </w:t>
      </w:r>
      <w:smartTag w:uri="urn:schemas-microsoft-com:office:smarttags" w:element="place">
        <w:r w:rsidRPr="00F87D09">
          <w:rPr>
            <w:b/>
          </w:rPr>
          <w:t>St Martin</w:t>
        </w:r>
      </w:smartTag>
      <w:r w:rsidRPr="00F87D09">
        <w:rPr>
          <w:b/>
        </w:rPr>
        <w:t>'s Church (K Pike)</w:t>
      </w:r>
    </w:p>
    <w:p w:rsidR="00F6298A" w:rsidRPr="00F87D09" w:rsidRDefault="00F6298A" w:rsidP="0038281B">
      <w:pPr>
        <w:tabs>
          <w:tab w:val="right" w:pos="9639"/>
        </w:tabs>
        <w:rPr>
          <w:b/>
        </w:rPr>
      </w:pPr>
    </w:p>
    <w:p w:rsidR="00F6298A" w:rsidRPr="00F87D09" w:rsidRDefault="00F6298A" w:rsidP="0038281B">
      <w:pPr>
        <w:tabs>
          <w:tab w:val="right" w:pos="9639"/>
        </w:tabs>
      </w:pPr>
      <w:r w:rsidRPr="00F87D09">
        <w:rPr>
          <w:b/>
        </w:rPr>
        <w:t>Born:</w:t>
      </w:r>
      <w:r>
        <w:t xml:space="preserve"> </w:t>
      </w:r>
      <w:r w:rsidRPr="004016C5">
        <w:rPr>
          <w:noProof/>
          <w:color w:val="FF0000"/>
        </w:rPr>
        <w:t>15</w:t>
      </w:r>
      <w:r>
        <w:rPr>
          <w:noProof/>
        </w:rPr>
        <w:t xml:space="preserve"> March </w:t>
      </w:r>
      <w:r w:rsidRPr="00F87D09">
        <w:rPr>
          <w:noProof/>
        </w:rPr>
        <w:t>1876 in Lower Bebington, Birkenhead,</w:t>
      </w:r>
      <w:smartTag w:uri="urn:schemas-microsoft-com:office:smarttags" w:element="place">
        <w:smartTag w:uri="urn:schemas-microsoft-com:office:smarttags" w:element="City">
          <w:r w:rsidRPr="00F87D09">
            <w:rPr>
              <w:noProof/>
            </w:rPr>
            <w:t>Cheshire</w:t>
          </w:r>
        </w:smartTag>
      </w:smartTag>
      <w:r w:rsidRPr="00F87D09">
        <w:rPr>
          <w:noProof/>
        </w:rPr>
        <w:t>. S</w:t>
      </w:r>
      <w:r w:rsidRPr="00F87D09">
        <w:t>on of Mr. John Rowland Hill and Mrs Frances Hill (Nee Swainson)</w:t>
      </w:r>
    </w:p>
    <w:p w:rsidR="00F6298A" w:rsidRDefault="00F6298A" w:rsidP="0038281B">
      <w:pPr>
        <w:tabs>
          <w:tab w:val="right" w:pos="9639"/>
        </w:tabs>
      </w:pPr>
    </w:p>
    <w:p w:rsidR="00F6298A" w:rsidRDefault="00F6298A" w:rsidP="0038281B">
      <w:pPr>
        <w:tabs>
          <w:tab w:val="right" w:pos="9639"/>
        </w:tabs>
        <w:rPr>
          <w:noProof/>
        </w:rPr>
      </w:pPr>
      <w:r w:rsidRPr="0020665A">
        <w:rPr>
          <w:b/>
        </w:rPr>
        <w:t>Joined</w:t>
      </w:r>
      <w:r>
        <w:t xml:space="preserve">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1891</w:t>
      </w:r>
      <w:r>
        <w:t xml:space="preserve"> and left in </w:t>
      </w:r>
      <w:r>
        <w:rPr>
          <w:noProof/>
        </w:rPr>
        <w:t>1892</w:t>
      </w:r>
    </w:p>
    <w:p w:rsidR="00F6298A" w:rsidRPr="00F87D09" w:rsidRDefault="00F6298A" w:rsidP="0038281B">
      <w:pPr>
        <w:tabs>
          <w:tab w:val="right" w:pos="9639"/>
        </w:tabs>
        <w:rPr>
          <w:noProof/>
        </w:rPr>
      </w:pPr>
      <w:smartTag w:uri="urn:schemas-microsoft-com:office:smarttags" w:element="place">
        <w:smartTag w:uri="urn:schemas-microsoft-com:office:smarttags" w:element="PlaceName">
          <w:r w:rsidRPr="00F87D09">
            <w:rPr>
              <w:noProof/>
            </w:rPr>
            <w:t>Haversham</w:t>
          </w:r>
        </w:smartTag>
        <w:r w:rsidRPr="00F87D09">
          <w:rPr>
            <w:noProof/>
          </w:rPr>
          <w:t xml:space="preserve"> </w:t>
        </w:r>
        <w:smartTag w:uri="urn:schemas-microsoft-com:office:smarttags" w:element="PlaceType">
          <w:r w:rsidRPr="00F87D09">
            <w:rPr>
              <w:noProof/>
            </w:rPr>
            <w:t>Grammar School</w:t>
          </w:r>
        </w:smartTag>
      </w:smartTag>
      <w:r w:rsidRPr="00F87D09">
        <w:rPr>
          <w:noProof/>
        </w:rPr>
        <w:t xml:space="preserve"> 1893 – 96.</w:t>
      </w:r>
    </w:p>
    <w:p w:rsidR="00F6298A" w:rsidRPr="00F87D09" w:rsidRDefault="00F6298A" w:rsidP="0038281B">
      <w:pPr>
        <w:tabs>
          <w:tab w:val="right" w:pos="9639"/>
        </w:tabs>
        <w:rPr>
          <w:noProof/>
        </w:rPr>
      </w:pPr>
      <w:r w:rsidRPr="00F87D09">
        <w:rPr>
          <w:noProof/>
        </w:rPr>
        <w:t xml:space="preserve">Open Mathematics Scholarship at </w:t>
      </w:r>
      <w:smartTag w:uri="urn:schemas-microsoft-com:office:smarttags" w:element="PlaceName">
        <w:r w:rsidRPr="00F87D09">
          <w:rPr>
            <w:noProof/>
          </w:rPr>
          <w:t>Balliol</w:t>
        </w:r>
      </w:smartTag>
      <w:r w:rsidRPr="00F87D09">
        <w:rPr>
          <w:noProof/>
        </w:rPr>
        <w:t xml:space="preserve"> </w:t>
      </w:r>
      <w:smartTag w:uri="urn:schemas-microsoft-com:office:smarttags" w:element="PlaceType">
        <w:r w:rsidRPr="00F87D09">
          <w:rPr>
            <w:noProof/>
          </w:rPr>
          <w:t>College</w:t>
        </w:r>
      </w:smartTag>
      <w:r w:rsidRPr="00F87D09">
        <w:rPr>
          <w:noProof/>
        </w:rPr>
        <w:t xml:space="preserve"> </w:t>
      </w:r>
      <w:smartTag w:uri="urn:schemas-microsoft-com:office:smarttags" w:element="place">
        <w:smartTag w:uri="urn:schemas-microsoft-com:office:smarttags" w:element="City">
          <w:r w:rsidRPr="00F87D09">
            <w:rPr>
              <w:noProof/>
            </w:rPr>
            <w:t>Oxford</w:t>
          </w:r>
        </w:smartTag>
      </w:smartTag>
      <w:r w:rsidRPr="00F87D09">
        <w:rPr>
          <w:noProof/>
        </w:rPr>
        <w:t>. Also Dallam Lower Exhibition 2</w:t>
      </w:r>
      <w:r w:rsidRPr="00F87D09">
        <w:rPr>
          <w:noProof/>
          <w:vertAlign w:val="superscript"/>
        </w:rPr>
        <w:t>nd</w:t>
      </w:r>
      <w:r w:rsidRPr="00F87D09">
        <w:rPr>
          <w:noProof/>
        </w:rPr>
        <w:t xml:space="preserve"> Class Maths.</w:t>
      </w:r>
    </w:p>
    <w:p w:rsidR="00F6298A" w:rsidRPr="00F87D09" w:rsidRDefault="00F6298A" w:rsidP="0038281B">
      <w:pPr>
        <w:tabs>
          <w:tab w:val="right" w:pos="9639"/>
        </w:tabs>
        <w:rPr>
          <w:noProof/>
        </w:rPr>
      </w:pPr>
      <w:r w:rsidRPr="00F87D09">
        <w:rPr>
          <w:noProof/>
        </w:rPr>
        <w:t>Mods 1898 3</w:t>
      </w:r>
      <w:r w:rsidRPr="00F87D09">
        <w:rPr>
          <w:noProof/>
          <w:vertAlign w:val="superscript"/>
        </w:rPr>
        <w:t>rd</w:t>
      </w:r>
      <w:r w:rsidRPr="00F87D09">
        <w:rPr>
          <w:noProof/>
        </w:rPr>
        <w:t xml:space="preserve"> Class in Finals BA Hons. 1896.</w:t>
      </w:r>
    </w:p>
    <w:p w:rsidR="00F6298A" w:rsidRDefault="00F6298A" w:rsidP="0038281B">
      <w:pPr>
        <w:tabs>
          <w:tab w:val="right" w:pos="9639"/>
        </w:tabs>
        <w:rPr>
          <w:noProof/>
        </w:rPr>
      </w:pPr>
      <w:r w:rsidRPr="00F87D09">
        <w:rPr>
          <w:noProof/>
        </w:rPr>
        <w:t xml:space="preserve">Captain of </w:t>
      </w:r>
      <w:smartTag w:uri="urn:schemas-microsoft-com:office:smarttags" w:element="PlaceName">
        <w:r w:rsidRPr="00F87D09">
          <w:rPr>
            <w:noProof/>
          </w:rPr>
          <w:t>Balliol</w:t>
        </w:r>
      </w:smartTag>
      <w:r w:rsidRPr="00F87D09">
        <w:rPr>
          <w:noProof/>
        </w:rPr>
        <w:t xml:space="preserve"> </w:t>
      </w:r>
      <w:smartTag w:uri="urn:schemas-microsoft-com:office:smarttags" w:element="PlaceType">
        <w:r w:rsidRPr="00F87D09">
          <w:rPr>
            <w:noProof/>
          </w:rPr>
          <w:t>College</w:t>
        </w:r>
      </w:smartTag>
      <w:r w:rsidRPr="00F87D09">
        <w:rPr>
          <w:noProof/>
        </w:rPr>
        <w:t xml:space="preserve"> </w:t>
      </w:r>
      <w:smartTag w:uri="urn:schemas-microsoft-com:office:smarttags" w:element="place">
        <w:r w:rsidRPr="00F87D09">
          <w:rPr>
            <w:noProof/>
          </w:rPr>
          <w:t>Rugby</w:t>
        </w:r>
      </w:smartTag>
      <w:r w:rsidRPr="00F87D09">
        <w:rPr>
          <w:noProof/>
        </w:rPr>
        <w:t>.</w:t>
      </w:r>
    </w:p>
    <w:p w:rsidR="00F6298A" w:rsidRPr="00F87D09" w:rsidRDefault="00F6298A" w:rsidP="0038281B">
      <w:pPr>
        <w:tabs>
          <w:tab w:val="right" w:pos="9639"/>
        </w:tabs>
        <w:rPr>
          <w:noProof/>
        </w:rPr>
      </w:pPr>
    </w:p>
    <w:p w:rsidR="00F6298A" w:rsidRPr="00F87D09" w:rsidRDefault="00F6298A" w:rsidP="0038281B">
      <w:pPr>
        <w:tabs>
          <w:tab w:val="right" w:pos="9639"/>
        </w:tabs>
        <w:rPr>
          <w:noProof/>
        </w:rPr>
      </w:pPr>
      <w:smartTag w:uri="urn:schemas-microsoft-com:office:smarttags" w:element="place">
        <w:smartTag w:uri="urn:schemas-microsoft-com:office:smarttags" w:element="PlaceName">
          <w:r w:rsidRPr="00F87D09">
            <w:rPr>
              <w:noProof/>
            </w:rPr>
            <w:t>Oxford</w:t>
          </w:r>
        </w:smartTag>
        <w:r w:rsidRPr="00F87D09">
          <w:rPr>
            <w:noProof/>
          </w:rPr>
          <w:t xml:space="preserve"> </w:t>
        </w:r>
        <w:smartTag w:uri="urn:schemas-microsoft-com:office:smarttags" w:element="PlaceType">
          <w:r w:rsidRPr="00F87D09">
            <w:rPr>
              <w:noProof/>
            </w:rPr>
            <w:t>University</w:t>
          </w:r>
        </w:smartTag>
      </w:smartTag>
      <w:r w:rsidRPr="00F87D09">
        <w:rPr>
          <w:noProof/>
        </w:rPr>
        <w:t xml:space="preserve"> Volunteer 1899.</w:t>
      </w:r>
    </w:p>
    <w:p w:rsidR="00F6298A" w:rsidRDefault="00F6298A" w:rsidP="0038281B">
      <w:pPr>
        <w:tabs>
          <w:tab w:val="right" w:pos="9639"/>
        </w:tabs>
        <w:rPr>
          <w:noProof/>
        </w:rPr>
      </w:pPr>
      <w:r w:rsidRPr="00F87D09">
        <w:rPr>
          <w:noProof/>
        </w:rPr>
        <w:t xml:space="preserve">Entered </w:t>
      </w:r>
      <w:smartTag w:uri="urn:schemas-microsoft-com:office:smarttags" w:element="place">
        <w:r w:rsidRPr="00F87D09">
          <w:rPr>
            <w:noProof/>
          </w:rPr>
          <w:t>Transvaal</w:t>
        </w:r>
      </w:smartTag>
      <w:r w:rsidRPr="00F87D09">
        <w:rPr>
          <w:noProof/>
        </w:rPr>
        <w:t xml:space="preserve"> Civil Service, </w:t>
      </w:r>
      <w:smartTag w:uri="urn:schemas-microsoft-com:office:smarttags" w:element="address">
        <w:r w:rsidRPr="00F87D09">
          <w:rPr>
            <w:noProof/>
          </w:rPr>
          <w:t>Education Dept. 1902</w:t>
        </w:r>
      </w:smartTag>
      <w:r>
        <w:rPr>
          <w:noProof/>
        </w:rPr>
        <w:t xml:space="preserve">. </w:t>
      </w:r>
      <w:r w:rsidRPr="00852E9E">
        <w:rPr>
          <w:noProof/>
        </w:rPr>
        <w:t>Vice Principsal King Edwards Sch., Johannesbburg</w:t>
      </w:r>
      <w:r>
        <w:rPr>
          <w:noProof/>
        </w:rPr>
        <w:t xml:space="preserve"> 1908</w:t>
      </w:r>
      <w:r w:rsidRPr="00852E9E">
        <w:rPr>
          <w:noProof/>
        </w:rPr>
        <w:t xml:space="preserve">.  </w:t>
      </w:r>
    </w:p>
    <w:p w:rsidR="00F6298A" w:rsidRDefault="00F6298A" w:rsidP="0038281B">
      <w:pPr>
        <w:tabs>
          <w:tab w:val="right" w:pos="9639"/>
        </w:tabs>
        <w:rPr>
          <w:noProof/>
        </w:rPr>
      </w:pPr>
    </w:p>
    <w:p w:rsidR="00F6298A" w:rsidRDefault="00F6298A" w:rsidP="0038281B">
      <w:pPr>
        <w:tabs>
          <w:tab w:val="right" w:pos="9639"/>
        </w:tabs>
      </w:pPr>
      <w:smartTag w:uri="urn:schemas-microsoft-com:office:smarttags" w:element="place">
        <w:smartTag w:uri="urn:schemas-microsoft-com:office:smarttags" w:element="country-region">
          <w:r w:rsidRPr="00852E9E">
            <w:rPr>
              <w:noProof/>
            </w:rPr>
            <w:t>UK</w:t>
          </w:r>
        </w:smartTag>
      </w:smartTag>
      <w:r w:rsidRPr="00852E9E">
        <w:rPr>
          <w:noProof/>
        </w:rPr>
        <w:t xml:space="preserve"> leave on outbreak</w:t>
      </w:r>
      <w:r>
        <w:rPr>
          <w:noProof/>
        </w:rPr>
        <w:t xml:space="preserve"> of war. Volunteered and commissioned in Special Reserve</w:t>
      </w:r>
      <w:r w:rsidR="00C44A66">
        <w:rPr>
          <w:noProof/>
        </w:rPr>
        <w:t>. In Sept 1914 as captain in the Special Reserve. He had served on the front since May 1915.</w:t>
      </w:r>
    </w:p>
    <w:p w:rsidR="00F6298A" w:rsidRDefault="00F6298A" w:rsidP="0038281B">
      <w:pPr>
        <w:tabs>
          <w:tab w:val="right" w:pos="9639"/>
        </w:tabs>
      </w:pPr>
    </w:p>
    <w:p w:rsidR="00F6298A" w:rsidRDefault="00F6298A" w:rsidP="004016C5">
      <w:pPr>
        <w:spacing w:before="240"/>
        <w:rPr>
          <w:b/>
        </w:rPr>
      </w:pPr>
      <w:r w:rsidRPr="0053564D">
        <w:rPr>
          <w:b/>
        </w:rPr>
        <w:t>War Service</w:t>
      </w:r>
    </w:p>
    <w:p w:rsidR="00F6298A" w:rsidRDefault="00F6298A" w:rsidP="004016C5">
      <w:r>
        <w:rPr>
          <w:noProof/>
        </w:rPr>
        <w:t>Captain</w:t>
      </w:r>
      <w:r>
        <w:t xml:space="preserve"> in the 4</w:t>
      </w:r>
      <w:r w:rsidRPr="00C30269">
        <w:rPr>
          <w:vertAlign w:val="superscript"/>
        </w:rPr>
        <w:t>th</w:t>
      </w:r>
      <w:r>
        <w:t xml:space="preserve"> Bn., </w:t>
      </w:r>
      <w:r>
        <w:rPr>
          <w:noProof/>
        </w:rPr>
        <w:t>North Staffordshire Regiment and attached to 1</w:t>
      </w:r>
      <w:r w:rsidRPr="00C30269">
        <w:rPr>
          <w:noProof/>
          <w:vertAlign w:val="superscript"/>
        </w:rPr>
        <w:t>st</w:t>
      </w:r>
      <w:r>
        <w:rPr>
          <w:noProof/>
        </w:rPr>
        <w:t xml:space="preserve"> N. Staffs.</w:t>
      </w:r>
    </w:p>
    <w:p w:rsidR="00F6298A" w:rsidRDefault="00F6298A" w:rsidP="0038281B">
      <w:pPr>
        <w:tabs>
          <w:tab w:val="right" w:pos="9639"/>
        </w:tabs>
        <w:rPr>
          <w:b/>
        </w:rPr>
      </w:pPr>
    </w:p>
    <w:p w:rsidR="00F6298A" w:rsidRDefault="00F6298A" w:rsidP="0038281B">
      <w:pPr>
        <w:tabs>
          <w:tab w:val="right" w:pos="9639"/>
        </w:tabs>
      </w:pPr>
      <w:r w:rsidRPr="00F87D09">
        <w:rPr>
          <w:b/>
        </w:rPr>
        <w:t>Died:</w:t>
      </w:r>
      <w:r>
        <w:t xml:space="preserve"> </w:t>
      </w:r>
      <w:r>
        <w:rPr>
          <w:noProof/>
        </w:rPr>
        <w:t>19 August 1916</w:t>
      </w:r>
      <w:r>
        <w:t xml:space="preserve"> KIA aged </w:t>
      </w:r>
      <w:r>
        <w:rPr>
          <w:noProof/>
        </w:rPr>
        <w:t>40</w:t>
      </w:r>
      <w:r>
        <w:br/>
      </w:r>
    </w:p>
    <w:p w:rsidR="00F6298A" w:rsidRPr="00F87D09" w:rsidRDefault="00F6298A" w:rsidP="0038281B">
      <w:pPr>
        <w:tabs>
          <w:tab w:val="right" w:pos="9639"/>
        </w:tabs>
      </w:pPr>
      <w:r w:rsidRPr="00F87D09">
        <w:rPr>
          <w:b/>
        </w:rPr>
        <w:t>Decorations:</w:t>
      </w:r>
      <w:r w:rsidRPr="00F87D09">
        <w:t xml:space="preserve"> Medal, Victory Medal 1914 – 15 Star</w:t>
      </w:r>
      <w:r>
        <w:t>.</w:t>
      </w:r>
    </w:p>
    <w:p w:rsidR="00F6298A" w:rsidRDefault="00F6298A" w:rsidP="0038281B">
      <w:pPr>
        <w:tabs>
          <w:tab w:val="right" w:pos="9639"/>
        </w:tabs>
      </w:pPr>
    </w:p>
    <w:p w:rsidR="00F6298A" w:rsidRDefault="00F6298A" w:rsidP="0038281B">
      <w:pPr>
        <w:tabs>
          <w:tab w:val="right" w:pos="9639"/>
        </w:tabs>
      </w:pPr>
      <w:r>
        <w:t>Memorials:</w:t>
      </w:r>
    </w:p>
    <w:p w:rsidR="00F6298A" w:rsidRDefault="00F6298A" w:rsidP="0038281B">
      <w:pPr>
        <w:pStyle w:val="ListParagraph"/>
        <w:numPr>
          <w:ilvl w:val="0"/>
          <w:numId w:val="2"/>
        </w:numPr>
        <w:spacing w:after="0"/>
      </w:pPr>
      <w:r>
        <w:t>College Hall</w:t>
      </w:r>
    </w:p>
    <w:p w:rsidR="00F6298A" w:rsidRPr="00F87D09" w:rsidRDefault="00F6298A" w:rsidP="0038281B">
      <w:pPr>
        <w:pStyle w:val="ListParagraph"/>
        <w:numPr>
          <w:ilvl w:val="0"/>
          <w:numId w:val="2"/>
        </w:numPr>
        <w:spacing w:after="0"/>
        <w:rPr>
          <w:b/>
        </w:rPr>
      </w:pPr>
      <w:smartTag w:uri="urn:schemas-microsoft-com:office:smarttags" w:element="PlaceName">
        <w:r>
          <w:rPr>
            <w:noProof/>
          </w:rPr>
          <w:t>Carnoy</w:t>
        </w:r>
      </w:smartTag>
      <w:r>
        <w:rPr>
          <w:noProof/>
        </w:rPr>
        <w:t xml:space="preserve"> </w:t>
      </w:r>
      <w:smartTag w:uri="urn:schemas-microsoft-com:office:smarttags" w:element="PlaceName">
        <w:r>
          <w:rPr>
            <w:noProof/>
          </w:rPr>
          <w:t>Military</w:t>
        </w:r>
      </w:smartTag>
      <w:r>
        <w:rPr>
          <w:noProof/>
        </w:rPr>
        <w:t xml:space="preserve"> </w:t>
      </w:r>
      <w:smartTag w:uri="urn:schemas-microsoft-com:office:smarttags" w:element="PlaceType">
        <w:r w:rsidRPr="00F87D09">
          <w:rPr>
            <w:noProof/>
          </w:rPr>
          <w:t>Cemetery</w:t>
        </w:r>
      </w:smartTag>
      <w:r w:rsidRPr="00F87D09">
        <w:rPr>
          <w:noProof/>
        </w:rPr>
        <w:t>,</w:t>
      </w:r>
      <w:smartTag w:uri="urn:schemas-microsoft-com:office:smarttags" w:element="place">
        <w:r w:rsidRPr="00F87D09">
          <w:rPr>
            <w:noProof/>
          </w:rPr>
          <w:t>Somme</w:t>
        </w:r>
      </w:smartTag>
    </w:p>
    <w:p w:rsidR="00F6298A" w:rsidRPr="00F87D09" w:rsidRDefault="00F6298A" w:rsidP="0038281B">
      <w:pPr>
        <w:pStyle w:val="ListParagraph"/>
        <w:numPr>
          <w:ilvl w:val="0"/>
          <w:numId w:val="2"/>
        </w:numPr>
        <w:spacing w:after="0"/>
        <w:rPr>
          <w:b/>
        </w:rPr>
      </w:pPr>
      <w:smartTag w:uri="urn:schemas-microsoft-com:office:smarttags" w:element="place">
        <w:r w:rsidRPr="00F87D09">
          <w:rPr>
            <w:noProof/>
          </w:rPr>
          <w:t>St. Martin</w:t>
        </w:r>
      </w:smartTag>
      <w:r w:rsidRPr="00F87D09">
        <w:rPr>
          <w:noProof/>
        </w:rPr>
        <w:t>’s Church &amp; War Memorial</w:t>
      </w:r>
    </w:p>
    <w:p w:rsidR="00F6298A" w:rsidRPr="00555377" w:rsidRDefault="00F6298A" w:rsidP="0038281B">
      <w:pPr>
        <w:pStyle w:val="ListParagraph"/>
        <w:numPr>
          <w:ilvl w:val="0"/>
          <w:numId w:val="2"/>
        </w:numPr>
        <w:spacing w:after="0"/>
        <w:rPr>
          <w:b/>
        </w:rPr>
      </w:pPr>
      <w:r w:rsidRPr="00F87D09">
        <w:rPr>
          <w:noProof/>
        </w:rPr>
        <w:t>Bailliol College Chapel West Passage wall</w:t>
      </w:r>
      <w:r>
        <w:rPr>
          <w:noProof/>
        </w:rPr>
        <w:t>.</w:t>
      </w:r>
    </w:p>
    <w:p w:rsidR="00F6298A" w:rsidRDefault="00F6298A" w:rsidP="00555377">
      <w:pPr>
        <w:pStyle w:val="ListParagraph"/>
        <w:spacing w:after="0"/>
        <w:rPr>
          <w:noProof/>
        </w:rPr>
      </w:pPr>
    </w:p>
    <w:p w:rsidR="00F6298A" w:rsidRPr="00F87D09" w:rsidRDefault="00F6298A" w:rsidP="00555377">
      <w:pPr>
        <w:pStyle w:val="ListParagraph"/>
        <w:spacing w:after="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F6298A" w:rsidRPr="00852E9E" w:rsidTr="00852E9E">
        <w:tc>
          <w:tcPr>
            <w:tcW w:w="9854" w:type="dxa"/>
          </w:tcPr>
          <w:p w:rsidR="00F6298A" w:rsidRPr="004016C5" w:rsidRDefault="00F6298A" w:rsidP="00852E9E">
            <w:pPr>
              <w:spacing w:after="0"/>
              <w:rPr>
                <w:color w:val="FF0000"/>
              </w:rPr>
            </w:pPr>
            <w:r w:rsidRPr="00852E9E">
              <w:rPr>
                <w:b/>
              </w:rPr>
              <w:t>Notes</w:t>
            </w:r>
            <w:r>
              <w:rPr>
                <w:color w:val="FF0000"/>
              </w:rPr>
              <w:t xml:space="preserve"> ?? about birth date  Reg gives 1</w:t>
            </w:r>
            <w:r w:rsidRPr="004016C5">
              <w:rPr>
                <w:color w:val="FF0000"/>
                <w:vertAlign w:val="superscript"/>
              </w:rPr>
              <w:t>st</w:t>
            </w:r>
            <w:r>
              <w:rPr>
                <w:color w:val="FF0000"/>
              </w:rPr>
              <w:t xml:space="preserve"> B. Cert in </w:t>
            </w:r>
            <w:smartTag w:uri="urn:schemas-microsoft-com:office:smarttags" w:element="place">
              <w:r>
                <w:rPr>
                  <w:color w:val="FF0000"/>
                </w:rPr>
                <w:t>Kew</w:t>
              </w:r>
            </w:smartTag>
            <w:r>
              <w:rPr>
                <w:color w:val="FF0000"/>
              </w:rPr>
              <w:t xml:space="preserve"> give 15.</w:t>
            </w:r>
          </w:p>
        </w:tc>
      </w:tr>
    </w:tbl>
    <w:p w:rsidR="00F6298A" w:rsidRPr="00D31F69" w:rsidRDefault="006105D6" w:rsidP="00440E57">
      <w:pPr>
        <w:pStyle w:val="Heading1"/>
        <w:rPr>
          <w:color w:val="FF0000"/>
        </w:rPr>
      </w:pPr>
      <w:r>
        <w:br w:type="page"/>
      </w:r>
      <w:bookmarkStart w:id="50" w:name="_Toc465841376"/>
      <w:r w:rsidR="00F6298A" w:rsidRPr="00E7355C">
        <w:rPr>
          <w:noProof/>
        </w:rPr>
        <w:t>Norman Ernest Albert</w:t>
      </w:r>
      <w:r w:rsidR="00F6298A" w:rsidRPr="00440E57">
        <w:t xml:space="preserve"> </w:t>
      </w:r>
      <w:r w:rsidR="00F6298A" w:rsidRPr="00E7355C">
        <w:rPr>
          <w:b/>
          <w:noProof/>
        </w:rPr>
        <w:t>Hill</w:t>
      </w:r>
      <w:r w:rsidR="00F6298A" w:rsidRPr="00440E57">
        <w:rPr>
          <w:b/>
        </w:rPr>
        <w:t xml:space="preserve"> </w:t>
      </w:r>
      <w:r w:rsidR="00F6298A" w:rsidRPr="00440E57">
        <w:t>(</w:t>
      </w:r>
      <w:r w:rsidR="00F6298A" w:rsidRPr="00E7355C">
        <w:rPr>
          <w:noProof/>
        </w:rPr>
        <w:t>2830</w:t>
      </w:r>
      <w:r w:rsidR="00F6298A" w:rsidRPr="00440E57">
        <w:t>)</w:t>
      </w:r>
      <w:bookmarkEnd w:id="50"/>
    </w:p>
    <w:p w:rsidR="00F6298A" w:rsidRDefault="00F6298A" w:rsidP="0038281B">
      <w:pPr>
        <w:tabs>
          <w:tab w:val="right" w:pos="9639"/>
        </w:tabs>
      </w:pPr>
    </w:p>
    <w:p w:rsidR="00F6298A" w:rsidRDefault="00F6298A" w:rsidP="0038281B">
      <w:pPr>
        <w:tabs>
          <w:tab w:val="right" w:pos="9639"/>
        </w:tabs>
      </w:pPr>
    </w:p>
    <w:p w:rsidR="00F6298A" w:rsidRDefault="00F6298A" w:rsidP="0038281B">
      <w:pPr>
        <w:tabs>
          <w:tab w:val="right" w:pos="9639"/>
        </w:tabs>
        <w:rPr>
          <w:color w:val="00FF00"/>
        </w:rPr>
      </w:pPr>
      <w:r w:rsidRPr="00D31F69">
        <w:rPr>
          <w:color w:val="00FF00"/>
        </w:rPr>
        <w:t>Vol. II Pg 209</w:t>
      </w:r>
    </w:p>
    <w:p w:rsidR="00F6298A" w:rsidRDefault="00F6298A" w:rsidP="0038281B">
      <w:pPr>
        <w:tabs>
          <w:tab w:val="right" w:pos="9639"/>
        </w:tabs>
        <w:rPr>
          <w:color w:val="00FF00"/>
        </w:rPr>
      </w:pPr>
    </w:p>
    <w:p w:rsidR="00F6298A" w:rsidRPr="001276AE" w:rsidRDefault="00E701C3" w:rsidP="0038281B">
      <w:pPr>
        <w:tabs>
          <w:tab w:val="right" w:pos="9639"/>
        </w:tabs>
      </w:pPr>
      <w:r>
        <w:rPr>
          <w:noProof/>
          <w:lang w:eastAsia="en-GB"/>
        </w:rPr>
        <w:drawing>
          <wp:anchor distT="0" distB="0" distL="114300" distR="114300" simplePos="0" relativeHeight="251657728" behindDoc="1" locked="0" layoutInCell="1" allowOverlap="1" wp14:anchorId="41695B16" wp14:editId="01D83C41">
            <wp:simplePos x="0" y="0"/>
            <wp:positionH relativeFrom="column">
              <wp:posOffset>3810</wp:posOffset>
            </wp:positionH>
            <wp:positionV relativeFrom="paragraph">
              <wp:posOffset>0</wp:posOffset>
            </wp:positionV>
            <wp:extent cx="3028950" cy="2276475"/>
            <wp:effectExtent l="0" t="0" r="0" b="9525"/>
            <wp:wrapTight wrapText="bothSides">
              <wp:wrapPolygon edited="0">
                <wp:start x="0" y="0"/>
                <wp:lineTo x="0" y="21510"/>
                <wp:lineTo x="21464" y="21510"/>
                <wp:lineTo x="21464" y="0"/>
                <wp:lineTo x="0" y="0"/>
              </wp:wrapPolygon>
            </wp:wrapTight>
            <wp:docPr id="8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28950" cy="2276475"/>
                    </a:xfrm>
                    <a:prstGeom prst="rect">
                      <a:avLst/>
                    </a:prstGeom>
                    <a:noFill/>
                  </pic:spPr>
                </pic:pic>
              </a:graphicData>
            </a:graphic>
            <wp14:sizeRelH relativeFrom="page">
              <wp14:pctWidth>0</wp14:pctWidth>
            </wp14:sizeRelH>
            <wp14:sizeRelV relativeFrom="page">
              <wp14:pctHeight>0</wp14:pctHeight>
            </wp14:sizeRelV>
          </wp:anchor>
        </w:drawing>
      </w:r>
      <w:r w:rsidR="00F6298A" w:rsidRPr="001276AE">
        <w:t xml:space="preserve">   </w:t>
      </w:r>
    </w:p>
    <w:p w:rsidR="00F6298A" w:rsidRDefault="00F6298A" w:rsidP="0038281B">
      <w:pPr>
        <w:tabs>
          <w:tab w:val="right" w:pos="9639"/>
        </w:tabs>
        <w:rPr>
          <w:b/>
        </w:rPr>
      </w:pPr>
    </w:p>
    <w:p w:rsidR="00F6298A" w:rsidRDefault="00F6298A" w:rsidP="0038281B">
      <w:pPr>
        <w:tabs>
          <w:tab w:val="right" w:pos="9639"/>
        </w:tabs>
        <w:rPr>
          <w:b/>
        </w:rPr>
      </w:pPr>
    </w:p>
    <w:p w:rsidR="00F6298A" w:rsidRPr="007D5B79" w:rsidRDefault="00F6298A" w:rsidP="0038281B">
      <w:pPr>
        <w:tabs>
          <w:tab w:val="right" w:pos="9639"/>
        </w:tabs>
        <w:rPr>
          <w:b/>
        </w:rPr>
      </w:pPr>
      <w:r w:rsidRPr="007D5B79">
        <w:rPr>
          <w:b/>
        </w:rPr>
        <w:t xml:space="preserve">Picture of Memorial in St Martin's Church, </w:t>
      </w:r>
      <w:smartTag w:uri="urn:schemas-microsoft-com:office:smarttags" w:element="place">
        <w:r w:rsidRPr="007D5B79">
          <w:rPr>
            <w:b/>
          </w:rPr>
          <w:t>Guernsey</w:t>
        </w:r>
      </w:smartTag>
      <w:r w:rsidRPr="007D5B79">
        <w:rPr>
          <w:b/>
        </w:rPr>
        <w:t>.</w:t>
      </w:r>
      <w:r>
        <w:rPr>
          <w:b/>
        </w:rPr>
        <w:t xml:space="preserve"> (2015)</w:t>
      </w:r>
    </w:p>
    <w:p w:rsidR="00F6298A" w:rsidRDefault="00F6298A" w:rsidP="0038281B">
      <w:pPr>
        <w:tabs>
          <w:tab w:val="right" w:pos="9639"/>
        </w:tabs>
        <w:rPr>
          <w:b/>
        </w:rPr>
      </w:pPr>
    </w:p>
    <w:p w:rsidR="00F6298A" w:rsidRDefault="00F6298A" w:rsidP="0038281B">
      <w:pPr>
        <w:tabs>
          <w:tab w:val="right" w:pos="9639"/>
        </w:tabs>
        <w:rPr>
          <w:b/>
        </w:rPr>
      </w:pPr>
    </w:p>
    <w:p w:rsidR="00F6298A" w:rsidRPr="001276AE" w:rsidRDefault="00F6298A" w:rsidP="0038281B">
      <w:pPr>
        <w:tabs>
          <w:tab w:val="right" w:pos="9639"/>
        </w:tabs>
      </w:pPr>
      <w:r w:rsidRPr="007D5B79">
        <w:rPr>
          <w:b/>
        </w:rPr>
        <w:t>Born:</w:t>
      </w:r>
      <w:r w:rsidRPr="001276AE">
        <w:t xml:space="preserve"> </w:t>
      </w:r>
      <w:r w:rsidRPr="001276AE">
        <w:rPr>
          <w:noProof/>
        </w:rPr>
        <w:t>6 April 1886 in Lower Bebington, Birkenhead,</w:t>
      </w:r>
      <w:smartTag w:uri="urn:schemas-microsoft-com:office:smarttags" w:element="place">
        <w:smartTag w:uri="urn:schemas-microsoft-com:office:smarttags" w:element="City">
          <w:r w:rsidRPr="001276AE">
            <w:rPr>
              <w:noProof/>
            </w:rPr>
            <w:t>Cheshire</w:t>
          </w:r>
        </w:smartTag>
      </w:smartTag>
      <w:r w:rsidRPr="001276AE">
        <w:rPr>
          <w:noProof/>
        </w:rPr>
        <w:t>. S</w:t>
      </w:r>
      <w:r w:rsidRPr="001276AE">
        <w:t>on of Mr. John Rowland Hill and Mrs Frances Hill (Nee Swainson)</w:t>
      </w:r>
      <w:r w:rsidRPr="001276AE">
        <w:tab/>
      </w:r>
    </w:p>
    <w:p w:rsidR="00F6298A" w:rsidRPr="001276AE" w:rsidRDefault="00F6298A" w:rsidP="0038281B">
      <w:pPr>
        <w:tabs>
          <w:tab w:val="right" w:pos="9639"/>
        </w:tabs>
      </w:pPr>
    </w:p>
    <w:p w:rsidR="00F6298A" w:rsidRPr="001276AE" w:rsidRDefault="00F6298A" w:rsidP="0038281B">
      <w:pPr>
        <w:tabs>
          <w:tab w:val="right" w:pos="9639"/>
        </w:tabs>
        <w:rPr>
          <w:noProof/>
        </w:rPr>
      </w:pPr>
      <w:r w:rsidRPr="007D5B79">
        <w:rPr>
          <w:b/>
        </w:rPr>
        <w:t>Joined</w:t>
      </w:r>
      <w:r w:rsidRPr="001276AE">
        <w:t xml:space="preserve"> </w:t>
      </w:r>
      <w:smartTag w:uri="urn:schemas-microsoft-com:office:smarttags" w:element="place">
        <w:smartTag w:uri="urn:schemas-microsoft-com:office:smarttags" w:element="PlaceName">
          <w:r w:rsidRPr="001276AE">
            <w:t>Elizabeth</w:t>
          </w:r>
        </w:smartTag>
        <w:r w:rsidRPr="001276AE">
          <w:t xml:space="preserve"> </w:t>
        </w:r>
        <w:smartTag w:uri="urn:schemas-microsoft-com:office:smarttags" w:element="PlaceName">
          <w:r w:rsidRPr="001276AE">
            <w:t>College</w:t>
          </w:r>
        </w:smartTag>
      </w:smartTag>
      <w:r w:rsidRPr="001276AE">
        <w:t xml:space="preserve"> in </w:t>
      </w:r>
      <w:r w:rsidRPr="001276AE">
        <w:rPr>
          <w:noProof/>
        </w:rPr>
        <w:t>1896</w:t>
      </w:r>
      <w:r w:rsidRPr="001276AE">
        <w:t xml:space="preserve"> and left in </w:t>
      </w:r>
      <w:r w:rsidRPr="001276AE">
        <w:rPr>
          <w:noProof/>
        </w:rPr>
        <w:t>1904</w:t>
      </w:r>
    </w:p>
    <w:p w:rsidR="00F6298A" w:rsidRDefault="00F6298A" w:rsidP="0038281B">
      <w:pPr>
        <w:tabs>
          <w:tab w:val="right" w:pos="9639"/>
        </w:tabs>
        <w:rPr>
          <w:noProof/>
        </w:rPr>
      </w:pPr>
    </w:p>
    <w:p w:rsidR="00F6298A" w:rsidRPr="001276AE" w:rsidRDefault="00F6298A" w:rsidP="0038281B">
      <w:pPr>
        <w:tabs>
          <w:tab w:val="right" w:pos="9639"/>
        </w:tabs>
      </w:pPr>
      <w:r w:rsidRPr="001276AE">
        <w:rPr>
          <w:noProof/>
        </w:rPr>
        <w:t>2</w:t>
      </w:r>
      <w:r w:rsidRPr="001276AE">
        <w:rPr>
          <w:noProof/>
          <w:vertAlign w:val="superscript"/>
        </w:rPr>
        <w:t>nd</w:t>
      </w:r>
      <w:r w:rsidRPr="001276AE">
        <w:rPr>
          <w:noProof/>
        </w:rPr>
        <w:t xml:space="preserve"> Lt. RGLI 1906</w:t>
      </w:r>
      <w:r>
        <w:rPr>
          <w:noProof/>
        </w:rPr>
        <w:t xml:space="preserve">,  </w:t>
      </w:r>
      <w:r w:rsidRPr="001276AE">
        <w:rPr>
          <w:noProof/>
        </w:rPr>
        <w:t>Lieutenant in 1908</w:t>
      </w:r>
      <w:r w:rsidRPr="001276AE">
        <w:br/>
      </w:r>
    </w:p>
    <w:p w:rsidR="00F6298A" w:rsidRDefault="00F6298A" w:rsidP="0038281B">
      <w:pPr>
        <w:tabs>
          <w:tab w:val="right" w:pos="9639"/>
        </w:tabs>
      </w:pPr>
      <w:r w:rsidRPr="00852E9E">
        <w:rPr>
          <w:noProof/>
        </w:rPr>
        <w:t xml:space="preserve">Tea planter in </w:t>
      </w:r>
      <w:smartTag w:uri="urn:schemas-microsoft-com:office:smarttags" w:element="place">
        <w:smartTag w:uri="urn:schemas-microsoft-com:office:smarttags" w:element="country-region">
          <w:r w:rsidRPr="00852E9E">
            <w:rPr>
              <w:noProof/>
            </w:rPr>
            <w:t>Ceylon</w:t>
          </w:r>
        </w:smartTag>
      </w:smartTag>
      <w:r w:rsidRPr="00852E9E">
        <w:rPr>
          <w:noProof/>
        </w:rPr>
        <w:t>.  Came home to enlist</w:t>
      </w:r>
      <w:r>
        <w:rPr>
          <w:noProof/>
        </w:rPr>
        <w:t xml:space="preserve"> in </w:t>
      </w:r>
      <w:r w:rsidRPr="00852E9E">
        <w:rPr>
          <w:noProof/>
        </w:rPr>
        <w:t xml:space="preserve"> 14th Bat. W. Yorkshire Regt</w:t>
      </w:r>
    </w:p>
    <w:p w:rsidR="00F6298A" w:rsidRDefault="00F6298A" w:rsidP="00D31F69">
      <w:pPr>
        <w:spacing w:before="240"/>
        <w:rPr>
          <w:b/>
        </w:rPr>
      </w:pPr>
    </w:p>
    <w:p w:rsidR="00F6298A" w:rsidRDefault="00F6298A" w:rsidP="00D31F69">
      <w:pPr>
        <w:spacing w:before="240"/>
        <w:rPr>
          <w:b/>
        </w:rPr>
      </w:pPr>
      <w:r w:rsidRPr="0053564D">
        <w:rPr>
          <w:b/>
        </w:rPr>
        <w:t>War Service</w:t>
      </w:r>
    </w:p>
    <w:p w:rsidR="00F6298A" w:rsidRDefault="00F6298A" w:rsidP="00D31F69">
      <w:r>
        <w:rPr>
          <w:noProof/>
        </w:rPr>
        <w:t>2nd Lieutenant</w:t>
      </w:r>
      <w:r>
        <w:t xml:space="preserve"> in the </w:t>
      </w:r>
      <w:smartTag w:uri="urn:schemas-microsoft-com:office:smarttags" w:element="place">
        <w:r>
          <w:rPr>
            <w:noProof/>
          </w:rPr>
          <w:t>West Yorkshire</w:t>
        </w:r>
      </w:smartTag>
      <w:r>
        <w:rPr>
          <w:noProof/>
        </w:rPr>
        <w:t xml:space="preserve"> Regiment</w:t>
      </w:r>
    </w:p>
    <w:p w:rsidR="00F6298A" w:rsidRDefault="00F6298A" w:rsidP="0038281B">
      <w:pPr>
        <w:tabs>
          <w:tab w:val="right" w:pos="9639"/>
        </w:tabs>
      </w:pPr>
    </w:p>
    <w:p w:rsidR="00F6298A" w:rsidRDefault="00F6298A" w:rsidP="0038281B">
      <w:pPr>
        <w:tabs>
          <w:tab w:val="right" w:pos="9639"/>
        </w:tabs>
      </w:pPr>
      <w:r w:rsidRPr="007D5B79">
        <w:rPr>
          <w:b/>
        </w:rPr>
        <w:t>Died:</w:t>
      </w:r>
      <w:r>
        <w:t xml:space="preserve"> </w:t>
      </w:r>
      <w:r>
        <w:rPr>
          <w:noProof/>
        </w:rPr>
        <w:t>27 March 1915</w:t>
      </w:r>
      <w:r>
        <w:t xml:space="preserve"> </w:t>
      </w:r>
      <w:r w:rsidRPr="00852E9E">
        <w:rPr>
          <w:noProof/>
        </w:rPr>
        <w:t xml:space="preserve"> of pneumonia at </w:t>
      </w:r>
      <w:smartTag w:uri="urn:schemas-microsoft-com:office:smarttags" w:element="place">
        <w:r w:rsidRPr="00852E9E">
          <w:rPr>
            <w:noProof/>
          </w:rPr>
          <w:t>Penzance</w:t>
        </w:r>
      </w:smartTag>
      <w:r w:rsidRPr="00852E9E">
        <w:rPr>
          <w:noProof/>
        </w:rPr>
        <w:t xml:space="preserve"> </w:t>
      </w:r>
      <w:r>
        <w:t xml:space="preserve">aged </w:t>
      </w:r>
      <w:r>
        <w:rPr>
          <w:noProof/>
        </w:rPr>
        <w:t>28</w:t>
      </w:r>
      <w:r>
        <w:br/>
      </w:r>
    </w:p>
    <w:p w:rsidR="00F6298A" w:rsidRPr="007D5B79" w:rsidRDefault="00F6298A" w:rsidP="0038281B">
      <w:pPr>
        <w:tabs>
          <w:tab w:val="right" w:pos="9639"/>
        </w:tabs>
      </w:pPr>
      <w:r w:rsidRPr="007D5B79">
        <w:rPr>
          <w:b/>
        </w:rPr>
        <w:t>Decorations</w:t>
      </w:r>
      <w:r w:rsidRPr="007D5B79">
        <w:t>:</w:t>
      </w:r>
      <w:r>
        <w:t xml:space="preserve"> None</w:t>
      </w:r>
    </w:p>
    <w:p w:rsidR="00F6298A" w:rsidRDefault="00F6298A" w:rsidP="0038281B">
      <w:pPr>
        <w:tabs>
          <w:tab w:val="right" w:pos="9639"/>
        </w:tabs>
      </w:pPr>
    </w:p>
    <w:p w:rsidR="00F6298A" w:rsidRPr="0020665A" w:rsidRDefault="00F6298A" w:rsidP="0038281B">
      <w:pPr>
        <w:tabs>
          <w:tab w:val="right" w:pos="9639"/>
        </w:tabs>
        <w:rPr>
          <w:b/>
        </w:rPr>
      </w:pPr>
      <w:r w:rsidRPr="0020665A">
        <w:rPr>
          <w:b/>
        </w:rPr>
        <w:t>Memorials:</w:t>
      </w:r>
    </w:p>
    <w:p w:rsidR="00F6298A" w:rsidRDefault="00F6298A" w:rsidP="0038281B">
      <w:pPr>
        <w:pStyle w:val="ListParagraph"/>
        <w:numPr>
          <w:ilvl w:val="0"/>
          <w:numId w:val="2"/>
        </w:numPr>
        <w:spacing w:after="0"/>
      </w:pPr>
      <w:r>
        <w:t>College Hall</w:t>
      </w:r>
    </w:p>
    <w:p w:rsidR="00F6298A" w:rsidRPr="00B83029" w:rsidRDefault="00F6298A" w:rsidP="0038281B">
      <w:pPr>
        <w:pStyle w:val="ListParagraph"/>
        <w:numPr>
          <w:ilvl w:val="0"/>
          <w:numId w:val="2"/>
        </w:numPr>
        <w:spacing w:after="0"/>
        <w:rPr>
          <w:b/>
        </w:rPr>
      </w:pPr>
      <w:r>
        <w:rPr>
          <w:noProof/>
        </w:rPr>
        <w:t xml:space="preserve">St Martin’s </w:t>
      </w:r>
      <w:smartTag w:uri="urn:schemas-microsoft-com:office:smarttags" w:element="place">
        <w:smartTag w:uri="urn:schemas-microsoft-com:office:smarttags" w:element="PlaceName">
          <w:r>
            <w:rPr>
              <w:noProof/>
            </w:rPr>
            <w:t>New</w:t>
          </w:r>
        </w:smartTag>
        <w:r>
          <w:rPr>
            <w:noProof/>
          </w:rPr>
          <w:t xml:space="preserve"> </w:t>
        </w:r>
        <w:smartTag w:uri="urn:schemas-microsoft-com:office:smarttags" w:element="PlaceType">
          <w:r>
            <w:rPr>
              <w:noProof/>
            </w:rPr>
            <w:t>Cemetery</w:t>
          </w:r>
        </w:smartTag>
      </w:smartTag>
    </w:p>
    <w:p w:rsidR="00F6298A" w:rsidRPr="00555377" w:rsidRDefault="00F6298A" w:rsidP="0038281B">
      <w:pPr>
        <w:pStyle w:val="ListParagraph"/>
        <w:numPr>
          <w:ilvl w:val="0"/>
          <w:numId w:val="2"/>
        </w:numPr>
        <w:spacing w:after="0"/>
        <w:rPr>
          <w:b/>
        </w:rPr>
      </w:pPr>
      <w:smartTag w:uri="urn:schemas-microsoft-com:office:smarttags" w:element="place">
        <w:r>
          <w:rPr>
            <w:noProof/>
          </w:rPr>
          <w:t>St Martin</w:t>
        </w:r>
      </w:smartTag>
      <w:r>
        <w:rPr>
          <w:noProof/>
        </w:rPr>
        <w:t>'s War Memorial</w:t>
      </w:r>
    </w:p>
    <w:p w:rsidR="00F6298A" w:rsidRDefault="00F6298A" w:rsidP="00555377">
      <w:pPr>
        <w:pStyle w:val="ListParagraph"/>
        <w:spacing w:after="0"/>
        <w:rPr>
          <w:noProof/>
        </w:rPr>
      </w:pPr>
    </w:p>
    <w:p w:rsidR="00F6298A" w:rsidRPr="00440E57" w:rsidRDefault="006105D6" w:rsidP="00440E57">
      <w:pPr>
        <w:pStyle w:val="Heading1"/>
      </w:pPr>
      <w:r>
        <w:br w:type="page"/>
      </w:r>
      <w:bookmarkStart w:id="51" w:name="_Toc465841377"/>
      <w:r w:rsidR="00F6298A" w:rsidRPr="00E7355C">
        <w:rPr>
          <w:noProof/>
        </w:rPr>
        <w:t>Gerald Williams</w:t>
      </w:r>
      <w:r w:rsidR="00F6298A" w:rsidRPr="00440E57">
        <w:t xml:space="preserve"> </w:t>
      </w:r>
      <w:r w:rsidR="00F6298A" w:rsidRPr="00E7355C">
        <w:rPr>
          <w:b/>
          <w:noProof/>
        </w:rPr>
        <w:t>Hilliard</w:t>
      </w:r>
      <w:r w:rsidR="00F6298A" w:rsidRPr="00440E57">
        <w:rPr>
          <w:b/>
        </w:rPr>
        <w:t xml:space="preserve"> </w:t>
      </w:r>
      <w:r w:rsidR="00F6298A" w:rsidRPr="00440E57">
        <w:t>(</w:t>
      </w:r>
      <w:r w:rsidR="00F6298A" w:rsidRPr="00E7355C">
        <w:rPr>
          <w:noProof/>
        </w:rPr>
        <w:t>2726</w:t>
      </w:r>
      <w:r w:rsidR="00F6298A" w:rsidRPr="00440E57">
        <w:t>)</w:t>
      </w:r>
      <w:bookmarkEnd w:id="51"/>
    </w:p>
    <w:p w:rsidR="00F6298A" w:rsidRPr="00F52FDC" w:rsidRDefault="00F6298A" w:rsidP="0038281B">
      <w:pPr>
        <w:tabs>
          <w:tab w:val="right" w:pos="9639"/>
        </w:tabs>
        <w:rPr>
          <w:color w:val="FF0000"/>
        </w:rPr>
      </w:pPr>
    </w:p>
    <w:p w:rsidR="00F6298A" w:rsidRDefault="00F6298A" w:rsidP="0038281B">
      <w:pPr>
        <w:tabs>
          <w:tab w:val="right" w:pos="9639"/>
        </w:tabs>
        <w:rPr>
          <w:color w:val="00FF00"/>
        </w:rPr>
      </w:pPr>
      <w:r w:rsidRPr="00F52FDC">
        <w:rPr>
          <w:color w:val="00FF00"/>
        </w:rPr>
        <w:t>Vol. II Pg 187</w:t>
      </w:r>
    </w:p>
    <w:p w:rsidR="00F6298A" w:rsidRPr="008F6E57" w:rsidRDefault="00E701C3" w:rsidP="007D5B79">
      <w:pPr>
        <w:tabs>
          <w:tab w:val="right" w:pos="9639"/>
        </w:tabs>
        <w:rPr>
          <w:b/>
          <w:noProof/>
        </w:rPr>
      </w:pPr>
      <w:r>
        <w:rPr>
          <w:noProof/>
          <w:lang w:eastAsia="en-GB"/>
        </w:rPr>
        <w:drawing>
          <wp:anchor distT="0" distB="0" distL="114300" distR="114300" simplePos="0" relativeHeight="251630080" behindDoc="1" locked="0" layoutInCell="1" allowOverlap="1" wp14:anchorId="5F8C343F" wp14:editId="20BD3C4B">
            <wp:simplePos x="0" y="0"/>
            <wp:positionH relativeFrom="column">
              <wp:posOffset>0</wp:posOffset>
            </wp:positionH>
            <wp:positionV relativeFrom="paragraph">
              <wp:posOffset>13335</wp:posOffset>
            </wp:positionV>
            <wp:extent cx="2724150" cy="2019300"/>
            <wp:effectExtent l="0" t="0" r="0" b="0"/>
            <wp:wrapTight wrapText="bothSides">
              <wp:wrapPolygon edited="0">
                <wp:start x="0" y="0"/>
                <wp:lineTo x="0" y="21396"/>
                <wp:lineTo x="21449" y="21396"/>
                <wp:lineTo x="21449" y="0"/>
                <wp:lineTo x="0" y="0"/>
              </wp:wrapPolygon>
            </wp:wrapTight>
            <wp:docPr id="8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24150" cy="2019300"/>
                    </a:xfrm>
                    <a:prstGeom prst="rect">
                      <a:avLst/>
                    </a:prstGeom>
                    <a:noFill/>
                  </pic:spPr>
                </pic:pic>
              </a:graphicData>
            </a:graphic>
            <wp14:sizeRelH relativeFrom="page">
              <wp14:pctWidth>0</wp14:pctWidth>
            </wp14:sizeRelH>
            <wp14:sizeRelV relativeFrom="page">
              <wp14:pctHeight>0</wp14:pctHeight>
            </wp14:sizeRelV>
          </wp:anchor>
        </w:drawing>
      </w:r>
      <w:r w:rsidR="00F6298A" w:rsidRPr="008F6E57">
        <w:rPr>
          <w:b/>
          <w:noProof/>
        </w:rPr>
        <w:t>Gerald in the 1st XI Cricket team in 1901</w:t>
      </w:r>
    </w:p>
    <w:p w:rsidR="00F6298A" w:rsidRDefault="00F6298A" w:rsidP="0038281B">
      <w:pPr>
        <w:tabs>
          <w:tab w:val="right" w:pos="9639"/>
        </w:tabs>
        <w:rPr>
          <w:b/>
        </w:rPr>
      </w:pPr>
    </w:p>
    <w:p w:rsidR="00F6298A" w:rsidRPr="006903C9" w:rsidRDefault="00F6298A" w:rsidP="0038281B">
      <w:pPr>
        <w:tabs>
          <w:tab w:val="right" w:pos="9639"/>
        </w:tabs>
      </w:pPr>
      <w:r w:rsidRPr="008F6E57">
        <w:rPr>
          <w:b/>
        </w:rPr>
        <w:t>Born:</w:t>
      </w:r>
      <w:r>
        <w:t xml:space="preserve"> </w:t>
      </w:r>
      <w:r>
        <w:rPr>
          <w:noProof/>
        </w:rPr>
        <w:t xml:space="preserve">19 May </w:t>
      </w:r>
      <w:r w:rsidRPr="00E56D51">
        <w:rPr>
          <w:noProof/>
        </w:rPr>
        <w:t xml:space="preserve">1885 in St Peter Port </w:t>
      </w:r>
      <w:smartTag w:uri="urn:schemas-microsoft-com:office:smarttags" w:element="place">
        <w:r w:rsidRPr="00E56D51">
          <w:rPr>
            <w:noProof/>
          </w:rPr>
          <w:t>Guernsey</w:t>
        </w:r>
      </w:smartTag>
      <w:r w:rsidRPr="00E56D51">
        <w:rPr>
          <w:noProof/>
        </w:rPr>
        <w:t>. S</w:t>
      </w:r>
      <w:r w:rsidRPr="00E56D51">
        <w:t xml:space="preserve">on of William Edward Hilliard an army officer and Lydia Hilliard </w:t>
      </w:r>
      <w:r w:rsidRPr="006903C9">
        <w:t>(Nee G</w:t>
      </w:r>
      <w:r>
        <w:t>lasse</w:t>
      </w:r>
      <w:r w:rsidRPr="006903C9">
        <w:t>).</w:t>
      </w:r>
      <w:r w:rsidRPr="006903C9">
        <w:tab/>
      </w:r>
    </w:p>
    <w:p w:rsidR="00F6298A" w:rsidRPr="00E56D51" w:rsidRDefault="00F6298A" w:rsidP="0038281B">
      <w:pPr>
        <w:tabs>
          <w:tab w:val="right" w:pos="9639"/>
        </w:tabs>
      </w:pPr>
      <w:r w:rsidRPr="006903C9">
        <w:t xml:space="preserve">Had a brother </w:t>
      </w:r>
      <w:r>
        <w:t xml:space="preserve">Bertram </w:t>
      </w:r>
      <w:r w:rsidRPr="006903C9">
        <w:t>2725</w:t>
      </w:r>
      <w:r>
        <w:rPr>
          <w:color w:val="FF0000"/>
        </w:rPr>
        <w:t>.</w:t>
      </w:r>
    </w:p>
    <w:p w:rsidR="00F6298A" w:rsidRPr="00E56D51" w:rsidRDefault="00F6298A" w:rsidP="0038281B">
      <w:pPr>
        <w:tabs>
          <w:tab w:val="right" w:pos="9639"/>
        </w:tabs>
        <w:rPr>
          <w:noProof/>
        </w:rPr>
      </w:pPr>
      <w:r w:rsidRPr="008F6E57">
        <w:rPr>
          <w:b/>
        </w:rPr>
        <w:t>Joined</w:t>
      </w:r>
      <w:r w:rsidRPr="00E56D51">
        <w:t xml:space="preserve"> </w:t>
      </w:r>
      <w:smartTag w:uri="urn:schemas-microsoft-com:office:smarttags" w:element="place">
        <w:smartTag w:uri="urn:schemas-microsoft-com:office:smarttags" w:element="PlaceName">
          <w:r w:rsidRPr="00E56D51">
            <w:t>Elizabeth</w:t>
          </w:r>
        </w:smartTag>
        <w:r w:rsidRPr="00E56D51">
          <w:t xml:space="preserve"> </w:t>
        </w:r>
        <w:smartTag w:uri="urn:schemas-microsoft-com:office:smarttags" w:element="PlaceName">
          <w:r w:rsidRPr="00E56D51">
            <w:t>College</w:t>
          </w:r>
        </w:smartTag>
      </w:smartTag>
      <w:r w:rsidRPr="00E56D51">
        <w:t xml:space="preserve"> in </w:t>
      </w:r>
      <w:r w:rsidRPr="00E56D51">
        <w:rPr>
          <w:noProof/>
        </w:rPr>
        <w:t>1893</w:t>
      </w:r>
      <w:r w:rsidRPr="00E56D51">
        <w:t xml:space="preserve"> and left in </w:t>
      </w:r>
      <w:r w:rsidRPr="00E56D51">
        <w:rPr>
          <w:noProof/>
        </w:rPr>
        <w:t>1903</w:t>
      </w:r>
    </w:p>
    <w:p w:rsidR="00F6298A" w:rsidRDefault="00F6298A" w:rsidP="0038281B">
      <w:pPr>
        <w:tabs>
          <w:tab w:val="right" w:pos="9639"/>
        </w:tabs>
        <w:rPr>
          <w:noProof/>
        </w:rPr>
      </w:pPr>
      <w:r w:rsidRPr="00E56D51">
        <w:rPr>
          <w:noProof/>
        </w:rPr>
        <w:t>Played 2nd XV Rugby 1900 - 1 and 1st XI Cricket 1901</w:t>
      </w:r>
      <w:r>
        <w:rPr>
          <w:noProof/>
        </w:rPr>
        <w:t>.</w:t>
      </w:r>
    </w:p>
    <w:p w:rsidR="00F6298A" w:rsidRPr="00E56D51" w:rsidRDefault="00F6298A" w:rsidP="0038281B">
      <w:pPr>
        <w:tabs>
          <w:tab w:val="right" w:pos="9639"/>
        </w:tabs>
        <w:rPr>
          <w:noProof/>
        </w:rPr>
      </w:pPr>
      <w:r>
        <w:rPr>
          <w:noProof/>
        </w:rPr>
        <w:t>Literary Society 1900.</w:t>
      </w:r>
    </w:p>
    <w:p w:rsidR="00F6298A" w:rsidRPr="00E56D51" w:rsidRDefault="00F6298A" w:rsidP="0038281B">
      <w:pPr>
        <w:tabs>
          <w:tab w:val="right" w:pos="9639"/>
        </w:tabs>
        <w:rPr>
          <w:noProof/>
        </w:rPr>
      </w:pPr>
      <w:r w:rsidRPr="00E56D51">
        <w:rPr>
          <w:noProof/>
        </w:rPr>
        <w:t>Entered Great Western Railway workshops.</w:t>
      </w:r>
    </w:p>
    <w:p w:rsidR="00F6298A" w:rsidRPr="00E56D51" w:rsidRDefault="00F6298A" w:rsidP="0078690C">
      <w:pPr>
        <w:tabs>
          <w:tab w:val="right" w:pos="9639"/>
        </w:tabs>
        <w:rPr>
          <w:b/>
        </w:rPr>
      </w:pPr>
      <w:r w:rsidRPr="00E56D51">
        <w:rPr>
          <w:noProof/>
        </w:rPr>
        <w:t xml:space="preserve">In the Royal Aero Club records he was member No. 1079 and qualified to fly a Graham White biplane at the </w:t>
      </w:r>
      <w:smartTag w:uri="urn:schemas-microsoft-com:office:smarttags" w:element="place">
        <w:smartTag w:uri="urn:schemas-microsoft-com:office:smarttags" w:element="PlaceName">
          <w:r w:rsidRPr="00E56D51">
            <w:rPr>
              <w:noProof/>
            </w:rPr>
            <w:t>Graham</w:t>
          </w:r>
        </w:smartTag>
        <w:r w:rsidRPr="00E56D51">
          <w:rPr>
            <w:noProof/>
          </w:rPr>
          <w:t xml:space="preserve"> </w:t>
        </w:r>
        <w:smartTag w:uri="urn:schemas-microsoft-com:office:smarttags" w:element="PlaceName">
          <w:r w:rsidRPr="00E56D51">
            <w:rPr>
              <w:noProof/>
            </w:rPr>
            <w:t>White</w:t>
          </w:r>
        </w:smartTag>
        <w:r w:rsidRPr="00E56D51">
          <w:rPr>
            <w:noProof/>
          </w:rPr>
          <w:t xml:space="preserve"> </w:t>
        </w:r>
        <w:smartTag w:uri="urn:schemas-microsoft-com:office:smarttags" w:element="PlaceType">
          <w:r w:rsidRPr="00E56D51">
            <w:rPr>
              <w:noProof/>
            </w:rPr>
            <w:t>School</w:t>
          </w:r>
        </w:smartTag>
      </w:smartTag>
      <w:r w:rsidRPr="00E56D51">
        <w:rPr>
          <w:noProof/>
        </w:rPr>
        <w:t>, Hendon, Feb 1915</w:t>
      </w:r>
      <w:r>
        <w:rPr>
          <w:noProof/>
        </w:rPr>
        <w:t>.</w:t>
      </w:r>
      <w:r w:rsidRPr="00E56D51">
        <w:br/>
      </w:r>
      <w:r w:rsidRPr="00E56D51">
        <w:rPr>
          <w:b/>
        </w:rPr>
        <w:t>War Service</w:t>
      </w:r>
    </w:p>
    <w:p w:rsidR="00F6298A" w:rsidRPr="00E56D51" w:rsidRDefault="00F6298A" w:rsidP="001635EC">
      <w:r w:rsidRPr="00E56D51">
        <w:rPr>
          <w:noProof/>
        </w:rPr>
        <w:t>Flight Sub Lieutenant</w:t>
      </w:r>
      <w:r w:rsidRPr="00E56D51">
        <w:t xml:space="preserve"> in the </w:t>
      </w:r>
      <w:r w:rsidRPr="00E56D51">
        <w:rPr>
          <w:noProof/>
        </w:rPr>
        <w:t>Royal Naval Air Service</w:t>
      </w:r>
      <w:r>
        <w:rPr>
          <w:noProof/>
        </w:rPr>
        <w:t xml:space="preserve">. </w:t>
      </w:r>
      <w:r w:rsidRPr="00E56D51">
        <w:rPr>
          <w:noProof/>
        </w:rPr>
        <w:t>Killed by too rapid descent in darkness after reporting Zeppelins over Gt. Yarmouth 8 Sep 1915</w:t>
      </w:r>
    </w:p>
    <w:p w:rsidR="00F6298A" w:rsidRPr="008F6E57" w:rsidRDefault="00F6298A" w:rsidP="0038281B">
      <w:pPr>
        <w:tabs>
          <w:tab w:val="right" w:pos="9639"/>
        </w:tabs>
        <w:rPr>
          <w:b/>
        </w:rPr>
      </w:pPr>
      <w:r w:rsidRPr="007D5B79">
        <w:rPr>
          <w:b/>
        </w:rPr>
        <w:t>Died:</w:t>
      </w:r>
      <w:r w:rsidRPr="00E56D51">
        <w:t xml:space="preserve"> </w:t>
      </w:r>
      <w:r w:rsidRPr="00E56D51">
        <w:rPr>
          <w:noProof/>
        </w:rPr>
        <w:t>08 September 1915</w:t>
      </w:r>
      <w:r w:rsidRPr="00E56D51">
        <w:t xml:space="preserve"> aged </w:t>
      </w:r>
      <w:r w:rsidRPr="00E56D51">
        <w:rPr>
          <w:noProof/>
        </w:rPr>
        <w:t>30 KIA</w:t>
      </w:r>
      <w:r w:rsidRPr="00E56D51">
        <w:br/>
      </w:r>
      <w:r w:rsidRPr="008F6E57">
        <w:rPr>
          <w:b/>
        </w:rPr>
        <w:t>Decorations</w:t>
      </w:r>
    </w:p>
    <w:p w:rsidR="00F6298A" w:rsidRPr="008F6E57" w:rsidRDefault="00F6298A" w:rsidP="0038281B">
      <w:pPr>
        <w:tabs>
          <w:tab w:val="right" w:pos="9639"/>
        </w:tabs>
        <w:rPr>
          <w:b/>
        </w:rPr>
      </w:pPr>
      <w:r w:rsidRPr="008F6E57">
        <w:rPr>
          <w:b/>
        </w:rPr>
        <w:t>Memorials:</w:t>
      </w:r>
    </w:p>
    <w:p w:rsidR="00F6298A" w:rsidRDefault="00F6298A" w:rsidP="0038281B">
      <w:pPr>
        <w:pStyle w:val="ListParagraph"/>
        <w:numPr>
          <w:ilvl w:val="0"/>
          <w:numId w:val="2"/>
        </w:numPr>
        <w:spacing w:after="0"/>
      </w:pPr>
      <w:r>
        <w:t>College Hall</w:t>
      </w:r>
    </w:p>
    <w:p w:rsidR="00F6298A" w:rsidRPr="00F52FDC" w:rsidRDefault="00F6298A" w:rsidP="0038281B">
      <w:pPr>
        <w:pStyle w:val="ListParagraph"/>
        <w:numPr>
          <w:ilvl w:val="0"/>
          <w:numId w:val="2"/>
        </w:numPr>
        <w:spacing w:after="0"/>
        <w:rPr>
          <w:b/>
        </w:rPr>
      </w:pPr>
      <w:r>
        <w:rPr>
          <w:noProof/>
        </w:rPr>
        <w:t xml:space="preserve">Great </w:t>
      </w:r>
      <w:smartTag w:uri="urn:schemas-microsoft-com:office:smarttags" w:element="place">
        <w:smartTag w:uri="urn:schemas-microsoft-com:office:smarttags" w:element="City">
          <w:r>
            <w:rPr>
              <w:noProof/>
            </w:rPr>
            <w:t>Yarmouth</w:t>
          </w:r>
        </w:smartTag>
      </w:smartTag>
      <w:r>
        <w:rPr>
          <w:noProof/>
        </w:rPr>
        <w:t xml:space="preserve"> (Caistor) Cemetery</w:t>
      </w:r>
    </w:p>
    <w:p w:rsidR="00F6298A" w:rsidRDefault="00F6298A" w:rsidP="00F52FDC">
      <w:pPr>
        <w:pStyle w:val="ListParagraph"/>
        <w:spacing w:after="0"/>
        <w:rPr>
          <w:noProof/>
        </w:rPr>
      </w:pPr>
    </w:p>
    <w:p w:rsidR="00F6298A" w:rsidRDefault="00E701C3" w:rsidP="00F52FDC">
      <w:pPr>
        <w:pStyle w:val="ListParagraph"/>
        <w:spacing w:after="0"/>
        <w:rPr>
          <w:noProof/>
        </w:rPr>
      </w:pPr>
      <w:r>
        <w:rPr>
          <w:noProof/>
          <w:lang w:eastAsia="en-GB"/>
        </w:rPr>
        <w:drawing>
          <wp:inline distT="0" distB="0" distL="0" distR="0" wp14:anchorId="16BEC6D7" wp14:editId="2FDEE56C">
            <wp:extent cx="5991225" cy="30765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91225" cy="3076575"/>
                    </a:xfrm>
                    <a:prstGeom prst="rect">
                      <a:avLst/>
                    </a:prstGeom>
                    <a:noFill/>
                    <a:ln>
                      <a:noFill/>
                    </a:ln>
                  </pic:spPr>
                </pic:pic>
              </a:graphicData>
            </a:graphic>
          </wp:inline>
        </w:drawing>
      </w:r>
    </w:p>
    <w:p w:rsidR="00F6298A" w:rsidRDefault="00F6298A" w:rsidP="00F52FDC">
      <w:pPr>
        <w:pStyle w:val="ListParagraph"/>
        <w:spacing w:after="0"/>
        <w:rPr>
          <w:noProof/>
        </w:rPr>
      </w:pPr>
    </w:p>
    <w:p w:rsidR="00F6298A" w:rsidRPr="0078690C" w:rsidRDefault="00F6298A" w:rsidP="00F52FDC">
      <w:pPr>
        <w:pStyle w:val="ListParagraph"/>
        <w:spacing w:after="0"/>
        <w:rPr>
          <w:b/>
          <w:noProof/>
        </w:rPr>
      </w:pPr>
      <w:r w:rsidRPr="0078690C">
        <w:rPr>
          <w:b/>
          <w:noProof/>
        </w:rPr>
        <w:t>Graham White Bi Plane.  Gerald used a similar plane in training and to pass his Certifcate.</w:t>
      </w:r>
      <w:r>
        <w:rPr>
          <w:b/>
          <w:noProof/>
        </w:rPr>
        <w:t xml:space="preserve"> Thanks to Ian Fagg and </w:t>
      </w:r>
      <w:smartTag w:uri="urn:schemas-microsoft-com:office:smarttags" w:element="place">
        <w:smartTag w:uri="urn:schemas-microsoft-com:office:smarttags" w:element="PlaceName">
          <w:r>
            <w:rPr>
              <w:b/>
              <w:noProof/>
            </w:rPr>
            <w:t>FAST</w:t>
          </w:r>
        </w:smartTag>
        <w:r>
          <w:rPr>
            <w:b/>
            <w:noProof/>
          </w:rPr>
          <w:t xml:space="preserve"> </w:t>
        </w:r>
        <w:smartTag w:uri="urn:schemas-microsoft-com:office:smarttags" w:element="PlaceType">
          <w:r>
            <w:rPr>
              <w:b/>
              <w:noProof/>
            </w:rPr>
            <w:t>Museum</w:t>
          </w:r>
        </w:smartTag>
      </w:smartTag>
      <w:r>
        <w:rPr>
          <w:b/>
          <w:noProof/>
        </w:rPr>
        <w:t>.</w:t>
      </w:r>
    </w:p>
    <w:p w:rsidR="00F6298A" w:rsidRDefault="00F6298A" w:rsidP="00F52FDC">
      <w:pPr>
        <w:pStyle w:val="ListParagraph"/>
        <w:spacing w:after="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F6298A" w:rsidRPr="00852E9E" w:rsidTr="00852E9E">
        <w:tc>
          <w:tcPr>
            <w:tcW w:w="9854" w:type="dxa"/>
          </w:tcPr>
          <w:p w:rsidR="00F6298A" w:rsidRPr="00F52FDC" w:rsidRDefault="00F6298A" w:rsidP="00852E9E">
            <w:pPr>
              <w:spacing w:after="0"/>
              <w:rPr>
                <w:color w:val="FF0000"/>
              </w:rPr>
            </w:pPr>
            <w:r w:rsidRPr="00852E9E">
              <w:rPr>
                <w:b/>
              </w:rPr>
              <w:t>Notes</w:t>
            </w:r>
            <w:r>
              <w:rPr>
                <w:b/>
              </w:rPr>
              <w:t xml:space="preserve"> </w:t>
            </w:r>
            <w:r>
              <w:rPr>
                <w:color w:val="FF0000"/>
              </w:rPr>
              <w:t>Check mothers surname. All Bailiwick airmen were OE’s.</w:t>
            </w:r>
          </w:p>
        </w:tc>
      </w:tr>
    </w:tbl>
    <w:p w:rsidR="00F6298A" w:rsidRPr="00440E57" w:rsidRDefault="006105D6" w:rsidP="00440E57">
      <w:pPr>
        <w:pStyle w:val="Heading1"/>
      </w:pPr>
      <w:r>
        <w:br w:type="page"/>
      </w:r>
      <w:bookmarkStart w:id="52" w:name="_Toc465841378"/>
      <w:r w:rsidR="00F6298A" w:rsidRPr="00E7355C">
        <w:rPr>
          <w:noProof/>
        </w:rPr>
        <w:t>Percy Edgar Napier</w:t>
      </w:r>
      <w:r w:rsidR="00F6298A" w:rsidRPr="00440E57">
        <w:t xml:space="preserve"> </w:t>
      </w:r>
      <w:r w:rsidR="00F6298A" w:rsidRPr="00E7355C">
        <w:rPr>
          <w:b/>
          <w:noProof/>
        </w:rPr>
        <w:t>Howard</w:t>
      </w:r>
      <w:r w:rsidR="00F6298A" w:rsidRPr="00440E57">
        <w:rPr>
          <w:b/>
        </w:rPr>
        <w:t xml:space="preserve"> </w:t>
      </w:r>
      <w:r w:rsidR="00F6298A" w:rsidRPr="00440E57">
        <w:t>(</w:t>
      </w:r>
      <w:r w:rsidR="00F6298A" w:rsidRPr="00E7355C">
        <w:rPr>
          <w:noProof/>
        </w:rPr>
        <w:t>3246</w:t>
      </w:r>
      <w:r w:rsidR="00F6298A" w:rsidRPr="00440E57">
        <w:t>)</w:t>
      </w:r>
      <w:bookmarkEnd w:id="52"/>
    </w:p>
    <w:p w:rsidR="00F6298A" w:rsidRPr="001F3692" w:rsidRDefault="00F6298A" w:rsidP="0038281B">
      <w:pPr>
        <w:tabs>
          <w:tab w:val="right" w:pos="9639"/>
        </w:tabs>
        <w:rPr>
          <w:color w:val="FF0000"/>
        </w:rPr>
      </w:pPr>
      <w:r w:rsidRPr="001F3692">
        <w:rPr>
          <w:color w:val="00FF00"/>
        </w:rPr>
        <w:t>Vol. II Pg 290</w:t>
      </w:r>
    </w:p>
    <w:p w:rsidR="00F6298A" w:rsidRDefault="00F6298A" w:rsidP="0038281B">
      <w:pPr>
        <w:tabs>
          <w:tab w:val="right" w:pos="9639"/>
        </w:tabs>
      </w:pPr>
    </w:p>
    <w:p w:rsidR="00F6298A" w:rsidRPr="00840B41" w:rsidRDefault="00E701C3" w:rsidP="0038281B">
      <w:pPr>
        <w:tabs>
          <w:tab w:val="right" w:pos="9639"/>
        </w:tabs>
      </w:pPr>
      <w:r>
        <w:rPr>
          <w:noProof/>
          <w:lang w:eastAsia="en-GB"/>
        </w:rPr>
        <w:drawing>
          <wp:anchor distT="0" distB="0" distL="114300" distR="114300" simplePos="0" relativeHeight="251631104" behindDoc="1" locked="0" layoutInCell="1" allowOverlap="1" wp14:anchorId="1514265F" wp14:editId="4110BE96">
            <wp:simplePos x="0" y="0"/>
            <wp:positionH relativeFrom="column">
              <wp:posOffset>3810</wp:posOffset>
            </wp:positionH>
            <wp:positionV relativeFrom="paragraph">
              <wp:align>inside</wp:align>
            </wp:positionV>
            <wp:extent cx="1962150" cy="2324100"/>
            <wp:effectExtent l="0" t="0" r="0" b="0"/>
            <wp:wrapTight wrapText="bothSides">
              <wp:wrapPolygon edited="0">
                <wp:start x="0" y="0"/>
                <wp:lineTo x="0" y="21423"/>
                <wp:lineTo x="21390" y="21423"/>
                <wp:lineTo x="21390" y="0"/>
                <wp:lineTo x="0" y="0"/>
              </wp:wrapPolygon>
            </wp:wrapTight>
            <wp:docPr id="7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62150" cy="2324100"/>
                    </a:xfrm>
                    <a:prstGeom prst="rect">
                      <a:avLst/>
                    </a:prstGeom>
                    <a:noFill/>
                  </pic:spPr>
                </pic:pic>
              </a:graphicData>
            </a:graphic>
            <wp14:sizeRelH relativeFrom="page">
              <wp14:pctWidth>0</wp14:pctWidth>
            </wp14:sizeRelH>
            <wp14:sizeRelV relativeFrom="page">
              <wp14:pctHeight>0</wp14:pctHeight>
            </wp14:sizeRelV>
          </wp:anchor>
        </w:drawing>
      </w:r>
      <w:r w:rsidR="00F6298A">
        <w:rPr>
          <w:noProof/>
          <w:lang w:eastAsia="en-GB"/>
        </w:rPr>
        <w:t xml:space="preserve">                              </w:t>
      </w:r>
      <w:r>
        <w:rPr>
          <w:noProof/>
          <w:lang w:eastAsia="en-GB"/>
        </w:rPr>
        <w:drawing>
          <wp:inline distT="0" distB="0" distL="0" distR="0" wp14:anchorId="3A6C638C" wp14:editId="6B33D0A4">
            <wp:extent cx="1590675" cy="22574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90675" cy="2257425"/>
                    </a:xfrm>
                    <a:prstGeom prst="rect">
                      <a:avLst/>
                    </a:prstGeom>
                    <a:noFill/>
                    <a:ln>
                      <a:noFill/>
                    </a:ln>
                  </pic:spPr>
                </pic:pic>
              </a:graphicData>
            </a:graphic>
          </wp:inline>
        </w:drawing>
      </w:r>
    </w:p>
    <w:p w:rsidR="00F6298A" w:rsidRPr="007D5B79" w:rsidRDefault="00F6298A" w:rsidP="00311AF7">
      <w:pPr>
        <w:tabs>
          <w:tab w:val="right" w:pos="9639"/>
        </w:tabs>
        <w:rPr>
          <w:b/>
          <w:noProof/>
        </w:rPr>
      </w:pPr>
      <w:r w:rsidRPr="007D5B79">
        <w:rPr>
          <w:b/>
          <w:noProof/>
        </w:rPr>
        <w:t xml:space="preserve">Taken from 1912 - 13 1st XI Cricket photograph       Photo  Extracted from RMC </w:t>
      </w:r>
      <w:smartTag w:uri="urn:schemas-microsoft-com:office:smarttags" w:element="place">
        <w:r w:rsidRPr="007D5B79">
          <w:rPr>
            <w:b/>
            <w:noProof/>
          </w:rPr>
          <w:t>Sandhurst</w:t>
        </w:r>
      </w:smartTag>
      <w:r w:rsidRPr="007D5B79">
        <w:rPr>
          <w:b/>
          <w:noProof/>
        </w:rPr>
        <w:t xml:space="preserve"> Nov. 1913</w:t>
      </w:r>
    </w:p>
    <w:p w:rsidR="00F6298A" w:rsidRPr="00840B41" w:rsidRDefault="00F6298A" w:rsidP="0038281B">
      <w:pPr>
        <w:tabs>
          <w:tab w:val="right" w:pos="9639"/>
        </w:tabs>
        <w:rPr>
          <w:color w:val="00FF00"/>
        </w:rPr>
      </w:pPr>
      <w:r>
        <w:t xml:space="preserve">                                                                                                  </w:t>
      </w:r>
      <w:r w:rsidRPr="00840B41">
        <w:rPr>
          <w:color w:val="00FF00"/>
        </w:rPr>
        <w:t>(See CFN Draper)</w:t>
      </w:r>
    </w:p>
    <w:p w:rsidR="00F6298A" w:rsidRPr="00311AF7" w:rsidRDefault="00F6298A" w:rsidP="0038281B">
      <w:pPr>
        <w:tabs>
          <w:tab w:val="right" w:pos="9639"/>
        </w:tabs>
      </w:pPr>
      <w:r w:rsidRPr="003523CE">
        <w:rPr>
          <w:b/>
        </w:rPr>
        <w:t>Born:</w:t>
      </w:r>
      <w:r w:rsidRPr="00311AF7">
        <w:t xml:space="preserve"> </w:t>
      </w:r>
      <w:r w:rsidRPr="00311AF7">
        <w:rPr>
          <w:noProof/>
        </w:rPr>
        <w:t>23 November 1894 in</w:t>
      </w:r>
      <w:r w:rsidRPr="00311AF7">
        <w:t xml:space="preserve"> </w:t>
      </w:r>
      <w:smartTag w:uri="urn:schemas-microsoft-com:office:smarttags" w:element="place">
        <w:smartTag w:uri="urn:schemas-microsoft-com:office:smarttags" w:element="City">
          <w:r w:rsidRPr="00311AF7">
            <w:t>Darjeeling</w:t>
          </w:r>
        </w:smartTag>
      </w:smartTag>
      <w:r w:rsidRPr="00311AF7">
        <w:t xml:space="preserve">. Son of William </w:t>
      </w:r>
      <w:smartTag w:uri="urn:schemas-microsoft-com:office:smarttags" w:element="place">
        <w:smartTag w:uri="urn:schemas-microsoft-com:office:smarttags" w:element="City">
          <w:r w:rsidRPr="00311AF7">
            <w:t>Irvine</w:t>
          </w:r>
        </w:smartTag>
      </w:smartTag>
      <w:r>
        <w:t xml:space="preserve"> Kelland </w:t>
      </w:r>
      <w:r w:rsidRPr="00311AF7">
        <w:t xml:space="preserve"> Howard and Letitia Howard (Nee Brouckes).</w:t>
      </w:r>
      <w:r w:rsidRPr="00311AF7">
        <w:tab/>
      </w:r>
    </w:p>
    <w:p w:rsidR="00F6298A" w:rsidRPr="00311AF7" w:rsidRDefault="00F6298A" w:rsidP="0038281B">
      <w:pPr>
        <w:tabs>
          <w:tab w:val="right" w:pos="9639"/>
        </w:tabs>
      </w:pPr>
    </w:p>
    <w:p w:rsidR="00F6298A" w:rsidRPr="00311AF7" w:rsidRDefault="00F6298A" w:rsidP="0038281B">
      <w:pPr>
        <w:tabs>
          <w:tab w:val="right" w:pos="9639"/>
        </w:tabs>
        <w:rPr>
          <w:noProof/>
        </w:rPr>
      </w:pPr>
      <w:r w:rsidRPr="0020665A">
        <w:rPr>
          <w:b/>
        </w:rPr>
        <w:t>Joined</w:t>
      </w:r>
      <w:r w:rsidRPr="00311AF7">
        <w:t xml:space="preserve"> </w:t>
      </w:r>
      <w:smartTag w:uri="urn:schemas-microsoft-com:office:smarttags" w:element="place">
        <w:smartTag w:uri="urn:schemas-microsoft-com:office:smarttags" w:element="PlaceName">
          <w:r w:rsidRPr="00311AF7">
            <w:t>Elizabeth</w:t>
          </w:r>
        </w:smartTag>
        <w:r w:rsidRPr="00311AF7">
          <w:t xml:space="preserve"> </w:t>
        </w:r>
        <w:smartTag w:uri="urn:schemas-microsoft-com:office:smarttags" w:element="PlaceName">
          <w:r w:rsidRPr="00311AF7">
            <w:t>College</w:t>
          </w:r>
        </w:smartTag>
      </w:smartTag>
      <w:r w:rsidRPr="00311AF7">
        <w:t xml:space="preserve"> in </w:t>
      </w:r>
      <w:r w:rsidRPr="00311AF7">
        <w:rPr>
          <w:noProof/>
        </w:rPr>
        <w:t>1910</w:t>
      </w:r>
      <w:r w:rsidRPr="00311AF7">
        <w:t xml:space="preserve"> and left in </w:t>
      </w:r>
      <w:r w:rsidRPr="00311AF7">
        <w:rPr>
          <w:noProof/>
        </w:rPr>
        <w:t>1913</w:t>
      </w:r>
      <w:r>
        <w:rPr>
          <w:noProof/>
        </w:rPr>
        <w:t xml:space="preserve">.  </w:t>
      </w:r>
      <w:r w:rsidRPr="00311AF7">
        <w:rPr>
          <w:noProof/>
        </w:rPr>
        <w:t>1</w:t>
      </w:r>
      <w:r w:rsidRPr="00311AF7">
        <w:rPr>
          <w:noProof/>
          <w:vertAlign w:val="superscript"/>
        </w:rPr>
        <w:t>st</w:t>
      </w:r>
      <w:r w:rsidRPr="00311AF7">
        <w:rPr>
          <w:noProof/>
        </w:rPr>
        <w:t xml:space="preserve"> XI Football 1911 – 12, 1</w:t>
      </w:r>
      <w:r w:rsidRPr="00311AF7">
        <w:rPr>
          <w:noProof/>
          <w:vertAlign w:val="superscript"/>
        </w:rPr>
        <w:t>st</w:t>
      </w:r>
      <w:r w:rsidRPr="00311AF7">
        <w:rPr>
          <w:noProof/>
        </w:rPr>
        <w:t xml:space="preserve"> XI Cricket 1912 – 13.</w:t>
      </w:r>
    </w:p>
    <w:p w:rsidR="00F6298A" w:rsidRDefault="00F6298A" w:rsidP="0038281B">
      <w:pPr>
        <w:tabs>
          <w:tab w:val="right" w:pos="9639"/>
        </w:tabs>
        <w:rPr>
          <w:noProof/>
          <w:color w:val="FF0000"/>
        </w:rPr>
      </w:pPr>
    </w:p>
    <w:p w:rsidR="00F6298A" w:rsidRPr="00311AF7" w:rsidRDefault="00F6298A" w:rsidP="001F3692">
      <w:pPr>
        <w:tabs>
          <w:tab w:val="right" w:pos="9639"/>
        </w:tabs>
      </w:pPr>
      <w:r w:rsidRPr="00311AF7">
        <w:rPr>
          <w:noProof/>
        </w:rPr>
        <w:t>1913</w:t>
      </w:r>
      <w:r>
        <w:rPr>
          <w:noProof/>
        </w:rPr>
        <w:t xml:space="preserve">  </w:t>
      </w:r>
      <w:smartTag w:uri="urn:schemas-microsoft-com:office:smarttags" w:element="place">
        <w:r w:rsidRPr="00311AF7">
          <w:rPr>
            <w:noProof/>
          </w:rPr>
          <w:t>Sandhurst</w:t>
        </w:r>
      </w:smartTag>
      <w:r w:rsidRPr="00311AF7">
        <w:rPr>
          <w:noProof/>
        </w:rPr>
        <w:t xml:space="preserve">. </w:t>
      </w:r>
      <w:smartTag w:uri="urn:schemas-microsoft-com:office:smarttags" w:element="place">
        <w:smartTag w:uri="urn:schemas-microsoft-com:office:smarttags" w:element="PlaceName">
          <w:r w:rsidRPr="00311AF7">
            <w:rPr>
              <w:noProof/>
            </w:rPr>
            <w:t>"A"</w:t>
          </w:r>
        </w:smartTag>
        <w:r w:rsidRPr="00311AF7">
          <w:rPr>
            <w:noProof/>
          </w:rPr>
          <w:t xml:space="preserve"> </w:t>
        </w:r>
        <w:smartTag w:uri="urn:schemas-microsoft-com:office:smarttags" w:element="PlaceName">
          <w:r w:rsidRPr="00311AF7">
            <w:rPr>
              <w:noProof/>
            </w:rPr>
            <w:t>Company</w:t>
          </w:r>
        </w:smartTag>
        <w:r w:rsidRPr="00311AF7">
          <w:rPr>
            <w:noProof/>
          </w:rPr>
          <w:t xml:space="preserve"> </w:t>
        </w:r>
        <w:smartTag w:uri="urn:schemas-microsoft-com:office:smarttags" w:element="PlaceName">
          <w:r w:rsidRPr="00311AF7">
            <w:rPr>
              <w:noProof/>
            </w:rPr>
            <w:t>Royal</w:t>
          </w:r>
        </w:smartTag>
        <w:r w:rsidRPr="00311AF7">
          <w:rPr>
            <w:noProof/>
          </w:rPr>
          <w:t xml:space="preserve"> </w:t>
        </w:r>
        <w:smartTag w:uri="urn:schemas-microsoft-com:office:smarttags" w:element="PlaceName">
          <w:r w:rsidRPr="00311AF7">
            <w:rPr>
              <w:noProof/>
            </w:rPr>
            <w:t>Military</w:t>
          </w:r>
        </w:smartTag>
        <w:r w:rsidRPr="00311AF7">
          <w:rPr>
            <w:noProof/>
          </w:rPr>
          <w:t xml:space="preserve"> </w:t>
        </w:r>
        <w:smartTag w:uri="urn:schemas-microsoft-com:office:smarttags" w:element="PlaceType">
          <w:r w:rsidRPr="00311AF7">
            <w:rPr>
              <w:noProof/>
            </w:rPr>
            <w:t>College</w:t>
          </w:r>
        </w:smartTag>
      </w:smartTag>
      <w:r>
        <w:rPr>
          <w:noProof/>
        </w:rPr>
        <w:t>. (</w:t>
      </w:r>
      <w:r w:rsidRPr="00311AF7">
        <w:rPr>
          <w:noProof/>
        </w:rPr>
        <w:t xml:space="preserve"> </w:t>
      </w:r>
      <w:r>
        <w:rPr>
          <w:noProof/>
        </w:rPr>
        <w:t xml:space="preserve">In the picture he and another cadet are holding the Physical Training Challenge Shield).   </w:t>
      </w:r>
      <w:r w:rsidRPr="00311AF7">
        <w:rPr>
          <w:noProof/>
        </w:rPr>
        <w:t>Gazetted 2</w:t>
      </w:r>
      <w:r w:rsidRPr="00311AF7">
        <w:rPr>
          <w:noProof/>
          <w:vertAlign w:val="superscript"/>
        </w:rPr>
        <w:t>nd</w:t>
      </w:r>
      <w:r w:rsidRPr="00311AF7">
        <w:rPr>
          <w:noProof/>
        </w:rPr>
        <w:t xml:space="preserve"> Lt. Royal Irish Regiment August 1914.</w:t>
      </w:r>
      <w:r w:rsidRPr="00311AF7">
        <w:br/>
      </w:r>
    </w:p>
    <w:p w:rsidR="00F6298A" w:rsidRDefault="00F6298A" w:rsidP="001F3692">
      <w:pPr>
        <w:tabs>
          <w:tab w:val="right" w:pos="9639"/>
        </w:tabs>
        <w:rPr>
          <w:b/>
        </w:rPr>
      </w:pPr>
      <w:r w:rsidRPr="0053564D">
        <w:rPr>
          <w:b/>
        </w:rPr>
        <w:t>War Service</w:t>
      </w:r>
    </w:p>
    <w:p w:rsidR="00F6298A" w:rsidRPr="001F3692" w:rsidRDefault="00F6298A" w:rsidP="00A837AB">
      <w:pPr>
        <w:rPr>
          <w:color w:val="FF0000"/>
        </w:rPr>
      </w:pPr>
      <w:r>
        <w:rPr>
          <w:noProof/>
        </w:rPr>
        <w:t>2nd Lieutenant</w:t>
      </w:r>
      <w:r>
        <w:t xml:space="preserve"> in the </w:t>
      </w:r>
      <w:r>
        <w:rPr>
          <w:noProof/>
        </w:rPr>
        <w:t>Royal Irish Regiment 1914</w:t>
      </w:r>
      <w:r w:rsidRPr="0095516C">
        <w:rPr>
          <w:noProof/>
        </w:rPr>
        <w:t>. Killed in a particularly brilliant charge on evening 19</w:t>
      </w:r>
      <w:r w:rsidRPr="0095516C">
        <w:rPr>
          <w:noProof/>
          <w:vertAlign w:val="superscript"/>
        </w:rPr>
        <w:t>th</w:t>
      </w:r>
      <w:r w:rsidRPr="0095516C">
        <w:rPr>
          <w:noProof/>
        </w:rPr>
        <w:t xml:space="preserve"> August in w</w:t>
      </w:r>
      <w:r>
        <w:rPr>
          <w:noProof/>
        </w:rPr>
        <w:t>h</w:t>
      </w:r>
      <w:r w:rsidRPr="0095516C">
        <w:rPr>
          <w:noProof/>
        </w:rPr>
        <w:t xml:space="preserve">ich the Royal Irish took the position at Le Pilley near </w:t>
      </w:r>
      <w:smartTag w:uri="urn:schemas-microsoft-com:office:smarttags" w:element="place">
        <w:smartTag w:uri="urn:schemas-microsoft-com:office:smarttags" w:element="City">
          <w:r w:rsidRPr="0095516C">
            <w:rPr>
              <w:noProof/>
            </w:rPr>
            <w:t>Lille</w:t>
          </w:r>
        </w:smartTag>
      </w:smartTag>
      <w:r w:rsidRPr="0095516C">
        <w:rPr>
          <w:noProof/>
        </w:rPr>
        <w:t>. In fighting on 18,19,20 only eighty men survived out of a battalion of six hundred most including Howard were killed by shrapnel</w:t>
      </w:r>
    </w:p>
    <w:p w:rsidR="00F6298A" w:rsidRPr="00956EBC" w:rsidRDefault="00F6298A" w:rsidP="0038281B">
      <w:pPr>
        <w:tabs>
          <w:tab w:val="right" w:pos="9639"/>
        </w:tabs>
        <w:rPr>
          <w:color w:val="FF0000"/>
        </w:rPr>
      </w:pPr>
      <w:r w:rsidRPr="003523CE">
        <w:rPr>
          <w:noProof/>
        </w:rPr>
        <w:t xml:space="preserve">KIA near </w:t>
      </w:r>
      <w:smartTag w:uri="urn:schemas-microsoft-com:office:smarttags" w:element="place">
        <w:smartTag w:uri="urn:schemas-microsoft-com:office:smarttags" w:element="City">
          <w:r w:rsidRPr="003523CE">
            <w:rPr>
              <w:noProof/>
            </w:rPr>
            <w:t>Lille</w:t>
          </w:r>
        </w:smartTag>
      </w:smartTag>
      <w:r w:rsidRPr="003523CE">
        <w:rPr>
          <w:noProof/>
        </w:rPr>
        <w:t xml:space="preserve"> </w:t>
      </w:r>
      <w:r>
        <w:rPr>
          <w:noProof/>
        </w:rPr>
        <w:t xml:space="preserve">27th </w:t>
      </w:r>
      <w:r w:rsidRPr="003058A6">
        <w:rPr>
          <w:noProof/>
        </w:rPr>
        <w:t>October  1914</w:t>
      </w:r>
    </w:p>
    <w:p w:rsidR="00F6298A" w:rsidRDefault="00F6298A" w:rsidP="0038281B">
      <w:pPr>
        <w:tabs>
          <w:tab w:val="right" w:pos="9639"/>
        </w:tabs>
        <w:rPr>
          <w:color w:val="FF0000"/>
        </w:rPr>
      </w:pPr>
    </w:p>
    <w:p w:rsidR="00F6298A" w:rsidRDefault="00F6298A" w:rsidP="0038281B">
      <w:pPr>
        <w:tabs>
          <w:tab w:val="right" w:pos="9639"/>
        </w:tabs>
      </w:pPr>
      <w:r w:rsidRPr="003523CE">
        <w:rPr>
          <w:b/>
        </w:rPr>
        <w:t>Died</w:t>
      </w:r>
      <w:r w:rsidRPr="003058A6">
        <w:rPr>
          <w:b/>
        </w:rPr>
        <w:t>:</w:t>
      </w:r>
      <w:r w:rsidRPr="003058A6">
        <w:t xml:space="preserve"> </w:t>
      </w:r>
      <w:r w:rsidRPr="003058A6">
        <w:rPr>
          <w:noProof/>
        </w:rPr>
        <w:t>27 October 1914</w:t>
      </w:r>
      <w:r w:rsidRPr="003058A6">
        <w:t xml:space="preserve"> KIA aged </w:t>
      </w:r>
      <w:r w:rsidRPr="003058A6">
        <w:rPr>
          <w:noProof/>
        </w:rPr>
        <w:t>19</w:t>
      </w:r>
      <w:r>
        <w:br/>
      </w:r>
    </w:p>
    <w:p w:rsidR="00F6298A" w:rsidRPr="0095516C" w:rsidRDefault="00F6298A" w:rsidP="0038281B">
      <w:pPr>
        <w:tabs>
          <w:tab w:val="right" w:pos="9639"/>
        </w:tabs>
      </w:pPr>
      <w:r w:rsidRPr="003523CE">
        <w:rPr>
          <w:b/>
        </w:rPr>
        <w:t>Decorations:</w:t>
      </w:r>
      <w:r w:rsidRPr="0095516C">
        <w:t xml:space="preserve"> Medal, Victory Medal, 1914 Star and Clasp</w:t>
      </w:r>
    </w:p>
    <w:p w:rsidR="00F6298A" w:rsidRPr="0095516C" w:rsidRDefault="00F6298A" w:rsidP="0038281B">
      <w:pPr>
        <w:tabs>
          <w:tab w:val="right" w:pos="9639"/>
        </w:tabs>
      </w:pPr>
    </w:p>
    <w:p w:rsidR="00F6298A" w:rsidRPr="0020665A" w:rsidRDefault="00F6298A" w:rsidP="0038281B">
      <w:pPr>
        <w:tabs>
          <w:tab w:val="right" w:pos="9639"/>
        </w:tabs>
        <w:rPr>
          <w:b/>
        </w:rPr>
      </w:pPr>
      <w:r w:rsidRPr="0020665A">
        <w:rPr>
          <w:b/>
        </w:rPr>
        <w:t>Memorials:</w:t>
      </w:r>
    </w:p>
    <w:p w:rsidR="00F6298A" w:rsidRDefault="00F6298A" w:rsidP="0038281B">
      <w:pPr>
        <w:pStyle w:val="ListParagraph"/>
        <w:numPr>
          <w:ilvl w:val="0"/>
          <w:numId w:val="2"/>
        </w:numPr>
        <w:spacing w:after="0"/>
      </w:pPr>
      <w:r>
        <w:t>College Hall</w:t>
      </w:r>
    </w:p>
    <w:p w:rsidR="00F6298A" w:rsidRPr="006716CA" w:rsidRDefault="00F6298A" w:rsidP="0038281B">
      <w:pPr>
        <w:pStyle w:val="ListParagraph"/>
        <w:numPr>
          <w:ilvl w:val="0"/>
          <w:numId w:val="2"/>
        </w:numPr>
        <w:spacing w:after="0"/>
        <w:rPr>
          <w:b/>
        </w:rPr>
      </w:pPr>
      <w:r>
        <w:rPr>
          <w:noProof/>
        </w:rPr>
        <w:t>Le Touret Memorial</w:t>
      </w:r>
    </w:p>
    <w:p w:rsidR="00F6298A" w:rsidRDefault="00F6298A" w:rsidP="006716CA">
      <w:pPr>
        <w:pStyle w:val="ListParagraph"/>
        <w:spacing w:after="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F6298A" w:rsidRPr="00852E9E" w:rsidTr="00852E9E">
        <w:tc>
          <w:tcPr>
            <w:tcW w:w="9854" w:type="dxa"/>
          </w:tcPr>
          <w:p w:rsidR="00F6298A" w:rsidRPr="00852E9E" w:rsidRDefault="00F6298A" w:rsidP="00852E9E">
            <w:pPr>
              <w:spacing w:after="0"/>
              <w:rPr>
                <w:b/>
              </w:rPr>
            </w:pPr>
            <w:r w:rsidRPr="00852E9E">
              <w:rPr>
                <w:b/>
              </w:rPr>
              <w:t>Notes</w:t>
            </w:r>
          </w:p>
          <w:p w:rsidR="00F6298A" w:rsidRPr="00A97A23" w:rsidRDefault="00F6298A" w:rsidP="00852E9E">
            <w:pPr>
              <w:spacing w:after="0"/>
              <w:rPr>
                <w:color w:val="FF0000"/>
              </w:rPr>
            </w:pPr>
            <w:r w:rsidRPr="00852E9E">
              <w:rPr>
                <w:noProof/>
              </w:rPr>
              <w:t>(cwgc has Edward) Register List has 3240</w:t>
            </w:r>
            <w:r>
              <w:rPr>
                <w:noProof/>
              </w:rPr>
              <w:t xml:space="preserve"> </w:t>
            </w:r>
            <w:r>
              <w:rPr>
                <w:noProof/>
                <w:color w:val="FF0000"/>
              </w:rPr>
              <w:t>Conflict on date of death.</w:t>
            </w:r>
          </w:p>
        </w:tc>
      </w:tr>
    </w:tbl>
    <w:p w:rsidR="007319AA" w:rsidRDefault="007319AA" w:rsidP="007319AA">
      <w:pPr>
        <w:pStyle w:val="Heading1"/>
        <w:rPr>
          <w:noProof/>
        </w:rPr>
      </w:pPr>
    </w:p>
    <w:p w:rsidR="007319AA" w:rsidRDefault="007319AA" w:rsidP="007319AA">
      <w:pPr>
        <w:pStyle w:val="Heading1"/>
        <w:rPr>
          <w:noProof/>
        </w:rPr>
      </w:pPr>
    </w:p>
    <w:p w:rsidR="007319AA" w:rsidRPr="00440E57" w:rsidRDefault="007319AA" w:rsidP="007319AA">
      <w:pPr>
        <w:pStyle w:val="Heading1"/>
      </w:pPr>
      <w:bookmarkStart w:id="53" w:name="_Toc465841379"/>
      <w:r>
        <w:rPr>
          <w:noProof/>
        </w:rPr>
        <w:t>Frank</w:t>
      </w:r>
      <w:r w:rsidRPr="00E7355C">
        <w:rPr>
          <w:noProof/>
        </w:rPr>
        <w:t xml:space="preserve"> de </w:t>
      </w:r>
      <w:r>
        <w:rPr>
          <w:noProof/>
        </w:rPr>
        <w:t>Mou</w:t>
      </w:r>
      <w:r w:rsidR="0050342E">
        <w:rPr>
          <w:noProof/>
        </w:rPr>
        <w:t>i</w:t>
      </w:r>
      <w:r>
        <w:rPr>
          <w:noProof/>
        </w:rPr>
        <w:t>lpied</w:t>
      </w:r>
      <w:r w:rsidRPr="00440E57">
        <w:t xml:space="preserve"> </w:t>
      </w:r>
      <w:r w:rsidRPr="00E7355C">
        <w:rPr>
          <w:b/>
          <w:noProof/>
        </w:rPr>
        <w:t>Laine</w:t>
      </w:r>
      <w:r w:rsidRPr="00440E57">
        <w:rPr>
          <w:b/>
        </w:rPr>
        <w:t xml:space="preserve"> </w:t>
      </w:r>
      <w:r w:rsidRPr="00440E57">
        <w:t>(</w:t>
      </w:r>
      <w:r w:rsidRPr="00E7355C">
        <w:rPr>
          <w:noProof/>
        </w:rPr>
        <w:t>3</w:t>
      </w:r>
      <w:r>
        <w:rPr>
          <w:noProof/>
        </w:rPr>
        <w:t>008</w:t>
      </w:r>
      <w:r w:rsidRPr="00440E57">
        <w:t>)</w:t>
      </w:r>
      <w:r w:rsidR="00977D3D">
        <w:t xml:space="preserve"> MC</w:t>
      </w:r>
      <w:r w:rsidR="007D0052">
        <w:t>, MiD (2)</w:t>
      </w:r>
      <w:bookmarkEnd w:id="53"/>
    </w:p>
    <w:p w:rsidR="007319AA" w:rsidRDefault="007319AA" w:rsidP="007319AA">
      <w:pPr>
        <w:tabs>
          <w:tab w:val="right" w:pos="9639"/>
        </w:tabs>
      </w:pPr>
      <w:r>
        <w:t xml:space="preserve">                                                              </w:t>
      </w:r>
    </w:p>
    <w:p w:rsidR="007319AA" w:rsidRPr="00C408FF" w:rsidRDefault="007319AA" w:rsidP="007319AA">
      <w:pPr>
        <w:tabs>
          <w:tab w:val="right" w:pos="9639"/>
        </w:tabs>
        <w:rPr>
          <w:color w:val="00FF00"/>
        </w:rPr>
      </w:pPr>
      <w:r w:rsidRPr="00C408FF">
        <w:rPr>
          <w:color w:val="00FF00"/>
        </w:rPr>
        <w:t>Vol. II Pg 268</w:t>
      </w:r>
    </w:p>
    <w:p w:rsidR="007319AA" w:rsidRDefault="007319AA" w:rsidP="007319AA">
      <w:pPr>
        <w:tabs>
          <w:tab w:val="right" w:pos="9639"/>
        </w:tabs>
        <w:rPr>
          <w:b/>
        </w:rPr>
      </w:pPr>
    </w:p>
    <w:p w:rsidR="007319AA" w:rsidRDefault="00E701C3" w:rsidP="007319AA">
      <w:pPr>
        <w:tabs>
          <w:tab w:val="right" w:pos="9639"/>
        </w:tabs>
        <w:rPr>
          <w:b/>
        </w:rPr>
      </w:pPr>
      <w:r>
        <w:rPr>
          <w:noProof/>
          <w:lang w:eastAsia="en-GB"/>
        </w:rPr>
        <w:drawing>
          <wp:anchor distT="0" distB="0" distL="114300" distR="114300" simplePos="0" relativeHeight="251694592" behindDoc="1" locked="0" layoutInCell="1" allowOverlap="1" wp14:anchorId="3DD81B2A" wp14:editId="2696F034">
            <wp:simplePos x="0" y="0"/>
            <wp:positionH relativeFrom="column">
              <wp:posOffset>3810</wp:posOffset>
            </wp:positionH>
            <wp:positionV relativeFrom="paragraph">
              <wp:align>top</wp:align>
            </wp:positionV>
            <wp:extent cx="2428875" cy="3305175"/>
            <wp:effectExtent l="0" t="0" r="9525" b="9525"/>
            <wp:wrapTight wrapText="bothSides">
              <wp:wrapPolygon edited="0">
                <wp:start x="0" y="0"/>
                <wp:lineTo x="0" y="21538"/>
                <wp:lineTo x="21515" y="21538"/>
                <wp:lineTo x="21515" y="0"/>
                <wp:lineTo x="0" y="0"/>
              </wp:wrapPolygon>
            </wp:wrapTight>
            <wp:docPr id="88" name="Picture 88" descr="Frank L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rank Lain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28875" cy="3305175"/>
                    </a:xfrm>
                    <a:prstGeom prst="rect">
                      <a:avLst/>
                    </a:prstGeom>
                    <a:noFill/>
                  </pic:spPr>
                </pic:pic>
              </a:graphicData>
            </a:graphic>
            <wp14:sizeRelH relativeFrom="page">
              <wp14:pctWidth>0</wp14:pctWidth>
            </wp14:sizeRelH>
            <wp14:sizeRelV relativeFrom="page">
              <wp14:pctHeight>0</wp14:pctHeight>
            </wp14:sizeRelV>
          </wp:anchor>
        </w:drawing>
      </w:r>
    </w:p>
    <w:p w:rsidR="002051D4" w:rsidRDefault="002051D4" w:rsidP="007319AA">
      <w:pPr>
        <w:tabs>
          <w:tab w:val="right" w:pos="9639"/>
        </w:tabs>
        <w:rPr>
          <w:b/>
        </w:rPr>
      </w:pPr>
    </w:p>
    <w:p w:rsidR="002051D4" w:rsidRDefault="002051D4" w:rsidP="007319AA">
      <w:pPr>
        <w:tabs>
          <w:tab w:val="right" w:pos="9639"/>
        </w:tabs>
        <w:rPr>
          <w:b/>
        </w:rPr>
      </w:pPr>
    </w:p>
    <w:p w:rsidR="00977D3D" w:rsidRDefault="007319AA" w:rsidP="00977D3D">
      <w:pPr>
        <w:rPr>
          <w:noProof/>
        </w:rPr>
      </w:pPr>
      <w:r w:rsidRPr="003523CE">
        <w:rPr>
          <w:b/>
        </w:rPr>
        <w:t>Born:</w:t>
      </w:r>
      <w:r>
        <w:t xml:space="preserve"> </w:t>
      </w:r>
      <w:r w:rsidR="002051D4">
        <w:t>28 August</w:t>
      </w:r>
      <w:r w:rsidR="00977D3D">
        <w:t xml:space="preserve"> </w:t>
      </w:r>
      <w:r w:rsidR="00113F9D">
        <w:t>1887</w:t>
      </w:r>
      <w:r w:rsidR="002051D4">
        <w:t xml:space="preserve"> </w:t>
      </w:r>
      <w:r w:rsidRPr="003523CE">
        <w:rPr>
          <w:noProof/>
        </w:rPr>
        <w:t xml:space="preserve">in </w:t>
      </w:r>
      <w:smartTag w:uri="urn:schemas-microsoft-com:office:smarttags" w:element="place">
        <w:r w:rsidRPr="003523CE">
          <w:rPr>
            <w:noProof/>
          </w:rPr>
          <w:t>Guernsey</w:t>
        </w:r>
      </w:smartTag>
      <w:r w:rsidRPr="003523CE">
        <w:rPr>
          <w:noProof/>
        </w:rPr>
        <w:t xml:space="preserve">. </w:t>
      </w:r>
    </w:p>
    <w:p w:rsidR="00977D3D" w:rsidRDefault="002051D4" w:rsidP="00977D3D">
      <w:pPr>
        <w:rPr>
          <w:noProof/>
        </w:rPr>
      </w:pPr>
      <w:r>
        <w:rPr>
          <w:noProof/>
        </w:rPr>
        <w:t>Eldest s</w:t>
      </w:r>
      <w:r w:rsidR="007319AA" w:rsidRPr="003523CE">
        <w:rPr>
          <w:noProof/>
        </w:rPr>
        <w:t xml:space="preserve">on of Eugene </w:t>
      </w:r>
      <w:r w:rsidR="00977D3D">
        <w:rPr>
          <w:noProof/>
        </w:rPr>
        <w:t>T</w:t>
      </w:r>
      <w:r w:rsidR="007319AA" w:rsidRPr="003523CE">
        <w:rPr>
          <w:noProof/>
        </w:rPr>
        <w:t>homas</w:t>
      </w:r>
      <w:r>
        <w:rPr>
          <w:noProof/>
        </w:rPr>
        <w:t xml:space="preserve">, Manager of the Old Bank, </w:t>
      </w:r>
      <w:smartTag w:uri="urn:schemas-microsoft-com:office:smarttags" w:element="place">
        <w:r>
          <w:rPr>
            <w:noProof/>
          </w:rPr>
          <w:t>Guernsey</w:t>
        </w:r>
      </w:smartTag>
      <w:r w:rsidR="007319AA" w:rsidRPr="003523CE">
        <w:rPr>
          <w:noProof/>
        </w:rPr>
        <w:t xml:space="preserve"> and Alice M Laine</w:t>
      </w:r>
      <w:r>
        <w:rPr>
          <w:noProof/>
        </w:rPr>
        <w:t xml:space="preserve"> nee Bourgaize</w:t>
      </w:r>
      <w:r w:rsidR="007319AA" w:rsidRPr="003523CE">
        <w:rPr>
          <w:noProof/>
        </w:rPr>
        <w:t xml:space="preserve"> of Les Bourgs St. Andrews.</w:t>
      </w:r>
      <w:r w:rsidR="00977D3D">
        <w:rPr>
          <w:noProof/>
        </w:rPr>
        <w:t xml:space="preserve"> </w:t>
      </w:r>
    </w:p>
    <w:p w:rsidR="006C561F" w:rsidRDefault="00977D3D" w:rsidP="00977D3D">
      <w:pPr>
        <w:rPr>
          <w:noProof/>
        </w:rPr>
      </w:pPr>
      <w:r>
        <w:rPr>
          <w:noProof/>
        </w:rPr>
        <w:t>Brother of</w:t>
      </w:r>
      <w:r w:rsidR="007D0052">
        <w:rPr>
          <w:noProof/>
        </w:rPr>
        <w:t xml:space="preserve"> </w:t>
      </w:r>
      <w:r w:rsidR="006C561F">
        <w:rPr>
          <w:noProof/>
        </w:rPr>
        <w:t xml:space="preserve">Eustace </w:t>
      </w:r>
      <w:r w:rsidR="007D0052">
        <w:rPr>
          <w:noProof/>
        </w:rPr>
        <w:t>3123,</w:t>
      </w:r>
      <w:r w:rsidR="006C561F">
        <w:rPr>
          <w:noProof/>
        </w:rPr>
        <w:t xml:space="preserve"> who survived the war.</w:t>
      </w:r>
    </w:p>
    <w:p w:rsidR="00977D3D" w:rsidRPr="00977D3D" w:rsidRDefault="00977D3D" w:rsidP="00977D3D">
      <w:pPr>
        <w:rPr>
          <w:rFonts w:ascii="Verdana" w:hAnsi="Verdana"/>
          <w:sz w:val="20"/>
          <w:szCs w:val="20"/>
        </w:rPr>
      </w:pPr>
      <w:r>
        <w:rPr>
          <w:noProof/>
        </w:rPr>
        <w:t>Thomas 3124</w:t>
      </w:r>
      <w:r w:rsidR="00113F9D">
        <w:rPr>
          <w:noProof/>
        </w:rPr>
        <w:t xml:space="preserve"> next page</w:t>
      </w:r>
      <w:r>
        <w:rPr>
          <w:noProof/>
        </w:rPr>
        <w:t xml:space="preserve"> and</w:t>
      </w:r>
      <w:r w:rsidR="00356757">
        <w:rPr>
          <w:noProof/>
        </w:rPr>
        <w:t xml:space="preserve"> </w:t>
      </w:r>
      <w:smartTag w:uri="urn:schemas-microsoft-com:office:smarttags" w:element="place">
        <w:smartTag w:uri="urn:schemas-microsoft-com:office:smarttags" w:element="City">
          <w:r w:rsidR="00356757">
            <w:rPr>
              <w:noProof/>
            </w:rPr>
            <w:t>Norman</w:t>
          </w:r>
        </w:smartTag>
      </w:smartTag>
      <w:r w:rsidR="00A67D70">
        <w:rPr>
          <w:noProof/>
        </w:rPr>
        <w:t xml:space="preserve"> </w:t>
      </w:r>
      <w:r w:rsidRPr="00977D3D">
        <w:rPr>
          <w:rFonts w:ascii="Verdana" w:hAnsi="Verdana"/>
          <w:sz w:val="20"/>
          <w:szCs w:val="20"/>
        </w:rPr>
        <w:t>3176</w:t>
      </w:r>
      <w:r w:rsidR="00113F9D">
        <w:rPr>
          <w:rFonts w:ascii="Verdana" w:hAnsi="Verdana"/>
          <w:sz w:val="20"/>
          <w:szCs w:val="20"/>
        </w:rPr>
        <w:t xml:space="preserve"> who survived the war.</w:t>
      </w:r>
    </w:p>
    <w:p w:rsidR="007319AA" w:rsidRDefault="002438C0" w:rsidP="007319AA">
      <w:pPr>
        <w:tabs>
          <w:tab w:val="right" w:pos="9639"/>
        </w:tabs>
      </w:pPr>
      <w:r>
        <w:t>Married Elaine Bichard and had two daughters Elaine and Isobel.</w:t>
      </w:r>
      <w:r w:rsidR="007319AA">
        <w:tab/>
      </w:r>
    </w:p>
    <w:p w:rsidR="002438C0" w:rsidRDefault="002438C0" w:rsidP="007319AA">
      <w:pPr>
        <w:tabs>
          <w:tab w:val="right" w:pos="9639"/>
        </w:tabs>
        <w:rPr>
          <w:b/>
        </w:rPr>
      </w:pPr>
    </w:p>
    <w:p w:rsidR="002051D4" w:rsidRDefault="007319AA" w:rsidP="007319AA">
      <w:pPr>
        <w:tabs>
          <w:tab w:val="right" w:pos="9639"/>
        </w:tabs>
        <w:rPr>
          <w:noProof/>
        </w:rPr>
      </w:pPr>
      <w:r w:rsidRPr="003523CE">
        <w:rPr>
          <w:b/>
        </w:rPr>
        <w:t>Joined</w:t>
      </w:r>
      <w:r>
        <w:t xml:space="preserve">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190</w:t>
      </w:r>
      <w:r w:rsidR="002051D4">
        <w:rPr>
          <w:noProof/>
        </w:rPr>
        <w:t>1</w:t>
      </w:r>
      <w:r>
        <w:t xml:space="preserve"> and left in </w:t>
      </w:r>
      <w:r>
        <w:rPr>
          <w:noProof/>
        </w:rPr>
        <w:t>190</w:t>
      </w:r>
      <w:r w:rsidR="002051D4">
        <w:rPr>
          <w:noProof/>
        </w:rPr>
        <w:t>5</w:t>
      </w:r>
      <w:r>
        <w:rPr>
          <w:noProof/>
        </w:rPr>
        <w:t>.</w:t>
      </w:r>
    </w:p>
    <w:p w:rsidR="002051D4" w:rsidRDefault="002051D4" w:rsidP="007319AA">
      <w:pPr>
        <w:tabs>
          <w:tab w:val="right" w:pos="9639"/>
        </w:tabs>
        <w:rPr>
          <w:noProof/>
        </w:rPr>
      </w:pPr>
    </w:p>
    <w:p w:rsidR="00A67D70" w:rsidRDefault="00A67D70" w:rsidP="00A67D70">
      <w:pPr>
        <w:spacing w:after="0"/>
        <w:rPr>
          <w:rFonts w:ascii="Verdana" w:hAnsi="Verdana"/>
          <w:b/>
          <w:sz w:val="20"/>
          <w:szCs w:val="20"/>
        </w:rPr>
      </w:pPr>
      <w:r>
        <w:rPr>
          <w:rFonts w:ascii="Verdana" w:hAnsi="Verdana"/>
          <w:sz w:val="20"/>
          <w:szCs w:val="20"/>
        </w:rPr>
        <w:t xml:space="preserve"> </w:t>
      </w:r>
      <w:r w:rsidRPr="00A67D70">
        <w:rPr>
          <w:rFonts w:ascii="Verdana" w:hAnsi="Verdana"/>
          <w:b/>
          <w:sz w:val="20"/>
          <w:szCs w:val="20"/>
        </w:rPr>
        <w:t>Frank by kind permission of</w:t>
      </w:r>
      <w:r w:rsidR="0050342E">
        <w:rPr>
          <w:rFonts w:ascii="Verdana" w:hAnsi="Verdana"/>
          <w:b/>
          <w:sz w:val="20"/>
          <w:szCs w:val="20"/>
        </w:rPr>
        <w:t xml:space="preserve"> </w:t>
      </w:r>
      <w:r w:rsidR="0050342E" w:rsidRPr="00A67D70">
        <w:rPr>
          <w:rFonts w:ascii="Verdana" w:hAnsi="Verdana"/>
          <w:b/>
          <w:sz w:val="20"/>
          <w:szCs w:val="20"/>
        </w:rPr>
        <w:t>his grandson</w:t>
      </w:r>
      <w:r w:rsidR="0050342E">
        <w:rPr>
          <w:rFonts w:ascii="Verdana" w:hAnsi="Verdana"/>
          <w:b/>
          <w:sz w:val="20"/>
          <w:szCs w:val="20"/>
        </w:rPr>
        <w:t>,</w:t>
      </w:r>
      <w:r w:rsidRPr="00A67D70">
        <w:rPr>
          <w:rFonts w:ascii="Verdana" w:hAnsi="Verdana"/>
          <w:b/>
          <w:sz w:val="20"/>
          <w:szCs w:val="20"/>
        </w:rPr>
        <w:t xml:space="preserve"> Paddy O’Sullivan </w:t>
      </w:r>
      <w:r>
        <w:rPr>
          <w:rFonts w:ascii="Verdana" w:hAnsi="Verdana"/>
          <w:b/>
          <w:sz w:val="20"/>
          <w:szCs w:val="20"/>
        </w:rPr>
        <w:t>(</w:t>
      </w:r>
      <w:r w:rsidRPr="00A67D70">
        <w:rPr>
          <w:rFonts w:ascii="Verdana" w:hAnsi="Verdana"/>
          <w:b/>
          <w:sz w:val="20"/>
          <w:szCs w:val="20"/>
        </w:rPr>
        <w:t>OE 5385</w:t>
      </w:r>
      <w:r>
        <w:rPr>
          <w:rFonts w:ascii="Verdana" w:hAnsi="Verdana"/>
          <w:b/>
          <w:sz w:val="20"/>
          <w:szCs w:val="20"/>
        </w:rPr>
        <w:t>).</w:t>
      </w:r>
    </w:p>
    <w:p w:rsidR="002051D4" w:rsidRDefault="002051D4" w:rsidP="00A67D70">
      <w:pPr>
        <w:spacing w:after="0"/>
        <w:rPr>
          <w:rFonts w:ascii="Verdana" w:hAnsi="Verdana"/>
          <w:b/>
          <w:sz w:val="20"/>
          <w:szCs w:val="20"/>
        </w:rPr>
      </w:pPr>
    </w:p>
    <w:p w:rsidR="002051D4" w:rsidRDefault="002051D4" w:rsidP="00A67D70">
      <w:pPr>
        <w:spacing w:after="0"/>
        <w:rPr>
          <w:rFonts w:ascii="Verdana" w:hAnsi="Verdana"/>
          <w:sz w:val="20"/>
          <w:szCs w:val="20"/>
        </w:rPr>
      </w:pPr>
      <w:r w:rsidRPr="002051D4">
        <w:rPr>
          <w:rFonts w:ascii="Verdana" w:hAnsi="Verdana"/>
          <w:sz w:val="20"/>
          <w:szCs w:val="20"/>
        </w:rPr>
        <w:t>Joined the Old Bank</w:t>
      </w:r>
      <w:r>
        <w:rPr>
          <w:rFonts w:ascii="Verdana" w:hAnsi="Verdana"/>
          <w:sz w:val="20"/>
          <w:szCs w:val="20"/>
        </w:rPr>
        <w:t xml:space="preserve"> Guernsey and later the</w:t>
      </w:r>
      <w:r w:rsidR="00356757">
        <w:rPr>
          <w:rFonts w:ascii="Verdana" w:hAnsi="Verdana"/>
          <w:sz w:val="20"/>
          <w:szCs w:val="20"/>
        </w:rPr>
        <w:t xml:space="preserve"> London &amp;</w:t>
      </w:r>
      <w:r>
        <w:rPr>
          <w:rFonts w:ascii="Verdana" w:hAnsi="Verdana"/>
          <w:sz w:val="20"/>
          <w:szCs w:val="20"/>
        </w:rPr>
        <w:t xml:space="preserve"> Brazilian Bank, Paris.</w:t>
      </w:r>
    </w:p>
    <w:p w:rsidR="002051D4" w:rsidRPr="002051D4" w:rsidRDefault="002051D4" w:rsidP="00A67D70">
      <w:pPr>
        <w:spacing w:after="0"/>
        <w:rPr>
          <w:rFonts w:ascii="Verdana" w:hAnsi="Verdana"/>
          <w:sz w:val="20"/>
          <w:szCs w:val="20"/>
        </w:rPr>
      </w:pPr>
    </w:p>
    <w:p w:rsidR="00977D3D" w:rsidRDefault="002051D4" w:rsidP="007319AA">
      <w:pPr>
        <w:spacing w:before="240"/>
        <w:rPr>
          <w:b/>
        </w:rPr>
      </w:pPr>
      <w:r w:rsidRPr="007D0052">
        <w:t xml:space="preserve">2nd. Lieutenant Royal </w:t>
      </w:r>
      <w:smartTag w:uri="urn:schemas-microsoft-com:office:smarttags" w:element="place">
        <w:r w:rsidRPr="007D0052">
          <w:t>Guernsey</w:t>
        </w:r>
      </w:smartTag>
      <w:r w:rsidRPr="007D0052">
        <w:t xml:space="preserve"> Militia May 1910</w:t>
      </w:r>
      <w:r>
        <w:rPr>
          <w:b/>
        </w:rPr>
        <w:t>.</w:t>
      </w:r>
    </w:p>
    <w:p w:rsidR="007319AA" w:rsidRDefault="007319AA" w:rsidP="007319AA">
      <w:pPr>
        <w:spacing w:before="240"/>
        <w:rPr>
          <w:b/>
        </w:rPr>
      </w:pPr>
      <w:r w:rsidRPr="0053564D">
        <w:rPr>
          <w:b/>
        </w:rPr>
        <w:t>War Service</w:t>
      </w:r>
    </w:p>
    <w:p w:rsidR="00977D3D" w:rsidRDefault="002051D4" w:rsidP="007319AA">
      <w:pPr>
        <w:tabs>
          <w:tab w:val="right" w:pos="9639"/>
        </w:tabs>
      </w:pPr>
      <w:r w:rsidRPr="002051D4">
        <w:t xml:space="preserve">Transferred to the </w:t>
      </w:r>
      <w:r w:rsidR="00A67D70" w:rsidRPr="002051D4">
        <w:t xml:space="preserve">1st Service Battalion Royal </w:t>
      </w:r>
      <w:smartTag w:uri="urn:schemas-microsoft-com:office:smarttags" w:element="place">
        <w:r w:rsidR="00A67D70" w:rsidRPr="002051D4">
          <w:t>Guernsey</w:t>
        </w:r>
      </w:smartTag>
      <w:r w:rsidR="00A67D70" w:rsidRPr="002051D4">
        <w:t xml:space="preserve"> Light Infantry</w:t>
      </w:r>
      <w:r w:rsidRPr="002051D4">
        <w:t>, December 1916</w:t>
      </w:r>
      <w:r w:rsidR="00A67D70" w:rsidRPr="002051D4">
        <w:t>.</w:t>
      </w:r>
      <w:r>
        <w:t xml:space="preserve"> Went to </w:t>
      </w:r>
      <w:smartTag w:uri="urn:schemas-microsoft-com:office:smarttags" w:element="place">
        <w:smartTag w:uri="urn:schemas-microsoft-com:office:smarttags" w:element="country-region">
          <w:r>
            <w:t>France</w:t>
          </w:r>
        </w:smartTag>
      </w:smartTag>
      <w:r>
        <w:t xml:space="preserve"> with the Battalion September 1917.</w:t>
      </w:r>
      <w:r w:rsidR="007D0052">
        <w:t xml:space="preserve"> </w:t>
      </w:r>
      <w:r w:rsidR="00A67D70" w:rsidRPr="002051D4">
        <w:t xml:space="preserve">Severely wounded on 13 April 1918 </w:t>
      </w:r>
      <w:r w:rsidR="00893CD0">
        <w:t>at</w:t>
      </w:r>
      <w:r w:rsidR="00A67D70" w:rsidRPr="002051D4">
        <w:t xml:space="preserve"> Neuf Be</w:t>
      </w:r>
      <w:r w:rsidR="00893CD0">
        <w:t>rqui</w:t>
      </w:r>
      <w:r w:rsidR="00A67D70" w:rsidRPr="002051D4">
        <w:t>n</w:t>
      </w:r>
      <w:r w:rsidR="00893CD0">
        <w:t xml:space="preserve"> in the  Battle of Lys.</w:t>
      </w:r>
    </w:p>
    <w:p w:rsidR="007D0052" w:rsidRDefault="007D0052" w:rsidP="007319AA">
      <w:pPr>
        <w:tabs>
          <w:tab w:val="right" w:pos="9639"/>
        </w:tabs>
      </w:pPr>
      <w:smartTag w:uri="urn:schemas-microsoft-com:office:smarttags" w:element="City">
        <w:r>
          <w:t>Battle</w:t>
        </w:r>
      </w:smartTag>
      <w:r>
        <w:t xml:space="preserve"> of Paschendale and Retreat from </w:t>
      </w:r>
      <w:smartTag w:uri="urn:schemas-microsoft-com:office:smarttags" w:element="place">
        <w:r>
          <w:t>Lys</w:t>
        </w:r>
      </w:smartTag>
      <w:r>
        <w:t>. Mentioned in Dispatches twice.</w:t>
      </w:r>
    </w:p>
    <w:p w:rsidR="002051D4" w:rsidRDefault="002051D4" w:rsidP="007319AA">
      <w:pPr>
        <w:tabs>
          <w:tab w:val="right" w:pos="9639"/>
        </w:tabs>
      </w:pPr>
      <w:r>
        <w:t>Demobilised August 1919 owing to ill health caused by</w:t>
      </w:r>
      <w:r w:rsidR="00FD698C">
        <w:t xml:space="preserve"> </w:t>
      </w:r>
      <w:r>
        <w:t>wounds</w:t>
      </w:r>
      <w:r w:rsidR="00FD698C">
        <w:t xml:space="preserve"> to his right arm</w:t>
      </w:r>
      <w:r w:rsidR="002438C0">
        <w:t xml:space="preserve">. </w:t>
      </w:r>
    </w:p>
    <w:p w:rsidR="007D0052" w:rsidRDefault="007D0052" w:rsidP="007319AA">
      <w:pPr>
        <w:tabs>
          <w:tab w:val="right" w:pos="9639"/>
        </w:tabs>
        <w:rPr>
          <w:b/>
        </w:rPr>
      </w:pPr>
    </w:p>
    <w:p w:rsidR="007319AA" w:rsidRDefault="007319AA" w:rsidP="007319AA">
      <w:pPr>
        <w:tabs>
          <w:tab w:val="right" w:pos="9639"/>
        </w:tabs>
      </w:pPr>
      <w:r w:rsidRPr="003523CE">
        <w:rPr>
          <w:b/>
        </w:rPr>
        <w:t>Died:</w:t>
      </w:r>
      <w:r>
        <w:t xml:space="preserve"> </w:t>
      </w:r>
      <w:r w:rsidR="00A67D70">
        <w:t>7 October 1922</w:t>
      </w:r>
      <w:r w:rsidR="00FD698C">
        <w:t xml:space="preserve"> from wounds received 13 th.</w:t>
      </w:r>
      <w:r w:rsidR="002438C0">
        <w:t xml:space="preserve"> April 1918,</w:t>
      </w:r>
      <w:r w:rsidR="00A67D70">
        <w:t xml:space="preserve"> aged 35 years</w:t>
      </w:r>
      <w:r w:rsidR="002438C0">
        <w:t xml:space="preserve">. </w:t>
      </w:r>
    </w:p>
    <w:p w:rsidR="00977D3D" w:rsidRDefault="00977D3D" w:rsidP="007319AA">
      <w:pPr>
        <w:tabs>
          <w:tab w:val="right" w:pos="9639"/>
        </w:tabs>
        <w:rPr>
          <w:b/>
        </w:rPr>
      </w:pPr>
    </w:p>
    <w:p w:rsidR="007319AA" w:rsidRPr="003523CE" w:rsidRDefault="007319AA" w:rsidP="007319AA">
      <w:pPr>
        <w:tabs>
          <w:tab w:val="right" w:pos="9639"/>
        </w:tabs>
      </w:pPr>
      <w:r w:rsidRPr="003523CE">
        <w:rPr>
          <w:b/>
        </w:rPr>
        <w:t>Decorations:</w:t>
      </w:r>
      <w:r w:rsidRPr="003523CE">
        <w:t xml:space="preserve"> </w:t>
      </w:r>
      <w:r w:rsidR="00A67D70">
        <w:t xml:space="preserve"> Military Cross, </w:t>
      </w:r>
      <w:r w:rsidRPr="003523CE">
        <w:t>Medal, Victory Medal.</w:t>
      </w:r>
    </w:p>
    <w:p w:rsidR="007319AA" w:rsidRDefault="007319AA" w:rsidP="007319AA">
      <w:pPr>
        <w:tabs>
          <w:tab w:val="right" w:pos="9639"/>
        </w:tabs>
      </w:pPr>
    </w:p>
    <w:p w:rsidR="00977D3D" w:rsidRDefault="00977D3D" w:rsidP="007319AA">
      <w:pPr>
        <w:tabs>
          <w:tab w:val="right" w:pos="9639"/>
        </w:tabs>
      </w:pPr>
    </w:p>
    <w:p w:rsidR="007319AA" w:rsidRDefault="007319AA" w:rsidP="007319AA">
      <w:pPr>
        <w:tabs>
          <w:tab w:val="right" w:pos="9639"/>
        </w:tabs>
      </w:pPr>
      <w:r>
        <w:t>Memorials:</w:t>
      </w:r>
    </w:p>
    <w:p w:rsidR="007319AA" w:rsidRPr="00A67D70" w:rsidRDefault="007319AA" w:rsidP="007319AA">
      <w:pPr>
        <w:pStyle w:val="ListParagraph"/>
        <w:numPr>
          <w:ilvl w:val="0"/>
          <w:numId w:val="2"/>
        </w:numPr>
        <w:spacing w:after="0"/>
        <w:rPr>
          <w:b/>
        </w:rPr>
      </w:pPr>
      <w:smartTag w:uri="urn:schemas-microsoft-com:office:smarttags" w:element="place">
        <w:smartTag w:uri="urn:schemas-microsoft-com:office:smarttags" w:element="PlaceName">
          <w:r w:rsidRPr="00A67D70">
            <w:rPr>
              <w:noProof/>
            </w:rPr>
            <w:t>St Andrews</w:t>
          </w:r>
        </w:smartTag>
        <w:r w:rsidRPr="00A67D70">
          <w:rPr>
            <w:noProof/>
          </w:rPr>
          <w:t xml:space="preserve"> </w:t>
        </w:r>
        <w:smartTag w:uri="urn:schemas-microsoft-com:office:smarttags" w:element="PlaceType">
          <w:r w:rsidRPr="00A67D70">
            <w:rPr>
              <w:noProof/>
            </w:rPr>
            <w:t>Church</w:t>
          </w:r>
        </w:smartTag>
      </w:smartTag>
    </w:p>
    <w:p w:rsidR="00F6298A" w:rsidRDefault="00F6298A"/>
    <w:p w:rsidR="00977D3D" w:rsidRDefault="00977D3D"/>
    <w:p w:rsidR="00F6298A" w:rsidRPr="00440E57" w:rsidRDefault="006105D6" w:rsidP="00440E57">
      <w:pPr>
        <w:pStyle w:val="Heading1"/>
      </w:pPr>
      <w:r>
        <w:br w:type="page"/>
      </w:r>
      <w:bookmarkStart w:id="54" w:name="_Toc465841380"/>
      <w:r w:rsidR="00F6298A" w:rsidRPr="00E7355C">
        <w:rPr>
          <w:noProof/>
        </w:rPr>
        <w:t>Thomas de Jersey</w:t>
      </w:r>
      <w:r w:rsidR="00F6298A" w:rsidRPr="00440E57">
        <w:t xml:space="preserve"> </w:t>
      </w:r>
      <w:r w:rsidR="00F6298A" w:rsidRPr="00E7355C">
        <w:rPr>
          <w:b/>
          <w:noProof/>
        </w:rPr>
        <w:t>Laine</w:t>
      </w:r>
      <w:r w:rsidR="00F6298A" w:rsidRPr="00440E57">
        <w:rPr>
          <w:b/>
        </w:rPr>
        <w:t xml:space="preserve"> </w:t>
      </w:r>
      <w:r w:rsidR="00F6298A" w:rsidRPr="00440E57">
        <w:t>(</w:t>
      </w:r>
      <w:r w:rsidR="00F6298A" w:rsidRPr="00E7355C">
        <w:rPr>
          <w:noProof/>
        </w:rPr>
        <w:t>3124</w:t>
      </w:r>
      <w:r w:rsidR="00F6298A" w:rsidRPr="00440E57">
        <w:t>)</w:t>
      </w:r>
      <w:bookmarkEnd w:id="54"/>
    </w:p>
    <w:p w:rsidR="00F6298A" w:rsidRDefault="00F6298A" w:rsidP="0038281B">
      <w:pPr>
        <w:tabs>
          <w:tab w:val="right" w:pos="9639"/>
        </w:tabs>
      </w:pPr>
      <w:r>
        <w:t xml:space="preserve">                                                              </w:t>
      </w:r>
    </w:p>
    <w:p w:rsidR="00F6298A" w:rsidRPr="00C408FF" w:rsidRDefault="00F6298A" w:rsidP="0038281B">
      <w:pPr>
        <w:tabs>
          <w:tab w:val="right" w:pos="9639"/>
        </w:tabs>
        <w:rPr>
          <w:color w:val="00FF00"/>
        </w:rPr>
      </w:pPr>
      <w:r w:rsidRPr="00C408FF">
        <w:rPr>
          <w:color w:val="00FF00"/>
        </w:rPr>
        <w:t>Vol. II Pg 268</w:t>
      </w:r>
    </w:p>
    <w:p w:rsidR="0017448B" w:rsidRDefault="0017448B" w:rsidP="0038281B">
      <w:pPr>
        <w:tabs>
          <w:tab w:val="right" w:pos="9639"/>
        </w:tabs>
        <w:rPr>
          <w:b/>
        </w:rPr>
      </w:pPr>
    </w:p>
    <w:p w:rsidR="0017448B" w:rsidRDefault="00E701C3" w:rsidP="0038281B">
      <w:pPr>
        <w:tabs>
          <w:tab w:val="right" w:pos="9639"/>
        </w:tabs>
        <w:rPr>
          <w:noProof/>
        </w:rPr>
      </w:pPr>
      <w:r>
        <w:rPr>
          <w:noProof/>
          <w:lang w:eastAsia="en-GB"/>
        </w:rPr>
        <w:drawing>
          <wp:anchor distT="0" distB="0" distL="114300" distR="114300" simplePos="0" relativeHeight="251686400" behindDoc="1" locked="0" layoutInCell="1" allowOverlap="1" wp14:anchorId="0789BB7C" wp14:editId="49EA2730">
            <wp:simplePos x="0" y="0"/>
            <wp:positionH relativeFrom="column">
              <wp:posOffset>3810</wp:posOffset>
            </wp:positionH>
            <wp:positionV relativeFrom="paragraph">
              <wp:align>top</wp:align>
            </wp:positionV>
            <wp:extent cx="2219325" cy="2286000"/>
            <wp:effectExtent l="0" t="0" r="9525" b="0"/>
            <wp:wrapTight wrapText="bothSides">
              <wp:wrapPolygon edited="0">
                <wp:start x="0" y="0"/>
                <wp:lineTo x="0" y="21420"/>
                <wp:lineTo x="21507" y="21420"/>
                <wp:lineTo x="21507" y="0"/>
                <wp:lineTo x="0" y="0"/>
              </wp:wrapPolygon>
            </wp:wrapTight>
            <wp:docPr id="7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19325" cy="2286000"/>
                    </a:xfrm>
                    <a:prstGeom prst="rect">
                      <a:avLst/>
                    </a:prstGeom>
                    <a:noFill/>
                  </pic:spPr>
                </pic:pic>
              </a:graphicData>
            </a:graphic>
            <wp14:sizeRelH relativeFrom="page">
              <wp14:pctWidth>0</wp14:pctWidth>
            </wp14:sizeRelH>
            <wp14:sizeRelV relativeFrom="page">
              <wp14:pctHeight>0</wp14:pctHeight>
            </wp14:sizeRelV>
          </wp:anchor>
        </w:drawing>
      </w:r>
      <w:r w:rsidR="00746316">
        <w:rPr>
          <w:b/>
        </w:rPr>
        <w:t xml:space="preserve">                   </w:t>
      </w:r>
      <w:r>
        <w:rPr>
          <w:noProof/>
          <w:lang w:eastAsia="en-GB"/>
        </w:rPr>
        <w:drawing>
          <wp:inline distT="0" distB="0" distL="0" distR="0" wp14:anchorId="36EE3D8C" wp14:editId="6CBBE6EB">
            <wp:extent cx="2047875" cy="2276475"/>
            <wp:effectExtent l="0" t="0" r="9525" b="9525"/>
            <wp:docPr id="19" name="Picture 19" descr="T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om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47875" cy="2276475"/>
                    </a:xfrm>
                    <a:prstGeom prst="rect">
                      <a:avLst/>
                    </a:prstGeom>
                    <a:noFill/>
                    <a:ln>
                      <a:noFill/>
                    </a:ln>
                  </pic:spPr>
                </pic:pic>
              </a:graphicData>
            </a:graphic>
          </wp:inline>
        </w:drawing>
      </w:r>
    </w:p>
    <w:p w:rsidR="00746316" w:rsidRDefault="00746316" w:rsidP="00746316">
      <w:pPr>
        <w:spacing w:before="240"/>
        <w:rPr>
          <w:b/>
        </w:rPr>
      </w:pPr>
      <w:r>
        <w:rPr>
          <w:b/>
        </w:rPr>
        <w:t>Image taken from 1909 photo of the  Shooting VIII.  Thomas by kind permission of Paddy O' Sullivan</w:t>
      </w:r>
      <w:r w:rsidR="0011146F">
        <w:rPr>
          <w:b/>
        </w:rPr>
        <w:t>.</w:t>
      </w:r>
    </w:p>
    <w:p w:rsidR="0017448B" w:rsidRDefault="0017448B" w:rsidP="0038281B">
      <w:pPr>
        <w:tabs>
          <w:tab w:val="right" w:pos="9639"/>
        </w:tabs>
        <w:rPr>
          <w:b/>
        </w:rPr>
      </w:pPr>
    </w:p>
    <w:p w:rsidR="00F6298A" w:rsidRDefault="00F6298A" w:rsidP="0038281B">
      <w:pPr>
        <w:tabs>
          <w:tab w:val="right" w:pos="9639"/>
        </w:tabs>
      </w:pPr>
      <w:r w:rsidRPr="003523CE">
        <w:rPr>
          <w:b/>
        </w:rPr>
        <w:t>Born:</w:t>
      </w:r>
      <w:r>
        <w:t xml:space="preserve"> </w:t>
      </w:r>
      <w:r w:rsidR="00356757">
        <w:rPr>
          <w:noProof/>
        </w:rPr>
        <w:t>11 June 189</w:t>
      </w:r>
      <w:r>
        <w:rPr>
          <w:noProof/>
        </w:rPr>
        <w:t xml:space="preserve">2 </w:t>
      </w:r>
      <w:r w:rsidRPr="003523CE">
        <w:rPr>
          <w:noProof/>
        </w:rPr>
        <w:t xml:space="preserve">in </w:t>
      </w:r>
      <w:smartTag w:uri="urn:schemas-microsoft-com:office:smarttags" w:element="place">
        <w:r w:rsidRPr="003523CE">
          <w:rPr>
            <w:noProof/>
          </w:rPr>
          <w:t>Guernsey</w:t>
        </w:r>
      </w:smartTag>
      <w:r w:rsidRPr="003523CE">
        <w:rPr>
          <w:noProof/>
        </w:rPr>
        <w:t xml:space="preserve">. Son of Eugene </w:t>
      </w:r>
      <w:r w:rsidR="00FD698C">
        <w:rPr>
          <w:noProof/>
        </w:rPr>
        <w:t>T</w:t>
      </w:r>
      <w:r w:rsidRPr="003523CE">
        <w:rPr>
          <w:noProof/>
        </w:rPr>
        <w:t xml:space="preserve">homas and Alice M Laine of Les Bourgs </w:t>
      </w:r>
      <w:smartTag w:uri="urn:schemas-microsoft-com:office:smarttags" w:element="place">
        <w:r w:rsidRPr="003523CE">
          <w:rPr>
            <w:noProof/>
          </w:rPr>
          <w:t>St. Andrews</w:t>
        </w:r>
      </w:smartTag>
      <w:r w:rsidRPr="003523CE">
        <w:rPr>
          <w:noProof/>
        </w:rPr>
        <w:t>.</w:t>
      </w:r>
      <w:r>
        <w:tab/>
      </w:r>
    </w:p>
    <w:p w:rsidR="00FD698C" w:rsidRDefault="00F6298A" w:rsidP="0038281B">
      <w:pPr>
        <w:tabs>
          <w:tab w:val="right" w:pos="9639"/>
        </w:tabs>
        <w:rPr>
          <w:noProof/>
        </w:rPr>
      </w:pPr>
      <w:r w:rsidRPr="003523CE">
        <w:rPr>
          <w:b/>
        </w:rPr>
        <w:t>Joined</w:t>
      </w:r>
      <w:r>
        <w:t xml:space="preserve">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1905</w:t>
      </w:r>
      <w:r>
        <w:t xml:space="preserve"> and left in </w:t>
      </w:r>
      <w:r>
        <w:rPr>
          <w:noProof/>
        </w:rPr>
        <w:t>1909. Shooting VIII 1909.</w:t>
      </w:r>
    </w:p>
    <w:p w:rsidR="00F6298A" w:rsidRPr="002A124E" w:rsidRDefault="00FD698C" w:rsidP="0038281B">
      <w:pPr>
        <w:tabs>
          <w:tab w:val="right" w:pos="9639"/>
        </w:tabs>
        <w:rPr>
          <w:noProof/>
        </w:rPr>
      </w:pPr>
      <w:r>
        <w:t>After leaving school he worked as a fruit grower at Ashburn Vineries in the Catel.</w:t>
      </w:r>
    </w:p>
    <w:p w:rsidR="00F6298A" w:rsidRDefault="00F6298A" w:rsidP="00C408FF">
      <w:pPr>
        <w:spacing w:before="240"/>
        <w:rPr>
          <w:b/>
        </w:rPr>
      </w:pPr>
      <w:r w:rsidRPr="0053564D">
        <w:rPr>
          <w:b/>
        </w:rPr>
        <w:t>War Service</w:t>
      </w:r>
    </w:p>
    <w:p w:rsidR="00F6298A" w:rsidRDefault="00FD698C" w:rsidP="00FD698C">
      <w:pPr>
        <w:spacing w:before="240"/>
        <w:rPr>
          <w:noProof/>
        </w:rPr>
      </w:pPr>
      <w:r w:rsidRPr="00FD698C">
        <w:t>Volunteered</w:t>
      </w:r>
      <w:r>
        <w:t xml:space="preserve"> for war service. </w:t>
      </w:r>
      <w:r w:rsidR="00F6298A" w:rsidRPr="003523CE">
        <w:rPr>
          <w:noProof/>
        </w:rPr>
        <w:t>Private</w:t>
      </w:r>
      <w:r w:rsidR="00F6298A">
        <w:rPr>
          <w:noProof/>
        </w:rPr>
        <w:t xml:space="preserve"> </w:t>
      </w:r>
      <w:r w:rsidR="00F6298A" w:rsidRPr="002A124E">
        <w:rPr>
          <w:noProof/>
          <w:color w:val="FF0000"/>
        </w:rPr>
        <w:t>(3250)</w:t>
      </w:r>
      <w:r w:rsidR="00F6298A" w:rsidRPr="003523CE">
        <w:rPr>
          <w:noProof/>
        </w:rPr>
        <w:t xml:space="preserve"> in</w:t>
      </w:r>
      <w:r w:rsidR="00F6298A">
        <w:rPr>
          <w:noProof/>
        </w:rPr>
        <w:t xml:space="preserve"> the RGLI in</w:t>
      </w:r>
      <w:r w:rsidR="00F6298A" w:rsidRPr="003523CE">
        <w:rPr>
          <w:noProof/>
        </w:rPr>
        <w:t xml:space="preserve"> 1914</w:t>
      </w:r>
      <w:r w:rsidR="00F6298A">
        <w:rPr>
          <w:noProof/>
        </w:rPr>
        <w:t xml:space="preserve">. Cpl. in D Coy. 6th Royal Irish Fusiliers with the </w:t>
      </w:r>
      <w:smartTag w:uri="urn:schemas-microsoft-com:office:smarttags" w:element="place">
        <w:r w:rsidR="00F6298A">
          <w:rPr>
            <w:noProof/>
          </w:rPr>
          <w:t>Guernsey</w:t>
        </w:r>
      </w:smartTag>
      <w:r w:rsidR="00F6298A">
        <w:rPr>
          <w:noProof/>
        </w:rPr>
        <w:t xml:space="preserve"> contingent.</w:t>
      </w:r>
    </w:p>
    <w:p w:rsidR="00FD698C" w:rsidRDefault="00FD698C" w:rsidP="00FD698C">
      <w:pPr>
        <w:spacing w:before="240"/>
        <w:rPr>
          <w:noProof/>
        </w:rPr>
      </w:pPr>
      <w:r>
        <w:rPr>
          <w:noProof/>
        </w:rPr>
        <w:t xml:space="preserve">He left Guernsey with the first contingent and arrived in </w:t>
      </w:r>
      <w:smartTag w:uri="urn:schemas-microsoft-com:office:smarttags" w:element="place">
        <w:smartTag w:uri="urn:schemas-microsoft-com:office:smarttags" w:element="country-region">
          <w:r>
            <w:rPr>
              <w:noProof/>
            </w:rPr>
            <w:t>France</w:t>
          </w:r>
        </w:smartTag>
      </w:smartTag>
      <w:r>
        <w:rPr>
          <w:noProof/>
        </w:rPr>
        <w:t xml:space="preserve"> in December 1915.</w:t>
      </w:r>
    </w:p>
    <w:p w:rsidR="00F6298A" w:rsidRDefault="00F6298A" w:rsidP="00C408FF">
      <w:pPr>
        <w:rPr>
          <w:noProof/>
        </w:rPr>
      </w:pPr>
      <w:r>
        <w:rPr>
          <w:noProof/>
        </w:rPr>
        <w:t>Wounded</w:t>
      </w:r>
      <w:r w:rsidR="00FD698C">
        <w:rPr>
          <w:noProof/>
        </w:rPr>
        <w:t xml:space="preserve"> in the back</w:t>
      </w:r>
      <w:r>
        <w:rPr>
          <w:noProof/>
        </w:rPr>
        <w:t xml:space="preserve"> at the Battle of Hulloch.</w:t>
      </w:r>
    </w:p>
    <w:p w:rsidR="00F6298A" w:rsidRDefault="00F6298A" w:rsidP="00C408FF">
      <w:r w:rsidRPr="003523CE">
        <w:rPr>
          <w:noProof/>
        </w:rPr>
        <w:t>Gazetted</w:t>
      </w:r>
      <w:r>
        <w:rPr>
          <w:noProof/>
          <w:color w:val="FF0000"/>
        </w:rPr>
        <w:t xml:space="preserve"> </w:t>
      </w:r>
      <w:r>
        <w:rPr>
          <w:noProof/>
        </w:rPr>
        <w:t>2nd Lieutenant</w:t>
      </w:r>
      <w:r>
        <w:t xml:space="preserve"> in the 1</w:t>
      </w:r>
      <w:r w:rsidRPr="00C22C4E">
        <w:rPr>
          <w:vertAlign w:val="superscript"/>
        </w:rPr>
        <w:t>st</w:t>
      </w:r>
      <w:r>
        <w:t xml:space="preserve"> </w:t>
      </w:r>
      <w:r>
        <w:rPr>
          <w:noProof/>
        </w:rPr>
        <w:t xml:space="preserve">Royal </w:t>
      </w:r>
      <w:smartTag w:uri="urn:schemas-microsoft-com:office:smarttags" w:element="place">
        <w:r>
          <w:rPr>
            <w:noProof/>
          </w:rPr>
          <w:t>Guernsey</w:t>
        </w:r>
      </w:smartTag>
      <w:r>
        <w:rPr>
          <w:noProof/>
        </w:rPr>
        <w:t xml:space="preserve"> Light Infantry </w:t>
      </w:r>
      <w:r w:rsidR="00FD698C">
        <w:rPr>
          <w:noProof/>
        </w:rPr>
        <w:t>22nd November</w:t>
      </w:r>
      <w:r>
        <w:rPr>
          <w:noProof/>
        </w:rPr>
        <w:t xml:space="preserve"> 1916</w:t>
      </w:r>
    </w:p>
    <w:p w:rsidR="00F6298A" w:rsidRPr="00A33257" w:rsidRDefault="00FD698C" w:rsidP="0038281B">
      <w:pPr>
        <w:tabs>
          <w:tab w:val="right" w:pos="9639"/>
        </w:tabs>
      </w:pPr>
      <w:r>
        <w:t xml:space="preserve">Killed at the </w:t>
      </w:r>
      <w:smartTag w:uri="urn:schemas-microsoft-com:office:smarttags" w:element="place">
        <w:smartTag w:uri="urn:schemas-microsoft-com:office:smarttags" w:element="City">
          <w:r w:rsidR="00F6298A" w:rsidRPr="00A33257">
            <w:t>Battle</w:t>
          </w:r>
        </w:smartTag>
      </w:smartTag>
      <w:r w:rsidR="00F6298A" w:rsidRPr="00A33257">
        <w:t xml:space="preserve"> of Cambrai</w:t>
      </w:r>
      <w:r>
        <w:t>.</w:t>
      </w:r>
    </w:p>
    <w:p w:rsidR="00F6298A" w:rsidRDefault="00F6298A" w:rsidP="0038281B">
      <w:pPr>
        <w:tabs>
          <w:tab w:val="right" w:pos="9639"/>
        </w:tabs>
        <w:rPr>
          <w:b/>
        </w:rPr>
      </w:pPr>
    </w:p>
    <w:p w:rsidR="00F6298A" w:rsidRDefault="00F6298A" w:rsidP="0038281B">
      <w:pPr>
        <w:tabs>
          <w:tab w:val="right" w:pos="9639"/>
        </w:tabs>
      </w:pPr>
      <w:r w:rsidRPr="003523CE">
        <w:rPr>
          <w:b/>
        </w:rPr>
        <w:t>Died:</w:t>
      </w:r>
      <w:r>
        <w:t xml:space="preserve"> </w:t>
      </w:r>
      <w:r>
        <w:rPr>
          <w:noProof/>
        </w:rPr>
        <w:t>21 November 1917</w:t>
      </w:r>
      <w:r>
        <w:t xml:space="preserve"> KIA aged </w:t>
      </w:r>
      <w:r w:rsidR="00356757">
        <w:rPr>
          <w:noProof/>
        </w:rPr>
        <w:t>2</w:t>
      </w:r>
      <w:r>
        <w:rPr>
          <w:noProof/>
        </w:rPr>
        <w:t>5 near Cambrai</w:t>
      </w:r>
      <w:r>
        <w:br/>
      </w:r>
    </w:p>
    <w:p w:rsidR="00F6298A" w:rsidRPr="003523CE" w:rsidRDefault="00F6298A" w:rsidP="0038281B">
      <w:pPr>
        <w:tabs>
          <w:tab w:val="right" w:pos="9639"/>
        </w:tabs>
      </w:pPr>
      <w:r w:rsidRPr="003523CE">
        <w:rPr>
          <w:b/>
        </w:rPr>
        <w:t>Decorations:</w:t>
      </w:r>
      <w:r w:rsidRPr="003523CE">
        <w:t xml:space="preserve"> Medal, Victory Medal</w:t>
      </w:r>
      <w:r>
        <w:t>,</w:t>
      </w:r>
      <w:r w:rsidRPr="003523CE">
        <w:t>1914 – 15 Star.</w:t>
      </w:r>
    </w:p>
    <w:p w:rsidR="00A664D4" w:rsidRDefault="00A664D4" w:rsidP="0038281B">
      <w:pPr>
        <w:tabs>
          <w:tab w:val="right" w:pos="9639"/>
        </w:tabs>
      </w:pPr>
    </w:p>
    <w:p w:rsidR="00F6298A" w:rsidRDefault="00F6298A" w:rsidP="0038281B">
      <w:pPr>
        <w:tabs>
          <w:tab w:val="right" w:pos="9639"/>
        </w:tabs>
      </w:pPr>
      <w:r>
        <w:t>Memorials:</w:t>
      </w:r>
    </w:p>
    <w:p w:rsidR="00F6298A" w:rsidRDefault="00F6298A" w:rsidP="0038281B">
      <w:pPr>
        <w:pStyle w:val="ListParagraph"/>
        <w:numPr>
          <w:ilvl w:val="0"/>
          <w:numId w:val="2"/>
        </w:numPr>
        <w:spacing w:after="0"/>
      </w:pPr>
      <w:r>
        <w:t>College Hall</w:t>
      </w:r>
    </w:p>
    <w:p w:rsidR="00A664D4" w:rsidRDefault="00A664D4" w:rsidP="0038281B">
      <w:pPr>
        <w:pStyle w:val="ListParagraph"/>
        <w:numPr>
          <w:ilvl w:val="0"/>
          <w:numId w:val="2"/>
        </w:numPr>
        <w:spacing w:after="0"/>
      </w:pPr>
      <w:r>
        <w:t xml:space="preserve">Grammar and </w:t>
      </w:r>
      <w:smartTag w:uri="urn:schemas-microsoft-com:office:smarttags" w:element="place">
        <w:smartTag w:uri="urn:schemas-microsoft-com:office:smarttags" w:element="PlaceName">
          <w:r>
            <w:t>Intermediate</w:t>
          </w:r>
        </w:smartTag>
        <w:r>
          <w:t xml:space="preserve"> </w:t>
        </w:r>
        <w:smartTag w:uri="urn:schemas-microsoft-com:office:smarttags" w:element="PlaceType">
          <w:r>
            <w:t>School</w:t>
          </w:r>
        </w:smartTag>
      </w:smartTag>
      <w:r>
        <w:t xml:space="preserve"> Roll of Honour</w:t>
      </w:r>
    </w:p>
    <w:p w:rsidR="00A664D4" w:rsidRDefault="00A664D4" w:rsidP="0038281B">
      <w:pPr>
        <w:pStyle w:val="ListParagraph"/>
        <w:numPr>
          <w:ilvl w:val="0"/>
          <w:numId w:val="2"/>
        </w:numPr>
        <w:spacing w:after="0"/>
      </w:pPr>
      <w:r>
        <w:t>Bailiwick Memorial</w:t>
      </w:r>
    </w:p>
    <w:p w:rsidR="00F6298A" w:rsidRPr="002A124E" w:rsidRDefault="00F6298A" w:rsidP="0038281B">
      <w:pPr>
        <w:pStyle w:val="ListParagraph"/>
        <w:numPr>
          <w:ilvl w:val="0"/>
          <w:numId w:val="2"/>
        </w:numPr>
        <w:spacing w:after="0"/>
        <w:rPr>
          <w:b/>
        </w:rPr>
      </w:pPr>
      <w:r>
        <w:rPr>
          <w:noProof/>
        </w:rPr>
        <w:t>Cambrai Memorial Louverval</w:t>
      </w:r>
    </w:p>
    <w:p w:rsidR="00F6298A" w:rsidRPr="000E3374" w:rsidRDefault="00F6298A" w:rsidP="0038281B">
      <w:pPr>
        <w:pStyle w:val="ListParagraph"/>
        <w:numPr>
          <w:ilvl w:val="0"/>
          <w:numId w:val="2"/>
        </w:numPr>
        <w:spacing w:after="0"/>
        <w:rPr>
          <w:b/>
        </w:rPr>
      </w:pPr>
      <w:smartTag w:uri="urn:schemas-microsoft-com:office:smarttags" w:element="place">
        <w:smartTag w:uri="urn:schemas-microsoft-com:office:smarttags" w:element="PlaceName">
          <w:r w:rsidRPr="000E3374">
            <w:rPr>
              <w:noProof/>
            </w:rPr>
            <w:t>St Andrews</w:t>
          </w:r>
        </w:smartTag>
        <w:r w:rsidRPr="000E3374">
          <w:rPr>
            <w:noProof/>
          </w:rPr>
          <w:t xml:space="preserve"> </w:t>
        </w:r>
        <w:smartTag w:uri="urn:schemas-microsoft-com:office:smarttags" w:element="PlaceType">
          <w:r w:rsidRPr="000E3374">
            <w:rPr>
              <w:noProof/>
            </w:rPr>
            <w:t>Church</w:t>
          </w:r>
        </w:smartTag>
      </w:smartTag>
    </w:p>
    <w:p w:rsidR="00F6298A" w:rsidRDefault="00F6298A" w:rsidP="00555377">
      <w:pPr>
        <w:pStyle w:val="ListParagraph"/>
        <w:spacing w:after="0"/>
        <w:rPr>
          <w:noProof/>
        </w:rPr>
      </w:pPr>
    </w:p>
    <w:p w:rsidR="00F6298A" w:rsidRPr="0020665A" w:rsidRDefault="00F6298A" w:rsidP="00555377">
      <w:pPr>
        <w:pStyle w:val="ListParagraph"/>
        <w:spacing w:after="0"/>
        <w:rPr>
          <w:b/>
        </w:rPr>
      </w:pPr>
    </w:p>
    <w:p w:rsidR="00F6298A" w:rsidRPr="00440E57" w:rsidRDefault="006105D6" w:rsidP="00440E57">
      <w:pPr>
        <w:pStyle w:val="Heading1"/>
      </w:pPr>
      <w:r>
        <w:br w:type="page"/>
      </w:r>
      <w:bookmarkStart w:id="55" w:name="_Toc465841381"/>
      <w:r w:rsidR="00F6298A" w:rsidRPr="00E7355C">
        <w:rPr>
          <w:noProof/>
        </w:rPr>
        <w:t xml:space="preserve">Frank </w:t>
      </w:r>
      <w:r w:rsidR="007D79D9">
        <w:rPr>
          <w:noProof/>
        </w:rPr>
        <w:t>Stanlie</w:t>
      </w:r>
      <w:r w:rsidR="00F6298A" w:rsidRPr="00440E57">
        <w:t xml:space="preserve"> </w:t>
      </w:r>
      <w:r w:rsidR="00F6298A" w:rsidRPr="00E7355C">
        <w:rPr>
          <w:b/>
          <w:noProof/>
        </w:rPr>
        <w:t>Layard</w:t>
      </w:r>
      <w:r w:rsidR="00F6298A" w:rsidRPr="00440E57">
        <w:rPr>
          <w:b/>
        </w:rPr>
        <w:t xml:space="preserve"> </w:t>
      </w:r>
      <w:r w:rsidR="00F6298A" w:rsidRPr="00440E57">
        <w:t>(</w:t>
      </w:r>
      <w:r w:rsidR="00F6298A" w:rsidRPr="00E7355C">
        <w:rPr>
          <w:noProof/>
        </w:rPr>
        <w:t>3133</w:t>
      </w:r>
      <w:r w:rsidR="00F6298A" w:rsidRPr="00440E57">
        <w:t>)</w:t>
      </w:r>
      <w:r w:rsidR="00F6298A">
        <w:t xml:space="preserve"> MID MC</w:t>
      </w:r>
      <w:bookmarkEnd w:id="55"/>
    </w:p>
    <w:p w:rsidR="00F6298A" w:rsidRPr="008548B5" w:rsidRDefault="00F6298A" w:rsidP="0038281B">
      <w:pPr>
        <w:tabs>
          <w:tab w:val="right" w:pos="9639"/>
        </w:tabs>
        <w:rPr>
          <w:color w:val="00FF00"/>
        </w:rPr>
      </w:pPr>
      <w:r>
        <w:rPr>
          <w:color w:val="00FF00"/>
        </w:rPr>
        <w:t>Vol. II Pg 270</w:t>
      </w:r>
    </w:p>
    <w:p w:rsidR="00F6298A" w:rsidRDefault="00E701C3" w:rsidP="0038281B">
      <w:pPr>
        <w:tabs>
          <w:tab w:val="right" w:pos="9639"/>
        </w:tabs>
      </w:pPr>
      <w:r>
        <w:rPr>
          <w:noProof/>
          <w:lang w:eastAsia="en-GB"/>
        </w:rPr>
        <w:drawing>
          <wp:anchor distT="0" distB="0" distL="114300" distR="114300" simplePos="0" relativeHeight="251632128" behindDoc="1" locked="0" layoutInCell="1" allowOverlap="1" wp14:anchorId="7F96B503" wp14:editId="53AB26CE">
            <wp:simplePos x="0" y="0"/>
            <wp:positionH relativeFrom="column">
              <wp:posOffset>3810</wp:posOffset>
            </wp:positionH>
            <wp:positionV relativeFrom="paragraph">
              <wp:align>bottom</wp:align>
            </wp:positionV>
            <wp:extent cx="2376170" cy="3213735"/>
            <wp:effectExtent l="0" t="0" r="5080" b="5715"/>
            <wp:wrapTight wrapText="bothSides">
              <wp:wrapPolygon edited="0">
                <wp:start x="0" y="0"/>
                <wp:lineTo x="0" y="21510"/>
                <wp:lineTo x="21473" y="21510"/>
                <wp:lineTo x="21473" y="0"/>
                <wp:lineTo x="0" y="0"/>
              </wp:wrapPolygon>
            </wp:wrapTight>
            <wp:docPr id="7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76170" cy="3213735"/>
                    </a:xfrm>
                    <a:prstGeom prst="rect">
                      <a:avLst/>
                    </a:prstGeom>
                    <a:noFill/>
                  </pic:spPr>
                </pic:pic>
              </a:graphicData>
            </a:graphic>
            <wp14:sizeRelH relativeFrom="page">
              <wp14:pctWidth>0</wp14:pctWidth>
            </wp14:sizeRelH>
            <wp14:sizeRelV relativeFrom="page">
              <wp14:pctHeight>0</wp14:pctHeight>
            </wp14:sizeRelV>
          </wp:anchor>
        </w:drawing>
      </w:r>
      <w:r w:rsidR="00F6298A">
        <w:t xml:space="preserve">  </w:t>
      </w:r>
    </w:p>
    <w:p w:rsidR="00F6298A" w:rsidRPr="005479FF" w:rsidRDefault="00F6298A" w:rsidP="0038281B">
      <w:pPr>
        <w:tabs>
          <w:tab w:val="right" w:pos="9639"/>
        </w:tabs>
      </w:pPr>
      <w:r>
        <w:t xml:space="preserve">                 </w:t>
      </w:r>
      <w:r w:rsidR="00E701C3">
        <w:rPr>
          <w:noProof/>
          <w:lang w:eastAsia="en-GB"/>
        </w:rPr>
        <w:drawing>
          <wp:inline distT="0" distB="0" distL="0" distR="0" wp14:anchorId="67FC8A45" wp14:editId="5E51664F">
            <wp:extent cx="2552700" cy="21621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52700" cy="2162175"/>
                    </a:xfrm>
                    <a:prstGeom prst="rect">
                      <a:avLst/>
                    </a:prstGeom>
                    <a:noFill/>
                    <a:ln>
                      <a:noFill/>
                    </a:ln>
                  </pic:spPr>
                </pic:pic>
              </a:graphicData>
            </a:graphic>
          </wp:inline>
        </w:drawing>
      </w:r>
      <w:r>
        <w:t xml:space="preserve">                 </w:t>
      </w:r>
    </w:p>
    <w:p w:rsidR="00F6298A" w:rsidRPr="00E14328" w:rsidRDefault="00F6298A" w:rsidP="0038281B">
      <w:pPr>
        <w:tabs>
          <w:tab w:val="right" w:pos="9639"/>
        </w:tabs>
        <w:rPr>
          <w:b/>
        </w:rPr>
      </w:pPr>
      <w:r>
        <w:rPr>
          <w:b/>
        </w:rPr>
        <w:t xml:space="preserve">              </w:t>
      </w:r>
      <w:r w:rsidRPr="00E14328">
        <w:rPr>
          <w:b/>
        </w:rPr>
        <w:t>Picture taken from 1913 Football Team (Above)</w:t>
      </w:r>
    </w:p>
    <w:p w:rsidR="00F6298A" w:rsidRDefault="00F6298A" w:rsidP="0038281B">
      <w:pPr>
        <w:tabs>
          <w:tab w:val="right" w:pos="9639"/>
        </w:tabs>
        <w:rPr>
          <w:b/>
        </w:rPr>
      </w:pPr>
      <w:r w:rsidRPr="00E14328">
        <w:rPr>
          <w:b/>
        </w:rPr>
        <w:t xml:space="preserve">Left Picture from </w:t>
      </w:r>
      <w:smartTag w:uri="urn:schemas-microsoft-com:office:smarttags" w:element="place">
        <w:r w:rsidRPr="00E14328">
          <w:rPr>
            <w:b/>
          </w:rPr>
          <w:t>Guernsey</w:t>
        </w:r>
      </w:smartTag>
      <w:r w:rsidRPr="00E14328">
        <w:rPr>
          <w:b/>
        </w:rPr>
        <w:t xml:space="preserve"> Weekly Press.</w:t>
      </w:r>
    </w:p>
    <w:p w:rsidR="00F6298A" w:rsidRDefault="00F6298A" w:rsidP="0038281B">
      <w:pPr>
        <w:tabs>
          <w:tab w:val="right" w:pos="9639"/>
        </w:tabs>
      </w:pPr>
      <w:r w:rsidRPr="003523CE">
        <w:rPr>
          <w:b/>
        </w:rPr>
        <w:t>Born:</w:t>
      </w:r>
      <w:r>
        <w:t xml:space="preserve"> </w:t>
      </w:r>
      <w:r>
        <w:rPr>
          <w:noProof/>
        </w:rPr>
        <w:t xml:space="preserve">23 February </w:t>
      </w:r>
      <w:r w:rsidRPr="00E87441">
        <w:rPr>
          <w:noProof/>
        </w:rPr>
        <w:t xml:space="preserve">1897 in </w:t>
      </w:r>
      <w:smartTag w:uri="urn:schemas-microsoft-com:office:smarttags" w:element="place">
        <w:smartTag w:uri="urn:schemas-microsoft-com:office:smarttags" w:element="country-region">
          <w:r w:rsidRPr="00E87441">
            <w:rPr>
              <w:noProof/>
            </w:rPr>
            <w:t>Ceylon</w:t>
          </w:r>
        </w:smartTag>
      </w:smartTag>
      <w:r w:rsidRPr="00E87441">
        <w:rPr>
          <w:noProof/>
        </w:rPr>
        <w:t>. Elder son of Frank Henry Layard and Annie Davenport</w:t>
      </w:r>
      <w:r>
        <w:rPr>
          <w:noProof/>
        </w:rPr>
        <w:t xml:space="preserve"> Layard (Nee</w:t>
      </w:r>
      <w:r w:rsidRPr="00E87441">
        <w:rPr>
          <w:noProof/>
        </w:rPr>
        <w:t xml:space="preserve"> Noone</w:t>
      </w:r>
      <w:r>
        <w:rPr>
          <w:noProof/>
        </w:rPr>
        <w:t>)</w:t>
      </w:r>
      <w:r w:rsidRPr="00E87441">
        <w:rPr>
          <w:noProof/>
        </w:rPr>
        <w:t xml:space="preserve"> of </w:t>
      </w:r>
      <w:smartTag w:uri="urn:schemas-microsoft-com:office:smarttags" w:element="place">
        <w:smartTag w:uri="urn:schemas-microsoft-com:office:smarttags" w:element="City">
          <w:r w:rsidRPr="00E87441">
            <w:rPr>
              <w:noProof/>
            </w:rPr>
            <w:t>Colombo</w:t>
          </w:r>
        </w:smartTag>
        <w:r w:rsidRPr="00E87441">
          <w:rPr>
            <w:noProof/>
          </w:rPr>
          <w:t xml:space="preserve">, </w:t>
        </w:r>
        <w:smartTag w:uri="urn:schemas-microsoft-com:office:smarttags" w:element="country-region">
          <w:r w:rsidRPr="00E87441">
            <w:rPr>
              <w:noProof/>
            </w:rPr>
            <w:t>Ceylon</w:t>
          </w:r>
        </w:smartTag>
      </w:smartTag>
      <w:r w:rsidRPr="00E87441">
        <w:rPr>
          <w:noProof/>
        </w:rPr>
        <w:t>.</w:t>
      </w:r>
      <w:r>
        <w:rPr>
          <w:noProof/>
        </w:rPr>
        <w:t xml:space="preserve"> Brother of 3139</w:t>
      </w:r>
      <w:r>
        <w:tab/>
      </w:r>
    </w:p>
    <w:p w:rsidR="00F87AD7" w:rsidRDefault="00F6298A" w:rsidP="00F87AD7">
      <w:pPr>
        <w:tabs>
          <w:tab w:val="right" w:pos="9639"/>
        </w:tabs>
      </w:pPr>
      <w:r w:rsidRPr="00E87441">
        <w:rPr>
          <w:b/>
        </w:rPr>
        <w:t>Joined</w:t>
      </w:r>
      <w:r w:rsidRPr="00E87441">
        <w:t xml:space="preserve"> </w:t>
      </w:r>
      <w:smartTag w:uri="urn:schemas-microsoft-com:office:smarttags" w:element="place">
        <w:smartTag w:uri="urn:schemas-microsoft-com:office:smarttags" w:element="PlaceName">
          <w:r w:rsidRPr="00E87441">
            <w:t>Elizabeth</w:t>
          </w:r>
        </w:smartTag>
        <w:r w:rsidRPr="00E87441">
          <w:t xml:space="preserve"> </w:t>
        </w:r>
        <w:smartTag w:uri="urn:schemas-microsoft-com:office:smarttags" w:element="PlaceName">
          <w:r w:rsidRPr="00E87441">
            <w:t>College</w:t>
          </w:r>
        </w:smartTag>
      </w:smartTag>
      <w:r w:rsidRPr="00E87441">
        <w:t xml:space="preserve">  </w:t>
      </w:r>
      <w:r w:rsidRPr="00E87441">
        <w:rPr>
          <w:noProof/>
        </w:rPr>
        <w:t>1906</w:t>
      </w:r>
      <w:r w:rsidRPr="00E87441">
        <w:t xml:space="preserve"> and left  </w:t>
      </w:r>
      <w:r w:rsidRPr="00E87441">
        <w:rPr>
          <w:noProof/>
        </w:rPr>
        <w:t>1914</w:t>
      </w:r>
      <w:r>
        <w:rPr>
          <w:noProof/>
        </w:rPr>
        <w:t xml:space="preserve">.  </w:t>
      </w:r>
      <w:r w:rsidRPr="00E87441">
        <w:t xml:space="preserve">1st XI Football  </w:t>
      </w:r>
      <w:r w:rsidRPr="007D79D9">
        <w:t>1913</w:t>
      </w:r>
      <w:r w:rsidR="00884DF2">
        <w:t xml:space="preserve"> -</w:t>
      </w:r>
      <w:r w:rsidRPr="007D79D9">
        <w:t xml:space="preserve"> goalkeeper</w:t>
      </w:r>
      <w:r w:rsidRPr="00E87441">
        <w:t xml:space="preserve"> and  1</w:t>
      </w:r>
      <w:r w:rsidRPr="00E87441">
        <w:rPr>
          <w:vertAlign w:val="superscript"/>
        </w:rPr>
        <w:t>st</w:t>
      </w:r>
      <w:r w:rsidRPr="00E87441">
        <w:t xml:space="preserve"> XI Cricket  1913 -14</w:t>
      </w:r>
      <w:r w:rsidR="00F87AD7">
        <w:t>. Noted in the Ceylon Press in July 1913 for a "strong hit" of 41 not out in a college match.</w:t>
      </w:r>
    </w:p>
    <w:p w:rsidR="00F6298A" w:rsidRDefault="00F6298A" w:rsidP="00F87AD7">
      <w:pPr>
        <w:tabs>
          <w:tab w:val="right" w:pos="9639"/>
        </w:tabs>
        <w:rPr>
          <w:b/>
        </w:rPr>
      </w:pPr>
      <w:r w:rsidRPr="0053564D">
        <w:rPr>
          <w:b/>
        </w:rPr>
        <w:t>War Service</w:t>
      </w:r>
    </w:p>
    <w:p w:rsidR="00F6298A" w:rsidRDefault="00884DF2" w:rsidP="0038281B">
      <w:pPr>
        <w:tabs>
          <w:tab w:val="right" w:pos="9639"/>
        </w:tabs>
        <w:rPr>
          <w:noProof/>
        </w:rPr>
      </w:pPr>
      <w:r>
        <w:rPr>
          <w:noProof/>
        </w:rPr>
        <w:t xml:space="preserve">Joined as </w:t>
      </w:r>
      <w:r w:rsidR="00F6298A" w:rsidRPr="00852E9E">
        <w:rPr>
          <w:noProof/>
        </w:rPr>
        <w:t>2nd Lt.</w:t>
      </w:r>
      <w:r>
        <w:rPr>
          <w:noProof/>
        </w:rPr>
        <w:t xml:space="preserve"> the </w:t>
      </w:r>
      <w:r w:rsidR="00F6298A" w:rsidRPr="00852E9E">
        <w:rPr>
          <w:noProof/>
        </w:rPr>
        <w:t xml:space="preserve"> R.G.L.I. </w:t>
      </w:r>
      <w:r>
        <w:rPr>
          <w:noProof/>
        </w:rPr>
        <w:t xml:space="preserve">in 1914 and went  </w:t>
      </w:r>
      <w:r w:rsidRPr="00E87441">
        <w:t>RMC Sandhurst 2 Jan 1915</w:t>
      </w:r>
      <w:r>
        <w:t>.</w:t>
      </w:r>
      <w:r w:rsidR="00A72FEE">
        <w:t xml:space="preserve"> Played </w:t>
      </w:r>
      <w:r w:rsidR="00E164E4">
        <w:t>hockey</w:t>
      </w:r>
      <w:r w:rsidR="00A72FEE">
        <w:t xml:space="preserve"> for </w:t>
      </w:r>
      <w:smartTag w:uri="urn:schemas-microsoft-com:office:smarttags" w:element="place">
        <w:r w:rsidR="00A72FEE">
          <w:t>Sandhurst</w:t>
        </w:r>
      </w:smartTag>
      <w:r w:rsidR="00A72FEE">
        <w:t>.</w:t>
      </w:r>
      <w:r>
        <w:t xml:space="preserve"> </w:t>
      </w:r>
      <w:r w:rsidR="00297C18">
        <w:rPr>
          <w:noProof/>
        </w:rPr>
        <w:t xml:space="preserve"> </w:t>
      </w:r>
      <w:r w:rsidR="00F6298A" w:rsidRPr="00E14328">
        <w:rPr>
          <w:noProof/>
        </w:rPr>
        <w:t>Gazetted 15 June 1915</w:t>
      </w:r>
      <w:r w:rsidR="00297C18">
        <w:rPr>
          <w:noProof/>
        </w:rPr>
        <w:t xml:space="preserve"> as</w:t>
      </w:r>
      <w:r w:rsidR="00F6298A">
        <w:rPr>
          <w:noProof/>
          <w:color w:val="FF0000"/>
        </w:rPr>
        <w:t xml:space="preserve"> </w:t>
      </w:r>
      <w:r w:rsidR="00F6298A" w:rsidRPr="00852E9E">
        <w:rPr>
          <w:noProof/>
        </w:rPr>
        <w:t>2nd Lt. 1st Border Regt.</w:t>
      </w:r>
      <w:r>
        <w:rPr>
          <w:noProof/>
        </w:rPr>
        <w:t xml:space="preserve"> </w:t>
      </w:r>
      <w:r w:rsidR="000941FA">
        <w:rPr>
          <w:noProof/>
        </w:rPr>
        <w:t>Took part in the attack on Beaumont Hamel 1st July 1916. The regiment lost 75% of the men and 20 of the 23 Officers. In January 1917 he was attached to Brigade Headquarters</w:t>
      </w:r>
    </w:p>
    <w:p w:rsidR="00003519" w:rsidRDefault="000941FA" w:rsidP="00003519">
      <w:pPr>
        <w:tabs>
          <w:tab w:val="right" w:pos="9639"/>
        </w:tabs>
        <w:rPr>
          <w:noProof/>
        </w:rPr>
      </w:pPr>
      <w:r>
        <w:rPr>
          <w:noProof/>
        </w:rPr>
        <w:t>He w</w:t>
      </w:r>
      <w:r w:rsidR="00F6298A" w:rsidRPr="00E87441">
        <w:rPr>
          <w:noProof/>
        </w:rPr>
        <w:t>on</w:t>
      </w:r>
      <w:r>
        <w:rPr>
          <w:noProof/>
        </w:rPr>
        <w:t xml:space="preserve"> the </w:t>
      </w:r>
      <w:r w:rsidR="00F6298A" w:rsidRPr="00E87441">
        <w:rPr>
          <w:noProof/>
        </w:rPr>
        <w:t xml:space="preserve"> MC</w:t>
      </w:r>
      <w:r>
        <w:rPr>
          <w:noProof/>
        </w:rPr>
        <w:t xml:space="preserve"> for clearing an enemy trench</w:t>
      </w:r>
      <w:r w:rsidR="00F6298A" w:rsidRPr="00E87441">
        <w:rPr>
          <w:noProof/>
        </w:rPr>
        <w:t xml:space="preserve"> at </w:t>
      </w:r>
      <w:smartTag w:uri="urn:schemas-microsoft-com:office:smarttags" w:element="place">
        <w:smartTag w:uri="urn:schemas-microsoft-com:office:smarttags" w:element="City">
          <w:r w:rsidR="00F6298A" w:rsidRPr="00E87441">
            <w:rPr>
              <w:noProof/>
            </w:rPr>
            <w:t>Arras</w:t>
          </w:r>
        </w:smartTag>
      </w:smartTag>
      <w:r>
        <w:rPr>
          <w:noProof/>
        </w:rPr>
        <w:t xml:space="preserve"> in April 1917 and was given the command of "B" Company</w:t>
      </w:r>
      <w:r w:rsidRPr="000941FA">
        <w:rPr>
          <w:noProof/>
        </w:rPr>
        <w:t>.</w:t>
      </w:r>
      <w:r w:rsidR="00F6298A" w:rsidRPr="000941FA">
        <w:rPr>
          <w:noProof/>
        </w:rPr>
        <w:t xml:space="preserve"> </w:t>
      </w:r>
      <w:r w:rsidRPr="000941FA">
        <w:rPr>
          <w:noProof/>
        </w:rPr>
        <w:t xml:space="preserve"> In May</w:t>
      </w:r>
      <w:r w:rsidR="00297C18">
        <w:rPr>
          <w:noProof/>
        </w:rPr>
        <w:t xml:space="preserve"> of that year he was involved</w:t>
      </w:r>
      <w:r>
        <w:rPr>
          <w:noProof/>
          <w:color w:val="FF0000"/>
        </w:rPr>
        <w:t xml:space="preserve"> </w:t>
      </w:r>
      <w:r>
        <w:rPr>
          <w:noProof/>
        </w:rPr>
        <w:t>in the attack on Monchy-le-Preux</w:t>
      </w:r>
      <w:r w:rsidR="00297C18">
        <w:rPr>
          <w:noProof/>
        </w:rPr>
        <w:t>.</w:t>
      </w:r>
      <w:r>
        <w:rPr>
          <w:noProof/>
        </w:rPr>
        <w:t xml:space="preserve"> </w:t>
      </w:r>
      <w:r w:rsidR="00297C18">
        <w:rPr>
          <w:noProof/>
        </w:rPr>
        <w:t>H</w:t>
      </w:r>
      <w:r>
        <w:rPr>
          <w:noProof/>
        </w:rPr>
        <w:t>is company came under heavy fire and he was w</w:t>
      </w:r>
      <w:r w:rsidR="00F6298A" w:rsidRPr="00673532">
        <w:rPr>
          <w:noProof/>
        </w:rPr>
        <w:t>ounded</w:t>
      </w:r>
      <w:r w:rsidR="00724E53">
        <w:rPr>
          <w:noProof/>
        </w:rPr>
        <w:t xml:space="preserve"> in the leg </w:t>
      </w:r>
      <w:r w:rsidR="00F6298A" w:rsidRPr="00673532">
        <w:rPr>
          <w:noProof/>
        </w:rPr>
        <w:t>and</w:t>
      </w:r>
      <w:r w:rsidR="00724E53">
        <w:rPr>
          <w:noProof/>
        </w:rPr>
        <w:t xml:space="preserve"> </w:t>
      </w:r>
      <w:r w:rsidR="00003519">
        <w:rPr>
          <w:noProof/>
        </w:rPr>
        <w:t xml:space="preserve">possibly </w:t>
      </w:r>
      <w:r w:rsidR="00724E53">
        <w:rPr>
          <w:noProof/>
        </w:rPr>
        <w:t>taken</w:t>
      </w:r>
      <w:r w:rsidR="00F6298A" w:rsidRPr="00673532">
        <w:rPr>
          <w:noProof/>
        </w:rPr>
        <w:t xml:space="preserve"> prisoner</w:t>
      </w:r>
      <w:r w:rsidR="0075011E">
        <w:rPr>
          <w:noProof/>
        </w:rPr>
        <w:t>,</w:t>
      </w:r>
      <w:r w:rsidR="000C3516">
        <w:rPr>
          <w:noProof/>
        </w:rPr>
        <w:t xml:space="preserve"> died and was buried by the Germans</w:t>
      </w:r>
      <w:r w:rsidR="0075011E">
        <w:rPr>
          <w:noProof/>
        </w:rPr>
        <w:t xml:space="preserve"> as his family thought (noted in </w:t>
      </w:r>
      <w:r w:rsidR="0075011E" w:rsidRPr="00673532">
        <w:rPr>
          <w:noProof/>
        </w:rPr>
        <w:t>July 1917 Elizabethan</w:t>
      </w:r>
      <w:r w:rsidR="0075011E">
        <w:rPr>
          <w:noProof/>
        </w:rPr>
        <w:t>). It is</w:t>
      </w:r>
      <w:r w:rsidR="00BE2543">
        <w:rPr>
          <w:noProof/>
        </w:rPr>
        <w:t xml:space="preserve"> more</w:t>
      </w:r>
      <w:r w:rsidR="0075011E">
        <w:rPr>
          <w:noProof/>
        </w:rPr>
        <w:t xml:space="preserve"> likely that he died and was buried by earth thrown up by shell explosions, he was</w:t>
      </w:r>
      <w:r w:rsidR="000C3516">
        <w:rPr>
          <w:noProof/>
        </w:rPr>
        <w:t xml:space="preserve"> eventually found</w:t>
      </w:r>
      <w:r w:rsidR="00E164E4">
        <w:rPr>
          <w:noProof/>
        </w:rPr>
        <w:t xml:space="preserve"> (1920)</w:t>
      </w:r>
      <w:r w:rsidR="000C3516">
        <w:rPr>
          <w:noProof/>
        </w:rPr>
        <w:t xml:space="preserve"> </w:t>
      </w:r>
      <w:r w:rsidR="00003519">
        <w:rPr>
          <w:noProof/>
        </w:rPr>
        <w:t>by the War Graves Commission</w:t>
      </w:r>
      <w:r w:rsidR="00BE2543">
        <w:rPr>
          <w:noProof/>
        </w:rPr>
        <w:t>,</w:t>
      </w:r>
      <w:r w:rsidR="00003519">
        <w:rPr>
          <w:noProof/>
        </w:rPr>
        <w:t xml:space="preserve"> who reburied him</w:t>
      </w:r>
      <w:r w:rsidR="000C3516">
        <w:rPr>
          <w:noProof/>
        </w:rPr>
        <w:t>.</w:t>
      </w:r>
      <w:r w:rsidR="006F3390">
        <w:rPr>
          <w:noProof/>
        </w:rPr>
        <w:t xml:space="preserve"> His mother in 1922 visited Stanlie's grave</w:t>
      </w:r>
      <w:r w:rsidR="00E164E4">
        <w:rPr>
          <w:noProof/>
        </w:rPr>
        <w:t xml:space="preserve"> - </w:t>
      </w:r>
      <w:r w:rsidR="006F3390">
        <w:rPr>
          <w:noProof/>
        </w:rPr>
        <w:t xml:space="preserve"> </w:t>
      </w:r>
      <w:r w:rsidR="006F3390" w:rsidRPr="006F3390">
        <w:rPr>
          <w:noProof/>
          <w:sz w:val="24"/>
          <w:szCs w:val="24"/>
        </w:rPr>
        <w:t>"</w:t>
      </w:r>
      <w:r w:rsidR="006F3390" w:rsidRPr="006F3390">
        <w:rPr>
          <w:i/>
          <w:sz w:val="24"/>
          <w:szCs w:val="24"/>
        </w:rPr>
        <w:t xml:space="preserve">With permission from the War Graves Commission, she planted 'Guernsey Lilies' on the grave 'so that all who came will know here lies a </w:t>
      </w:r>
      <w:smartTag w:uri="urn:schemas-microsoft-com:office:smarttags" w:element="place">
        <w:r w:rsidR="006F3390" w:rsidRPr="006F3390">
          <w:rPr>
            <w:i/>
            <w:sz w:val="24"/>
            <w:szCs w:val="24"/>
          </w:rPr>
          <w:t>Guernsey</w:t>
        </w:r>
      </w:smartTag>
      <w:r w:rsidR="006F3390" w:rsidRPr="006F3390">
        <w:rPr>
          <w:i/>
          <w:sz w:val="24"/>
          <w:szCs w:val="24"/>
        </w:rPr>
        <w:t xml:space="preserve"> boy'</w:t>
      </w:r>
      <w:r w:rsidR="006F3390">
        <w:rPr>
          <w:i/>
          <w:sz w:val="24"/>
          <w:szCs w:val="24"/>
        </w:rPr>
        <w:t xml:space="preserve"> "</w:t>
      </w:r>
      <w:r w:rsidR="006F3390" w:rsidRPr="006F3390">
        <w:rPr>
          <w:i/>
          <w:sz w:val="24"/>
          <w:szCs w:val="24"/>
        </w:rPr>
        <w:t>.</w:t>
      </w:r>
      <w:r w:rsidR="00003519">
        <w:rPr>
          <w:noProof/>
        </w:rPr>
        <w:t>(Transcription copyright Dr.Frances Hurd)</w:t>
      </w:r>
    </w:p>
    <w:p w:rsidR="009B2B66" w:rsidRDefault="00F6298A" w:rsidP="00A72FEE">
      <w:pPr>
        <w:autoSpaceDE w:val="0"/>
        <w:autoSpaceDN w:val="0"/>
        <w:adjustRightInd w:val="0"/>
        <w:spacing w:after="0"/>
      </w:pPr>
      <w:r w:rsidRPr="00E87441">
        <w:rPr>
          <w:b/>
        </w:rPr>
        <w:t>Died:</w:t>
      </w:r>
      <w:r>
        <w:t xml:space="preserve"> </w:t>
      </w:r>
      <w:r>
        <w:rPr>
          <w:noProof/>
        </w:rPr>
        <w:t>19 May 1917</w:t>
      </w:r>
      <w:r>
        <w:t xml:space="preserve"> </w:t>
      </w:r>
      <w:r w:rsidRPr="00852E9E">
        <w:rPr>
          <w:noProof/>
        </w:rPr>
        <w:t xml:space="preserve">KIA in </w:t>
      </w:r>
      <w:smartTag w:uri="urn:schemas-microsoft-com:office:smarttags" w:element="place">
        <w:smartTag w:uri="urn:schemas-microsoft-com:office:smarttags" w:element="country-region">
          <w:r w:rsidRPr="00852E9E">
            <w:rPr>
              <w:noProof/>
            </w:rPr>
            <w:t>France</w:t>
          </w:r>
        </w:smartTag>
      </w:smartTag>
      <w:r w:rsidRPr="00852E9E">
        <w:rPr>
          <w:noProof/>
        </w:rPr>
        <w:t xml:space="preserve"> 1917</w:t>
      </w:r>
      <w:r>
        <w:rPr>
          <w:noProof/>
        </w:rPr>
        <w:t xml:space="preserve"> </w:t>
      </w:r>
      <w:r>
        <w:t xml:space="preserve">aged </w:t>
      </w:r>
      <w:r>
        <w:rPr>
          <w:noProof/>
        </w:rPr>
        <w:t>20</w:t>
      </w:r>
      <w:r>
        <w:br/>
      </w:r>
    </w:p>
    <w:p w:rsidR="00F6298A" w:rsidRDefault="00E701C3" w:rsidP="00A72FEE">
      <w:pPr>
        <w:autoSpaceDE w:val="0"/>
        <w:autoSpaceDN w:val="0"/>
        <w:adjustRightInd w:val="0"/>
        <w:spacing w:after="0"/>
      </w:pPr>
      <w:r>
        <w:rPr>
          <w:noProof/>
          <w:lang w:eastAsia="en-GB"/>
        </w:rPr>
        <w:drawing>
          <wp:anchor distT="0" distB="0" distL="114300" distR="114300" simplePos="0" relativeHeight="251690496" behindDoc="1" locked="0" layoutInCell="1" allowOverlap="1" wp14:anchorId="73CEDE74" wp14:editId="62390EB6">
            <wp:simplePos x="0" y="0"/>
            <wp:positionH relativeFrom="column">
              <wp:posOffset>4260850</wp:posOffset>
            </wp:positionH>
            <wp:positionV relativeFrom="paragraph">
              <wp:posOffset>159385</wp:posOffset>
            </wp:positionV>
            <wp:extent cx="970280" cy="1485900"/>
            <wp:effectExtent l="0" t="0" r="1270" b="0"/>
            <wp:wrapTight wrapText="bothSides">
              <wp:wrapPolygon edited="0">
                <wp:start x="0" y="0"/>
                <wp:lineTo x="0" y="21323"/>
                <wp:lineTo x="21204" y="21323"/>
                <wp:lineTo x="21204" y="0"/>
                <wp:lineTo x="0" y="0"/>
              </wp:wrapPolygon>
            </wp:wrapTight>
            <wp:docPr id="80" name="Picture 80" descr="Guernsey l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Guernsey lily"/>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70280" cy="1485900"/>
                    </a:xfrm>
                    <a:prstGeom prst="rect">
                      <a:avLst/>
                    </a:prstGeom>
                    <a:noFill/>
                  </pic:spPr>
                </pic:pic>
              </a:graphicData>
            </a:graphic>
            <wp14:sizeRelH relativeFrom="page">
              <wp14:pctWidth>0</wp14:pctWidth>
            </wp14:sizeRelH>
            <wp14:sizeRelV relativeFrom="page">
              <wp14:pctHeight>0</wp14:pctHeight>
            </wp14:sizeRelV>
          </wp:anchor>
        </w:drawing>
      </w:r>
      <w:r w:rsidR="00F6298A" w:rsidRPr="00E87441">
        <w:rPr>
          <w:b/>
        </w:rPr>
        <w:t>Decorations:</w:t>
      </w:r>
      <w:r w:rsidR="00F6298A">
        <w:rPr>
          <w:color w:val="FF0000"/>
        </w:rPr>
        <w:t xml:space="preserve"> </w:t>
      </w:r>
      <w:r w:rsidR="00F6298A" w:rsidRPr="00C15B00">
        <w:t>Military Cross</w:t>
      </w:r>
      <w:r w:rsidR="00F6298A">
        <w:t>, MID, Medal and Victory Medal</w:t>
      </w:r>
      <w:r w:rsidR="00297C18">
        <w:t>.</w:t>
      </w:r>
      <w:r w:rsidR="004615C0" w:rsidRPr="004615C0">
        <w:t xml:space="preserve"> </w:t>
      </w:r>
    </w:p>
    <w:p w:rsidR="00F6298A" w:rsidRPr="00E87441" w:rsidRDefault="00F6298A" w:rsidP="0038281B">
      <w:pPr>
        <w:tabs>
          <w:tab w:val="right" w:pos="9639"/>
        </w:tabs>
        <w:rPr>
          <w:b/>
        </w:rPr>
      </w:pPr>
      <w:r w:rsidRPr="00E87441">
        <w:rPr>
          <w:b/>
        </w:rPr>
        <w:t>Memorials:</w:t>
      </w:r>
    </w:p>
    <w:p w:rsidR="00F6298A" w:rsidRDefault="00F6298A" w:rsidP="0038281B">
      <w:pPr>
        <w:pStyle w:val="ListParagraph"/>
        <w:numPr>
          <w:ilvl w:val="0"/>
          <w:numId w:val="2"/>
        </w:numPr>
        <w:spacing w:after="0"/>
      </w:pPr>
      <w:r>
        <w:t>College Hall</w:t>
      </w:r>
      <w:r w:rsidR="00797590">
        <w:tab/>
      </w:r>
      <w:r w:rsidR="00797590">
        <w:tab/>
      </w:r>
      <w:r w:rsidR="00797590">
        <w:tab/>
      </w:r>
      <w:r w:rsidR="00797590">
        <w:tab/>
      </w:r>
      <w:r w:rsidR="00797590">
        <w:tab/>
      </w:r>
      <w:r w:rsidR="00797590">
        <w:tab/>
      </w:r>
    </w:p>
    <w:p w:rsidR="00F6298A" w:rsidRPr="00E87441" w:rsidRDefault="00F6298A" w:rsidP="0038281B">
      <w:pPr>
        <w:pStyle w:val="ListParagraph"/>
        <w:numPr>
          <w:ilvl w:val="0"/>
          <w:numId w:val="2"/>
        </w:numPr>
        <w:spacing w:after="0"/>
        <w:rPr>
          <w:b/>
        </w:rPr>
      </w:pPr>
      <w:r w:rsidRPr="00E87441">
        <w:rPr>
          <w:noProof/>
        </w:rPr>
        <w:t>Dury Crucifix Cemetery III. E. II</w:t>
      </w:r>
      <w:r w:rsidR="004615C0">
        <w:rPr>
          <w:noProof/>
        </w:rPr>
        <w:t xml:space="preserve">                                </w:t>
      </w:r>
    </w:p>
    <w:p w:rsidR="00F6298A" w:rsidRPr="00724E53" w:rsidRDefault="00F6298A" w:rsidP="0038281B">
      <w:pPr>
        <w:pStyle w:val="ListParagraph"/>
        <w:numPr>
          <w:ilvl w:val="0"/>
          <w:numId w:val="2"/>
        </w:numPr>
        <w:spacing w:after="0"/>
        <w:rPr>
          <w:b/>
        </w:rPr>
      </w:pPr>
      <w:r w:rsidRPr="00E87441">
        <w:rPr>
          <w:noProof/>
        </w:rPr>
        <w:t>Bailiwick Memorial</w:t>
      </w:r>
    </w:p>
    <w:p w:rsidR="00F829B1" w:rsidRPr="00F829B1" w:rsidRDefault="00724E53" w:rsidP="0038281B">
      <w:pPr>
        <w:pStyle w:val="ListParagraph"/>
        <w:numPr>
          <w:ilvl w:val="0"/>
          <w:numId w:val="2"/>
        </w:numPr>
        <w:spacing w:after="0"/>
        <w:rPr>
          <w:b/>
        </w:rPr>
      </w:pPr>
      <w:smartTag w:uri="urn:schemas-microsoft-com:office:smarttags" w:element="place">
        <w:smartTag w:uri="urn:schemas:contacts" w:element="Sn">
          <w:r w:rsidRPr="00E87441">
            <w:t>St.</w:t>
          </w:r>
        </w:smartTag>
        <w:r w:rsidRPr="00E87441">
          <w:t xml:space="preserve"> </w:t>
        </w:r>
        <w:smartTag w:uri="urn:schemas:contacts" w:element="middlename">
          <w:r w:rsidRPr="00E87441">
            <w:t>Peter</w:t>
          </w:r>
        </w:smartTag>
        <w:r w:rsidRPr="00E87441">
          <w:t xml:space="preserve"> </w:t>
        </w:r>
        <w:smartTag w:uri="urn:schemas:contacts" w:element="Sn">
          <w:r w:rsidRPr="00E87441">
            <w:t>Port</w:t>
          </w:r>
        </w:smartTag>
      </w:smartTag>
      <w:r w:rsidRPr="00E87441">
        <w:t xml:space="preserve"> Memorial</w:t>
      </w:r>
    </w:p>
    <w:p w:rsidR="004615C0" w:rsidRPr="004615C0" w:rsidRDefault="00F829B1" w:rsidP="0038281B">
      <w:pPr>
        <w:pStyle w:val="ListParagraph"/>
        <w:numPr>
          <w:ilvl w:val="0"/>
          <w:numId w:val="2"/>
        </w:numPr>
        <w:spacing w:after="0"/>
        <w:rPr>
          <w:b/>
        </w:rPr>
      </w:pPr>
      <w:smartTag w:uri="urn:schemas-microsoft-com:office:smarttags" w:element="place">
        <w:r>
          <w:t>Sandhurst</w:t>
        </w:r>
      </w:smartTag>
      <w:r>
        <w:t xml:space="preserve"> Memorial</w:t>
      </w:r>
      <w:r w:rsidR="00724E53">
        <w:rPr>
          <w:noProof/>
        </w:rPr>
        <w:t xml:space="preserve">    </w:t>
      </w:r>
      <w:r w:rsidR="004615C0">
        <w:rPr>
          <w:noProof/>
        </w:rPr>
        <w:t xml:space="preserve">                 </w:t>
      </w:r>
    </w:p>
    <w:p w:rsidR="00724E53" w:rsidRPr="00724E53" w:rsidRDefault="004615C0" w:rsidP="004615C0">
      <w:pPr>
        <w:pStyle w:val="ListParagraph"/>
        <w:spacing w:after="0"/>
        <w:ind w:left="330"/>
        <w:rPr>
          <w:b/>
        </w:rPr>
      </w:pPr>
      <w:r>
        <w:rPr>
          <w:noProof/>
        </w:rPr>
        <w:t xml:space="preserve">                                                                                                   </w:t>
      </w:r>
      <w:smartTag w:uri="urn:schemas-microsoft-com:office:smarttags" w:element="place">
        <w:r>
          <w:rPr>
            <w:noProof/>
          </w:rPr>
          <w:t>Guernsey</w:t>
        </w:r>
      </w:smartTag>
      <w:r>
        <w:rPr>
          <w:noProof/>
        </w:rPr>
        <w:t xml:space="preserve"> Lilly        </w:t>
      </w:r>
    </w:p>
    <w:p w:rsidR="00724E53" w:rsidRPr="00E87441" w:rsidRDefault="00724E53" w:rsidP="00724E53">
      <w:pPr>
        <w:pStyle w:val="ListParagraph"/>
        <w:spacing w:after="0"/>
        <w:ind w:left="330"/>
        <w:rPr>
          <w:b/>
        </w:rPr>
      </w:pPr>
    </w:p>
    <w:p w:rsidR="00F6298A" w:rsidRPr="00440E57" w:rsidRDefault="006105D6" w:rsidP="00440E57">
      <w:pPr>
        <w:pStyle w:val="Heading1"/>
      </w:pPr>
      <w:r>
        <w:br w:type="page"/>
      </w:r>
      <w:bookmarkStart w:id="56" w:name="_Toc465841382"/>
      <w:r w:rsidR="00F6298A" w:rsidRPr="00E7355C">
        <w:rPr>
          <w:noProof/>
        </w:rPr>
        <w:t>Edward d’Albert</w:t>
      </w:r>
      <w:r w:rsidR="00F6298A" w:rsidRPr="00440E57">
        <w:t xml:space="preserve"> </w:t>
      </w:r>
      <w:r w:rsidR="00F6298A" w:rsidRPr="00E7355C">
        <w:rPr>
          <w:b/>
          <w:noProof/>
        </w:rPr>
        <w:t>Le Mottee</w:t>
      </w:r>
      <w:r w:rsidR="00F6298A" w:rsidRPr="00440E57">
        <w:rPr>
          <w:b/>
        </w:rPr>
        <w:t xml:space="preserve"> </w:t>
      </w:r>
      <w:r w:rsidR="00F6298A" w:rsidRPr="00440E57">
        <w:t>(</w:t>
      </w:r>
      <w:r w:rsidR="00F6298A" w:rsidRPr="00E7355C">
        <w:rPr>
          <w:noProof/>
        </w:rPr>
        <w:t>2314</w:t>
      </w:r>
      <w:r w:rsidR="00F6298A" w:rsidRPr="00440E57">
        <w:t>)</w:t>
      </w:r>
      <w:r w:rsidR="00F6298A">
        <w:t xml:space="preserve"> DSO, MiD (2)</w:t>
      </w:r>
      <w:bookmarkEnd w:id="56"/>
    </w:p>
    <w:p w:rsidR="00F6298A" w:rsidRPr="009736C3" w:rsidRDefault="00F6298A" w:rsidP="0038281B">
      <w:pPr>
        <w:tabs>
          <w:tab w:val="right" w:pos="9639"/>
        </w:tabs>
        <w:rPr>
          <w:color w:val="00FF00"/>
        </w:rPr>
      </w:pPr>
      <w:r>
        <w:rPr>
          <w:color w:val="00FF00"/>
        </w:rPr>
        <w:t>Vol. II Pg 96</w:t>
      </w:r>
    </w:p>
    <w:p w:rsidR="00F6298A" w:rsidRDefault="00F6298A" w:rsidP="0038281B">
      <w:pPr>
        <w:tabs>
          <w:tab w:val="right" w:pos="9639"/>
        </w:tabs>
        <w:rPr>
          <w:b/>
        </w:rPr>
      </w:pPr>
    </w:p>
    <w:p w:rsidR="00F6298A" w:rsidRPr="00CA4496" w:rsidRDefault="00F6298A" w:rsidP="0038281B">
      <w:pPr>
        <w:tabs>
          <w:tab w:val="right" w:pos="9639"/>
        </w:tabs>
        <w:rPr>
          <w:noProof/>
        </w:rPr>
      </w:pPr>
      <w:r w:rsidRPr="00CA4496">
        <w:rPr>
          <w:b/>
        </w:rPr>
        <w:t>Born:</w:t>
      </w:r>
      <w:r>
        <w:t xml:space="preserve"> </w:t>
      </w:r>
      <w:r>
        <w:rPr>
          <w:noProof/>
        </w:rPr>
        <w:t>20 October 1873.</w:t>
      </w:r>
      <w:r w:rsidRPr="00CA4496">
        <w:rPr>
          <w:noProof/>
        </w:rPr>
        <w:t xml:space="preserve"> Eldest son of Col. John Edward Le Mottee</w:t>
      </w:r>
      <w:r>
        <w:rPr>
          <w:noProof/>
        </w:rPr>
        <w:t xml:space="preserve"> (1066) </w:t>
      </w:r>
      <w:r w:rsidRPr="00CA4496">
        <w:rPr>
          <w:noProof/>
        </w:rPr>
        <w:t xml:space="preserve"> (AAG of Royal Guernsey Militia</w:t>
      </w:r>
      <w:r>
        <w:rPr>
          <w:noProof/>
        </w:rPr>
        <w:t>)</w:t>
      </w:r>
      <w:r w:rsidRPr="00CA4496">
        <w:rPr>
          <w:noProof/>
        </w:rPr>
        <w:t xml:space="preserve"> and Laura Amelia Le Mottee (Lukis) of Le Vauquiedor, St Peter Port, </w:t>
      </w:r>
      <w:smartTag w:uri="urn:schemas-microsoft-com:office:smarttags" w:element="place">
        <w:r w:rsidRPr="00CA4496">
          <w:rPr>
            <w:noProof/>
          </w:rPr>
          <w:t>Guernsey</w:t>
        </w:r>
      </w:smartTag>
      <w:r w:rsidRPr="00CA4496">
        <w:rPr>
          <w:noProof/>
        </w:rPr>
        <w:t>.</w:t>
      </w:r>
    </w:p>
    <w:p w:rsidR="00F6298A" w:rsidRPr="003E310F" w:rsidRDefault="00F6298A" w:rsidP="0038281B">
      <w:pPr>
        <w:tabs>
          <w:tab w:val="right" w:pos="9639"/>
        </w:tabs>
        <w:rPr>
          <w:noProof/>
        </w:rPr>
      </w:pPr>
      <w:r w:rsidRPr="003E310F">
        <w:t>Brother of 2454, 2455, 2613</w:t>
      </w:r>
      <w:r>
        <w:t>.</w:t>
      </w:r>
    </w:p>
    <w:p w:rsidR="00F6298A" w:rsidRDefault="00F6298A" w:rsidP="0038281B">
      <w:pPr>
        <w:tabs>
          <w:tab w:val="right" w:pos="9639"/>
        </w:tabs>
        <w:rPr>
          <w:noProof/>
        </w:rPr>
      </w:pPr>
    </w:p>
    <w:p w:rsidR="00F6298A" w:rsidRDefault="00F6298A" w:rsidP="0038281B">
      <w:pPr>
        <w:tabs>
          <w:tab w:val="right" w:pos="9639"/>
        </w:tabs>
      </w:pPr>
      <w:r w:rsidRPr="00CA4496">
        <w:rPr>
          <w:noProof/>
        </w:rPr>
        <w:t>H</w:t>
      </w:r>
      <w:r>
        <w:rPr>
          <w:noProof/>
        </w:rPr>
        <w:t>usband of Charlotte M Le Mottee</w:t>
      </w:r>
      <w:r w:rsidRPr="00CA4496">
        <w:rPr>
          <w:noProof/>
        </w:rPr>
        <w:t xml:space="preserve"> (Nee </w:t>
      </w:r>
      <w:smartTag w:uri="urn:schemas-microsoft-com:office:smarttags" w:element="place">
        <w:r w:rsidRPr="00CA4496">
          <w:rPr>
            <w:noProof/>
          </w:rPr>
          <w:t>Watts</w:t>
        </w:r>
      </w:smartTag>
      <w:r w:rsidRPr="00CA4496">
        <w:rPr>
          <w:noProof/>
        </w:rPr>
        <w:t>)</w:t>
      </w:r>
      <w:r w:rsidR="00AB75AD">
        <w:rPr>
          <w:noProof/>
        </w:rPr>
        <w:t>. Daughter born in February 1914.</w:t>
      </w:r>
      <w:r>
        <w:tab/>
      </w:r>
    </w:p>
    <w:p w:rsidR="00F6298A" w:rsidRDefault="00F6298A" w:rsidP="0038281B">
      <w:pPr>
        <w:tabs>
          <w:tab w:val="right" w:pos="9639"/>
        </w:tabs>
      </w:pPr>
    </w:p>
    <w:p w:rsidR="00F6298A" w:rsidRDefault="00F6298A" w:rsidP="0038281B">
      <w:pPr>
        <w:tabs>
          <w:tab w:val="right" w:pos="9639"/>
        </w:tabs>
        <w:rPr>
          <w:noProof/>
        </w:rPr>
      </w:pPr>
      <w:r w:rsidRPr="00CA4496">
        <w:rPr>
          <w:b/>
        </w:rPr>
        <w:t>Joined</w:t>
      </w:r>
      <w:r>
        <w:t xml:space="preserve">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1882</w:t>
      </w:r>
      <w:r>
        <w:t xml:space="preserve"> and left in </w:t>
      </w:r>
      <w:r>
        <w:rPr>
          <w:noProof/>
        </w:rPr>
        <w:t>1883</w:t>
      </w:r>
    </w:p>
    <w:p w:rsidR="00F6298A" w:rsidRPr="00CA4496" w:rsidRDefault="00F6298A" w:rsidP="0038281B">
      <w:pPr>
        <w:tabs>
          <w:tab w:val="right" w:pos="9639"/>
        </w:tabs>
        <w:rPr>
          <w:noProof/>
        </w:rPr>
      </w:pPr>
      <w:smartTag w:uri="urn:schemas-microsoft-com:office:smarttags" w:element="place">
        <w:smartTag w:uri="urn:schemas-microsoft-com:office:smarttags" w:element="PlaceName">
          <w:r w:rsidRPr="00CA4496">
            <w:rPr>
              <w:noProof/>
            </w:rPr>
            <w:t>Twyford</w:t>
          </w:r>
        </w:smartTag>
        <w:r w:rsidRPr="00CA4496">
          <w:rPr>
            <w:noProof/>
          </w:rPr>
          <w:t xml:space="preserve"> </w:t>
        </w:r>
        <w:smartTag w:uri="urn:schemas-microsoft-com:office:smarttags" w:element="PlaceType">
          <w:r w:rsidRPr="00CA4496">
            <w:rPr>
              <w:noProof/>
            </w:rPr>
            <w:t>School</w:t>
          </w:r>
        </w:smartTag>
      </w:smartTag>
      <w:r w:rsidRPr="00CA4496">
        <w:rPr>
          <w:noProof/>
        </w:rPr>
        <w:t xml:space="preserve"> 1883 – 1886</w:t>
      </w:r>
    </w:p>
    <w:p w:rsidR="00F6298A" w:rsidRPr="00CA4496" w:rsidRDefault="00F6298A" w:rsidP="0038281B">
      <w:pPr>
        <w:tabs>
          <w:tab w:val="right" w:pos="9639"/>
        </w:tabs>
        <w:rPr>
          <w:noProof/>
        </w:rPr>
      </w:pPr>
      <w:smartTag w:uri="urn:schemas-microsoft-com:office:smarttags" w:element="place">
        <w:smartTag w:uri="urn:schemas-microsoft-com:office:smarttags" w:element="PlaceName">
          <w:r w:rsidRPr="00CA4496">
            <w:rPr>
              <w:noProof/>
            </w:rPr>
            <w:t>Rugby</w:t>
          </w:r>
        </w:smartTag>
        <w:r w:rsidRPr="00CA4496">
          <w:rPr>
            <w:noProof/>
          </w:rPr>
          <w:t xml:space="preserve"> </w:t>
        </w:r>
        <w:smartTag w:uri="urn:schemas-microsoft-com:office:smarttags" w:element="PlaceType">
          <w:r w:rsidRPr="00CA4496">
            <w:rPr>
              <w:noProof/>
            </w:rPr>
            <w:t>School</w:t>
          </w:r>
        </w:smartTag>
      </w:smartTag>
      <w:r w:rsidRPr="00CA4496">
        <w:rPr>
          <w:noProof/>
        </w:rPr>
        <w:t xml:space="preserve"> 1886 – 1890</w:t>
      </w:r>
    </w:p>
    <w:p w:rsidR="00F6298A" w:rsidRDefault="00F6298A" w:rsidP="0038281B">
      <w:pPr>
        <w:tabs>
          <w:tab w:val="right" w:pos="9639"/>
        </w:tabs>
        <w:rPr>
          <w:noProof/>
        </w:rPr>
      </w:pPr>
    </w:p>
    <w:p w:rsidR="00F6298A" w:rsidRPr="00CA4496" w:rsidRDefault="00F6298A" w:rsidP="0038281B">
      <w:pPr>
        <w:tabs>
          <w:tab w:val="right" w:pos="9639"/>
        </w:tabs>
      </w:pPr>
      <w:r w:rsidRPr="00CA4496">
        <w:rPr>
          <w:noProof/>
        </w:rPr>
        <w:t xml:space="preserve">RMC </w:t>
      </w:r>
      <w:smartTag w:uri="urn:schemas-microsoft-com:office:smarttags" w:element="place">
        <w:r w:rsidRPr="00CA4496">
          <w:rPr>
            <w:noProof/>
          </w:rPr>
          <w:t>Sandhurst</w:t>
        </w:r>
      </w:smartTag>
      <w:r w:rsidRPr="00CA4496">
        <w:rPr>
          <w:noProof/>
        </w:rPr>
        <w:t xml:space="preserve"> 1892.</w:t>
      </w:r>
      <w:r w:rsidRPr="00CA4496">
        <w:br/>
      </w:r>
    </w:p>
    <w:p w:rsidR="00F6298A" w:rsidRPr="00CA4496" w:rsidRDefault="00F6298A" w:rsidP="00E27CE8">
      <w:pPr>
        <w:tabs>
          <w:tab w:val="right" w:pos="9639"/>
        </w:tabs>
      </w:pPr>
      <w:r w:rsidRPr="00CA4496">
        <w:t>2</w:t>
      </w:r>
      <w:r w:rsidRPr="00CA4496">
        <w:rPr>
          <w:vertAlign w:val="superscript"/>
        </w:rPr>
        <w:t>nd</w:t>
      </w:r>
      <w:r w:rsidRPr="00CA4496">
        <w:t xml:space="preserve"> Lt 1893</w:t>
      </w:r>
      <w:r>
        <w:t xml:space="preserve"> </w:t>
      </w:r>
      <w:smartTag w:uri="urn:schemas-microsoft-com:office:smarttags" w:element="place">
        <w:smartTag w:uri="urn:schemas-microsoft-com:office:smarttags" w:element="City">
          <w:r>
            <w:t>Gloucester</w:t>
          </w:r>
        </w:smartTag>
      </w:smartTag>
      <w:r>
        <w:t xml:space="preserve"> Regt.</w:t>
      </w:r>
      <w:r w:rsidRPr="00CA4496">
        <w:t>, Adj. 1898</w:t>
      </w:r>
      <w:r>
        <w:t xml:space="preserve">. Passed </w:t>
      </w:r>
      <w:smartTag w:uri="urn:schemas-microsoft-com:office:smarttags" w:element="PlaceName">
        <w:r>
          <w:t>Staff</w:t>
        </w:r>
      </w:smartTag>
      <w:r>
        <w:t xml:space="preserve"> </w:t>
      </w:r>
      <w:smartTag w:uri="urn:schemas-microsoft-com:office:smarttags" w:element="PlaceType">
        <w:r>
          <w:t>College</w:t>
        </w:r>
      </w:smartTag>
      <w:r>
        <w:t xml:space="preserve"> 1906</w:t>
      </w:r>
      <w:r w:rsidR="004456CC">
        <w:t xml:space="preserve"> and attached to 2nd, Battalion of the Black Watch for </w:t>
      </w:r>
      <w:smartTag w:uri="urn:schemas-microsoft-com:office:smarttags" w:element="place">
        <w:smartTag w:uri="urn:schemas-microsoft-com:office:smarttags" w:element="country-region">
          <w:r w:rsidR="004456CC">
            <w:t>India</w:t>
          </w:r>
        </w:smartTag>
      </w:smartTag>
      <w:r>
        <w:t>.</w:t>
      </w:r>
      <w:r w:rsidR="00BF041A">
        <w:t xml:space="preserve"> Re joined 1st. Battalion Gloucester Regiment 1908 and appointed Deputy Assistant Adjutant General in the Sailkote Brigade, </w:t>
      </w:r>
      <w:smartTag w:uri="urn:schemas-microsoft-com:office:smarttags" w:element="place">
        <w:smartTag w:uri="urn:schemas-microsoft-com:office:smarttags" w:element="country-region">
          <w:r w:rsidR="00BF041A">
            <w:t>India</w:t>
          </w:r>
        </w:smartTag>
      </w:smartTag>
      <w:r w:rsidR="00AB75AD">
        <w:t xml:space="preserve">. 1914 Appointed </w:t>
      </w:r>
      <w:smartTag w:uri="urn:schemas-microsoft-com:office:smarttags" w:element="PlaceName">
        <w:r w:rsidR="00AB75AD">
          <w:t>Company Commander</w:t>
        </w:r>
      </w:smartTag>
      <w:r w:rsidR="00AB75AD">
        <w:t xml:space="preserve"> </w:t>
      </w:r>
      <w:smartTag w:uri="urn:schemas-microsoft-com:office:smarttags" w:element="PlaceName">
        <w:r w:rsidR="00AB75AD">
          <w:t>Royal</w:t>
        </w:r>
      </w:smartTag>
      <w:r w:rsidR="00AB75AD">
        <w:t xml:space="preserve"> </w:t>
      </w:r>
      <w:smartTag w:uri="urn:schemas-microsoft-com:office:smarttags" w:element="PlaceName">
        <w:r w:rsidR="00AB75AD">
          <w:t>Military</w:t>
        </w:r>
      </w:smartTag>
      <w:r w:rsidR="00AB75AD">
        <w:t xml:space="preserve"> </w:t>
      </w:r>
      <w:smartTag w:uri="urn:schemas-microsoft-com:office:smarttags" w:element="PlaceType">
        <w:r w:rsidR="00AB75AD">
          <w:t>College</w:t>
        </w:r>
      </w:smartTag>
      <w:r w:rsidR="00AB75AD">
        <w:t xml:space="preserve"> </w:t>
      </w:r>
      <w:smartTag w:uri="urn:schemas-microsoft-com:office:smarttags" w:element="place">
        <w:r w:rsidR="00AB75AD">
          <w:t>Sandhurst</w:t>
        </w:r>
      </w:smartTag>
      <w:r w:rsidR="00AB75AD">
        <w:t>.</w:t>
      </w:r>
    </w:p>
    <w:p w:rsidR="00F6298A" w:rsidRDefault="00F6298A" w:rsidP="00E27CE8">
      <w:pPr>
        <w:tabs>
          <w:tab w:val="right" w:pos="9639"/>
        </w:tabs>
        <w:rPr>
          <w:b/>
        </w:rPr>
      </w:pPr>
      <w:r>
        <w:rPr>
          <w:b/>
        </w:rPr>
        <w:t>W</w:t>
      </w:r>
      <w:r w:rsidRPr="0053564D">
        <w:rPr>
          <w:b/>
        </w:rPr>
        <w:t>ar Service</w:t>
      </w:r>
    </w:p>
    <w:p w:rsidR="00F6298A" w:rsidRPr="00CA4496" w:rsidRDefault="00F6298A" w:rsidP="009367FC">
      <w:pPr>
        <w:rPr>
          <w:noProof/>
        </w:rPr>
      </w:pPr>
      <w:smartTag w:uri="urn:schemas-microsoft-com:office:smarttags" w:element="country-region">
        <w:r w:rsidRPr="00CA4496">
          <w:rPr>
            <w:noProof/>
          </w:rPr>
          <w:t>South Africa</w:t>
        </w:r>
      </w:smartTag>
      <w:r>
        <w:rPr>
          <w:noProof/>
        </w:rPr>
        <w:t xml:space="preserve"> (Boer War) </w:t>
      </w:r>
      <w:r w:rsidRPr="00CA4496">
        <w:rPr>
          <w:noProof/>
        </w:rPr>
        <w:t xml:space="preserve"> 1899 – 1902 Operations in </w:t>
      </w:r>
      <w:smartTag w:uri="urn:schemas-microsoft-com:office:smarttags" w:element="place">
        <w:smartTag w:uri="urn:schemas-microsoft-com:office:smarttags" w:element="PlaceType">
          <w:r w:rsidRPr="00CA4496">
            <w:rPr>
              <w:noProof/>
            </w:rPr>
            <w:t>Cape</w:t>
          </w:r>
        </w:smartTag>
        <w:r w:rsidRPr="00CA4496">
          <w:rPr>
            <w:noProof/>
          </w:rPr>
          <w:t xml:space="preserve"> </w:t>
        </w:r>
        <w:smartTag w:uri="urn:schemas-microsoft-com:office:smarttags" w:element="PlaceName">
          <w:r w:rsidRPr="00CA4496">
            <w:rPr>
              <w:noProof/>
            </w:rPr>
            <w:t>Co</w:t>
          </w:r>
          <w:r>
            <w:rPr>
              <w:noProof/>
            </w:rPr>
            <w:t>lony</w:t>
          </w:r>
        </w:smartTag>
      </w:smartTag>
      <w:r>
        <w:rPr>
          <w:noProof/>
        </w:rPr>
        <w:t xml:space="preserve">  </w:t>
      </w:r>
      <w:r w:rsidRPr="00CA4496">
        <w:rPr>
          <w:noProof/>
        </w:rPr>
        <w:t>OR.</w:t>
      </w:r>
      <w:r>
        <w:rPr>
          <w:noProof/>
        </w:rPr>
        <w:t xml:space="preserve"> Colony </w:t>
      </w:r>
      <w:r w:rsidRPr="00CA4496">
        <w:rPr>
          <w:noProof/>
        </w:rPr>
        <w:t xml:space="preserve"> Relief of </w:t>
      </w:r>
      <w:smartTag w:uri="urn:schemas-microsoft-com:office:smarttags" w:element="place">
        <w:smartTag w:uri="urn:schemas-microsoft-com:office:smarttags" w:element="City">
          <w:r w:rsidRPr="00CA4496">
            <w:rPr>
              <w:noProof/>
            </w:rPr>
            <w:t>Kimberley</w:t>
          </w:r>
        </w:smartTag>
      </w:smartTag>
      <w:r w:rsidRPr="00CA4496">
        <w:rPr>
          <w:noProof/>
        </w:rPr>
        <w:t>,</w:t>
      </w:r>
      <w:r>
        <w:rPr>
          <w:noProof/>
        </w:rPr>
        <w:t xml:space="preserve"> Capture of Cronje, Kronstel, Prtoria and</w:t>
      </w:r>
      <w:r w:rsidRPr="00CA4496">
        <w:rPr>
          <w:noProof/>
        </w:rPr>
        <w:t xml:space="preserve"> Paardeburg – mentioned in despatches</w:t>
      </w:r>
      <w:r>
        <w:rPr>
          <w:noProof/>
        </w:rPr>
        <w:t xml:space="preserve"> DSO.</w:t>
      </w:r>
    </w:p>
    <w:p w:rsidR="00F6298A" w:rsidRPr="00CA4496" w:rsidRDefault="00F6298A" w:rsidP="006A27BD">
      <w:pPr>
        <w:rPr>
          <w:noProof/>
        </w:rPr>
      </w:pPr>
      <w:r w:rsidRPr="00CA4496">
        <w:rPr>
          <w:noProof/>
        </w:rPr>
        <w:t>1908 DAAG Sial</w:t>
      </w:r>
      <w:r>
        <w:rPr>
          <w:noProof/>
        </w:rPr>
        <w:t>k</w:t>
      </w:r>
      <w:r w:rsidRPr="00CA4496">
        <w:rPr>
          <w:noProof/>
        </w:rPr>
        <w:t>ote Brigade</w:t>
      </w:r>
    </w:p>
    <w:p w:rsidR="00F6298A" w:rsidRPr="00CA4496" w:rsidRDefault="00F6298A" w:rsidP="009367FC">
      <w:pPr>
        <w:rPr>
          <w:noProof/>
        </w:rPr>
      </w:pPr>
      <w:r>
        <w:rPr>
          <w:noProof/>
        </w:rPr>
        <w:t>1914 Major</w:t>
      </w:r>
      <w:r>
        <w:t xml:space="preserve"> in the </w:t>
      </w:r>
      <w:r>
        <w:rPr>
          <w:noProof/>
        </w:rPr>
        <w:t xml:space="preserve">Gloucester Regiment </w:t>
      </w:r>
      <w:r w:rsidRPr="00CA4496">
        <w:rPr>
          <w:noProof/>
        </w:rPr>
        <w:t>attached as GSO2 to 9</w:t>
      </w:r>
      <w:r w:rsidRPr="00CA4496">
        <w:rPr>
          <w:noProof/>
          <w:vertAlign w:val="superscript"/>
        </w:rPr>
        <w:t>th</w:t>
      </w:r>
      <w:r w:rsidRPr="00CA4496">
        <w:rPr>
          <w:noProof/>
        </w:rPr>
        <w:t xml:space="preserve"> Division. </w:t>
      </w:r>
    </w:p>
    <w:p w:rsidR="00F6298A" w:rsidRPr="002A03FC" w:rsidRDefault="00F6298A" w:rsidP="0038281B">
      <w:pPr>
        <w:tabs>
          <w:tab w:val="right" w:pos="9639"/>
        </w:tabs>
      </w:pPr>
      <w:smartTag w:uri="urn:schemas-microsoft-com:office:smarttags" w:element="place">
        <w:smartTag w:uri="urn:schemas-microsoft-com:office:smarttags" w:element="City">
          <w:r w:rsidRPr="002A03FC">
            <w:t>Battle</w:t>
          </w:r>
        </w:smartTag>
      </w:smartTag>
      <w:r w:rsidRPr="002A03FC">
        <w:t xml:space="preserve"> of Loos MID DSO.</w:t>
      </w:r>
    </w:p>
    <w:p w:rsidR="00F6298A" w:rsidRDefault="00F6298A" w:rsidP="0038281B">
      <w:pPr>
        <w:tabs>
          <w:tab w:val="right" w:pos="9639"/>
        </w:tabs>
        <w:rPr>
          <w:b/>
        </w:rPr>
      </w:pPr>
    </w:p>
    <w:p w:rsidR="00F6298A" w:rsidRDefault="00F6298A" w:rsidP="0038281B">
      <w:pPr>
        <w:tabs>
          <w:tab w:val="right" w:pos="9639"/>
        </w:tabs>
      </w:pPr>
      <w:r w:rsidRPr="00CA4496">
        <w:rPr>
          <w:b/>
        </w:rPr>
        <w:t>Died:</w:t>
      </w:r>
      <w:r>
        <w:t xml:space="preserve"> </w:t>
      </w:r>
      <w:r>
        <w:rPr>
          <w:noProof/>
        </w:rPr>
        <w:t>25 September 1915</w:t>
      </w:r>
      <w:r w:rsidRPr="00852E9E">
        <w:rPr>
          <w:noProof/>
        </w:rPr>
        <w:t xml:space="preserve">  KIA in the battle of Loos 27 Sep 1915</w:t>
      </w:r>
      <w:r>
        <w:rPr>
          <w:noProof/>
        </w:rPr>
        <w:t xml:space="preserve"> </w:t>
      </w:r>
      <w:r>
        <w:t xml:space="preserve">aged </w:t>
      </w:r>
      <w:r>
        <w:rPr>
          <w:noProof/>
        </w:rPr>
        <w:t>41</w:t>
      </w:r>
      <w:r>
        <w:br/>
      </w:r>
    </w:p>
    <w:p w:rsidR="00F6298A" w:rsidRPr="003E310F" w:rsidRDefault="00F6298A" w:rsidP="0038281B">
      <w:pPr>
        <w:tabs>
          <w:tab w:val="right" w:pos="9639"/>
        </w:tabs>
      </w:pPr>
      <w:r w:rsidRPr="00CA4496">
        <w:rPr>
          <w:b/>
        </w:rPr>
        <w:t>Decorations:</w:t>
      </w:r>
      <w:r>
        <w:rPr>
          <w:color w:val="FF0000"/>
        </w:rPr>
        <w:t xml:space="preserve"> </w:t>
      </w:r>
      <w:r w:rsidRPr="003E310F">
        <w:t>MID, DSO, Queen’s</w:t>
      </w:r>
      <w:r>
        <w:t xml:space="preserve"> South African </w:t>
      </w:r>
      <w:r w:rsidRPr="003E310F">
        <w:t>Medal and three clasps</w:t>
      </w:r>
      <w:r>
        <w:t xml:space="preserve"> (Relief of Kimberley, </w:t>
      </w:r>
      <w:smartTag w:uri="urn:schemas-microsoft-com:office:smarttags" w:element="place">
        <w:smartTag w:uri="urn:schemas-microsoft-com:office:smarttags" w:element="PlaceType">
          <w:r>
            <w:t>Cape</w:t>
          </w:r>
        </w:smartTag>
        <w:r>
          <w:t xml:space="preserve"> </w:t>
        </w:r>
        <w:smartTag w:uri="urn:schemas-microsoft-com:office:smarttags" w:element="PlaceName">
          <w:r>
            <w:t>Colony</w:t>
          </w:r>
        </w:smartTag>
      </w:smartTag>
      <w:r w:rsidRPr="003E310F">
        <w:t>,</w:t>
      </w:r>
      <w:r>
        <w:t xml:space="preserve"> and Paardeburg).</w:t>
      </w:r>
      <w:r w:rsidRPr="003E310F">
        <w:t xml:space="preserve"> King’s </w:t>
      </w:r>
      <w:r>
        <w:t xml:space="preserve">South African </w:t>
      </w:r>
      <w:r w:rsidRPr="003E310F">
        <w:t>Medal and two clasps .</w:t>
      </w:r>
      <w:r>
        <w:t xml:space="preserve"> </w:t>
      </w:r>
      <w:r w:rsidRPr="003E310F">
        <w:t>DSO,  MID, Medal, Victory Medal, 1914 – 15 Star</w:t>
      </w:r>
      <w:r>
        <w:t>.</w:t>
      </w:r>
    </w:p>
    <w:p w:rsidR="00F6298A" w:rsidRDefault="00F6298A" w:rsidP="0038281B">
      <w:pPr>
        <w:tabs>
          <w:tab w:val="right" w:pos="9639"/>
        </w:tabs>
      </w:pPr>
    </w:p>
    <w:p w:rsidR="00F6298A" w:rsidRPr="00CA4496" w:rsidRDefault="00F6298A" w:rsidP="0038281B">
      <w:pPr>
        <w:tabs>
          <w:tab w:val="right" w:pos="9639"/>
        </w:tabs>
        <w:rPr>
          <w:b/>
        </w:rPr>
      </w:pPr>
      <w:r w:rsidRPr="00CA4496">
        <w:rPr>
          <w:b/>
        </w:rPr>
        <w:t>Memorials:</w:t>
      </w:r>
    </w:p>
    <w:p w:rsidR="00F6298A" w:rsidRDefault="00F6298A" w:rsidP="0038281B">
      <w:pPr>
        <w:pStyle w:val="ListParagraph"/>
        <w:numPr>
          <w:ilvl w:val="0"/>
          <w:numId w:val="2"/>
        </w:numPr>
        <w:spacing w:after="0"/>
      </w:pPr>
      <w:r>
        <w:t>College Hall</w:t>
      </w:r>
    </w:p>
    <w:p w:rsidR="00F6298A" w:rsidRDefault="00F6298A" w:rsidP="0038281B">
      <w:pPr>
        <w:pStyle w:val="ListParagraph"/>
        <w:numPr>
          <w:ilvl w:val="0"/>
          <w:numId w:val="2"/>
        </w:numPr>
        <w:spacing w:after="0"/>
      </w:pPr>
      <w:smartTag w:uri="urn:schemas-microsoft-com:office:smarttags" w:element="place">
        <w:smartTag w:uri="urn:schemas-microsoft-com:office:smarttags" w:element="PlaceName">
          <w:r>
            <w:t>Rugby</w:t>
          </w:r>
        </w:smartTag>
        <w:r>
          <w:t xml:space="preserve"> </w:t>
        </w:r>
        <w:smartTag w:uri="urn:schemas-microsoft-com:office:smarttags" w:element="PlaceType">
          <w:r>
            <w:t>School</w:t>
          </w:r>
        </w:smartTag>
      </w:smartTag>
      <w:r>
        <w:t xml:space="preserve"> Memorial Chapel</w:t>
      </w:r>
    </w:p>
    <w:p w:rsidR="00F6298A" w:rsidRPr="009367FC" w:rsidRDefault="00F6298A" w:rsidP="0038281B">
      <w:pPr>
        <w:pStyle w:val="ListParagraph"/>
        <w:numPr>
          <w:ilvl w:val="0"/>
          <w:numId w:val="2"/>
        </w:numPr>
        <w:spacing w:after="0"/>
        <w:rPr>
          <w:b/>
        </w:rPr>
      </w:pPr>
      <w:r>
        <w:rPr>
          <w:noProof/>
        </w:rPr>
        <w:t>Loos Memorial</w:t>
      </w:r>
    </w:p>
    <w:p w:rsidR="00F6298A" w:rsidRPr="003E310F" w:rsidRDefault="00F6298A" w:rsidP="0038281B">
      <w:pPr>
        <w:pStyle w:val="ListParagraph"/>
        <w:numPr>
          <w:ilvl w:val="0"/>
          <w:numId w:val="2"/>
        </w:numPr>
        <w:spacing w:after="0"/>
        <w:rPr>
          <w:b/>
        </w:rPr>
      </w:pPr>
      <w:smartTag w:uri="urn:schemas-microsoft-com:office:smarttags" w:element="place">
        <w:smartTag w:uri="urn:schemas-microsoft-com:office:smarttags" w:element="PlaceType">
          <w:r w:rsidRPr="003E310F">
            <w:rPr>
              <w:noProof/>
            </w:rPr>
            <w:t>Town</w:t>
          </w:r>
        </w:smartTag>
        <w:r w:rsidRPr="003E310F">
          <w:rPr>
            <w:noProof/>
          </w:rPr>
          <w:t xml:space="preserve"> </w:t>
        </w:r>
        <w:smartTag w:uri="urn:schemas-microsoft-com:office:smarttags" w:element="PlaceType">
          <w:r w:rsidRPr="003E310F">
            <w:rPr>
              <w:noProof/>
            </w:rPr>
            <w:t>Church</w:t>
          </w:r>
        </w:smartTag>
      </w:smartTag>
    </w:p>
    <w:p w:rsidR="00F6298A" w:rsidRPr="009367FC" w:rsidRDefault="00F6298A" w:rsidP="0038281B">
      <w:pPr>
        <w:pStyle w:val="ListParagraph"/>
        <w:numPr>
          <w:ilvl w:val="0"/>
          <w:numId w:val="2"/>
        </w:numPr>
        <w:spacing w:after="0"/>
        <w:rPr>
          <w:b/>
        </w:rPr>
      </w:pPr>
      <w:r>
        <w:rPr>
          <w:noProof/>
          <w:color w:val="FF0000"/>
        </w:rPr>
        <w:t xml:space="preserve">St Martin’s </w:t>
      </w:r>
      <w:smartTag w:uri="urn:schemas-microsoft-com:office:smarttags" w:element="place">
        <w:smartTag w:uri="urn:schemas-microsoft-com:office:smarttags" w:element="PlaceName">
          <w:r>
            <w:rPr>
              <w:noProof/>
              <w:color w:val="FF0000"/>
            </w:rPr>
            <w:t>Parish</w:t>
          </w:r>
        </w:smartTag>
        <w:r>
          <w:rPr>
            <w:noProof/>
            <w:color w:val="FF0000"/>
          </w:rPr>
          <w:t xml:space="preserve"> </w:t>
        </w:r>
        <w:smartTag w:uri="urn:schemas-microsoft-com:office:smarttags" w:element="PlaceType">
          <w:r>
            <w:rPr>
              <w:noProof/>
              <w:color w:val="FF0000"/>
            </w:rPr>
            <w:t>Church</w:t>
          </w:r>
        </w:smartTag>
      </w:smartTag>
      <w:r>
        <w:rPr>
          <w:noProof/>
          <w:color w:val="FF0000"/>
        </w:rPr>
        <w:t>??? and War Memorial</w:t>
      </w:r>
    </w:p>
    <w:p w:rsidR="00F6298A" w:rsidRPr="003E310F" w:rsidRDefault="00F6298A" w:rsidP="0038281B">
      <w:pPr>
        <w:pStyle w:val="ListParagraph"/>
        <w:numPr>
          <w:ilvl w:val="0"/>
          <w:numId w:val="2"/>
        </w:numPr>
        <w:spacing w:after="0"/>
        <w:rPr>
          <w:b/>
        </w:rPr>
      </w:pPr>
      <w:r w:rsidRPr="003E310F">
        <w:rPr>
          <w:noProof/>
        </w:rPr>
        <w:t xml:space="preserve">St. Mary’s </w:t>
      </w:r>
      <w:smartTag w:uri="urn:schemas-microsoft-com:office:smarttags" w:element="place">
        <w:smartTag w:uri="urn:schemas-microsoft-com:office:smarttags" w:element="City">
          <w:r w:rsidRPr="003E310F">
            <w:rPr>
              <w:noProof/>
            </w:rPr>
            <w:t>Parish Church</w:t>
          </w:r>
        </w:smartTag>
        <w:r w:rsidRPr="003E310F">
          <w:rPr>
            <w:noProof/>
          </w:rPr>
          <w:t xml:space="preserve"> </w:t>
        </w:r>
        <w:smartTag w:uri="urn:schemas-microsoft-com:office:smarttags" w:element="country-region">
          <w:r w:rsidRPr="003E310F">
            <w:rPr>
              <w:noProof/>
            </w:rPr>
            <w:t>Sussex</w:t>
          </w:r>
        </w:smartTag>
      </w:smartTag>
      <w:r w:rsidRPr="003E310F">
        <w:rPr>
          <w:noProof/>
        </w:rPr>
        <w:t xml:space="preserve"> not on Main Sussex Memorial.</w:t>
      </w:r>
    </w:p>
    <w:p w:rsidR="00F6298A" w:rsidRDefault="00F6298A" w:rsidP="003E310F">
      <w:pPr>
        <w:pStyle w:val="ListParagraph"/>
        <w:spacing w:after="0"/>
        <w:rPr>
          <w:noProof/>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F6298A" w:rsidRPr="00852E9E" w:rsidTr="00852E9E">
        <w:tc>
          <w:tcPr>
            <w:tcW w:w="9854" w:type="dxa"/>
          </w:tcPr>
          <w:p w:rsidR="00F6298A" w:rsidRPr="00E510BB" w:rsidRDefault="00F6298A" w:rsidP="00852E9E">
            <w:pPr>
              <w:spacing w:after="0"/>
              <w:rPr>
                <w:color w:val="FF0000"/>
              </w:rPr>
            </w:pPr>
            <w:r w:rsidRPr="00852E9E">
              <w:rPr>
                <w:b/>
              </w:rPr>
              <w:t>Notes</w:t>
            </w:r>
            <w:r>
              <w:rPr>
                <w:b/>
              </w:rPr>
              <w:t xml:space="preserve"> </w:t>
            </w:r>
            <w:r>
              <w:rPr>
                <w:color w:val="FF0000"/>
              </w:rPr>
              <w:t>Daughter of Col Osmond Francis Le M (976) founded Essay 1934.</w:t>
            </w:r>
          </w:p>
        </w:tc>
      </w:tr>
    </w:tbl>
    <w:p w:rsidR="00F6298A" w:rsidRDefault="006105D6" w:rsidP="00440E57">
      <w:pPr>
        <w:pStyle w:val="Heading1"/>
      </w:pPr>
      <w:r>
        <w:br w:type="page"/>
      </w:r>
      <w:bookmarkStart w:id="57" w:name="_Toc465841383"/>
      <w:r w:rsidR="00F6298A" w:rsidRPr="00E7355C">
        <w:rPr>
          <w:noProof/>
        </w:rPr>
        <w:t>George William</w:t>
      </w:r>
      <w:r w:rsidR="00F6298A" w:rsidRPr="00440E57">
        <w:t xml:space="preserve"> </w:t>
      </w:r>
      <w:r w:rsidR="00F6298A" w:rsidRPr="00E7355C">
        <w:rPr>
          <w:b/>
          <w:noProof/>
        </w:rPr>
        <w:t>Le Page</w:t>
      </w:r>
      <w:r w:rsidR="00F6298A" w:rsidRPr="00440E57">
        <w:rPr>
          <w:b/>
        </w:rPr>
        <w:t xml:space="preserve"> </w:t>
      </w:r>
      <w:r w:rsidR="00F6298A" w:rsidRPr="00440E57">
        <w:t>(</w:t>
      </w:r>
      <w:r w:rsidR="00F6298A" w:rsidRPr="00E7355C">
        <w:rPr>
          <w:noProof/>
        </w:rPr>
        <w:t>2473</w:t>
      </w:r>
      <w:r w:rsidR="00F6298A" w:rsidRPr="00440E57">
        <w:t>)</w:t>
      </w:r>
      <w:bookmarkEnd w:id="57"/>
    </w:p>
    <w:p w:rsidR="00F6298A" w:rsidRPr="000C44C0" w:rsidRDefault="00F6298A" w:rsidP="0074285B">
      <w:pPr>
        <w:rPr>
          <w:color w:val="FF0000"/>
        </w:rPr>
      </w:pPr>
      <w:r w:rsidRPr="000C44C0">
        <w:rPr>
          <w:color w:val="FF0000"/>
        </w:rPr>
        <w:t xml:space="preserve">                                                                             Service No. 125129</w:t>
      </w:r>
    </w:p>
    <w:p w:rsidR="00F6298A" w:rsidRDefault="00F6298A" w:rsidP="0074285B">
      <w:pPr>
        <w:rPr>
          <w:color w:val="FF0000"/>
        </w:rPr>
      </w:pPr>
    </w:p>
    <w:p w:rsidR="00F6298A" w:rsidRPr="0074285B" w:rsidRDefault="00F6298A" w:rsidP="0074285B">
      <w:pPr>
        <w:tabs>
          <w:tab w:val="right" w:pos="9639"/>
        </w:tabs>
        <w:rPr>
          <w:color w:val="00FF00"/>
          <w:lang w:val="pt-PT"/>
        </w:rPr>
      </w:pPr>
      <w:r w:rsidRPr="0074285B">
        <w:rPr>
          <w:color w:val="00FF00"/>
          <w:lang w:val="pt-PT"/>
        </w:rPr>
        <w:t>Vol. II Pg 131</w:t>
      </w:r>
    </w:p>
    <w:p w:rsidR="00F6298A" w:rsidRDefault="00E701C3" w:rsidP="0074285B">
      <w:r>
        <w:rPr>
          <w:noProof/>
          <w:lang w:eastAsia="en-GB"/>
        </w:rPr>
        <w:drawing>
          <wp:anchor distT="0" distB="0" distL="114300" distR="114300" simplePos="0" relativeHeight="251658752" behindDoc="1" locked="0" layoutInCell="1" allowOverlap="1" wp14:anchorId="41F63EA6" wp14:editId="1ECE3AAD">
            <wp:simplePos x="0" y="0"/>
            <wp:positionH relativeFrom="column">
              <wp:posOffset>3810</wp:posOffset>
            </wp:positionH>
            <wp:positionV relativeFrom="paragraph">
              <wp:posOffset>247015</wp:posOffset>
            </wp:positionV>
            <wp:extent cx="2045335" cy="3063240"/>
            <wp:effectExtent l="0" t="0" r="0" b="3810"/>
            <wp:wrapTight wrapText="bothSides">
              <wp:wrapPolygon edited="0">
                <wp:start x="0" y="0"/>
                <wp:lineTo x="0" y="21493"/>
                <wp:lineTo x="21325" y="21493"/>
                <wp:lineTo x="21325" y="0"/>
                <wp:lineTo x="0" y="0"/>
              </wp:wrapPolygon>
            </wp:wrapTight>
            <wp:docPr id="7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45335" cy="3063240"/>
                    </a:xfrm>
                    <a:prstGeom prst="rect">
                      <a:avLst/>
                    </a:prstGeom>
                    <a:noFill/>
                  </pic:spPr>
                </pic:pic>
              </a:graphicData>
            </a:graphic>
            <wp14:sizeRelH relativeFrom="page">
              <wp14:pctWidth>0</wp14:pctWidth>
            </wp14:sizeRelH>
            <wp14:sizeRelV relativeFrom="page">
              <wp14:pctHeight>0</wp14:pctHeight>
            </wp14:sizeRelV>
          </wp:anchor>
        </w:drawing>
      </w:r>
    </w:p>
    <w:p w:rsidR="00F6298A" w:rsidRDefault="00F6298A" w:rsidP="0074285B">
      <w:r>
        <w:t xml:space="preserve">                         </w:t>
      </w:r>
      <w:r w:rsidR="00E701C3">
        <w:rPr>
          <w:noProof/>
          <w:lang w:eastAsia="en-GB"/>
        </w:rPr>
        <w:drawing>
          <wp:inline distT="0" distB="0" distL="0" distR="0" wp14:anchorId="68ADC68D" wp14:editId="6DA708E7">
            <wp:extent cx="3543300" cy="2324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43300" cy="2324100"/>
                    </a:xfrm>
                    <a:prstGeom prst="rect">
                      <a:avLst/>
                    </a:prstGeom>
                    <a:noFill/>
                    <a:ln>
                      <a:noFill/>
                    </a:ln>
                  </pic:spPr>
                </pic:pic>
              </a:graphicData>
            </a:graphic>
          </wp:inline>
        </w:drawing>
      </w:r>
    </w:p>
    <w:p w:rsidR="00F6298A" w:rsidRPr="00C461A2" w:rsidRDefault="00F6298A" w:rsidP="0074285B">
      <w:pPr>
        <w:tabs>
          <w:tab w:val="right" w:pos="9639"/>
        </w:tabs>
        <w:rPr>
          <w:b/>
        </w:rPr>
      </w:pPr>
      <w:r>
        <w:t xml:space="preserve">                                         </w:t>
      </w:r>
      <w:r w:rsidRPr="00C461A2">
        <w:rPr>
          <w:b/>
        </w:rPr>
        <w:t>Catel Memorial</w:t>
      </w:r>
      <w:r>
        <w:rPr>
          <w:b/>
        </w:rPr>
        <w:t xml:space="preserve"> (2015)</w:t>
      </w:r>
    </w:p>
    <w:p w:rsidR="00F6298A" w:rsidRPr="0074285B" w:rsidRDefault="00F6298A" w:rsidP="0074285B"/>
    <w:p w:rsidR="00F6298A" w:rsidRPr="00294750" w:rsidRDefault="00F6298A" w:rsidP="0038281B">
      <w:pPr>
        <w:tabs>
          <w:tab w:val="right" w:pos="9639"/>
        </w:tabs>
        <w:rPr>
          <w:b/>
        </w:rPr>
      </w:pPr>
      <w:r w:rsidRPr="00294750">
        <w:rPr>
          <w:b/>
        </w:rPr>
        <w:t>Major George Le Page with thanks to Alan Cross of the Sporting Club.</w:t>
      </w:r>
    </w:p>
    <w:p w:rsidR="00F6298A" w:rsidRPr="002A7C78" w:rsidRDefault="00F6298A" w:rsidP="0038281B">
      <w:pPr>
        <w:tabs>
          <w:tab w:val="right" w:pos="9639"/>
        </w:tabs>
        <w:rPr>
          <w:noProof/>
        </w:rPr>
      </w:pPr>
      <w:r w:rsidRPr="00294750">
        <w:rPr>
          <w:b/>
        </w:rPr>
        <w:t>Born:</w:t>
      </w:r>
      <w:r>
        <w:t xml:space="preserve"> </w:t>
      </w:r>
      <w:r>
        <w:rPr>
          <w:noProof/>
        </w:rPr>
        <w:t xml:space="preserve">24 August </w:t>
      </w:r>
      <w:r w:rsidRPr="002A7C78">
        <w:rPr>
          <w:noProof/>
        </w:rPr>
        <w:t xml:space="preserve">1876 in St Peter Port </w:t>
      </w:r>
      <w:smartTag w:uri="urn:schemas-microsoft-com:office:smarttags" w:element="place">
        <w:r w:rsidRPr="002A7C78">
          <w:rPr>
            <w:noProof/>
          </w:rPr>
          <w:t>Guernsey</w:t>
        </w:r>
      </w:smartTag>
      <w:r w:rsidRPr="002A7C78">
        <w:rPr>
          <w:noProof/>
        </w:rPr>
        <w:t>. Son of George William Le Page and Susan Louise (Nee Robiliard)</w:t>
      </w:r>
    </w:p>
    <w:p w:rsidR="00F6298A" w:rsidRPr="002A7C78" w:rsidRDefault="00F6298A" w:rsidP="0038281B">
      <w:pPr>
        <w:tabs>
          <w:tab w:val="right" w:pos="9639"/>
        </w:tabs>
        <w:rPr>
          <w:noProof/>
        </w:rPr>
      </w:pPr>
      <w:r w:rsidRPr="002A7C78">
        <w:rPr>
          <w:noProof/>
        </w:rPr>
        <w:t>Husband of Lilian Le Page (Nee Le Feuvre) Strathmore House, The Grange, St Peter Port. Married in Oct 1907. Daughter Marjorie Florence Le Page b. 13 Nov 1908</w:t>
      </w:r>
    </w:p>
    <w:p w:rsidR="00F6298A" w:rsidRPr="002A7C78" w:rsidRDefault="00F6298A" w:rsidP="0038281B">
      <w:pPr>
        <w:tabs>
          <w:tab w:val="right" w:pos="9639"/>
        </w:tabs>
      </w:pPr>
      <w:r w:rsidRPr="00294750">
        <w:rPr>
          <w:b/>
        </w:rPr>
        <w:t>Joined</w:t>
      </w:r>
      <w:r w:rsidRPr="002A7C78">
        <w:t xml:space="preserve"> </w:t>
      </w:r>
      <w:smartTag w:uri="urn:schemas-microsoft-com:office:smarttags" w:element="place">
        <w:smartTag w:uri="urn:schemas-microsoft-com:office:smarttags" w:element="PlaceName">
          <w:r w:rsidRPr="002A7C78">
            <w:t>Elizabeth</w:t>
          </w:r>
        </w:smartTag>
        <w:r w:rsidRPr="002A7C78">
          <w:t xml:space="preserve"> </w:t>
        </w:r>
        <w:smartTag w:uri="urn:schemas-microsoft-com:office:smarttags" w:element="PlaceName">
          <w:r w:rsidRPr="002A7C78">
            <w:t>College</w:t>
          </w:r>
        </w:smartTag>
      </w:smartTag>
      <w:r w:rsidRPr="002A7C78">
        <w:t xml:space="preserve"> in </w:t>
      </w:r>
      <w:r w:rsidRPr="002A7C78">
        <w:rPr>
          <w:noProof/>
        </w:rPr>
        <w:t>1887</w:t>
      </w:r>
      <w:r w:rsidRPr="002A7C78">
        <w:t xml:space="preserve"> (5) and left in </w:t>
      </w:r>
      <w:r w:rsidRPr="002A7C78">
        <w:rPr>
          <w:noProof/>
        </w:rPr>
        <w:t>1893</w:t>
      </w:r>
      <w:r>
        <w:rPr>
          <w:noProof/>
        </w:rPr>
        <w:t xml:space="preserve">. Otained Naval Engineer Studenship (38th) 1899. </w:t>
      </w:r>
      <w:r w:rsidRPr="002A7C78">
        <w:br/>
        <w:t xml:space="preserve">Fruit Grower in </w:t>
      </w:r>
      <w:smartTag w:uri="urn:schemas-microsoft-com:office:smarttags" w:element="place">
        <w:r w:rsidRPr="002A7C78">
          <w:t>Guernsey</w:t>
        </w:r>
      </w:smartTag>
    </w:p>
    <w:p w:rsidR="00F6298A" w:rsidRPr="002A7C78" w:rsidRDefault="00F6298A" w:rsidP="0038281B">
      <w:pPr>
        <w:tabs>
          <w:tab w:val="right" w:pos="9639"/>
        </w:tabs>
      </w:pPr>
      <w:r w:rsidRPr="002A7C78">
        <w:t>2</w:t>
      </w:r>
      <w:r w:rsidRPr="002A7C78">
        <w:rPr>
          <w:vertAlign w:val="superscript"/>
        </w:rPr>
        <w:t>nd</w:t>
      </w:r>
      <w:r w:rsidRPr="002A7C78">
        <w:t xml:space="preserve"> Lt 1893, Capt 1896, Major 1906 in 2</w:t>
      </w:r>
      <w:r w:rsidRPr="002A7C78">
        <w:rPr>
          <w:vertAlign w:val="superscript"/>
        </w:rPr>
        <w:t>nd</w:t>
      </w:r>
      <w:r w:rsidRPr="002A7C78">
        <w:t xml:space="preserve"> RGLI.</w:t>
      </w:r>
    </w:p>
    <w:p w:rsidR="00F6298A" w:rsidRPr="002A7C78" w:rsidRDefault="00F6298A" w:rsidP="0038281B">
      <w:pPr>
        <w:tabs>
          <w:tab w:val="right" w:pos="9639"/>
        </w:tabs>
      </w:pPr>
      <w:r w:rsidRPr="002A7C78">
        <w:t>He commanded the Royal Guernsey Militia Contingent at the Coronation of George V.</w:t>
      </w:r>
    </w:p>
    <w:p w:rsidR="00F6298A" w:rsidRDefault="00F6298A" w:rsidP="00881712">
      <w:pPr>
        <w:spacing w:before="240"/>
        <w:rPr>
          <w:b/>
        </w:rPr>
      </w:pPr>
      <w:r w:rsidRPr="002A7C78">
        <w:rPr>
          <w:b/>
        </w:rPr>
        <w:t>War Service</w:t>
      </w:r>
    </w:p>
    <w:p w:rsidR="00F6298A" w:rsidRPr="002A7C78" w:rsidRDefault="00F6298A" w:rsidP="00881712">
      <w:pPr>
        <w:spacing w:before="240"/>
      </w:pPr>
      <w:r w:rsidRPr="002A7C78">
        <w:t>1914   I/C 1</w:t>
      </w:r>
      <w:r w:rsidRPr="002A7C78">
        <w:rPr>
          <w:vertAlign w:val="superscript"/>
        </w:rPr>
        <w:t>st</w:t>
      </w:r>
      <w:r w:rsidRPr="002A7C78">
        <w:t xml:space="preserve"> Service Coy Royal Guernsey Militia attached to 1</w:t>
      </w:r>
      <w:r w:rsidRPr="002A7C78">
        <w:rPr>
          <w:vertAlign w:val="superscript"/>
        </w:rPr>
        <w:t>st</w:t>
      </w:r>
      <w:r w:rsidRPr="002A7C78">
        <w:t xml:space="preserve"> Royal Irish Regt. as 6</w:t>
      </w:r>
      <w:r w:rsidRPr="002A7C78">
        <w:rPr>
          <w:vertAlign w:val="superscript"/>
        </w:rPr>
        <w:t>th</w:t>
      </w:r>
      <w:r w:rsidRPr="002A7C78">
        <w:t xml:space="preserve"> Bn. D Coy (</w:t>
      </w:r>
      <w:smartTag w:uri="urn:schemas-microsoft-com:office:smarttags" w:element="place">
        <w:r w:rsidRPr="002A7C78">
          <w:t>Guernsey</w:t>
        </w:r>
      </w:smartTag>
      <w:r w:rsidRPr="002A7C78">
        <w:t xml:space="preserve"> contingent)</w:t>
      </w:r>
    </w:p>
    <w:p w:rsidR="00F6298A" w:rsidRDefault="00F6298A" w:rsidP="0038281B">
      <w:pPr>
        <w:tabs>
          <w:tab w:val="right" w:pos="9639"/>
        </w:tabs>
      </w:pPr>
      <w:r w:rsidRPr="00294750">
        <w:rPr>
          <w:b/>
        </w:rPr>
        <w:t>Died:</w:t>
      </w:r>
      <w:r w:rsidRPr="002A7C78">
        <w:t xml:space="preserve"> </w:t>
      </w:r>
      <w:r w:rsidRPr="002A7C78">
        <w:rPr>
          <w:noProof/>
        </w:rPr>
        <w:t>26 January 1916 KIA at Loos</w:t>
      </w:r>
      <w:r w:rsidRPr="002A7C78">
        <w:t xml:space="preserve"> aged </w:t>
      </w:r>
      <w:r w:rsidRPr="002A7C78">
        <w:rPr>
          <w:noProof/>
        </w:rPr>
        <w:t>39</w:t>
      </w:r>
      <w:r w:rsidRPr="002A7C78">
        <w:br/>
      </w:r>
    </w:p>
    <w:p w:rsidR="00F6298A" w:rsidRPr="002A7C78" w:rsidRDefault="00F6298A" w:rsidP="0038281B">
      <w:pPr>
        <w:tabs>
          <w:tab w:val="right" w:pos="9639"/>
        </w:tabs>
      </w:pPr>
      <w:r w:rsidRPr="00294750">
        <w:rPr>
          <w:b/>
        </w:rPr>
        <w:t>Decorations:</w:t>
      </w:r>
      <w:r>
        <w:rPr>
          <w:b/>
        </w:rPr>
        <w:t xml:space="preserve"> </w:t>
      </w:r>
      <w:r>
        <w:t xml:space="preserve"> </w:t>
      </w:r>
      <w:r w:rsidRPr="002A7C78">
        <w:t>Medal, Victory Medal.</w:t>
      </w:r>
    </w:p>
    <w:p w:rsidR="00F6298A" w:rsidRPr="00294750" w:rsidRDefault="00F6298A" w:rsidP="0038281B">
      <w:pPr>
        <w:tabs>
          <w:tab w:val="right" w:pos="9639"/>
        </w:tabs>
        <w:rPr>
          <w:b/>
        </w:rPr>
      </w:pPr>
      <w:r w:rsidRPr="00294750">
        <w:rPr>
          <w:b/>
        </w:rPr>
        <w:t>Memorials:</w:t>
      </w:r>
    </w:p>
    <w:p w:rsidR="00F6298A" w:rsidRPr="002A7C78" w:rsidRDefault="00F6298A" w:rsidP="0038281B">
      <w:pPr>
        <w:pStyle w:val="ListParagraph"/>
        <w:numPr>
          <w:ilvl w:val="0"/>
          <w:numId w:val="2"/>
        </w:numPr>
        <w:spacing w:after="0"/>
      </w:pPr>
      <w:r w:rsidRPr="002A7C78">
        <w:t>College Hall</w:t>
      </w:r>
    </w:p>
    <w:p w:rsidR="00F6298A" w:rsidRPr="002A7C78" w:rsidRDefault="00F6298A" w:rsidP="0038281B">
      <w:pPr>
        <w:pStyle w:val="ListParagraph"/>
        <w:numPr>
          <w:ilvl w:val="0"/>
          <w:numId w:val="2"/>
        </w:numPr>
        <w:spacing w:after="0"/>
        <w:rPr>
          <w:b/>
        </w:rPr>
      </w:pPr>
      <w:smartTag w:uri="urn:schemas-microsoft-com:office:smarttags" w:element="place">
        <w:smartTag w:uri="urn:schemas-microsoft-com:office:smarttags" w:element="PlaceName">
          <w:r w:rsidRPr="002A7C78">
            <w:rPr>
              <w:noProof/>
            </w:rPr>
            <w:t>Noeux-le-Mines</w:t>
          </w:r>
        </w:smartTag>
        <w:r w:rsidRPr="002A7C78">
          <w:rPr>
            <w:noProof/>
          </w:rPr>
          <w:t xml:space="preserve"> </w:t>
        </w:r>
        <w:smartTag w:uri="urn:schemas-microsoft-com:office:smarttags" w:element="PlaceName">
          <w:r w:rsidRPr="002A7C78">
            <w:rPr>
              <w:noProof/>
            </w:rPr>
            <w:t>Communal</w:t>
          </w:r>
        </w:smartTag>
        <w:r w:rsidRPr="002A7C78">
          <w:rPr>
            <w:noProof/>
          </w:rPr>
          <w:t xml:space="preserve"> </w:t>
        </w:r>
        <w:smartTag w:uri="urn:schemas-microsoft-com:office:smarttags" w:element="PlaceType">
          <w:r w:rsidRPr="002A7C78">
            <w:rPr>
              <w:noProof/>
            </w:rPr>
            <w:t>Cemetery</w:t>
          </w:r>
        </w:smartTag>
      </w:smartTag>
      <w:r w:rsidRPr="002A7C78">
        <w:rPr>
          <w:noProof/>
        </w:rPr>
        <w:t xml:space="preserve"> 1.K.21</w:t>
      </w:r>
    </w:p>
    <w:p w:rsidR="00F6298A" w:rsidRPr="00555377" w:rsidRDefault="00F6298A" w:rsidP="0038281B">
      <w:pPr>
        <w:pStyle w:val="ListParagraph"/>
        <w:numPr>
          <w:ilvl w:val="0"/>
          <w:numId w:val="2"/>
        </w:numPr>
        <w:spacing w:after="0"/>
        <w:rPr>
          <w:b/>
        </w:rPr>
      </w:pPr>
      <w:smartTag w:uri="urn:schemas-microsoft-com:office:smarttags" w:element="place">
        <w:smartTag w:uri="urn:schemas-microsoft-com:office:smarttags" w:element="PlaceName">
          <w:r w:rsidRPr="002A7C78">
            <w:rPr>
              <w:noProof/>
            </w:rPr>
            <w:t>Catel</w:t>
          </w:r>
        </w:smartTag>
        <w:r w:rsidRPr="002A7C78">
          <w:rPr>
            <w:noProof/>
          </w:rPr>
          <w:t xml:space="preserve"> </w:t>
        </w:r>
        <w:smartTag w:uri="urn:schemas-microsoft-com:office:smarttags" w:element="PlaceType">
          <w:r w:rsidRPr="002A7C78">
            <w:rPr>
              <w:noProof/>
            </w:rPr>
            <w:t>Church</w:t>
          </w:r>
        </w:smartTag>
      </w:smartTag>
    </w:p>
    <w:p w:rsidR="00F6298A" w:rsidRPr="00440E57" w:rsidRDefault="006105D6" w:rsidP="00440E57">
      <w:pPr>
        <w:pStyle w:val="Heading1"/>
      </w:pPr>
      <w:r>
        <w:br w:type="page"/>
      </w:r>
      <w:bookmarkStart w:id="58" w:name="_Toc465841384"/>
      <w:r w:rsidR="00F6298A" w:rsidRPr="00E7355C">
        <w:rPr>
          <w:noProof/>
        </w:rPr>
        <w:t>Wallace Mackenzie</w:t>
      </w:r>
      <w:r w:rsidR="00F6298A" w:rsidRPr="00440E57">
        <w:t xml:space="preserve"> </w:t>
      </w:r>
      <w:r w:rsidR="00F6298A" w:rsidRPr="00E7355C">
        <w:rPr>
          <w:b/>
          <w:noProof/>
        </w:rPr>
        <w:t>Le Patourel</w:t>
      </w:r>
      <w:r w:rsidR="00F6298A" w:rsidRPr="00440E57">
        <w:rPr>
          <w:b/>
        </w:rPr>
        <w:t xml:space="preserve"> </w:t>
      </w:r>
      <w:r w:rsidR="00F6298A" w:rsidRPr="00440E57">
        <w:t>(</w:t>
      </w:r>
      <w:r w:rsidR="00F6298A" w:rsidRPr="00E7355C">
        <w:rPr>
          <w:noProof/>
        </w:rPr>
        <w:t>1962</w:t>
      </w:r>
      <w:r w:rsidR="00F6298A" w:rsidRPr="00440E57">
        <w:t>)</w:t>
      </w:r>
      <w:r w:rsidR="00F6298A">
        <w:t xml:space="preserve"> MA</w:t>
      </w:r>
      <w:bookmarkEnd w:id="58"/>
    </w:p>
    <w:p w:rsidR="00F6298A" w:rsidRPr="001220D5" w:rsidRDefault="00F6298A" w:rsidP="0038281B">
      <w:pPr>
        <w:tabs>
          <w:tab w:val="right" w:pos="9639"/>
        </w:tabs>
        <w:rPr>
          <w:color w:val="00FF00"/>
        </w:rPr>
      </w:pPr>
      <w:r>
        <w:rPr>
          <w:color w:val="00FF00"/>
        </w:rPr>
        <w:t>Vol. III  Pg 26????</w:t>
      </w:r>
    </w:p>
    <w:p w:rsidR="00F6298A" w:rsidRDefault="00F6298A" w:rsidP="0038281B">
      <w:pPr>
        <w:tabs>
          <w:tab w:val="right" w:pos="9639"/>
        </w:tabs>
      </w:pPr>
    </w:p>
    <w:p w:rsidR="00F6298A" w:rsidRPr="005E27E4" w:rsidRDefault="00F6298A" w:rsidP="0038281B">
      <w:pPr>
        <w:tabs>
          <w:tab w:val="right" w:pos="9639"/>
        </w:tabs>
        <w:rPr>
          <w:noProof/>
        </w:rPr>
      </w:pPr>
      <w:r w:rsidRPr="005E27E4">
        <w:rPr>
          <w:b/>
        </w:rPr>
        <w:t>Born:</w:t>
      </w:r>
      <w:r>
        <w:t xml:space="preserve"> </w:t>
      </w:r>
      <w:r>
        <w:rPr>
          <w:noProof/>
        </w:rPr>
        <w:t>19 February 1865 St. Peter Port</w:t>
      </w:r>
      <w:r w:rsidRPr="00041F3D">
        <w:rPr>
          <w:noProof/>
        </w:rPr>
        <w:t xml:space="preserve">, in </w:t>
      </w:r>
      <w:smartTag w:uri="urn:schemas-microsoft-com:office:smarttags" w:element="place">
        <w:r w:rsidRPr="00041F3D">
          <w:rPr>
            <w:noProof/>
          </w:rPr>
          <w:t>Guernsey</w:t>
        </w:r>
      </w:smartTag>
      <w:r w:rsidRPr="005E27E4">
        <w:rPr>
          <w:noProof/>
        </w:rPr>
        <w:t xml:space="preserve">. Elder son of the late Messurier and Elizabeth Harrison Le Patourel (nee Mackenzie) </w:t>
      </w:r>
    </w:p>
    <w:p w:rsidR="00310E32" w:rsidRDefault="00F6298A" w:rsidP="0038281B">
      <w:pPr>
        <w:tabs>
          <w:tab w:val="right" w:pos="9639"/>
        </w:tabs>
        <w:rPr>
          <w:noProof/>
        </w:rPr>
      </w:pPr>
      <w:r w:rsidRPr="005E27E4">
        <w:rPr>
          <w:noProof/>
        </w:rPr>
        <w:t>Husband of Eva Beatrix Le Page of High Chimneys</w:t>
      </w:r>
      <w:r w:rsidR="00EA6A7D">
        <w:rPr>
          <w:noProof/>
        </w:rPr>
        <w:t>,</w:t>
      </w:r>
      <w:r w:rsidRPr="005E27E4">
        <w:rPr>
          <w:noProof/>
        </w:rPr>
        <w:t xml:space="preserve"> </w:t>
      </w:r>
      <w:smartTag w:uri="urn:schemas-microsoft-com:office:smarttags" w:element="place">
        <w:smartTag w:uri="urn:schemas-microsoft-com:office:smarttags" w:element="City">
          <w:r w:rsidRPr="005E27E4">
            <w:rPr>
              <w:noProof/>
            </w:rPr>
            <w:t>Hurst</w:t>
          </w:r>
        </w:smartTag>
      </w:smartTag>
      <w:r w:rsidRPr="005E27E4">
        <w:rPr>
          <w:noProof/>
        </w:rPr>
        <w:t>, Berks.</w:t>
      </w:r>
    </w:p>
    <w:p w:rsidR="00F6298A" w:rsidRDefault="00310E32" w:rsidP="0038281B">
      <w:pPr>
        <w:tabs>
          <w:tab w:val="right" w:pos="9639"/>
        </w:tabs>
      </w:pPr>
      <w:r>
        <w:rPr>
          <w:noProof/>
        </w:rPr>
        <w:t xml:space="preserve">(Son </w:t>
      </w:r>
      <w:r w:rsidRPr="00310E32">
        <w:rPr>
          <w:noProof/>
          <w:color w:val="FF0000"/>
        </w:rPr>
        <w:t xml:space="preserve">Herbert won the VC in </w:t>
      </w:r>
      <w:smartTag w:uri="urn:schemas-microsoft-com:office:smarttags" w:element="place">
        <w:smartTag w:uri="urn:schemas-microsoft-com:office:smarttags" w:element="PlaceName">
          <w:r w:rsidRPr="00310E32">
            <w:rPr>
              <w:noProof/>
              <w:color w:val="FF0000"/>
            </w:rPr>
            <w:t>WWII</w:t>
          </w:r>
        </w:smartTag>
        <w:r>
          <w:rPr>
            <w:noProof/>
          </w:rPr>
          <w:t xml:space="preserve"> </w:t>
        </w:r>
        <w:smartTag w:uri="urn:schemas-microsoft-com:office:smarttags" w:element="PlaceName">
          <w:r>
            <w:t>Hampshire</w:t>
          </w:r>
        </w:smartTag>
        <w:r>
          <w:t xml:space="preserve"> </w:t>
        </w:r>
        <w:smartTag w:uri="urn:schemas-microsoft-com:office:smarttags" w:element="PlaceType">
          <w:r>
            <w:t>Museum</w:t>
          </w:r>
        </w:smartTag>
      </w:smartTag>
      <w:r>
        <w:t>.)</w:t>
      </w:r>
      <w:r w:rsidR="00F6298A">
        <w:tab/>
      </w:r>
    </w:p>
    <w:p w:rsidR="00F6298A" w:rsidRDefault="00F6298A" w:rsidP="0038281B">
      <w:pPr>
        <w:tabs>
          <w:tab w:val="right" w:pos="9639"/>
        </w:tabs>
      </w:pPr>
    </w:p>
    <w:p w:rsidR="00F6298A" w:rsidRDefault="00F6298A" w:rsidP="0038281B">
      <w:pPr>
        <w:tabs>
          <w:tab w:val="right" w:pos="9639"/>
        </w:tabs>
        <w:rPr>
          <w:noProof/>
        </w:rPr>
      </w:pPr>
      <w:r w:rsidRPr="005E27E4">
        <w:rPr>
          <w:b/>
        </w:rPr>
        <w:t>Joined</w:t>
      </w:r>
      <w:r>
        <w:t xml:space="preserve">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1874</w:t>
      </w:r>
      <w:r>
        <w:t xml:space="preserve"> and left in </w:t>
      </w:r>
      <w:r>
        <w:rPr>
          <w:noProof/>
        </w:rPr>
        <w:t>1882</w:t>
      </w:r>
    </w:p>
    <w:p w:rsidR="00F6298A" w:rsidRDefault="00F6298A" w:rsidP="0038281B">
      <w:pPr>
        <w:tabs>
          <w:tab w:val="right" w:pos="9639"/>
        </w:tabs>
        <w:rPr>
          <w:noProof/>
          <w:color w:val="FF0000"/>
        </w:rPr>
      </w:pPr>
      <w:smartTag w:uri="urn:schemas-microsoft-com:office:smarttags" w:element="PlaceName">
        <w:r w:rsidRPr="005E27E4">
          <w:rPr>
            <w:noProof/>
          </w:rPr>
          <w:t>Balliol</w:t>
        </w:r>
      </w:smartTag>
      <w:r w:rsidRPr="005E27E4">
        <w:rPr>
          <w:noProof/>
        </w:rPr>
        <w:t xml:space="preserve"> </w:t>
      </w:r>
      <w:smartTag w:uri="urn:schemas-microsoft-com:office:smarttags" w:element="PlaceType">
        <w:r w:rsidRPr="005E27E4">
          <w:rPr>
            <w:noProof/>
          </w:rPr>
          <w:t>College</w:t>
        </w:r>
      </w:smartTag>
      <w:r w:rsidRPr="005E27E4">
        <w:rPr>
          <w:noProof/>
        </w:rPr>
        <w:t xml:space="preserve"> </w:t>
      </w:r>
      <w:smartTag w:uri="urn:schemas-microsoft-com:office:smarttags" w:element="place">
        <w:smartTag w:uri="urn:schemas-microsoft-com:office:smarttags" w:element="City">
          <w:r w:rsidRPr="005E27E4">
            <w:rPr>
              <w:noProof/>
            </w:rPr>
            <w:t>Oxford</w:t>
          </w:r>
        </w:smartTag>
      </w:smartTag>
      <w:r w:rsidRPr="005E27E4">
        <w:rPr>
          <w:noProof/>
        </w:rPr>
        <w:t xml:space="preserve"> 1886.</w:t>
      </w:r>
      <w:r>
        <w:rPr>
          <w:noProof/>
        </w:rPr>
        <w:t xml:space="preserve"> BA (4th Class Lit. Hum.) 1890. MA 1895.</w:t>
      </w:r>
      <w:r w:rsidRPr="005E27E4">
        <w:rPr>
          <w:noProof/>
        </w:rPr>
        <w:t xml:space="preserve"> President of the </w:t>
      </w:r>
      <w:smartTag w:uri="urn:schemas-microsoft-com:office:smarttags" w:element="place">
        <w:smartTag w:uri="urn:schemas-microsoft-com:office:smarttags" w:element="PlaceName">
          <w:r w:rsidRPr="005E27E4">
            <w:rPr>
              <w:noProof/>
            </w:rPr>
            <w:t>Oxford</w:t>
          </w:r>
        </w:smartTag>
        <w:r w:rsidRPr="005E27E4">
          <w:rPr>
            <w:noProof/>
          </w:rPr>
          <w:t xml:space="preserve"> </w:t>
        </w:r>
        <w:smartTag w:uri="urn:schemas-microsoft-com:office:smarttags" w:element="PlaceType">
          <w:r w:rsidRPr="005E27E4">
            <w:rPr>
              <w:noProof/>
            </w:rPr>
            <w:t>University</w:t>
          </w:r>
        </w:smartTag>
      </w:smartTag>
      <w:r w:rsidRPr="005E27E4">
        <w:rPr>
          <w:noProof/>
        </w:rPr>
        <w:t xml:space="preserve"> Chess Club 1890</w:t>
      </w:r>
      <w:r>
        <w:rPr>
          <w:noProof/>
        </w:rPr>
        <w:t>.</w:t>
      </w:r>
    </w:p>
    <w:p w:rsidR="00F6298A" w:rsidRDefault="00F6298A" w:rsidP="0038281B">
      <w:pPr>
        <w:tabs>
          <w:tab w:val="right" w:pos="9639"/>
        </w:tabs>
        <w:rPr>
          <w:noProof/>
        </w:rPr>
      </w:pPr>
      <w:r w:rsidRPr="005E27E4">
        <w:rPr>
          <w:noProof/>
        </w:rPr>
        <w:t>Ordained Deacon 1891, Priest 1892.</w:t>
      </w:r>
      <w:r>
        <w:rPr>
          <w:noProof/>
        </w:rPr>
        <w:t xml:space="preserve"> </w:t>
      </w:r>
    </w:p>
    <w:p w:rsidR="00F6298A" w:rsidRPr="005E27E4" w:rsidRDefault="00F6298A" w:rsidP="0038281B">
      <w:pPr>
        <w:tabs>
          <w:tab w:val="right" w:pos="9639"/>
        </w:tabs>
        <w:rPr>
          <w:noProof/>
        </w:rPr>
      </w:pPr>
      <w:r w:rsidRPr="005E27E4">
        <w:rPr>
          <w:noProof/>
        </w:rPr>
        <w:t xml:space="preserve">Curate and </w:t>
      </w:r>
      <w:smartTag w:uri="urn:schemas-microsoft-com:office:smarttags" w:element="Street">
        <w:smartTag w:uri="urn:schemas-microsoft-com:office:smarttags" w:element="address">
          <w:smartTag w:uri="urn:schemas-microsoft-com:office:smarttags" w:element="place">
            <w:r w:rsidRPr="005E27E4">
              <w:rPr>
                <w:noProof/>
              </w:rPr>
              <w:t>Precenter of Holy Trinity Sloane Square</w:t>
            </w:r>
          </w:smartTag>
        </w:smartTag>
      </w:smartTag>
      <w:r w:rsidRPr="005E27E4">
        <w:rPr>
          <w:noProof/>
        </w:rPr>
        <w:t xml:space="preserve"> 1891 – 1907.</w:t>
      </w:r>
      <w:r>
        <w:rPr>
          <w:noProof/>
        </w:rPr>
        <w:t xml:space="preserve"> Vicar of</w:t>
      </w:r>
      <w:r w:rsidRPr="005E27E4">
        <w:rPr>
          <w:noProof/>
        </w:rPr>
        <w:t xml:space="preserve"> St Dunston East Acton 1907 – 1916. </w:t>
      </w:r>
      <w:r>
        <w:rPr>
          <w:noProof/>
        </w:rPr>
        <w:t xml:space="preserve">Chairman of the </w:t>
      </w:r>
      <w:smartTag w:uri="urn:schemas-microsoft-com:office:smarttags" w:element="place">
        <w:r>
          <w:rPr>
            <w:noProof/>
          </w:rPr>
          <w:t>East Acton</w:t>
        </w:r>
      </w:smartTag>
      <w:r>
        <w:rPr>
          <w:noProof/>
        </w:rPr>
        <w:t xml:space="preserve"> Dramatic Club.</w:t>
      </w:r>
    </w:p>
    <w:p w:rsidR="00F6298A" w:rsidRPr="005E27E4" w:rsidRDefault="00F6298A" w:rsidP="0038281B">
      <w:pPr>
        <w:tabs>
          <w:tab w:val="right" w:pos="9639"/>
        </w:tabs>
        <w:rPr>
          <w:noProof/>
        </w:rPr>
      </w:pPr>
      <w:r>
        <w:rPr>
          <w:noProof/>
        </w:rPr>
        <w:t xml:space="preserve">Owing to ill health he was advised </w:t>
      </w:r>
      <w:r w:rsidRPr="005E27E4">
        <w:rPr>
          <w:noProof/>
        </w:rPr>
        <w:t xml:space="preserve">to rest and change </w:t>
      </w:r>
      <w:r>
        <w:rPr>
          <w:noProof/>
        </w:rPr>
        <w:t>to wishing to u</w:t>
      </w:r>
      <w:r w:rsidRPr="005E27E4">
        <w:rPr>
          <w:noProof/>
        </w:rPr>
        <w:t xml:space="preserve">nite war </w:t>
      </w:r>
      <w:r>
        <w:rPr>
          <w:noProof/>
        </w:rPr>
        <w:t>s</w:t>
      </w:r>
      <w:r w:rsidRPr="005E27E4">
        <w:rPr>
          <w:noProof/>
        </w:rPr>
        <w:t>ervice with compulsory holiday</w:t>
      </w:r>
      <w:r>
        <w:rPr>
          <w:noProof/>
        </w:rPr>
        <w:t>. He volunteered for work with the Navy and was</w:t>
      </w:r>
      <w:r w:rsidRPr="005E27E4">
        <w:rPr>
          <w:noProof/>
        </w:rPr>
        <w:t xml:space="preserve"> appointed to HMS Defence</w:t>
      </w:r>
      <w:r>
        <w:rPr>
          <w:noProof/>
        </w:rPr>
        <w:t xml:space="preserve"> as Naval Chaplain.</w:t>
      </w:r>
      <w:r w:rsidRPr="005E27E4">
        <w:rPr>
          <w:noProof/>
        </w:rPr>
        <w:t>.</w:t>
      </w:r>
    </w:p>
    <w:p w:rsidR="00F6298A" w:rsidRDefault="00F6298A" w:rsidP="005E27E4">
      <w:pPr>
        <w:tabs>
          <w:tab w:val="right" w:pos="9639"/>
        </w:tabs>
        <w:rPr>
          <w:b/>
        </w:rPr>
      </w:pPr>
      <w:r>
        <w:br/>
      </w:r>
      <w:r w:rsidRPr="0053564D">
        <w:rPr>
          <w:b/>
        </w:rPr>
        <w:t>War Service</w:t>
      </w:r>
    </w:p>
    <w:p w:rsidR="00F6298A" w:rsidRDefault="00F6298A" w:rsidP="001220D5">
      <w:pPr>
        <w:rPr>
          <w:noProof/>
        </w:rPr>
      </w:pPr>
      <w:r>
        <w:rPr>
          <w:noProof/>
        </w:rPr>
        <w:t>Chaplain</w:t>
      </w:r>
      <w:r>
        <w:t xml:space="preserve"> in the </w:t>
      </w:r>
      <w:r>
        <w:rPr>
          <w:noProof/>
        </w:rPr>
        <w:t xml:space="preserve">Royal Navy. </w:t>
      </w:r>
      <w:r w:rsidRPr="00852E9E">
        <w:rPr>
          <w:noProof/>
        </w:rPr>
        <w:t>HMS Defence</w:t>
      </w:r>
      <w:r>
        <w:rPr>
          <w:noProof/>
        </w:rPr>
        <w:t xml:space="preserve"> flagship of the 1st Cruiser squadron</w:t>
      </w:r>
      <w:r w:rsidRPr="00852E9E">
        <w:rPr>
          <w:noProof/>
        </w:rPr>
        <w:t>.</w:t>
      </w:r>
    </w:p>
    <w:p w:rsidR="00F6298A" w:rsidRDefault="00F6298A" w:rsidP="001220D5">
      <w:r>
        <w:t>At 6:05 the German battle cruiser Defflinger spotted the Defence,  which was less than 7,300 m away. The Defence  was hit by two salvoes from the German ships that caused the aft 9.2-inch magazine to explode. The explosion detonated ammunition in the nearby magazines and she exploded at 6:20 with the loss of  between 893 and 903 men who were on board.</w:t>
      </w:r>
    </w:p>
    <w:p w:rsidR="00F6298A" w:rsidRPr="005E27E4" w:rsidRDefault="00F6298A" w:rsidP="0038281B">
      <w:pPr>
        <w:tabs>
          <w:tab w:val="right" w:pos="9639"/>
        </w:tabs>
      </w:pPr>
      <w:r w:rsidRPr="00852E9E">
        <w:rPr>
          <w:noProof/>
        </w:rPr>
        <w:t xml:space="preserve">Killed on board at </w:t>
      </w:r>
      <w:r>
        <w:rPr>
          <w:noProof/>
        </w:rPr>
        <w:t>B</w:t>
      </w:r>
      <w:r w:rsidRPr="00852E9E">
        <w:rPr>
          <w:noProof/>
        </w:rPr>
        <w:t>attle of Jutand 31 May 1916</w:t>
      </w:r>
      <w:r>
        <w:rPr>
          <w:noProof/>
        </w:rPr>
        <w:t xml:space="preserve">. </w:t>
      </w:r>
      <w:r w:rsidRPr="005E27E4">
        <w:rPr>
          <w:noProof/>
          <w:color w:val="FF0000"/>
        </w:rPr>
        <w:t>(See Harper 2990</w:t>
      </w:r>
      <w:r>
        <w:rPr>
          <w:noProof/>
        </w:rPr>
        <w:t>)</w:t>
      </w:r>
    </w:p>
    <w:p w:rsidR="00F6298A" w:rsidRDefault="00F6298A" w:rsidP="0038281B">
      <w:pPr>
        <w:tabs>
          <w:tab w:val="right" w:pos="9639"/>
        </w:tabs>
      </w:pPr>
    </w:p>
    <w:p w:rsidR="00F6298A" w:rsidRDefault="00F6298A" w:rsidP="0038281B">
      <w:pPr>
        <w:tabs>
          <w:tab w:val="right" w:pos="9639"/>
        </w:tabs>
      </w:pPr>
      <w:r w:rsidRPr="005E27E4">
        <w:rPr>
          <w:b/>
        </w:rPr>
        <w:t>Died:</w:t>
      </w:r>
      <w:r>
        <w:t xml:space="preserve"> </w:t>
      </w:r>
      <w:r>
        <w:rPr>
          <w:noProof/>
        </w:rPr>
        <w:t>31 May 1916</w:t>
      </w:r>
      <w:r>
        <w:t xml:space="preserve"> KIA aged </w:t>
      </w:r>
      <w:r>
        <w:rPr>
          <w:noProof/>
        </w:rPr>
        <w:t>51</w:t>
      </w:r>
      <w:r>
        <w:br/>
      </w:r>
    </w:p>
    <w:p w:rsidR="00F6298A" w:rsidRPr="005E27E4" w:rsidRDefault="00F6298A" w:rsidP="0038281B">
      <w:pPr>
        <w:tabs>
          <w:tab w:val="right" w:pos="9639"/>
        </w:tabs>
      </w:pPr>
      <w:r w:rsidRPr="005E27E4">
        <w:rPr>
          <w:b/>
        </w:rPr>
        <w:t>Decorations:</w:t>
      </w:r>
      <w:r w:rsidRPr="005E27E4">
        <w:t xml:space="preserve"> Victory Medal</w:t>
      </w:r>
      <w:r>
        <w:t xml:space="preserve">  ?????</w:t>
      </w:r>
    </w:p>
    <w:p w:rsidR="00F6298A" w:rsidRDefault="00F6298A" w:rsidP="0038281B">
      <w:pPr>
        <w:tabs>
          <w:tab w:val="right" w:pos="9639"/>
        </w:tabs>
      </w:pPr>
    </w:p>
    <w:p w:rsidR="00F6298A" w:rsidRDefault="00F6298A" w:rsidP="0038281B">
      <w:pPr>
        <w:tabs>
          <w:tab w:val="right" w:pos="9639"/>
        </w:tabs>
      </w:pPr>
    </w:p>
    <w:p w:rsidR="00F6298A" w:rsidRPr="005E27E4" w:rsidRDefault="00F6298A" w:rsidP="0038281B">
      <w:pPr>
        <w:tabs>
          <w:tab w:val="right" w:pos="9639"/>
        </w:tabs>
        <w:rPr>
          <w:b/>
        </w:rPr>
      </w:pPr>
      <w:r w:rsidRPr="005E27E4">
        <w:rPr>
          <w:b/>
        </w:rPr>
        <w:t>Memorials:</w:t>
      </w:r>
    </w:p>
    <w:p w:rsidR="00F6298A" w:rsidRDefault="00F6298A" w:rsidP="0038281B">
      <w:pPr>
        <w:pStyle w:val="ListParagraph"/>
        <w:numPr>
          <w:ilvl w:val="0"/>
          <w:numId w:val="2"/>
        </w:numPr>
        <w:spacing w:after="0"/>
      </w:pPr>
      <w:r>
        <w:t>College Hall</w:t>
      </w:r>
    </w:p>
    <w:p w:rsidR="00F6298A" w:rsidRPr="001220D5" w:rsidRDefault="00F6298A" w:rsidP="0038281B">
      <w:pPr>
        <w:pStyle w:val="ListParagraph"/>
        <w:numPr>
          <w:ilvl w:val="0"/>
          <w:numId w:val="2"/>
        </w:numPr>
        <w:spacing w:after="0"/>
        <w:rPr>
          <w:b/>
        </w:rPr>
      </w:pPr>
      <w:smartTag w:uri="urn:schemas-microsoft-com:office:smarttags" w:element="place">
        <w:smartTag w:uri="urn:schemas-microsoft-com:office:smarttags" w:element="City">
          <w:r>
            <w:rPr>
              <w:noProof/>
            </w:rPr>
            <w:t>Plymouth</w:t>
          </w:r>
        </w:smartTag>
      </w:smartTag>
      <w:r>
        <w:rPr>
          <w:noProof/>
        </w:rPr>
        <w:t xml:space="preserve"> Naval Memorial</w:t>
      </w:r>
    </w:p>
    <w:p w:rsidR="00F6298A" w:rsidRPr="005E27E4" w:rsidRDefault="00F6298A" w:rsidP="0038281B">
      <w:pPr>
        <w:pStyle w:val="ListParagraph"/>
        <w:numPr>
          <w:ilvl w:val="0"/>
          <w:numId w:val="2"/>
        </w:numPr>
        <w:spacing w:after="0"/>
        <w:rPr>
          <w:b/>
        </w:rPr>
      </w:pPr>
      <w:smartTag w:uri="urn:schemas-microsoft-com:office:smarttags" w:element="PlaceName">
        <w:r w:rsidRPr="005E27E4">
          <w:rPr>
            <w:noProof/>
          </w:rPr>
          <w:t>Balliol</w:t>
        </w:r>
      </w:smartTag>
      <w:r w:rsidRPr="005E27E4">
        <w:rPr>
          <w:noProof/>
        </w:rPr>
        <w:t xml:space="preserve"> </w:t>
      </w:r>
      <w:smartTag w:uri="urn:schemas-microsoft-com:office:smarttags" w:element="PlaceType">
        <w:r w:rsidRPr="005E27E4">
          <w:rPr>
            <w:noProof/>
          </w:rPr>
          <w:t>College</w:t>
        </w:r>
      </w:smartTag>
      <w:r w:rsidRPr="005E27E4">
        <w:rPr>
          <w:noProof/>
        </w:rPr>
        <w:t xml:space="preserve"> </w:t>
      </w:r>
      <w:smartTag w:uri="urn:schemas-microsoft-com:office:smarttags" w:element="place">
        <w:smartTag w:uri="urn:schemas-microsoft-com:office:smarttags" w:element="City">
          <w:r w:rsidRPr="005E27E4">
            <w:rPr>
              <w:noProof/>
            </w:rPr>
            <w:t>Oxford</w:t>
          </w:r>
        </w:smartTag>
      </w:smartTag>
      <w:r w:rsidRPr="005E27E4">
        <w:rPr>
          <w:noProof/>
        </w:rPr>
        <w:t xml:space="preserve"> Chapel Passage.</w:t>
      </w:r>
    </w:p>
    <w:p w:rsidR="00F6298A" w:rsidRDefault="006105D6" w:rsidP="00440E57">
      <w:pPr>
        <w:pStyle w:val="Heading1"/>
      </w:pPr>
      <w:r>
        <w:br w:type="page"/>
      </w:r>
      <w:bookmarkStart w:id="59" w:name="_Toc465841385"/>
      <w:r w:rsidR="00F6298A" w:rsidRPr="00E7355C">
        <w:rPr>
          <w:noProof/>
        </w:rPr>
        <w:t>Roy</w:t>
      </w:r>
      <w:r w:rsidR="00F6298A" w:rsidRPr="00440E57">
        <w:t xml:space="preserve"> </w:t>
      </w:r>
      <w:r w:rsidR="00F6298A" w:rsidRPr="00E7355C">
        <w:rPr>
          <w:b/>
          <w:noProof/>
        </w:rPr>
        <w:t>Leale</w:t>
      </w:r>
      <w:r w:rsidR="00F6298A" w:rsidRPr="00440E57">
        <w:rPr>
          <w:b/>
        </w:rPr>
        <w:t xml:space="preserve"> </w:t>
      </w:r>
      <w:r w:rsidR="00F6298A" w:rsidRPr="00440E57">
        <w:t>(</w:t>
      </w:r>
      <w:r w:rsidR="00F6298A" w:rsidRPr="00E7355C">
        <w:rPr>
          <w:noProof/>
        </w:rPr>
        <w:t>3068</w:t>
      </w:r>
      <w:r w:rsidR="00F6298A" w:rsidRPr="00440E57">
        <w:t>)</w:t>
      </w:r>
      <w:bookmarkEnd w:id="59"/>
    </w:p>
    <w:p w:rsidR="00F6298A" w:rsidRPr="0079450A" w:rsidRDefault="00F6298A" w:rsidP="003D4328">
      <w:r w:rsidRPr="0079450A">
        <w:t xml:space="preserve">                                                                             Service No.  140176??</w:t>
      </w:r>
    </w:p>
    <w:p w:rsidR="00F6298A" w:rsidRDefault="00F6298A" w:rsidP="0038281B">
      <w:pPr>
        <w:tabs>
          <w:tab w:val="right" w:pos="9639"/>
        </w:tabs>
      </w:pPr>
      <w:r w:rsidRPr="0079450A">
        <w:t>Vol.  III Pg 258</w:t>
      </w:r>
    </w:p>
    <w:p w:rsidR="00F51FE2" w:rsidRDefault="00F51FE2" w:rsidP="0038281B">
      <w:pPr>
        <w:tabs>
          <w:tab w:val="right" w:pos="9639"/>
        </w:tabs>
      </w:pPr>
    </w:p>
    <w:p w:rsidR="00F51FE2" w:rsidRDefault="00E701C3" w:rsidP="0038281B">
      <w:pPr>
        <w:tabs>
          <w:tab w:val="right" w:pos="9639"/>
        </w:tabs>
      </w:pPr>
      <w:r>
        <w:rPr>
          <w:noProof/>
          <w:lang w:eastAsia="en-GB"/>
        </w:rPr>
        <w:drawing>
          <wp:anchor distT="0" distB="0" distL="114300" distR="114300" simplePos="0" relativeHeight="251683328" behindDoc="1" locked="0" layoutInCell="1" allowOverlap="1" wp14:anchorId="3C0D8585" wp14:editId="6DC8260A">
            <wp:simplePos x="0" y="0"/>
            <wp:positionH relativeFrom="column">
              <wp:posOffset>3810</wp:posOffset>
            </wp:positionH>
            <wp:positionV relativeFrom="paragraph">
              <wp:align>top</wp:align>
            </wp:positionV>
            <wp:extent cx="1685925" cy="1943100"/>
            <wp:effectExtent l="0" t="0" r="9525" b="0"/>
            <wp:wrapTight wrapText="bothSides">
              <wp:wrapPolygon edited="0">
                <wp:start x="0" y="0"/>
                <wp:lineTo x="0" y="21388"/>
                <wp:lineTo x="21478" y="21388"/>
                <wp:lineTo x="21478" y="0"/>
                <wp:lineTo x="0" y="0"/>
              </wp:wrapPolygon>
            </wp:wrapTight>
            <wp:docPr id="7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85925" cy="1943100"/>
                    </a:xfrm>
                    <a:prstGeom prst="rect">
                      <a:avLst/>
                    </a:prstGeom>
                    <a:noFill/>
                  </pic:spPr>
                </pic:pic>
              </a:graphicData>
            </a:graphic>
            <wp14:sizeRelH relativeFrom="page">
              <wp14:pctWidth>0</wp14:pctWidth>
            </wp14:sizeRelH>
            <wp14:sizeRelV relativeFrom="page">
              <wp14:pctHeight>0</wp14:pctHeight>
            </wp14:sizeRelV>
          </wp:anchor>
        </w:drawing>
      </w:r>
    </w:p>
    <w:p w:rsidR="00F6298A" w:rsidRPr="0079450A" w:rsidRDefault="00F6298A" w:rsidP="0038281B">
      <w:pPr>
        <w:tabs>
          <w:tab w:val="right" w:pos="9639"/>
        </w:tabs>
        <w:rPr>
          <w:noProof/>
        </w:rPr>
      </w:pPr>
      <w:r w:rsidRPr="00A73AA1">
        <w:rPr>
          <w:b/>
        </w:rPr>
        <w:t>Born:</w:t>
      </w:r>
      <w:r w:rsidRPr="0079450A">
        <w:t xml:space="preserve"> </w:t>
      </w:r>
      <w:r w:rsidRPr="0079450A">
        <w:rPr>
          <w:noProof/>
        </w:rPr>
        <w:t xml:space="preserve">9 June 1894 in </w:t>
      </w:r>
      <w:smartTag w:uri="urn:schemas-microsoft-com:office:smarttags" w:element="place">
        <w:r w:rsidRPr="0079450A">
          <w:rPr>
            <w:noProof/>
          </w:rPr>
          <w:t>Guernsey</w:t>
        </w:r>
      </w:smartTag>
      <w:r w:rsidRPr="0079450A">
        <w:rPr>
          <w:noProof/>
        </w:rPr>
        <w:t>. Son of Jurat and Mrs. Leale of Hawthorns St. Sampsons.</w:t>
      </w:r>
    </w:p>
    <w:p w:rsidR="00F51FE2" w:rsidRDefault="00F51FE2" w:rsidP="0038281B">
      <w:pPr>
        <w:tabs>
          <w:tab w:val="right" w:pos="9639"/>
        </w:tabs>
        <w:rPr>
          <w:noProof/>
        </w:rPr>
      </w:pPr>
    </w:p>
    <w:p w:rsidR="00F6298A" w:rsidRPr="0079450A" w:rsidRDefault="00F6298A" w:rsidP="0038281B">
      <w:pPr>
        <w:tabs>
          <w:tab w:val="right" w:pos="9639"/>
        </w:tabs>
      </w:pPr>
      <w:r w:rsidRPr="0079450A">
        <w:rPr>
          <w:noProof/>
        </w:rPr>
        <w:t>Husband of Annie Burton Leale (nee Hall)</w:t>
      </w:r>
      <w:r>
        <w:rPr>
          <w:noProof/>
        </w:rPr>
        <w:t>. Daughter born 30th March 1918.</w:t>
      </w:r>
      <w:r w:rsidRPr="0079450A">
        <w:tab/>
      </w:r>
    </w:p>
    <w:p w:rsidR="00F6298A" w:rsidRDefault="00F6298A" w:rsidP="0038281B">
      <w:pPr>
        <w:tabs>
          <w:tab w:val="right" w:pos="9639"/>
        </w:tabs>
        <w:rPr>
          <w:b/>
        </w:rPr>
      </w:pPr>
    </w:p>
    <w:p w:rsidR="00F6298A" w:rsidRDefault="00F6298A" w:rsidP="0038281B">
      <w:pPr>
        <w:tabs>
          <w:tab w:val="right" w:pos="9639"/>
        </w:tabs>
        <w:rPr>
          <w:noProof/>
        </w:rPr>
      </w:pPr>
      <w:r w:rsidRPr="00A73AA1">
        <w:rPr>
          <w:b/>
        </w:rPr>
        <w:t>Joined</w:t>
      </w:r>
      <w:r w:rsidRPr="0079450A">
        <w:t xml:space="preserve"> </w:t>
      </w:r>
      <w:smartTag w:uri="urn:schemas-microsoft-com:office:smarttags" w:element="place">
        <w:smartTag w:uri="urn:schemas-microsoft-com:office:smarttags" w:element="PlaceName">
          <w:r w:rsidRPr="0079450A">
            <w:t>Elizabeth</w:t>
          </w:r>
        </w:smartTag>
        <w:r w:rsidRPr="0079450A">
          <w:t xml:space="preserve"> </w:t>
        </w:r>
        <w:smartTag w:uri="urn:schemas-microsoft-com:office:smarttags" w:element="PlaceName">
          <w:r w:rsidRPr="0079450A">
            <w:t>College</w:t>
          </w:r>
        </w:smartTag>
      </w:smartTag>
      <w:r w:rsidRPr="0079450A">
        <w:t xml:space="preserve"> in </w:t>
      </w:r>
      <w:r w:rsidRPr="0079450A">
        <w:rPr>
          <w:noProof/>
        </w:rPr>
        <w:t>1903</w:t>
      </w:r>
      <w:r w:rsidRPr="0079450A">
        <w:t xml:space="preserve"> and left in </w:t>
      </w:r>
      <w:r w:rsidRPr="0079450A">
        <w:rPr>
          <w:noProof/>
        </w:rPr>
        <w:t>1909</w:t>
      </w:r>
      <w:r>
        <w:rPr>
          <w:noProof/>
        </w:rPr>
        <w:t xml:space="preserve">. </w:t>
      </w:r>
    </w:p>
    <w:p w:rsidR="00F6298A" w:rsidRPr="0079450A" w:rsidRDefault="00F6298A" w:rsidP="0038281B">
      <w:pPr>
        <w:tabs>
          <w:tab w:val="right" w:pos="9639"/>
        </w:tabs>
        <w:rPr>
          <w:noProof/>
        </w:rPr>
      </w:pPr>
      <w:r w:rsidRPr="0079450A">
        <w:rPr>
          <w:noProof/>
        </w:rPr>
        <w:t>1</w:t>
      </w:r>
      <w:r w:rsidRPr="0079450A">
        <w:rPr>
          <w:noProof/>
          <w:vertAlign w:val="superscript"/>
        </w:rPr>
        <w:t>st</w:t>
      </w:r>
      <w:r w:rsidR="00171F34">
        <w:rPr>
          <w:noProof/>
        </w:rPr>
        <w:t xml:space="preserve"> XI Football, Junior Sports Champion 1909.</w:t>
      </w:r>
    </w:p>
    <w:p w:rsidR="00F51FE2" w:rsidRDefault="00F51FE2" w:rsidP="0038281B">
      <w:pPr>
        <w:tabs>
          <w:tab w:val="right" w:pos="9639"/>
        </w:tabs>
        <w:rPr>
          <w:noProof/>
        </w:rPr>
      </w:pPr>
    </w:p>
    <w:p w:rsidR="00F51FE2" w:rsidRDefault="00F51FE2" w:rsidP="0038281B">
      <w:pPr>
        <w:tabs>
          <w:tab w:val="right" w:pos="9639"/>
        </w:tabs>
        <w:rPr>
          <w:noProof/>
        </w:rPr>
      </w:pPr>
      <w:r w:rsidRPr="00F51FE2">
        <w:rPr>
          <w:b/>
          <w:noProof/>
        </w:rPr>
        <w:t>Image extracted from the 1908 1st XI Football Photograph</w:t>
      </w:r>
      <w:r>
        <w:rPr>
          <w:noProof/>
        </w:rPr>
        <w:t>.</w:t>
      </w:r>
    </w:p>
    <w:p w:rsidR="00F51FE2" w:rsidRDefault="00F51FE2" w:rsidP="0038281B">
      <w:pPr>
        <w:tabs>
          <w:tab w:val="right" w:pos="9639"/>
        </w:tabs>
        <w:rPr>
          <w:noProof/>
        </w:rPr>
      </w:pPr>
    </w:p>
    <w:p w:rsidR="00F6298A" w:rsidRPr="0079450A" w:rsidRDefault="00F6298A" w:rsidP="0038281B">
      <w:pPr>
        <w:tabs>
          <w:tab w:val="right" w:pos="9639"/>
        </w:tabs>
        <w:rPr>
          <w:noProof/>
        </w:rPr>
      </w:pPr>
      <w:r w:rsidRPr="0079450A">
        <w:rPr>
          <w:noProof/>
        </w:rPr>
        <w:t>Secretary of Leale Ltd.</w:t>
      </w:r>
    </w:p>
    <w:p w:rsidR="00F6298A" w:rsidRPr="0079450A" w:rsidRDefault="00F6298A" w:rsidP="0038281B">
      <w:pPr>
        <w:tabs>
          <w:tab w:val="right" w:pos="9639"/>
        </w:tabs>
        <w:rPr>
          <w:noProof/>
        </w:rPr>
      </w:pPr>
      <w:r w:rsidRPr="0079450A">
        <w:rPr>
          <w:noProof/>
        </w:rPr>
        <w:t>Lieutenant RGLI 1911.</w:t>
      </w:r>
      <w:r w:rsidRPr="0079450A">
        <w:br/>
      </w:r>
      <w:r w:rsidRPr="0079450A">
        <w:rPr>
          <w:noProof/>
        </w:rPr>
        <w:t>Played football for Northerners and</w:t>
      </w:r>
      <w:r>
        <w:rPr>
          <w:noProof/>
        </w:rPr>
        <w:t xml:space="preserve"> a </w:t>
      </w:r>
      <w:r w:rsidRPr="0079450A">
        <w:rPr>
          <w:noProof/>
        </w:rPr>
        <w:t xml:space="preserve"> Muratti team member.</w:t>
      </w:r>
      <w:r>
        <w:rPr>
          <w:noProof/>
        </w:rPr>
        <w:t xml:space="preserve"> </w:t>
      </w:r>
    </w:p>
    <w:p w:rsidR="00F6298A" w:rsidRDefault="00F6298A" w:rsidP="00A73AA1">
      <w:pPr>
        <w:tabs>
          <w:tab w:val="right" w:pos="9639"/>
        </w:tabs>
        <w:rPr>
          <w:b/>
        </w:rPr>
      </w:pPr>
    </w:p>
    <w:p w:rsidR="00F6298A" w:rsidRDefault="00F6298A" w:rsidP="00A73AA1">
      <w:pPr>
        <w:tabs>
          <w:tab w:val="right" w:pos="9639"/>
        </w:tabs>
        <w:rPr>
          <w:b/>
        </w:rPr>
      </w:pPr>
      <w:r w:rsidRPr="0079450A">
        <w:rPr>
          <w:b/>
        </w:rPr>
        <w:t>War Service</w:t>
      </w:r>
    </w:p>
    <w:p w:rsidR="00F6298A" w:rsidRPr="0079450A" w:rsidRDefault="00F6298A" w:rsidP="00F96F64">
      <w:pPr>
        <w:tabs>
          <w:tab w:val="right" w:pos="9639"/>
        </w:tabs>
      </w:pPr>
      <w:r w:rsidRPr="0079450A">
        <w:rPr>
          <w:noProof/>
        </w:rPr>
        <w:t xml:space="preserve">Volunteered </w:t>
      </w:r>
      <w:r>
        <w:rPr>
          <w:noProof/>
        </w:rPr>
        <w:t xml:space="preserve">in </w:t>
      </w:r>
      <w:r w:rsidRPr="0079450A">
        <w:rPr>
          <w:noProof/>
        </w:rPr>
        <w:t>1915</w:t>
      </w:r>
      <w:r>
        <w:rPr>
          <w:noProof/>
        </w:rPr>
        <w:t xml:space="preserve"> for the Front in </w:t>
      </w:r>
      <w:smartTag w:uri="urn:schemas-microsoft-com:office:smarttags" w:element="place">
        <w:smartTag w:uri="urn:schemas-microsoft-com:office:smarttags" w:element="country-region">
          <w:r>
            <w:rPr>
              <w:noProof/>
            </w:rPr>
            <w:t>France</w:t>
          </w:r>
        </w:smartTag>
      </w:smartTag>
      <w:r>
        <w:rPr>
          <w:noProof/>
        </w:rPr>
        <w:t xml:space="preserve"> and went with </w:t>
      </w:r>
      <w:r w:rsidRPr="0079450A">
        <w:t xml:space="preserve">the </w:t>
      </w:r>
      <w:r w:rsidRPr="0079450A">
        <w:rPr>
          <w:noProof/>
        </w:rPr>
        <w:t>Royal Guernsey Light Infantry</w:t>
      </w:r>
      <w:r>
        <w:rPr>
          <w:noProof/>
        </w:rPr>
        <w:t xml:space="preserve"> contingent attached to the Royal Irish Fusiliers.</w:t>
      </w:r>
    </w:p>
    <w:p w:rsidR="00F6298A" w:rsidRDefault="00F6298A" w:rsidP="0038281B">
      <w:pPr>
        <w:tabs>
          <w:tab w:val="right" w:pos="9639"/>
        </w:tabs>
      </w:pPr>
      <w:r w:rsidRPr="0079450A">
        <w:rPr>
          <w:noProof/>
        </w:rPr>
        <w:t>On 18</w:t>
      </w:r>
      <w:r w:rsidRPr="0079450A">
        <w:rPr>
          <w:noProof/>
          <w:vertAlign w:val="superscript"/>
        </w:rPr>
        <w:t>th</w:t>
      </w:r>
      <w:r w:rsidRPr="0079450A">
        <w:rPr>
          <w:noProof/>
        </w:rPr>
        <w:t xml:space="preserve"> March 1916 at 12.15 at La Bourse, France, he was with a party of men undertaking grenade training exercises,when a Mills Bomb exploded in the hands of one of the men, who was about to throw it. At the Court of Enquiry it was determined that the soldier had not released the lever. It was quoted that Roy Leale had observed premature detonations during the practice. Three officers and seven men were wounded and four men killed in the accident. </w:t>
      </w:r>
      <w:smartTag w:uri="urn:schemas-microsoft-com:office:smarttags" w:element="place">
        <w:smartTag w:uri="urn:schemas-microsoft-com:office:smarttags" w:element="City">
          <w:r w:rsidRPr="0079450A">
            <w:rPr>
              <w:noProof/>
            </w:rPr>
            <w:t>Roy</w:t>
          </w:r>
        </w:smartTag>
      </w:smartTag>
      <w:r w:rsidRPr="0079450A">
        <w:rPr>
          <w:noProof/>
        </w:rPr>
        <w:t xml:space="preserve"> suffered damage of the right hand and had a cartillage removed from the wrist which meant his hand was fully extended permanently.</w:t>
      </w:r>
      <w:r w:rsidRPr="0079450A">
        <w:t xml:space="preserve"> </w:t>
      </w:r>
    </w:p>
    <w:p w:rsidR="00F6298A" w:rsidRPr="0079450A" w:rsidRDefault="00F6298A" w:rsidP="0038281B">
      <w:pPr>
        <w:tabs>
          <w:tab w:val="right" w:pos="9639"/>
        </w:tabs>
      </w:pPr>
      <w:r w:rsidRPr="0079450A">
        <w:rPr>
          <w:noProof/>
        </w:rPr>
        <w:t>Appointed to Reserve Bn</w:t>
      </w:r>
      <w:r>
        <w:rPr>
          <w:noProof/>
        </w:rPr>
        <w:t>. RGLI and promoted</w:t>
      </w:r>
      <w:r w:rsidRPr="0079450A">
        <w:rPr>
          <w:noProof/>
        </w:rPr>
        <w:t xml:space="preserve"> Captain</w:t>
      </w:r>
      <w:r>
        <w:rPr>
          <w:noProof/>
        </w:rPr>
        <w:t>.</w:t>
      </w:r>
    </w:p>
    <w:p w:rsidR="00F6298A" w:rsidRDefault="00F6298A" w:rsidP="0038281B">
      <w:pPr>
        <w:tabs>
          <w:tab w:val="right" w:pos="9639"/>
        </w:tabs>
        <w:rPr>
          <w:b/>
        </w:rPr>
      </w:pPr>
    </w:p>
    <w:p w:rsidR="00F6298A" w:rsidRPr="0079450A" w:rsidRDefault="00F6298A" w:rsidP="0038281B">
      <w:pPr>
        <w:tabs>
          <w:tab w:val="right" w:pos="9639"/>
        </w:tabs>
      </w:pPr>
      <w:r w:rsidRPr="00F96F64">
        <w:rPr>
          <w:b/>
        </w:rPr>
        <w:t>Died:</w:t>
      </w:r>
      <w:r w:rsidRPr="0079450A">
        <w:t xml:space="preserve"> </w:t>
      </w:r>
      <w:r w:rsidRPr="0079450A">
        <w:rPr>
          <w:noProof/>
        </w:rPr>
        <w:t>21 April 1919 at home after war - aged 24 after 6 weeks of an undiagnosed illness.(Hodgkin’s Disease</w:t>
      </w:r>
      <w:r>
        <w:rPr>
          <w:noProof/>
        </w:rPr>
        <w:t>?</w:t>
      </w:r>
      <w:r w:rsidRPr="0079450A">
        <w:rPr>
          <w:noProof/>
        </w:rPr>
        <w:t xml:space="preserve">) </w:t>
      </w:r>
    </w:p>
    <w:p w:rsidR="00F6298A" w:rsidRPr="0079450A" w:rsidRDefault="00F6298A" w:rsidP="0038281B">
      <w:pPr>
        <w:tabs>
          <w:tab w:val="right" w:pos="9639"/>
        </w:tabs>
      </w:pPr>
    </w:p>
    <w:p w:rsidR="00F6298A" w:rsidRPr="00F96F64" w:rsidRDefault="00F6298A" w:rsidP="0038281B">
      <w:pPr>
        <w:tabs>
          <w:tab w:val="right" w:pos="9639"/>
        </w:tabs>
      </w:pPr>
      <w:r w:rsidRPr="00F96F64">
        <w:rPr>
          <w:b/>
        </w:rPr>
        <w:t>Decorations :</w:t>
      </w:r>
      <w:r w:rsidRPr="00F96F64">
        <w:t xml:space="preserve"> ??????</w:t>
      </w:r>
    </w:p>
    <w:p w:rsidR="00F6298A" w:rsidRPr="0079450A" w:rsidRDefault="00F6298A" w:rsidP="0038281B">
      <w:pPr>
        <w:tabs>
          <w:tab w:val="right" w:pos="9639"/>
        </w:tabs>
      </w:pPr>
    </w:p>
    <w:p w:rsidR="00F6298A" w:rsidRPr="00F96F64" w:rsidRDefault="00F6298A" w:rsidP="0038281B">
      <w:pPr>
        <w:tabs>
          <w:tab w:val="right" w:pos="9639"/>
        </w:tabs>
        <w:rPr>
          <w:b/>
        </w:rPr>
      </w:pPr>
      <w:r w:rsidRPr="00F96F64">
        <w:rPr>
          <w:b/>
        </w:rPr>
        <w:t>Memorials:</w:t>
      </w:r>
    </w:p>
    <w:p w:rsidR="00F6298A" w:rsidRPr="0079450A" w:rsidRDefault="00F6298A" w:rsidP="0038281B">
      <w:pPr>
        <w:pStyle w:val="ListParagraph"/>
        <w:numPr>
          <w:ilvl w:val="0"/>
          <w:numId w:val="2"/>
        </w:numPr>
        <w:spacing w:after="0"/>
      </w:pPr>
      <w:r w:rsidRPr="0079450A">
        <w:t>College Hall</w:t>
      </w:r>
    </w:p>
    <w:p w:rsidR="00F6298A" w:rsidRPr="00F51FE2" w:rsidRDefault="00F6298A" w:rsidP="0038281B">
      <w:pPr>
        <w:pStyle w:val="ListParagraph"/>
        <w:numPr>
          <w:ilvl w:val="0"/>
          <w:numId w:val="2"/>
        </w:numPr>
        <w:spacing w:after="0"/>
        <w:rPr>
          <w:b/>
        </w:rPr>
      </w:pPr>
      <w:r w:rsidRPr="0079450A">
        <w:rPr>
          <w:noProof/>
        </w:rPr>
        <w:t xml:space="preserve">Memorial headstone in </w:t>
      </w:r>
      <w:smartTag w:uri="urn:schemas-microsoft-com:office:smarttags" w:element="place">
        <w:smartTag w:uri="urn:schemas-microsoft-com:office:smarttags" w:element="PlaceName">
          <w:r w:rsidRPr="0079450A">
            <w:rPr>
              <w:noProof/>
            </w:rPr>
            <w:t>Vale</w:t>
          </w:r>
        </w:smartTag>
        <w:r w:rsidRPr="0079450A">
          <w:rPr>
            <w:noProof/>
          </w:rPr>
          <w:t xml:space="preserve"> </w:t>
        </w:r>
        <w:smartTag w:uri="urn:schemas-microsoft-com:office:smarttags" w:element="PlaceName">
          <w:r w:rsidRPr="0079450A">
            <w:rPr>
              <w:noProof/>
            </w:rPr>
            <w:t>Independent</w:t>
          </w:r>
        </w:smartTag>
        <w:r w:rsidRPr="0079450A">
          <w:rPr>
            <w:noProof/>
          </w:rPr>
          <w:t xml:space="preserve"> </w:t>
        </w:r>
        <w:smartTag w:uri="urn:schemas-microsoft-com:office:smarttags" w:element="PlaceType">
          <w:r w:rsidRPr="0079450A">
            <w:rPr>
              <w:noProof/>
            </w:rPr>
            <w:t>Cemetery</w:t>
          </w:r>
        </w:smartTag>
      </w:smartTag>
    </w:p>
    <w:p w:rsidR="00F51FE2" w:rsidRPr="00F51FE2" w:rsidRDefault="00F51FE2" w:rsidP="0038281B">
      <w:pPr>
        <w:pStyle w:val="ListParagraph"/>
        <w:numPr>
          <w:ilvl w:val="0"/>
          <w:numId w:val="2"/>
        </w:numPr>
        <w:spacing w:after="0"/>
        <w:rPr>
          <w:b/>
        </w:rPr>
      </w:pPr>
      <w:r w:rsidRPr="0079450A">
        <w:rPr>
          <w:noProof/>
        </w:rPr>
        <w:t>Memorial Headstone Vale Independent Cemetry.</w:t>
      </w:r>
    </w:p>
    <w:p w:rsidR="00F51FE2" w:rsidRDefault="00F51FE2">
      <w:pPr>
        <w:rPr>
          <w:noProof/>
        </w:rPr>
      </w:pPr>
    </w:p>
    <w:p w:rsidR="00F6298A" w:rsidRPr="00440E57" w:rsidRDefault="006105D6" w:rsidP="00440E57">
      <w:pPr>
        <w:pStyle w:val="Heading1"/>
      </w:pPr>
      <w:r>
        <w:br w:type="page"/>
      </w:r>
      <w:bookmarkStart w:id="60" w:name="_Toc465841386"/>
      <w:r w:rsidR="00F6298A" w:rsidRPr="00E7355C">
        <w:rPr>
          <w:noProof/>
        </w:rPr>
        <w:t>Henry Byng</w:t>
      </w:r>
      <w:r w:rsidR="00F6298A" w:rsidRPr="00440E57">
        <w:t xml:space="preserve"> </w:t>
      </w:r>
      <w:r w:rsidR="00F6298A" w:rsidRPr="00E7355C">
        <w:rPr>
          <w:b/>
          <w:noProof/>
        </w:rPr>
        <w:t>Leapingwell</w:t>
      </w:r>
      <w:r w:rsidR="00F6298A" w:rsidRPr="00440E57">
        <w:rPr>
          <w:b/>
        </w:rPr>
        <w:t xml:space="preserve"> </w:t>
      </w:r>
      <w:r w:rsidR="00F6298A" w:rsidRPr="00440E57">
        <w:t>(</w:t>
      </w:r>
      <w:r w:rsidR="00F6298A" w:rsidRPr="00E7355C">
        <w:rPr>
          <w:noProof/>
        </w:rPr>
        <w:t>2627</w:t>
      </w:r>
      <w:r w:rsidR="00F6298A" w:rsidRPr="00440E57">
        <w:t>)</w:t>
      </w:r>
      <w:bookmarkEnd w:id="60"/>
    </w:p>
    <w:p w:rsidR="00F6298A" w:rsidRDefault="00F6298A" w:rsidP="0038281B">
      <w:pPr>
        <w:tabs>
          <w:tab w:val="right" w:pos="9639"/>
        </w:tabs>
        <w:rPr>
          <w:color w:val="00FF00"/>
        </w:rPr>
      </w:pPr>
      <w:r w:rsidRPr="000735C1">
        <w:rPr>
          <w:color w:val="00FF00"/>
        </w:rPr>
        <w:t>Vol</w:t>
      </w:r>
      <w:r>
        <w:rPr>
          <w:color w:val="00FF00"/>
        </w:rPr>
        <w:t>. III Pg 165</w:t>
      </w:r>
    </w:p>
    <w:p w:rsidR="00F6298A" w:rsidRDefault="00F6298A" w:rsidP="0038281B">
      <w:pPr>
        <w:tabs>
          <w:tab w:val="right" w:pos="9639"/>
        </w:tabs>
        <w:rPr>
          <w:color w:val="00FF00"/>
        </w:rPr>
      </w:pPr>
    </w:p>
    <w:p w:rsidR="00F6298A" w:rsidRDefault="00E701C3" w:rsidP="0038281B">
      <w:pPr>
        <w:tabs>
          <w:tab w:val="right" w:pos="9639"/>
        </w:tabs>
      </w:pPr>
      <w:r>
        <w:rPr>
          <w:noProof/>
          <w:lang w:eastAsia="en-GB"/>
        </w:rPr>
        <w:drawing>
          <wp:anchor distT="0" distB="0" distL="114300" distR="114300" simplePos="0" relativeHeight="251633152" behindDoc="1" locked="0" layoutInCell="1" allowOverlap="1" wp14:anchorId="32684EF6" wp14:editId="66A9FA9F">
            <wp:simplePos x="0" y="0"/>
            <wp:positionH relativeFrom="column">
              <wp:posOffset>3810</wp:posOffset>
            </wp:positionH>
            <wp:positionV relativeFrom="paragraph">
              <wp:align>bottom</wp:align>
            </wp:positionV>
            <wp:extent cx="2495550" cy="2952750"/>
            <wp:effectExtent l="0" t="0" r="0" b="0"/>
            <wp:wrapTight wrapText="bothSides">
              <wp:wrapPolygon edited="0">
                <wp:start x="0" y="0"/>
                <wp:lineTo x="0" y="21461"/>
                <wp:lineTo x="21435" y="21461"/>
                <wp:lineTo x="21435" y="0"/>
                <wp:lineTo x="0" y="0"/>
              </wp:wrapPolygon>
            </wp:wrapTight>
            <wp:docPr id="7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95550" cy="2952750"/>
                    </a:xfrm>
                    <a:prstGeom prst="rect">
                      <a:avLst/>
                    </a:prstGeom>
                    <a:noFill/>
                  </pic:spPr>
                </pic:pic>
              </a:graphicData>
            </a:graphic>
            <wp14:sizeRelH relativeFrom="page">
              <wp14:pctWidth>0</wp14:pctWidth>
            </wp14:sizeRelH>
            <wp14:sizeRelV relativeFrom="page">
              <wp14:pctHeight>0</wp14:pctHeight>
            </wp14:sizeRelV>
          </wp:anchor>
        </w:drawing>
      </w:r>
    </w:p>
    <w:p w:rsidR="00F6298A" w:rsidRDefault="00F6298A" w:rsidP="00F96F64">
      <w:pPr>
        <w:tabs>
          <w:tab w:val="right" w:pos="9639"/>
        </w:tabs>
        <w:rPr>
          <w:b/>
          <w:noProof/>
        </w:rPr>
      </w:pPr>
    </w:p>
    <w:p w:rsidR="00F6298A" w:rsidRPr="002F4FEA" w:rsidRDefault="00F6298A" w:rsidP="00F96F64">
      <w:pPr>
        <w:tabs>
          <w:tab w:val="right" w:pos="9639"/>
        </w:tabs>
        <w:rPr>
          <w:b/>
          <w:noProof/>
        </w:rPr>
      </w:pPr>
      <w:r w:rsidRPr="002F4FEA">
        <w:rPr>
          <w:b/>
          <w:noProof/>
        </w:rPr>
        <w:t xml:space="preserve">Extract from the school's 1st XV Rugby </w:t>
      </w:r>
      <w:r>
        <w:rPr>
          <w:b/>
          <w:noProof/>
        </w:rPr>
        <w:t xml:space="preserve">Team of </w:t>
      </w:r>
      <w:r w:rsidRPr="002F4FEA">
        <w:rPr>
          <w:b/>
          <w:noProof/>
        </w:rPr>
        <w:t>1900 when he was Captain</w:t>
      </w:r>
    </w:p>
    <w:p w:rsidR="00F6298A" w:rsidRDefault="00F6298A" w:rsidP="0038281B">
      <w:pPr>
        <w:tabs>
          <w:tab w:val="right" w:pos="9639"/>
        </w:tabs>
        <w:rPr>
          <w:b/>
        </w:rPr>
      </w:pPr>
    </w:p>
    <w:p w:rsidR="00F6298A" w:rsidRPr="00757732" w:rsidRDefault="00F6298A" w:rsidP="0038281B">
      <w:pPr>
        <w:tabs>
          <w:tab w:val="right" w:pos="9639"/>
        </w:tabs>
        <w:rPr>
          <w:noProof/>
        </w:rPr>
      </w:pPr>
      <w:r w:rsidRPr="00456946">
        <w:rPr>
          <w:b/>
        </w:rPr>
        <w:t>Born:</w:t>
      </w:r>
      <w:r>
        <w:t xml:space="preserve"> </w:t>
      </w:r>
      <w:r>
        <w:rPr>
          <w:noProof/>
        </w:rPr>
        <w:t>19 October 1882</w:t>
      </w:r>
      <w:r>
        <w:rPr>
          <w:noProof/>
          <w:color w:val="FF0000"/>
        </w:rPr>
        <w:t xml:space="preserve"> </w:t>
      </w:r>
      <w:r w:rsidRPr="00757732">
        <w:rPr>
          <w:noProof/>
        </w:rPr>
        <w:t xml:space="preserve">in Berhampur, </w:t>
      </w:r>
      <w:smartTag w:uri="urn:schemas-microsoft-com:office:smarttags" w:element="place">
        <w:smartTag w:uri="urn:schemas-microsoft-com:office:smarttags" w:element="City">
          <w:r w:rsidRPr="00757732">
            <w:rPr>
              <w:noProof/>
            </w:rPr>
            <w:t>Madras</w:t>
          </w:r>
        </w:smartTag>
      </w:smartTag>
      <w:r w:rsidRPr="00757732">
        <w:rPr>
          <w:noProof/>
        </w:rPr>
        <w:t>. Youngest son of Lt Col. Arthur and Susan Leapingwell</w:t>
      </w:r>
    </w:p>
    <w:p w:rsidR="00F6298A" w:rsidRPr="00757732" w:rsidRDefault="00F6298A" w:rsidP="0038281B">
      <w:pPr>
        <w:tabs>
          <w:tab w:val="right" w:pos="9639"/>
        </w:tabs>
        <w:rPr>
          <w:noProof/>
        </w:rPr>
      </w:pPr>
      <w:r w:rsidRPr="00852E9E">
        <w:rPr>
          <w:noProof/>
        </w:rPr>
        <w:t>Elder brother survived the war in the Royal Engineers(R.E.)</w:t>
      </w:r>
    </w:p>
    <w:p w:rsidR="00F6298A" w:rsidRPr="00757732" w:rsidRDefault="00F6298A" w:rsidP="0038281B">
      <w:pPr>
        <w:tabs>
          <w:tab w:val="right" w:pos="9639"/>
        </w:tabs>
        <w:rPr>
          <w:noProof/>
        </w:rPr>
      </w:pPr>
      <w:r w:rsidRPr="00757732">
        <w:rPr>
          <w:noProof/>
        </w:rPr>
        <w:t>Husband of Winifred Gertrude Leapingwell (nee Barney)</w:t>
      </w:r>
      <w:r>
        <w:rPr>
          <w:noProof/>
        </w:rPr>
        <w:t xml:space="preserve"> (See 2891 his brother in law)</w:t>
      </w:r>
      <w:r w:rsidRPr="00757732">
        <w:rPr>
          <w:noProof/>
        </w:rPr>
        <w:t xml:space="preserve"> of Perelle, </w:t>
      </w:r>
      <w:smartTag w:uri="urn:schemas-microsoft-com:office:smarttags" w:element="address">
        <w:smartTag w:uri="urn:schemas-microsoft-com:office:smarttags" w:element="Street">
          <w:r w:rsidRPr="00757732">
            <w:rPr>
              <w:noProof/>
            </w:rPr>
            <w:t>St Kilda Rd.</w:t>
          </w:r>
        </w:smartTag>
        <w:r w:rsidRPr="00757732">
          <w:rPr>
            <w:noProof/>
          </w:rPr>
          <w:t xml:space="preserve">, </w:t>
        </w:r>
        <w:smartTag w:uri="urn:schemas-microsoft-com:office:smarttags" w:element="City">
          <w:r w:rsidRPr="00757732">
            <w:rPr>
              <w:noProof/>
            </w:rPr>
            <w:t>Belmont</w:t>
          </w:r>
        </w:smartTag>
      </w:smartTag>
      <w:r w:rsidRPr="00757732">
        <w:rPr>
          <w:noProof/>
        </w:rPr>
        <w:t xml:space="preserve">, </w:t>
      </w:r>
      <w:smartTag w:uri="urn:schemas-microsoft-com:office:smarttags" w:element="place">
        <w:smartTag w:uri="urn:schemas-microsoft-com:office:smarttags" w:element="City">
          <w:r w:rsidRPr="00757732">
            <w:rPr>
              <w:noProof/>
            </w:rPr>
            <w:t>Perth</w:t>
          </w:r>
        </w:smartTag>
        <w:r w:rsidRPr="00757732">
          <w:rPr>
            <w:noProof/>
          </w:rPr>
          <w:t xml:space="preserve">, </w:t>
        </w:r>
        <w:smartTag w:uri="urn:schemas-microsoft-com:office:smarttags" w:element="country-region">
          <w:r w:rsidRPr="00757732">
            <w:rPr>
              <w:noProof/>
            </w:rPr>
            <w:t>Australia</w:t>
          </w:r>
        </w:smartTag>
      </w:smartTag>
      <w:r w:rsidRPr="00757732">
        <w:rPr>
          <w:noProof/>
        </w:rPr>
        <w:t>.</w:t>
      </w:r>
    </w:p>
    <w:p w:rsidR="00F6298A" w:rsidRPr="00757732" w:rsidRDefault="00F6298A" w:rsidP="0038281B">
      <w:pPr>
        <w:tabs>
          <w:tab w:val="right" w:pos="9639"/>
        </w:tabs>
      </w:pPr>
      <w:r w:rsidRPr="00757732">
        <w:rPr>
          <w:noProof/>
        </w:rPr>
        <w:t xml:space="preserve">Married 25 July 1908 at </w:t>
      </w:r>
      <w:smartTag w:uri="urn:schemas-microsoft-com:office:smarttags" w:element="place">
        <w:smartTag w:uri="urn:schemas-microsoft-com:office:smarttags" w:element="City">
          <w:r w:rsidRPr="00757732">
            <w:rPr>
              <w:noProof/>
            </w:rPr>
            <w:t>Westminster</w:t>
          </w:r>
        </w:smartTag>
      </w:smartTag>
      <w:r w:rsidRPr="00757732">
        <w:rPr>
          <w:noProof/>
        </w:rPr>
        <w:t>.</w:t>
      </w:r>
      <w:r w:rsidRPr="00757732">
        <w:tab/>
      </w:r>
    </w:p>
    <w:p w:rsidR="00F6298A" w:rsidRDefault="00F6298A" w:rsidP="0038281B">
      <w:pPr>
        <w:tabs>
          <w:tab w:val="right" w:pos="9639"/>
        </w:tabs>
      </w:pPr>
    </w:p>
    <w:p w:rsidR="00F6298A" w:rsidRPr="00757732" w:rsidRDefault="00F6298A" w:rsidP="0038281B">
      <w:pPr>
        <w:tabs>
          <w:tab w:val="right" w:pos="9639"/>
        </w:tabs>
      </w:pPr>
    </w:p>
    <w:p w:rsidR="00F6298A" w:rsidRPr="00757732" w:rsidRDefault="00F6298A" w:rsidP="0038281B">
      <w:pPr>
        <w:tabs>
          <w:tab w:val="right" w:pos="9639"/>
        </w:tabs>
        <w:rPr>
          <w:noProof/>
        </w:rPr>
      </w:pPr>
      <w:r w:rsidRPr="002F4FEA">
        <w:rPr>
          <w:b/>
        </w:rPr>
        <w:t>Joined</w:t>
      </w:r>
      <w:r w:rsidRPr="00757732">
        <w:t xml:space="preserve"> </w:t>
      </w:r>
      <w:smartTag w:uri="urn:schemas-microsoft-com:office:smarttags" w:element="place">
        <w:smartTag w:uri="urn:schemas-microsoft-com:office:smarttags" w:element="PlaceName">
          <w:r w:rsidRPr="00757732">
            <w:t>Elizabeth</w:t>
          </w:r>
        </w:smartTag>
        <w:r w:rsidRPr="00757732">
          <w:t xml:space="preserve"> </w:t>
        </w:r>
        <w:smartTag w:uri="urn:schemas-microsoft-com:office:smarttags" w:element="PlaceName">
          <w:r w:rsidRPr="00757732">
            <w:t>College</w:t>
          </w:r>
        </w:smartTag>
      </w:smartTag>
      <w:r w:rsidRPr="00757732">
        <w:t xml:space="preserve"> in </w:t>
      </w:r>
      <w:r w:rsidRPr="00757732">
        <w:rPr>
          <w:noProof/>
        </w:rPr>
        <w:t>1890</w:t>
      </w:r>
      <w:r w:rsidRPr="00757732">
        <w:t xml:space="preserve"> and left in </w:t>
      </w:r>
      <w:r w:rsidRPr="00757732">
        <w:rPr>
          <w:noProof/>
        </w:rPr>
        <w:t>1901</w:t>
      </w:r>
      <w:r>
        <w:rPr>
          <w:noProof/>
        </w:rPr>
        <w:t>.</w:t>
      </w:r>
    </w:p>
    <w:p w:rsidR="00F6298A" w:rsidRDefault="00F6298A" w:rsidP="0038281B">
      <w:pPr>
        <w:tabs>
          <w:tab w:val="right" w:pos="9639"/>
        </w:tabs>
        <w:rPr>
          <w:noProof/>
        </w:rPr>
      </w:pPr>
      <w:r w:rsidRPr="00757732">
        <w:rPr>
          <w:noProof/>
        </w:rPr>
        <w:t>1st XI Cricket 1898, 1899, 1900 Captain</w:t>
      </w:r>
      <w:r>
        <w:rPr>
          <w:noProof/>
        </w:rPr>
        <w:t xml:space="preserve">. He was a regular bowler and achieved nine wickets in one game and finished 2nd in bowling averages for 1899 and again in 1900 and second in the batting averages. In 1900 he top scored in the Victoria Match 132 and took ten wickets in the two innings  in Jersey and nine wickets in the return match - two innings in </w:t>
      </w:r>
      <w:smartTag w:uri="urn:schemas-microsoft-com:office:smarttags" w:element="place">
        <w:r>
          <w:rPr>
            <w:noProof/>
          </w:rPr>
          <w:t>Guernsey</w:t>
        </w:r>
      </w:smartTag>
      <w:r>
        <w:rPr>
          <w:noProof/>
        </w:rPr>
        <w:t xml:space="preserve">. (Elizabethan). </w:t>
      </w:r>
      <w:smartTag w:uri="urn:schemas-microsoft-com:office:smarttags" w:element="place">
        <w:smartTag w:uri="urn:schemas-microsoft-com:office:smarttags" w:element="City">
          <w:r>
            <w:rPr>
              <w:noProof/>
            </w:rPr>
            <w:t>Elizabeth</w:t>
          </w:r>
        </w:smartTag>
      </w:smartTag>
      <w:r>
        <w:rPr>
          <w:noProof/>
        </w:rPr>
        <w:t xml:space="preserve"> won both matches.</w:t>
      </w:r>
    </w:p>
    <w:p w:rsidR="00F6298A" w:rsidRPr="00757732" w:rsidRDefault="00F6298A" w:rsidP="0038281B">
      <w:pPr>
        <w:tabs>
          <w:tab w:val="right" w:pos="9639"/>
        </w:tabs>
        <w:rPr>
          <w:noProof/>
        </w:rPr>
      </w:pPr>
      <w:r>
        <w:rPr>
          <w:noProof/>
        </w:rPr>
        <w:t xml:space="preserve"> </w:t>
      </w:r>
      <w:r w:rsidRPr="00757732">
        <w:rPr>
          <w:noProof/>
        </w:rPr>
        <w:t>1st XV Rugby 1897,1898,1899,1900 Captain</w:t>
      </w:r>
      <w:r>
        <w:rPr>
          <w:noProof/>
        </w:rPr>
        <w:t>. Sports Champion - Dobree Belt. Gymnastics.</w:t>
      </w:r>
      <w:r w:rsidR="00A170F8">
        <w:rPr>
          <w:noProof/>
        </w:rPr>
        <w:t xml:space="preserve"> Senior Heavy Weight Boxing Champion 1900 &amp; 1901,</w:t>
      </w:r>
      <w:r>
        <w:rPr>
          <w:noProof/>
        </w:rPr>
        <w:t xml:space="preserve"> Sports Secretary.</w:t>
      </w:r>
    </w:p>
    <w:p w:rsidR="00F6298A" w:rsidRPr="00757732" w:rsidRDefault="00F6298A" w:rsidP="0038281B">
      <w:pPr>
        <w:tabs>
          <w:tab w:val="right" w:pos="9639"/>
        </w:tabs>
        <w:rPr>
          <w:noProof/>
        </w:rPr>
      </w:pPr>
      <w:r>
        <w:rPr>
          <w:noProof/>
        </w:rPr>
        <w:t>O.C. Lower Certs. July 1899</w:t>
      </w:r>
    </w:p>
    <w:p w:rsidR="001A6557" w:rsidRDefault="00F6298A" w:rsidP="004E3560">
      <w:pPr>
        <w:tabs>
          <w:tab w:val="right" w:pos="9639"/>
        </w:tabs>
        <w:rPr>
          <w:noProof/>
        </w:rPr>
      </w:pPr>
      <w:r>
        <w:rPr>
          <w:noProof/>
        </w:rPr>
        <w:t xml:space="preserve">December 1899 </w:t>
      </w:r>
      <w:r w:rsidRPr="00757732">
        <w:rPr>
          <w:noProof/>
        </w:rPr>
        <w:t xml:space="preserve">Sandhurst direct from </w:t>
      </w:r>
      <w:smartTag w:uri="urn:schemas-microsoft-com:office:smarttags" w:element="place">
        <w:smartTag w:uri="urn:schemas-microsoft-com:office:smarttags" w:element="City">
          <w:r w:rsidRPr="00757732">
            <w:rPr>
              <w:noProof/>
            </w:rPr>
            <w:t>Elizabeth</w:t>
          </w:r>
        </w:smartTag>
      </w:smartTag>
      <w:r w:rsidRPr="00757732">
        <w:rPr>
          <w:noProof/>
        </w:rPr>
        <w:t xml:space="preserve"> in 28</w:t>
      </w:r>
      <w:r w:rsidRPr="00757732">
        <w:rPr>
          <w:noProof/>
          <w:vertAlign w:val="superscript"/>
        </w:rPr>
        <w:t>th</w:t>
      </w:r>
      <w:r w:rsidRPr="00757732">
        <w:rPr>
          <w:noProof/>
        </w:rPr>
        <w:t xml:space="preserve"> place.</w:t>
      </w:r>
      <w:r w:rsidR="001D0B7D">
        <w:rPr>
          <w:noProof/>
        </w:rPr>
        <w:t xml:space="preserve"> Where he placed first in putting the shot and 200 yards in 1902. </w:t>
      </w:r>
      <w:r>
        <w:rPr>
          <w:noProof/>
        </w:rPr>
        <w:t xml:space="preserve"> </w:t>
      </w:r>
    </w:p>
    <w:p w:rsidR="001A6557" w:rsidRDefault="001A6557" w:rsidP="004E3560">
      <w:pPr>
        <w:tabs>
          <w:tab w:val="right" w:pos="9639"/>
        </w:tabs>
        <w:rPr>
          <w:noProof/>
        </w:rPr>
      </w:pPr>
    </w:p>
    <w:p w:rsidR="00F6298A" w:rsidRPr="00757732" w:rsidRDefault="00F6298A" w:rsidP="004E3560">
      <w:pPr>
        <w:tabs>
          <w:tab w:val="right" w:pos="9639"/>
        </w:tabs>
      </w:pPr>
      <w:r>
        <w:rPr>
          <w:noProof/>
        </w:rPr>
        <w:t xml:space="preserve">Gazetted  </w:t>
      </w:r>
      <w:r w:rsidRPr="00757732">
        <w:rPr>
          <w:noProof/>
        </w:rPr>
        <w:t>2</w:t>
      </w:r>
      <w:r w:rsidRPr="00757732">
        <w:rPr>
          <w:noProof/>
          <w:vertAlign w:val="superscript"/>
        </w:rPr>
        <w:t>nd</w:t>
      </w:r>
      <w:r w:rsidRPr="00757732">
        <w:rPr>
          <w:noProof/>
        </w:rPr>
        <w:t xml:space="preserve"> Lt</w:t>
      </w:r>
      <w:r>
        <w:rPr>
          <w:noProof/>
        </w:rPr>
        <w:t>.</w:t>
      </w:r>
      <w:r w:rsidRPr="00757732">
        <w:rPr>
          <w:noProof/>
        </w:rPr>
        <w:t xml:space="preserve"> Border Regt</w:t>
      </w:r>
      <w:r>
        <w:rPr>
          <w:noProof/>
        </w:rPr>
        <w:t>.</w:t>
      </w:r>
      <w:r w:rsidRPr="00757732">
        <w:rPr>
          <w:noProof/>
        </w:rPr>
        <w:t xml:space="preserve"> 1902</w:t>
      </w:r>
      <w:r>
        <w:rPr>
          <w:noProof/>
        </w:rPr>
        <w:t>.</w:t>
      </w:r>
      <w:r w:rsidR="001A6557">
        <w:rPr>
          <w:noProof/>
        </w:rPr>
        <w:t xml:space="preserve"> Transferred to 97th </w:t>
      </w:r>
      <w:smartTag w:uri="urn:schemas-microsoft-com:office:smarttags" w:element="place">
        <w:r w:rsidR="001A6557">
          <w:rPr>
            <w:noProof/>
          </w:rPr>
          <w:t>Deccan</w:t>
        </w:r>
      </w:smartTag>
      <w:r w:rsidR="001A6557">
        <w:rPr>
          <w:noProof/>
        </w:rPr>
        <w:t xml:space="preserve"> Reg</w:t>
      </w:r>
      <w:r w:rsidR="00690B9F">
        <w:rPr>
          <w:noProof/>
        </w:rPr>
        <w:t>imen</w:t>
      </w:r>
      <w:r w:rsidR="001A6557">
        <w:rPr>
          <w:noProof/>
        </w:rPr>
        <w:t>t</w:t>
      </w:r>
      <w:r w:rsidR="00690B9F">
        <w:rPr>
          <w:noProof/>
        </w:rPr>
        <w:t xml:space="preserve"> </w:t>
      </w:r>
      <w:r w:rsidR="001A6557">
        <w:rPr>
          <w:noProof/>
        </w:rPr>
        <w:t xml:space="preserve"> 1904</w:t>
      </w:r>
      <w:r w:rsidR="00690B9F">
        <w:rPr>
          <w:noProof/>
        </w:rPr>
        <w:t xml:space="preserve">. 1907 </w:t>
      </w:r>
      <w:r w:rsidR="007D256A">
        <w:rPr>
          <w:noProof/>
        </w:rPr>
        <w:t>r</w:t>
      </w:r>
      <w:r w:rsidR="00690B9F">
        <w:rPr>
          <w:noProof/>
        </w:rPr>
        <w:t xml:space="preserve">eached the Final of </w:t>
      </w:r>
      <w:r w:rsidR="007D256A">
        <w:rPr>
          <w:noProof/>
        </w:rPr>
        <w:t>the Officer's Middleweight</w:t>
      </w:r>
      <w:r w:rsidR="00690B9F">
        <w:rPr>
          <w:noProof/>
        </w:rPr>
        <w:t xml:space="preserve"> Boxing Co</w:t>
      </w:r>
      <w:r w:rsidR="007D256A">
        <w:rPr>
          <w:noProof/>
        </w:rPr>
        <w:t>ntest</w:t>
      </w:r>
      <w:r w:rsidR="00690B9F">
        <w:rPr>
          <w:noProof/>
        </w:rPr>
        <w:t xml:space="preserve"> held in Poonah.</w:t>
      </w:r>
      <w:r w:rsidRPr="00757732">
        <w:br/>
      </w:r>
    </w:p>
    <w:p w:rsidR="00F6298A" w:rsidRDefault="00F6298A" w:rsidP="004E3560">
      <w:pPr>
        <w:tabs>
          <w:tab w:val="right" w:pos="9639"/>
        </w:tabs>
        <w:rPr>
          <w:b/>
        </w:rPr>
      </w:pPr>
      <w:r w:rsidRPr="0053564D">
        <w:rPr>
          <w:b/>
        </w:rPr>
        <w:t>War Service</w:t>
      </w:r>
    </w:p>
    <w:p w:rsidR="00F6298A" w:rsidRPr="00757732" w:rsidRDefault="00F6298A" w:rsidP="000735C1">
      <w:r w:rsidRPr="00757732">
        <w:rPr>
          <w:noProof/>
        </w:rPr>
        <w:t xml:space="preserve">Appointed to 97th </w:t>
      </w:r>
      <w:smartTag w:uri="urn:schemas-microsoft-com:office:smarttags" w:element="place">
        <w:r w:rsidRPr="00757732">
          <w:rPr>
            <w:noProof/>
          </w:rPr>
          <w:t>Deccan</w:t>
        </w:r>
      </w:smartTag>
      <w:r w:rsidRPr="00757732">
        <w:rPr>
          <w:noProof/>
        </w:rPr>
        <w:t xml:space="preserve"> Infantry Gazetted 22 Oct 1911 to Captain</w:t>
      </w:r>
    </w:p>
    <w:p w:rsidR="00F6298A" w:rsidRDefault="00F6298A" w:rsidP="0038281B">
      <w:pPr>
        <w:tabs>
          <w:tab w:val="right" w:pos="9639"/>
        </w:tabs>
      </w:pPr>
    </w:p>
    <w:p w:rsidR="00F6298A" w:rsidRPr="00757732" w:rsidRDefault="00F6298A" w:rsidP="0038281B">
      <w:pPr>
        <w:tabs>
          <w:tab w:val="right" w:pos="9639"/>
        </w:tabs>
      </w:pPr>
      <w:r w:rsidRPr="00F96F64">
        <w:rPr>
          <w:b/>
        </w:rPr>
        <w:t>Died:</w:t>
      </w:r>
      <w:r w:rsidRPr="00757732">
        <w:t xml:space="preserve"> </w:t>
      </w:r>
      <w:r w:rsidRPr="00757732">
        <w:rPr>
          <w:noProof/>
        </w:rPr>
        <w:t>21 January 1916</w:t>
      </w:r>
      <w:r w:rsidRPr="00757732">
        <w:t xml:space="preserve"> </w:t>
      </w:r>
      <w:r w:rsidRPr="00757732">
        <w:rPr>
          <w:noProof/>
        </w:rPr>
        <w:t xml:space="preserve">KIA  at the Battle of Hanna in </w:t>
      </w:r>
      <w:smartTag w:uri="urn:schemas-microsoft-com:office:smarttags" w:element="place">
        <w:r w:rsidRPr="00757732">
          <w:rPr>
            <w:noProof/>
          </w:rPr>
          <w:t>Mesopotamia</w:t>
        </w:r>
      </w:smartTag>
      <w:r w:rsidRPr="00757732">
        <w:rPr>
          <w:noProof/>
        </w:rPr>
        <w:t xml:space="preserve"> </w:t>
      </w:r>
      <w:r w:rsidRPr="00757732">
        <w:t xml:space="preserve">aged </w:t>
      </w:r>
      <w:r w:rsidRPr="00757732">
        <w:rPr>
          <w:noProof/>
        </w:rPr>
        <w:t>33</w:t>
      </w:r>
      <w:r w:rsidRPr="00757732">
        <w:br/>
      </w:r>
    </w:p>
    <w:p w:rsidR="00F6298A" w:rsidRPr="00757732" w:rsidRDefault="00F6298A" w:rsidP="0038281B">
      <w:pPr>
        <w:tabs>
          <w:tab w:val="right" w:pos="9639"/>
        </w:tabs>
      </w:pPr>
      <w:r w:rsidRPr="002F4FEA">
        <w:rPr>
          <w:b/>
        </w:rPr>
        <w:t>Decorations:</w:t>
      </w:r>
      <w:r w:rsidRPr="00757732">
        <w:t xml:space="preserve"> Medal, Victory Medal, 1914 – 15 Star.</w:t>
      </w:r>
    </w:p>
    <w:p w:rsidR="00F6298A" w:rsidRDefault="00F6298A" w:rsidP="0038281B">
      <w:pPr>
        <w:tabs>
          <w:tab w:val="right" w:pos="9639"/>
        </w:tabs>
      </w:pPr>
    </w:p>
    <w:p w:rsidR="00F6298A" w:rsidRPr="002F4FEA" w:rsidRDefault="00F6298A" w:rsidP="0038281B">
      <w:pPr>
        <w:tabs>
          <w:tab w:val="right" w:pos="9639"/>
        </w:tabs>
        <w:rPr>
          <w:b/>
        </w:rPr>
      </w:pPr>
      <w:r w:rsidRPr="002F4FEA">
        <w:rPr>
          <w:b/>
        </w:rPr>
        <w:t>Memorials:</w:t>
      </w:r>
    </w:p>
    <w:p w:rsidR="00F6298A" w:rsidRDefault="00F6298A" w:rsidP="0038281B">
      <w:pPr>
        <w:pStyle w:val="ListParagraph"/>
        <w:numPr>
          <w:ilvl w:val="0"/>
          <w:numId w:val="2"/>
        </w:numPr>
        <w:spacing w:after="0"/>
      </w:pPr>
      <w:r>
        <w:t>College Hall</w:t>
      </w:r>
    </w:p>
    <w:p w:rsidR="00F6298A" w:rsidRDefault="00F6298A" w:rsidP="000735C1">
      <w:pPr>
        <w:pStyle w:val="ListParagraph"/>
        <w:numPr>
          <w:ilvl w:val="0"/>
          <w:numId w:val="2"/>
        </w:numPr>
        <w:spacing w:after="0"/>
        <w:rPr>
          <w:noProof/>
        </w:rPr>
      </w:pPr>
      <w:smartTag w:uri="urn:schemas-microsoft-com:office:smarttags" w:element="place">
        <w:smartTag w:uri="urn:schemas-microsoft-com:office:smarttags" w:element="City">
          <w:r>
            <w:rPr>
              <w:noProof/>
            </w:rPr>
            <w:t>Basra</w:t>
          </w:r>
        </w:smartTag>
      </w:smartTag>
      <w:r>
        <w:rPr>
          <w:noProof/>
        </w:rPr>
        <w:t xml:space="preserve"> Memorial</w:t>
      </w:r>
    </w:p>
    <w:p w:rsidR="00F6298A" w:rsidRDefault="006105D6" w:rsidP="00440E57">
      <w:pPr>
        <w:pStyle w:val="Heading1"/>
      </w:pPr>
      <w:r>
        <w:br w:type="page"/>
      </w:r>
      <w:bookmarkStart w:id="61" w:name="_Toc465841387"/>
      <w:r w:rsidR="00F6298A" w:rsidRPr="00E7355C">
        <w:rPr>
          <w:noProof/>
        </w:rPr>
        <w:t>Averall</w:t>
      </w:r>
      <w:r w:rsidR="00F6298A" w:rsidRPr="00440E57">
        <w:t xml:space="preserve"> </w:t>
      </w:r>
      <w:r w:rsidR="00F6298A" w:rsidRPr="00E7355C">
        <w:rPr>
          <w:b/>
          <w:noProof/>
        </w:rPr>
        <w:t>Lecky</w:t>
      </w:r>
      <w:r w:rsidR="00F6298A" w:rsidRPr="00440E57">
        <w:rPr>
          <w:b/>
        </w:rPr>
        <w:t xml:space="preserve"> </w:t>
      </w:r>
      <w:r w:rsidR="00F6298A" w:rsidRPr="00440E57">
        <w:t>(</w:t>
      </w:r>
      <w:r w:rsidR="00F6298A" w:rsidRPr="00E7355C">
        <w:rPr>
          <w:noProof/>
        </w:rPr>
        <w:t>2765</w:t>
      </w:r>
      <w:r w:rsidR="00F6298A" w:rsidRPr="00440E57">
        <w:t>)</w:t>
      </w:r>
      <w:bookmarkEnd w:id="61"/>
    </w:p>
    <w:p w:rsidR="00F6298A" w:rsidRPr="00126582" w:rsidRDefault="00F6298A" w:rsidP="00126582">
      <w:pPr>
        <w:rPr>
          <w:color w:val="FF0000"/>
        </w:rPr>
      </w:pPr>
      <w:r>
        <w:rPr>
          <w:color w:val="FF0000"/>
        </w:rPr>
        <w:t xml:space="preserve">                                                                         Service No.</w:t>
      </w:r>
      <w:r w:rsidRPr="00126582">
        <w:rPr>
          <w:color w:val="FF0000"/>
        </w:rPr>
        <w:t>14440/6</w:t>
      </w:r>
    </w:p>
    <w:p w:rsidR="00F6298A" w:rsidRPr="00673F19" w:rsidRDefault="00F6298A" w:rsidP="0038281B">
      <w:pPr>
        <w:tabs>
          <w:tab w:val="right" w:pos="9639"/>
        </w:tabs>
        <w:rPr>
          <w:color w:val="00FF00"/>
        </w:rPr>
      </w:pPr>
      <w:r>
        <w:rPr>
          <w:color w:val="00FF00"/>
        </w:rPr>
        <w:t>Vol. III Pg ????</w:t>
      </w:r>
    </w:p>
    <w:p w:rsidR="00F6298A" w:rsidRPr="00601F69" w:rsidRDefault="00E701C3" w:rsidP="0038281B">
      <w:pPr>
        <w:tabs>
          <w:tab w:val="right" w:pos="9639"/>
        </w:tabs>
      </w:pPr>
      <w:r>
        <w:rPr>
          <w:noProof/>
          <w:lang w:eastAsia="en-GB"/>
        </w:rPr>
        <w:drawing>
          <wp:inline distT="0" distB="0" distL="0" distR="0" wp14:anchorId="22009C00" wp14:editId="0C6D779B">
            <wp:extent cx="2562225" cy="36004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62225" cy="3600450"/>
                    </a:xfrm>
                    <a:prstGeom prst="rect">
                      <a:avLst/>
                    </a:prstGeom>
                    <a:noFill/>
                    <a:ln>
                      <a:noFill/>
                    </a:ln>
                  </pic:spPr>
                </pic:pic>
              </a:graphicData>
            </a:graphic>
          </wp:inline>
        </w:drawing>
      </w:r>
      <w:r w:rsidR="00F6298A">
        <w:t xml:space="preserve">             </w:t>
      </w:r>
      <w:r>
        <w:rPr>
          <w:noProof/>
          <w:lang w:eastAsia="en-GB"/>
        </w:rPr>
        <w:drawing>
          <wp:inline distT="0" distB="0" distL="0" distR="0" wp14:anchorId="5E923359" wp14:editId="29C8C675">
            <wp:extent cx="2790825" cy="30384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90825" cy="3038475"/>
                    </a:xfrm>
                    <a:prstGeom prst="rect">
                      <a:avLst/>
                    </a:prstGeom>
                    <a:noFill/>
                    <a:ln>
                      <a:noFill/>
                    </a:ln>
                  </pic:spPr>
                </pic:pic>
              </a:graphicData>
            </a:graphic>
          </wp:inline>
        </w:drawing>
      </w:r>
      <w:r w:rsidR="00F6298A">
        <w:t xml:space="preserve">                                                                                         </w:t>
      </w:r>
    </w:p>
    <w:p w:rsidR="00F6298A" w:rsidRPr="00840B41" w:rsidRDefault="00F6298A" w:rsidP="0038281B">
      <w:pPr>
        <w:tabs>
          <w:tab w:val="right" w:pos="9639"/>
        </w:tabs>
        <w:rPr>
          <w:b/>
        </w:rPr>
      </w:pPr>
      <w:r>
        <w:t xml:space="preserve">           </w:t>
      </w:r>
      <w:r w:rsidRPr="00840B41">
        <w:rPr>
          <w:b/>
        </w:rPr>
        <w:t xml:space="preserve">From </w:t>
      </w:r>
      <w:smartTag w:uri="urn:schemas-microsoft-com:office:smarttags" w:element="place">
        <w:r w:rsidRPr="00840B41">
          <w:rPr>
            <w:b/>
          </w:rPr>
          <w:t>Guernsey</w:t>
        </w:r>
      </w:smartTag>
      <w:r w:rsidRPr="00840B41">
        <w:rPr>
          <w:b/>
        </w:rPr>
        <w:t xml:space="preserve"> Weekly Press                             Extract from the school's 2nd XV Rugby photo 1901</w:t>
      </w:r>
    </w:p>
    <w:p w:rsidR="00F6298A" w:rsidRDefault="00F6298A" w:rsidP="0038281B">
      <w:pPr>
        <w:tabs>
          <w:tab w:val="right" w:pos="9639"/>
        </w:tabs>
        <w:rPr>
          <w:b/>
        </w:rPr>
      </w:pPr>
    </w:p>
    <w:p w:rsidR="00F6298A" w:rsidRPr="00757732" w:rsidRDefault="00F6298A" w:rsidP="0038281B">
      <w:pPr>
        <w:tabs>
          <w:tab w:val="right" w:pos="9639"/>
        </w:tabs>
      </w:pPr>
      <w:r w:rsidRPr="00E709A6">
        <w:rPr>
          <w:b/>
        </w:rPr>
        <w:t>Born:</w:t>
      </w:r>
      <w:r>
        <w:t xml:space="preserve"> </w:t>
      </w:r>
      <w:r>
        <w:rPr>
          <w:noProof/>
        </w:rPr>
        <w:t xml:space="preserve">31 March </w:t>
      </w:r>
      <w:r w:rsidRPr="00757732">
        <w:rPr>
          <w:noProof/>
        </w:rPr>
        <w:t xml:space="preserve">1885 in </w:t>
      </w:r>
      <w:smartTag w:uri="urn:schemas-microsoft-com:office:smarttags" w:element="place">
        <w:r w:rsidRPr="00757732">
          <w:rPr>
            <w:noProof/>
          </w:rPr>
          <w:t>Guernsey</w:t>
        </w:r>
      </w:smartTag>
      <w:r w:rsidRPr="00757732">
        <w:rPr>
          <w:noProof/>
        </w:rPr>
        <w:t xml:space="preserve">. Son of </w:t>
      </w:r>
      <w:smartTag w:uri="urn:schemas-microsoft-com:office:smarttags" w:element="place">
        <w:smartTag w:uri="urn:schemas-microsoft-com:office:smarttags" w:element="City">
          <w:r w:rsidRPr="00757732">
            <w:rPr>
              <w:noProof/>
            </w:rPr>
            <w:t>Lt.</w:t>
          </w:r>
        </w:smartTag>
        <w:r w:rsidRPr="00757732">
          <w:rPr>
            <w:noProof/>
          </w:rPr>
          <w:t xml:space="preserve"> </w:t>
        </w:r>
        <w:smartTag w:uri="urn:schemas-microsoft-com:office:smarttags" w:element="State">
          <w:r w:rsidRPr="00757732">
            <w:rPr>
              <w:noProof/>
            </w:rPr>
            <w:t>Col</w:t>
          </w:r>
        </w:smartTag>
      </w:smartTag>
      <w:r w:rsidRPr="00757732">
        <w:rPr>
          <w:noProof/>
        </w:rPr>
        <w:t xml:space="preserve"> J. George (Retd).  and Mrs . Amelia Mary Ozanne of Village de Putron.</w:t>
      </w:r>
      <w:r w:rsidRPr="00757732">
        <w:tab/>
      </w:r>
    </w:p>
    <w:p w:rsidR="00F6298A" w:rsidRPr="00757732" w:rsidRDefault="00F6298A" w:rsidP="00037251">
      <w:pPr>
        <w:tabs>
          <w:tab w:val="right" w:pos="9639"/>
        </w:tabs>
        <w:rPr>
          <w:noProof/>
        </w:rPr>
      </w:pPr>
      <w:r w:rsidRPr="00E709A6">
        <w:rPr>
          <w:b/>
        </w:rPr>
        <w:t xml:space="preserve">Joined </w:t>
      </w:r>
      <w:smartTag w:uri="urn:schemas-microsoft-com:office:smarttags" w:element="place">
        <w:smartTag w:uri="urn:schemas-microsoft-com:office:smarttags" w:element="PlaceName">
          <w:r w:rsidRPr="00757732">
            <w:t>Elizabeth</w:t>
          </w:r>
        </w:smartTag>
        <w:r w:rsidRPr="00757732">
          <w:t xml:space="preserve"> </w:t>
        </w:r>
        <w:smartTag w:uri="urn:schemas-microsoft-com:office:smarttags" w:element="PlaceName">
          <w:r w:rsidRPr="00757732">
            <w:t>College</w:t>
          </w:r>
        </w:smartTag>
      </w:smartTag>
      <w:r w:rsidRPr="00757732">
        <w:t xml:space="preserve"> in </w:t>
      </w:r>
      <w:r w:rsidRPr="00757732">
        <w:rPr>
          <w:noProof/>
        </w:rPr>
        <w:t>1894</w:t>
      </w:r>
      <w:r w:rsidRPr="00757732">
        <w:t xml:space="preserve"> and left in </w:t>
      </w:r>
      <w:r w:rsidRPr="00757732">
        <w:rPr>
          <w:noProof/>
        </w:rPr>
        <w:t>1903</w:t>
      </w:r>
      <w:r>
        <w:rPr>
          <w:noProof/>
        </w:rPr>
        <w:t xml:space="preserve">. </w:t>
      </w:r>
      <w:r w:rsidRPr="00757732">
        <w:rPr>
          <w:noProof/>
        </w:rPr>
        <w:t>Played  2nd XV Rugby 1900 - 1, 1st XI Cricket and 1st XI  Football 1903</w:t>
      </w:r>
      <w:r>
        <w:rPr>
          <w:noProof/>
        </w:rPr>
        <w:t>. Gymnastics and Boxing.</w:t>
      </w:r>
    </w:p>
    <w:p w:rsidR="00F6298A" w:rsidRPr="00757732" w:rsidRDefault="00F6298A" w:rsidP="00037251">
      <w:pPr>
        <w:tabs>
          <w:tab w:val="right" w:pos="9639"/>
        </w:tabs>
      </w:pPr>
      <w:r w:rsidRPr="00757732">
        <w:br/>
        <w:t xml:space="preserve">Tea Planter in </w:t>
      </w:r>
      <w:smartTag w:uri="urn:schemas-microsoft-com:office:smarttags" w:element="place">
        <w:smartTag w:uri="urn:schemas-microsoft-com:office:smarttags" w:element="country-region">
          <w:r w:rsidRPr="00757732">
            <w:t>Ceylon</w:t>
          </w:r>
        </w:smartTag>
      </w:smartTag>
      <w:r w:rsidRPr="00757732">
        <w:t xml:space="preserve">. Returned to </w:t>
      </w:r>
      <w:smartTag w:uri="urn:schemas-microsoft-com:office:smarttags" w:element="place">
        <w:r w:rsidRPr="00757732">
          <w:t>Guernsey</w:t>
        </w:r>
      </w:smartTag>
      <w:r w:rsidRPr="00757732">
        <w:t>.</w:t>
      </w:r>
    </w:p>
    <w:p w:rsidR="00F6298A" w:rsidRDefault="00F6298A" w:rsidP="0038281B">
      <w:pPr>
        <w:tabs>
          <w:tab w:val="right" w:pos="9639"/>
        </w:tabs>
      </w:pPr>
      <w:r w:rsidRPr="00757732">
        <w:t>Obtained commission  as</w:t>
      </w:r>
      <w:r w:rsidR="00C537A4">
        <w:t xml:space="preserve"> 2nd.</w:t>
      </w:r>
      <w:r w:rsidRPr="00757732">
        <w:t xml:space="preserve"> L</w:t>
      </w:r>
      <w:r w:rsidR="00C537A4">
        <w:t>ieutenan</w:t>
      </w:r>
      <w:r w:rsidRPr="00757732">
        <w:t>t in</w:t>
      </w:r>
      <w:r w:rsidR="00C537A4">
        <w:t xml:space="preserve"> the Prince of Wales </w:t>
      </w:r>
      <w:smartTag w:uri="urn:schemas-microsoft-com:office:smarttags" w:element="place">
        <w:r w:rsidRPr="00757732">
          <w:t>Leinster</w:t>
        </w:r>
      </w:smartTag>
      <w:r w:rsidRPr="00757732">
        <w:t xml:space="preserve"> Reg</w:t>
      </w:r>
      <w:r w:rsidR="00C537A4">
        <w:t>iment</w:t>
      </w:r>
      <w:r w:rsidRPr="00757732">
        <w:t xml:space="preserve">  from R G M 19</w:t>
      </w:r>
      <w:r w:rsidR="00C537A4">
        <w:t>09</w:t>
      </w:r>
      <w:r w:rsidRPr="00757732">
        <w:t>.</w:t>
      </w:r>
      <w:r>
        <w:t xml:space="preserve"> </w:t>
      </w:r>
      <w:r w:rsidRPr="00757732">
        <w:t xml:space="preserve">Served in </w:t>
      </w:r>
      <w:smartTag w:uri="urn:schemas-microsoft-com:office:smarttags" w:element="place">
        <w:smartTag w:uri="urn:schemas-microsoft-com:office:smarttags" w:element="country-region">
          <w:r w:rsidRPr="00757732">
            <w:t>India</w:t>
          </w:r>
        </w:smartTag>
      </w:smartTag>
      <w:r w:rsidRPr="00757732">
        <w:t xml:space="preserve">. </w:t>
      </w:r>
    </w:p>
    <w:p w:rsidR="00F6298A" w:rsidRPr="00757732" w:rsidRDefault="00F6298A" w:rsidP="0038281B">
      <w:pPr>
        <w:tabs>
          <w:tab w:val="right" w:pos="9639"/>
        </w:tabs>
      </w:pPr>
      <w:r w:rsidRPr="00757732">
        <w:t xml:space="preserve">Seconded for </w:t>
      </w:r>
      <w:smartTag w:uri="urn:schemas-microsoft-com:office:smarttags" w:element="place">
        <w:r w:rsidRPr="00757732">
          <w:t>West Africa</w:t>
        </w:r>
      </w:smartTag>
      <w:r w:rsidRPr="00757732">
        <w:t xml:space="preserve"> in 1912 with 2</w:t>
      </w:r>
      <w:r w:rsidRPr="00757732">
        <w:rPr>
          <w:vertAlign w:val="superscript"/>
        </w:rPr>
        <w:t>nd</w:t>
      </w:r>
      <w:r w:rsidRPr="00757732">
        <w:t xml:space="preserve"> Bn. Serving on the frontier suppressing cannibalism until 1913. Rejoined</w:t>
      </w:r>
      <w:r>
        <w:rPr>
          <w:color w:val="FF0000"/>
        </w:rPr>
        <w:t xml:space="preserve"> </w:t>
      </w:r>
      <w:r w:rsidRPr="00757732">
        <w:t xml:space="preserve">Regiment at out break of war 1914 and went to </w:t>
      </w:r>
      <w:smartTag w:uri="urn:schemas-microsoft-com:office:smarttags" w:element="place">
        <w:smartTag w:uri="urn:schemas-microsoft-com:office:smarttags" w:element="country-region">
          <w:r w:rsidRPr="00757732">
            <w:t>France</w:t>
          </w:r>
        </w:smartTag>
      </w:smartTag>
      <w:r w:rsidRPr="00757732">
        <w:t>.</w:t>
      </w:r>
    </w:p>
    <w:p w:rsidR="00F6298A" w:rsidRPr="00757732" w:rsidRDefault="00F6298A" w:rsidP="003234A9">
      <w:pPr>
        <w:spacing w:before="240"/>
        <w:rPr>
          <w:b/>
        </w:rPr>
      </w:pPr>
      <w:r w:rsidRPr="00757732">
        <w:rPr>
          <w:b/>
        </w:rPr>
        <w:t>War Service</w:t>
      </w:r>
    </w:p>
    <w:p w:rsidR="00F6298A" w:rsidRDefault="00F6298A" w:rsidP="0038281B">
      <w:pPr>
        <w:tabs>
          <w:tab w:val="right" w:pos="9639"/>
        </w:tabs>
      </w:pPr>
      <w:r w:rsidRPr="00E709A6">
        <w:rPr>
          <w:b/>
        </w:rPr>
        <w:t>Died:</w:t>
      </w:r>
      <w:r w:rsidRPr="00757732">
        <w:t xml:space="preserve"> </w:t>
      </w:r>
      <w:r w:rsidRPr="00757732">
        <w:rPr>
          <w:noProof/>
        </w:rPr>
        <w:t xml:space="preserve">20 October 1914 he received  a gunshot wound to the head and taken to “C” Section of No. 17 Field Ambulance at </w:t>
      </w:r>
      <w:smartTag w:uri="urn:schemas-microsoft-com:office:smarttags" w:element="place">
        <w:smartTag w:uri="urn:schemas-microsoft-com:office:smarttags" w:element="City">
          <w:r w:rsidRPr="00757732">
            <w:rPr>
              <w:noProof/>
            </w:rPr>
            <w:t>Armentieres</w:t>
          </w:r>
        </w:smartTag>
      </w:smartTag>
      <w:r w:rsidRPr="00757732">
        <w:rPr>
          <w:noProof/>
        </w:rPr>
        <w:t>, where he died of his wounds</w:t>
      </w:r>
      <w:r w:rsidRPr="00757732">
        <w:t xml:space="preserve"> aged </w:t>
      </w:r>
      <w:r w:rsidRPr="00757732">
        <w:rPr>
          <w:noProof/>
        </w:rPr>
        <w:t>29</w:t>
      </w:r>
      <w:r w:rsidRPr="00757732">
        <w:br/>
      </w:r>
    </w:p>
    <w:p w:rsidR="00F6298A" w:rsidRPr="00757732" w:rsidRDefault="00F6298A" w:rsidP="0038281B">
      <w:pPr>
        <w:tabs>
          <w:tab w:val="right" w:pos="9639"/>
        </w:tabs>
      </w:pPr>
      <w:r w:rsidRPr="00E709A6">
        <w:rPr>
          <w:b/>
        </w:rPr>
        <w:t>Decorations:</w:t>
      </w:r>
      <w:r w:rsidRPr="00757732">
        <w:t xml:space="preserve"> Medal, Victory Medal, 1914 Star and Clasp.</w:t>
      </w:r>
    </w:p>
    <w:p w:rsidR="00F6298A" w:rsidRDefault="00F6298A" w:rsidP="0038281B">
      <w:pPr>
        <w:tabs>
          <w:tab w:val="right" w:pos="9639"/>
        </w:tabs>
        <w:rPr>
          <w:b/>
        </w:rPr>
      </w:pPr>
    </w:p>
    <w:p w:rsidR="00F6298A" w:rsidRPr="00E709A6" w:rsidRDefault="00F6298A" w:rsidP="0038281B">
      <w:pPr>
        <w:tabs>
          <w:tab w:val="right" w:pos="9639"/>
        </w:tabs>
        <w:rPr>
          <w:b/>
        </w:rPr>
      </w:pPr>
      <w:r w:rsidRPr="00E709A6">
        <w:rPr>
          <w:b/>
        </w:rPr>
        <w:t>Memorials:</w:t>
      </w:r>
    </w:p>
    <w:p w:rsidR="00F6298A" w:rsidRPr="00757732" w:rsidRDefault="00F6298A" w:rsidP="0038281B">
      <w:pPr>
        <w:pStyle w:val="ListParagraph"/>
        <w:numPr>
          <w:ilvl w:val="0"/>
          <w:numId w:val="2"/>
        </w:numPr>
        <w:spacing w:after="0"/>
      </w:pPr>
      <w:r w:rsidRPr="00757732">
        <w:t>College Hall</w:t>
      </w:r>
    </w:p>
    <w:p w:rsidR="00F6298A" w:rsidRPr="006903C9" w:rsidRDefault="00F6298A" w:rsidP="0038281B">
      <w:pPr>
        <w:pStyle w:val="ListParagraph"/>
        <w:numPr>
          <w:ilvl w:val="0"/>
          <w:numId w:val="2"/>
        </w:numPr>
        <w:spacing w:after="0"/>
        <w:rPr>
          <w:b/>
        </w:rPr>
      </w:pPr>
      <w:r w:rsidRPr="00757732">
        <w:rPr>
          <w:noProof/>
        </w:rPr>
        <w:t>Chapelle d’Armentieres Old Military Cemetery A 10</w:t>
      </w:r>
    </w:p>
    <w:p w:rsidR="00F6298A" w:rsidRPr="00555377" w:rsidRDefault="00F6298A" w:rsidP="006903C9">
      <w:pPr>
        <w:pStyle w:val="ListParagraph"/>
        <w:spacing w:after="0"/>
        <w:ind w:left="330"/>
        <w:rPr>
          <w:b/>
        </w:rPr>
      </w:pPr>
    </w:p>
    <w:p w:rsidR="00F6298A" w:rsidRPr="00440E57" w:rsidRDefault="006105D6" w:rsidP="00440E57">
      <w:pPr>
        <w:pStyle w:val="Heading1"/>
      </w:pPr>
      <w:r>
        <w:br w:type="page"/>
      </w:r>
      <w:bookmarkStart w:id="62" w:name="_Toc465841388"/>
      <w:r w:rsidR="00F6298A" w:rsidRPr="00E7355C">
        <w:rPr>
          <w:noProof/>
        </w:rPr>
        <w:t>George Augustus Bligh</w:t>
      </w:r>
      <w:r w:rsidR="00F6298A" w:rsidRPr="00440E57">
        <w:t xml:space="preserve"> </w:t>
      </w:r>
      <w:r w:rsidR="00F6298A" w:rsidRPr="00E7355C">
        <w:rPr>
          <w:b/>
          <w:noProof/>
        </w:rPr>
        <w:t>Livesay</w:t>
      </w:r>
      <w:r w:rsidR="00F6298A" w:rsidRPr="00440E57">
        <w:rPr>
          <w:b/>
        </w:rPr>
        <w:t xml:space="preserve"> </w:t>
      </w:r>
      <w:r w:rsidR="00F6298A" w:rsidRPr="00440E57">
        <w:t>(</w:t>
      </w:r>
      <w:r w:rsidR="00F6298A" w:rsidRPr="00E7355C">
        <w:rPr>
          <w:noProof/>
        </w:rPr>
        <w:t>2211</w:t>
      </w:r>
      <w:r w:rsidR="00F6298A" w:rsidRPr="00440E57">
        <w:t>)</w:t>
      </w:r>
      <w:bookmarkEnd w:id="62"/>
    </w:p>
    <w:p w:rsidR="00F6298A" w:rsidRDefault="00F6298A" w:rsidP="0038281B">
      <w:pPr>
        <w:tabs>
          <w:tab w:val="right" w:pos="9639"/>
        </w:tabs>
        <w:rPr>
          <w:color w:val="00FF00"/>
        </w:rPr>
      </w:pPr>
      <w:r>
        <w:rPr>
          <w:color w:val="00FF00"/>
        </w:rPr>
        <w:t>Vol. II Pg 74</w:t>
      </w:r>
    </w:p>
    <w:p w:rsidR="00F6298A" w:rsidRDefault="00E701C3" w:rsidP="0038281B">
      <w:pPr>
        <w:tabs>
          <w:tab w:val="right" w:pos="9639"/>
        </w:tabs>
        <w:rPr>
          <w:b/>
        </w:rPr>
      </w:pPr>
      <w:r>
        <w:rPr>
          <w:noProof/>
          <w:lang w:eastAsia="en-GB"/>
        </w:rPr>
        <w:drawing>
          <wp:anchor distT="0" distB="0" distL="114300" distR="114300" simplePos="0" relativeHeight="251693568" behindDoc="1" locked="0" layoutInCell="1" allowOverlap="1" wp14:anchorId="16724A47" wp14:editId="39983C1E">
            <wp:simplePos x="0" y="0"/>
            <wp:positionH relativeFrom="column">
              <wp:posOffset>3810</wp:posOffset>
            </wp:positionH>
            <wp:positionV relativeFrom="paragraph">
              <wp:align>top</wp:align>
            </wp:positionV>
            <wp:extent cx="2207260" cy="1476375"/>
            <wp:effectExtent l="0" t="0" r="2540" b="9525"/>
            <wp:wrapTight wrapText="bothSides">
              <wp:wrapPolygon edited="0">
                <wp:start x="0" y="0"/>
                <wp:lineTo x="0" y="21461"/>
                <wp:lineTo x="21438" y="21461"/>
                <wp:lineTo x="21438"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07260" cy="1476375"/>
                    </a:xfrm>
                    <a:prstGeom prst="rect">
                      <a:avLst/>
                    </a:prstGeom>
                    <a:noFill/>
                  </pic:spPr>
                </pic:pic>
              </a:graphicData>
            </a:graphic>
            <wp14:sizeRelH relativeFrom="page">
              <wp14:pctWidth>0</wp14:pctWidth>
            </wp14:sizeRelH>
            <wp14:sizeRelV relativeFrom="page">
              <wp14:pctHeight>0</wp14:pctHeight>
            </wp14:sizeRelV>
          </wp:anchor>
        </w:drawing>
      </w:r>
      <w:r w:rsidR="00AD0B73">
        <w:rPr>
          <w:color w:val="0000FF"/>
        </w:rPr>
        <w:t xml:space="preserve">                           </w:t>
      </w:r>
      <w:r>
        <w:rPr>
          <w:noProof/>
          <w:color w:val="0000FF"/>
          <w:lang w:eastAsia="en-GB"/>
        </w:rPr>
        <w:drawing>
          <wp:inline distT="0" distB="0" distL="0" distR="0" wp14:anchorId="204718D3" wp14:editId="62902CE5">
            <wp:extent cx="1390650" cy="1524000"/>
            <wp:effectExtent l="0" t="0" r="0" b="0"/>
            <wp:docPr id="24" name="Picture 24" descr="http://mediasvc.ancestry.com/v2/image/namespaces/1093/media/7dca68da-4f0f-4cf0-85bb-0da3f679268b?client=MCCManager&amp;maxSide=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ediasvc.ancestry.com/v2/image/namespaces/1093/media/7dca68da-4f0f-4cf0-85bb-0da3f679268b?client=MCCManager&amp;maxSide=16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90650" cy="1524000"/>
                    </a:xfrm>
                    <a:prstGeom prst="rect">
                      <a:avLst/>
                    </a:prstGeom>
                    <a:noFill/>
                    <a:ln>
                      <a:noFill/>
                    </a:ln>
                  </pic:spPr>
                </pic:pic>
              </a:graphicData>
            </a:graphic>
          </wp:inline>
        </w:drawing>
      </w:r>
      <w:r w:rsidR="00AD0B73">
        <w:rPr>
          <w:color w:val="0000FF"/>
        </w:rPr>
        <w:t xml:space="preserve"> </w:t>
      </w:r>
    </w:p>
    <w:p w:rsidR="0038270F" w:rsidRDefault="0038270F" w:rsidP="0038270F">
      <w:pPr>
        <w:tabs>
          <w:tab w:val="right" w:pos="9639"/>
        </w:tabs>
        <w:rPr>
          <w:b/>
          <w:noProof/>
        </w:rPr>
      </w:pPr>
      <w:r w:rsidRPr="00335A3F">
        <w:rPr>
          <w:b/>
          <w:noProof/>
        </w:rPr>
        <w:t>St Osmund's Church Parkstone (May 2016)</w:t>
      </w:r>
      <w:r>
        <w:rPr>
          <w:b/>
          <w:noProof/>
        </w:rPr>
        <w:t>.</w:t>
      </w:r>
      <w:r w:rsidR="00541E22">
        <w:rPr>
          <w:b/>
          <w:noProof/>
        </w:rPr>
        <w:t xml:space="preserve">                     From  Ancestry .com</w:t>
      </w:r>
    </w:p>
    <w:p w:rsidR="006E4638" w:rsidRDefault="006E4638" w:rsidP="0038281B">
      <w:pPr>
        <w:tabs>
          <w:tab w:val="right" w:pos="9639"/>
        </w:tabs>
        <w:rPr>
          <w:b/>
        </w:rPr>
      </w:pPr>
    </w:p>
    <w:p w:rsidR="00F6298A" w:rsidRPr="007C7AF7" w:rsidRDefault="00F6298A" w:rsidP="0038281B">
      <w:pPr>
        <w:tabs>
          <w:tab w:val="right" w:pos="9639"/>
        </w:tabs>
        <w:rPr>
          <w:noProof/>
        </w:rPr>
      </w:pPr>
      <w:r w:rsidRPr="007C7AF7">
        <w:rPr>
          <w:b/>
        </w:rPr>
        <w:t>Born:</w:t>
      </w:r>
      <w:r>
        <w:t xml:space="preserve"> </w:t>
      </w:r>
      <w:r>
        <w:rPr>
          <w:noProof/>
        </w:rPr>
        <w:t xml:space="preserve">15 May 1867 </w:t>
      </w:r>
      <w:r w:rsidRPr="007C7AF7">
        <w:rPr>
          <w:noProof/>
        </w:rPr>
        <w:t>Ventnor Isle of Wight. Son of John Gillet Livesay and E Sophia Henrietta Bligh.</w:t>
      </w:r>
    </w:p>
    <w:p w:rsidR="00F6298A" w:rsidRDefault="00F6298A" w:rsidP="0038281B">
      <w:pPr>
        <w:tabs>
          <w:tab w:val="right" w:pos="9639"/>
        </w:tabs>
      </w:pPr>
      <w:r w:rsidRPr="007C7AF7">
        <w:rPr>
          <w:noProof/>
        </w:rPr>
        <w:t>Family of Archetects.</w:t>
      </w:r>
      <w:r>
        <w:rPr>
          <w:noProof/>
        </w:rPr>
        <w:t xml:space="preserve">  Brother of 2212</w:t>
      </w:r>
      <w:r w:rsidR="00F07C36">
        <w:rPr>
          <w:noProof/>
        </w:rPr>
        <w:t>.</w:t>
      </w:r>
      <w:r w:rsidR="006E4638">
        <w:rPr>
          <w:noProof/>
        </w:rPr>
        <w:t xml:space="preserve"> </w:t>
      </w:r>
      <w:r w:rsidR="00F07C36">
        <w:rPr>
          <w:noProof/>
        </w:rPr>
        <w:t xml:space="preserve">Married Elizabeth Susan Leyborne - Popham in 1899 in the </w:t>
      </w:r>
      <w:smartTag w:uri="urn:schemas-microsoft-com:office:smarttags" w:element="place">
        <w:r w:rsidR="00F07C36">
          <w:rPr>
            <w:noProof/>
          </w:rPr>
          <w:t>Isle of Wight</w:t>
        </w:r>
      </w:smartTag>
      <w:r w:rsidR="00F07C36">
        <w:rPr>
          <w:noProof/>
        </w:rPr>
        <w:t>.</w:t>
      </w:r>
      <w:r>
        <w:tab/>
      </w:r>
    </w:p>
    <w:p w:rsidR="0038270F" w:rsidRDefault="0038270F" w:rsidP="0038281B">
      <w:pPr>
        <w:tabs>
          <w:tab w:val="right" w:pos="9639"/>
        </w:tabs>
        <w:rPr>
          <w:b/>
        </w:rPr>
      </w:pPr>
    </w:p>
    <w:p w:rsidR="00F6298A" w:rsidRDefault="00F6298A" w:rsidP="0038281B">
      <w:pPr>
        <w:tabs>
          <w:tab w:val="right" w:pos="9639"/>
        </w:tabs>
        <w:rPr>
          <w:noProof/>
        </w:rPr>
      </w:pPr>
      <w:r w:rsidRPr="007C7AF7">
        <w:rPr>
          <w:b/>
        </w:rPr>
        <w:t>Joined</w:t>
      </w:r>
      <w:r>
        <w:t xml:space="preserve">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1880</w:t>
      </w:r>
      <w:r>
        <w:t xml:space="preserve"> and left in </w:t>
      </w:r>
      <w:r>
        <w:rPr>
          <w:noProof/>
        </w:rPr>
        <w:t>1884</w:t>
      </w:r>
      <w:r w:rsidR="00104D57">
        <w:rPr>
          <w:noProof/>
        </w:rPr>
        <w:t xml:space="preserve"> for </w:t>
      </w:r>
      <w:r w:rsidRPr="007C7AF7">
        <w:rPr>
          <w:noProof/>
        </w:rPr>
        <w:t>Old Trafford School Manchester</w:t>
      </w:r>
      <w:r w:rsidR="00104D57">
        <w:rPr>
          <w:noProof/>
        </w:rPr>
        <w:t>.</w:t>
      </w:r>
    </w:p>
    <w:p w:rsidR="00F07C36" w:rsidRPr="007C7AF7" w:rsidRDefault="00F6298A" w:rsidP="0038281B">
      <w:pPr>
        <w:tabs>
          <w:tab w:val="right" w:pos="9639"/>
        </w:tabs>
        <w:rPr>
          <w:noProof/>
        </w:rPr>
      </w:pPr>
      <w:r w:rsidRPr="007C7AF7">
        <w:rPr>
          <w:noProof/>
        </w:rPr>
        <w:t>Archetect and Surveyor.</w:t>
      </w:r>
      <w:r w:rsidR="0038270F">
        <w:rPr>
          <w:noProof/>
        </w:rPr>
        <w:t xml:space="preserve"> </w:t>
      </w:r>
      <w:r w:rsidRPr="007C7AF7">
        <w:rPr>
          <w:noProof/>
        </w:rPr>
        <w:t xml:space="preserve">Architect to Royal West Hants and </w:t>
      </w:r>
      <w:smartTag w:uri="urn:schemas-microsoft-com:office:smarttags" w:element="place">
        <w:smartTag w:uri="urn:schemas-microsoft-com:office:smarttags" w:element="PlaceName">
          <w:r w:rsidRPr="007C7AF7">
            <w:rPr>
              <w:noProof/>
            </w:rPr>
            <w:t>Boscombe</w:t>
          </w:r>
        </w:smartTag>
        <w:r w:rsidRPr="007C7AF7">
          <w:rPr>
            <w:noProof/>
          </w:rPr>
          <w:t xml:space="preserve"> </w:t>
        </w:r>
        <w:smartTag w:uri="urn:schemas-microsoft-com:office:smarttags" w:element="PlaceType">
          <w:r w:rsidRPr="007C7AF7">
            <w:rPr>
              <w:noProof/>
            </w:rPr>
            <w:t>Hospital</w:t>
          </w:r>
        </w:smartTag>
      </w:smartTag>
      <w:r w:rsidR="00FB5103">
        <w:rPr>
          <w:noProof/>
        </w:rPr>
        <w:t>.</w:t>
      </w:r>
      <w:r w:rsidR="006E4638">
        <w:rPr>
          <w:noProof/>
        </w:rPr>
        <w:t xml:space="preserve"> </w:t>
      </w:r>
      <w:r w:rsidRPr="007C7AF7">
        <w:rPr>
          <w:noProof/>
        </w:rPr>
        <w:t xml:space="preserve">Illustrated an important Treatise on Sanatoria and open air treatment by Dr A Ransome FRS and some of the designs exhibited at the </w:t>
      </w:r>
      <w:smartTag w:uri="urn:schemas-microsoft-com:office:smarttags" w:element="place">
        <w:smartTag w:uri="urn:schemas-microsoft-com:office:smarttags" w:element="PlaceName">
          <w:r w:rsidRPr="007C7AF7">
            <w:rPr>
              <w:noProof/>
            </w:rPr>
            <w:t>Royal</w:t>
          </w:r>
        </w:smartTag>
        <w:r w:rsidRPr="007C7AF7">
          <w:rPr>
            <w:noProof/>
          </w:rPr>
          <w:t xml:space="preserve"> </w:t>
        </w:r>
        <w:smartTag w:uri="urn:schemas-microsoft-com:office:smarttags" w:element="PlaceType">
          <w:r w:rsidRPr="007C7AF7">
            <w:rPr>
              <w:noProof/>
            </w:rPr>
            <w:t>Academy</w:t>
          </w:r>
        </w:smartTag>
      </w:smartTag>
      <w:r w:rsidRPr="007C7AF7">
        <w:rPr>
          <w:noProof/>
        </w:rPr>
        <w:t>.</w:t>
      </w:r>
      <w:r w:rsidR="006E4638">
        <w:rPr>
          <w:noProof/>
        </w:rPr>
        <w:t xml:space="preserve"> </w:t>
      </w:r>
      <w:r w:rsidR="00F07C36">
        <w:rPr>
          <w:noProof/>
        </w:rPr>
        <w:t xml:space="preserve">Worked on the </w:t>
      </w:r>
      <w:smartTag w:uri="urn:schemas-microsoft-com:office:smarttags" w:element="PlaceType">
        <w:r w:rsidR="00F07C36">
          <w:rPr>
            <w:noProof/>
          </w:rPr>
          <w:t>Church</w:t>
        </w:r>
      </w:smartTag>
      <w:r w:rsidR="00F07C36">
        <w:rPr>
          <w:noProof/>
        </w:rPr>
        <w:t xml:space="preserve"> of </w:t>
      </w:r>
      <w:smartTag w:uri="urn:schemas-microsoft-com:office:smarttags" w:element="PlaceName">
        <w:r w:rsidR="00F07C36">
          <w:rPr>
            <w:noProof/>
          </w:rPr>
          <w:t>St Osmund</w:t>
        </w:r>
      </w:smartTag>
      <w:r w:rsidR="00FB5103">
        <w:rPr>
          <w:noProof/>
        </w:rPr>
        <w:t xml:space="preserve"> 1904 ,</w:t>
      </w:r>
      <w:r w:rsidR="00F07C36">
        <w:rPr>
          <w:noProof/>
        </w:rPr>
        <w:t xml:space="preserve"> Parkstone</w:t>
      </w:r>
      <w:r w:rsidR="00FB5103">
        <w:rPr>
          <w:noProof/>
        </w:rPr>
        <w:t xml:space="preserve">, erected a temporary nave and aisles based on the </w:t>
      </w:r>
      <w:smartTag w:uri="urn:schemas-microsoft-com:office:smarttags" w:element="PlaceType">
        <w:r w:rsidR="00FB5103">
          <w:rPr>
            <w:noProof/>
          </w:rPr>
          <w:t>church</w:t>
        </w:r>
      </w:smartTag>
      <w:r w:rsidR="00FB5103">
        <w:rPr>
          <w:noProof/>
        </w:rPr>
        <w:t xml:space="preserve"> of </w:t>
      </w:r>
      <w:smartTag w:uri="urn:schemas-microsoft-com:office:smarttags" w:element="PlaceName">
        <w:r w:rsidR="00FB5103">
          <w:rPr>
            <w:noProof/>
          </w:rPr>
          <w:t>San Zeno</w:t>
        </w:r>
      </w:smartTag>
      <w:r w:rsidR="00FB5103">
        <w:rPr>
          <w:noProof/>
        </w:rPr>
        <w:t xml:space="preserve">, </w:t>
      </w:r>
      <w:smartTag w:uri="urn:schemas-microsoft-com:office:smarttags" w:element="place">
        <w:smartTag w:uri="urn:schemas-microsoft-com:office:smarttags" w:element="City">
          <w:r w:rsidR="00FB5103">
            <w:rPr>
              <w:noProof/>
            </w:rPr>
            <w:t>Verona</w:t>
          </w:r>
        </w:smartTag>
      </w:smartTag>
      <w:r w:rsidR="00FB5103">
        <w:rPr>
          <w:noProof/>
        </w:rPr>
        <w:t>,</w:t>
      </w:r>
      <w:r w:rsidR="00F07C36">
        <w:rPr>
          <w:noProof/>
        </w:rPr>
        <w:t xml:space="preserve"> but did not complete the work as he enlisted.</w:t>
      </w:r>
      <w:r w:rsidR="00104D57">
        <w:rPr>
          <w:noProof/>
        </w:rPr>
        <w:t xml:space="preserve"> Church completed in 1914.</w:t>
      </w:r>
    </w:p>
    <w:p w:rsidR="00F6298A" w:rsidRDefault="00F6298A" w:rsidP="00190E99">
      <w:pPr>
        <w:spacing w:before="240"/>
        <w:rPr>
          <w:b/>
        </w:rPr>
      </w:pPr>
      <w:r w:rsidRPr="0053564D">
        <w:rPr>
          <w:b/>
        </w:rPr>
        <w:t>War Service</w:t>
      </w:r>
    </w:p>
    <w:p w:rsidR="00F6298A" w:rsidRPr="0071589D" w:rsidRDefault="00F6298A" w:rsidP="00190E99">
      <w:pPr>
        <w:rPr>
          <w:noProof/>
        </w:rPr>
      </w:pPr>
      <w:r w:rsidRPr="0071589D">
        <w:rPr>
          <w:noProof/>
        </w:rPr>
        <w:t>Appointed Temp Lieutenant</w:t>
      </w:r>
      <w:r w:rsidRPr="0071589D">
        <w:t xml:space="preserve"> in the 5</w:t>
      </w:r>
      <w:r w:rsidRPr="0071589D">
        <w:rPr>
          <w:vertAlign w:val="superscript"/>
        </w:rPr>
        <w:t>th</w:t>
      </w:r>
      <w:r w:rsidRPr="0071589D">
        <w:t xml:space="preserve"> </w:t>
      </w:r>
      <w:smartTag w:uri="urn:schemas-microsoft-com:office:smarttags" w:element="place">
        <w:r w:rsidRPr="0071589D">
          <w:rPr>
            <w:noProof/>
          </w:rPr>
          <w:t>S</w:t>
        </w:r>
        <w:r w:rsidR="00F4603B">
          <w:rPr>
            <w:noProof/>
          </w:rPr>
          <w:t xml:space="preserve">outh </w:t>
        </w:r>
        <w:r w:rsidRPr="0071589D">
          <w:rPr>
            <w:noProof/>
          </w:rPr>
          <w:t xml:space="preserve"> W</w:t>
        </w:r>
        <w:r w:rsidR="00F4603B">
          <w:rPr>
            <w:noProof/>
          </w:rPr>
          <w:t>ales</w:t>
        </w:r>
      </w:smartTag>
      <w:r w:rsidR="00F4603B">
        <w:rPr>
          <w:noProof/>
        </w:rPr>
        <w:t xml:space="preserve"> </w:t>
      </w:r>
      <w:r w:rsidRPr="0071589D">
        <w:rPr>
          <w:noProof/>
        </w:rPr>
        <w:t xml:space="preserve"> Borders (Pioneers)</w:t>
      </w:r>
      <w:r>
        <w:rPr>
          <w:noProof/>
        </w:rPr>
        <w:t>.</w:t>
      </w:r>
    </w:p>
    <w:p w:rsidR="00F6298A" w:rsidRPr="007C7AF7" w:rsidRDefault="00F6298A" w:rsidP="00190E99">
      <w:pPr>
        <w:tabs>
          <w:tab w:val="right" w:pos="9639"/>
        </w:tabs>
        <w:rPr>
          <w:noProof/>
        </w:rPr>
      </w:pPr>
      <w:r w:rsidRPr="007C7AF7">
        <w:rPr>
          <w:noProof/>
        </w:rPr>
        <w:t>1914 – 1</w:t>
      </w:r>
      <w:r>
        <w:rPr>
          <w:noProof/>
        </w:rPr>
        <w:t>6</w:t>
      </w:r>
      <w:r w:rsidR="0003256B">
        <w:rPr>
          <w:noProof/>
        </w:rPr>
        <w:t>. On 16th July</w:t>
      </w:r>
      <w:r w:rsidRPr="007C7AF7">
        <w:rPr>
          <w:noProof/>
        </w:rPr>
        <w:t xml:space="preserve"> 1915</w:t>
      </w:r>
      <w:r w:rsidR="0003256B">
        <w:rPr>
          <w:noProof/>
        </w:rPr>
        <w:t xml:space="preserve"> the regiment landed at Le Harvre and wer</w:t>
      </w:r>
      <w:r w:rsidR="00631982">
        <w:rPr>
          <w:noProof/>
        </w:rPr>
        <w:t>e</w:t>
      </w:r>
      <w:r w:rsidRPr="007C7AF7">
        <w:rPr>
          <w:noProof/>
        </w:rPr>
        <w:t xml:space="preserve"> attached to the 19</w:t>
      </w:r>
      <w:r w:rsidRPr="007C7AF7">
        <w:rPr>
          <w:noProof/>
          <w:vertAlign w:val="superscript"/>
        </w:rPr>
        <w:t>th</w:t>
      </w:r>
      <w:r w:rsidRPr="007C7AF7">
        <w:rPr>
          <w:noProof/>
        </w:rPr>
        <w:t xml:space="preserve"> Divisional Royal Engineers</w:t>
      </w:r>
      <w:r w:rsidR="0003256B">
        <w:rPr>
          <w:noProof/>
        </w:rPr>
        <w:t xml:space="preserve"> at St Omer</w:t>
      </w:r>
      <w:r>
        <w:rPr>
          <w:noProof/>
        </w:rPr>
        <w:t>.</w:t>
      </w:r>
      <w:r w:rsidR="0003256B">
        <w:rPr>
          <w:noProof/>
        </w:rPr>
        <w:t xml:space="preserve"> In 1916 they were in action during the </w:t>
      </w:r>
      <w:smartTag w:uri="urn:schemas-microsoft-com:office:smarttags" w:element="City">
        <w:r w:rsidR="0003256B">
          <w:rPr>
            <w:noProof/>
          </w:rPr>
          <w:t>Battle</w:t>
        </w:r>
      </w:smartTag>
      <w:r w:rsidR="0003256B">
        <w:rPr>
          <w:noProof/>
        </w:rPr>
        <w:t xml:space="preserve"> of the </w:t>
      </w:r>
      <w:smartTag w:uri="urn:schemas-microsoft-com:office:smarttags" w:element="place">
        <w:r w:rsidR="0003256B">
          <w:rPr>
            <w:noProof/>
          </w:rPr>
          <w:t>Somme</w:t>
        </w:r>
      </w:smartTag>
      <w:r w:rsidR="0003256B">
        <w:rPr>
          <w:noProof/>
        </w:rPr>
        <w:t>.</w:t>
      </w:r>
    </w:p>
    <w:p w:rsidR="00F6298A" w:rsidRDefault="00F6298A" w:rsidP="00190E99">
      <w:pPr>
        <w:tabs>
          <w:tab w:val="right" w:pos="9639"/>
        </w:tabs>
        <w:rPr>
          <w:noProof/>
        </w:rPr>
      </w:pPr>
      <w:r>
        <w:rPr>
          <w:noProof/>
        </w:rPr>
        <w:t xml:space="preserve">Died </w:t>
      </w:r>
      <w:r w:rsidRPr="00852E9E">
        <w:rPr>
          <w:noProof/>
        </w:rPr>
        <w:t>while laying smoke bombs close to the German trenches</w:t>
      </w:r>
      <w:r>
        <w:rPr>
          <w:noProof/>
        </w:rPr>
        <w:t>,</w:t>
      </w:r>
      <w:r w:rsidRPr="00852E9E">
        <w:rPr>
          <w:noProof/>
        </w:rPr>
        <w:t xml:space="preserve"> which our troops were to pass </w:t>
      </w:r>
      <w:r>
        <w:rPr>
          <w:noProof/>
        </w:rPr>
        <w:t xml:space="preserve">through </w:t>
      </w:r>
      <w:r w:rsidRPr="00852E9E">
        <w:rPr>
          <w:noProof/>
        </w:rPr>
        <w:t>as a screen</w:t>
      </w:r>
      <w:r>
        <w:rPr>
          <w:noProof/>
        </w:rPr>
        <w:t xml:space="preserve"> during an attack on 29</w:t>
      </w:r>
      <w:r w:rsidRPr="00E84291">
        <w:rPr>
          <w:noProof/>
          <w:vertAlign w:val="superscript"/>
        </w:rPr>
        <w:t>th</w:t>
      </w:r>
      <w:r>
        <w:rPr>
          <w:noProof/>
        </w:rPr>
        <w:t xml:space="preserve"> May.</w:t>
      </w:r>
    </w:p>
    <w:p w:rsidR="00631982" w:rsidRPr="00B54195" w:rsidRDefault="00E701C3" w:rsidP="00631982">
      <w:pPr>
        <w:autoSpaceDE w:val="0"/>
        <w:autoSpaceDN w:val="0"/>
        <w:adjustRightInd w:val="0"/>
        <w:spacing w:after="0"/>
      </w:pPr>
      <w:r>
        <w:rPr>
          <w:noProof/>
          <w:lang w:eastAsia="en-GB"/>
        </w:rPr>
        <w:drawing>
          <wp:anchor distT="0" distB="0" distL="114300" distR="114300" simplePos="0" relativeHeight="251688448" behindDoc="1" locked="0" layoutInCell="1" allowOverlap="1" wp14:anchorId="501729A7" wp14:editId="23A5CB0E">
            <wp:simplePos x="0" y="0"/>
            <wp:positionH relativeFrom="column">
              <wp:posOffset>4191000</wp:posOffset>
            </wp:positionH>
            <wp:positionV relativeFrom="paragraph">
              <wp:posOffset>505460</wp:posOffset>
            </wp:positionV>
            <wp:extent cx="1416050" cy="993140"/>
            <wp:effectExtent l="0" t="0" r="0" b="0"/>
            <wp:wrapTight wrapText="bothSides">
              <wp:wrapPolygon edited="0">
                <wp:start x="0" y="0"/>
                <wp:lineTo x="0" y="21130"/>
                <wp:lineTo x="21213" y="21130"/>
                <wp:lineTo x="21213" y="0"/>
                <wp:lineTo x="0" y="0"/>
              </wp:wrapPolygon>
            </wp:wrapTight>
            <wp:docPr id="76" name="Picture 76" descr="https://cdn4.vtourist.com/9/5068533-Basilicia_de_San_Zeno-Ver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cdn4.vtourist.com/9/5068533-Basilicia_de_San_Zeno-Verona.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16050" cy="993140"/>
                    </a:xfrm>
                    <a:prstGeom prst="rect">
                      <a:avLst/>
                    </a:prstGeom>
                    <a:noFill/>
                  </pic:spPr>
                </pic:pic>
              </a:graphicData>
            </a:graphic>
            <wp14:sizeRelH relativeFrom="page">
              <wp14:pctWidth>0</wp14:pctWidth>
            </wp14:sizeRelH>
            <wp14:sizeRelV relativeFrom="page">
              <wp14:pctHeight>0</wp14:pctHeight>
            </wp14:sizeRelV>
          </wp:anchor>
        </w:drawing>
      </w:r>
      <w:r w:rsidR="00631982" w:rsidRPr="00B54195">
        <w:rPr>
          <w:rFonts w:ascii="Times New Roman" w:hAnsi="Times New Roman"/>
          <w:bCs/>
          <w:sz w:val="20"/>
          <w:szCs w:val="20"/>
          <w:lang w:eastAsia="en-GB"/>
        </w:rPr>
        <w:t>His Commanding Officer wrote:- " the success of the advance in July in that section was mainly due to the  very great care and attention given to it by Mr. G. A. B. Livesay. He was working close to the first line of German trenches on the laying of the smoke bombs, forming a curtain of smoke, through which, and under cover of which, the</w:t>
      </w:r>
      <w:r w:rsidR="00B54195" w:rsidRPr="00B54195">
        <w:rPr>
          <w:rFonts w:ascii="Times New Roman" w:hAnsi="Times New Roman"/>
          <w:bCs/>
          <w:sz w:val="20"/>
          <w:szCs w:val="20"/>
          <w:lang w:eastAsia="en-GB"/>
        </w:rPr>
        <w:t xml:space="preserve"> Infantry charged" Elizabethan Dec 1916,</w:t>
      </w:r>
    </w:p>
    <w:p w:rsidR="006E4638" w:rsidRDefault="006E4638" w:rsidP="0038281B">
      <w:pPr>
        <w:tabs>
          <w:tab w:val="right" w:pos="9639"/>
        </w:tabs>
        <w:rPr>
          <w:b/>
        </w:rPr>
      </w:pPr>
    </w:p>
    <w:p w:rsidR="006E4638" w:rsidRDefault="00F6298A" w:rsidP="006E4638">
      <w:pPr>
        <w:tabs>
          <w:tab w:val="right" w:pos="9639"/>
        </w:tabs>
        <w:rPr>
          <w:noProof/>
        </w:rPr>
      </w:pPr>
      <w:r w:rsidRPr="007C7AF7">
        <w:rPr>
          <w:b/>
        </w:rPr>
        <w:t>Died:</w:t>
      </w:r>
      <w:r>
        <w:t xml:space="preserve"> </w:t>
      </w:r>
      <w:r>
        <w:rPr>
          <w:noProof/>
        </w:rPr>
        <w:t>2</w:t>
      </w:r>
      <w:r w:rsidR="00C4501C">
        <w:rPr>
          <w:noProof/>
        </w:rPr>
        <w:t>8</w:t>
      </w:r>
      <w:r>
        <w:rPr>
          <w:noProof/>
        </w:rPr>
        <w:t xml:space="preserve"> May 1916</w:t>
      </w:r>
      <w:r>
        <w:t xml:space="preserve"> </w:t>
      </w:r>
      <w:r w:rsidRPr="00852E9E">
        <w:rPr>
          <w:noProof/>
        </w:rPr>
        <w:t>KIA</w:t>
      </w:r>
      <w:r>
        <w:t xml:space="preserve"> aged </w:t>
      </w:r>
      <w:r>
        <w:rPr>
          <w:noProof/>
        </w:rPr>
        <w:t>51</w:t>
      </w:r>
    </w:p>
    <w:p w:rsidR="006E4638" w:rsidRDefault="00F6298A" w:rsidP="006E4638">
      <w:pPr>
        <w:tabs>
          <w:tab w:val="right" w:pos="9639"/>
        </w:tabs>
      </w:pPr>
      <w:r w:rsidRPr="007C7AF7">
        <w:rPr>
          <w:b/>
        </w:rPr>
        <w:t>Decorations:</w:t>
      </w:r>
      <w:r w:rsidRPr="007C7AF7">
        <w:t xml:space="preserve"> Medal, Victory Medal, 1914 -15  Star.</w:t>
      </w:r>
    </w:p>
    <w:p w:rsidR="006E4638" w:rsidRDefault="006E4638" w:rsidP="006E4638">
      <w:pPr>
        <w:tabs>
          <w:tab w:val="right" w:pos="9639"/>
        </w:tabs>
      </w:pPr>
    </w:p>
    <w:p w:rsidR="006E4638" w:rsidRPr="006E4638" w:rsidRDefault="006E4638" w:rsidP="006E4638">
      <w:pPr>
        <w:tabs>
          <w:tab w:val="right" w:pos="9639"/>
        </w:tabs>
      </w:pPr>
      <w:r>
        <w:t xml:space="preserve">                                                                                        </w:t>
      </w:r>
      <w:r w:rsidR="00AB0D71">
        <w:t xml:space="preserve">      </w:t>
      </w:r>
      <w:r w:rsidRPr="006E4638">
        <w:t xml:space="preserve"> </w:t>
      </w:r>
      <w:r>
        <w:t xml:space="preserve">                    </w:t>
      </w:r>
      <w:r>
        <w:rPr>
          <w:b/>
        </w:rPr>
        <w:t xml:space="preserve">                        </w:t>
      </w:r>
      <w:r w:rsidRPr="006E4638">
        <w:rPr>
          <w:b/>
        </w:rPr>
        <w:t xml:space="preserve">San Zeno </w:t>
      </w:r>
      <w:smartTag w:uri="urn:schemas-microsoft-com:office:smarttags" w:element="City">
        <w:r w:rsidRPr="006E4638">
          <w:rPr>
            <w:b/>
          </w:rPr>
          <w:t>Verona</w:t>
        </w:r>
      </w:smartTag>
      <w:r w:rsidRPr="006E4638">
        <w:rPr>
          <w:b/>
        </w:rPr>
        <w:t xml:space="preserve"> </w:t>
      </w:r>
      <w:smartTag w:uri="urn:schemas-microsoft-com:office:smarttags" w:element="place">
        <w:smartTag w:uri="urn:schemas-microsoft-com:office:smarttags" w:element="country-region">
          <w:r w:rsidRPr="006E4638">
            <w:rPr>
              <w:b/>
            </w:rPr>
            <w:t>Italy</w:t>
          </w:r>
        </w:smartTag>
      </w:smartTag>
    </w:p>
    <w:p w:rsidR="00F6298A" w:rsidRPr="007C7AF7" w:rsidRDefault="006E4638" w:rsidP="006E4638">
      <w:pPr>
        <w:pStyle w:val="ListParagraph"/>
        <w:spacing w:after="0"/>
        <w:ind w:left="330"/>
      </w:pPr>
      <w:r w:rsidRPr="006E4638">
        <w:t xml:space="preserve">        </w:t>
      </w:r>
      <w:r w:rsidRPr="006E4638">
        <w:rPr>
          <w:b/>
        </w:rPr>
        <w:t xml:space="preserve">                                                                  </w:t>
      </w:r>
      <w:r w:rsidRPr="00104D57">
        <w:rPr>
          <w:b/>
        </w:rPr>
        <w:t>Where Romeo and Juliet are supposed to have been married.</w:t>
      </w:r>
    </w:p>
    <w:p w:rsidR="00F6298A" w:rsidRPr="00104D57" w:rsidRDefault="00F6298A" w:rsidP="0038281B">
      <w:pPr>
        <w:tabs>
          <w:tab w:val="right" w:pos="9639"/>
        </w:tabs>
        <w:rPr>
          <w:b/>
        </w:rPr>
      </w:pPr>
      <w:r w:rsidRPr="00104D57">
        <w:rPr>
          <w:b/>
        </w:rPr>
        <w:t>Memorials:</w:t>
      </w:r>
    </w:p>
    <w:p w:rsidR="0064286B" w:rsidRDefault="00F6298A" w:rsidP="0038281B">
      <w:pPr>
        <w:pStyle w:val="ListParagraph"/>
        <w:numPr>
          <w:ilvl w:val="0"/>
          <w:numId w:val="2"/>
        </w:numPr>
        <w:spacing w:after="0"/>
      </w:pPr>
      <w:r>
        <w:t>College Hall</w:t>
      </w:r>
      <w:r w:rsidR="0064286B">
        <w:t xml:space="preserve"> </w:t>
      </w:r>
    </w:p>
    <w:p w:rsidR="0064286B" w:rsidRDefault="0064286B" w:rsidP="0064286B">
      <w:pPr>
        <w:pStyle w:val="ListParagraph"/>
        <w:spacing w:after="0"/>
      </w:pPr>
      <w:r w:rsidRPr="0064286B">
        <w:rPr>
          <w:color w:val="484848"/>
          <w:lang w:val="en"/>
        </w:rPr>
        <w:t>Holybrook Memorial, Southampton</w:t>
      </w:r>
      <w:r w:rsidR="00223E90">
        <w:rPr>
          <w:color w:val="484848"/>
          <w:lang w:val="en"/>
        </w:rPr>
        <w:t>.</w:t>
      </w:r>
      <w:r>
        <w:t xml:space="preserve"> </w:t>
      </w:r>
      <w:r w:rsidR="00223E90">
        <w:t>O</w:t>
      </w:r>
      <w:r>
        <w:t>riginally going to be commemorated on the Brookwood (1914-18) Memorial, however the Hollybrook Memorial was subsequently chosen as the more appropriate location.</w:t>
      </w:r>
    </w:p>
    <w:p w:rsidR="0064286B" w:rsidRDefault="0064286B" w:rsidP="0064286B">
      <w:pPr>
        <w:pStyle w:val="ListParagraph"/>
        <w:spacing w:after="0"/>
      </w:pPr>
      <w:r>
        <w:br w:type="page"/>
      </w:r>
    </w:p>
    <w:p w:rsidR="00F6298A" w:rsidRDefault="00F6298A" w:rsidP="00440E57">
      <w:pPr>
        <w:pStyle w:val="Heading1"/>
      </w:pPr>
      <w:bookmarkStart w:id="63" w:name="_Toc465841389"/>
      <w:r w:rsidRPr="00E7355C">
        <w:rPr>
          <w:noProof/>
        </w:rPr>
        <w:t>Donald Perc</w:t>
      </w:r>
      <w:r>
        <w:rPr>
          <w:noProof/>
        </w:rPr>
        <w:t>e</w:t>
      </w:r>
      <w:r w:rsidRPr="00E7355C">
        <w:rPr>
          <w:noProof/>
        </w:rPr>
        <w:t>val</w:t>
      </w:r>
      <w:r w:rsidRPr="00440E57">
        <w:t xml:space="preserve"> </w:t>
      </w:r>
      <w:r w:rsidRPr="00E7355C">
        <w:rPr>
          <w:b/>
          <w:noProof/>
        </w:rPr>
        <w:t>Lynden-Bell</w:t>
      </w:r>
      <w:r w:rsidRPr="00440E57">
        <w:rPr>
          <w:b/>
        </w:rPr>
        <w:t xml:space="preserve"> </w:t>
      </w:r>
      <w:r w:rsidRPr="00440E57">
        <w:t>(</w:t>
      </w:r>
      <w:r w:rsidRPr="00E7355C">
        <w:rPr>
          <w:noProof/>
        </w:rPr>
        <w:t>3287</w:t>
      </w:r>
      <w:r w:rsidRPr="00440E57">
        <w:t>)</w:t>
      </w:r>
      <w:bookmarkEnd w:id="63"/>
    </w:p>
    <w:p w:rsidR="00F6298A" w:rsidRDefault="00F6298A" w:rsidP="0038281B">
      <w:pPr>
        <w:tabs>
          <w:tab w:val="right" w:pos="9639"/>
        </w:tabs>
        <w:rPr>
          <w:color w:val="00FF00"/>
        </w:rPr>
      </w:pPr>
      <w:r>
        <w:rPr>
          <w:color w:val="00FF00"/>
        </w:rPr>
        <w:t>Vol.  III Pg 26</w:t>
      </w:r>
    </w:p>
    <w:p w:rsidR="00F6298A" w:rsidRDefault="00F6298A" w:rsidP="0038281B">
      <w:pPr>
        <w:tabs>
          <w:tab w:val="right" w:pos="9639"/>
        </w:tabs>
        <w:rPr>
          <w:color w:val="00FF00"/>
        </w:rPr>
      </w:pPr>
    </w:p>
    <w:p w:rsidR="00F6298A" w:rsidRDefault="00F6298A" w:rsidP="0038281B">
      <w:pPr>
        <w:tabs>
          <w:tab w:val="right" w:pos="9639"/>
        </w:tabs>
      </w:pPr>
      <w:r>
        <w:t xml:space="preserve">       </w:t>
      </w:r>
      <w:r w:rsidR="00E701C3">
        <w:rPr>
          <w:noProof/>
          <w:lang w:eastAsia="en-GB"/>
        </w:rPr>
        <w:drawing>
          <wp:inline distT="0" distB="0" distL="0" distR="0" wp14:anchorId="2A6B9454" wp14:editId="7C2635DA">
            <wp:extent cx="2390775" cy="17145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90775" cy="1714500"/>
                    </a:xfrm>
                    <a:prstGeom prst="rect">
                      <a:avLst/>
                    </a:prstGeom>
                    <a:noFill/>
                    <a:ln>
                      <a:noFill/>
                    </a:ln>
                  </pic:spPr>
                </pic:pic>
              </a:graphicData>
            </a:graphic>
          </wp:inline>
        </w:drawing>
      </w:r>
      <w:r>
        <w:t xml:space="preserve">                       </w:t>
      </w:r>
      <w:r w:rsidR="00E701C3">
        <w:rPr>
          <w:noProof/>
          <w:lang w:eastAsia="en-GB"/>
        </w:rPr>
        <w:drawing>
          <wp:inline distT="0" distB="0" distL="0" distR="0" wp14:anchorId="60ECD624" wp14:editId="78E01D48">
            <wp:extent cx="1981200" cy="18764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81200" cy="1876425"/>
                    </a:xfrm>
                    <a:prstGeom prst="rect">
                      <a:avLst/>
                    </a:prstGeom>
                    <a:noFill/>
                    <a:ln>
                      <a:noFill/>
                    </a:ln>
                  </pic:spPr>
                </pic:pic>
              </a:graphicData>
            </a:graphic>
          </wp:inline>
        </w:drawing>
      </w:r>
    </w:p>
    <w:p w:rsidR="00F6298A" w:rsidRPr="00473410" w:rsidRDefault="00F6298A" w:rsidP="0038281B">
      <w:pPr>
        <w:tabs>
          <w:tab w:val="right" w:pos="9639"/>
        </w:tabs>
        <w:rPr>
          <w:b/>
        </w:rPr>
      </w:pPr>
      <w:r>
        <w:t xml:space="preserve">                 </w:t>
      </w:r>
      <w:r w:rsidRPr="00473410">
        <w:rPr>
          <w:b/>
        </w:rPr>
        <w:t>St Peter's Church Tadley (2015)                                  Donald's Memorial Plaque (2015)</w:t>
      </w:r>
    </w:p>
    <w:p w:rsidR="00F6298A" w:rsidRDefault="00F6298A" w:rsidP="0038281B">
      <w:pPr>
        <w:tabs>
          <w:tab w:val="right" w:pos="9639"/>
        </w:tabs>
        <w:rPr>
          <w:b/>
        </w:rPr>
      </w:pPr>
    </w:p>
    <w:p w:rsidR="00F6298A" w:rsidRPr="008754AA" w:rsidRDefault="00F6298A" w:rsidP="0038281B">
      <w:pPr>
        <w:tabs>
          <w:tab w:val="right" w:pos="9639"/>
        </w:tabs>
        <w:rPr>
          <w:noProof/>
        </w:rPr>
      </w:pPr>
      <w:r w:rsidRPr="00185B1B">
        <w:rPr>
          <w:b/>
        </w:rPr>
        <w:t>Born:</w:t>
      </w:r>
      <w:r>
        <w:t xml:space="preserve"> </w:t>
      </w:r>
      <w:r>
        <w:rPr>
          <w:noProof/>
        </w:rPr>
        <w:t>21 November 1895</w:t>
      </w:r>
      <w:r>
        <w:rPr>
          <w:noProof/>
          <w:color w:val="FF0000"/>
        </w:rPr>
        <w:t xml:space="preserve"> </w:t>
      </w:r>
      <w:r w:rsidRPr="008754AA">
        <w:rPr>
          <w:noProof/>
        </w:rPr>
        <w:t>in Ravelston Terrace, Edinburgh.</w:t>
      </w:r>
      <w:r>
        <w:rPr>
          <w:noProof/>
        </w:rPr>
        <w:t xml:space="preserve"> </w:t>
      </w:r>
      <w:r w:rsidRPr="008754AA">
        <w:rPr>
          <w:noProof/>
        </w:rPr>
        <w:t xml:space="preserve"> Elder son of Col. Charles Perceval Lynden – </w:t>
      </w:r>
      <w:smartTag w:uri="urn:schemas-microsoft-com:office:smarttags" w:element="place">
        <w:smartTag w:uri="urn:schemas-microsoft-com:office:smarttags" w:element="City">
          <w:r w:rsidRPr="008754AA">
            <w:rPr>
              <w:noProof/>
            </w:rPr>
            <w:t>Bell</w:t>
          </w:r>
        </w:smartTag>
      </w:smartTag>
      <w:r w:rsidRPr="008754AA">
        <w:rPr>
          <w:noProof/>
        </w:rPr>
        <w:t xml:space="preserve"> and Helen Geraldine Rate. His father was Adjutant in 4th Royal Scots Regiment, and later (1923) JP for Hampshire. They lived at Baubigny Arsenal and later, Fairlawn House and Hawley House, Tadley, Basingstoke Hants. Donald had three sisters Constance, Geraldine, Helen Winifred and a brother</w:t>
      </w:r>
      <w:r>
        <w:rPr>
          <w:noProof/>
        </w:rPr>
        <w:t xml:space="preserve"> Lt. Col.</w:t>
      </w:r>
      <w:r w:rsidRPr="008754AA">
        <w:rPr>
          <w:noProof/>
        </w:rPr>
        <w:t xml:space="preserve"> Lachlan Arthur</w:t>
      </w:r>
      <w:r>
        <w:rPr>
          <w:noProof/>
        </w:rPr>
        <w:t xml:space="preserve"> (3318) Seaforth Highlanders who survived the War. Lt Col Lachlan Arthur short paper about </w:t>
      </w:r>
      <w:smartTag w:uri="urn:schemas-microsoft-com:office:smarttags" w:element="place">
        <w:r>
          <w:rPr>
            <w:noProof/>
          </w:rPr>
          <w:t>Mesopotamia</w:t>
        </w:r>
      </w:smartTag>
      <w:r>
        <w:rPr>
          <w:noProof/>
        </w:rPr>
        <w:t xml:space="preserve"> and Kut.</w:t>
      </w:r>
      <w:r w:rsidRPr="008754AA">
        <w:rPr>
          <w:noProof/>
        </w:rPr>
        <w:t xml:space="preserve">  </w:t>
      </w:r>
      <w:r>
        <w:rPr>
          <w:noProof/>
        </w:rPr>
        <w:t>His</w:t>
      </w:r>
      <w:r w:rsidRPr="008754AA">
        <w:rPr>
          <w:noProof/>
        </w:rPr>
        <w:t xml:space="preserve"> son, Donald became an eminent astrophysicist winning many awards for theories on the Galaxy.  </w:t>
      </w:r>
    </w:p>
    <w:p w:rsidR="00F6298A" w:rsidRPr="008754AA" w:rsidRDefault="00F6298A" w:rsidP="0038281B">
      <w:pPr>
        <w:tabs>
          <w:tab w:val="right" w:pos="9639"/>
        </w:tabs>
      </w:pPr>
      <w:r w:rsidRPr="008754AA">
        <w:t xml:space="preserve">In the 1901 Census he and his younger brother </w:t>
      </w:r>
      <w:smartTag w:uri="urn:schemas-microsoft-com:office:smarttags" w:element="place">
        <w:r w:rsidRPr="008754AA">
          <w:t>Lachlan</w:t>
        </w:r>
      </w:smartTag>
      <w:r w:rsidRPr="008754AA">
        <w:t xml:space="preserve"> were "boarders" with Mrs Annie Lipscombe in Twickenham nearby to their maternal grandparents, while their mother was at Weston -Super-Mare.</w:t>
      </w:r>
    </w:p>
    <w:p w:rsidR="00F6298A" w:rsidRPr="008754AA" w:rsidRDefault="00F6298A" w:rsidP="0038281B">
      <w:pPr>
        <w:tabs>
          <w:tab w:val="right" w:pos="9639"/>
        </w:tabs>
      </w:pPr>
      <w:r w:rsidRPr="008754AA">
        <w:t>Joined Osborne College 1908 – 09, Clifton College 1909 – 11, Tutor at Reading May 1911 – July 12 and then in Switzerland Sept. 1912 – Dec. 12.</w:t>
      </w:r>
    </w:p>
    <w:p w:rsidR="00F6298A" w:rsidRDefault="00F6298A" w:rsidP="0038281B">
      <w:pPr>
        <w:tabs>
          <w:tab w:val="right" w:pos="9639"/>
        </w:tabs>
      </w:pPr>
      <w:r w:rsidRPr="00185B1B">
        <w:rPr>
          <w:b/>
        </w:rPr>
        <w:t>Joined</w:t>
      </w:r>
      <w:r>
        <w:t xml:space="preserve">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1913</w:t>
      </w:r>
      <w:r>
        <w:t xml:space="preserve"> and left in </w:t>
      </w:r>
      <w:r>
        <w:rPr>
          <w:noProof/>
        </w:rPr>
        <w:t>1913</w:t>
      </w:r>
      <w:r>
        <w:br/>
      </w:r>
    </w:p>
    <w:p w:rsidR="00F6298A" w:rsidRPr="001902F2" w:rsidRDefault="00F6298A" w:rsidP="0038281B">
      <w:pPr>
        <w:tabs>
          <w:tab w:val="right" w:pos="9639"/>
        </w:tabs>
        <w:rPr>
          <w:color w:val="FF0000"/>
        </w:rPr>
      </w:pPr>
      <w:smartTag w:uri="urn:schemas-microsoft-com:office:smarttags" w:element="place">
        <w:r w:rsidRPr="008754AA">
          <w:t>Sandhurst</w:t>
        </w:r>
      </w:smartTag>
      <w:r w:rsidRPr="008754AA">
        <w:t xml:space="preserve">  27</w:t>
      </w:r>
      <w:r w:rsidRPr="008754AA">
        <w:rPr>
          <w:vertAlign w:val="superscript"/>
        </w:rPr>
        <w:t>th</w:t>
      </w:r>
      <w:r w:rsidRPr="008754AA">
        <w:t xml:space="preserve"> June 1913</w:t>
      </w:r>
    </w:p>
    <w:p w:rsidR="00F6298A" w:rsidRDefault="00F6298A" w:rsidP="004320D4">
      <w:pPr>
        <w:spacing w:before="240"/>
        <w:rPr>
          <w:b/>
        </w:rPr>
      </w:pPr>
      <w:r w:rsidRPr="0053564D">
        <w:rPr>
          <w:b/>
        </w:rPr>
        <w:t>War Service</w:t>
      </w:r>
    </w:p>
    <w:p w:rsidR="00F6298A" w:rsidRPr="008754AA" w:rsidRDefault="00F6298A" w:rsidP="00C43A10">
      <w:pPr>
        <w:spacing w:before="240"/>
      </w:pPr>
      <w:r w:rsidRPr="008754AA">
        <w:t xml:space="preserve">Princess </w:t>
      </w:r>
      <w:smartTag w:uri="urn:schemas-microsoft-com:office:smarttags" w:element="place">
        <w:smartTag w:uri="urn:schemas-microsoft-com:office:smarttags" w:element="State">
          <w:r w:rsidRPr="008754AA">
            <w:t>Victoria</w:t>
          </w:r>
        </w:smartTag>
      </w:smartTag>
      <w:r w:rsidRPr="008754AA">
        <w:t>’s -  Gazetted 14 Aug 1914</w:t>
      </w:r>
      <w:r>
        <w:t xml:space="preserve">. </w:t>
      </w:r>
      <w:r>
        <w:rPr>
          <w:noProof/>
        </w:rPr>
        <w:t>Lieutenant</w:t>
      </w:r>
      <w:r>
        <w:t xml:space="preserve"> in the </w:t>
      </w:r>
      <w:r>
        <w:rPr>
          <w:noProof/>
        </w:rPr>
        <w:t xml:space="preserve">Royal Irish Fusiliers  </w:t>
      </w:r>
      <w:r w:rsidRPr="00852E9E">
        <w:rPr>
          <w:noProof/>
        </w:rPr>
        <w:t xml:space="preserve">1914 </w:t>
      </w:r>
      <w:r>
        <w:rPr>
          <w:noProof/>
        </w:rPr>
        <w:t xml:space="preserve"> 1st Battalion</w:t>
      </w:r>
      <w:r w:rsidRPr="008754AA">
        <w:rPr>
          <w:noProof/>
        </w:rPr>
        <w:t>, 10</w:t>
      </w:r>
      <w:r w:rsidRPr="008754AA">
        <w:rPr>
          <w:noProof/>
          <w:vertAlign w:val="superscript"/>
        </w:rPr>
        <w:t>th</w:t>
      </w:r>
      <w:r w:rsidRPr="008754AA">
        <w:rPr>
          <w:noProof/>
        </w:rPr>
        <w:t xml:space="preserve"> Brigade 4th Div. He was engaged in several actions on the Western Front including the Battle of Le Cateau, the </w:t>
      </w:r>
      <w:smartTag w:uri="urn:schemas-microsoft-com:office:smarttags" w:element="City">
        <w:r w:rsidRPr="008754AA">
          <w:rPr>
            <w:noProof/>
          </w:rPr>
          <w:t>Battle</w:t>
        </w:r>
      </w:smartTag>
      <w:r w:rsidRPr="008754AA">
        <w:rPr>
          <w:noProof/>
        </w:rPr>
        <w:t xml:space="preserve"> of the Marne, the </w:t>
      </w:r>
      <w:smartTag w:uri="urn:schemas-microsoft-com:office:smarttags" w:element="City">
        <w:r w:rsidRPr="008754AA">
          <w:rPr>
            <w:noProof/>
          </w:rPr>
          <w:t>Battle</w:t>
        </w:r>
      </w:smartTag>
      <w:r w:rsidRPr="008754AA">
        <w:rPr>
          <w:noProof/>
        </w:rPr>
        <w:t xml:space="preserve"> of the </w:t>
      </w:r>
      <w:smartTag w:uri="urn:schemas-microsoft-com:office:smarttags" w:element="place">
        <w:r w:rsidRPr="008754AA">
          <w:rPr>
            <w:noProof/>
          </w:rPr>
          <w:t>Aisne</w:t>
        </w:r>
      </w:smartTag>
      <w:r w:rsidRPr="008754AA">
        <w:rPr>
          <w:noProof/>
        </w:rPr>
        <w:t>, the Battle of Messines.</w:t>
      </w:r>
    </w:p>
    <w:p w:rsidR="00F6298A" w:rsidRPr="008754AA" w:rsidRDefault="00F6298A" w:rsidP="0038281B">
      <w:pPr>
        <w:tabs>
          <w:tab w:val="right" w:pos="9639"/>
        </w:tabs>
      </w:pPr>
      <w:r w:rsidRPr="00185B1B">
        <w:rPr>
          <w:b/>
        </w:rPr>
        <w:t>Died:</w:t>
      </w:r>
      <w:r w:rsidRPr="008754AA">
        <w:t xml:space="preserve"> </w:t>
      </w:r>
      <w:r w:rsidRPr="008754AA">
        <w:rPr>
          <w:noProof/>
        </w:rPr>
        <w:t>25 April 1915</w:t>
      </w:r>
      <w:r w:rsidRPr="008754AA">
        <w:t xml:space="preserve"> </w:t>
      </w:r>
      <w:r w:rsidRPr="008754AA">
        <w:rPr>
          <w:noProof/>
        </w:rPr>
        <w:t>.  KIA in a charge in front of St Julien at 2</w:t>
      </w:r>
      <w:r w:rsidRPr="008754AA">
        <w:rPr>
          <w:noProof/>
          <w:vertAlign w:val="superscript"/>
        </w:rPr>
        <w:t>nd</w:t>
      </w:r>
      <w:r w:rsidRPr="008754AA">
        <w:rPr>
          <w:noProof/>
        </w:rPr>
        <w:t>. Battle of Ypres,</w:t>
      </w:r>
      <w:r w:rsidRPr="008754AA">
        <w:t xml:space="preserve"> aged </w:t>
      </w:r>
      <w:r w:rsidRPr="008754AA">
        <w:rPr>
          <w:noProof/>
        </w:rPr>
        <w:t>19. Buried East of Steinbeck and North of Langemarck Ypres.</w:t>
      </w:r>
      <w:r w:rsidRPr="008754AA">
        <w:br/>
      </w:r>
    </w:p>
    <w:p w:rsidR="00F6298A" w:rsidRPr="008754AA" w:rsidRDefault="00F6298A" w:rsidP="0038281B">
      <w:pPr>
        <w:tabs>
          <w:tab w:val="right" w:pos="9639"/>
        </w:tabs>
      </w:pPr>
      <w:r w:rsidRPr="00185B1B">
        <w:rPr>
          <w:b/>
        </w:rPr>
        <w:t>Decorations:</w:t>
      </w:r>
      <w:r w:rsidRPr="008754AA">
        <w:t xml:space="preserve"> Victory, War medal and 1915 Star.</w:t>
      </w:r>
    </w:p>
    <w:p w:rsidR="00F6298A" w:rsidRDefault="00F6298A" w:rsidP="000A6774">
      <w:pPr>
        <w:rPr>
          <w:rFonts w:ascii="Verdana" w:hAnsi="Verdana"/>
          <w:i/>
          <w:iCs/>
          <w:color w:val="FFFFFF"/>
          <w:sz w:val="16"/>
          <w:szCs w:val="16"/>
        </w:rPr>
      </w:pPr>
      <w:r>
        <w:rPr>
          <w:rFonts w:ascii="Verdana" w:hAnsi="Verdana"/>
          <w:i/>
          <w:iCs/>
          <w:color w:val="FFFFFF"/>
          <w:sz w:val="16"/>
          <w:szCs w:val="16"/>
        </w:rPr>
        <w:t>DS 2015</w:t>
      </w:r>
    </w:p>
    <w:p w:rsidR="00F6298A" w:rsidRPr="00185B1B" w:rsidRDefault="00F6298A" w:rsidP="0038281B">
      <w:pPr>
        <w:tabs>
          <w:tab w:val="right" w:pos="9639"/>
        </w:tabs>
        <w:rPr>
          <w:b/>
        </w:rPr>
      </w:pPr>
      <w:r w:rsidRPr="00185B1B">
        <w:rPr>
          <w:b/>
        </w:rPr>
        <w:t>Memorials:</w:t>
      </w:r>
    </w:p>
    <w:p w:rsidR="00F6298A" w:rsidRDefault="00F6298A" w:rsidP="0038281B">
      <w:pPr>
        <w:pStyle w:val="ListParagraph"/>
        <w:numPr>
          <w:ilvl w:val="0"/>
          <w:numId w:val="2"/>
        </w:numPr>
        <w:spacing w:after="0"/>
      </w:pPr>
      <w:r>
        <w:t>College Hall</w:t>
      </w:r>
    </w:p>
    <w:p w:rsidR="00F6298A" w:rsidRPr="008754AA" w:rsidRDefault="00F6298A" w:rsidP="0038281B">
      <w:pPr>
        <w:pStyle w:val="ListParagraph"/>
        <w:numPr>
          <w:ilvl w:val="0"/>
          <w:numId w:val="2"/>
        </w:numPr>
        <w:spacing w:after="0"/>
        <w:rPr>
          <w:b/>
        </w:rPr>
      </w:pPr>
      <w:r w:rsidRPr="008754AA">
        <w:rPr>
          <w:noProof/>
        </w:rPr>
        <w:t xml:space="preserve">New </w:t>
      </w:r>
      <w:smartTag w:uri="urn:schemas-microsoft-com:office:smarttags" w:element="place">
        <w:smartTag w:uri="urn:schemas-microsoft-com:office:smarttags" w:element="PlaceName">
          <w:r w:rsidRPr="008754AA">
            <w:rPr>
              <w:noProof/>
            </w:rPr>
            <w:t>Irish</w:t>
          </w:r>
        </w:smartTag>
        <w:r w:rsidRPr="008754AA">
          <w:rPr>
            <w:noProof/>
          </w:rPr>
          <w:t xml:space="preserve"> </w:t>
        </w:r>
        <w:smartTag w:uri="urn:schemas-microsoft-com:office:smarttags" w:element="PlaceName">
          <w:r w:rsidRPr="008754AA">
            <w:rPr>
              <w:noProof/>
            </w:rPr>
            <w:t>Farm</w:t>
          </w:r>
        </w:smartTag>
        <w:r w:rsidRPr="008754AA">
          <w:rPr>
            <w:noProof/>
          </w:rPr>
          <w:t xml:space="preserve"> </w:t>
        </w:r>
        <w:smartTag w:uri="urn:schemas-microsoft-com:office:smarttags" w:element="PlaceType">
          <w:r w:rsidRPr="008754AA">
            <w:rPr>
              <w:noProof/>
            </w:rPr>
            <w:t>Cemetery</w:t>
          </w:r>
        </w:smartTag>
      </w:smartTag>
      <w:r w:rsidRPr="008754AA">
        <w:rPr>
          <w:noProof/>
        </w:rPr>
        <w:t xml:space="preserve">  V. B. 14 .  Leper West – Vlaanderen </w:t>
      </w:r>
      <w:smartTag w:uri="urn:schemas-microsoft-com:office:smarttags" w:element="place">
        <w:smartTag w:uri="urn:schemas-microsoft-com:office:smarttags" w:element="country-region">
          <w:r w:rsidRPr="008754AA">
            <w:rPr>
              <w:noProof/>
            </w:rPr>
            <w:t>Belgium</w:t>
          </w:r>
        </w:smartTag>
      </w:smartTag>
      <w:r w:rsidRPr="008754AA">
        <w:rPr>
          <w:noProof/>
        </w:rPr>
        <w:t>.</w:t>
      </w:r>
    </w:p>
    <w:p w:rsidR="00F6298A" w:rsidRDefault="00F6298A" w:rsidP="0038281B">
      <w:pPr>
        <w:pStyle w:val="ListParagraph"/>
        <w:numPr>
          <w:ilvl w:val="0"/>
          <w:numId w:val="2"/>
        </w:numPr>
        <w:spacing w:after="0"/>
      </w:pPr>
      <w:r w:rsidRPr="008754AA">
        <w:t xml:space="preserve">Tadley Memorial, The Green, off </w:t>
      </w:r>
      <w:smartTag w:uri="urn:schemas-microsoft-com:office:smarttags" w:element="Street">
        <w:smartTag w:uri="urn:schemas-microsoft-com:office:smarttags" w:element="address">
          <w:smartTag w:uri="urn:schemas-microsoft-com:office:smarttags" w:element="place">
            <w:r w:rsidRPr="008754AA">
              <w:t>Fairlawn Rd.</w:t>
            </w:r>
          </w:smartTag>
        </w:smartTag>
      </w:smartTag>
      <w:r w:rsidRPr="008754AA">
        <w:t xml:space="preserve"> and  a plaque and brass memorial in St Peter's Church</w:t>
      </w:r>
    </w:p>
    <w:p w:rsidR="00F6298A" w:rsidRPr="00DA4462" w:rsidRDefault="00E701C3">
      <w:r>
        <w:rPr>
          <w:noProof/>
          <w:lang w:eastAsia="en-GB"/>
        </w:rPr>
        <w:drawing>
          <wp:inline distT="0" distB="0" distL="0" distR="0" wp14:anchorId="48D05D2D" wp14:editId="7C93514C">
            <wp:extent cx="2657475" cy="35337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57475" cy="3533775"/>
                    </a:xfrm>
                    <a:prstGeom prst="rect">
                      <a:avLst/>
                    </a:prstGeom>
                    <a:noFill/>
                    <a:ln>
                      <a:noFill/>
                    </a:ln>
                  </pic:spPr>
                </pic:pic>
              </a:graphicData>
            </a:graphic>
          </wp:inline>
        </w:drawing>
      </w:r>
      <w:r w:rsidR="00F6298A">
        <w:t xml:space="preserve">              </w:t>
      </w:r>
      <w:r>
        <w:rPr>
          <w:noProof/>
          <w:lang w:eastAsia="en-GB"/>
        </w:rPr>
        <w:drawing>
          <wp:inline distT="0" distB="0" distL="0" distR="0" wp14:anchorId="3AA2DB87" wp14:editId="14CC9AE5">
            <wp:extent cx="2914650" cy="21812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14650" cy="2181225"/>
                    </a:xfrm>
                    <a:prstGeom prst="rect">
                      <a:avLst/>
                    </a:prstGeom>
                    <a:noFill/>
                    <a:ln>
                      <a:noFill/>
                    </a:ln>
                  </pic:spPr>
                </pic:pic>
              </a:graphicData>
            </a:graphic>
          </wp:inline>
        </w:drawing>
      </w:r>
      <w:r w:rsidR="00F6298A">
        <w:t xml:space="preserve">                      </w:t>
      </w:r>
    </w:p>
    <w:p w:rsidR="00F6298A" w:rsidRPr="000F0D98" w:rsidRDefault="00F6298A">
      <w:pPr>
        <w:rPr>
          <w:b/>
        </w:rPr>
      </w:pPr>
      <w:r w:rsidRPr="000F0D98">
        <w:rPr>
          <w:b/>
        </w:rPr>
        <w:t xml:space="preserve">           Tadley Memorial The Green </w:t>
      </w:r>
      <w:r>
        <w:rPr>
          <w:b/>
        </w:rPr>
        <w:t>(2015)</w:t>
      </w:r>
      <w:r w:rsidRPr="000F0D98">
        <w:rPr>
          <w:b/>
        </w:rPr>
        <w:t xml:space="preserve">                         Poppies placed by Tadley school children</w:t>
      </w:r>
      <w:r>
        <w:rPr>
          <w:b/>
        </w:rPr>
        <w:t xml:space="preserve"> (2015)</w:t>
      </w:r>
    </w:p>
    <w:p w:rsidR="00F6298A" w:rsidRDefault="00F6298A"/>
    <w:p w:rsidR="00F6298A" w:rsidRDefault="006105D6" w:rsidP="00440E57">
      <w:pPr>
        <w:pStyle w:val="Heading1"/>
      </w:pPr>
      <w:r>
        <w:br w:type="page"/>
      </w:r>
      <w:bookmarkStart w:id="64" w:name="_Toc465841390"/>
      <w:r w:rsidR="00F6298A" w:rsidRPr="00E7355C">
        <w:rPr>
          <w:noProof/>
        </w:rPr>
        <w:t>Douglas Cargill</w:t>
      </w:r>
      <w:r w:rsidR="00F6298A" w:rsidRPr="00440E57">
        <w:t xml:space="preserve"> </w:t>
      </w:r>
      <w:smartTag w:uri="urn:schemas-microsoft-com:office:smarttags" w:element="place">
        <w:smartTag w:uri="urn:schemas-microsoft-com:office:smarttags" w:element="City">
          <w:r w:rsidR="00F6298A" w:rsidRPr="00E7355C">
            <w:rPr>
              <w:b/>
              <w:noProof/>
            </w:rPr>
            <w:t>Marshall</w:t>
          </w:r>
        </w:smartTag>
      </w:smartTag>
      <w:r w:rsidR="00F6298A" w:rsidRPr="00440E57">
        <w:rPr>
          <w:b/>
        </w:rPr>
        <w:t xml:space="preserve"> </w:t>
      </w:r>
      <w:r w:rsidR="00F6298A" w:rsidRPr="00440E57">
        <w:t>(</w:t>
      </w:r>
      <w:r w:rsidR="00F6298A" w:rsidRPr="00E7355C">
        <w:rPr>
          <w:noProof/>
        </w:rPr>
        <w:t>3039</w:t>
      </w:r>
      <w:r w:rsidR="00F6298A" w:rsidRPr="00440E57">
        <w:t>)</w:t>
      </w:r>
      <w:bookmarkEnd w:id="64"/>
    </w:p>
    <w:p w:rsidR="00F6298A" w:rsidRDefault="00F6298A" w:rsidP="0038281B">
      <w:pPr>
        <w:tabs>
          <w:tab w:val="right" w:pos="9639"/>
        </w:tabs>
        <w:rPr>
          <w:color w:val="00FF00"/>
        </w:rPr>
      </w:pPr>
      <w:r>
        <w:rPr>
          <w:color w:val="00FF00"/>
        </w:rPr>
        <w:t>Vol. III Pg 252???</w:t>
      </w:r>
    </w:p>
    <w:p w:rsidR="00F6298A" w:rsidRPr="00277E3F" w:rsidRDefault="00F6298A" w:rsidP="0038281B">
      <w:pPr>
        <w:tabs>
          <w:tab w:val="right" w:pos="9639"/>
        </w:tabs>
        <w:rPr>
          <w:color w:val="00FF00"/>
        </w:rPr>
      </w:pPr>
    </w:p>
    <w:p w:rsidR="00F6298A" w:rsidRDefault="00E701C3" w:rsidP="0038281B">
      <w:pPr>
        <w:tabs>
          <w:tab w:val="right" w:pos="9639"/>
        </w:tabs>
      </w:pPr>
      <w:r>
        <w:rPr>
          <w:noProof/>
          <w:lang w:eastAsia="en-GB"/>
        </w:rPr>
        <w:drawing>
          <wp:anchor distT="0" distB="0" distL="114300" distR="114300" simplePos="0" relativeHeight="251660800" behindDoc="1" locked="0" layoutInCell="1" allowOverlap="1" wp14:anchorId="085EF64C" wp14:editId="3E1B7071">
            <wp:simplePos x="0" y="0"/>
            <wp:positionH relativeFrom="column">
              <wp:posOffset>146685</wp:posOffset>
            </wp:positionH>
            <wp:positionV relativeFrom="paragraph">
              <wp:posOffset>224155</wp:posOffset>
            </wp:positionV>
            <wp:extent cx="1476375" cy="2223135"/>
            <wp:effectExtent l="0" t="0" r="9525" b="5715"/>
            <wp:wrapTight wrapText="bothSides">
              <wp:wrapPolygon edited="0">
                <wp:start x="0" y="0"/>
                <wp:lineTo x="0" y="21470"/>
                <wp:lineTo x="21461" y="21470"/>
                <wp:lineTo x="21461" y="0"/>
                <wp:lineTo x="0" y="0"/>
              </wp:wrapPolygon>
            </wp:wrapTight>
            <wp:docPr id="7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76375" cy="2223135"/>
                    </a:xfrm>
                    <a:prstGeom prst="rect">
                      <a:avLst/>
                    </a:prstGeom>
                    <a:noFill/>
                  </pic:spPr>
                </pic:pic>
              </a:graphicData>
            </a:graphic>
            <wp14:sizeRelH relativeFrom="page">
              <wp14:pctWidth>0</wp14:pctWidth>
            </wp14:sizeRelH>
            <wp14:sizeRelV relativeFrom="page">
              <wp14:pctHeight>0</wp14:pctHeight>
            </wp14:sizeRelV>
          </wp:anchor>
        </w:drawing>
      </w:r>
    </w:p>
    <w:p w:rsidR="00F6298A" w:rsidRDefault="00F6298A" w:rsidP="0038281B">
      <w:pPr>
        <w:tabs>
          <w:tab w:val="right" w:pos="9639"/>
        </w:tabs>
      </w:pPr>
    </w:p>
    <w:p w:rsidR="00F6298A" w:rsidRDefault="00F6298A" w:rsidP="0038281B">
      <w:pPr>
        <w:tabs>
          <w:tab w:val="right" w:pos="9639"/>
        </w:tabs>
        <w:rPr>
          <w:b/>
        </w:rPr>
      </w:pPr>
    </w:p>
    <w:p w:rsidR="00F6298A" w:rsidRPr="00770302" w:rsidRDefault="00F6298A" w:rsidP="0038281B">
      <w:pPr>
        <w:tabs>
          <w:tab w:val="right" w:pos="9639"/>
        </w:tabs>
        <w:rPr>
          <w:b/>
        </w:rPr>
      </w:pPr>
      <w:r w:rsidRPr="00770302">
        <w:rPr>
          <w:b/>
        </w:rPr>
        <w:t xml:space="preserve">Photo by kind permission of </w:t>
      </w:r>
      <w:smartTag w:uri="urn:schemas-microsoft-com:office:smarttags" w:element="place">
        <w:smartTag w:uri="urn:schemas-microsoft-com:office:smarttags" w:element="City">
          <w:r w:rsidRPr="00770302">
            <w:rPr>
              <w:b/>
            </w:rPr>
            <w:t>Barrie</w:t>
          </w:r>
        </w:smartTag>
      </w:smartTag>
      <w:r w:rsidRPr="00770302">
        <w:rPr>
          <w:b/>
        </w:rPr>
        <w:t xml:space="preserve"> Bertram </w:t>
      </w:r>
    </w:p>
    <w:p w:rsidR="00F6298A" w:rsidRPr="00770302" w:rsidRDefault="00F6298A" w:rsidP="0038281B">
      <w:pPr>
        <w:tabs>
          <w:tab w:val="right" w:pos="9639"/>
        </w:tabs>
        <w:rPr>
          <w:b/>
        </w:rPr>
      </w:pPr>
      <w:smartTag w:uri="urn:schemas-microsoft-com:office:smarttags" w:element="place">
        <w:smartTag w:uri="urn:schemas-microsoft-com:office:smarttags" w:element="PlaceName">
          <w:r w:rsidRPr="00770302">
            <w:rPr>
              <w:b/>
            </w:rPr>
            <w:t>Victoria</w:t>
          </w:r>
        </w:smartTag>
        <w:r w:rsidRPr="00770302">
          <w:rPr>
            <w:b/>
          </w:rPr>
          <w:t xml:space="preserve"> </w:t>
        </w:r>
        <w:smartTag w:uri="urn:schemas-microsoft-com:office:smarttags" w:element="PlaceName">
          <w:r w:rsidRPr="00770302">
            <w:rPr>
              <w:b/>
            </w:rPr>
            <w:t>College</w:t>
          </w:r>
        </w:smartTag>
      </w:smartTag>
      <w:r w:rsidRPr="00770302">
        <w:rPr>
          <w:b/>
        </w:rPr>
        <w:t>, Book of Remembrance</w:t>
      </w:r>
    </w:p>
    <w:p w:rsidR="00F6298A" w:rsidRDefault="00F6298A" w:rsidP="0038281B">
      <w:pPr>
        <w:tabs>
          <w:tab w:val="right" w:pos="9639"/>
        </w:tabs>
      </w:pPr>
    </w:p>
    <w:p w:rsidR="00F6298A" w:rsidRDefault="00F6298A" w:rsidP="0038281B">
      <w:pPr>
        <w:tabs>
          <w:tab w:val="right" w:pos="9639"/>
        </w:tabs>
        <w:rPr>
          <w:b/>
        </w:rPr>
      </w:pPr>
    </w:p>
    <w:p w:rsidR="00F6298A" w:rsidRPr="00052378" w:rsidRDefault="00F6298A" w:rsidP="0038281B">
      <w:pPr>
        <w:tabs>
          <w:tab w:val="right" w:pos="9639"/>
        </w:tabs>
      </w:pPr>
      <w:r w:rsidRPr="00770302">
        <w:rPr>
          <w:b/>
        </w:rPr>
        <w:t>Born:</w:t>
      </w:r>
      <w:r w:rsidRPr="00052378">
        <w:t xml:space="preserve"> </w:t>
      </w:r>
      <w:r w:rsidRPr="00052378">
        <w:rPr>
          <w:noProof/>
        </w:rPr>
        <w:t xml:space="preserve">24 September 1893 born in Murree </w:t>
      </w:r>
      <w:smartTag w:uri="urn:schemas-microsoft-com:office:smarttags" w:element="place">
        <w:smartTag w:uri="urn:schemas-microsoft-com:office:smarttags" w:element="country-region">
          <w:r w:rsidRPr="00052378">
            <w:rPr>
              <w:noProof/>
            </w:rPr>
            <w:t>India</w:t>
          </w:r>
        </w:smartTag>
      </w:smartTag>
      <w:r w:rsidRPr="00052378">
        <w:rPr>
          <w:noProof/>
        </w:rPr>
        <w:t>. Younger son of Col. WS , O/C East Bn., and Mrs M.A. Marshall of Villa Regime, Vue Pietra Kritta, Menton, France.</w:t>
      </w:r>
      <w:r w:rsidRPr="00052378">
        <w:tab/>
      </w:r>
    </w:p>
    <w:p w:rsidR="00F6298A" w:rsidRPr="00052378" w:rsidRDefault="00F6298A" w:rsidP="0038281B">
      <w:pPr>
        <w:tabs>
          <w:tab w:val="right" w:pos="9639"/>
        </w:tabs>
      </w:pPr>
    </w:p>
    <w:p w:rsidR="00F6298A" w:rsidRPr="00052378" w:rsidRDefault="00F6298A" w:rsidP="0038281B">
      <w:pPr>
        <w:tabs>
          <w:tab w:val="right" w:pos="9639"/>
        </w:tabs>
      </w:pPr>
      <w:r w:rsidRPr="00770302">
        <w:rPr>
          <w:b/>
        </w:rPr>
        <w:t>Joined</w:t>
      </w:r>
      <w:r w:rsidRPr="00052378">
        <w:t xml:space="preserve"> </w:t>
      </w:r>
      <w:smartTag w:uri="urn:schemas-microsoft-com:office:smarttags" w:element="PlaceName">
        <w:r w:rsidRPr="00052378">
          <w:t>Elizabeth</w:t>
        </w:r>
      </w:smartTag>
      <w:r w:rsidRPr="00052378">
        <w:t xml:space="preserve"> </w:t>
      </w:r>
      <w:smartTag w:uri="urn:schemas-microsoft-com:office:smarttags" w:element="PlaceName">
        <w:r w:rsidRPr="00052378">
          <w:t>College</w:t>
        </w:r>
      </w:smartTag>
      <w:r w:rsidRPr="00052378">
        <w:t xml:space="preserve"> in </w:t>
      </w:r>
      <w:r w:rsidRPr="00052378">
        <w:rPr>
          <w:noProof/>
        </w:rPr>
        <w:t>1902</w:t>
      </w:r>
      <w:r w:rsidRPr="00052378">
        <w:t xml:space="preserve"> and left in </w:t>
      </w:r>
      <w:r w:rsidRPr="00052378">
        <w:rPr>
          <w:noProof/>
        </w:rPr>
        <w:t>1904</w:t>
      </w:r>
      <w:r w:rsidRPr="00052378">
        <w:br/>
        <w:t xml:space="preserve">Went to a private school in Bournemouth and joined </w:t>
      </w:r>
      <w:smartTag w:uri="urn:schemas-microsoft-com:office:smarttags" w:element="place">
        <w:smartTag w:uri="urn:schemas-microsoft-com:office:smarttags" w:element="PlaceName">
          <w:r w:rsidRPr="00052378">
            <w:t>Victoria</w:t>
          </w:r>
        </w:smartTag>
        <w:r w:rsidRPr="00052378">
          <w:t xml:space="preserve"> </w:t>
        </w:r>
        <w:smartTag w:uri="urn:schemas-microsoft-com:office:smarttags" w:element="PlaceName">
          <w:r w:rsidRPr="00052378">
            <w:t>College</w:t>
          </w:r>
        </w:smartTag>
      </w:smartTag>
      <w:r w:rsidRPr="00052378">
        <w:t xml:space="preserve"> 1908.</w:t>
      </w:r>
    </w:p>
    <w:p w:rsidR="00F6298A" w:rsidRPr="00052378" w:rsidRDefault="00F6298A" w:rsidP="0038281B">
      <w:pPr>
        <w:tabs>
          <w:tab w:val="right" w:pos="9639"/>
        </w:tabs>
      </w:pPr>
      <w:r w:rsidRPr="00052378">
        <w:t>Shot in the VIII in 1912.</w:t>
      </w:r>
    </w:p>
    <w:p w:rsidR="00F6298A" w:rsidRPr="00052378" w:rsidRDefault="00F6298A" w:rsidP="0038281B">
      <w:pPr>
        <w:tabs>
          <w:tab w:val="right" w:pos="9639"/>
        </w:tabs>
      </w:pPr>
      <w:r w:rsidRPr="00052378">
        <w:t xml:space="preserve">Went to </w:t>
      </w:r>
      <w:smartTag w:uri="urn:schemas-microsoft-com:office:smarttags" w:element="place">
        <w:r w:rsidRPr="00052378">
          <w:t>Sandhurst</w:t>
        </w:r>
      </w:smartTag>
      <w:r w:rsidR="00E334C4">
        <w:t xml:space="preserve"> </w:t>
      </w:r>
      <w:r w:rsidRPr="00052378">
        <w:t xml:space="preserve">  in 1912, and commissioned  2</w:t>
      </w:r>
      <w:r w:rsidRPr="00052378">
        <w:rPr>
          <w:vertAlign w:val="superscript"/>
        </w:rPr>
        <w:t>nd</w:t>
      </w:r>
      <w:r w:rsidRPr="00052378">
        <w:t xml:space="preserve"> Lt 191</w:t>
      </w:r>
      <w:r>
        <w:t>2</w:t>
      </w:r>
      <w:r w:rsidRPr="00052378">
        <w:t xml:space="preserve"> in the 1st.</w:t>
      </w:r>
      <w:r>
        <w:t xml:space="preserve"> Bn. </w:t>
      </w:r>
      <w:r w:rsidRPr="00052378">
        <w:t xml:space="preserve"> </w:t>
      </w:r>
      <w:smartTag w:uri="urn:schemas-microsoft-com:office:smarttags" w:element="place">
        <w:r w:rsidRPr="00052378">
          <w:t>Lancashire</w:t>
        </w:r>
      </w:smartTag>
      <w:r w:rsidRPr="00052378">
        <w:t xml:space="preserve"> Fusiliers.</w:t>
      </w:r>
    </w:p>
    <w:p w:rsidR="00F6298A" w:rsidRPr="00052378" w:rsidRDefault="00F6298A" w:rsidP="00277E3F">
      <w:pPr>
        <w:spacing w:before="240"/>
        <w:rPr>
          <w:b/>
        </w:rPr>
      </w:pPr>
      <w:r w:rsidRPr="00052378">
        <w:rPr>
          <w:b/>
        </w:rPr>
        <w:t>War Service</w:t>
      </w:r>
    </w:p>
    <w:p w:rsidR="00F6298A" w:rsidRPr="00052378" w:rsidRDefault="00F6298A" w:rsidP="00277E3F">
      <w:pPr>
        <w:rPr>
          <w:noProof/>
        </w:rPr>
      </w:pPr>
      <w:r w:rsidRPr="00052378">
        <w:rPr>
          <w:noProof/>
        </w:rPr>
        <w:t xml:space="preserve">He was given six months sick leave from 4 </w:t>
      </w:r>
      <w:smartTag w:uri="urn:schemas-microsoft-com:office:smarttags" w:element="place">
        <w:smartTag w:uri="urn:schemas-microsoft-com:office:smarttags" w:element="City">
          <w:r w:rsidRPr="00052378">
            <w:rPr>
              <w:noProof/>
            </w:rPr>
            <w:t>Quetta</w:t>
          </w:r>
        </w:smartTag>
      </w:smartTag>
      <w:r w:rsidRPr="00052378">
        <w:rPr>
          <w:noProof/>
        </w:rPr>
        <w:t xml:space="preserve"> Division as he had contracted rheumatic fever 21</w:t>
      </w:r>
      <w:r w:rsidRPr="00052378">
        <w:rPr>
          <w:noProof/>
          <w:vertAlign w:val="superscript"/>
        </w:rPr>
        <w:t>st</w:t>
      </w:r>
      <w:r w:rsidRPr="00052378">
        <w:rPr>
          <w:noProof/>
        </w:rPr>
        <w:t xml:space="preserve"> Sept 1914. (An illness he had had when nine years old). He went to Jersey from </w:t>
      </w:r>
      <w:smartTag w:uri="urn:schemas-microsoft-com:office:smarttags" w:element="place">
        <w:smartTag w:uri="urn:schemas-microsoft-com:office:smarttags" w:element="City">
          <w:r w:rsidRPr="00052378">
            <w:rPr>
              <w:noProof/>
            </w:rPr>
            <w:t>Karachi</w:t>
          </w:r>
        </w:smartTag>
      </w:smartTag>
      <w:r w:rsidRPr="00052378">
        <w:rPr>
          <w:noProof/>
        </w:rPr>
        <w:t xml:space="preserve"> on HT Dilwara.</w:t>
      </w:r>
      <w:r>
        <w:rPr>
          <w:noProof/>
        </w:rPr>
        <w:t xml:space="preserve"> Promoted Lt. Dec. 1914.</w:t>
      </w:r>
      <w:r w:rsidRPr="00052378">
        <w:rPr>
          <w:noProof/>
        </w:rPr>
        <w:t xml:space="preserve"> </w:t>
      </w:r>
    </w:p>
    <w:p w:rsidR="00F6298A" w:rsidRPr="00052378" w:rsidRDefault="00F6298A" w:rsidP="00957A54">
      <w:r w:rsidRPr="00052378">
        <w:rPr>
          <w:noProof/>
        </w:rPr>
        <w:t xml:space="preserve">Left </w:t>
      </w:r>
      <w:smartTag w:uri="urn:schemas-microsoft-com:office:smarttags" w:element="place">
        <w:r w:rsidRPr="00052378">
          <w:rPr>
            <w:noProof/>
          </w:rPr>
          <w:t>Jersey</w:t>
        </w:r>
      </w:smartTag>
      <w:r w:rsidRPr="00052378">
        <w:rPr>
          <w:noProof/>
        </w:rPr>
        <w:t xml:space="preserve"> for the Dardenelles May 1915, and joined his Regiment in Gallipoli, which played a gallant part in the Peninsular. </w:t>
      </w:r>
    </w:p>
    <w:p w:rsidR="00F6298A" w:rsidRDefault="00F6298A" w:rsidP="0038281B">
      <w:pPr>
        <w:tabs>
          <w:tab w:val="right" w:pos="9639"/>
        </w:tabs>
        <w:rPr>
          <w:b/>
        </w:rPr>
      </w:pPr>
    </w:p>
    <w:p w:rsidR="00F6298A" w:rsidRPr="00052378" w:rsidRDefault="00F6298A" w:rsidP="0038281B">
      <w:pPr>
        <w:tabs>
          <w:tab w:val="right" w:pos="9639"/>
        </w:tabs>
      </w:pPr>
      <w:r w:rsidRPr="00770302">
        <w:rPr>
          <w:b/>
        </w:rPr>
        <w:t>Died:</w:t>
      </w:r>
      <w:r w:rsidRPr="00052378">
        <w:t xml:space="preserve"> </w:t>
      </w:r>
      <w:r w:rsidRPr="00052378">
        <w:rPr>
          <w:noProof/>
        </w:rPr>
        <w:t>26 June 1915</w:t>
      </w:r>
      <w:r w:rsidRPr="00052378">
        <w:t xml:space="preserve"> </w:t>
      </w:r>
      <w:r w:rsidRPr="00052378">
        <w:rPr>
          <w:noProof/>
        </w:rPr>
        <w:t>KIA</w:t>
      </w:r>
      <w:r w:rsidRPr="00052378">
        <w:t xml:space="preserve"> aged </w:t>
      </w:r>
      <w:r w:rsidRPr="00052378">
        <w:rPr>
          <w:noProof/>
        </w:rPr>
        <w:t>21</w:t>
      </w:r>
      <w:r w:rsidRPr="00052378">
        <w:br/>
      </w:r>
    </w:p>
    <w:p w:rsidR="00F6298A" w:rsidRPr="00052378" w:rsidRDefault="00F6298A" w:rsidP="0038281B">
      <w:pPr>
        <w:tabs>
          <w:tab w:val="right" w:pos="9639"/>
        </w:tabs>
      </w:pPr>
      <w:r w:rsidRPr="00770302">
        <w:rPr>
          <w:b/>
        </w:rPr>
        <w:t>Decorations:</w:t>
      </w:r>
      <w:r w:rsidRPr="00052378">
        <w:t xml:space="preserve"> Medal, Victory Medal, 1914 – 14 Star.</w:t>
      </w:r>
    </w:p>
    <w:p w:rsidR="00F6298A" w:rsidRPr="00052378" w:rsidRDefault="00F6298A" w:rsidP="0038281B">
      <w:pPr>
        <w:tabs>
          <w:tab w:val="right" w:pos="9639"/>
        </w:tabs>
      </w:pPr>
    </w:p>
    <w:p w:rsidR="00F6298A" w:rsidRPr="00770302" w:rsidRDefault="00F6298A" w:rsidP="0038281B">
      <w:pPr>
        <w:tabs>
          <w:tab w:val="right" w:pos="9639"/>
        </w:tabs>
        <w:rPr>
          <w:b/>
        </w:rPr>
      </w:pPr>
      <w:r w:rsidRPr="00770302">
        <w:rPr>
          <w:b/>
        </w:rPr>
        <w:t>Memorials:</w:t>
      </w:r>
    </w:p>
    <w:p w:rsidR="00F6298A" w:rsidRPr="00052378" w:rsidRDefault="00F6298A" w:rsidP="0038281B">
      <w:pPr>
        <w:pStyle w:val="ListParagraph"/>
        <w:numPr>
          <w:ilvl w:val="0"/>
          <w:numId w:val="2"/>
        </w:numPr>
        <w:spacing w:after="0"/>
      </w:pPr>
      <w:r w:rsidRPr="00052378">
        <w:t>College Hall</w:t>
      </w:r>
    </w:p>
    <w:p w:rsidR="00F6298A" w:rsidRPr="00052378" w:rsidRDefault="00F6298A" w:rsidP="0038281B">
      <w:pPr>
        <w:pStyle w:val="ListParagraph"/>
        <w:numPr>
          <w:ilvl w:val="0"/>
          <w:numId w:val="2"/>
        </w:numPr>
        <w:spacing w:after="0"/>
        <w:rPr>
          <w:b/>
        </w:rPr>
      </w:pPr>
      <w:r w:rsidRPr="00052378">
        <w:rPr>
          <w:noProof/>
        </w:rPr>
        <w:t>Helles Memorial</w:t>
      </w:r>
    </w:p>
    <w:p w:rsidR="00F6298A" w:rsidRPr="00052378" w:rsidRDefault="00F6298A" w:rsidP="0038281B">
      <w:pPr>
        <w:pStyle w:val="ListParagraph"/>
        <w:numPr>
          <w:ilvl w:val="0"/>
          <w:numId w:val="2"/>
        </w:numPr>
        <w:spacing w:after="0"/>
        <w:rPr>
          <w:b/>
        </w:rPr>
      </w:pPr>
      <w:r w:rsidRPr="00052378">
        <w:rPr>
          <w:noProof/>
        </w:rPr>
        <w:t>St Saviour’s Parish Jersey</w:t>
      </w:r>
    </w:p>
    <w:p w:rsidR="00F6298A" w:rsidRPr="00555377" w:rsidRDefault="00F6298A" w:rsidP="0038281B">
      <w:pPr>
        <w:pStyle w:val="ListParagraph"/>
        <w:numPr>
          <w:ilvl w:val="0"/>
          <w:numId w:val="2"/>
        </w:numPr>
        <w:spacing w:after="0"/>
        <w:rPr>
          <w:b/>
        </w:rPr>
      </w:pPr>
      <w:r w:rsidRPr="00052378">
        <w:rPr>
          <w:noProof/>
        </w:rPr>
        <w:t>Old Victorian’s Memorial</w:t>
      </w:r>
    </w:p>
    <w:p w:rsidR="00F6298A" w:rsidRPr="00052378" w:rsidRDefault="00F6298A" w:rsidP="0038281B">
      <w:pPr>
        <w:pStyle w:val="ListParagraph"/>
        <w:numPr>
          <w:ilvl w:val="0"/>
          <w:numId w:val="2"/>
        </w:numPr>
        <w:spacing w:after="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F6298A" w:rsidRPr="00052378" w:rsidTr="00852E9E">
        <w:tc>
          <w:tcPr>
            <w:tcW w:w="9854" w:type="dxa"/>
          </w:tcPr>
          <w:p w:rsidR="00F6298A" w:rsidRPr="00052378" w:rsidRDefault="00F6298A" w:rsidP="00852E9E">
            <w:pPr>
              <w:spacing w:after="0"/>
              <w:rPr>
                <w:b/>
              </w:rPr>
            </w:pPr>
            <w:r w:rsidRPr="00052378">
              <w:rPr>
                <w:b/>
              </w:rPr>
              <w:t>Notes</w:t>
            </w:r>
          </w:p>
          <w:p w:rsidR="00F6298A" w:rsidRPr="00052378" w:rsidRDefault="00F6298A" w:rsidP="00852E9E">
            <w:pPr>
              <w:spacing w:after="0"/>
            </w:pPr>
            <w:r w:rsidRPr="00052378">
              <w:rPr>
                <w:noProof/>
              </w:rPr>
              <w:t xml:space="preserve">Register says died Nov 1915 See Jersey Evening Post 12 July 1915. </w:t>
            </w:r>
            <w:r w:rsidRPr="00052378">
              <w:rPr>
                <w:noProof/>
                <w:color w:val="FF0000"/>
              </w:rPr>
              <w:t>Dates of commission need checking</w:t>
            </w:r>
          </w:p>
        </w:tc>
      </w:tr>
    </w:tbl>
    <w:p w:rsidR="00F6298A" w:rsidRPr="00273B0E" w:rsidRDefault="006105D6" w:rsidP="00440E57">
      <w:pPr>
        <w:pStyle w:val="Heading1"/>
        <w:rPr>
          <w:color w:val="FF0000"/>
        </w:rPr>
      </w:pPr>
      <w:r>
        <w:br w:type="page"/>
      </w:r>
      <w:bookmarkStart w:id="65" w:name="_Toc465841391"/>
      <w:r w:rsidR="00F6298A" w:rsidRPr="00E7355C">
        <w:rPr>
          <w:noProof/>
        </w:rPr>
        <w:t>William M</w:t>
      </w:r>
      <w:r w:rsidR="00F6298A">
        <w:rPr>
          <w:noProof/>
        </w:rPr>
        <w:t>a</w:t>
      </w:r>
      <w:r w:rsidR="00F6298A" w:rsidRPr="00E7355C">
        <w:rPr>
          <w:noProof/>
        </w:rPr>
        <w:t>cAndrew</w:t>
      </w:r>
      <w:r w:rsidR="00F6298A" w:rsidRPr="00440E57">
        <w:t xml:space="preserve"> </w:t>
      </w:r>
      <w:smartTag w:uri="urn:schemas-microsoft-com:office:smarttags" w:element="place">
        <w:smartTag w:uri="urn:schemas-microsoft-com:office:smarttags" w:element="City">
          <w:r w:rsidR="00F6298A" w:rsidRPr="00E7355C">
            <w:rPr>
              <w:b/>
              <w:noProof/>
            </w:rPr>
            <w:t>Marshall</w:t>
          </w:r>
        </w:smartTag>
      </w:smartTag>
      <w:r w:rsidR="00F6298A" w:rsidRPr="00440E57">
        <w:rPr>
          <w:b/>
        </w:rPr>
        <w:t xml:space="preserve"> </w:t>
      </w:r>
      <w:r w:rsidR="00F6298A" w:rsidRPr="00440E57">
        <w:t>(</w:t>
      </w:r>
      <w:r w:rsidR="00F6298A" w:rsidRPr="00E7355C">
        <w:rPr>
          <w:noProof/>
        </w:rPr>
        <w:t>2875</w:t>
      </w:r>
      <w:r w:rsidR="00F6298A" w:rsidRPr="00440E57">
        <w:t>)</w:t>
      </w:r>
      <w:r w:rsidR="00F6298A">
        <w:t xml:space="preserve"> </w:t>
      </w:r>
      <w:r w:rsidR="00F6298A" w:rsidRPr="00E61A88">
        <w:t>MiD</w:t>
      </w:r>
      <w:r w:rsidR="00F6298A">
        <w:t xml:space="preserve"> (2)</w:t>
      </w:r>
      <w:bookmarkEnd w:id="65"/>
    </w:p>
    <w:p w:rsidR="00F6298A" w:rsidRPr="00F30A77" w:rsidRDefault="00F6298A" w:rsidP="0038281B">
      <w:pPr>
        <w:tabs>
          <w:tab w:val="right" w:pos="9639"/>
        </w:tabs>
        <w:rPr>
          <w:color w:val="00FF00"/>
        </w:rPr>
      </w:pPr>
      <w:r>
        <w:rPr>
          <w:color w:val="00FF00"/>
        </w:rPr>
        <w:t>Vol. ??? Pg 218</w:t>
      </w:r>
    </w:p>
    <w:p w:rsidR="00F6298A" w:rsidRDefault="00F6298A" w:rsidP="0038281B">
      <w:pPr>
        <w:tabs>
          <w:tab w:val="right" w:pos="9639"/>
        </w:tabs>
      </w:pPr>
    </w:p>
    <w:p w:rsidR="00F6298A" w:rsidRDefault="00F6298A" w:rsidP="0038281B">
      <w:pPr>
        <w:tabs>
          <w:tab w:val="right" w:pos="9639"/>
        </w:tabs>
      </w:pPr>
      <w:r w:rsidRPr="00770302">
        <w:rPr>
          <w:b/>
        </w:rPr>
        <w:t>Born:</w:t>
      </w:r>
      <w:r>
        <w:t xml:space="preserve"> </w:t>
      </w:r>
      <w:r>
        <w:rPr>
          <w:noProof/>
        </w:rPr>
        <w:t xml:space="preserve">6 February </w:t>
      </w:r>
      <w:r w:rsidRPr="00770302">
        <w:rPr>
          <w:noProof/>
        </w:rPr>
        <w:t xml:space="preserve">1889 in </w:t>
      </w:r>
      <w:smartTag w:uri="urn:schemas-microsoft-com:office:smarttags" w:element="City">
        <w:r w:rsidRPr="00770302">
          <w:rPr>
            <w:noProof/>
          </w:rPr>
          <w:t>Sialkote</w:t>
        </w:r>
      </w:smartTag>
      <w:r w:rsidRPr="00770302">
        <w:rPr>
          <w:noProof/>
        </w:rPr>
        <w:t xml:space="preserve">, </w:t>
      </w:r>
      <w:smartTag w:uri="urn:schemas-microsoft-com:office:smarttags" w:element="country-region">
        <w:r w:rsidRPr="00770302">
          <w:rPr>
            <w:noProof/>
          </w:rPr>
          <w:t>India</w:t>
        </w:r>
      </w:smartTag>
      <w:r w:rsidRPr="00770302">
        <w:rPr>
          <w:noProof/>
        </w:rPr>
        <w:t xml:space="preserve">     Elder son of Col. William Simpson Marshall ,O/C East Bn </w:t>
      </w:r>
      <w:smartTag w:uri="urn:schemas-microsoft-com:office:smarttags" w:element="State">
        <w:r w:rsidRPr="00770302">
          <w:rPr>
            <w:noProof/>
          </w:rPr>
          <w:t>Ind</w:t>
        </w:r>
      </w:smartTag>
      <w:r w:rsidRPr="00770302">
        <w:rPr>
          <w:noProof/>
        </w:rPr>
        <w:t xml:space="preserve"> Army, and Mrs Mary Augusta  Cargill of Villa Regime, Vue Pietra Kritta, </w:t>
      </w:r>
      <w:smartTag w:uri="urn:schemas-microsoft-com:office:smarttags" w:element="place">
        <w:smartTag w:uri="urn:schemas-microsoft-com:office:smarttags" w:element="City">
          <w:r w:rsidRPr="00770302">
            <w:rPr>
              <w:noProof/>
            </w:rPr>
            <w:t>Menton</w:t>
          </w:r>
        </w:smartTag>
        <w:r w:rsidRPr="00770302">
          <w:rPr>
            <w:noProof/>
          </w:rPr>
          <w:t xml:space="preserve">, </w:t>
        </w:r>
        <w:smartTag w:uri="urn:schemas-microsoft-com:office:smarttags" w:element="country-region">
          <w:r w:rsidRPr="00770302">
            <w:rPr>
              <w:noProof/>
            </w:rPr>
            <w:t>France</w:t>
          </w:r>
        </w:smartTag>
      </w:smartTag>
      <w:r w:rsidRPr="00770302">
        <w:rPr>
          <w:noProof/>
        </w:rPr>
        <w:t>.</w:t>
      </w:r>
      <w:r>
        <w:tab/>
      </w:r>
    </w:p>
    <w:p w:rsidR="00F6298A" w:rsidRDefault="00F6298A" w:rsidP="0038281B">
      <w:pPr>
        <w:tabs>
          <w:tab w:val="right" w:pos="9639"/>
        </w:tabs>
      </w:pPr>
    </w:p>
    <w:p w:rsidR="00F6298A" w:rsidRPr="00D822E3" w:rsidRDefault="00F6298A" w:rsidP="0038281B">
      <w:pPr>
        <w:tabs>
          <w:tab w:val="right" w:pos="9639"/>
        </w:tabs>
        <w:rPr>
          <w:noProof/>
          <w:color w:val="FF0000"/>
        </w:rPr>
      </w:pPr>
      <w:r w:rsidRPr="00770302">
        <w:rPr>
          <w:b/>
        </w:rPr>
        <w:t>Joined</w:t>
      </w:r>
      <w:r>
        <w:t xml:space="preserve">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1898</w:t>
      </w:r>
      <w:r>
        <w:t xml:space="preserve"> and left in </w:t>
      </w:r>
      <w:r>
        <w:rPr>
          <w:noProof/>
        </w:rPr>
        <w:t>1906</w:t>
      </w:r>
      <w:r w:rsidR="00C0548A">
        <w:rPr>
          <w:noProof/>
        </w:rPr>
        <w:t>.    Senior House Prefect, 1st Xi Cricket,2nd XI Football, Shooting VIII 1906, Editor of the Elizabethan 1904,5,6.</w:t>
      </w:r>
      <w:r w:rsidR="001A6557">
        <w:rPr>
          <w:noProof/>
        </w:rPr>
        <w:t xml:space="preserve"> Dramatic Society.</w:t>
      </w:r>
    </w:p>
    <w:p w:rsidR="00F6298A" w:rsidRDefault="00F6298A" w:rsidP="0038281B">
      <w:pPr>
        <w:tabs>
          <w:tab w:val="right" w:pos="9639"/>
        </w:tabs>
        <w:rPr>
          <w:noProof/>
        </w:rPr>
      </w:pPr>
    </w:p>
    <w:p w:rsidR="00AF4A06" w:rsidRDefault="00F6298A" w:rsidP="0038281B">
      <w:pPr>
        <w:tabs>
          <w:tab w:val="right" w:pos="9639"/>
        </w:tabs>
        <w:rPr>
          <w:noProof/>
        </w:rPr>
      </w:pPr>
      <w:smartTag w:uri="urn:schemas-microsoft-com:office:smarttags" w:element="place">
        <w:r w:rsidRPr="00770302">
          <w:rPr>
            <w:noProof/>
          </w:rPr>
          <w:t>Sandhurst</w:t>
        </w:r>
      </w:smartTag>
      <w:r w:rsidRPr="00770302">
        <w:rPr>
          <w:noProof/>
        </w:rPr>
        <w:t xml:space="preserve"> 1906 – 7</w:t>
      </w:r>
      <w:r w:rsidR="00E334C4">
        <w:rPr>
          <w:noProof/>
        </w:rPr>
        <w:t xml:space="preserve"> (25th)</w:t>
      </w:r>
      <w:r w:rsidRPr="00770302">
        <w:rPr>
          <w:noProof/>
        </w:rPr>
        <w:t>.</w:t>
      </w:r>
      <w:r w:rsidR="00AF4A06">
        <w:rPr>
          <w:noProof/>
        </w:rPr>
        <w:t xml:space="preserve"> In the Shooting VIII.</w:t>
      </w:r>
      <w:r w:rsidRPr="00770302">
        <w:rPr>
          <w:noProof/>
        </w:rPr>
        <w:t xml:space="preserve"> Passed out </w:t>
      </w:r>
      <w:r w:rsidR="009C5CF3">
        <w:rPr>
          <w:noProof/>
        </w:rPr>
        <w:t>3rd</w:t>
      </w:r>
      <w:r w:rsidRPr="00770302">
        <w:rPr>
          <w:noProof/>
        </w:rPr>
        <w:t xml:space="preserve">. </w:t>
      </w:r>
    </w:p>
    <w:p w:rsidR="00F6298A" w:rsidRDefault="00F6298A" w:rsidP="0038281B">
      <w:pPr>
        <w:tabs>
          <w:tab w:val="right" w:pos="9639"/>
        </w:tabs>
      </w:pPr>
      <w:r w:rsidRPr="00770302">
        <w:rPr>
          <w:noProof/>
        </w:rPr>
        <w:t>2</w:t>
      </w:r>
      <w:r w:rsidRPr="00770302">
        <w:rPr>
          <w:noProof/>
          <w:vertAlign w:val="superscript"/>
        </w:rPr>
        <w:t>nd</w:t>
      </w:r>
      <w:r w:rsidRPr="00770302">
        <w:rPr>
          <w:noProof/>
        </w:rPr>
        <w:t xml:space="preserve"> Lt unattached list Indian Army 1908. Appointed to 37</w:t>
      </w:r>
      <w:r w:rsidRPr="00770302">
        <w:rPr>
          <w:noProof/>
          <w:vertAlign w:val="superscript"/>
        </w:rPr>
        <w:t>th</w:t>
      </w:r>
      <w:r w:rsidRPr="00770302">
        <w:rPr>
          <w:noProof/>
        </w:rPr>
        <w:t xml:space="preserve"> Dogras 1909.</w:t>
      </w:r>
      <w:r w:rsidR="00AF4A06">
        <w:rPr>
          <w:noProof/>
        </w:rPr>
        <w:t xml:space="preserve"> </w:t>
      </w:r>
      <w:r>
        <w:t>Lt Aug 1909 .</w:t>
      </w:r>
    </w:p>
    <w:p w:rsidR="008C1123" w:rsidRPr="00770302" w:rsidRDefault="008C1123" w:rsidP="0038281B">
      <w:pPr>
        <w:tabs>
          <w:tab w:val="right" w:pos="9639"/>
        </w:tabs>
      </w:pPr>
      <w:r>
        <w:t>1910 Passed Higher Proficiency Persian Ezam.</w:t>
      </w:r>
    </w:p>
    <w:p w:rsidR="00F6298A" w:rsidRDefault="00F6298A" w:rsidP="00B53D6E">
      <w:pPr>
        <w:spacing w:before="240"/>
        <w:rPr>
          <w:b/>
        </w:rPr>
      </w:pPr>
      <w:r w:rsidRPr="0053564D">
        <w:rPr>
          <w:b/>
        </w:rPr>
        <w:t>War Service</w:t>
      </w:r>
    </w:p>
    <w:p w:rsidR="00F6298A" w:rsidRPr="00770302" w:rsidRDefault="00F6298A" w:rsidP="00273B0E">
      <w:pPr>
        <w:tabs>
          <w:tab w:val="right" w:pos="9639"/>
        </w:tabs>
      </w:pPr>
      <w:r w:rsidRPr="00852E9E">
        <w:rPr>
          <w:noProof/>
        </w:rPr>
        <w:t>Indian Army  1908-16.</w:t>
      </w:r>
      <w:r>
        <w:rPr>
          <w:noProof/>
        </w:rPr>
        <w:t xml:space="preserve"> </w:t>
      </w:r>
      <w:r w:rsidRPr="00770302">
        <w:t>Gazetted Captain 1915.</w:t>
      </w:r>
      <w:r w:rsidR="00C0548A">
        <w:t xml:space="preserve"> Having passed the Higher Proficiency Persian Examination was anxious to do political work and t</w:t>
      </w:r>
      <w:r w:rsidRPr="00770302">
        <w:t>ransferred to Political Dept. and posted to Hunza</w:t>
      </w:r>
      <w:r>
        <w:t>-</w:t>
      </w:r>
      <w:r w:rsidRPr="00770302">
        <w:t xml:space="preserve"> Naga</w:t>
      </w:r>
      <w:r>
        <w:t>r</w:t>
      </w:r>
      <w:r w:rsidRPr="00770302">
        <w:t xml:space="preserve"> district, Gilgit. Rejoined unit at outbreak of war, and served at the Depot for a time.</w:t>
      </w:r>
    </w:p>
    <w:p w:rsidR="00F6298A" w:rsidRDefault="00F6298A" w:rsidP="00273B0E">
      <w:pPr>
        <w:tabs>
          <w:tab w:val="right" w:pos="9639"/>
        </w:tabs>
        <w:rPr>
          <w:noProof/>
        </w:rPr>
      </w:pPr>
      <w:r w:rsidRPr="00770302">
        <w:t xml:space="preserve">Rejoined unit at the Front. In 1916 as Adj. Assistant Political Officer of a large District near </w:t>
      </w:r>
      <w:smartTag w:uri="urn:schemas-microsoft-com:office:smarttags" w:element="place">
        <w:smartTag w:uri="urn:schemas-microsoft-com:office:smarttags" w:element="City">
          <w:r w:rsidRPr="00770302">
            <w:t>Bag</w:t>
          </w:r>
          <w:r>
            <w:t>h</w:t>
          </w:r>
          <w:r w:rsidRPr="00770302">
            <w:t>dad</w:t>
          </w:r>
        </w:smartTag>
      </w:smartTag>
      <w:r>
        <w:rPr>
          <w:noProof/>
        </w:rPr>
        <w:t>.</w:t>
      </w:r>
      <w:r w:rsidRPr="00852E9E">
        <w:rPr>
          <w:noProof/>
        </w:rPr>
        <w:t xml:space="preserve"> </w:t>
      </w:r>
    </w:p>
    <w:p w:rsidR="00F6298A" w:rsidRDefault="00F6298A" w:rsidP="0038281B">
      <w:pPr>
        <w:tabs>
          <w:tab w:val="right" w:pos="9639"/>
        </w:tabs>
        <w:rPr>
          <w:noProof/>
        </w:rPr>
      </w:pPr>
      <w:r w:rsidRPr="00852E9E">
        <w:rPr>
          <w:noProof/>
        </w:rPr>
        <w:t xml:space="preserve">Capt.  Mesopotamia 1916, the fall of Kut and entry into </w:t>
      </w:r>
      <w:smartTag w:uri="urn:schemas-microsoft-com:office:smarttags" w:element="place">
        <w:smartTag w:uri="urn:schemas-microsoft-com:office:smarttags" w:element="City">
          <w:r w:rsidRPr="00852E9E">
            <w:rPr>
              <w:noProof/>
            </w:rPr>
            <w:t>Baghdad</w:t>
          </w:r>
        </w:smartTag>
      </w:smartTag>
      <w:r w:rsidR="00C0548A">
        <w:rPr>
          <w:noProof/>
        </w:rPr>
        <w:t xml:space="preserve">. </w:t>
      </w:r>
    </w:p>
    <w:p w:rsidR="00F6298A" w:rsidRDefault="00F6298A" w:rsidP="0038281B">
      <w:pPr>
        <w:tabs>
          <w:tab w:val="right" w:pos="9639"/>
        </w:tabs>
        <w:rPr>
          <w:b/>
        </w:rPr>
      </w:pPr>
    </w:p>
    <w:p w:rsidR="00F6298A" w:rsidRDefault="00F6298A" w:rsidP="0038281B">
      <w:pPr>
        <w:tabs>
          <w:tab w:val="right" w:pos="9639"/>
        </w:tabs>
      </w:pPr>
      <w:r w:rsidRPr="00770302">
        <w:rPr>
          <w:b/>
        </w:rPr>
        <w:t>Died:</w:t>
      </w:r>
      <w:r>
        <w:t xml:space="preserve"> </w:t>
      </w:r>
      <w:r>
        <w:rPr>
          <w:noProof/>
        </w:rPr>
        <w:t xml:space="preserve">19 March </w:t>
      </w:r>
      <w:r w:rsidRPr="008E4D38">
        <w:rPr>
          <w:noProof/>
        </w:rPr>
        <w:t>1918 KIA or possibly assassinated</w:t>
      </w:r>
      <w:r>
        <w:t xml:space="preserve"> aged </w:t>
      </w:r>
      <w:r>
        <w:rPr>
          <w:noProof/>
        </w:rPr>
        <w:t>29</w:t>
      </w:r>
      <w:r>
        <w:br/>
      </w:r>
    </w:p>
    <w:p w:rsidR="00F6298A" w:rsidRPr="00770302" w:rsidRDefault="00F6298A" w:rsidP="0038281B">
      <w:pPr>
        <w:tabs>
          <w:tab w:val="right" w:pos="9639"/>
        </w:tabs>
      </w:pPr>
      <w:r w:rsidRPr="00770302">
        <w:rPr>
          <w:b/>
        </w:rPr>
        <w:t>Decorations:</w:t>
      </w:r>
      <w:r w:rsidRPr="00770302">
        <w:t xml:space="preserve"> Mentioned in Despatches twice</w:t>
      </w:r>
    </w:p>
    <w:p w:rsidR="00F6298A" w:rsidRDefault="00F6298A" w:rsidP="0038281B">
      <w:pPr>
        <w:tabs>
          <w:tab w:val="right" w:pos="9639"/>
        </w:tabs>
      </w:pPr>
    </w:p>
    <w:p w:rsidR="00F6298A" w:rsidRDefault="00F6298A" w:rsidP="0038281B">
      <w:pPr>
        <w:tabs>
          <w:tab w:val="right" w:pos="9639"/>
        </w:tabs>
      </w:pPr>
    </w:p>
    <w:p w:rsidR="00F6298A" w:rsidRPr="00770302" w:rsidRDefault="00F6298A" w:rsidP="0038281B">
      <w:pPr>
        <w:tabs>
          <w:tab w:val="right" w:pos="9639"/>
        </w:tabs>
        <w:rPr>
          <w:b/>
        </w:rPr>
      </w:pPr>
      <w:r w:rsidRPr="00770302">
        <w:rPr>
          <w:b/>
        </w:rPr>
        <w:t>Memorials:</w:t>
      </w:r>
    </w:p>
    <w:p w:rsidR="00F6298A" w:rsidRDefault="00F6298A" w:rsidP="0038281B">
      <w:pPr>
        <w:pStyle w:val="ListParagraph"/>
        <w:numPr>
          <w:ilvl w:val="0"/>
          <w:numId w:val="2"/>
        </w:numPr>
        <w:spacing w:after="0"/>
      </w:pPr>
      <w:r>
        <w:t>College Hall</w:t>
      </w:r>
    </w:p>
    <w:p w:rsidR="00F6298A" w:rsidRPr="0058677B" w:rsidRDefault="00F6298A" w:rsidP="0038281B">
      <w:pPr>
        <w:pStyle w:val="ListParagraph"/>
        <w:numPr>
          <w:ilvl w:val="0"/>
          <w:numId w:val="2"/>
        </w:numPr>
        <w:spacing w:after="0"/>
        <w:rPr>
          <w:b/>
        </w:rPr>
      </w:pPr>
      <w:smartTag w:uri="urn:schemas-microsoft-com:office:smarttags" w:element="City">
        <w:r>
          <w:rPr>
            <w:noProof/>
          </w:rPr>
          <w:t>Baghdad</w:t>
        </w:r>
      </w:smartTag>
      <w:r>
        <w:rPr>
          <w:noProof/>
        </w:rPr>
        <w:t xml:space="preserve"> (North Gate) </w:t>
      </w:r>
      <w:smartTag w:uri="urn:schemas-microsoft-com:office:smarttags" w:element="place">
        <w:smartTag w:uri="urn:schemas-microsoft-com:office:smarttags" w:element="PlaceName">
          <w:r>
            <w:rPr>
              <w:noProof/>
            </w:rPr>
            <w:t>War</w:t>
          </w:r>
        </w:smartTag>
        <w:r>
          <w:rPr>
            <w:noProof/>
          </w:rPr>
          <w:t xml:space="preserve"> </w:t>
        </w:r>
        <w:smartTag w:uri="urn:schemas-microsoft-com:office:smarttags" w:element="PlaceType">
          <w:r>
            <w:rPr>
              <w:noProof/>
            </w:rPr>
            <w:t>Cemetery</w:t>
          </w:r>
        </w:smartTag>
      </w:smartTag>
    </w:p>
    <w:p w:rsidR="00F6298A" w:rsidRPr="00770302" w:rsidRDefault="00F6298A" w:rsidP="0038281B">
      <w:pPr>
        <w:pStyle w:val="ListParagraph"/>
        <w:numPr>
          <w:ilvl w:val="0"/>
          <w:numId w:val="2"/>
        </w:numPr>
        <w:spacing w:after="0"/>
        <w:rPr>
          <w:b/>
        </w:rPr>
      </w:pPr>
      <w:smartTag w:uri="urn:schemas-microsoft-com:office:smarttags" w:element="place">
        <w:smartTag w:uri="urn:schemas-microsoft-com:office:smarttags" w:element="PlaceName">
          <w:r w:rsidRPr="00770302">
            <w:rPr>
              <w:noProof/>
            </w:rPr>
            <w:t>Halkett</w:t>
          </w:r>
        </w:smartTag>
        <w:r w:rsidRPr="00770302">
          <w:rPr>
            <w:noProof/>
          </w:rPr>
          <w:t xml:space="preserve"> </w:t>
        </w:r>
        <w:smartTag w:uri="urn:schemas-microsoft-com:office:smarttags" w:element="PlaceName">
          <w:r w:rsidRPr="00770302">
            <w:rPr>
              <w:noProof/>
            </w:rPr>
            <w:t>Place</w:t>
          </w:r>
        </w:smartTag>
        <w:r w:rsidRPr="00770302">
          <w:rPr>
            <w:noProof/>
          </w:rPr>
          <w:t xml:space="preserve"> </w:t>
        </w:r>
        <w:smartTag w:uri="urn:schemas-microsoft-com:office:smarttags" w:element="PlaceType">
          <w:r w:rsidRPr="00770302">
            <w:rPr>
              <w:noProof/>
            </w:rPr>
            <w:t>Primary School</w:t>
          </w:r>
        </w:smartTag>
      </w:smartTag>
      <w:r w:rsidRPr="00770302">
        <w:rPr>
          <w:noProof/>
        </w:rPr>
        <w:t xml:space="preserve"> Memorial.</w:t>
      </w:r>
    </w:p>
    <w:p w:rsidR="00F6298A" w:rsidRPr="00440E57" w:rsidRDefault="006105D6" w:rsidP="00440E57">
      <w:pPr>
        <w:pStyle w:val="Heading1"/>
      </w:pPr>
      <w:r>
        <w:br w:type="page"/>
      </w:r>
      <w:bookmarkStart w:id="66" w:name="_Toc465841392"/>
      <w:r w:rsidR="00F6298A" w:rsidRPr="00E7355C">
        <w:rPr>
          <w:noProof/>
        </w:rPr>
        <w:t>Cecil Stephen Bignold</w:t>
      </w:r>
      <w:r w:rsidR="00F6298A" w:rsidRPr="00440E57">
        <w:t xml:space="preserve"> </w:t>
      </w:r>
      <w:r w:rsidR="00F6298A" w:rsidRPr="00E7355C">
        <w:rPr>
          <w:b/>
          <w:noProof/>
        </w:rPr>
        <w:t>Martin</w:t>
      </w:r>
      <w:r w:rsidR="00F6298A" w:rsidRPr="00440E57">
        <w:rPr>
          <w:b/>
        </w:rPr>
        <w:t xml:space="preserve"> </w:t>
      </w:r>
      <w:r w:rsidR="00F6298A" w:rsidRPr="00440E57">
        <w:t>(</w:t>
      </w:r>
      <w:r w:rsidR="00F6298A" w:rsidRPr="00E7355C">
        <w:rPr>
          <w:noProof/>
        </w:rPr>
        <w:t>2898</w:t>
      </w:r>
      <w:r w:rsidR="00F6298A" w:rsidRPr="00440E57">
        <w:t>)</w:t>
      </w:r>
      <w:bookmarkEnd w:id="66"/>
    </w:p>
    <w:p w:rsidR="00F6298A" w:rsidRDefault="00F6298A" w:rsidP="0038281B">
      <w:pPr>
        <w:tabs>
          <w:tab w:val="right" w:pos="9639"/>
        </w:tabs>
        <w:rPr>
          <w:color w:val="00FF00"/>
        </w:rPr>
      </w:pPr>
      <w:r>
        <w:rPr>
          <w:color w:val="00FF00"/>
        </w:rPr>
        <w:t>Vol. III Pg 223</w:t>
      </w:r>
    </w:p>
    <w:p w:rsidR="00F6298A" w:rsidRPr="00C37D64" w:rsidRDefault="00F6298A" w:rsidP="0038281B">
      <w:pPr>
        <w:tabs>
          <w:tab w:val="right" w:pos="9639"/>
        </w:tabs>
        <w:rPr>
          <w:color w:val="00FF00"/>
        </w:rPr>
      </w:pPr>
    </w:p>
    <w:p w:rsidR="00F6298A" w:rsidRDefault="00E701C3" w:rsidP="0038281B">
      <w:pPr>
        <w:tabs>
          <w:tab w:val="right" w:pos="9639"/>
        </w:tabs>
      </w:pPr>
      <w:r>
        <w:rPr>
          <w:noProof/>
          <w:lang w:eastAsia="en-GB"/>
        </w:rPr>
        <w:drawing>
          <wp:anchor distT="0" distB="0" distL="114300" distR="114300" simplePos="0" relativeHeight="251635200" behindDoc="1" locked="0" layoutInCell="1" allowOverlap="1" wp14:anchorId="3DB566AF" wp14:editId="733113EC">
            <wp:simplePos x="0" y="0"/>
            <wp:positionH relativeFrom="column">
              <wp:posOffset>3810</wp:posOffset>
            </wp:positionH>
            <wp:positionV relativeFrom="paragraph">
              <wp:align>inside</wp:align>
            </wp:positionV>
            <wp:extent cx="2771775" cy="2895600"/>
            <wp:effectExtent l="0" t="0" r="9525" b="0"/>
            <wp:wrapTight wrapText="bothSides">
              <wp:wrapPolygon edited="0">
                <wp:start x="0" y="0"/>
                <wp:lineTo x="0" y="21458"/>
                <wp:lineTo x="21526" y="21458"/>
                <wp:lineTo x="21526" y="0"/>
                <wp:lineTo x="0" y="0"/>
              </wp:wrapPolygon>
            </wp:wrapTight>
            <wp:docPr id="7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71775" cy="2895600"/>
                    </a:xfrm>
                    <a:prstGeom prst="rect">
                      <a:avLst/>
                    </a:prstGeom>
                    <a:noFill/>
                  </pic:spPr>
                </pic:pic>
              </a:graphicData>
            </a:graphic>
            <wp14:sizeRelH relativeFrom="page">
              <wp14:pctWidth>0</wp14:pctWidth>
            </wp14:sizeRelH>
            <wp14:sizeRelV relativeFrom="page">
              <wp14:pctHeight>0</wp14:pctHeight>
            </wp14:sizeRelV>
          </wp:anchor>
        </w:drawing>
      </w:r>
    </w:p>
    <w:p w:rsidR="00F6298A" w:rsidRDefault="00F6298A" w:rsidP="00757732">
      <w:pPr>
        <w:tabs>
          <w:tab w:val="right" w:pos="9639"/>
        </w:tabs>
        <w:rPr>
          <w:noProof/>
        </w:rPr>
      </w:pPr>
    </w:p>
    <w:p w:rsidR="00F6298A" w:rsidRDefault="00F6298A" w:rsidP="00757732">
      <w:pPr>
        <w:tabs>
          <w:tab w:val="right" w:pos="9639"/>
        </w:tabs>
        <w:rPr>
          <w:b/>
          <w:noProof/>
        </w:rPr>
      </w:pPr>
    </w:p>
    <w:p w:rsidR="00F6298A" w:rsidRPr="00E61A88" w:rsidRDefault="00F6298A" w:rsidP="00757732">
      <w:pPr>
        <w:tabs>
          <w:tab w:val="right" w:pos="9639"/>
        </w:tabs>
        <w:rPr>
          <w:b/>
          <w:noProof/>
        </w:rPr>
      </w:pPr>
      <w:r w:rsidRPr="00E61A88">
        <w:rPr>
          <w:b/>
          <w:noProof/>
        </w:rPr>
        <w:t>Picture of  Cecil extracted from the school  1st XV Rugby photo of 1899 - 1900</w:t>
      </w:r>
      <w:r>
        <w:rPr>
          <w:b/>
          <w:noProof/>
        </w:rPr>
        <w:t>.</w:t>
      </w:r>
    </w:p>
    <w:p w:rsidR="00F6298A" w:rsidRDefault="00F6298A" w:rsidP="0038281B">
      <w:pPr>
        <w:tabs>
          <w:tab w:val="right" w:pos="9639"/>
        </w:tabs>
        <w:rPr>
          <w:b/>
        </w:rPr>
      </w:pPr>
    </w:p>
    <w:p w:rsidR="00F6298A" w:rsidRDefault="00F6298A" w:rsidP="0038281B">
      <w:pPr>
        <w:tabs>
          <w:tab w:val="right" w:pos="9639"/>
        </w:tabs>
        <w:rPr>
          <w:noProof/>
        </w:rPr>
      </w:pPr>
      <w:r w:rsidRPr="00E61A88">
        <w:rPr>
          <w:b/>
        </w:rPr>
        <w:t>Born:</w:t>
      </w:r>
      <w:r w:rsidRPr="00D322A9">
        <w:t xml:space="preserve"> </w:t>
      </w:r>
      <w:r w:rsidRPr="00D322A9">
        <w:rPr>
          <w:noProof/>
        </w:rPr>
        <w:t xml:space="preserve">20 August 1883 in </w:t>
      </w:r>
      <w:smartTag w:uri="urn:schemas-microsoft-com:office:smarttags" w:element="place">
        <w:smartTag w:uri="urn:schemas-microsoft-com:office:smarttags" w:element="City">
          <w:r w:rsidRPr="00D322A9">
            <w:rPr>
              <w:noProof/>
            </w:rPr>
            <w:t>Belgaum</w:t>
          </w:r>
        </w:smartTag>
        <w:r w:rsidRPr="00D322A9">
          <w:rPr>
            <w:noProof/>
          </w:rPr>
          <w:t xml:space="preserve">, </w:t>
        </w:r>
        <w:smartTag w:uri="urn:schemas-microsoft-com:office:smarttags" w:element="country-region">
          <w:r w:rsidRPr="00D322A9">
            <w:rPr>
              <w:noProof/>
            </w:rPr>
            <w:t>India</w:t>
          </w:r>
        </w:smartTag>
      </w:smartTag>
      <w:r w:rsidRPr="00D322A9">
        <w:rPr>
          <w:noProof/>
        </w:rPr>
        <w:t xml:space="preserve">. Eldest son of Stephen Joseph Martin and Margaret Bignold of </w:t>
      </w:r>
      <w:smartTag w:uri="urn:schemas-microsoft-com:office:smarttags" w:element="place">
        <w:smartTag w:uri="urn:schemas-microsoft-com:office:smarttags" w:element="City">
          <w:r w:rsidRPr="00D322A9">
            <w:rPr>
              <w:noProof/>
            </w:rPr>
            <w:t>Chittagong</w:t>
          </w:r>
        </w:smartTag>
      </w:smartTag>
      <w:r w:rsidRPr="00D322A9">
        <w:rPr>
          <w:noProof/>
        </w:rPr>
        <w:t>.</w:t>
      </w:r>
    </w:p>
    <w:p w:rsidR="00F6298A" w:rsidRPr="00D322A9" w:rsidRDefault="00F6298A" w:rsidP="0038281B">
      <w:pPr>
        <w:tabs>
          <w:tab w:val="right" w:pos="9639"/>
        </w:tabs>
        <w:rPr>
          <w:noProof/>
        </w:rPr>
      </w:pPr>
      <w:r>
        <w:rPr>
          <w:noProof/>
        </w:rPr>
        <w:t>Brother of 3013 and 3070.</w:t>
      </w:r>
    </w:p>
    <w:p w:rsidR="00F6298A" w:rsidRPr="00D322A9" w:rsidRDefault="00F6298A" w:rsidP="0038281B">
      <w:pPr>
        <w:tabs>
          <w:tab w:val="right" w:pos="9639"/>
        </w:tabs>
        <w:rPr>
          <w:noProof/>
        </w:rPr>
      </w:pPr>
      <w:r w:rsidRPr="00D322A9">
        <w:rPr>
          <w:noProof/>
        </w:rPr>
        <w:t xml:space="preserve">Husband of Maud Edith Martin of </w:t>
      </w:r>
      <w:smartTag w:uri="urn:schemas-microsoft-com:office:smarttags" w:element="Street">
        <w:smartTag w:uri="urn:schemas-microsoft-com:office:smarttags" w:element="address">
          <w:smartTag w:uri="urn:schemas-microsoft-com:office:smarttags" w:element="place">
            <w:r w:rsidRPr="00D322A9">
              <w:rPr>
                <w:noProof/>
              </w:rPr>
              <w:t>65 Goldington Ave.</w:t>
            </w:r>
          </w:smartTag>
        </w:smartTag>
      </w:smartTag>
      <w:r w:rsidRPr="00D322A9">
        <w:rPr>
          <w:noProof/>
        </w:rPr>
        <w:t>, Beds.</w:t>
      </w:r>
    </w:p>
    <w:p w:rsidR="00F6298A" w:rsidRPr="00D322A9" w:rsidRDefault="00F6298A" w:rsidP="0038281B">
      <w:pPr>
        <w:tabs>
          <w:tab w:val="right" w:pos="9639"/>
        </w:tabs>
      </w:pPr>
    </w:p>
    <w:p w:rsidR="00F6298A" w:rsidRDefault="00F6298A" w:rsidP="0038281B">
      <w:pPr>
        <w:tabs>
          <w:tab w:val="right" w:pos="9639"/>
        </w:tabs>
        <w:rPr>
          <w:b/>
        </w:rPr>
      </w:pPr>
    </w:p>
    <w:p w:rsidR="00F6298A" w:rsidRPr="00D322A9" w:rsidRDefault="00F6298A" w:rsidP="0038281B">
      <w:pPr>
        <w:tabs>
          <w:tab w:val="right" w:pos="9639"/>
        </w:tabs>
        <w:rPr>
          <w:noProof/>
        </w:rPr>
      </w:pPr>
      <w:r w:rsidRPr="00E61A88">
        <w:rPr>
          <w:b/>
        </w:rPr>
        <w:t>Joined</w:t>
      </w:r>
      <w:r w:rsidRPr="00D322A9">
        <w:t xml:space="preserve"> </w:t>
      </w:r>
      <w:smartTag w:uri="urn:schemas-microsoft-com:office:smarttags" w:element="place">
        <w:smartTag w:uri="urn:schemas-microsoft-com:office:smarttags" w:element="PlaceName">
          <w:r w:rsidRPr="00D322A9">
            <w:t>Elizabeth</w:t>
          </w:r>
        </w:smartTag>
        <w:r w:rsidRPr="00D322A9">
          <w:t xml:space="preserve"> </w:t>
        </w:r>
        <w:smartTag w:uri="urn:schemas-microsoft-com:office:smarttags" w:element="PlaceName">
          <w:r w:rsidRPr="00D322A9">
            <w:t>College</w:t>
          </w:r>
        </w:smartTag>
      </w:smartTag>
      <w:r w:rsidRPr="00D322A9">
        <w:t xml:space="preserve"> in </w:t>
      </w:r>
      <w:r w:rsidRPr="00D322A9">
        <w:rPr>
          <w:noProof/>
        </w:rPr>
        <w:t>1898</w:t>
      </w:r>
      <w:r w:rsidRPr="00D322A9">
        <w:t xml:space="preserve"> and left in </w:t>
      </w:r>
      <w:r w:rsidRPr="00D322A9">
        <w:rPr>
          <w:noProof/>
        </w:rPr>
        <w:t>1902</w:t>
      </w:r>
    </w:p>
    <w:p w:rsidR="00F6298A" w:rsidRPr="00D322A9" w:rsidRDefault="00F6298A" w:rsidP="0038281B">
      <w:pPr>
        <w:tabs>
          <w:tab w:val="right" w:pos="9639"/>
        </w:tabs>
        <w:rPr>
          <w:noProof/>
        </w:rPr>
      </w:pPr>
      <w:smartTag w:uri="urn:schemas-microsoft-com:office:smarttags" w:element="place">
        <w:r w:rsidRPr="00D322A9">
          <w:rPr>
            <w:noProof/>
          </w:rPr>
          <w:t>Rugby</w:t>
        </w:r>
      </w:smartTag>
      <w:r w:rsidRPr="00D322A9">
        <w:rPr>
          <w:noProof/>
        </w:rPr>
        <w:t xml:space="preserve"> 2nd XV 1898 - 9, 1st XV 1899 -1900</w:t>
      </w:r>
    </w:p>
    <w:p w:rsidR="00F6298A" w:rsidRPr="00D322A9" w:rsidRDefault="00F6298A" w:rsidP="0038281B">
      <w:pPr>
        <w:tabs>
          <w:tab w:val="right" w:pos="9639"/>
        </w:tabs>
        <w:rPr>
          <w:noProof/>
        </w:rPr>
      </w:pPr>
    </w:p>
    <w:p w:rsidR="00F6298A" w:rsidRPr="00D322A9" w:rsidRDefault="00F6298A" w:rsidP="0038281B">
      <w:pPr>
        <w:tabs>
          <w:tab w:val="right" w:pos="9639"/>
        </w:tabs>
        <w:rPr>
          <w:noProof/>
        </w:rPr>
      </w:pPr>
      <w:smartTag w:uri="urn:schemas-microsoft-com:office:smarttags" w:element="place">
        <w:r w:rsidRPr="00D322A9">
          <w:rPr>
            <w:noProof/>
          </w:rPr>
          <w:t>Sandhurst</w:t>
        </w:r>
      </w:smartTag>
      <w:r w:rsidRPr="00D322A9">
        <w:rPr>
          <w:noProof/>
        </w:rPr>
        <w:t xml:space="preserve"> 1902 – 03.</w:t>
      </w:r>
    </w:p>
    <w:p w:rsidR="00F6298A" w:rsidRPr="00D322A9" w:rsidRDefault="00F6298A" w:rsidP="0038281B">
      <w:pPr>
        <w:tabs>
          <w:tab w:val="right" w:pos="9639"/>
        </w:tabs>
        <w:rPr>
          <w:noProof/>
        </w:rPr>
      </w:pPr>
      <w:r w:rsidRPr="00D322A9">
        <w:rPr>
          <w:noProof/>
        </w:rPr>
        <w:t>2</w:t>
      </w:r>
      <w:r w:rsidRPr="00D322A9">
        <w:rPr>
          <w:noProof/>
          <w:vertAlign w:val="superscript"/>
        </w:rPr>
        <w:t>nd</w:t>
      </w:r>
      <w:r w:rsidRPr="00D322A9">
        <w:rPr>
          <w:noProof/>
        </w:rPr>
        <w:t xml:space="preserve"> Lt South Lancashire Regiment, Lieut 1904, </w:t>
      </w:r>
    </w:p>
    <w:p w:rsidR="00F6298A" w:rsidRDefault="00F6298A" w:rsidP="0038281B">
      <w:pPr>
        <w:tabs>
          <w:tab w:val="right" w:pos="9639"/>
        </w:tabs>
        <w:rPr>
          <w:noProof/>
          <w:color w:val="FF0000"/>
        </w:rPr>
      </w:pPr>
      <w:r w:rsidRPr="00E61A88">
        <w:rPr>
          <w:noProof/>
        </w:rPr>
        <w:t>Transferred to Indian Army (46</w:t>
      </w:r>
      <w:r w:rsidRPr="00E61A88">
        <w:rPr>
          <w:noProof/>
          <w:vertAlign w:val="superscript"/>
        </w:rPr>
        <w:t>th</w:t>
      </w:r>
      <w:r w:rsidRPr="00E61A88">
        <w:rPr>
          <w:noProof/>
        </w:rPr>
        <w:t xml:space="preserve"> Punjabis) 1906. 44</w:t>
      </w:r>
      <w:r w:rsidRPr="00E61A88">
        <w:rPr>
          <w:noProof/>
          <w:vertAlign w:val="superscript"/>
        </w:rPr>
        <w:t>th</w:t>
      </w:r>
      <w:r w:rsidRPr="00E61A88">
        <w:rPr>
          <w:noProof/>
        </w:rPr>
        <w:t xml:space="preserve"> Merwaras 1906</w:t>
      </w:r>
      <w:r>
        <w:rPr>
          <w:noProof/>
          <w:color w:val="FF0000"/>
        </w:rPr>
        <w:t xml:space="preserve"> </w:t>
      </w:r>
      <w:r w:rsidRPr="00E61A88">
        <w:rPr>
          <w:noProof/>
        </w:rPr>
        <w:t>. 90th Punjabis 1907.</w:t>
      </w:r>
    </w:p>
    <w:p w:rsidR="00F6298A" w:rsidRPr="00D322A9" w:rsidRDefault="00F6298A" w:rsidP="0038281B">
      <w:pPr>
        <w:tabs>
          <w:tab w:val="right" w:pos="9639"/>
        </w:tabs>
      </w:pPr>
      <w:r w:rsidRPr="00D322A9">
        <w:rPr>
          <w:noProof/>
        </w:rPr>
        <w:t>Burma Military Police 1911 – 12, rejoined 90</w:t>
      </w:r>
      <w:r w:rsidRPr="00D322A9">
        <w:rPr>
          <w:noProof/>
          <w:vertAlign w:val="superscript"/>
        </w:rPr>
        <w:t>th</w:t>
      </w:r>
      <w:r w:rsidRPr="00D322A9">
        <w:rPr>
          <w:noProof/>
        </w:rPr>
        <w:t xml:space="preserve"> Punjabis 1912. Gazetted  Captain 28 Nov 1912.</w:t>
      </w:r>
      <w:r w:rsidRPr="00D322A9">
        <w:tab/>
      </w:r>
    </w:p>
    <w:p w:rsidR="00F6298A" w:rsidRPr="00D322A9" w:rsidRDefault="00F6298A" w:rsidP="0058394F">
      <w:pPr>
        <w:spacing w:before="240"/>
        <w:rPr>
          <w:b/>
        </w:rPr>
      </w:pPr>
      <w:r w:rsidRPr="00D322A9">
        <w:rPr>
          <w:b/>
        </w:rPr>
        <w:t>War Service</w:t>
      </w:r>
    </w:p>
    <w:p w:rsidR="00F6298A" w:rsidRDefault="00F6298A" w:rsidP="00446D29">
      <w:pPr>
        <w:rPr>
          <w:noProof/>
        </w:rPr>
      </w:pPr>
      <w:r>
        <w:rPr>
          <w:noProof/>
        </w:rPr>
        <w:t>1914 Captain</w:t>
      </w:r>
      <w:r>
        <w:t xml:space="preserve"> in the </w:t>
      </w:r>
      <w:r>
        <w:rPr>
          <w:noProof/>
        </w:rPr>
        <w:t xml:space="preserve">90th Punjabis - Commanded Depot. </w:t>
      </w:r>
    </w:p>
    <w:p w:rsidR="00F6298A" w:rsidRDefault="00F6298A" w:rsidP="00446D29">
      <w:r>
        <w:rPr>
          <w:noProof/>
        </w:rPr>
        <w:t xml:space="preserve">Rejoined unit in </w:t>
      </w:r>
      <w:smartTag w:uri="urn:schemas-microsoft-com:office:smarttags" w:element="place">
        <w:r w:rsidRPr="00852E9E">
          <w:rPr>
            <w:noProof/>
          </w:rPr>
          <w:t>Mesopotamia</w:t>
        </w:r>
      </w:smartTag>
      <w:r w:rsidRPr="00852E9E">
        <w:rPr>
          <w:noProof/>
        </w:rPr>
        <w:t xml:space="preserve"> 1915.  Severely wounded 6 Feb 1916</w:t>
      </w:r>
      <w:r>
        <w:rPr>
          <w:noProof/>
        </w:rPr>
        <w:t xml:space="preserve"> and had his left leg amputated</w:t>
      </w:r>
      <w:r w:rsidRPr="00852E9E">
        <w:rPr>
          <w:noProof/>
        </w:rPr>
        <w:t xml:space="preserve">.  Moved from hospital in </w:t>
      </w:r>
      <w:smartTag w:uri="urn:schemas-microsoft-com:office:smarttags" w:element="place">
        <w:smartTag w:uri="urn:schemas-microsoft-com:office:smarttags" w:element="City">
          <w:r w:rsidRPr="00852E9E">
            <w:rPr>
              <w:noProof/>
            </w:rPr>
            <w:t>Basra</w:t>
          </w:r>
        </w:smartTag>
      </w:smartTag>
      <w:r w:rsidRPr="00852E9E">
        <w:rPr>
          <w:noProof/>
        </w:rPr>
        <w:t xml:space="preserve"> </w:t>
      </w:r>
      <w:r>
        <w:rPr>
          <w:noProof/>
        </w:rPr>
        <w:t xml:space="preserve">to make room </w:t>
      </w:r>
      <w:r w:rsidRPr="00852E9E">
        <w:rPr>
          <w:noProof/>
        </w:rPr>
        <w:t>for others. Died  Mar 1916</w:t>
      </w:r>
    </w:p>
    <w:p w:rsidR="00F6298A" w:rsidRDefault="00F6298A" w:rsidP="0038281B">
      <w:pPr>
        <w:tabs>
          <w:tab w:val="right" w:pos="9639"/>
        </w:tabs>
        <w:rPr>
          <w:b/>
        </w:rPr>
      </w:pPr>
    </w:p>
    <w:p w:rsidR="00F6298A" w:rsidRDefault="00F6298A" w:rsidP="0038281B">
      <w:pPr>
        <w:tabs>
          <w:tab w:val="right" w:pos="9639"/>
        </w:tabs>
      </w:pPr>
      <w:r w:rsidRPr="00E61A88">
        <w:rPr>
          <w:b/>
        </w:rPr>
        <w:t>Died:</w:t>
      </w:r>
      <w:r>
        <w:t xml:space="preserve"> </w:t>
      </w:r>
      <w:r>
        <w:rPr>
          <w:noProof/>
        </w:rPr>
        <w:t>02 March 1916</w:t>
      </w:r>
      <w:r>
        <w:t xml:space="preserve"> aged </w:t>
      </w:r>
      <w:r>
        <w:rPr>
          <w:noProof/>
        </w:rPr>
        <w:t>32</w:t>
      </w:r>
      <w:r>
        <w:br/>
      </w:r>
    </w:p>
    <w:p w:rsidR="00F6298A" w:rsidRPr="00D322A9" w:rsidRDefault="00F6298A" w:rsidP="0038281B">
      <w:pPr>
        <w:tabs>
          <w:tab w:val="right" w:pos="9639"/>
        </w:tabs>
      </w:pPr>
      <w:r w:rsidRPr="00E61A88">
        <w:rPr>
          <w:b/>
        </w:rPr>
        <w:t>Decorations:</w:t>
      </w:r>
      <w:r w:rsidRPr="00D322A9">
        <w:t xml:space="preserve"> </w:t>
      </w:r>
      <w:r>
        <w:t>M</w:t>
      </w:r>
      <w:r w:rsidRPr="00D322A9">
        <w:t>edal, Victory Medal, 1914 – 15 Star.</w:t>
      </w:r>
    </w:p>
    <w:p w:rsidR="00F6298A" w:rsidRPr="00D322A9" w:rsidRDefault="00F6298A" w:rsidP="0038281B">
      <w:pPr>
        <w:tabs>
          <w:tab w:val="right" w:pos="9639"/>
        </w:tabs>
      </w:pPr>
    </w:p>
    <w:p w:rsidR="00F6298A" w:rsidRPr="00E61A88" w:rsidRDefault="00F6298A" w:rsidP="0038281B">
      <w:pPr>
        <w:tabs>
          <w:tab w:val="right" w:pos="9639"/>
        </w:tabs>
        <w:rPr>
          <w:b/>
        </w:rPr>
      </w:pPr>
      <w:r w:rsidRPr="00E61A88">
        <w:rPr>
          <w:b/>
        </w:rPr>
        <w:t>Memorials:</w:t>
      </w:r>
    </w:p>
    <w:p w:rsidR="00F6298A" w:rsidRPr="00D322A9" w:rsidRDefault="00F6298A" w:rsidP="0038281B">
      <w:pPr>
        <w:pStyle w:val="ListParagraph"/>
        <w:numPr>
          <w:ilvl w:val="0"/>
          <w:numId w:val="2"/>
        </w:numPr>
        <w:spacing w:after="0"/>
      </w:pPr>
      <w:r w:rsidRPr="00D322A9">
        <w:t>College Hall</w:t>
      </w:r>
    </w:p>
    <w:p w:rsidR="00F6298A" w:rsidRPr="00555377" w:rsidRDefault="00F6298A" w:rsidP="0038281B">
      <w:pPr>
        <w:pStyle w:val="ListParagraph"/>
        <w:numPr>
          <w:ilvl w:val="0"/>
          <w:numId w:val="2"/>
        </w:numPr>
        <w:spacing w:after="0"/>
        <w:rPr>
          <w:b/>
        </w:rPr>
      </w:pPr>
      <w:r w:rsidRPr="00D322A9">
        <w:rPr>
          <w:noProof/>
        </w:rPr>
        <w:t>Kirkee 1914-1918 Memorial Face G</w:t>
      </w:r>
    </w:p>
    <w:p w:rsidR="00F6298A" w:rsidRDefault="00F6298A" w:rsidP="00555377">
      <w:pPr>
        <w:pStyle w:val="ListParagraph"/>
        <w:spacing w:after="0"/>
        <w:rPr>
          <w:noProof/>
        </w:rPr>
      </w:pPr>
    </w:p>
    <w:p w:rsidR="00F6298A" w:rsidRPr="00440E57" w:rsidRDefault="006105D6" w:rsidP="00440E57">
      <w:pPr>
        <w:pStyle w:val="Heading1"/>
      </w:pPr>
      <w:r>
        <w:br w:type="page"/>
      </w:r>
      <w:bookmarkStart w:id="67" w:name="_Toc465841393"/>
      <w:r w:rsidR="00F6298A" w:rsidRPr="00E7355C">
        <w:rPr>
          <w:noProof/>
        </w:rPr>
        <w:t>William Kyle</w:t>
      </w:r>
      <w:r w:rsidR="00F6298A" w:rsidRPr="00440E57">
        <w:t xml:space="preserve"> </w:t>
      </w:r>
      <w:r w:rsidR="00F6298A" w:rsidRPr="00E7355C">
        <w:rPr>
          <w:b/>
          <w:noProof/>
        </w:rPr>
        <w:t>Maturin</w:t>
      </w:r>
      <w:r w:rsidR="00F6298A" w:rsidRPr="00440E57">
        <w:rPr>
          <w:b/>
        </w:rPr>
        <w:t xml:space="preserve"> </w:t>
      </w:r>
      <w:r w:rsidR="00F6298A" w:rsidRPr="00440E57">
        <w:t>(</w:t>
      </w:r>
      <w:r w:rsidR="00F6298A" w:rsidRPr="00E7355C">
        <w:rPr>
          <w:noProof/>
        </w:rPr>
        <w:t>2775</w:t>
      </w:r>
      <w:r w:rsidR="00F6298A" w:rsidRPr="00440E57">
        <w:t>)</w:t>
      </w:r>
      <w:bookmarkEnd w:id="67"/>
    </w:p>
    <w:p w:rsidR="00F6298A" w:rsidRPr="003B5217" w:rsidRDefault="00F6298A" w:rsidP="0038281B">
      <w:pPr>
        <w:tabs>
          <w:tab w:val="right" w:pos="9639"/>
        </w:tabs>
        <w:rPr>
          <w:color w:val="00FF00"/>
        </w:rPr>
      </w:pPr>
      <w:r w:rsidRPr="003B5217">
        <w:rPr>
          <w:color w:val="00FF00"/>
        </w:rPr>
        <w:t>Vol. III Pg 197 - 8</w:t>
      </w:r>
    </w:p>
    <w:p w:rsidR="00F6298A" w:rsidRDefault="00F6298A" w:rsidP="0038281B">
      <w:pPr>
        <w:tabs>
          <w:tab w:val="right" w:pos="9639"/>
        </w:tabs>
      </w:pPr>
    </w:p>
    <w:p w:rsidR="00F6298A" w:rsidRDefault="00F6298A" w:rsidP="0038281B">
      <w:pPr>
        <w:tabs>
          <w:tab w:val="right" w:pos="9639"/>
        </w:tabs>
      </w:pPr>
      <w:r w:rsidRPr="008B5823">
        <w:rPr>
          <w:b/>
        </w:rPr>
        <w:t>Born:</w:t>
      </w:r>
      <w:r>
        <w:t xml:space="preserve"> </w:t>
      </w:r>
      <w:r>
        <w:rPr>
          <w:noProof/>
        </w:rPr>
        <w:t xml:space="preserve">13 October </w:t>
      </w:r>
      <w:r w:rsidRPr="008B5823">
        <w:rPr>
          <w:noProof/>
        </w:rPr>
        <w:t>1885 in Norbiton Surrey</w:t>
      </w:r>
      <w:r>
        <w:t>. Brother of 2757</w:t>
      </w:r>
      <w:r>
        <w:tab/>
      </w:r>
    </w:p>
    <w:p w:rsidR="00F6298A" w:rsidRDefault="00F6298A" w:rsidP="0038281B">
      <w:pPr>
        <w:tabs>
          <w:tab w:val="right" w:pos="9639"/>
        </w:tabs>
      </w:pPr>
    </w:p>
    <w:p w:rsidR="00F6298A" w:rsidRDefault="00F6298A" w:rsidP="0038281B">
      <w:pPr>
        <w:tabs>
          <w:tab w:val="right" w:pos="9639"/>
        </w:tabs>
      </w:pPr>
    </w:p>
    <w:p w:rsidR="00F6298A" w:rsidRDefault="00F6298A" w:rsidP="0038281B">
      <w:pPr>
        <w:tabs>
          <w:tab w:val="right" w:pos="9639"/>
        </w:tabs>
        <w:rPr>
          <w:noProof/>
        </w:rPr>
      </w:pPr>
      <w:r w:rsidRPr="008B5823">
        <w:rPr>
          <w:b/>
        </w:rPr>
        <w:t>Joined</w:t>
      </w:r>
      <w:r>
        <w:t xml:space="preserve">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1894</w:t>
      </w:r>
      <w:r>
        <w:t xml:space="preserve"> and left in </w:t>
      </w:r>
      <w:r>
        <w:rPr>
          <w:noProof/>
        </w:rPr>
        <w:t>1895</w:t>
      </w:r>
    </w:p>
    <w:p w:rsidR="00F6298A" w:rsidRPr="008B5823" w:rsidRDefault="00F6298A" w:rsidP="0038281B">
      <w:pPr>
        <w:tabs>
          <w:tab w:val="right" w:pos="9639"/>
        </w:tabs>
      </w:pPr>
      <w:smartTag w:uri="urn:schemas-microsoft-com:office:smarttags" w:element="place">
        <w:smartTag w:uri="urn:schemas-microsoft-com:office:smarttags" w:element="PlaceName">
          <w:r w:rsidRPr="008B5823">
            <w:rPr>
              <w:noProof/>
            </w:rPr>
            <w:t>Tonbridge</w:t>
          </w:r>
        </w:smartTag>
        <w:r w:rsidRPr="008B5823">
          <w:rPr>
            <w:noProof/>
          </w:rPr>
          <w:t xml:space="preserve"> </w:t>
        </w:r>
        <w:smartTag w:uri="urn:schemas-microsoft-com:office:smarttags" w:element="PlaceType">
          <w:r w:rsidRPr="008B5823">
            <w:rPr>
              <w:noProof/>
            </w:rPr>
            <w:t>School</w:t>
          </w:r>
        </w:smartTag>
      </w:smartTag>
      <w:r>
        <w:t>.</w:t>
      </w:r>
      <w:r w:rsidRPr="008B5823">
        <w:br/>
      </w:r>
    </w:p>
    <w:p w:rsidR="00F6298A" w:rsidRPr="008B5823" w:rsidRDefault="00F6298A" w:rsidP="0038281B">
      <w:pPr>
        <w:tabs>
          <w:tab w:val="right" w:pos="9639"/>
        </w:tabs>
      </w:pPr>
      <w:r w:rsidRPr="008B5823">
        <w:t xml:space="preserve">Joined </w:t>
      </w:r>
      <w:smartTag w:uri="urn:schemas-microsoft-com:office:smarttags" w:element="place">
        <w:r w:rsidRPr="008B5823">
          <w:t>Transvaal</w:t>
        </w:r>
      </w:smartTag>
      <w:r w:rsidRPr="008B5823">
        <w:t xml:space="preserve"> Mounted Police. On retirement from police received a commission in the  B</w:t>
      </w:r>
      <w:r>
        <w:t xml:space="preserve">ritish </w:t>
      </w:r>
      <w:r w:rsidRPr="008B5823">
        <w:t>E</w:t>
      </w:r>
      <w:r>
        <w:t xml:space="preserve">ast </w:t>
      </w:r>
      <w:r w:rsidRPr="008B5823">
        <w:t>A</w:t>
      </w:r>
      <w:r>
        <w:t>frica</w:t>
      </w:r>
      <w:r w:rsidRPr="008B5823">
        <w:t xml:space="preserve"> police</w:t>
      </w:r>
      <w:r>
        <w:t xml:space="preserve">, served as Staff Officer to the Inspector General of Police in B.E.A. and </w:t>
      </w:r>
      <w:smartTag w:uri="urn:schemas-microsoft-com:office:smarttags" w:element="place">
        <w:smartTag w:uri="urn:schemas-microsoft-com:office:smarttags" w:element="country-region">
          <w:r>
            <w:t>Uganda</w:t>
          </w:r>
        </w:smartTag>
      </w:smartTag>
      <w:r>
        <w:t>.  A</w:t>
      </w:r>
      <w:r w:rsidRPr="008B5823">
        <w:t>lso</w:t>
      </w:r>
      <w:r>
        <w:t xml:space="preserve"> as </w:t>
      </w:r>
      <w:r w:rsidRPr="008B5823">
        <w:t xml:space="preserve"> ADS Police in BEA, </w:t>
      </w:r>
      <w:smartTag w:uri="urn:schemas-microsoft-com:office:smarttags" w:element="country-region">
        <w:r w:rsidRPr="008B5823">
          <w:t>Uganda</w:t>
        </w:r>
      </w:smartTag>
      <w:r w:rsidRPr="008B5823">
        <w:t xml:space="preserve"> and </w:t>
      </w:r>
      <w:smartTag w:uri="urn:schemas-microsoft-com:office:smarttags" w:element="place">
        <w:r w:rsidRPr="008B5823">
          <w:t>Nile</w:t>
        </w:r>
      </w:smartTag>
      <w:r>
        <w:t>.</w:t>
      </w:r>
    </w:p>
    <w:p w:rsidR="00F6298A" w:rsidRDefault="00F6298A" w:rsidP="0006031B">
      <w:pPr>
        <w:spacing w:before="240"/>
        <w:rPr>
          <w:b/>
        </w:rPr>
      </w:pPr>
      <w:r w:rsidRPr="0053564D">
        <w:rPr>
          <w:b/>
        </w:rPr>
        <w:t>War Service</w:t>
      </w:r>
    </w:p>
    <w:p w:rsidR="00F6298A" w:rsidRPr="003B5217" w:rsidRDefault="00F6298A" w:rsidP="0038281B">
      <w:pPr>
        <w:tabs>
          <w:tab w:val="right" w:pos="9639"/>
        </w:tabs>
        <w:rPr>
          <w:color w:val="00FF00"/>
        </w:rPr>
      </w:pPr>
      <w:r w:rsidRPr="00852E9E">
        <w:rPr>
          <w:noProof/>
        </w:rPr>
        <w:t xml:space="preserve">Joined British Expeditionary Force against </w:t>
      </w:r>
      <w:smartTag w:uri="urn:schemas-microsoft-com:office:smarttags" w:element="place">
        <w:r w:rsidRPr="00852E9E">
          <w:rPr>
            <w:noProof/>
          </w:rPr>
          <w:t>German East Africa</w:t>
        </w:r>
      </w:smartTag>
      <w:r>
        <w:rPr>
          <w:noProof/>
        </w:rPr>
        <w:t>,</w:t>
      </w:r>
      <w:r w:rsidRPr="00852E9E">
        <w:rPr>
          <w:noProof/>
        </w:rPr>
        <w:t xml:space="preserve"> where he  was killed in action</w:t>
      </w:r>
      <w:r>
        <w:rPr>
          <w:noProof/>
        </w:rPr>
        <w:t>.</w:t>
      </w:r>
    </w:p>
    <w:p w:rsidR="00F6298A" w:rsidRDefault="00F6298A" w:rsidP="0038281B">
      <w:pPr>
        <w:tabs>
          <w:tab w:val="right" w:pos="9639"/>
        </w:tabs>
      </w:pPr>
    </w:p>
    <w:p w:rsidR="00F6298A" w:rsidRDefault="00F6298A" w:rsidP="0038281B">
      <w:pPr>
        <w:tabs>
          <w:tab w:val="right" w:pos="9639"/>
        </w:tabs>
      </w:pPr>
      <w:r w:rsidRPr="008B5823">
        <w:rPr>
          <w:b/>
        </w:rPr>
        <w:t>Died:</w:t>
      </w:r>
      <w:r>
        <w:t xml:space="preserve"> </w:t>
      </w:r>
      <w:r>
        <w:rPr>
          <w:noProof/>
        </w:rPr>
        <w:t>29 January 1915</w:t>
      </w:r>
      <w:r>
        <w:t xml:space="preserve"> aged </w:t>
      </w:r>
      <w:r>
        <w:rPr>
          <w:noProof/>
        </w:rPr>
        <w:t>29</w:t>
      </w:r>
      <w:r>
        <w:br/>
      </w:r>
    </w:p>
    <w:p w:rsidR="00F6298A" w:rsidRPr="008B5823" w:rsidRDefault="00F6298A" w:rsidP="0038281B">
      <w:pPr>
        <w:tabs>
          <w:tab w:val="right" w:pos="9639"/>
        </w:tabs>
      </w:pPr>
      <w:r w:rsidRPr="008B5823">
        <w:rPr>
          <w:b/>
        </w:rPr>
        <w:t>Decorations:</w:t>
      </w:r>
      <w:r w:rsidRPr="008B5823">
        <w:t xml:space="preserve"> Medal, Victory Medal, 1914 – 15 Star.</w:t>
      </w:r>
    </w:p>
    <w:p w:rsidR="00F6298A" w:rsidRDefault="00F6298A" w:rsidP="0038281B">
      <w:pPr>
        <w:tabs>
          <w:tab w:val="right" w:pos="9639"/>
        </w:tabs>
      </w:pPr>
    </w:p>
    <w:p w:rsidR="00F6298A" w:rsidRDefault="00F6298A" w:rsidP="0038281B">
      <w:pPr>
        <w:tabs>
          <w:tab w:val="right" w:pos="9639"/>
        </w:tabs>
      </w:pPr>
    </w:p>
    <w:p w:rsidR="00F6298A" w:rsidRPr="008B5823" w:rsidRDefault="00F6298A" w:rsidP="0038281B">
      <w:pPr>
        <w:tabs>
          <w:tab w:val="right" w:pos="9639"/>
        </w:tabs>
        <w:rPr>
          <w:b/>
        </w:rPr>
      </w:pPr>
      <w:r w:rsidRPr="008B5823">
        <w:rPr>
          <w:b/>
        </w:rPr>
        <w:t>Memorials:</w:t>
      </w:r>
    </w:p>
    <w:p w:rsidR="00F6298A" w:rsidRDefault="00F6298A" w:rsidP="0038281B">
      <w:pPr>
        <w:pStyle w:val="ListParagraph"/>
        <w:numPr>
          <w:ilvl w:val="0"/>
          <w:numId w:val="2"/>
        </w:numPr>
        <w:spacing w:after="0"/>
      </w:pPr>
      <w:r>
        <w:t>College Hall</w:t>
      </w:r>
    </w:p>
    <w:p w:rsidR="00F6298A" w:rsidRPr="003B5217" w:rsidRDefault="00F6298A" w:rsidP="0038281B">
      <w:pPr>
        <w:pStyle w:val="ListParagraph"/>
        <w:numPr>
          <w:ilvl w:val="0"/>
          <w:numId w:val="2"/>
        </w:numPr>
        <w:spacing w:after="0"/>
        <w:rPr>
          <w:b/>
        </w:rPr>
      </w:pPr>
      <w:r>
        <w:rPr>
          <w:noProof/>
        </w:rPr>
        <w:t>Mbarara (St James) Churchyard</w:t>
      </w:r>
    </w:p>
    <w:p w:rsidR="00F6298A" w:rsidRDefault="00F6298A" w:rsidP="003B5217">
      <w:pPr>
        <w:pStyle w:val="ListParagraph"/>
        <w:spacing w:after="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F6298A" w:rsidRPr="00852E9E" w:rsidTr="00852E9E">
        <w:tc>
          <w:tcPr>
            <w:tcW w:w="9854" w:type="dxa"/>
          </w:tcPr>
          <w:p w:rsidR="00F6298A" w:rsidRPr="00852E9E" w:rsidRDefault="00F6298A" w:rsidP="00852E9E">
            <w:pPr>
              <w:spacing w:after="0"/>
              <w:rPr>
                <w:b/>
              </w:rPr>
            </w:pPr>
            <w:r w:rsidRPr="00852E9E">
              <w:rPr>
                <w:b/>
              </w:rPr>
              <w:t>Notes</w:t>
            </w:r>
          </w:p>
          <w:p w:rsidR="00F6298A" w:rsidRPr="003B5217" w:rsidRDefault="00F6298A" w:rsidP="00852E9E">
            <w:pPr>
              <w:spacing w:after="0"/>
              <w:rPr>
                <w:color w:val="FF0000"/>
              </w:rPr>
            </w:pPr>
            <w:r w:rsidRPr="00852E9E">
              <w:rPr>
                <w:noProof/>
              </w:rPr>
              <w:t xml:space="preserve">(cwgc has the initial K and states ‘K (Kay)’) </w:t>
            </w:r>
          </w:p>
        </w:tc>
      </w:tr>
    </w:tbl>
    <w:p w:rsidR="00F6298A" w:rsidRPr="00B30CE6" w:rsidRDefault="006105D6" w:rsidP="00440E57">
      <w:pPr>
        <w:pStyle w:val="Heading1"/>
        <w:rPr>
          <w:lang w:val="pt-PT"/>
        </w:rPr>
      </w:pPr>
      <w:r>
        <w:br w:type="page"/>
      </w:r>
      <w:bookmarkStart w:id="68" w:name="_Toc465841394"/>
      <w:r w:rsidR="00F6298A" w:rsidRPr="00B30CE6">
        <w:rPr>
          <w:noProof/>
          <w:lang w:val="pt-PT"/>
        </w:rPr>
        <w:t>Francis Dobree</w:t>
      </w:r>
      <w:r w:rsidR="00F6298A" w:rsidRPr="00B30CE6">
        <w:rPr>
          <w:lang w:val="pt-PT"/>
        </w:rPr>
        <w:t xml:space="preserve"> </w:t>
      </w:r>
      <w:r w:rsidR="00F6298A" w:rsidRPr="00B30CE6">
        <w:rPr>
          <w:b/>
          <w:noProof/>
          <w:lang w:val="pt-PT"/>
        </w:rPr>
        <w:t>McCrea</w:t>
      </w:r>
      <w:r w:rsidR="00F6298A" w:rsidRPr="00B30CE6">
        <w:rPr>
          <w:b/>
          <w:lang w:val="pt-PT"/>
        </w:rPr>
        <w:t xml:space="preserve"> </w:t>
      </w:r>
      <w:r w:rsidR="00F6298A" w:rsidRPr="00B30CE6">
        <w:rPr>
          <w:lang w:val="pt-PT"/>
        </w:rPr>
        <w:t>(</w:t>
      </w:r>
      <w:r w:rsidR="00F6298A" w:rsidRPr="00B30CE6">
        <w:rPr>
          <w:noProof/>
          <w:lang w:val="pt-PT"/>
        </w:rPr>
        <w:t>3066</w:t>
      </w:r>
      <w:r w:rsidR="00F6298A" w:rsidRPr="00B30CE6">
        <w:rPr>
          <w:lang w:val="pt-PT"/>
        </w:rPr>
        <w:t>)</w:t>
      </w:r>
      <w:bookmarkEnd w:id="68"/>
    </w:p>
    <w:p w:rsidR="00F6298A" w:rsidRPr="00B30CE6" w:rsidRDefault="00F6298A" w:rsidP="0038281B">
      <w:pPr>
        <w:tabs>
          <w:tab w:val="right" w:pos="9639"/>
        </w:tabs>
        <w:rPr>
          <w:color w:val="FF0000"/>
          <w:lang w:val="pt-PT"/>
        </w:rPr>
      </w:pPr>
      <w:r w:rsidRPr="00B30CE6">
        <w:rPr>
          <w:lang w:val="pt-PT"/>
        </w:rPr>
        <w:t xml:space="preserve">                                                               </w:t>
      </w:r>
      <w:r w:rsidRPr="00B30CE6">
        <w:rPr>
          <w:color w:val="FF0000"/>
          <w:lang w:val="pt-PT"/>
        </w:rPr>
        <w:t>Service No. 05904</w:t>
      </w:r>
    </w:p>
    <w:p w:rsidR="00F6298A" w:rsidRDefault="00F6298A" w:rsidP="0038281B">
      <w:pPr>
        <w:tabs>
          <w:tab w:val="right" w:pos="9639"/>
        </w:tabs>
        <w:rPr>
          <w:color w:val="00FF00"/>
        </w:rPr>
      </w:pPr>
      <w:r>
        <w:rPr>
          <w:color w:val="00FF00"/>
        </w:rPr>
        <w:t>Vol. III Pg 257</w:t>
      </w:r>
    </w:p>
    <w:p w:rsidR="00F6298A" w:rsidRDefault="00F6298A" w:rsidP="0038281B">
      <w:pPr>
        <w:tabs>
          <w:tab w:val="right" w:pos="9639"/>
        </w:tabs>
        <w:rPr>
          <w:color w:val="00FF00"/>
        </w:rPr>
      </w:pPr>
    </w:p>
    <w:p w:rsidR="00F6298A" w:rsidRDefault="00F6298A" w:rsidP="0038281B">
      <w:pPr>
        <w:tabs>
          <w:tab w:val="right" w:pos="9639"/>
        </w:tabs>
        <w:rPr>
          <w:rFonts w:ascii="Open Sans" w:hAnsi="Open Sans"/>
          <w:color w:val="000000"/>
        </w:rPr>
      </w:pPr>
      <w:r>
        <w:rPr>
          <w:color w:val="00FF00"/>
        </w:rPr>
        <w:t xml:space="preserve">    </w:t>
      </w:r>
      <w:r w:rsidR="00E701C3">
        <w:rPr>
          <w:b/>
          <w:noProof/>
          <w:lang w:eastAsia="en-GB"/>
        </w:rPr>
        <w:drawing>
          <wp:inline distT="0" distB="0" distL="0" distR="0" wp14:anchorId="3CD64875" wp14:editId="03A696EF">
            <wp:extent cx="1266825" cy="21050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66825" cy="2105025"/>
                    </a:xfrm>
                    <a:prstGeom prst="rect">
                      <a:avLst/>
                    </a:prstGeom>
                    <a:noFill/>
                    <a:ln>
                      <a:noFill/>
                    </a:ln>
                  </pic:spPr>
                </pic:pic>
              </a:graphicData>
            </a:graphic>
          </wp:inline>
        </w:drawing>
      </w:r>
      <w:r>
        <w:rPr>
          <w:color w:val="00FF00"/>
        </w:rPr>
        <w:t xml:space="preserve">               </w:t>
      </w:r>
      <w:r w:rsidR="00E701C3">
        <w:rPr>
          <w:rFonts w:ascii="Open Sans" w:hAnsi="Open Sans"/>
          <w:noProof/>
          <w:color w:val="000000"/>
          <w:lang w:eastAsia="en-GB"/>
        </w:rPr>
        <w:drawing>
          <wp:inline distT="0" distB="0" distL="0" distR="0" wp14:anchorId="28F90DEA" wp14:editId="7597A199">
            <wp:extent cx="1428750" cy="1676400"/>
            <wp:effectExtent l="0" t="0" r="0" b="0"/>
            <wp:docPr id="30" name="Picture 30" descr="Lieut. Francis Dobree McC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eut. Francis Dobree McCrea"/>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28750" cy="1676400"/>
                    </a:xfrm>
                    <a:prstGeom prst="rect">
                      <a:avLst/>
                    </a:prstGeom>
                    <a:noFill/>
                    <a:ln>
                      <a:noFill/>
                    </a:ln>
                  </pic:spPr>
                </pic:pic>
              </a:graphicData>
            </a:graphic>
          </wp:inline>
        </w:drawing>
      </w:r>
      <w:r>
        <w:rPr>
          <w:color w:val="00FF00"/>
        </w:rPr>
        <w:t xml:space="preserve">         </w:t>
      </w:r>
      <w:r w:rsidR="00E701C3">
        <w:rPr>
          <w:rFonts w:ascii="Open Sans" w:hAnsi="Open Sans"/>
          <w:noProof/>
          <w:color w:val="000000"/>
          <w:lang w:eastAsia="en-GB"/>
        </w:rPr>
        <w:drawing>
          <wp:inline distT="0" distB="0" distL="0" distR="0" wp14:anchorId="551F5162" wp14:editId="2D81FE89">
            <wp:extent cx="1428750" cy="1428750"/>
            <wp:effectExtent l="0" t="0" r="0" b="0"/>
            <wp:docPr id="31" name="Picture 31" descr="GvR Memorial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vR Memorial Cross"/>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F6298A" w:rsidRPr="003A4A22" w:rsidRDefault="00F6298A" w:rsidP="0038281B">
      <w:pPr>
        <w:tabs>
          <w:tab w:val="right" w:pos="9639"/>
        </w:tabs>
        <w:rPr>
          <w:b/>
          <w:color w:val="00FF00"/>
        </w:rPr>
      </w:pPr>
      <w:r w:rsidRPr="003A4A22">
        <w:rPr>
          <w:rFonts w:ascii="Open Sans" w:hAnsi="Open Sans"/>
          <w:b/>
          <w:color w:val="000000"/>
        </w:rPr>
        <w:t xml:space="preserve">Picture extracted from the school 1st </w:t>
      </w:r>
      <w:r w:rsidRPr="003A4A22">
        <w:rPr>
          <w:rFonts w:ascii="Open Sans" w:hAnsi="Open Sans"/>
          <w:b/>
        </w:rPr>
        <w:t>XI Cricket photo 1912</w:t>
      </w:r>
      <w:r>
        <w:rPr>
          <w:rFonts w:ascii="Open Sans" w:hAnsi="Open Sans"/>
          <w:b/>
        </w:rPr>
        <w:t>.</w:t>
      </w:r>
    </w:p>
    <w:p w:rsidR="00F6298A" w:rsidRDefault="00F6298A" w:rsidP="0038281B">
      <w:pPr>
        <w:tabs>
          <w:tab w:val="right" w:pos="9639"/>
        </w:tabs>
        <w:rPr>
          <w:b/>
        </w:rPr>
      </w:pPr>
    </w:p>
    <w:p w:rsidR="00F6298A" w:rsidRDefault="00F6298A" w:rsidP="0038281B">
      <w:pPr>
        <w:tabs>
          <w:tab w:val="right" w:pos="9639"/>
        </w:tabs>
      </w:pPr>
      <w:r w:rsidRPr="00AF2ABF">
        <w:rPr>
          <w:b/>
        </w:rPr>
        <w:t>Born:</w:t>
      </w:r>
      <w:r>
        <w:t xml:space="preserve"> </w:t>
      </w:r>
      <w:r>
        <w:rPr>
          <w:noProof/>
        </w:rPr>
        <w:t xml:space="preserve">16 November </w:t>
      </w:r>
      <w:r w:rsidRPr="003A4A22">
        <w:rPr>
          <w:noProof/>
        </w:rPr>
        <w:t>1894 in Jamaica S.I. son of John Henry McCrea,Dep. Inspector General Police Jamaica and Olive</w:t>
      </w:r>
      <w:r>
        <w:rPr>
          <w:noProof/>
        </w:rPr>
        <w:t xml:space="preserve"> McCrea (Nee</w:t>
      </w:r>
      <w:r w:rsidRPr="003A4A22">
        <w:rPr>
          <w:noProof/>
        </w:rPr>
        <w:t xml:space="preserve"> McDonald</w:t>
      </w:r>
      <w:r>
        <w:rPr>
          <w:noProof/>
        </w:rPr>
        <w:t>)</w:t>
      </w:r>
      <w:r w:rsidRPr="003A4A22">
        <w:rPr>
          <w:noProof/>
        </w:rPr>
        <w:t xml:space="preserve"> of  Minho Bank, </w:t>
      </w:r>
      <w:smartTag w:uri="urn:schemas-microsoft-com:office:smarttags" w:element="place">
        <w:smartTag w:uri="urn:schemas-microsoft-com:office:smarttags" w:element="City">
          <w:r w:rsidRPr="003A4A22">
            <w:rPr>
              <w:noProof/>
            </w:rPr>
            <w:t>Chapelton</w:t>
          </w:r>
        </w:smartTag>
        <w:r w:rsidRPr="003A4A22">
          <w:rPr>
            <w:noProof/>
          </w:rPr>
          <w:t xml:space="preserve">, </w:t>
        </w:r>
        <w:smartTag w:uri="urn:schemas-microsoft-com:office:smarttags" w:element="country-region">
          <w:r w:rsidRPr="003A4A22">
            <w:rPr>
              <w:noProof/>
            </w:rPr>
            <w:t>Jamaica</w:t>
          </w:r>
        </w:smartTag>
      </w:smartTag>
      <w:r>
        <w:t>.</w:t>
      </w:r>
      <w:r>
        <w:tab/>
      </w:r>
    </w:p>
    <w:p w:rsidR="00F6298A" w:rsidRDefault="00F6298A" w:rsidP="0038281B">
      <w:pPr>
        <w:tabs>
          <w:tab w:val="right" w:pos="9639"/>
        </w:tabs>
        <w:rPr>
          <w:noProof/>
        </w:rPr>
      </w:pPr>
      <w:r w:rsidRPr="003A4A22">
        <w:rPr>
          <w:b/>
        </w:rPr>
        <w:t>Joined</w:t>
      </w:r>
      <w:r>
        <w:t xml:space="preserve">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1903</w:t>
      </w:r>
      <w:r>
        <w:t xml:space="preserve"> and left in </w:t>
      </w:r>
      <w:r>
        <w:rPr>
          <w:noProof/>
        </w:rPr>
        <w:t>1913</w:t>
      </w:r>
    </w:p>
    <w:p w:rsidR="00F6298A" w:rsidRPr="003A4A22" w:rsidRDefault="00F6298A" w:rsidP="0038281B">
      <w:pPr>
        <w:tabs>
          <w:tab w:val="right" w:pos="9639"/>
        </w:tabs>
        <w:rPr>
          <w:noProof/>
        </w:rPr>
      </w:pPr>
      <w:r w:rsidRPr="003A4A22">
        <w:rPr>
          <w:noProof/>
        </w:rPr>
        <w:t>1</w:t>
      </w:r>
      <w:r w:rsidRPr="003A4A22">
        <w:rPr>
          <w:noProof/>
          <w:vertAlign w:val="superscript"/>
        </w:rPr>
        <w:t>st</w:t>
      </w:r>
      <w:r w:rsidRPr="003A4A22">
        <w:rPr>
          <w:noProof/>
        </w:rPr>
        <w:t xml:space="preserve"> XI Football 1910 – 12, </w:t>
      </w:r>
      <w:r>
        <w:rPr>
          <w:noProof/>
        </w:rPr>
        <w:t>(Goalkeeper),</w:t>
      </w:r>
      <w:r w:rsidRPr="003A4A22">
        <w:rPr>
          <w:noProof/>
        </w:rPr>
        <w:t>1</w:t>
      </w:r>
      <w:r w:rsidRPr="003A4A22">
        <w:rPr>
          <w:noProof/>
          <w:vertAlign w:val="superscript"/>
        </w:rPr>
        <w:t>st</w:t>
      </w:r>
      <w:r w:rsidRPr="003A4A22">
        <w:rPr>
          <w:noProof/>
        </w:rPr>
        <w:t xml:space="preserve"> XI Cricket 1910 – 12, Senior Sports Champion 1911 – 12</w:t>
      </w:r>
    </w:p>
    <w:p w:rsidR="00F6298A" w:rsidRPr="003A4A22" w:rsidRDefault="00F6298A" w:rsidP="0038281B">
      <w:pPr>
        <w:tabs>
          <w:tab w:val="right" w:pos="9639"/>
        </w:tabs>
        <w:rPr>
          <w:noProof/>
        </w:rPr>
      </w:pPr>
      <w:r w:rsidRPr="003A4A22">
        <w:rPr>
          <w:noProof/>
        </w:rPr>
        <w:t>Gazetted Royal Guernsey Artillery (Militia) March 1912, attached to 2</w:t>
      </w:r>
      <w:r w:rsidRPr="003A4A22">
        <w:rPr>
          <w:noProof/>
          <w:vertAlign w:val="superscript"/>
        </w:rPr>
        <w:t>nd</w:t>
      </w:r>
      <w:r w:rsidRPr="003A4A22">
        <w:rPr>
          <w:noProof/>
        </w:rPr>
        <w:t>. Bn. Royal Irish Rgt for duty April – Dec 1912.</w:t>
      </w:r>
    </w:p>
    <w:p w:rsidR="00F6298A" w:rsidRPr="003A4A22" w:rsidRDefault="00F6298A" w:rsidP="0038281B">
      <w:pPr>
        <w:tabs>
          <w:tab w:val="right" w:pos="9639"/>
        </w:tabs>
        <w:rPr>
          <w:noProof/>
        </w:rPr>
      </w:pPr>
      <w:r w:rsidRPr="003A4A22">
        <w:rPr>
          <w:noProof/>
        </w:rPr>
        <w:t>Provisional Lt. 1</w:t>
      </w:r>
      <w:r w:rsidRPr="003A4A22">
        <w:rPr>
          <w:noProof/>
          <w:vertAlign w:val="superscript"/>
        </w:rPr>
        <w:t>st</w:t>
      </w:r>
      <w:r w:rsidRPr="003A4A22">
        <w:rPr>
          <w:noProof/>
        </w:rPr>
        <w:t xml:space="preserve"> Regt. Canadian Garrison Artillery April 1913. Attached for duty RCGA, </w:t>
      </w:r>
      <w:smartTag w:uri="urn:schemas-microsoft-com:office:smarttags" w:element="place">
        <w:smartTag w:uri="urn:schemas-microsoft-com:office:smarttags" w:element="City">
          <w:r w:rsidRPr="003A4A22">
            <w:rPr>
              <w:noProof/>
            </w:rPr>
            <w:t>Halifax</w:t>
          </w:r>
        </w:smartTag>
      </w:smartTag>
      <w:r w:rsidRPr="003A4A22">
        <w:rPr>
          <w:noProof/>
        </w:rPr>
        <w:t xml:space="preserve"> Apr – Nov 1913.  Long course </w:t>
      </w:r>
      <w:smartTag w:uri="urn:schemas-microsoft-com:office:smarttags" w:element="PlaceName">
        <w:r w:rsidRPr="003A4A22">
          <w:rPr>
            <w:noProof/>
          </w:rPr>
          <w:t>Royal</w:t>
        </w:r>
      </w:smartTag>
      <w:r w:rsidRPr="003A4A22">
        <w:rPr>
          <w:noProof/>
        </w:rPr>
        <w:t xml:space="preserve"> </w:t>
      </w:r>
      <w:smartTag w:uri="urn:schemas-microsoft-com:office:smarttags" w:element="PlaceName">
        <w:r w:rsidRPr="003A4A22">
          <w:rPr>
            <w:noProof/>
          </w:rPr>
          <w:t>Military</w:t>
        </w:r>
      </w:smartTag>
      <w:r w:rsidRPr="003A4A22">
        <w:rPr>
          <w:noProof/>
        </w:rPr>
        <w:t xml:space="preserve"> </w:t>
      </w:r>
      <w:smartTag w:uri="urn:schemas-microsoft-com:office:smarttags" w:element="PlaceType">
        <w:r w:rsidRPr="003A4A22">
          <w:rPr>
            <w:noProof/>
          </w:rPr>
          <w:t>College</w:t>
        </w:r>
      </w:smartTag>
      <w:r w:rsidRPr="003A4A22">
        <w:rPr>
          <w:noProof/>
        </w:rPr>
        <w:t xml:space="preserve">, </w:t>
      </w:r>
      <w:smartTag w:uri="urn:schemas-microsoft-com:office:smarttags" w:element="place">
        <w:smartTag w:uri="urn:schemas-microsoft-com:office:smarttags" w:element="City">
          <w:r w:rsidRPr="003A4A22">
            <w:rPr>
              <w:noProof/>
            </w:rPr>
            <w:t>Kingston</w:t>
          </w:r>
        </w:smartTag>
      </w:smartTag>
      <w:r w:rsidRPr="003A4A22">
        <w:rPr>
          <w:noProof/>
        </w:rPr>
        <w:t xml:space="preserve"> November 1913 – May 1914.</w:t>
      </w:r>
    </w:p>
    <w:p w:rsidR="00F6298A" w:rsidRDefault="00F6298A" w:rsidP="00CC7BDA">
      <w:pPr>
        <w:spacing w:before="240"/>
        <w:rPr>
          <w:b/>
        </w:rPr>
      </w:pPr>
      <w:r w:rsidRPr="0053564D">
        <w:rPr>
          <w:b/>
        </w:rPr>
        <w:t>War Servic</w:t>
      </w:r>
      <w:r>
        <w:rPr>
          <w:b/>
        </w:rPr>
        <w:t>e</w:t>
      </w:r>
    </w:p>
    <w:p w:rsidR="00F6298A" w:rsidRPr="00CC7BDA" w:rsidRDefault="00F6298A" w:rsidP="0038281B">
      <w:pPr>
        <w:tabs>
          <w:tab w:val="right" w:pos="9639"/>
        </w:tabs>
        <w:rPr>
          <w:noProof/>
        </w:rPr>
      </w:pPr>
      <w:r w:rsidRPr="00CC7BDA">
        <w:rPr>
          <w:noProof/>
        </w:rPr>
        <w:t xml:space="preserve">Appointed Lieutenant 30 June 1914 served in </w:t>
      </w:r>
      <w:smartTag w:uri="urn:schemas-microsoft-com:office:smarttags" w:element="place">
        <w:r w:rsidRPr="00CC7BDA">
          <w:rPr>
            <w:noProof/>
          </w:rPr>
          <w:t>Bermuda</w:t>
        </w:r>
      </w:smartTag>
      <w:r w:rsidRPr="00CC7BDA">
        <w:rPr>
          <w:noProof/>
        </w:rPr>
        <w:t xml:space="preserve"> 1914 – 15 with Royal Canadian Regiment </w:t>
      </w:r>
      <w:r>
        <w:rPr>
          <w:noProof/>
        </w:rPr>
        <w:t xml:space="preserve">. </w:t>
      </w:r>
      <w:r w:rsidRPr="00CC7BDA">
        <w:rPr>
          <w:noProof/>
        </w:rPr>
        <w:t xml:space="preserve"> Evacuated to </w:t>
      </w:r>
      <w:smartTag w:uri="urn:schemas-microsoft-com:office:smarttags" w:element="place">
        <w:smartTag w:uri="urn:schemas-microsoft-com:office:smarttags" w:element="country-region">
          <w:r w:rsidRPr="00CC7BDA">
            <w:rPr>
              <w:noProof/>
            </w:rPr>
            <w:t>England</w:t>
          </w:r>
        </w:smartTag>
      </w:smartTag>
      <w:r w:rsidRPr="00CC7BDA">
        <w:rPr>
          <w:noProof/>
        </w:rPr>
        <w:t xml:space="preserve"> sick 1916.</w:t>
      </w:r>
    </w:p>
    <w:p w:rsidR="00F6298A" w:rsidRPr="00CC7BDA" w:rsidRDefault="00F6298A" w:rsidP="0038281B">
      <w:pPr>
        <w:tabs>
          <w:tab w:val="right" w:pos="9639"/>
        </w:tabs>
        <w:rPr>
          <w:noProof/>
        </w:rPr>
      </w:pPr>
      <w:r w:rsidRPr="00CC7BDA">
        <w:rPr>
          <w:noProof/>
        </w:rPr>
        <w:t>Promoted Capt</w:t>
      </w:r>
      <w:r>
        <w:rPr>
          <w:noProof/>
        </w:rPr>
        <w:t>.</w:t>
      </w:r>
      <w:r w:rsidRPr="00CC7BDA">
        <w:rPr>
          <w:noProof/>
        </w:rPr>
        <w:t xml:space="preserve"> 1 Feb 1916 . Appointed on 12 May 1916, Adj. to Canadian Record Office</w:t>
      </w:r>
      <w:r>
        <w:rPr>
          <w:noProof/>
        </w:rPr>
        <w:t>,</w:t>
      </w:r>
      <w:r w:rsidRPr="00CC7BDA">
        <w:rPr>
          <w:noProof/>
        </w:rPr>
        <w:t xml:space="preserve"> </w:t>
      </w:r>
      <w:smartTag w:uri="urn:schemas-microsoft-com:office:smarttags" w:element="place">
        <w:smartTag w:uri="urn:schemas-microsoft-com:office:smarttags" w:element="City">
          <w:r w:rsidRPr="00CC7BDA">
            <w:rPr>
              <w:noProof/>
            </w:rPr>
            <w:t>London</w:t>
          </w:r>
        </w:smartTag>
      </w:smartTag>
      <w:r w:rsidRPr="00CC7BDA">
        <w:rPr>
          <w:noProof/>
        </w:rPr>
        <w:t>.</w:t>
      </w:r>
    </w:p>
    <w:p w:rsidR="00F6298A" w:rsidRPr="00CC7BDA" w:rsidRDefault="00F6298A" w:rsidP="0038281B">
      <w:pPr>
        <w:tabs>
          <w:tab w:val="right" w:pos="9639"/>
        </w:tabs>
        <w:rPr>
          <w:noProof/>
        </w:rPr>
      </w:pPr>
      <w:r w:rsidRPr="00CC7BDA">
        <w:rPr>
          <w:noProof/>
        </w:rPr>
        <w:t>Overseas</w:t>
      </w:r>
      <w:r>
        <w:rPr>
          <w:noProof/>
        </w:rPr>
        <w:t xml:space="preserve"> (France)</w:t>
      </w:r>
      <w:r w:rsidRPr="00CC7BDA">
        <w:rPr>
          <w:noProof/>
        </w:rPr>
        <w:t xml:space="preserve"> 14 Oct 1917 and rejoined CCRC 5 Nov 1917.</w:t>
      </w:r>
      <w:r>
        <w:rPr>
          <w:noProof/>
        </w:rPr>
        <w:t xml:space="preserve"> Wounded.</w:t>
      </w:r>
      <w:r w:rsidRPr="00CC7BDA">
        <w:rPr>
          <w:noProof/>
        </w:rPr>
        <w:t xml:space="preserve"> </w:t>
      </w:r>
    </w:p>
    <w:p w:rsidR="00F6298A" w:rsidRPr="00A33257" w:rsidRDefault="00F6298A" w:rsidP="00B256BE">
      <w:pPr>
        <w:tabs>
          <w:tab w:val="right" w:pos="9639"/>
        </w:tabs>
      </w:pPr>
      <w:r w:rsidRPr="00A33257">
        <w:rPr>
          <w:noProof/>
        </w:rPr>
        <w:t>Temp. Capt. to be Adjt 5 June 1918. Captain</w:t>
      </w:r>
      <w:r w:rsidRPr="00A33257">
        <w:t xml:space="preserve"> in the </w:t>
      </w:r>
      <w:r w:rsidRPr="00A33257">
        <w:rPr>
          <w:noProof/>
        </w:rPr>
        <w:t>Royal Canadian Regiment (</w:t>
      </w:r>
      <w:smartTag w:uri="urn:schemas-microsoft-com:office:smarttags" w:element="place">
        <w:smartTag w:uri="urn:schemas-microsoft-com:office:smarttags" w:element="State">
          <w:r w:rsidRPr="00A33257">
            <w:rPr>
              <w:noProof/>
            </w:rPr>
            <w:t>Nova Scotia</w:t>
          </w:r>
        </w:smartTag>
      </w:smartTag>
      <w:r w:rsidRPr="00A33257">
        <w:rPr>
          <w:noProof/>
        </w:rPr>
        <w:t>)</w:t>
      </w:r>
    </w:p>
    <w:p w:rsidR="00F6298A" w:rsidRPr="00CC7BDA" w:rsidRDefault="00F6298A" w:rsidP="0038281B">
      <w:pPr>
        <w:tabs>
          <w:tab w:val="right" w:pos="9639"/>
        </w:tabs>
      </w:pPr>
      <w:r w:rsidRPr="003A4A22">
        <w:rPr>
          <w:b/>
        </w:rPr>
        <w:t>Died:</w:t>
      </w:r>
      <w:r>
        <w:t xml:space="preserve"> </w:t>
      </w:r>
      <w:r>
        <w:rPr>
          <w:noProof/>
        </w:rPr>
        <w:t>28 September 1918</w:t>
      </w:r>
      <w:r>
        <w:t xml:space="preserve"> </w:t>
      </w:r>
      <w:r w:rsidRPr="00852E9E">
        <w:rPr>
          <w:noProof/>
        </w:rPr>
        <w:t xml:space="preserve">KIA </w:t>
      </w:r>
      <w:r>
        <w:rPr>
          <w:noProof/>
        </w:rPr>
        <w:t xml:space="preserve"> Somme, </w:t>
      </w:r>
      <w:r w:rsidRPr="00852E9E">
        <w:rPr>
          <w:noProof/>
        </w:rPr>
        <w:t xml:space="preserve">France </w:t>
      </w:r>
      <w:r>
        <w:t xml:space="preserve">aged </w:t>
      </w:r>
      <w:r>
        <w:rPr>
          <w:noProof/>
        </w:rPr>
        <w:t>23</w:t>
      </w:r>
      <w:r>
        <w:br/>
      </w:r>
    </w:p>
    <w:p w:rsidR="00F6298A" w:rsidRPr="00565EA1" w:rsidRDefault="00F6298A" w:rsidP="0038281B">
      <w:pPr>
        <w:tabs>
          <w:tab w:val="right" w:pos="9639"/>
        </w:tabs>
        <w:rPr>
          <w:color w:val="FF0000"/>
        </w:rPr>
      </w:pPr>
      <w:r w:rsidRPr="003A4A22">
        <w:rPr>
          <w:b/>
        </w:rPr>
        <w:t>Decorations:</w:t>
      </w:r>
      <w:r w:rsidRPr="003A4A22">
        <w:t xml:space="preserve"> Medal, Victory Medal,</w:t>
      </w:r>
      <w:r>
        <w:rPr>
          <w:color w:val="FF0000"/>
        </w:rPr>
        <w:t xml:space="preserve"> </w:t>
      </w:r>
    </w:p>
    <w:p w:rsidR="00F6298A" w:rsidRPr="003A4A22" w:rsidRDefault="00F6298A" w:rsidP="0038281B">
      <w:pPr>
        <w:tabs>
          <w:tab w:val="right" w:pos="9639"/>
        </w:tabs>
        <w:rPr>
          <w:b/>
        </w:rPr>
      </w:pPr>
      <w:r w:rsidRPr="003A4A22">
        <w:rPr>
          <w:b/>
        </w:rPr>
        <w:t>Memorials:</w:t>
      </w:r>
    </w:p>
    <w:p w:rsidR="00F6298A" w:rsidRDefault="00F6298A" w:rsidP="0038281B">
      <w:pPr>
        <w:pStyle w:val="ListParagraph"/>
        <w:numPr>
          <w:ilvl w:val="0"/>
          <w:numId w:val="2"/>
        </w:numPr>
        <w:spacing w:after="0"/>
      </w:pPr>
      <w:r>
        <w:t>College Hall.</w:t>
      </w:r>
    </w:p>
    <w:p w:rsidR="00F6298A" w:rsidRPr="003A4A22" w:rsidRDefault="00F6298A" w:rsidP="0038281B">
      <w:pPr>
        <w:pStyle w:val="ListParagraph"/>
        <w:numPr>
          <w:ilvl w:val="0"/>
          <w:numId w:val="2"/>
        </w:numPr>
        <w:spacing w:after="0"/>
        <w:rPr>
          <w:b/>
        </w:rPr>
      </w:pPr>
      <w:smartTag w:uri="urn:schemas-microsoft-com:office:smarttags" w:element="place">
        <w:smartTag w:uri="urn:schemas-microsoft-com:office:smarttags" w:element="PlaceName">
          <w:r>
            <w:rPr>
              <w:noProof/>
            </w:rPr>
            <w:t>Crest</w:t>
          </w:r>
        </w:smartTag>
        <w:r>
          <w:rPr>
            <w:noProof/>
          </w:rPr>
          <w:t xml:space="preserve"> </w:t>
        </w:r>
        <w:smartTag w:uri="urn:schemas-microsoft-com:office:smarttags" w:element="PlaceType">
          <w:r>
            <w:rPr>
              <w:noProof/>
            </w:rPr>
            <w:t>Cemetery</w:t>
          </w:r>
        </w:smartTag>
      </w:smartTag>
      <w:r>
        <w:rPr>
          <w:noProof/>
        </w:rPr>
        <w:t xml:space="preserve"> Fontaine-Notre Dame</w:t>
      </w:r>
      <w:r>
        <w:rPr>
          <w:noProof/>
          <w:color w:val="FF0000"/>
        </w:rPr>
        <w:t xml:space="preserve"> </w:t>
      </w:r>
      <w:r w:rsidRPr="003A4A22">
        <w:rPr>
          <w:noProof/>
        </w:rPr>
        <w:t>C25</w:t>
      </w:r>
      <w:r>
        <w:rPr>
          <w:noProof/>
        </w:rPr>
        <w:t>.</w:t>
      </w:r>
    </w:p>
    <w:p w:rsidR="00F6298A" w:rsidRPr="003A4A22" w:rsidRDefault="00F6298A" w:rsidP="0038281B">
      <w:pPr>
        <w:pStyle w:val="ListParagraph"/>
        <w:numPr>
          <w:ilvl w:val="0"/>
          <w:numId w:val="2"/>
        </w:numPr>
        <w:spacing w:after="0"/>
        <w:rPr>
          <w:b/>
        </w:rPr>
      </w:pPr>
      <w:r w:rsidRPr="003A4A22">
        <w:rPr>
          <w:noProof/>
        </w:rPr>
        <w:t>Bailiwick Memorial</w:t>
      </w:r>
      <w:r>
        <w:rPr>
          <w:noProof/>
        </w:rPr>
        <w:t>.</w:t>
      </w:r>
    </w:p>
    <w:p w:rsidR="00F6298A" w:rsidRPr="00555377" w:rsidRDefault="00F6298A" w:rsidP="0038281B">
      <w:pPr>
        <w:pStyle w:val="ListParagraph"/>
        <w:numPr>
          <w:ilvl w:val="0"/>
          <w:numId w:val="2"/>
        </w:numPr>
        <w:spacing w:after="0"/>
        <w:rPr>
          <w:b/>
        </w:rPr>
      </w:pPr>
      <w:smartTag w:uri="urn:schemas-microsoft-com:office:smarttags" w:element="PlaceName">
        <w:r w:rsidRPr="003A4A22">
          <w:rPr>
            <w:noProof/>
          </w:rPr>
          <w:t>Memorial</w:t>
        </w:r>
      </w:smartTag>
      <w:r w:rsidRPr="003A4A22">
        <w:rPr>
          <w:noProof/>
        </w:rPr>
        <w:t xml:space="preserve"> </w:t>
      </w:r>
      <w:smartTag w:uri="urn:schemas-microsoft-com:office:smarttags" w:element="PlaceName">
        <w:r w:rsidRPr="003A4A22">
          <w:rPr>
            <w:noProof/>
          </w:rPr>
          <w:t>Peace</w:t>
        </w:r>
      </w:smartTag>
      <w:r w:rsidRPr="003A4A22">
        <w:rPr>
          <w:noProof/>
        </w:rPr>
        <w:t xml:space="preserve"> </w:t>
      </w:r>
      <w:smartTag w:uri="urn:schemas-microsoft-com:office:smarttags" w:element="PlaceType">
        <w:r w:rsidRPr="003A4A22">
          <w:rPr>
            <w:noProof/>
          </w:rPr>
          <w:t>Tower</w:t>
        </w:r>
      </w:smartTag>
      <w:r w:rsidRPr="003A4A22">
        <w:rPr>
          <w:noProof/>
        </w:rPr>
        <w:t xml:space="preserve"> </w:t>
      </w:r>
      <w:smartTag w:uri="urn:schemas-microsoft-com:office:smarttags" w:element="place">
        <w:smartTag w:uri="urn:schemas-microsoft-com:office:smarttags" w:element="City">
          <w:r w:rsidRPr="003A4A22">
            <w:rPr>
              <w:noProof/>
            </w:rPr>
            <w:t>Ottawa</w:t>
          </w:r>
        </w:smartTag>
      </w:smartTag>
      <w:r w:rsidRPr="003A4A22">
        <w:rPr>
          <w:noProof/>
        </w:rPr>
        <w:t xml:space="preserve"> on certain days.</w:t>
      </w:r>
    </w:p>
    <w:p w:rsidR="00F6298A" w:rsidRDefault="00F6298A" w:rsidP="00555377">
      <w:pPr>
        <w:pStyle w:val="ListParagraph"/>
        <w:spacing w:after="0"/>
        <w:rPr>
          <w:noProof/>
        </w:rPr>
      </w:pPr>
    </w:p>
    <w:p w:rsidR="00F6298A" w:rsidRPr="003A4A22" w:rsidRDefault="00F6298A" w:rsidP="00555377">
      <w:pPr>
        <w:pStyle w:val="ListParagraph"/>
        <w:spacing w:after="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F6298A" w:rsidRPr="00852E9E" w:rsidTr="00852E9E">
        <w:tc>
          <w:tcPr>
            <w:tcW w:w="9854" w:type="dxa"/>
          </w:tcPr>
          <w:p w:rsidR="00F6298A" w:rsidRPr="00565EA1" w:rsidRDefault="00F6298A" w:rsidP="00852E9E">
            <w:pPr>
              <w:spacing w:after="0"/>
              <w:rPr>
                <w:color w:val="FF0000"/>
              </w:rPr>
            </w:pPr>
            <w:r>
              <w:rPr>
                <w:b/>
              </w:rPr>
              <w:t>N</w:t>
            </w:r>
            <w:r w:rsidRPr="00852E9E">
              <w:rPr>
                <w:b/>
              </w:rPr>
              <w:t>otes</w:t>
            </w:r>
            <w:r>
              <w:rPr>
                <w:b/>
              </w:rPr>
              <w:t xml:space="preserve"> </w:t>
            </w:r>
            <w:r>
              <w:rPr>
                <w:color w:val="FF0000"/>
              </w:rPr>
              <w:t>John Frederick McC VC Basuto Gun War  McCrea shooting Medal????</w:t>
            </w:r>
            <w:r w:rsidRPr="003A4A22">
              <w:rPr>
                <w:color w:val="FF0000"/>
              </w:rPr>
              <w:t xml:space="preserve"> Grandson of Rear Admiral JD McCrea</w:t>
            </w:r>
          </w:p>
        </w:tc>
      </w:tr>
    </w:tbl>
    <w:p w:rsidR="00F6298A" w:rsidRPr="00440E57" w:rsidRDefault="006105D6" w:rsidP="00440E57">
      <w:pPr>
        <w:pStyle w:val="Heading1"/>
      </w:pPr>
      <w:r>
        <w:br w:type="page"/>
      </w:r>
      <w:bookmarkStart w:id="69" w:name="_Toc465841395"/>
      <w:r w:rsidR="00F6298A" w:rsidRPr="00E7355C">
        <w:rPr>
          <w:noProof/>
        </w:rPr>
        <w:t>Henry Tupper</w:t>
      </w:r>
      <w:r w:rsidR="00F6298A" w:rsidRPr="00440E57">
        <w:t xml:space="preserve"> </w:t>
      </w:r>
      <w:r w:rsidR="00F6298A" w:rsidRPr="00E7355C">
        <w:rPr>
          <w:b/>
          <w:noProof/>
        </w:rPr>
        <w:t>Mellish</w:t>
      </w:r>
      <w:r w:rsidR="00F6298A" w:rsidRPr="00440E57">
        <w:rPr>
          <w:b/>
        </w:rPr>
        <w:t xml:space="preserve"> </w:t>
      </w:r>
      <w:r w:rsidR="00F6298A" w:rsidRPr="00440E57">
        <w:t>(</w:t>
      </w:r>
      <w:r w:rsidR="00F6298A" w:rsidRPr="00E7355C">
        <w:rPr>
          <w:noProof/>
        </w:rPr>
        <w:t>3055</w:t>
      </w:r>
      <w:r w:rsidR="00F6298A" w:rsidRPr="00440E57">
        <w:t>)</w:t>
      </w:r>
      <w:bookmarkEnd w:id="69"/>
    </w:p>
    <w:p w:rsidR="00F6298A" w:rsidRPr="00F35653" w:rsidRDefault="00F6298A" w:rsidP="0038281B">
      <w:pPr>
        <w:tabs>
          <w:tab w:val="right" w:pos="9639"/>
        </w:tabs>
        <w:rPr>
          <w:color w:val="00FF00"/>
        </w:rPr>
      </w:pPr>
      <w:r>
        <w:rPr>
          <w:color w:val="00FF00"/>
        </w:rPr>
        <w:t>Vol. III Pg 255</w:t>
      </w:r>
    </w:p>
    <w:p w:rsidR="00F6298A" w:rsidRDefault="00F6298A" w:rsidP="0038281B">
      <w:pPr>
        <w:tabs>
          <w:tab w:val="right" w:pos="9639"/>
        </w:tabs>
      </w:pPr>
    </w:p>
    <w:p w:rsidR="00B95BB6" w:rsidRDefault="00E701C3" w:rsidP="0038281B">
      <w:pPr>
        <w:tabs>
          <w:tab w:val="right" w:pos="9639"/>
        </w:tabs>
      </w:pPr>
      <w:r>
        <w:rPr>
          <w:noProof/>
          <w:lang w:eastAsia="en-GB"/>
        </w:rPr>
        <w:drawing>
          <wp:anchor distT="0" distB="0" distL="114300" distR="114300" simplePos="0" relativeHeight="251682304" behindDoc="1" locked="0" layoutInCell="1" allowOverlap="1" wp14:anchorId="6F0E90C1" wp14:editId="1CD424CA">
            <wp:simplePos x="0" y="0"/>
            <wp:positionH relativeFrom="column">
              <wp:posOffset>3810</wp:posOffset>
            </wp:positionH>
            <wp:positionV relativeFrom="paragraph">
              <wp:align>bottom</wp:align>
            </wp:positionV>
            <wp:extent cx="1438275" cy="2971800"/>
            <wp:effectExtent l="0" t="0" r="9525" b="0"/>
            <wp:wrapTight wrapText="bothSides">
              <wp:wrapPolygon edited="0">
                <wp:start x="0" y="0"/>
                <wp:lineTo x="0" y="21462"/>
                <wp:lineTo x="21457" y="21462"/>
                <wp:lineTo x="21457" y="0"/>
                <wp:lineTo x="0" y="0"/>
              </wp:wrapPolygon>
            </wp:wrapTight>
            <wp:docPr id="7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38275" cy="2971800"/>
                    </a:xfrm>
                    <a:prstGeom prst="rect">
                      <a:avLst/>
                    </a:prstGeom>
                    <a:noFill/>
                  </pic:spPr>
                </pic:pic>
              </a:graphicData>
            </a:graphic>
            <wp14:sizeRelH relativeFrom="page">
              <wp14:pctWidth>0</wp14:pctWidth>
            </wp14:sizeRelH>
            <wp14:sizeRelV relativeFrom="page">
              <wp14:pctHeight>0</wp14:pctHeight>
            </wp14:sizeRelV>
          </wp:anchor>
        </w:drawing>
      </w:r>
    </w:p>
    <w:p w:rsidR="00B95BB6" w:rsidRDefault="00B95BB6" w:rsidP="0038281B">
      <w:pPr>
        <w:tabs>
          <w:tab w:val="right" w:pos="9639"/>
        </w:tabs>
        <w:rPr>
          <w:b/>
        </w:rPr>
      </w:pPr>
    </w:p>
    <w:p w:rsidR="00F55D10" w:rsidRDefault="00F55D10" w:rsidP="0038281B">
      <w:pPr>
        <w:tabs>
          <w:tab w:val="right" w:pos="9639"/>
        </w:tabs>
        <w:rPr>
          <w:b/>
        </w:rPr>
      </w:pPr>
    </w:p>
    <w:p w:rsidR="00F55D10" w:rsidRDefault="00F55D10" w:rsidP="0038281B">
      <w:pPr>
        <w:tabs>
          <w:tab w:val="right" w:pos="9639"/>
        </w:tabs>
        <w:rPr>
          <w:b/>
        </w:rPr>
      </w:pPr>
    </w:p>
    <w:p w:rsidR="00F55D10" w:rsidRDefault="00F55D10" w:rsidP="0038281B">
      <w:pPr>
        <w:tabs>
          <w:tab w:val="right" w:pos="9639"/>
        </w:tabs>
        <w:rPr>
          <w:b/>
        </w:rPr>
      </w:pPr>
    </w:p>
    <w:p w:rsidR="00F6298A" w:rsidRPr="00CC7BDA" w:rsidRDefault="00F6298A" w:rsidP="0038281B">
      <w:pPr>
        <w:tabs>
          <w:tab w:val="right" w:pos="9639"/>
        </w:tabs>
        <w:rPr>
          <w:noProof/>
        </w:rPr>
      </w:pPr>
      <w:r w:rsidRPr="00CC7BDA">
        <w:rPr>
          <w:b/>
        </w:rPr>
        <w:t>Born:</w:t>
      </w:r>
      <w:r>
        <w:t xml:space="preserve"> </w:t>
      </w:r>
      <w:r>
        <w:rPr>
          <w:noProof/>
        </w:rPr>
        <w:t xml:space="preserve">11 April </w:t>
      </w:r>
      <w:r w:rsidRPr="00CC7BDA">
        <w:rPr>
          <w:noProof/>
        </w:rPr>
        <w:t xml:space="preserve">1891 in </w:t>
      </w:r>
      <w:smartTag w:uri="urn:schemas-microsoft-com:office:smarttags" w:element="place">
        <w:smartTag w:uri="urn:schemas-microsoft-com:office:smarttags" w:element="City">
          <w:r w:rsidRPr="00CC7BDA">
            <w:rPr>
              <w:noProof/>
            </w:rPr>
            <w:t>Plymouth</w:t>
          </w:r>
        </w:smartTag>
      </w:smartTag>
      <w:r w:rsidRPr="00CC7BDA">
        <w:rPr>
          <w:noProof/>
        </w:rPr>
        <w:t>. Son of Capt. Robert Walter Mellish, late Cameronians, and Ethel Gertrude Tupper.</w:t>
      </w:r>
    </w:p>
    <w:p w:rsidR="00F6298A" w:rsidRPr="00CC7BDA" w:rsidRDefault="00F6298A" w:rsidP="0038281B">
      <w:pPr>
        <w:tabs>
          <w:tab w:val="right" w:pos="9639"/>
        </w:tabs>
      </w:pPr>
      <w:r w:rsidRPr="00CC7BDA">
        <w:rPr>
          <w:noProof/>
        </w:rPr>
        <w:t>Married on 1</w:t>
      </w:r>
      <w:r w:rsidRPr="00CC7BDA">
        <w:rPr>
          <w:noProof/>
          <w:vertAlign w:val="superscript"/>
        </w:rPr>
        <w:t>st</w:t>
      </w:r>
      <w:r w:rsidRPr="00CC7BDA">
        <w:rPr>
          <w:noProof/>
        </w:rPr>
        <w:t xml:space="preserve"> Jan 1914 Doris May Atkinson of St Peter’s Baywater.</w:t>
      </w:r>
      <w:r w:rsidRPr="00CC7BDA">
        <w:tab/>
      </w:r>
    </w:p>
    <w:p w:rsidR="00F6298A" w:rsidRDefault="00F6298A" w:rsidP="0038281B">
      <w:pPr>
        <w:tabs>
          <w:tab w:val="right" w:pos="9639"/>
        </w:tabs>
      </w:pPr>
    </w:p>
    <w:p w:rsidR="00F6298A" w:rsidRDefault="00F6298A" w:rsidP="0038281B">
      <w:pPr>
        <w:tabs>
          <w:tab w:val="right" w:pos="9639"/>
        </w:tabs>
      </w:pPr>
    </w:p>
    <w:p w:rsidR="00F6298A" w:rsidRDefault="00F6298A" w:rsidP="0038281B">
      <w:pPr>
        <w:tabs>
          <w:tab w:val="right" w:pos="9639"/>
        </w:tabs>
        <w:rPr>
          <w:noProof/>
        </w:rPr>
      </w:pPr>
      <w:r w:rsidRPr="00CC7BDA">
        <w:rPr>
          <w:b/>
        </w:rPr>
        <w:t>Joined</w:t>
      </w:r>
      <w:r>
        <w:t xml:space="preserve">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1903</w:t>
      </w:r>
      <w:r>
        <w:t xml:space="preserve"> and left in </w:t>
      </w:r>
      <w:r>
        <w:rPr>
          <w:noProof/>
        </w:rPr>
        <w:t>1908.</w:t>
      </w:r>
    </w:p>
    <w:p w:rsidR="00F6298A" w:rsidRPr="00CC7BDA" w:rsidRDefault="001B6BF4" w:rsidP="0038281B">
      <w:pPr>
        <w:tabs>
          <w:tab w:val="right" w:pos="9639"/>
        </w:tabs>
        <w:rPr>
          <w:noProof/>
        </w:rPr>
      </w:pPr>
      <w:r>
        <w:rPr>
          <w:noProof/>
        </w:rPr>
        <w:t xml:space="preserve">Prefect, </w:t>
      </w:r>
      <w:r w:rsidR="00F6298A" w:rsidRPr="00CC7BDA">
        <w:rPr>
          <w:noProof/>
        </w:rPr>
        <w:t>1</w:t>
      </w:r>
      <w:r w:rsidR="00F6298A" w:rsidRPr="00CC7BDA">
        <w:rPr>
          <w:noProof/>
          <w:vertAlign w:val="superscript"/>
        </w:rPr>
        <w:t>st</w:t>
      </w:r>
      <w:r w:rsidR="00F6298A" w:rsidRPr="00CC7BDA">
        <w:rPr>
          <w:noProof/>
        </w:rPr>
        <w:t xml:space="preserve"> XI Football 1906 – 08, 1</w:t>
      </w:r>
      <w:r w:rsidR="00F6298A" w:rsidRPr="00CC7BDA">
        <w:rPr>
          <w:noProof/>
          <w:vertAlign w:val="superscript"/>
        </w:rPr>
        <w:t>st</w:t>
      </w:r>
      <w:r w:rsidR="00F6298A" w:rsidRPr="00CC7BDA">
        <w:rPr>
          <w:noProof/>
        </w:rPr>
        <w:t xml:space="preserve"> XI Cricket 1907 – 08</w:t>
      </w:r>
      <w:r w:rsidR="00F6298A">
        <w:rPr>
          <w:noProof/>
        </w:rPr>
        <w:t>.</w:t>
      </w:r>
    </w:p>
    <w:p w:rsidR="00F6298A" w:rsidRPr="00CC7BDA" w:rsidRDefault="00F6298A" w:rsidP="0038281B">
      <w:pPr>
        <w:tabs>
          <w:tab w:val="right" w:pos="9639"/>
        </w:tabs>
        <w:rPr>
          <w:noProof/>
        </w:rPr>
      </w:pPr>
    </w:p>
    <w:p w:rsidR="00B95BB6" w:rsidRPr="00722037" w:rsidRDefault="00B95BB6" w:rsidP="0038281B">
      <w:pPr>
        <w:tabs>
          <w:tab w:val="right" w:pos="9639"/>
        </w:tabs>
        <w:rPr>
          <w:b/>
          <w:noProof/>
        </w:rPr>
      </w:pPr>
      <w:r w:rsidRPr="00722037">
        <w:rPr>
          <w:b/>
          <w:noProof/>
        </w:rPr>
        <w:t>Image extracted from 190</w:t>
      </w:r>
      <w:r w:rsidR="00F55D10">
        <w:rPr>
          <w:b/>
          <w:noProof/>
        </w:rPr>
        <w:t>7</w:t>
      </w:r>
      <w:r w:rsidRPr="00722037">
        <w:rPr>
          <w:b/>
          <w:noProof/>
        </w:rPr>
        <w:t xml:space="preserve"> 1st XI </w:t>
      </w:r>
      <w:r w:rsidR="00F55D10">
        <w:rPr>
          <w:b/>
          <w:noProof/>
        </w:rPr>
        <w:t>Football</w:t>
      </w:r>
      <w:r w:rsidRPr="00722037">
        <w:rPr>
          <w:b/>
          <w:noProof/>
        </w:rPr>
        <w:t xml:space="preserve"> Photo.</w:t>
      </w:r>
    </w:p>
    <w:p w:rsidR="00B95BB6" w:rsidRDefault="00B95BB6" w:rsidP="0038281B">
      <w:pPr>
        <w:tabs>
          <w:tab w:val="right" w:pos="9639"/>
        </w:tabs>
        <w:rPr>
          <w:noProof/>
        </w:rPr>
      </w:pPr>
    </w:p>
    <w:p w:rsidR="00F6298A" w:rsidRPr="00CC7BDA" w:rsidRDefault="00F6298A" w:rsidP="0038281B">
      <w:pPr>
        <w:tabs>
          <w:tab w:val="right" w:pos="9639"/>
        </w:tabs>
        <w:rPr>
          <w:noProof/>
        </w:rPr>
      </w:pPr>
      <w:r w:rsidRPr="00CC7BDA">
        <w:rPr>
          <w:noProof/>
        </w:rPr>
        <w:t xml:space="preserve">1910 </w:t>
      </w:r>
      <w:smartTag w:uri="urn:schemas-microsoft-com:office:smarttags" w:element="place">
        <w:r w:rsidRPr="00CC7BDA">
          <w:rPr>
            <w:noProof/>
          </w:rPr>
          <w:t>Sandhurst</w:t>
        </w:r>
      </w:smartTag>
    </w:p>
    <w:p w:rsidR="00F6298A" w:rsidRPr="00CC7BDA" w:rsidRDefault="00F6298A" w:rsidP="0038281B">
      <w:pPr>
        <w:tabs>
          <w:tab w:val="right" w:pos="9639"/>
        </w:tabs>
        <w:rPr>
          <w:noProof/>
        </w:rPr>
      </w:pPr>
      <w:r w:rsidRPr="00CC7BDA">
        <w:rPr>
          <w:noProof/>
        </w:rPr>
        <w:t>Gazetted to Royal Army Service Corps  1911.</w:t>
      </w:r>
    </w:p>
    <w:p w:rsidR="00F6298A" w:rsidRPr="00CC7BDA" w:rsidRDefault="00F6298A" w:rsidP="0038281B">
      <w:pPr>
        <w:tabs>
          <w:tab w:val="right" w:pos="9639"/>
        </w:tabs>
      </w:pPr>
      <w:r w:rsidRPr="00CC7BDA">
        <w:rPr>
          <w:noProof/>
        </w:rPr>
        <w:t>Temporary Captain 1914.</w:t>
      </w:r>
      <w:r w:rsidR="00DD6D82">
        <w:rPr>
          <w:noProof/>
        </w:rPr>
        <w:t xml:space="preserve"> </w:t>
      </w:r>
    </w:p>
    <w:p w:rsidR="00F6298A" w:rsidRDefault="00F6298A" w:rsidP="00F8543B">
      <w:pPr>
        <w:spacing w:before="240"/>
        <w:rPr>
          <w:b/>
        </w:rPr>
      </w:pPr>
      <w:r w:rsidRPr="0053564D">
        <w:rPr>
          <w:b/>
        </w:rPr>
        <w:t>War Service</w:t>
      </w:r>
    </w:p>
    <w:p w:rsidR="00F6298A" w:rsidRPr="00CC7BDA" w:rsidRDefault="00F6298A" w:rsidP="0038281B">
      <w:pPr>
        <w:tabs>
          <w:tab w:val="right" w:pos="9639"/>
        </w:tabs>
        <w:rPr>
          <w:noProof/>
        </w:rPr>
      </w:pPr>
      <w:r w:rsidRPr="00852E9E">
        <w:rPr>
          <w:noProof/>
        </w:rPr>
        <w:t>Temp. Capt. R.A.S.C. France 1914-17, invalided home in 1917</w:t>
      </w:r>
      <w:r>
        <w:rPr>
          <w:noProof/>
        </w:rPr>
        <w:t>.</w:t>
      </w:r>
      <w:r w:rsidRPr="00852E9E">
        <w:rPr>
          <w:noProof/>
        </w:rPr>
        <w:t xml:space="preserve"> 4 Oct</w:t>
      </w:r>
      <w:r>
        <w:rPr>
          <w:noProof/>
        </w:rPr>
        <w:t>.</w:t>
      </w:r>
      <w:r>
        <w:rPr>
          <w:noProof/>
          <w:color w:val="FF0000"/>
        </w:rPr>
        <w:t xml:space="preserve"> </w:t>
      </w:r>
      <w:r>
        <w:rPr>
          <w:noProof/>
        </w:rPr>
        <w:t xml:space="preserve"> </w:t>
      </w:r>
      <w:r w:rsidRPr="00CC7BDA">
        <w:rPr>
          <w:noProof/>
        </w:rPr>
        <w:t xml:space="preserve">died of wounds at </w:t>
      </w:r>
      <w:smartTag w:uri="urn:schemas-microsoft-com:office:smarttags" w:element="Street">
        <w:smartTag w:uri="urn:schemas-microsoft-com:office:smarttags" w:element="address">
          <w:r w:rsidRPr="00CC7BDA">
            <w:rPr>
              <w:noProof/>
            </w:rPr>
            <w:t>17 Craiglea Place</w:t>
          </w:r>
        </w:smartTag>
      </w:smartTag>
      <w:r w:rsidRPr="00CC7BDA">
        <w:rPr>
          <w:noProof/>
        </w:rPr>
        <w:t xml:space="preserve"> Morningside Rd., </w:t>
      </w:r>
      <w:smartTag w:uri="urn:schemas-microsoft-com:office:smarttags" w:element="place">
        <w:smartTag w:uri="urn:schemas-microsoft-com:office:smarttags" w:element="City">
          <w:r w:rsidRPr="00CC7BDA">
            <w:rPr>
              <w:noProof/>
            </w:rPr>
            <w:t>Edinburgh</w:t>
          </w:r>
        </w:smartTag>
      </w:smartTag>
      <w:r w:rsidRPr="00CC7BDA">
        <w:rPr>
          <w:noProof/>
        </w:rPr>
        <w:t xml:space="preserve"> </w:t>
      </w:r>
    </w:p>
    <w:p w:rsidR="00F6298A" w:rsidRDefault="00F6298A" w:rsidP="0038281B">
      <w:pPr>
        <w:tabs>
          <w:tab w:val="right" w:pos="9639"/>
        </w:tabs>
        <w:rPr>
          <w:b/>
        </w:rPr>
      </w:pPr>
    </w:p>
    <w:p w:rsidR="00F6298A" w:rsidRDefault="00F6298A" w:rsidP="0038281B">
      <w:pPr>
        <w:tabs>
          <w:tab w:val="right" w:pos="9639"/>
        </w:tabs>
      </w:pPr>
      <w:r w:rsidRPr="00CC7BDA">
        <w:rPr>
          <w:b/>
        </w:rPr>
        <w:t>Died:</w:t>
      </w:r>
      <w:r>
        <w:t xml:space="preserve"> </w:t>
      </w:r>
      <w:r>
        <w:rPr>
          <w:noProof/>
        </w:rPr>
        <w:t>04 October 1917</w:t>
      </w:r>
      <w:r>
        <w:t xml:space="preserve"> aged </w:t>
      </w:r>
      <w:r>
        <w:rPr>
          <w:noProof/>
        </w:rPr>
        <w:t>26</w:t>
      </w:r>
      <w:r>
        <w:br/>
      </w:r>
    </w:p>
    <w:p w:rsidR="00F6298A" w:rsidRPr="00CC7BDA" w:rsidRDefault="00F6298A" w:rsidP="0038281B">
      <w:pPr>
        <w:tabs>
          <w:tab w:val="right" w:pos="9639"/>
        </w:tabs>
      </w:pPr>
      <w:r w:rsidRPr="00CC7BDA">
        <w:rPr>
          <w:b/>
        </w:rPr>
        <w:t>Decorations:</w:t>
      </w:r>
      <w:r w:rsidRPr="00CC7BDA">
        <w:t xml:space="preserve"> Medal, Victory Medal, 1914 Star and Clasp.</w:t>
      </w:r>
    </w:p>
    <w:p w:rsidR="00F6298A" w:rsidRDefault="00F6298A" w:rsidP="0038281B">
      <w:pPr>
        <w:tabs>
          <w:tab w:val="right" w:pos="9639"/>
        </w:tabs>
      </w:pPr>
    </w:p>
    <w:p w:rsidR="00F6298A" w:rsidRDefault="00F6298A" w:rsidP="0038281B">
      <w:pPr>
        <w:tabs>
          <w:tab w:val="right" w:pos="9639"/>
        </w:tabs>
      </w:pPr>
    </w:p>
    <w:p w:rsidR="00F6298A" w:rsidRPr="00CC7BDA" w:rsidRDefault="00F6298A" w:rsidP="0038281B">
      <w:pPr>
        <w:tabs>
          <w:tab w:val="right" w:pos="9639"/>
        </w:tabs>
        <w:rPr>
          <w:b/>
        </w:rPr>
      </w:pPr>
      <w:r w:rsidRPr="00CC7BDA">
        <w:rPr>
          <w:b/>
        </w:rPr>
        <w:t>Memorials:</w:t>
      </w:r>
    </w:p>
    <w:p w:rsidR="00F6298A" w:rsidRDefault="00F6298A" w:rsidP="0038281B">
      <w:pPr>
        <w:pStyle w:val="ListParagraph"/>
        <w:numPr>
          <w:ilvl w:val="0"/>
          <w:numId w:val="2"/>
        </w:numPr>
        <w:spacing w:after="0"/>
      </w:pPr>
      <w:r>
        <w:t>College Hall</w:t>
      </w:r>
    </w:p>
    <w:p w:rsidR="00F6298A" w:rsidRPr="008F7315" w:rsidRDefault="00F6298A" w:rsidP="0038281B">
      <w:pPr>
        <w:pStyle w:val="ListParagraph"/>
        <w:numPr>
          <w:ilvl w:val="0"/>
          <w:numId w:val="2"/>
        </w:numPr>
        <w:spacing w:after="0"/>
        <w:rPr>
          <w:b/>
        </w:rPr>
      </w:pPr>
      <w:r>
        <w:rPr>
          <w:noProof/>
        </w:rPr>
        <w:t>Edinburgh (Morningside) Cemetery</w:t>
      </w:r>
    </w:p>
    <w:p w:rsidR="00F6298A" w:rsidRPr="00CC7BDA" w:rsidRDefault="00F6298A" w:rsidP="0038281B">
      <w:pPr>
        <w:pStyle w:val="ListParagraph"/>
        <w:numPr>
          <w:ilvl w:val="0"/>
          <w:numId w:val="2"/>
        </w:numPr>
        <w:spacing w:after="0"/>
        <w:rPr>
          <w:b/>
        </w:rPr>
      </w:pPr>
      <w:r w:rsidRPr="00CC7BDA">
        <w:rPr>
          <w:noProof/>
        </w:rPr>
        <w:t>Bailiwick Memorial St Peter Port.</w:t>
      </w:r>
    </w:p>
    <w:p w:rsidR="00F6298A" w:rsidRPr="00CC7BDA" w:rsidRDefault="00F6298A" w:rsidP="0038281B">
      <w:pPr>
        <w:pStyle w:val="ListParagraph"/>
        <w:numPr>
          <w:ilvl w:val="0"/>
          <w:numId w:val="2"/>
        </w:numPr>
        <w:spacing w:after="0"/>
        <w:rPr>
          <w:b/>
        </w:rPr>
      </w:pPr>
      <w:r w:rsidRPr="00CC7BDA">
        <w:rPr>
          <w:noProof/>
        </w:rPr>
        <w:t xml:space="preserve">St </w:t>
      </w:r>
      <w:smartTag w:uri="urn:schemas-microsoft-com:office:smarttags" w:element="place">
        <w:smartTag w:uri="urn:schemas-microsoft-com:office:smarttags" w:element="PlaceName">
          <w:r w:rsidRPr="00CC7BDA">
            <w:rPr>
              <w:noProof/>
            </w:rPr>
            <w:t>Peter</w:t>
          </w:r>
        </w:smartTag>
        <w:r w:rsidRPr="00CC7BDA">
          <w:rPr>
            <w:noProof/>
          </w:rPr>
          <w:t xml:space="preserve"> </w:t>
        </w:r>
        <w:smartTag w:uri="urn:schemas-microsoft-com:office:smarttags" w:element="PlaceName">
          <w:r w:rsidRPr="00CC7BDA">
            <w:rPr>
              <w:noProof/>
            </w:rPr>
            <w:t>Port</w:t>
          </w:r>
        </w:smartTag>
      </w:smartTag>
      <w:r w:rsidRPr="00CC7BDA">
        <w:rPr>
          <w:noProof/>
        </w:rPr>
        <w:t xml:space="preserve"> Parish Memorial</w:t>
      </w:r>
    </w:p>
    <w:p w:rsidR="00F6298A" w:rsidRPr="00AF2ABF" w:rsidRDefault="00F6298A" w:rsidP="0038281B">
      <w:pPr>
        <w:pStyle w:val="ListParagraph"/>
        <w:numPr>
          <w:ilvl w:val="0"/>
          <w:numId w:val="2"/>
        </w:numPr>
        <w:spacing w:after="0"/>
        <w:rPr>
          <w:b/>
        </w:rPr>
      </w:pPr>
      <w:smartTag w:uri="urn:schemas-microsoft-com:office:smarttags" w:element="place">
        <w:r w:rsidRPr="00CC7BDA">
          <w:rPr>
            <w:noProof/>
          </w:rPr>
          <w:t>Alderney</w:t>
        </w:r>
      </w:smartTag>
      <w:r w:rsidRPr="00CC7BDA">
        <w:rPr>
          <w:noProof/>
        </w:rPr>
        <w:t xml:space="preserve"> War Memorial</w:t>
      </w:r>
    </w:p>
    <w:p w:rsidR="00F6298A" w:rsidRDefault="00F6298A" w:rsidP="00AF2ABF">
      <w:pPr>
        <w:pStyle w:val="ListParagraph"/>
        <w:spacing w:after="0"/>
        <w:rPr>
          <w:noProof/>
        </w:rPr>
      </w:pPr>
    </w:p>
    <w:p w:rsidR="00F6298A" w:rsidRDefault="006105D6" w:rsidP="00440E57">
      <w:pPr>
        <w:pStyle w:val="Heading1"/>
      </w:pPr>
      <w:r>
        <w:br w:type="page"/>
      </w:r>
      <w:bookmarkStart w:id="70" w:name="_Toc465841396"/>
      <w:r w:rsidR="00F6298A" w:rsidRPr="00E7355C">
        <w:rPr>
          <w:noProof/>
        </w:rPr>
        <w:t>Francis George Ross</w:t>
      </w:r>
      <w:r w:rsidR="00F6298A" w:rsidRPr="00440E57">
        <w:t xml:space="preserve"> </w:t>
      </w:r>
      <w:r w:rsidR="00F6298A" w:rsidRPr="00E7355C">
        <w:rPr>
          <w:b/>
          <w:noProof/>
        </w:rPr>
        <w:t>Mockler</w:t>
      </w:r>
      <w:r w:rsidR="00F6298A" w:rsidRPr="00440E57">
        <w:rPr>
          <w:b/>
        </w:rPr>
        <w:t xml:space="preserve"> </w:t>
      </w:r>
      <w:r w:rsidR="00F6298A" w:rsidRPr="00440E57">
        <w:t>(</w:t>
      </w:r>
      <w:r w:rsidR="00F6298A" w:rsidRPr="00E7355C">
        <w:rPr>
          <w:noProof/>
        </w:rPr>
        <w:t>2951</w:t>
      </w:r>
      <w:r w:rsidR="00F6298A" w:rsidRPr="00440E57">
        <w:t>)</w:t>
      </w:r>
      <w:r w:rsidR="00F6298A">
        <w:t xml:space="preserve"> MC,MiD.</w:t>
      </w:r>
      <w:bookmarkEnd w:id="70"/>
    </w:p>
    <w:p w:rsidR="00F6298A" w:rsidRPr="00CE62B1" w:rsidRDefault="00F6298A" w:rsidP="001C72F6">
      <w:pPr>
        <w:rPr>
          <w:color w:val="FF0000"/>
          <w:lang w:val="pt-PT"/>
        </w:rPr>
      </w:pPr>
      <w:r>
        <w:t xml:space="preserve">                                                              </w:t>
      </w:r>
      <w:r w:rsidRPr="00CE62B1">
        <w:rPr>
          <w:color w:val="FF0000"/>
          <w:lang w:val="pt-PT"/>
        </w:rPr>
        <w:t>Service No. 15382/2</w:t>
      </w:r>
    </w:p>
    <w:p w:rsidR="00F6298A" w:rsidRDefault="00F6298A" w:rsidP="0038281B">
      <w:pPr>
        <w:tabs>
          <w:tab w:val="right" w:pos="9639"/>
        </w:tabs>
        <w:rPr>
          <w:color w:val="00FF00"/>
          <w:lang w:val="pt-PT"/>
        </w:rPr>
      </w:pPr>
      <w:r w:rsidRPr="00CE62B1">
        <w:rPr>
          <w:color w:val="00FF00"/>
          <w:lang w:val="pt-PT"/>
        </w:rPr>
        <w:t>Vol. III Pg 236</w:t>
      </w:r>
    </w:p>
    <w:p w:rsidR="00F6298A" w:rsidRPr="00262701" w:rsidRDefault="00E701C3" w:rsidP="0038281B">
      <w:pPr>
        <w:tabs>
          <w:tab w:val="right" w:pos="9639"/>
        </w:tabs>
        <w:rPr>
          <w:color w:val="00FF00"/>
        </w:rPr>
      </w:pPr>
      <w:r>
        <w:rPr>
          <w:noProof/>
          <w:lang w:eastAsia="en-GB"/>
        </w:rPr>
        <w:drawing>
          <wp:anchor distT="0" distB="0" distL="114300" distR="114300" simplePos="0" relativeHeight="251636224" behindDoc="1" locked="0" layoutInCell="1" allowOverlap="1" wp14:anchorId="119429C9" wp14:editId="7C13B3AC">
            <wp:simplePos x="0" y="0"/>
            <wp:positionH relativeFrom="column">
              <wp:posOffset>3810</wp:posOffset>
            </wp:positionH>
            <wp:positionV relativeFrom="paragraph">
              <wp:align>bottom</wp:align>
            </wp:positionV>
            <wp:extent cx="2581275" cy="2762250"/>
            <wp:effectExtent l="0" t="0" r="9525" b="0"/>
            <wp:wrapTight wrapText="bothSides">
              <wp:wrapPolygon edited="0">
                <wp:start x="0" y="0"/>
                <wp:lineTo x="0" y="21451"/>
                <wp:lineTo x="21520" y="21451"/>
                <wp:lineTo x="21520" y="0"/>
                <wp:lineTo x="0" y="0"/>
              </wp:wrapPolygon>
            </wp:wrapTight>
            <wp:docPr id="6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81275" cy="2762250"/>
                    </a:xfrm>
                    <a:prstGeom prst="rect">
                      <a:avLst/>
                    </a:prstGeom>
                    <a:noFill/>
                  </pic:spPr>
                </pic:pic>
              </a:graphicData>
            </a:graphic>
            <wp14:sizeRelH relativeFrom="page">
              <wp14:pctWidth>0</wp14:pctWidth>
            </wp14:sizeRelH>
            <wp14:sizeRelV relativeFrom="page">
              <wp14:pctHeight>0</wp14:pctHeight>
            </wp14:sizeRelV>
          </wp:anchor>
        </w:drawing>
      </w:r>
      <w:r w:rsidR="00F6298A" w:rsidRPr="00CE62B1">
        <w:rPr>
          <w:color w:val="00FF00"/>
          <w:lang w:val="pt-PT"/>
        </w:rPr>
        <w:t xml:space="preserve">                             </w:t>
      </w:r>
      <w:r>
        <w:rPr>
          <w:noProof/>
          <w:color w:val="00FF00"/>
          <w:lang w:eastAsia="en-GB"/>
        </w:rPr>
        <w:drawing>
          <wp:inline distT="0" distB="0" distL="0" distR="0" wp14:anchorId="1AE0BB68" wp14:editId="3A824A3E">
            <wp:extent cx="1933575" cy="26574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33575" cy="2657475"/>
                    </a:xfrm>
                    <a:prstGeom prst="rect">
                      <a:avLst/>
                    </a:prstGeom>
                    <a:noFill/>
                    <a:ln>
                      <a:noFill/>
                    </a:ln>
                  </pic:spPr>
                </pic:pic>
              </a:graphicData>
            </a:graphic>
          </wp:inline>
        </w:drawing>
      </w:r>
    </w:p>
    <w:p w:rsidR="00F6298A" w:rsidRDefault="00F6298A" w:rsidP="0038281B">
      <w:pPr>
        <w:tabs>
          <w:tab w:val="right" w:pos="9639"/>
        </w:tabs>
        <w:rPr>
          <w:color w:val="FF0000"/>
        </w:rPr>
      </w:pPr>
      <w:r>
        <w:rPr>
          <w:color w:val="FF0000"/>
        </w:rPr>
        <w:t xml:space="preserve">    </w:t>
      </w:r>
    </w:p>
    <w:p w:rsidR="00F6298A" w:rsidRPr="00CC7BDA" w:rsidRDefault="00F6298A" w:rsidP="0038281B">
      <w:pPr>
        <w:tabs>
          <w:tab w:val="right" w:pos="9639"/>
        </w:tabs>
        <w:rPr>
          <w:b/>
        </w:rPr>
      </w:pPr>
      <w:r w:rsidRPr="00CC7BDA">
        <w:rPr>
          <w:b/>
          <w:color w:val="FF0000"/>
        </w:rPr>
        <w:t xml:space="preserve"> </w:t>
      </w:r>
      <w:r w:rsidRPr="00CC7BDA">
        <w:rPr>
          <w:b/>
        </w:rPr>
        <w:t xml:space="preserve">Picture from 1st XI Football Team 1906                                         </w:t>
      </w:r>
      <w:smartTag w:uri="urn:schemas-microsoft-com:office:smarttags" w:element="place">
        <w:r w:rsidRPr="00CC7BDA">
          <w:rPr>
            <w:b/>
          </w:rPr>
          <w:t>Guernsey</w:t>
        </w:r>
      </w:smartTag>
      <w:r w:rsidRPr="00CC7BDA">
        <w:rPr>
          <w:b/>
        </w:rPr>
        <w:t xml:space="preserve"> Weekly Press July 1916</w:t>
      </w:r>
    </w:p>
    <w:p w:rsidR="00F6298A" w:rsidRDefault="00F6298A" w:rsidP="0038281B">
      <w:pPr>
        <w:tabs>
          <w:tab w:val="right" w:pos="9639"/>
        </w:tabs>
      </w:pPr>
    </w:p>
    <w:p w:rsidR="00F6298A" w:rsidRPr="00262701" w:rsidRDefault="00F6298A" w:rsidP="0038281B">
      <w:pPr>
        <w:tabs>
          <w:tab w:val="right" w:pos="9639"/>
        </w:tabs>
        <w:rPr>
          <w:noProof/>
        </w:rPr>
      </w:pPr>
      <w:r w:rsidRPr="00CC7BDA">
        <w:rPr>
          <w:b/>
        </w:rPr>
        <w:t>Born:</w:t>
      </w:r>
      <w:r w:rsidRPr="00262701">
        <w:t xml:space="preserve"> </w:t>
      </w:r>
      <w:r w:rsidRPr="00262701">
        <w:rPr>
          <w:noProof/>
        </w:rPr>
        <w:t xml:space="preserve">1 May 1890 in Penge Lewisham, </w:t>
      </w:r>
      <w:smartTag w:uri="urn:schemas-microsoft-com:office:smarttags" w:element="place">
        <w:smartTag w:uri="urn:schemas-microsoft-com:office:smarttags" w:element="City">
          <w:r w:rsidRPr="00262701">
            <w:rPr>
              <w:noProof/>
            </w:rPr>
            <w:t>Norwood</w:t>
          </w:r>
        </w:smartTag>
      </w:smartTag>
      <w:r w:rsidRPr="00262701">
        <w:rPr>
          <w:noProof/>
        </w:rPr>
        <w:t xml:space="preserve">??. </w:t>
      </w:r>
    </w:p>
    <w:p w:rsidR="00F6298A" w:rsidRPr="00262701" w:rsidRDefault="00F6298A" w:rsidP="0038281B">
      <w:pPr>
        <w:tabs>
          <w:tab w:val="right" w:pos="9639"/>
        </w:tabs>
      </w:pPr>
      <w:r w:rsidRPr="00262701">
        <w:rPr>
          <w:noProof/>
        </w:rPr>
        <w:t xml:space="preserve">Son of Maj. Gen. Mockler Indian Army and Mrs Mockler of Rochford The Grange </w:t>
      </w:r>
      <w:smartTag w:uri="urn:schemas-microsoft-com:office:smarttags" w:element="place">
        <w:r w:rsidRPr="00262701">
          <w:rPr>
            <w:noProof/>
          </w:rPr>
          <w:t>Guernsey</w:t>
        </w:r>
      </w:smartTag>
      <w:r w:rsidRPr="00262701">
        <w:rPr>
          <w:noProof/>
        </w:rPr>
        <w:t>.</w:t>
      </w:r>
      <w:r w:rsidRPr="00262701">
        <w:tab/>
      </w:r>
    </w:p>
    <w:p w:rsidR="00F6298A" w:rsidRDefault="00F6298A" w:rsidP="0038281B">
      <w:pPr>
        <w:tabs>
          <w:tab w:val="right" w:pos="9639"/>
        </w:tabs>
      </w:pPr>
      <w:r w:rsidRPr="00262701">
        <w:rPr>
          <w:noProof/>
        </w:rPr>
        <w:t>Brother 2950 Capt. Ghurka Rifles survived the war.</w:t>
      </w:r>
    </w:p>
    <w:p w:rsidR="00F6298A" w:rsidRDefault="00F6298A" w:rsidP="0038281B">
      <w:pPr>
        <w:tabs>
          <w:tab w:val="right" w:pos="9639"/>
        </w:tabs>
        <w:rPr>
          <w:b/>
        </w:rPr>
      </w:pPr>
    </w:p>
    <w:p w:rsidR="00F6298A" w:rsidRPr="00262701" w:rsidRDefault="00F6298A" w:rsidP="0038281B">
      <w:pPr>
        <w:tabs>
          <w:tab w:val="right" w:pos="9639"/>
        </w:tabs>
        <w:rPr>
          <w:noProof/>
        </w:rPr>
      </w:pPr>
      <w:r w:rsidRPr="00CC7BDA">
        <w:rPr>
          <w:b/>
        </w:rPr>
        <w:t>Joined</w:t>
      </w:r>
      <w:r w:rsidRPr="00262701">
        <w:t xml:space="preserve"> </w:t>
      </w:r>
      <w:smartTag w:uri="urn:schemas-microsoft-com:office:smarttags" w:element="place">
        <w:smartTag w:uri="urn:schemas-microsoft-com:office:smarttags" w:element="PlaceName">
          <w:r w:rsidRPr="00262701">
            <w:t>Elizabeth</w:t>
          </w:r>
        </w:smartTag>
        <w:r w:rsidRPr="00262701">
          <w:t xml:space="preserve"> </w:t>
        </w:r>
        <w:smartTag w:uri="urn:schemas-microsoft-com:office:smarttags" w:element="PlaceName">
          <w:r w:rsidRPr="00262701">
            <w:t>College</w:t>
          </w:r>
        </w:smartTag>
      </w:smartTag>
      <w:r w:rsidRPr="00262701">
        <w:t xml:space="preserve"> in </w:t>
      </w:r>
      <w:r w:rsidRPr="00262701">
        <w:rPr>
          <w:noProof/>
        </w:rPr>
        <w:t>1900</w:t>
      </w:r>
      <w:r w:rsidRPr="00262701">
        <w:t xml:space="preserve"> and left in </w:t>
      </w:r>
      <w:r w:rsidRPr="00262701">
        <w:rPr>
          <w:noProof/>
        </w:rPr>
        <w:t>1908</w:t>
      </w:r>
      <w:r>
        <w:rPr>
          <w:noProof/>
        </w:rPr>
        <w:t>.</w:t>
      </w:r>
      <w:r w:rsidRPr="00262701">
        <w:br/>
      </w:r>
      <w:r w:rsidR="001B6BF4">
        <w:t xml:space="preserve">Prefect, </w:t>
      </w:r>
      <w:r w:rsidRPr="00262701">
        <w:t>1</w:t>
      </w:r>
      <w:r w:rsidRPr="00262701">
        <w:rPr>
          <w:vertAlign w:val="superscript"/>
        </w:rPr>
        <w:t>st</w:t>
      </w:r>
      <w:r w:rsidRPr="00262701">
        <w:t xml:space="preserve"> XI Football 1905 – 08,</w:t>
      </w:r>
      <w:r w:rsidR="008D0DD4">
        <w:t xml:space="preserve"> (his brother</w:t>
      </w:r>
      <w:r w:rsidR="00AF4A06">
        <w:t xml:space="preserve"> and he</w:t>
      </w:r>
      <w:r w:rsidR="008D0DD4">
        <w:t xml:space="preserve"> were Capt. and Secretary in 1907</w:t>
      </w:r>
      <w:r w:rsidR="009C5CF3">
        <w:t xml:space="preserve"> and he was Captain in 1908</w:t>
      </w:r>
      <w:r w:rsidR="008D0DD4">
        <w:t>),</w:t>
      </w:r>
      <w:r w:rsidRPr="00262701">
        <w:t xml:space="preserve">  1</w:t>
      </w:r>
      <w:r w:rsidRPr="00262701">
        <w:rPr>
          <w:vertAlign w:val="superscript"/>
        </w:rPr>
        <w:t>st</w:t>
      </w:r>
      <w:r w:rsidRPr="00262701">
        <w:t xml:space="preserve"> XI Cricket 1905 – 08</w:t>
      </w:r>
      <w:r>
        <w:t xml:space="preserve"> </w:t>
      </w:r>
      <w:r w:rsidRPr="00262701">
        <w:t xml:space="preserve"> Capt. 1908</w:t>
      </w:r>
      <w:r w:rsidR="00D02729">
        <w:t xml:space="preserve"> topping the batting and bowling averages by a long way.</w:t>
      </w:r>
      <w:r w:rsidR="00D822E3">
        <w:t xml:space="preserve"> </w:t>
      </w:r>
      <w:r>
        <w:t xml:space="preserve"> </w:t>
      </w:r>
      <w:r w:rsidR="001B6BF4">
        <w:t>Juniot Sports Champion 1907,</w:t>
      </w:r>
      <w:r>
        <w:t xml:space="preserve">Boxing.  </w:t>
      </w:r>
      <w:r w:rsidRPr="00262701">
        <w:t xml:space="preserve"> An Artist.</w:t>
      </w:r>
    </w:p>
    <w:p w:rsidR="00F6298A" w:rsidRPr="00262701" w:rsidRDefault="00F6298A" w:rsidP="0038281B">
      <w:pPr>
        <w:tabs>
          <w:tab w:val="right" w:pos="9639"/>
        </w:tabs>
      </w:pPr>
    </w:p>
    <w:p w:rsidR="00D22CC9" w:rsidRDefault="00F6298A" w:rsidP="0038281B">
      <w:pPr>
        <w:tabs>
          <w:tab w:val="right" w:pos="9639"/>
        </w:tabs>
      </w:pPr>
      <w:smartTag w:uri="urn:schemas-microsoft-com:office:smarttags" w:element="place">
        <w:r w:rsidRPr="00262701">
          <w:t>Sandhurst</w:t>
        </w:r>
      </w:smartTag>
      <w:r w:rsidRPr="00262701">
        <w:t xml:space="preserve"> 1908 – 09.  </w:t>
      </w:r>
      <w:r w:rsidR="00214C6D">
        <w:t>Played cricket for the Aldershot Garrison</w:t>
      </w:r>
      <w:r w:rsidR="00D22CC9">
        <w:t>. Passed out 38th.</w:t>
      </w:r>
    </w:p>
    <w:p w:rsidR="00F6298A" w:rsidRPr="00262701" w:rsidRDefault="00214C6D" w:rsidP="0038281B">
      <w:pPr>
        <w:tabs>
          <w:tab w:val="right" w:pos="9639"/>
        </w:tabs>
      </w:pPr>
      <w:r>
        <w:t xml:space="preserve"> </w:t>
      </w:r>
      <w:r w:rsidRPr="00262701">
        <w:t>2</w:t>
      </w:r>
      <w:r w:rsidRPr="00262701">
        <w:rPr>
          <w:vertAlign w:val="superscript"/>
        </w:rPr>
        <w:t>nd</w:t>
      </w:r>
      <w:r w:rsidRPr="00262701">
        <w:t>. L</w:t>
      </w:r>
      <w:r>
        <w:t>ieutenan</w:t>
      </w:r>
      <w:r w:rsidRPr="00262701">
        <w:t xml:space="preserve">t Royal Irish Regt. 1910, </w:t>
      </w:r>
      <w:r>
        <w:t xml:space="preserve"> </w:t>
      </w:r>
      <w:r w:rsidR="00F6298A" w:rsidRPr="00262701">
        <w:t>L</w:t>
      </w:r>
      <w:r>
        <w:t>ieu</w:t>
      </w:r>
      <w:r w:rsidR="00F6298A" w:rsidRPr="00262701">
        <w:t>t</w:t>
      </w:r>
      <w:r>
        <w:t>enant</w:t>
      </w:r>
      <w:r w:rsidR="00F6298A" w:rsidRPr="00262701">
        <w:t xml:space="preserve"> 1912.</w:t>
      </w:r>
    </w:p>
    <w:p w:rsidR="00F6298A" w:rsidRPr="00262701" w:rsidRDefault="00F6298A" w:rsidP="000F53FC">
      <w:pPr>
        <w:spacing w:before="240"/>
        <w:rPr>
          <w:b/>
        </w:rPr>
      </w:pPr>
      <w:r w:rsidRPr="00262701">
        <w:rPr>
          <w:b/>
        </w:rPr>
        <w:t>War Service</w:t>
      </w:r>
    </w:p>
    <w:p w:rsidR="00F6298A" w:rsidRPr="00262701" w:rsidRDefault="00F6298A" w:rsidP="000F53FC">
      <w:pPr>
        <w:tabs>
          <w:tab w:val="right" w:pos="9639"/>
        </w:tabs>
        <w:rPr>
          <w:noProof/>
        </w:rPr>
      </w:pPr>
      <w:smartTag w:uri="urn:schemas-microsoft-com:office:smarttags" w:element="place">
        <w:smartTag w:uri="urn:schemas-microsoft-com:office:smarttags" w:element="country-region">
          <w:r w:rsidRPr="00262701">
            <w:rPr>
              <w:noProof/>
            </w:rPr>
            <w:t>France</w:t>
          </w:r>
        </w:smartTag>
      </w:smartTag>
      <w:r w:rsidRPr="00262701">
        <w:rPr>
          <w:noProof/>
        </w:rPr>
        <w:t xml:space="preserve"> 1915-16. </w:t>
      </w:r>
      <w:r>
        <w:rPr>
          <w:noProof/>
        </w:rPr>
        <w:t xml:space="preserve"> </w:t>
      </w:r>
      <w:r w:rsidRPr="00262701">
        <w:rPr>
          <w:noProof/>
        </w:rPr>
        <w:t>2</w:t>
      </w:r>
      <w:r w:rsidRPr="00262701">
        <w:rPr>
          <w:noProof/>
          <w:vertAlign w:val="superscript"/>
        </w:rPr>
        <w:t>nd</w:t>
      </w:r>
      <w:r w:rsidRPr="00262701">
        <w:rPr>
          <w:noProof/>
        </w:rPr>
        <w:t>. Bn. Machine Gun Corps.</w:t>
      </w:r>
      <w:r>
        <w:rPr>
          <w:noProof/>
        </w:rPr>
        <w:t xml:space="preserve"> </w:t>
      </w:r>
      <w:r w:rsidRPr="00262701">
        <w:rPr>
          <w:noProof/>
        </w:rPr>
        <w:t>Gazetted  Captain</w:t>
      </w:r>
      <w:r w:rsidRPr="00262701">
        <w:t xml:space="preserve"> in the </w:t>
      </w:r>
      <w:r w:rsidRPr="00262701">
        <w:rPr>
          <w:noProof/>
        </w:rPr>
        <w:t>Royal Irish Regiment 14 Jan 1916</w:t>
      </w:r>
      <w:r>
        <w:rPr>
          <w:noProof/>
        </w:rPr>
        <w:t>.</w:t>
      </w:r>
      <w:r w:rsidR="00B20B4C">
        <w:rPr>
          <w:noProof/>
        </w:rPr>
        <w:t xml:space="preserve"> Mentioned in Dispatches. Military Cross Dec 1915</w:t>
      </w:r>
    </w:p>
    <w:p w:rsidR="00F6298A" w:rsidRDefault="00F6298A" w:rsidP="0038281B">
      <w:pPr>
        <w:tabs>
          <w:tab w:val="right" w:pos="9639"/>
        </w:tabs>
        <w:rPr>
          <w:b/>
        </w:rPr>
      </w:pPr>
    </w:p>
    <w:p w:rsidR="00F6298A" w:rsidRPr="00262701" w:rsidRDefault="00F6298A" w:rsidP="0038281B">
      <w:pPr>
        <w:tabs>
          <w:tab w:val="right" w:pos="9639"/>
        </w:tabs>
      </w:pPr>
      <w:r w:rsidRPr="00CC7BDA">
        <w:rPr>
          <w:b/>
        </w:rPr>
        <w:t>Died:</w:t>
      </w:r>
      <w:r w:rsidRPr="00262701">
        <w:t xml:space="preserve"> </w:t>
      </w:r>
      <w:r w:rsidRPr="00262701">
        <w:rPr>
          <w:noProof/>
        </w:rPr>
        <w:t xml:space="preserve">01 July 1916 KIA Battle of the </w:t>
      </w:r>
      <w:smartTag w:uri="urn:schemas-microsoft-com:office:smarttags" w:element="place">
        <w:r w:rsidRPr="00262701">
          <w:rPr>
            <w:noProof/>
          </w:rPr>
          <w:t>Somme</w:t>
        </w:r>
      </w:smartTag>
      <w:r w:rsidRPr="00262701">
        <w:rPr>
          <w:noProof/>
        </w:rPr>
        <w:t xml:space="preserve"> </w:t>
      </w:r>
      <w:r w:rsidRPr="00262701">
        <w:t xml:space="preserve">aged </w:t>
      </w:r>
      <w:r w:rsidRPr="00262701">
        <w:rPr>
          <w:noProof/>
        </w:rPr>
        <w:t>26</w:t>
      </w:r>
      <w:r w:rsidRPr="00262701">
        <w:br/>
      </w:r>
    </w:p>
    <w:p w:rsidR="00F6298A" w:rsidRPr="00262701" w:rsidRDefault="00F6298A" w:rsidP="0038281B">
      <w:pPr>
        <w:tabs>
          <w:tab w:val="right" w:pos="9639"/>
        </w:tabs>
      </w:pPr>
      <w:r w:rsidRPr="00CA6DAA">
        <w:rPr>
          <w:b/>
        </w:rPr>
        <w:t>Decorations:</w:t>
      </w:r>
      <w:r w:rsidRPr="00262701">
        <w:t xml:space="preserve"> </w:t>
      </w:r>
      <w:r>
        <w:t xml:space="preserve">  </w:t>
      </w:r>
      <w:r w:rsidRPr="00262701">
        <w:t>Mentioned in Despatches, Military Cross Medal, Victory Medal, 1914 – 14 Star.</w:t>
      </w:r>
    </w:p>
    <w:p w:rsidR="00F6298A" w:rsidRPr="00CC7BDA" w:rsidRDefault="00F6298A" w:rsidP="0038281B">
      <w:pPr>
        <w:tabs>
          <w:tab w:val="right" w:pos="9639"/>
        </w:tabs>
        <w:rPr>
          <w:b/>
        </w:rPr>
      </w:pPr>
      <w:r w:rsidRPr="00CC7BDA">
        <w:rPr>
          <w:b/>
        </w:rPr>
        <w:t>Memorials:</w:t>
      </w:r>
    </w:p>
    <w:p w:rsidR="00F6298A" w:rsidRPr="00262701" w:rsidRDefault="00F6298A" w:rsidP="0038281B">
      <w:pPr>
        <w:pStyle w:val="ListParagraph"/>
        <w:numPr>
          <w:ilvl w:val="0"/>
          <w:numId w:val="2"/>
        </w:numPr>
        <w:spacing w:after="0"/>
      </w:pPr>
      <w:r w:rsidRPr="00262701">
        <w:t>College Hall</w:t>
      </w:r>
    </w:p>
    <w:p w:rsidR="00F6298A" w:rsidRPr="00262701" w:rsidRDefault="00F6298A" w:rsidP="0038281B">
      <w:pPr>
        <w:pStyle w:val="ListParagraph"/>
        <w:numPr>
          <w:ilvl w:val="0"/>
          <w:numId w:val="2"/>
        </w:numPr>
        <w:spacing w:after="0"/>
        <w:rPr>
          <w:b/>
        </w:rPr>
      </w:pPr>
      <w:r w:rsidRPr="00262701">
        <w:rPr>
          <w:noProof/>
        </w:rPr>
        <w:t>Thiepval Memorial Pier and Face 3A</w:t>
      </w:r>
    </w:p>
    <w:p w:rsidR="00F6298A" w:rsidRDefault="00F6298A" w:rsidP="00C14367">
      <w:pPr>
        <w:pStyle w:val="ListParagraph"/>
        <w:numPr>
          <w:ilvl w:val="0"/>
          <w:numId w:val="2"/>
        </w:numPr>
        <w:spacing w:after="0"/>
        <w:rPr>
          <w:noProof/>
        </w:rPr>
      </w:pPr>
      <w:r w:rsidRPr="00262701">
        <w:rPr>
          <w:noProof/>
        </w:rPr>
        <w:t>Foulon Cemetry</w:t>
      </w:r>
    </w:p>
    <w:p w:rsidR="00F6298A" w:rsidRPr="00440E57" w:rsidRDefault="006105D6" w:rsidP="00440E57">
      <w:pPr>
        <w:pStyle w:val="Heading1"/>
      </w:pPr>
      <w:r>
        <w:br w:type="page"/>
      </w:r>
      <w:bookmarkStart w:id="71" w:name="_Toc465841397"/>
      <w:r w:rsidR="00F6298A" w:rsidRPr="00E7355C">
        <w:rPr>
          <w:noProof/>
        </w:rPr>
        <w:t>Eric John</w:t>
      </w:r>
      <w:r w:rsidR="00F6298A" w:rsidRPr="00440E57">
        <w:t xml:space="preserve"> </w:t>
      </w:r>
      <w:r w:rsidR="00F6298A" w:rsidRPr="00E7355C">
        <w:rPr>
          <w:b/>
          <w:noProof/>
        </w:rPr>
        <w:t>Mortis</w:t>
      </w:r>
      <w:r w:rsidR="00F6298A" w:rsidRPr="00440E57">
        <w:rPr>
          <w:b/>
        </w:rPr>
        <w:t xml:space="preserve"> </w:t>
      </w:r>
      <w:r w:rsidR="00F6298A" w:rsidRPr="00440E57">
        <w:t>(</w:t>
      </w:r>
      <w:r w:rsidR="00F6298A" w:rsidRPr="00E7355C">
        <w:rPr>
          <w:noProof/>
        </w:rPr>
        <w:t>3279</w:t>
      </w:r>
      <w:r w:rsidR="00F6298A" w:rsidRPr="00440E57">
        <w:t>)</w:t>
      </w:r>
      <w:bookmarkEnd w:id="71"/>
    </w:p>
    <w:p w:rsidR="00F6298A" w:rsidRDefault="00F6298A" w:rsidP="0038281B">
      <w:pPr>
        <w:tabs>
          <w:tab w:val="right" w:pos="9639"/>
        </w:tabs>
        <w:rPr>
          <w:color w:val="00FF00"/>
        </w:rPr>
      </w:pPr>
      <w:r>
        <w:rPr>
          <w:color w:val="00FF00"/>
        </w:rPr>
        <w:t>Vol. III Pg 24</w:t>
      </w:r>
    </w:p>
    <w:p w:rsidR="00F6298A" w:rsidRDefault="00F6298A" w:rsidP="0038281B">
      <w:pPr>
        <w:tabs>
          <w:tab w:val="right" w:pos="9639"/>
        </w:tabs>
        <w:rPr>
          <w:color w:val="00FF00"/>
        </w:rPr>
      </w:pPr>
    </w:p>
    <w:p w:rsidR="00F6298A" w:rsidRDefault="00E701C3" w:rsidP="0038281B">
      <w:pPr>
        <w:tabs>
          <w:tab w:val="right" w:pos="9639"/>
        </w:tabs>
        <w:rPr>
          <w:color w:val="00FF00"/>
        </w:rPr>
      </w:pPr>
      <w:r>
        <w:rPr>
          <w:noProof/>
          <w:lang w:eastAsia="en-GB"/>
        </w:rPr>
        <w:drawing>
          <wp:anchor distT="0" distB="0" distL="114300" distR="114300" simplePos="0" relativeHeight="251637248" behindDoc="1" locked="0" layoutInCell="1" allowOverlap="1" wp14:anchorId="3366EE9C" wp14:editId="0EDCB875">
            <wp:simplePos x="0" y="0"/>
            <wp:positionH relativeFrom="column">
              <wp:posOffset>3810</wp:posOffset>
            </wp:positionH>
            <wp:positionV relativeFrom="paragraph">
              <wp:align>bottom</wp:align>
            </wp:positionV>
            <wp:extent cx="2000250" cy="3152775"/>
            <wp:effectExtent l="0" t="0" r="0" b="9525"/>
            <wp:wrapTight wrapText="bothSides">
              <wp:wrapPolygon edited="0">
                <wp:start x="0" y="0"/>
                <wp:lineTo x="0" y="21535"/>
                <wp:lineTo x="21394" y="21535"/>
                <wp:lineTo x="21394" y="0"/>
                <wp:lineTo x="0" y="0"/>
              </wp:wrapPolygon>
            </wp:wrapTight>
            <wp:docPr id="6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00250" cy="3152775"/>
                    </a:xfrm>
                    <a:prstGeom prst="rect">
                      <a:avLst/>
                    </a:prstGeom>
                    <a:noFill/>
                  </pic:spPr>
                </pic:pic>
              </a:graphicData>
            </a:graphic>
            <wp14:sizeRelH relativeFrom="page">
              <wp14:pctWidth>0</wp14:pctWidth>
            </wp14:sizeRelH>
            <wp14:sizeRelV relativeFrom="page">
              <wp14:pctHeight>0</wp14:pctHeight>
            </wp14:sizeRelV>
          </wp:anchor>
        </w:drawing>
      </w:r>
    </w:p>
    <w:p w:rsidR="00F6298A" w:rsidRPr="00294750" w:rsidRDefault="00F6298A" w:rsidP="00294750">
      <w:pPr>
        <w:tabs>
          <w:tab w:val="right" w:pos="9639"/>
        </w:tabs>
        <w:rPr>
          <w:b/>
        </w:rPr>
      </w:pPr>
      <w:r w:rsidRPr="00294750">
        <w:rPr>
          <w:b/>
        </w:rPr>
        <w:t>Picture taken from 1915 1st XI Cricket Team photograph.</w:t>
      </w:r>
    </w:p>
    <w:p w:rsidR="00F6298A" w:rsidRDefault="00F6298A" w:rsidP="0038281B">
      <w:pPr>
        <w:tabs>
          <w:tab w:val="right" w:pos="9639"/>
        </w:tabs>
      </w:pPr>
    </w:p>
    <w:p w:rsidR="00F6298A" w:rsidRDefault="00F6298A" w:rsidP="0038281B">
      <w:pPr>
        <w:tabs>
          <w:tab w:val="right" w:pos="9639"/>
        </w:tabs>
      </w:pPr>
    </w:p>
    <w:p w:rsidR="00F6298A" w:rsidRDefault="00F6298A" w:rsidP="0038281B">
      <w:pPr>
        <w:tabs>
          <w:tab w:val="right" w:pos="9639"/>
        </w:tabs>
      </w:pPr>
    </w:p>
    <w:p w:rsidR="00F6298A" w:rsidRDefault="00F6298A" w:rsidP="0038281B">
      <w:pPr>
        <w:tabs>
          <w:tab w:val="right" w:pos="9639"/>
        </w:tabs>
      </w:pPr>
      <w:r w:rsidRPr="00294750">
        <w:rPr>
          <w:b/>
        </w:rPr>
        <w:t>Born:</w:t>
      </w:r>
      <w:r>
        <w:t xml:space="preserve"> </w:t>
      </w:r>
      <w:r>
        <w:rPr>
          <w:noProof/>
        </w:rPr>
        <w:t xml:space="preserve">23 August </w:t>
      </w:r>
      <w:r w:rsidRPr="00222D90">
        <w:rPr>
          <w:noProof/>
        </w:rPr>
        <w:t>1898 in Kinnerl</w:t>
      </w:r>
      <w:r>
        <w:rPr>
          <w:noProof/>
        </w:rPr>
        <w:t>e</w:t>
      </w:r>
      <w:r w:rsidRPr="00222D90">
        <w:rPr>
          <w:noProof/>
        </w:rPr>
        <w:t>y</w:t>
      </w:r>
      <w:r>
        <w:rPr>
          <w:noProof/>
        </w:rPr>
        <w:t>,</w:t>
      </w:r>
      <w:r w:rsidRPr="00222D90">
        <w:rPr>
          <w:noProof/>
        </w:rPr>
        <w:t xml:space="preserve"> Oswestry. Younger son of the late Dr. Harold Edward  Mortis and Amy F</w:t>
      </w:r>
      <w:r>
        <w:rPr>
          <w:noProof/>
        </w:rPr>
        <w:t>lorence</w:t>
      </w:r>
      <w:r w:rsidRPr="00222D90">
        <w:rPr>
          <w:noProof/>
        </w:rPr>
        <w:t xml:space="preserve"> Wright of Mark field Leicester.</w:t>
      </w:r>
      <w:r>
        <w:tab/>
      </w:r>
    </w:p>
    <w:p w:rsidR="00F6298A" w:rsidRDefault="00F6298A" w:rsidP="0038281B">
      <w:pPr>
        <w:tabs>
          <w:tab w:val="right" w:pos="9639"/>
        </w:tabs>
      </w:pPr>
    </w:p>
    <w:p w:rsidR="00F6298A" w:rsidRDefault="00F6298A" w:rsidP="0038281B">
      <w:pPr>
        <w:tabs>
          <w:tab w:val="right" w:pos="9639"/>
        </w:tabs>
      </w:pPr>
    </w:p>
    <w:p w:rsidR="00F6298A" w:rsidRDefault="00F6298A" w:rsidP="0038281B">
      <w:pPr>
        <w:tabs>
          <w:tab w:val="right" w:pos="9639"/>
        </w:tabs>
        <w:rPr>
          <w:noProof/>
        </w:rPr>
      </w:pPr>
      <w:r w:rsidRPr="00294750">
        <w:rPr>
          <w:b/>
        </w:rPr>
        <w:t>Joined</w:t>
      </w:r>
      <w:r>
        <w:t xml:space="preserve">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1912</w:t>
      </w:r>
      <w:r>
        <w:t xml:space="preserve"> and left in </w:t>
      </w:r>
      <w:r>
        <w:rPr>
          <w:noProof/>
        </w:rPr>
        <w:t>1916</w:t>
      </w:r>
    </w:p>
    <w:p w:rsidR="00F6298A" w:rsidRPr="00222D90" w:rsidRDefault="00F6298A" w:rsidP="0038281B">
      <w:pPr>
        <w:tabs>
          <w:tab w:val="right" w:pos="9639"/>
        </w:tabs>
      </w:pPr>
      <w:r w:rsidRPr="00222D90">
        <w:rPr>
          <w:noProof/>
        </w:rPr>
        <w:t>1st XI Cricket 1914, 1915, Captain 1916,  1</w:t>
      </w:r>
      <w:r w:rsidRPr="00222D90">
        <w:rPr>
          <w:noProof/>
          <w:vertAlign w:val="superscript"/>
        </w:rPr>
        <w:t>st</w:t>
      </w:r>
      <w:r w:rsidRPr="00222D90">
        <w:rPr>
          <w:noProof/>
        </w:rPr>
        <w:t xml:space="preserve"> XI Football 1914,  1</w:t>
      </w:r>
      <w:r w:rsidRPr="00222D90">
        <w:rPr>
          <w:noProof/>
          <w:vertAlign w:val="superscript"/>
        </w:rPr>
        <w:t>st</w:t>
      </w:r>
      <w:r w:rsidRPr="00222D90">
        <w:rPr>
          <w:noProof/>
        </w:rPr>
        <w:t xml:space="preserve"> XI Hockey 1915 - 16</w:t>
      </w:r>
      <w:r>
        <w:t>. Took part in the 1915 Concert to raise funds for footballs for the troops.</w:t>
      </w:r>
      <w:r w:rsidRPr="00222D90">
        <w:br/>
      </w:r>
    </w:p>
    <w:p w:rsidR="00F6298A" w:rsidRDefault="00F6298A" w:rsidP="00300EA4">
      <w:pPr>
        <w:spacing w:before="240"/>
        <w:rPr>
          <w:b/>
        </w:rPr>
      </w:pPr>
      <w:r w:rsidRPr="0053564D">
        <w:rPr>
          <w:b/>
        </w:rPr>
        <w:t>War Service</w:t>
      </w:r>
    </w:p>
    <w:p w:rsidR="00F6298A" w:rsidRDefault="00F6298A" w:rsidP="00300EA4">
      <w:r>
        <w:rPr>
          <w:noProof/>
        </w:rPr>
        <w:t>2nd Lieutenant</w:t>
      </w:r>
      <w:r>
        <w:t xml:space="preserve"> in the </w:t>
      </w:r>
      <w:r>
        <w:rPr>
          <w:noProof/>
        </w:rPr>
        <w:t xml:space="preserve">Royal </w:t>
      </w:r>
      <w:smartTag w:uri="urn:schemas-microsoft-com:office:smarttags" w:element="place">
        <w:r>
          <w:rPr>
            <w:noProof/>
          </w:rPr>
          <w:t>Guernsey</w:t>
        </w:r>
      </w:smartTag>
      <w:r>
        <w:rPr>
          <w:noProof/>
        </w:rPr>
        <w:t xml:space="preserve"> Light Infantry</w:t>
      </w:r>
    </w:p>
    <w:p w:rsidR="00F6298A" w:rsidRPr="00222D90" w:rsidRDefault="00F6298A" w:rsidP="0038281B">
      <w:pPr>
        <w:tabs>
          <w:tab w:val="right" w:pos="9639"/>
        </w:tabs>
        <w:rPr>
          <w:noProof/>
        </w:rPr>
      </w:pPr>
      <w:r w:rsidRPr="00852E9E">
        <w:rPr>
          <w:noProof/>
        </w:rPr>
        <w:t>2nd Lt. R.G.L.I</w:t>
      </w:r>
      <w:r w:rsidRPr="00222D90">
        <w:rPr>
          <w:noProof/>
        </w:rPr>
        <w:t>. “C” Coy 1</w:t>
      </w:r>
      <w:r w:rsidRPr="00222D90">
        <w:rPr>
          <w:noProof/>
          <w:vertAlign w:val="superscript"/>
        </w:rPr>
        <w:t>st</w:t>
      </w:r>
      <w:r w:rsidRPr="00222D90">
        <w:rPr>
          <w:noProof/>
        </w:rPr>
        <w:t xml:space="preserve"> Bn. Commissioned aged 18, 1916.</w:t>
      </w:r>
    </w:p>
    <w:p w:rsidR="00F6298A" w:rsidRPr="00222D90" w:rsidRDefault="00F6298A" w:rsidP="0038281B">
      <w:pPr>
        <w:tabs>
          <w:tab w:val="right" w:pos="9639"/>
        </w:tabs>
      </w:pPr>
      <w:r w:rsidRPr="00222D90">
        <w:rPr>
          <w:noProof/>
        </w:rPr>
        <w:t>Front line 1917</w:t>
      </w:r>
      <w:r>
        <w:rPr>
          <w:noProof/>
        </w:rPr>
        <w:t>.</w:t>
      </w:r>
      <w:r w:rsidRPr="00222D90">
        <w:rPr>
          <w:noProof/>
        </w:rPr>
        <w:t xml:space="preserve"> </w:t>
      </w:r>
    </w:p>
    <w:p w:rsidR="00F6298A" w:rsidRDefault="00F6298A" w:rsidP="0038281B">
      <w:pPr>
        <w:tabs>
          <w:tab w:val="right" w:pos="9639"/>
        </w:tabs>
        <w:rPr>
          <w:b/>
        </w:rPr>
      </w:pPr>
    </w:p>
    <w:p w:rsidR="00F6298A" w:rsidRDefault="00F6298A" w:rsidP="0038281B">
      <w:pPr>
        <w:tabs>
          <w:tab w:val="right" w:pos="9639"/>
        </w:tabs>
      </w:pPr>
      <w:r w:rsidRPr="00294750">
        <w:rPr>
          <w:b/>
        </w:rPr>
        <w:t>Died:</w:t>
      </w:r>
      <w:r>
        <w:t xml:space="preserve"> </w:t>
      </w:r>
      <w:r>
        <w:rPr>
          <w:noProof/>
        </w:rPr>
        <w:t>11 April 1918</w:t>
      </w:r>
      <w:r>
        <w:t xml:space="preserve"> </w:t>
      </w:r>
      <w:r w:rsidRPr="006B5B8A">
        <w:t>KIA at</w:t>
      </w:r>
      <w:r>
        <w:t xml:space="preserve"> Le</w:t>
      </w:r>
      <w:r w:rsidRPr="006B5B8A">
        <w:t xml:space="preserve"> </w:t>
      </w:r>
      <w:r w:rsidRPr="008E4D38">
        <w:t>Doulieu</w:t>
      </w:r>
      <w:r w:rsidRPr="00961989">
        <w:rPr>
          <w:color w:val="FF0000"/>
        </w:rPr>
        <w:t>,</w:t>
      </w:r>
      <w:r>
        <w:t xml:space="preserve"> while leading his platoon, aged </w:t>
      </w:r>
      <w:r>
        <w:rPr>
          <w:noProof/>
        </w:rPr>
        <w:t>19</w:t>
      </w:r>
      <w:r>
        <w:br/>
      </w:r>
    </w:p>
    <w:p w:rsidR="00F6298A" w:rsidRPr="0093616A" w:rsidRDefault="00F6298A" w:rsidP="0038281B">
      <w:pPr>
        <w:tabs>
          <w:tab w:val="right" w:pos="9639"/>
        </w:tabs>
      </w:pPr>
      <w:r w:rsidRPr="00222D90">
        <w:rPr>
          <w:b/>
        </w:rPr>
        <w:t>Decorations:</w:t>
      </w:r>
      <w:r>
        <w:rPr>
          <w:color w:val="FF0000"/>
        </w:rPr>
        <w:t xml:space="preserve"> </w:t>
      </w:r>
      <w:r w:rsidRPr="0093616A">
        <w:t>Medal, Victory Medal</w:t>
      </w:r>
    </w:p>
    <w:p w:rsidR="00F6298A" w:rsidRDefault="00F6298A" w:rsidP="0038281B">
      <w:pPr>
        <w:tabs>
          <w:tab w:val="right" w:pos="9639"/>
        </w:tabs>
      </w:pPr>
    </w:p>
    <w:p w:rsidR="00F6298A" w:rsidRDefault="00F6298A" w:rsidP="0038281B">
      <w:pPr>
        <w:tabs>
          <w:tab w:val="right" w:pos="9639"/>
        </w:tabs>
      </w:pPr>
      <w:r>
        <w:t>Memorials:</w:t>
      </w:r>
    </w:p>
    <w:p w:rsidR="00F6298A" w:rsidRDefault="00F6298A" w:rsidP="0038281B">
      <w:pPr>
        <w:pStyle w:val="ListParagraph"/>
        <w:numPr>
          <w:ilvl w:val="0"/>
          <w:numId w:val="2"/>
        </w:numPr>
        <w:spacing w:after="0"/>
      </w:pPr>
      <w:r>
        <w:t>College Hall</w:t>
      </w:r>
    </w:p>
    <w:p w:rsidR="00F6298A" w:rsidRPr="00222D90" w:rsidRDefault="00F6298A" w:rsidP="0038281B">
      <w:pPr>
        <w:pStyle w:val="ListParagraph"/>
        <w:numPr>
          <w:ilvl w:val="0"/>
          <w:numId w:val="2"/>
        </w:numPr>
        <w:spacing w:after="0"/>
        <w:rPr>
          <w:b/>
        </w:rPr>
      </w:pPr>
      <w:smartTag w:uri="urn:schemas-microsoft-com:office:smarttags" w:element="place">
        <w:smartTag w:uri="urn:schemas-microsoft-com:office:smarttags" w:element="PlaceName">
          <w:r>
            <w:rPr>
              <w:noProof/>
            </w:rPr>
            <w:t>Trois</w:t>
          </w:r>
        </w:smartTag>
        <w:r>
          <w:rPr>
            <w:noProof/>
          </w:rPr>
          <w:t xml:space="preserve"> </w:t>
        </w:r>
        <w:smartTag w:uri="urn:schemas-microsoft-com:office:smarttags" w:element="PlaceName">
          <w:r>
            <w:rPr>
              <w:noProof/>
            </w:rPr>
            <w:t>Arbres</w:t>
          </w:r>
        </w:smartTag>
        <w:r>
          <w:rPr>
            <w:noProof/>
          </w:rPr>
          <w:t xml:space="preserve"> </w:t>
        </w:r>
        <w:smartTag w:uri="urn:schemas-microsoft-com:office:smarttags" w:element="PlaceType">
          <w:r>
            <w:rPr>
              <w:noProof/>
            </w:rPr>
            <w:t>Cemetery</w:t>
          </w:r>
        </w:smartTag>
      </w:smartTag>
      <w:r>
        <w:rPr>
          <w:noProof/>
        </w:rPr>
        <w:t xml:space="preserve"> Steenwerck</w:t>
      </w:r>
      <w:r>
        <w:rPr>
          <w:noProof/>
          <w:color w:val="FF0000"/>
        </w:rPr>
        <w:t xml:space="preserve"> </w:t>
      </w:r>
      <w:r w:rsidRPr="00222D90">
        <w:rPr>
          <w:noProof/>
        </w:rPr>
        <w:t>Plot II Row O Grave 26</w:t>
      </w:r>
    </w:p>
    <w:p w:rsidR="00F6298A" w:rsidRPr="001207AF" w:rsidRDefault="00F6298A" w:rsidP="0038281B">
      <w:pPr>
        <w:pStyle w:val="ListParagraph"/>
        <w:numPr>
          <w:ilvl w:val="0"/>
          <w:numId w:val="2"/>
        </w:numPr>
        <w:spacing w:after="0"/>
        <w:rPr>
          <w:b/>
        </w:rPr>
      </w:pPr>
      <w:r w:rsidRPr="00222D90">
        <w:rPr>
          <w:noProof/>
        </w:rPr>
        <w:t xml:space="preserve">St </w:t>
      </w:r>
      <w:smartTag w:uri="urn:schemas-microsoft-com:office:smarttags" w:element="place">
        <w:smartTag w:uri="urn:schemas-microsoft-com:office:smarttags" w:element="PlaceName">
          <w:r w:rsidRPr="00222D90">
            <w:rPr>
              <w:noProof/>
            </w:rPr>
            <w:t>Peter</w:t>
          </w:r>
        </w:smartTag>
        <w:r w:rsidRPr="00222D90">
          <w:rPr>
            <w:noProof/>
          </w:rPr>
          <w:t xml:space="preserve"> </w:t>
        </w:r>
        <w:smartTag w:uri="urn:schemas-microsoft-com:office:smarttags" w:element="PlaceName">
          <w:r w:rsidRPr="00222D90">
            <w:rPr>
              <w:noProof/>
            </w:rPr>
            <w:t>Port</w:t>
          </w:r>
        </w:smartTag>
      </w:smartTag>
      <w:r w:rsidRPr="00222D90">
        <w:rPr>
          <w:noProof/>
        </w:rPr>
        <w:t xml:space="preserve"> Parish Memorial</w:t>
      </w:r>
      <w:r>
        <w:rPr>
          <w:noProof/>
          <w:color w:val="FF0000"/>
        </w:rPr>
        <w:t xml:space="preserve"> ???</w:t>
      </w:r>
    </w:p>
    <w:p w:rsidR="00F6298A" w:rsidRDefault="00F6298A" w:rsidP="001207AF">
      <w:pPr>
        <w:pStyle w:val="ListParagraph"/>
        <w:spacing w:after="0"/>
        <w:rPr>
          <w:noProof/>
          <w:color w:val="FF0000"/>
        </w:rPr>
      </w:pPr>
    </w:p>
    <w:p w:rsidR="00F6298A" w:rsidRPr="00567D5B" w:rsidRDefault="006105D6" w:rsidP="00440E57">
      <w:pPr>
        <w:pStyle w:val="Heading1"/>
        <w:rPr>
          <w:color w:val="FF0000"/>
        </w:rPr>
      </w:pPr>
      <w:r>
        <w:br w:type="page"/>
      </w:r>
      <w:bookmarkStart w:id="72" w:name="_Toc465841398"/>
      <w:r w:rsidR="00F6298A" w:rsidRPr="00E7355C">
        <w:rPr>
          <w:noProof/>
        </w:rPr>
        <w:t>Arthur Russell St John</w:t>
      </w:r>
      <w:r w:rsidR="00F6298A" w:rsidRPr="00440E57">
        <w:t xml:space="preserve"> </w:t>
      </w:r>
      <w:r w:rsidR="00F6298A" w:rsidRPr="00E7355C">
        <w:rPr>
          <w:b/>
          <w:noProof/>
        </w:rPr>
        <w:t>Moubray</w:t>
      </w:r>
      <w:r w:rsidR="00F6298A" w:rsidRPr="00440E57">
        <w:rPr>
          <w:b/>
        </w:rPr>
        <w:t xml:space="preserve"> </w:t>
      </w:r>
      <w:r w:rsidR="00F6298A" w:rsidRPr="00440E57">
        <w:t>(</w:t>
      </w:r>
      <w:r w:rsidR="00F6298A" w:rsidRPr="00E7355C">
        <w:rPr>
          <w:noProof/>
        </w:rPr>
        <w:t>2917</w:t>
      </w:r>
      <w:r w:rsidR="00F6298A" w:rsidRPr="00072E94">
        <w:t>) MC MiD</w:t>
      </w:r>
      <w:bookmarkEnd w:id="72"/>
    </w:p>
    <w:p w:rsidR="00F6298A" w:rsidRPr="00567D5B" w:rsidRDefault="00F6298A" w:rsidP="0038281B">
      <w:pPr>
        <w:tabs>
          <w:tab w:val="right" w:pos="9639"/>
        </w:tabs>
        <w:rPr>
          <w:color w:val="00FF00"/>
        </w:rPr>
      </w:pPr>
      <w:r w:rsidRPr="00567D5B">
        <w:rPr>
          <w:color w:val="00FF00"/>
        </w:rPr>
        <w:t>Vol. III Pg ???</w:t>
      </w:r>
    </w:p>
    <w:p w:rsidR="00F6298A" w:rsidRDefault="00F6298A" w:rsidP="0038281B">
      <w:pPr>
        <w:tabs>
          <w:tab w:val="right" w:pos="9639"/>
        </w:tabs>
      </w:pPr>
    </w:p>
    <w:p w:rsidR="00F6298A" w:rsidRDefault="00F6298A" w:rsidP="0038281B">
      <w:pPr>
        <w:tabs>
          <w:tab w:val="right" w:pos="9639"/>
        </w:tabs>
      </w:pPr>
      <w:r w:rsidRPr="00C14367">
        <w:rPr>
          <w:b/>
        </w:rPr>
        <w:t>Born:</w:t>
      </w:r>
      <w:r>
        <w:t xml:space="preserve"> </w:t>
      </w:r>
      <w:r>
        <w:rPr>
          <w:noProof/>
        </w:rPr>
        <w:t xml:space="preserve">15 March </w:t>
      </w:r>
      <w:r w:rsidRPr="00C14367">
        <w:rPr>
          <w:noProof/>
        </w:rPr>
        <w:t xml:space="preserve">1891 in Lake Co, </w:t>
      </w:r>
      <w:smartTag w:uri="urn:schemas-microsoft-com:office:smarttags" w:element="State">
        <w:r w:rsidRPr="00C14367">
          <w:rPr>
            <w:noProof/>
          </w:rPr>
          <w:t>Florida</w:t>
        </w:r>
      </w:smartTag>
      <w:r w:rsidRPr="00C14367">
        <w:rPr>
          <w:noProof/>
        </w:rPr>
        <w:t xml:space="preserve"> </w:t>
      </w:r>
      <w:smartTag w:uri="urn:schemas-microsoft-com:office:smarttags" w:element="place">
        <w:smartTag w:uri="urn:schemas-microsoft-com:office:smarttags" w:element="country-region">
          <w:r w:rsidRPr="00C14367">
            <w:rPr>
              <w:noProof/>
            </w:rPr>
            <w:t>USA</w:t>
          </w:r>
        </w:smartTag>
      </w:smartTag>
      <w:r w:rsidRPr="00C14367">
        <w:rPr>
          <w:noProof/>
        </w:rPr>
        <w:t xml:space="preserve">. Eldest son of the late Arthur Rolland Moubray </w:t>
      </w:r>
      <w:r w:rsidRPr="00AF225C">
        <w:rPr>
          <w:noProof/>
          <w:color w:val="FF0000"/>
        </w:rPr>
        <w:t>RN</w:t>
      </w:r>
      <w:r w:rsidRPr="00C14367">
        <w:rPr>
          <w:noProof/>
        </w:rPr>
        <w:t xml:space="preserve"> , grower and Amy Louise Russell.</w:t>
      </w:r>
      <w:r>
        <w:tab/>
      </w:r>
    </w:p>
    <w:p w:rsidR="00F6298A" w:rsidRDefault="00F6298A" w:rsidP="0038281B">
      <w:pPr>
        <w:tabs>
          <w:tab w:val="right" w:pos="9639"/>
        </w:tabs>
      </w:pPr>
      <w:r w:rsidRPr="00852E9E">
        <w:rPr>
          <w:noProof/>
        </w:rPr>
        <w:t xml:space="preserve">Brother </w:t>
      </w:r>
      <w:r w:rsidRPr="00177025">
        <w:rPr>
          <w:noProof/>
        </w:rPr>
        <w:t>of  2959,</w:t>
      </w:r>
      <w:r>
        <w:rPr>
          <w:noProof/>
          <w:color w:val="FF0000"/>
        </w:rPr>
        <w:t xml:space="preserve"> </w:t>
      </w:r>
      <w:r w:rsidRPr="00852E9E">
        <w:rPr>
          <w:noProof/>
        </w:rPr>
        <w:t>3074 below</w:t>
      </w:r>
    </w:p>
    <w:p w:rsidR="00F6298A" w:rsidRDefault="00F6298A" w:rsidP="0038281B">
      <w:pPr>
        <w:tabs>
          <w:tab w:val="right" w:pos="9639"/>
        </w:tabs>
        <w:rPr>
          <w:b/>
        </w:rPr>
      </w:pPr>
    </w:p>
    <w:p w:rsidR="00F6298A" w:rsidRDefault="00F6298A" w:rsidP="0038281B">
      <w:pPr>
        <w:tabs>
          <w:tab w:val="right" w:pos="9639"/>
        </w:tabs>
      </w:pPr>
      <w:r w:rsidRPr="00C14367">
        <w:rPr>
          <w:b/>
        </w:rPr>
        <w:t>Joined</w:t>
      </w:r>
      <w:r>
        <w:t xml:space="preserve">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1899</w:t>
      </w:r>
      <w:r>
        <w:t xml:space="preserve"> and left in </w:t>
      </w:r>
      <w:r>
        <w:rPr>
          <w:noProof/>
        </w:rPr>
        <w:t>1906</w:t>
      </w:r>
      <w:r>
        <w:br/>
      </w:r>
    </w:p>
    <w:p w:rsidR="00F6298A" w:rsidRPr="00C14367" w:rsidRDefault="00F6298A" w:rsidP="0038281B">
      <w:pPr>
        <w:tabs>
          <w:tab w:val="right" w:pos="9639"/>
        </w:tabs>
      </w:pPr>
      <w:r w:rsidRPr="00C14367">
        <w:t xml:space="preserve">Served Caledonia Railway for 3 .5 years. Joined </w:t>
      </w:r>
      <w:smartTag w:uri="urn:schemas-microsoft-com:office:smarttags" w:element="City">
        <w:r w:rsidRPr="00C14367">
          <w:t>Bombay</w:t>
        </w:r>
      </w:smartTag>
      <w:r w:rsidRPr="00C14367">
        <w:t xml:space="preserve"> </w:t>
      </w:r>
      <w:smartTag w:uri="urn:schemas-microsoft-com:office:smarttags" w:element="City">
        <w:r w:rsidRPr="00C14367">
          <w:t>Baroda</w:t>
        </w:r>
      </w:smartTag>
      <w:r w:rsidRPr="00C14367">
        <w:t xml:space="preserve"> and </w:t>
      </w:r>
      <w:smartTag w:uri="urn:schemas-microsoft-com:office:smarttags" w:element="place">
        <w:r w:rsidRPr="00C14367">
          <w:t>Central India</w:t>
        </w:r>
      </w:smartTag>
      <w:r w:rsidRPr="00C14367">
        <w:t xml:space="preserve"> Railway 1913.</w:t>
      </w:r>
    </w:p>
    <w:p w:rsidR="00F6298A" w:rsidRPr="00C14367" w:rsidRDefault="00F6298A" w:rsidP="0038281B">
      <w:pPr>
        <w:tabs>
          <w:tab w:val="right" w:pos="9639"/>
        </w:tabs>
      </w:pPr>
      <w:r w:rsidRPr="00C14367">
        <w:t xml:space="preserve">At out break of war returned to </w:t>
      </w:r>
      <w:smartTag w:uri="urn:schemas-microsoft-com:office:smarttags" w:element="place">
        <w:smartTag w:uri="urn:schemas-microsoft-com:office:smarttags" w:element="City">
          <w:r w:rsidRPr="00C14367">
            <w:t>Glasgow</w:t>
          </w:r>
        </w:smartTag>
      </w:smartTag>
      <w:r w:rsidRPr="00C14367">
        <w:t xml:space="preserve"> and joined Clyde Artillery</w:t>
      </w:r>
    </w:p>
    <w:p w:rsidR="00F6298A" w:rsidRDefault="00F6298A" w:rsidP="0038281B">
      <w:pPr>
        <w:tabs>
          <w:tab w:val="right" w:pos="9639"/>
        </w:tabs>
      </w:pPr>
    </w:p>
    <w:p w:rsidR="00F6298A" w:rsidRDefault="00F6298A" w:rsidP="00567D5B">
      <w:pPr>
        <w:spacing w:before="240"/>
        <w:rPr>
          <w:b/>
        </w:rPr>
      </w:pPr>
      <w:r w:rsidRPr="0053564D">
        <w:rPr>
          <w:b/>
        </w:rPr>
        <w:t>War Service</w:t>
      </w:r>
    </w:p>
    <w:p w:rsidR="00F6298A" w:rsidRDefault="00F6298A" w:rsidP="00567D5B">
      <w:r>
        <w:rPr>
          <w:noProof/>
        </w:rPr>
        <w:t>Major</w:t>
      </w:r>
      <w:r>
        <w:t xml:space="preserve"> in the </w:t>
      </w:r>
      <w:r>
        <w:rPr>
          <w:noProof/>
        </w:rPr>
        <w:t>Royal Garrison Artillery</w:t>
      </w:r>
    </w:p>
    <w:p w:rsidR="00F6298A" w:rsidRPr="00C14367" w:rsidRDefault="00F6298A" w:rsidP="0038281B">
      <w:pPr>
        <w:tabs>
          <w:tab w:val="right" w:pos="9639"/>
        </w:tabs>
        <w:rPr>
          <w:noProof/>
        </w:rPr>
      </w:pPr>
      <w:smartTag w:uri="urn:schemas-microsoft-com:office:smarttags" w:element="country-region">
        <w:r w:rsidRPr="00852E9E">
          <w:rPr>
            <w:noProof/>
          </w:rPr>
          <w:t>France</w:t>
        </w:r>
      </w:smartTag>
      <w:r w:rsidRPr="00852E9E">
        <w:rPr>
          <w:noProof/>
        </w:rPr>
        <w:t xml:space="preserve"> 1916 With Seige </w:t>
      </w:r>
      <w:smartTag w:uri="urn:schemas-microsoft-com:office:smarttags" w:element="place">
        <w:r w:rsidRPr="00852E9E">
          <w:rPr>
            <w:noProof/>
          </w:rPr>
          <w:t>Battery</w:t>
        </w:r>
      </w:smartTag>
      <w:r w:rsidRPr="00C14367">
        <w:rPr>
          <w:noProof/>
        </w:rPr>
        <w:t xml:space="preserve">.  Gazetted 27 Sept 1917 Lieut. (Act) Captain. </w:t>
      </w:r>
    </w:p>
    <w:p w:rsidR="00F6298A" w:rsidRPr="00C14367" w:rsidRDefault="00F6298A" w:rsidP="0038281B">
      <w:pPr>
        <w:tabs>
          <w:tab w:val="right" w:pos="9639"/>
        </w:tabs>
        <w:rPr>
          <w:noProof/>
        </w:rPr>
      </w:pPr>
      <w:r w:rsidRPr="00C14367">
        <w:rPr>
          <w:noProof/>
        </w:rPr>
        <w:t>Captain 1917 Actg. Maj at Cambrai in command of No. 354 Siege Battery 1917</w:t>
      </w:r>
      <w:r>
        <w:rPr>
          <w:noProof/>
        </w:rPr>
        <w:t xml:space="preserve"> at the Battle of Cambrai</w:t>
      </w:r>
      <w:r w:rsidRPr="00C14367">
        <w:rPr>
          <w:noProof/>
        </w:rPr>
        <w:t>. Given another command No. 200 Siege battery.</w:t>
      </w:r>
    </w:p>
    <w:p w:rsidR="00F6298A" w:rsidRPr="00C14367" w:rsidRDefault="00F6298A" w:rsidP="00C14367">
      <w:pPr>
        <w:tabs>
          <w:tab w:val="right" w:pos="9639"/>
        </w:tabs>
      </w:pPr>
      <w:r w:rsidRPr="00C14367">
        <w:rPr>
          <w:noProof/>
        </w:rPr>
        <w:t>Mentioned in Despatches and Military Cross 1917</w:t>
      </w:r>
      <w:r>
        <w:rPr>
          <w:noProof/>
        </w:rPr>
        <w:t>.</w:t>
      </w:r>
    </w:p>
    <w:p w:rsidR="00F6298A" w:rsidRDefault="00F6298A" w:rsidP="0038281B">
      <w:pPr>
        <w:tabs>
          <w:tab w:val="right" w:pos="9639"/>
        </w:tabs>
        <w:rPr>
          <w:noProof/>
        </w:rPr>
      </w:pPr>
      <w:r w:rsidRPr="00852E9E">
        <w:rPr>
          <w:noProof/>
        </w:rPr>
        <w:t>Wounded</w:t>
      </w:r>
      <w:r>
        <w:rPr>
          <w:noProof/>
        </w:rPr>
        <w:t xml:space="preserve"> on the night of</w:t>
      </w:r>
      <w:r w:rsidRPr="00852E9E">
        <w:rPr>
          <w:noProof/>
        </w:rPr>
        <w:t xml:space="preserve"> 29 Jun 1918</w:t>
      </w:r>
      <w:r>
        <w:rPr>
          <w:noProof/>
        </w:rPr>
        <w:t xml:space="preserve"> by a stray shell</w:t>
      </w:r>
      <w:r w:rsidRPr="00852E9E">
        <w:rPr>
          <w:noProof/>
        </w:rPr>
        <w:t>, died in hosp</w:t>
      </w:r>
      <w:r>
        <w:rPr>
          <w:noProof/>
        </w:rPr>
        <w:t xml:space="preserve">ital </w:t>
      </w:r>
      <w:r w:rsidRPr="00852E9E">
        <w:rPr>
          <w:noProof/>
        </w:rPr>
        <w:t>2 Jul 1918</w:t>
      </w:r>
      <w:r>
        <w:rPr>
          <w:noProof/>
        </w:rPr>
        <w:t>.</w:t>
      </w:r>
    </w:p>
    <w:p w:rsidR="00F6298A" w:rsidRDefault="00F6298A" w:rsidP="0038281B">
      <w:pPr>
        <w:tabs>
          <w:tab w:val="right" w:pos="9639"/>
        </w:tabs>
        <w:rPr>
          <w:b/>
        </w:rPr>
      </w:pPr>
    </w:p>
    <w:p w:rsidR="00F6298A" w:rsidRDefault="00F6298A" w:rsidP="0038281B">
      <w:pPr>
        <w:tabs>
          <w:tab w:val="right" w:pos="9639"/>
        </w:tabs>
      </w:pPr>
      <w:r w:rsidRPr="00C14367">
        <w:rPr>
          <w:b/>
        </w:rPr>
        <w:t>Died:</w:t>
      </w:r>
      <w:r>
        <w:t xml:space="preserve"> </w:t>
      </w:r>
      <w:r>
        <w:rPr>
          <w:noProof/>
        </w:rPr>
        <w:t>02 July 1918</w:t>
      </w:r>
      <w:r>
        <w:t xml:space="preserve"> aged </w:t>
      </w:r>
      <w:r>
        <w:rPr>
          <w:noProof/>
        </w:rPr>
        <w:t>27</w:t>
      </w:r>
      <w:r>
        <w:br/>
      </w:r>
    </w:p>
    <w:p w:rsidR="00F6298A" w:rsidRPr="00316274" w:rsidRDefault="00F6298A" w:rsidP="0038281B">
      <w:pPr>
        <w:tabs>
          <w:tab w:val="right" w:pos="9639"/>
        </w:tabs>
        <w:rPr>
          <w:color w:val="FF0000"/>
        </w:rPr>
      </w:pPr>
      <w:r w:rsidRPr="00C14367">
        <w:rPr>
          <w:b/>
        </w:rPr>
        <w:t>Decorations:</w:t>
      </w:r>
      <w:r w:rsidRPr="00C14367">
        <w:t xml:space="preserve"> Military Cross</w:t>
      </w:r>
      <w:r>
        <w:t xml:space="preserve"> (1917)</w:t>
      </w:r>
      <w:r w:rsidRPr="00C14367">
        <w:t>, Mentioned in Despatches,</w:t>
      </w:r>
      <w:r>
        <w:rPr>
          <w:color w:val="FF0000"/>
        </w:rPr>
        <w:t xml:space="preserve">  ????</w:t>
      </w:r>
    </w:p>
    <w:p w:rsidR="00F6298A" w:rsidRDefault="00F6298A" w:rsidP="0038281B">
      <w:pPr>
        <w:tabs>
          <w:tab w:val="right" w:pos="9639"/>
        </w:tabs>
      </w:pPr>
    </w:p>
    <w:p w:rsidR="00F6298A" w:rsidRPr="00C14367" w:rsidRDefault="00F6298A" w:rsidP="0038281B">
      <w:pPr>
        <w:tabs>
          <w:tab w:val="right" w:pos="9639"/>
        </w:tabs>
        <w:rPr>
          <w:b/>
        </w:rPr>
      </w:pPr>
      <w:r w:rsidRPr="00C14367">
        <w:rPr>
          <w:b/>
        </w:rPr>
        <w:t>Memorials:</w:t>
      </w:r>
    </w:p>
    <w:p w:rsidR="00F6298A" w:rsidRDefault="00F6298A" w:rsidP="0038281B">
      <w:pPr>
        <w:pStyle w:val="ListParagraph"/>
        <w:numPr>
          <w:ilvl w:val="0"/>
          <w:numId w:val="2"/>
        </w:numPr>
        <w:spacing w:after="0"/>
      </w:pPr>
      <w:r>
        <w:t>College Hall</w:t>
      </w:r>
    </w:p>
    <w:p w:rsidR="00F6298A" w:rsidRPr="00316274" w:rsidRDefault="00F6298A" w:rsidP="0038281B">
      <w:pPr>
        <w:pStyle w:val="ListParagraph"/>
        <w:numPr>
          <w:ilvl w:val="0"/>
          <w:numId w:val="2"/>
        </w:numPr>
        <w:spacing w:after="0"/>
        <w:rPr>
          <w:b/>
        </w:rPr>
      </w:pPr>
      <w:r>
        <w:rPr>
          <w:noProof/>
        </w:rPr>
        <w:t xml:space="preserve">Crouy-sur-Somme British Cemetery </w:t>
      </w:r>
      <w:r w:rsidRPr="00C14367">
        <w:rPr>
          <w:noProof/>
        </w:rPr>
        <w:t>III. B. I</w:t>
      </w:r>
    </w:p>
    <w:p w:rsidR="00F6298A" w:rsidRDefault="00F6298A" w:rsidP="00316274">
      <w:pPr>
        <w:pStyle w:val="ListParagraph"/>
        <w:spacing w:after="0"/>
        <w:rPr>
          <w:noProof/>
        </w:rPr>
      </w:pPr>
    </w:p>
    <w:p w:rsidR="00F6298A" w:rsidRDefault="00F6298A" w:rsidP="00316274">
      <w:pPr>
        <w:pStyle w:val="ListParagraph"/>
        <w:spacing w:after="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F6298A" w:rsidRPr="00852E9E" w:rsidTr="00852E9E">
        <w:tc>
          <w:tcPr>
            <w:tcW w:w="9854" w:type="dxa"/>
          </w:tcPr>
          <w:p w:rsidR="00F6298A" w:rsidRPr="00852E9E" w:rsidRDefault="00F6298A" w:rsidP="00852E9E">
            <w:pPr>
              <w:spacing w:after="0"/>
              <w:rPr>
                <w:b/>
              </w:rPr>
            </w:pPr>
            <w:r w:rsidRPr="00852E9E">
              <w:rPr>
                <w:b/>
              </w:rPr>
              <w:t>Notes</w:t>
            </w:r>
          </w:p>
          <w:p w:rsidR="00F6298A" w:rsidRPr="00852E9E" w:rsidRDefault="00F6298A" w:rsidP="00852E9E">
            <w:pPr>
              <w:spacing w:after="0"/>
            </w:pPr>
            <w:r w:rsidRPr="00852E9E">
              <w:rPr>
                <w:noProof/>
              </w:rPr>
              <w:t>(in CH, but not on EC list</w:t>
            </w:r>
          </w:p>
        </w:tc>
      </w:tr>
    </w:tbl>
    <w:p w:rsidR="00F6298A" w:rsidRPr="0040320A" w:rsidRDefault="006105D6" w:rsidP="00440E57">
      <w:pPr>
        <w:pStyle w:val="Heading1"/>
        <w:rPr>
          <w:color w:val="FF0000"/>
        </w:rPr>
      </w:pPr>
      <w:r>
        <w:br w:type="page"/>
      </w:r>
      <w:bookmarkStart w:id="73" w:name="_Toc465841399"/>
      <w:r w:rsidR="00F6298A" w:rsidRPr="00E7355C">
        <w:rPr>
          <w:noProof/>
        </w:rPr>
        <w:t>Cyril Lloyd</w:t>
      </w:r>
      <w:r w:rsidR="00F6298A" w:rsidRPr="00440E57">
        <w:t xml:space="preserve"> </w:t>
      </w:r>
      <w:r w:rsidR="00F6298A" w:rsidRPr="00E7355C">
        <w:rPr>
          <w:b/>
          <w:noProof/>
        </w:rPr>
        <w:t>Moubray</w:t>
      </w:r>
      <w:r w:rsidR="00F6298A" w:rsidRPr="00440E57">
        <w:rPr>
          <w:b/>
        </w:rPr>
        <w:t xml:space="preserve"> </w:t>
      </w:r>
      <w:r w:rsidR="00F6298A" w:rsidRPr="00440E57">
        <w:t>(</w:t>
      </w:r>
      <w:r w:rsidR="00F6298A" w:rsidRPr="00E7355C">
        <w:rPr>
          <w:noProof/>
        </w:rPr>
        <w:t>3074</w:t>
      </w:r>
      <w:r w:rsidR="00F6298A" w:rsidRPr="00440E57">
        <w:t>)</w:t>
      </w:r>
      <w:r w:rsidR="00F6298A">
        <w:t xml:space="preserve"> </w:t>
      </w:r>
      <w:r w:rsidR="00F6298A" w:rsidRPr="000A1B19">
        <w:t>M.C. MiD</w:t>
      </w:r>
      <w:bookmarkEnd w:id="73"/>
    </w:p>
    <w:p w:rsidR="00F6298A" w:rsidRPr="00B925ED" w:rsidRDefault="00F6298A" w:rsidP="0038281B">
      <w:pPr>
        <w:tabs>
          <w:tab w:val="right" w:pos="9639"/>
        </w:tabs>
        <w:rPr>
          <w:color w:val="FF0000"/>
        </w:rPr>
      </w:pPr>
      <w:r>
        <w:rPr>
          <w:color w:val="00FF00"/>
        </w:rPr>
        <w:t xml:space="preserve">                                                        </w:t>
      </w:r>
      <w:r>
        <w:rPr>
          <w:color w:val="FF0000"/>
        </w:rPr>
        <w:t>Service No. 628009</w:t>
      </w:r>
    </w:p>
    <w:p w:rsidR="00F6298A" w:rsidRPr="0040320A" w:rsidRDefault="00F6298A" w:rsidP="0038281B">
      <w:pPr>
        <w:tabs>
          <w:tab w:val="right" w:pos="9639"/>
        </w:tabs>
        <w:rPr>
          <w:color w:val="00FF00"/>
        </w:rPr>
      </w:pPr>
      <w:r>
        <w:rPr>
          <w:color w:val="00FF00"/>
        </w:rPr>
        <w:t>Vol: ?? Pg 259</w:t>
      </w:r>
    </w:p>
    <w:p w:rsidR="00F6298A" w:rsidRDefault="00F6298A" w:rsidP="0038281B">
      <w:pPr>
        <w:tabs>
          <w:tab w:val="right" w:pos="9639"/>
        </w:tabs>
      </w:pPr>
      <w:r w:rsidRPr="00C14367">
        <w:rPr>
          <w:b/>
        </w:rPr>
        <w:t>Born:</w:t>
      </w:r>
      <w:r>
        <w:t xml:space="preserve"> </w:t>
      </w:r>
      <w:r>
        <w:rPr>
          <w:noProof/>
        </w:rPr>
        <w:t xml:space="preserve">19 May </w:t>
      </w:r>
      <w:r w:rsidRPr="00C14367">
        <w:rPr>
          <w:noProof/>
        </w:rPr>
        <w:t>1894 in Viola</w:t>
      </w:r>
      <w:r>
        <w:rPr>
          <w:noProof/>
        </w:rPr>
        <w:t>,</w:t>
      </w:r>
      <w:r w:rsidRPr="00C14367">
        <w:rPr>
          <w:noProof/>
        </w:rPr>
        <w:t xml:space="preserve"> </w:t>
      </w:r>
      <w:smartTag w:uri="urn:schemas-microsoft-com:office:smarttags" w:element="place">
        <w:smartTag w:uri="urn:schemas-microsoft-com:office:smarttags" w:element="State">
          <w:r w:rsidRPr="00C14367">
            <w:rPr>
              <w:noProof/>
            </w:rPr>
            <w:t>Florida</w:t>
          </w:r>
        </w:smartTag>
      </w:smartTag>
      <w:r w:rsidRPr="00C14367">
        <w:rPr>
          <w:noProof/>
        </w:rPr>
        <w:t>.  Son of the late Arthur Rolland Moubray RN , grower and Amy Louise Russell.</w:t>
      </w:r>
      <w:r>
        <w:tab/>
      </w:r>
    </w:p>
    <w:p w:rsidR="00F6298A" w:rsidRDefault="00F6298A" w:rsidP="0038281B">
      <w:pPr>
        <w:tabs>
          <w:tab w:val="right" w:pos="9639"/>
        </w:tabs>
      </w:pPr>
    </w:p>
    <w:p w:rsidR="00F6298A" w:rsidRDefault="00F6298A" w:rsidP="0038281B">
      <w:pPr>
        <w:tabs>
          <w:tab w:val="right" w:pos="9639"/>
        </w:tabs>
        <w:rPr>
          <w:noProof/>
          <w:color w:val="FF0000"/>
        </w:rPr>
      </w:pPr>
      <w:r w:rsidRPr="00C14367">
        <w:rPr>
          <w:b/>
        </w:rPr>
        <w:t>Joined</w:t>
      </w:r>
      <w:r>
        <w:t xml:space="preserve">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1903</w:t>
      </w:r>
      <w:r>
        <w:t xml:space="preserve"> and left in </w:t>
      </w:r>
      <w:r>
        <w:rPr>
          <w:noProof/>
        </w:rPr>
        <w:t>1906.</w:t>
      </w:r>
    </w:p>
    <w:p w:rsidR="00F6298A" w:rsidRPr="008F3D7A" w:rsidRDefault="00F6298A" w:rsidP="0038281B">
      <w:pPr>
        <w:tabs>
          <w:tab w:val="right" w:pos="9639"/>
        </w:tabs>
        <w:rPr>
          <w:noProof/>
        </w:rPr>
      </w:pPr>
      <w:r w:rsidRPr="008F3D7A">
        <w:rPr>
          <w:noProof/>
        </w:rPr>
        <w:t>Sir Roger Manwood’s School</w:t>
      </w:r>
      <w:r>
        <w:rPr>
          <w:noProof/>
        </w:rPr>
        <w:t>,</w:t>
      </w:r>
      <w:r w:rsidRPr="008F3D7A">
        <w:rPr>
          <w:noProof/>
        </w:rPr>
        <w:t xml:space="preserve"> </w:t>
      </w:r>
      <w:smartTag w:uri="urn:schemas-microsoft-com:office:smarttags" w:element="place">
        <w:r w:rsidRPr="008F3D7A">
          <w:rPr>
            <w:noProof/>
          </w:rPr>
          <w:t>Sandwich</w:t>
        </w:r>
      </w:smartTag>
      <w:r w:rsidRPr="008F3D7A">
        <w:rPr>
          <w:noProof/>
        </w:rPr>
        <w:t xml:space="preserve"> 1906 – 10</w:t>
      </w:r>
      <w:r>
        <w:rPr>
          <w:noProof/>
        </w:rPr>
        <w:t>.</w:t>
      </w:r>
    </w:p>
    <w:p w:rsidR="00F6298A" w:rsidRPr="00C06831" w:rsidRDefault="00F6298A" w:rsidP="0038281B">
      <w:pPr>
        <w:tabs>
          <w:tab w:val="right" w:pos="9639"/>
        </w:tabs>
        <w:rPr>
          <w:noProof/>
        </w:rPr>
      </w:pPr>
      <w:r w:rsidRPr="00C06831">
        <w:rPr>
          <w:noProof/>
        </w:rPr>
        <w:t>After</w:t>
      </w:r>
      <w:r>
        <w:rPr>
          <w:noProof/>
        </w:rPr>
        <w:t xml:space="preserve"> three year's training in civil engineering he passed hie exams in 1913.</w:t>
      </w:r>
    </w:p>
    <w:p w:rsidR="00F6298A" w:rsidRPr="00C14367" w:rsidRDefault="00F6298A" w:rsidP="0038281B">
      <w:pPr>
        <w:tabs>
          <w:tab w:val="right" w:pos="9639"/>
        </w:tabs>
        <w:rPr>
          <w:noProof/>
        </w:rPr>
      </w:pPr>
      <w:r w:rsidRPr="00C14367">
        <w:rPr>
          <w:noProof/>
        </w:rPr>
        <w:t xml:space="preserve">Civil Engineer and went to </w:t>
      </w:r>
      <w:smartTag w:uri="urn:schemas-microsoft-com:office:smarttags" w:element="State">
        <w:r w:rsidRPr="00C14367">
          <w:rPr>
            <w:noProof/>
          </w:rPr>
          <w:t>British Columbia</w:t>
        </w:r>
      </w:smartTag>
      <w:r w:rsidRPr="00C14367">
        <w:rPr>
          <w:noProof/>
        </w:rPr>
        <w:t xml:space="preserve"> in 1914 and</w:t>
      </w:r>
      <w:r>
        <w:rPr>
          <w:noProof/>
        </w:rPr>
        <w:t xml:space="preserve">, </w:t>
      </w:r>
      <w:r w:rsidRPr="00C14367">
        <w:rPr>
          <w:noProof/>
        </w:rPr>
        <w:t>at out break of war</w:t>
      </w:r>
      <w:r>
        <w:rPr>
          <w:noProof/>
        </w:rPr>
        <w:t>,</w:t>
      </w:r>
      <w:r w:rsidRPr="00C14367">
        <w:rPr>
          <w:noProof/>
        </w:rPr>
        <w:t xml:space="preserve"> was with</w:t>
      </w:r>
      <w:r>
        <w:rPr>
          <w:noProof/>
        </w:rPr>
        <w:t xml:space="preserve"> the</w:t>
      </w:r>
      <w:r w:rsidRPr="00C14367">
        <w:rPr>
          <w:noProof/>
        </w:rPr>
        <w:t xml:space="preserve"> P</w:t>
      </w:r>
      <w:r>
        <w:rPr>
          <w:noProof/>
        </w:rPr>
        <w:t xml:space="preserve">acific </w:t>
      </w:r>
      <w:r w:rsidRPr="00C14367">
        <w:rPr>
          <w:noProof/>
        </w:rPr>
        <w:t>G</w:t>
      </w:r>
      <w:r>
        <w:rPr>
          <w:noProof/>
        </w:rPr>
        <w:t xml:space="preserve">reat </w:t>
      </w:r>
      <w:r w:rsidRPr="00C14367">
        <w:rPr>
          <w:noProof/>
        </w:rPr>
        <w:t>E</w:t>
      </w:r>
      <w:r>
        <w:rPr>
          <w:noProof/>
        </w:rPr>
        <w:t xml:space="preserve">astern </w:t>
      </w:r>
      <w:r w:rsidRPr="00C14367">
        <w:rPr>
          <w:noProof/>
        </w:rPr>
        <w:t xml:space="preserve"> R</w:t>
      </w:r>
      <w:r>
        <w:rPr>
          <w:noProof/>
        </w:rPr>
        <w:t xml:space="preserve">ailway which was being built from </w:t>
      </w:r>
      <w:smartTag w:uri="urn:schemas-microsoft-com:office:smarttags" w:element="City">
        <w:r>
          <w:rPr>
            <w:noProof/>
          </w:rPr>
          <w:t>Vancouver</w:t>
        </w:r>
      </w:smartTag>
      <w:r>
        <w:rPr>
          <w:noProof/>
        </w:rPr>
        <w:t xml:space="preserve"> to </w:t>
      </w:r>
      <w:smartTag w:uri="urn:schemas-microsoft-com:office:smarttags" w:element="place">
        <w:smartTag w:uri="urn:schemas-microsoft-com:office:smarttags" w:element="City">
          <w:r>
            <w:rPr>
              <w:noProof/>
            </w:rPr>
            <w:t>Prince George</w:t>
          </w:r>
        </w:smartTag>
      </w:smartTag>
      <w:r w:rsidRPr="00C14367">
        <w:rPr>
          <w:noProof/>
        </w:rPr>
        <w:t>.</w:t>
      </w:r>
    </w:p>
    <w:p w:rsidR="00F6298A" w:rsidRDefault="00F6298A" w:rsidP="0038281B">
      <w:pPr>
        <w:tabs>
          <w:tab w:val="right" w:pos="9639"/>
        </w:tabs>
        <w:rPr>
          <w:noProof/>
        </w:rPr>
      </w:pPr>
    </w:p>
    <w:p w:rsidR="00F6298A" w:rsidRPr="00C14367" w:rsidRDefault="00F6298A" w:rsidP="0038281B">
      <w:pPr>
        <w:tabs>
          <w:tab w:val="right" w:pos="9639"/>
        </w:tabs>
        <w:rPr>
          <w:noProof/>
        </w:rPr>
      </w:pPr>
      <w:r w:rsidRPr="00C14367">
        <w:rPr>
          <w:noProof/>
        </w:rPr>
        <w:t xml:space="preserve">Enlisted in </w:t>
      </w:r>
      <w:r w:rsidRPr="00C06831">
        <w:rPr>
          <w:noProof/>
          <w:color w:val="FF0000"/>
        </w:rPr>
        <w:t>74</w:t>
      </w:r>
      <w:r w:rsidRPr="00C06831">
        <w:rPr>
          <w:noProof/>
          <w:color w:val="FF0000"/>
          <w:vertAlign w:val="superscript"/>
        </w:rPr>
        <w:t xml:space="preserve">th  </w:t>
      </w:r>
      <w:r w:rsidRPr="00C06831">
        <w:rPr>
          <w:noProof/>
          <w:color w:val="FF0000"/>
        </w:rPr>
        <w:t>47th</w:t>
      </w:r>
      <w:r w:rsidRPr="00C14367">
        <w:rPr>
          <w:noProof/>
        </w:rPr>
        <w:t xml:space="preserve"> Canadian Bn. And went to </w:t>
      </w:r>
      <w:smartTag w:uri="urn:schemas-microsoft-com:office:smarttags" w:element="place">
        <w:smartTag w:uri="urn:schemas-microsoft-com:office:smarttags" w:element="country-region">
          <w:r w:rsidRPr="00C14367">
            <w:rPr>
              <w:noProof/>
            </w:rPr>
            <w:t>France</w:t>
          </w:r>
        </w:smartTag>
      </w:smartTag>
      <w:r w:rsidRPr="00C14367">
        <w:rPr>
          <w:noProof/>
        </w:rPr>
        <w:t>.</w:t>
      </w:r>
    </w:p>
    <w:p w:rsidR="00F6298A" w:rsidRDefault="00F6298A" w:rsidP="0040320A">
      <w:pPr>
        <w:spacing w:before="240"/>
        <w:rPr>
          <w:b/>
        </w:rPr>
      </w:pPr>
      <w:r w:rsidRPr="0053564D">
        <w:rPr>
          <w:b/>
        </w:rPr>
        <w:t>War Service</w:t>
      </w:r>
    </w:p>
    <w:p w:rsidR="00F6298A" w:rsidRDefault="00F6298A" w:rsidP="0040320A">
      <w:r>
        <w:rPr>
          <w:noProof/>
        </w:rPr>
        <w:t>2nd Lieutenant</w:t>
      </w:r>
      <w:r>
        <w:t xml:space="preserve"> in the </w:t>
      </w:r>
      <w:r>
        <w:rPr>
          <w:noProof/>
        </w:rPr>
        <w:t>Royal Engineers.</w:t>
      </w:r>
    </w:p>
    <w:p w:rsidR="00F6298A" w:rsidRDefault="00F6298A" w:rsidP="0038281B">
      <w:pPr>
        <w:tabs>
          <w:tab w:val="right" w:pos="9639"/>
        </w:tabs>
      </w:pPr>
      <w:r>
        <w:rPr>
          <w:noProof/>
        </w:rPr>
        <w:t xml:space="preserve">Commissioned in R.E. 1917, </w:t>
      </w:r>
      <w:r w:rsidRPr="008F3D7A">
        <w:rPr>
          <w:noProof/>
        </w:rPr>
        <w:t>and posted to 76</w:t>
      </w:r>
      <w:r w:rsidRPr="008F3D7A">
        <w:rPr>
          <w:noProof/>
          <w:vertAlign w:val="superscript"/>
        </w:rPr>
        <w:t>th</w:t>
      </w:r>
      <w:r w:rsidRPr="008F3D7A">
        <w:rPr>
          <w:noProof/>
        </w:rPr>
        <w:t xml:space="preserve"> Field Co</w:t>
      </w:r>
      <w:r>
        <w:rPr>
          <w:noProof/>
        </w:rPr>
        <w:t>mpan</w:t>
      </w:r>
      <w:r w:rsidRPr="008F3D7A">
        <w:rPr>
          <w:noProof/>
        </w:rPr>
        <w:t>y R.E.</w:t>
      </w:r>
      <w:r w:rsidRPr="00852E9E">
        <w:rPr>
          <w:noProof/>
        </w:rPr>
        <w:t xml:space="preserve">  </w:t>
      </w:r>
    </w:p>
    <w:p w:rsidR="00F6298A" w:rsidRDefault="00F6298A" w:rsidP="0038281B">
      <w:pPr>
        <w:tabs>
          <w:tab w:val="right" w:pos="9639"/>
        </w:tabs>
        <w:rPr>
          <w:b/>
        </w:rPr>
      </w:pPr>
    </w:p>
    <w:p w:rsidR="00F6298A" w:rsidRDefault="00F6298A" w:rsidP="0038281B">
      <w:pPr>
        <w:tabs>
          <w:tab w:val="right" w:pos="9639"/>
        </w:tabs>
      </w:pPr>
      <w:r w:rsidRPr="00C14367">
        <w:rPr>
          <w:b/>
        </w:rPr>
        <w:t>Died</w:t>
      </w:r>
      <w:r w:rsidRPr="000A6B25">
        <w:rPr>
          <w:b/>
        </w:rPr>
        <w:t>:</w:t>
      </w:r>
      <w:r w:rsidRPr="000A6B25">
        <w:t xml:space="preserve"> </w:t>
      </w:r>
      <w:r w:rsidRPr="000A6B25">
        <w:rPr>
          <w:noProof/>
        </w:rPr>
        <w:t>09 October 1918 in CWGC</w:t>
      </w:r>
      <w:r w:rsidRPr="000A6B25">
        <w:t xml:space="preserve"> aged </w:t>
      </w:r>
      <w:r w:rsidRPr="000A6B25">
        <w:rPr>
          <w:noProof/>
        </w:rPr>
        <w:t xml:space="preserve">24 KIA   (Final Advance on </w:t>
      </w:r>
      <w:smartTag w:uri="urn:schemas-microsoft-com:office:smarttags" w:element="place">
        <w:smartTag w:uri="urn:schemas-microsoft-com:office:smarttags" w:element="State">
          <w:r w:rsidRPr="000A6B25">
            <w:rPr>
              <w:noProof/>
            </w:rPr>
            <w:t>Artois</w:t>
          </w:r>
        </w:smartTag>
      </w:smartTag>
      <w:r w:rsidRPr="000A6B25">
        <w:rPr>
          <w:noProof/>
        </w:rPr>
        <w:t>?)</w:t>
      </w:r>
      <w:r>
        <w:rPr>
          <w:noProof/>
        </w:rPr>
        <w:t>.</w:t>
      </w:r>
      <w:r>
        <w:rPr>
          <w:noProof/>
          <w:color w:val="FF0000"/>
        </w:rPr>
        <w:t xml:space="preserve">       </w:t>
      </w:r>
      <w:r w:rsidRPr="008F3D7A">
        <w:rPr>
          <w:noProof/>
          <w:color w:val="FF0000"/>
        </w:rPr>
        <w:t xml:space="preserve"> 20 Oct 1918</w:t>
      </w:r>
      <w:r>
        <w:rPr>
          <w:noProof/>
        </w:rPr>
        <w:t xml:space="preserve"> </w:t>
      </w:r>
      <w:r>
        <w:rPr>
          <w:noProof/>
          <w:color w:val="FF0000"/>
        </w:rPr>
        <w:t>?????</w:t>
      </w:r>
      <w:r>
        <w:br/>
      </w:r>
    </w:p>
    <w:p w:rsidR="00F6298A" w:rsidRPr="008F3D7A" w:rsidRDefault="00F6298A" w:rsidP="0038281B">
      <w:pPr>
        <w:tabs>
          <w:tab w:val="right" w:pos="9639"/>
        </w:tabs>
      </w:pPr>
      <w:r w:rsidRPr="00C14367">
        <w:rPr>
          <w:b/>
        </w:rPr>
        <w:t>Decorations:</w:t>
      </w:r>
      <w:r>
        <w:rPr>
          <w:color w:val="FF0000"/>
        </w:rPr>
        <w:t xml:space="preserve"> </w:t>
      </w:r>
      <w:r w:rsidRPr="008F3D7A">
        <w:t>M.C.</w:t>
      </w:r>
      <w:r>
        <w:t>,</w:t>
      </w:r>
      <w:r w:rsidRPr="008F3D7A">
        <w:t xml:space="preserve"> Mentioned in Despatches,</w:t>
      </w:r>
      <w:r>
        <w:t xml:space="preserve"> </w:t>
      </w:r>
      <w:r w:rsidRPr="008F3D7A">
        <w:t>Medal, Victory Medal,</w:t>
      </w:r>
      <w:r>
        <w:t>.</w:t>
      </w:r>
    </w:p>
    <w:p w:rsidR="00F6298A" w:rsidRDefault="00F6298A" w:rsidP="0038281B">
      <w:pPr>
        <w:tabs>
          <w:tab w:val="right" w:pos="9639"/>
        </w:tabs>
      </w:pPr>
    </w:p>
    <w:p w:rsidR="00F6298A" w:rsidRPr="00C14367" w:rsidRDefault="00F6298A" w:rsidP="0038281B">
      <w:pPr>
        <w:tabs>
          <w:tab w:val="right" w:pos="9639"/>
        </w:tabs>
        <w:rPr>
          <w:b/>
        </w:rPr>
      </w:pPr>
      <w:r w:rsidRPr="00C14367">
        <w:rPr>
          <w:b/>
        </w:rPr>
        <w:t>Memorials:</w:t>
      </w:r>
    </w:p>
    <w:p w:rsidR="00F6298A" w:rsidRDefault="00F6298A" w:rsidP="0038281B">
      <w:pPr>
        <w:pStyle w:val="ListParagraph"/>
        <w:numPr>
          <w:ilvl w:val="0"/>
          <w:numId w:val="2"/>
        </w:numPr>
        <w:spacing w:after="0"/>
      </w:pPr>
      <w:r>
        <w:t>College Hall</w:t>
      </w:r>
    </w:p>
    <w:p w:rsidR="00F6298A" w:rsidRPr="0040320A" w:rsidRDefault="00F6298A" w:rsidP="0038281B">
      <w:pPr>
        <w:pStyle w:val="ListParagraph"/>
        <w:numPr>
          <w:ilvl w:val="0"/>
          <w:numId w:val="2"/>
        </w:numPr>
        <w:spacing w:after="0"/>
        <w:rPr>
          <w:b/>
        </w:rPr>
      </w:pPr>
      <w:smartTag w:uri="urn:schemas-microsoft-com:office:smarttags" w:element="place">
        <w:smartTag w:uri="urn:schemas-microsoft-com:office:smarttags" w:element="PlaceName">
          <w:r>
            <w:rPr>
              <w:noProof/>
            </w:rPr>
            <w:t>Forenville</w:t>
          </w:r>
        </w:smartTag>
        <w:r>
          <w:rPr>
            <w:noProof/>
          </w:rPr>
          <w:t xml:space="preserve"> </w:t>
        </w:r>
        <w:smartTag w:uri="urn:schemas-microsoft-com:office:smarttags" w:element="PlaceName">
          <w:r>
            <w:rPr>
              <w:noProof/>
            </w:rPr>
            <w:t>Military</w:t>
          </w:r>
        </w:smartTag>
        <w:r>
          <w:rPr>
            <w:noProof/>
          </w:rPr>
          <w:t xml:space="preserve"> </w:t>
        </w:r>
        <w:smartTag w:uri="urn:schemas-microsoft-com:office:smarttags" w:element="PlaceType">
          <w:r>
            <w:rPr>
              <w:noProof/>
            </w:rPr>
            <w:t>Cemetery</w:t>
          </w:r>
        </w:smartTag>
      </w:smartTag>
    </w:p>
    <w:p w:rsidR="00F6298A" w:rsidRPr="00440E57" w:rsidRDefault="006105D6" w:rsidP="00440E57">
      <w:pPr>
        <w:pStyle w:val="Heading1"/>
      </w:pPr>
      <w:r>
        <w:br w:type="page"/>
      </w:r>
      <w:bookmarkStart w:id="74" w:name="_Toc465841400"/>
      <w:r w:rsidR="00F6298A" w:rsidRPr="00E7355C">
        <w:rPr>
          <w:noProof/>
        </w:rPr>
        <w:t>Rowland Walter Blundell</w:t>
      </w:r>
      <w:r w:rsidR="00F6298A" w:rsidRPr="00440E57">
        <w:t xml:space="preserve"> </w:t>
      </w:r>
      <w:r w:rsidR="00F6298A" w:rsidRPr="00E7355C">
        <w:rPr>
          <w:b/>
          <w:noProof/>
        </w:rPr>
        <w:t>Mourant</w:t>
      </w:r>
      <w:r w:rsidR="00F6298A" w:rsidRPr="00440E57">
        <w:rPr>
          <w:b/>
        </w:rPr>
        <w:t xml:space="preserve"> </w:t>
      </w:r>
      <w:r w:rsidR="00F6298A" w:rsidRPr="00440E57">
        <w:t>(</w:t>
      </w:r>
      <w:r w:rsidR="00F6298A" w:rsidRPr="00E7355C">
        <w:rPr>
          <w:noProof/>
        </w:rPr>
        <w:t>2354</w:t>
      </w:r>
      <w:r w:rsidR="00F6298A" w:rsidRPr="00440E57">
        <w:t>)</w:t>
      </w:r>
      <w:bookmarkEnd w:id="74"/>
    </w:p>
    <w:p w:rsidR="00F6298A" w:rsidRPr="00B925ED" w:rsidRDefault="00F6298A" w:rsidP="0038281B">
      <w:pPr>
        <w:tabs>
          <w:tab w:val="right" w:pos="9639"/>
        </w:tabs>
        <w:rPr>
          <w:color w:val="FF0000"/>
        </w:rPr>
      </w:pPr>
      <w:r>
        <w:t xml:space="preserve">                                                  </w:t>
      </w:r>
      <w:r>
        <w:rPr>
          <w:color w:val="FF0000"/>
        </w:rPr>
        <w:t>Service No. 2355</w:t>
      </w:r>
    </w:p>
    <w:p w:rsidR="00F6298A" w:rsidRPr="00D072EC" w:rsidRDefault="00F6298A" w:rsidP="0038281B">
      <w:pPr>
        <w:tabs>
          <w:tab w:val="right" w:pos="9639"/>
        </w:tabs>
        <w:rPr>
          <w:color w:val="00FF00"/>
        </w:rPr>
      </w:pPr>
      <w:r>
        <w:rPr>
          <w:color w:val="00FF00"/>
        </w:rPr>
        <w:t>Vol II Pg 105</w:t>
      </w:r>
    </w:p>
    <w:p w:rsidR="00F6298A" w:rsidRPr="00044AE3" w:rsidRDefault="00E701C3" w:rsidP="0038281B">
      <w:pPr>
        <w:tabs>
          <w:tab w:val="right" w:pos="9639"/>
        </w:tabs>
      </w:pPr>
      <w:r>
        <w:rPr>
          <w:noProof/>
          <w:lang w:eastAsia="en-GB"/>
        </w:rPr>
        <w:drawing>
          <wp:anchor distT="0" distB="0" distL="114300" distR="114300" simplePos="0" relativeHeight="251659776" behindDoc="1" locked="0" layoutInCell="1" allowOverlap="1" wp14:anchorId="449D158E" wp14:editId="5950B323">
            <wp:simplePos x="0" y="0"/>
            <wp:positionH relativeFrom="column">
              <wp:posOffset>3810</wp:posOffset>
            </wp:positionH>
            <wp:positionV relativeFrom="paragraph">
              <wp:posOffset>8255</wp:posOffset>
            </wp:positionV>
            <wp:extent cx="2114550" cy="2990850"/>
            <wp:effectExtent l="0" t="0" r="0" b="0"/>
            <wp:wrapTight wrapText="bothSides">
              <wp:wrapPolygon edited="0">
                <wp:start x="0" y="0"/>
                <wp:lineTo x="0" y="21462"/>
                <wp:lineTo x="21405" y="21462"/>
                <wp:lineTo x="21405" y="0"/>
                <wp:lineTo x="0" y="0"/>
              </wp:wrapPolygon>
            </wp:wrapTight>
            <wp:docPr id="6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14550" cy="2990850"/>
                    </a:xfrm>
                    <a:prstGeom prst="rect">
                      <a:avLst/>
                    </a:prstGeom>
                    <a:noFill/>
                  </pic:spPr>
                </pic:pic>
              </a:graphicData>
            </a:graphic>
            <wp14:sizeRelH relativeFrom="page">
              <wp14:pctWidth>0</wp14:pctWidth>
            </wp14:sizeRelH>
            <wp14:sizeRelV relativeFrom="page">
              <wp14:pctHeight>0</wp14:pctHeight>
            </wp14:sizeRelV>
          </wp:anchor>
        </w:drawing>
      </w:r>
    </w:p>
    <w:p w:rsidR="00F6298A" w:rsidRPr="00E50B8E" w:rsidRDefault="00F6298A" w:rsidP="0038281B">
      <w:pPr>
        <w:tabs>
          <w:tab w:val="right" w:pos="9639"/>
        </w:tabs>
        <w:rPr>
          <w:b/>
        </w:rPr>
      </w:pPr>
    </w:p>
    <w:p w:rsidR="00F6298A" w:rsidRPr="00E50B8E" w:rsidRDefault="00F6298A" w:rsidP="0038281B">
      <w:pPr>
        <w:tabs>
          <w:tab w:val="right" w:pos="9639"/>
        </w:tabs>
        <w:rPr>
          <w:b/>
        </w:rPr>
      </w:pPr>
      <w:r w:rsidRPr="00E50B8E">
        <w:rPr>
          <w:b/>
        </w:rPr>
        <w:t xml:space="preserve">Picture from </w:t>
      </w:r>
      <w:smartTag w:uri="urn:schemas-microsoft-com:office:smarttags" w:element="place">
        <w:r w:rsidRPr="00E50B8E">
          <w:rPr>
            <w:b/>
          </w:rPr>
          <w:t>Guernsey</w:t>
        </w:r>
      </w:smartTag>
      <w:r w:rsidRPr="00E50B8E">
        <w:rPr>
          <w:b/>
        </w:rPr>
        <w:t xml:space="preserve"> Weekly Press.</w:t>
      </w:r>
    </w:p>
    <w:p w:rsidR="00F6298A" w:rsidRDefault="00F6298A" w:rsidP="0038281B">
      <w:pPr>
        <w:tabs>
          <w:tab w:val="right" w:pos="9639"/>
        </w:tabs>
      </w:pPr>
    </w:p>
    <w:p w:rsidR="00F6298A" w:rsidRPr="004E3F5B" w:rsidRDefault="00F6298A" w:rsidP="0038281B">
      <w:pPr>
        <w:tabs>
          <w:tab w:val="right" w:pos="9639"/>
        </w:tabs>
      </w:pPr>
    </w:p>
    <w:p w:rsidR="00F6298A" w:rsidRPr="004E3F5B" w:rsidRDefault="00F6298A" w:rsidP="0038281B">
      <w:pPr>
        <w:tabs>
          <w:tab w:val="right" w:pos="9639"/>
        </w:tabs>
        <w:rPr>
          <w:noProof/>
        </w:rPr>
      </w:pPr>
      <w:r w:rsidRPr="00C14367">
        <w:rPr>
          <w:b/>
        </w:rPr>
        <w:t>Born:</w:t>
      </w:r>
      <w:r w:rsidRPr="004E3F5B">
        <w:t xml:space="preserve"> </w:t>
      </w:r>
      <w:r w:rsidRPr="004E3F5B">
        <w:rPr>
          <w:noProof/>
        </w:rPr>
        <w:t xml:space="preserve">29 June 1874 in </w:t>
      </w:r>
      <w:smartTag w:uri="urn:schemas-microsoft-com:office:smarttags" w:element="place">
        <w:r w:rsidRPr="004E3F5B">
          <w:rPr>
            <w:noProof/>
          </w:rPr>
          <w:t>Guernsey</w:t>
        </w:r>
      </w:smartTag>
      <w:r w:rsidRPr="004E3F5B">
        <w:rPr>
          <w:noProof/>
        </w:rPr>
        <w:t>. Son of James Mourant (1207) Draper and Louisa Jane Waters.</w:t>
      </w:r>
    </w:p>
    <w:p w:rsidR="00F6298A" w:rsidRPr="004E3F5B" w:rsidRDefault="00F6298A" w:rsidP="0038281B">
      <w:pPr>
        <w:tabs>
          <w:tab w:val="right" w:pos="9639"/>
        </w:tabs>
        <w:rPr>
          <w:noProof/>
        </w:rPr>
      </w:pPr>
      <w:r w:rsidRPr="004E3F5B">
        <w:rPr>
          <w:noProof/>
        </w:rPr>
        <w:t xml:space="preserve">Husband of Alice Maud Mourant of </w:t>
      </w:r>
      <w:smartTag w:uri="urn:schemas-microsoft-com:office:smarttags" w:element="Street">
        <w:smartTag w:uri="urn:schemas-microsoft-com:office:smarttags" w:element="address">
          <w:smartTag w:uri="urn:schemas-microsoft-com:office:smarttags" w:element="place">
            <w:r w:rsidRPr="004E3F5B">
              <w:rPr>
                <w:noProof/>
              </w:rPr>
              <w:t>12 Claremont Rd.</w:t>
            </w:r>
          </w:smartTag>
        </w:smartTag>
      </w:smartTag>
      <w:r w:rsidRPr="004E3F5B">
        <w:rPr>
          <w:noProof/>
        </w:rPr>
        <w:t>,Teddington Middlesex.</w:t>
      </w:r>
    </w:p>
    <w:p w:rsidR="00F6298A" w:rsidRPr="004E3F5B" w:rsidRDefault="00F6298A" w:rsidP="0038281B">
      <w:pPr>
        <w:tabs>
          <w:tab w:val="right" w:pos="9639"/>
        </w:tabs>
        <w:rPr>
          <w:noProof/>
        </w:rPr>
      </w:pPr>
      <w:r w:rsidRPr="00C14367">
        <w:rPr>
          <w:b/>
        </w:rPr>
        <w:t>Joined</w:t>
      </w:r>
      <w:r w:rsidRPr="004E3F5B">
        <w:t xml:space="preserve"> </w:t>
      </w:r>
      <w:smartTag w:uri="urn:schemas-microsoft-com:office:smarttags" w:element="place">
        <w:smartTag w:uri="urn:schemas-microsoft-com:office:smarttags" w:element="PlaceName">
          <w:r w:rsidRPr="004E3F5B">
            <w:t>Elizabeth</w:t>
          </w:r>
        </w:smartTag>
        <w:r w:rsidRPr="004E3F5B">
          <w:t xml:space="preserve"> </w:t>
        </w:r>
        <w:smartTag w:uri="urn:schemas-microsoft-com:office:smarttags" w:element="PlaceName">
          <w:r w:rsidRPr="004E3F5B">
            <w:t>College</w:t>
          </w:r>
        </w:smartTag>
      </w:smartTag>
      <w:r w:rsidRPr="004E3F5B">
        <w:t xml:space="preserve"> in </w:t>
      </w:r>
      <w:r w:rsidRPr="004E3F5B">
        <w:rPr>
          <w:noProof/>
        </w:rPr>
        <w:t>1883</w:t>
      </w:r>
      <w:r w:rsidRPr="004E3F5B">
        <w:t xml:space="preserve"> and left in </w:t>
      </w:r>
      <w:r w:rsidRPr="004E3F5B">
        <w:rPr>
          <w:noProof/>
        </w:rPr>
        <w:t>1887</w:t>
      </w:r>
      <w:r>
        <w:rPr>
          <w:noProof/>
        </w:rPr>
        <w:t>.</w:t>
      </w:r>
    </w:p>
    <w:p w:rsidR="00F6298A" w:rsidRPr="004E3F5B" w:rsidRDefault="00F6298A" w:rsidP="0038281B">
      <w:pPr>
        <w:tabs>
          <w:tab w:val="right" w:pos="9639"/>
        </w:tabs>
        <w:rPr>
          <w:noProof/>
        </w:rPr>
      </w:pPr>
      <w:smartTag w:uri="urn:schemas-microsoft-com:office:smarttags" w:element="place">
        <w:r w:rsidRPr="004E3F5B">
          <w:rPr>
            <w:noProof/>
          </w:rPr>
          <w:t>Brighton</w:t>
        </w:r>
      </w:smartTag>
      <w:r w:rsidRPr="004E3F5B">
        <w:rPr>
          <w:noProof/>
        </w:rPr>
        <w:t xml:space="preserve"> Grammar 1887 - 1890</w:t>
      </w:r>
    </w:p>
    <w:p w:rsidR="00F6298A" w:rsidRDefault="00F6298A" w:rsidP="0038281B">
      <w:pPr>
        <w:tabs>
          <w:tab w:val="right" w:pos="9639"/>
        </w:tabs>
        <w:rPr>
          <w:noProof/>
        </w:rPr>
      </w:pPr>
      <w:r w:rsidRPr="004E3F5B">
        <w:rPr>
          <w:noProof/>
        </w:rPr>
        <w:t xml:space="preserve">Business in </w:t>
      </w:r>
      <w:smartTag w:uri="urn:schemas-microsoft-com:office:smarttags" w:element="place">
        <w:smartTag w:uri="urn:schemas-microsoft-com:office:smarttags" w:element="City">
          <w:r w:rsidRPr="004E3F5B">
            <w:rPr>
              <w:noProof/>
            </w:rPr>
            <w:t>London</w:t>
          </w:r>
        </w:smartTag>
      </w:smartTag>
      <w:r w:rsidRPr="004E3F5B">
        <w:rPr>
          <w:noProof/>
        </w:rPr>
        <w:t xml:space="preserve">  ,Freeman of City of London (1st OE after Adm Lord de Saumarez</w:t>
      </w:r>
      <w:r w:rsidRPr="00852E9E">
        <w:rPr>
          <w:noProof/>
        </w:rPr>
        <w:t>)</w:t>
      </w:r>
      <w:r>
        <w:rPr>
          <w:noProof/>
        </w:rPr>
        <w:t>.</w:t>
      </w:r>
    </w:p>
    <w:p w:rsidR="00F6298A" w:rsidRDefault="00F6298A" w:rsidP="00295947">
      <w:pPr>
        <w:spacing w:before="240"/>
        <w:rPr>
          <w:b/>
        </w:rPr>
      </w:pPr>
    </w:p>
    <w:p w:rsidR="00F6298A" w:rsidRDefault="00F6298A" w:rsidP="00295947">
      <w:pPr>
        <w:spacing w:before="240"/>
        <w:rPr>
          <w:b/>
        </w:rPr>
      </w:pPr>
      <w:r w:rsidRPr="0053564D">
        <w:rPr>
          <w:b/>
        </w:rPr>
        <w:t>War Service</w:t>
      </w:r>
    </w:p>
    <w:p w:rsidR="00F6298A" w:rsidRPr="004E3F5B" w:rsidRDefault="00F6298A" w:rsidP="00295947">
      <w:pPr>
        <w:rPr>
          <w:noProof/>
        </w:rPr>
      </w:pPr>
      <w:smartTag w:uri="urn:schemas-microsoft-com:office:smarttags" w:element="place">
        <w:smartTag w:uri="urn:schemas-microsoft-com:office:smarttags" w:element="country-region">
          <w:r w:rsidRPr="004E3F5B">
            <w:rPr>
              <w:noProof/>
            </w:rPr>
            <w:t>South Africa</w:t>
          </w:r>
        </w:smartTag>
      </w:smartTag>
      <w:r w:rsidRPr="004E3F5B">
        <w:rPr>
          <w:noProof/>
        </w:rPr>
        <w:t xml:space="preserve"> 1899</w:t>
      </w:r>
      <w:r w:rsidR="00064623">
        <w:rPr>
          <w:noProof/>
        </w:rPr>
        <w:t xml:space="preserve"> -</w:t>
      </w:r>
      <w:r w:rsidRPr="004E3F5B">
        <w:rPr>
          <w:noProof/>
        </w:rPr>
        <w:t xml:space="preserve"> 190</w:t>
      </w:r>
      <w:r w:rsidR="00064623">
        <w:rPr>
          <w:noProof/>
        </w:rPr>
        <w:t>2</w:t>
      </w:r>
      <w:r w:rsidRPr="004E3F5B">
        <w:rPr>
          <w:noProof/>
        </w:rPr>
        <w:t xml:space="preserve">. </w:t>
      </w:r>
      <w:r w:rsidR="00064623">
        <w:rPr>
          <w:noProof/>
        </w:rPr>
        <w:t xml:space="preserve">Trooper in the City of </w:t>
      </w:r>
      <w:smartTag w:uri="urn:schemas-microsoft-com:office:smarttags" w:element="place">
        <w:smartTag w:uri="urn:schemas-microsoft-com:office:smarttags" w:element="City">
          <w:r w:rsidR="00064623">
            <w:rPr>
              <w:noProof/>
            </w:rPr>
            <w:t>London</w:t>
          </w:r>
        </w:smartTag>
      </w:smartTag>
      <w:r w:rsidR="00064623">
        <w:rPr>
          <w:noProof/>
        </w:rPr>
        <w:t xml:space="preserve"> Imperial Volunteers (BloomsburyRifles). </w:t>
      </w:r>
      <w:r w:rsidRPr="004E3F5B">
        <w:rPr>
          <w:noProof/>
        </w:rPr>
        <w:t xml:space="preserve">Operations in </w:t>
      </w:r>
      <w:r w:rsidR="00064623">
        <w:rPr>
          <w:noProof/>
        </w:rPr>
        <w:t xml:space="preserve">Thaban'chu, Houtnek, </w:t>
      </w:r>
      <w:r w:rsidRPr="004E3F5B">
        <w:rPr>
          <w:noProof/>
        </w:rPr>
        <w:t>Vet river,</w:t>
      </w:r>
      <w:r>
        <w:rPr>
          <w:noProof/>
          <w:color w:val="FF0000"/>
        </w:rPr>
        <w:t xml:space="preserve"> </w:t>
      </w:r>
      <w:r w:rsidRPr="003B3CDF">
        <w:rPr>
          <w:noProof/>
        </w:rPr>
        <w:t>Zand river</w:t>
      </w:r>
      <w:r w:rsidRPr="00A249D8">
        <w:rPr>
          <w:noProof/>
        </w:rPr>
        <w:t xml:space="preserve">, </w:t>
      </w:r>
      <w:r w:rsidR="00064623">
        <w:rPr>
          <w:noProof/>
        </w:rPr>
        <w:t xml:space="preserve">Ventersburg, </w:t>
      </w:r>
      <w:smartTag w:uri="urn:schemas-microsoft-com:office:smarttags" w:element="place">
        <w:smartTag w:uri="urn:schemas-microsoft-com:office:smarttags" w:element="City">
          <w:r w:rsidR="00064623">
            <w:rPr>
              <w:noProof/>
            </w:rPr>
            <w:t>Pretoria</w:t>
          </w:r>
        </w:smartTag>
      </w:smartTag>
      <w:r w:rsidR="00064623">
        <w:rPr>
          <w:noProof/>
        </w:rPr>
        <w:t xml:space="preserve">, </w:t>
      </w:r>
      <w:r w:rsidRPr="00A249D8">
        <w:rPr>
          <w:noProof/>
        </w:rPr>
        <w:t>Doon Kop Johanesburgh. Diamond Hill,</w:t>
      </w:r>
      <w:r>
        <w:rPr>
          <w:noProof/>
          <w:color w:val="FF0000"/>
        </w:rPr>
        <w:t xml:space="preserve"> </w:t>
      </w:r>
      <w:r w:rsidRPr="004E3F5B">
        <w:rPr>
          <w:noProof/>
        </w:rPr>
        <w:t>Frederickstadt,</w:t>
      </w:r>
      <w:r w:rsidR="00064623">
        <w:rPr>
          <w:noProof/>
        </w:rPr>
        <w:t xml:space="preserve"> </w:t>
      </w:r>
      <w:smartTag w:uri="urn:schemas-microsoft-com:office:smarttags" w:element="place">
        <w:smartTag w:uri="urn:schemas-microsoft-com:office:smarttags" w:element="City">
          <w:r w:rsidRPr="004E3F5B">
            <w:rPr>
              <w:noProof/>
            </w:rPr>
            <w:t>Belfast</w:t>
          </w:r>
        </w:smartTag>
      </w:smartTag>
      <w:r w:rsidR="006F09F4">
        <w:rPr>
          <w:noProof/>
        </w:rPr>
        <w:t xml:space="preserve">, </w:t>
      </w:r>
      <w:r w:rsidR="00064623">
        <w:rPr>
          <w:noProof/>
        </w:rPr>
        <w:t xml:space="preserve"> </w:t>
      </w:r>
      <w:r w:rsidR="006F09F4">
        <w:rPr>
          <w:noProof/>
        </w:rPr>
        <w:t>Machadorp and Crocodile Poort</w:t>
      </w:r>
      <w:r w:rsidRPr="004E3F5B">
        <w:rPr>
          <w:noProof/>
        </w:rPr>
        <w:t xml:space="preserve"> </w:t>
      </w:r>
      <w:r w:rsidR="00064623">
        <w:rPr>
          <w:noProof/>
        </w:rPr>
        <w:t>.</w:t>
      </w:r>
      <w:r w:rsidRPr="004E3F5B">
        <w:rPr>
          <w:noProof/>
        </w:rPr>
        <w:t xml:space="preserve"> Queen’s Medal and three Clasps. Volunteer Long Service Medal.</w:t>
      </w:r>
    </w:p>
    <w:p w:rsidR="00F6298A" w:rsidRDefault="00F6298A" w:rsidP="00044AE3">
      <w:r w:rsidRPr="004E3F5B">
        <w:rPr>
          <w:noProof/>
        </w:rPr>
        <w:t>1914 Lance</w:t>
      </w:r>
      <w:r>
        <w:rPr>
          <w:noProof/>
        </w:rPr>
        <w:t xml:space="preserve"> Corporal</w:t>
      </w:r>
      <w:r>
        <w:t xml:space="preserve"> in the </w:t>
      </w:r>
      <w:r>
        <w:rPr>
          <w:noProof/>
        </w:rPr>
        <w:t xml:space="preserve">London Regiment (Queen </w:t>
      </w:r>
      <w:smartTag w:uri="urn:schemas-microsoft-com:office:smarttags" w:element="place">
        <w:smartTag w:uri="urn:schemas-microsoft-com:office:smarttags" w:element="State">
          <w:r>
            <w:rPr>
              <w:noProof/>
            </w:rPr>
            <w:t>Victoria</w:t>
          </w:r>
        </w:smartTag>
      </w:smartTag>
      <w:r>
        <w:rPr>
          <w:noProof/>
        </w:rPr>
        <w:t xml:space="preserve">’s Rifles) </w:t>
      </w:r>
      <w:r>
        <w:rPr>
          <w:noProof/>
          <w:color w:val="FF0000"/>
        </w:rPr>
        <w:t>1</w:t>
      </w:r>
      <w:r w:rsidRPr="00295947">
        <w:rPr>
          <w:noProof/>
          <w:color w:val="FF0000"/>
          <w:vertAlign w:val="superscript"/>
        </w:rPr>
        <w:t>st</w:t>
      </w:r>
      <w:r>
        <w:rPr>
          <w:noProof/>
          <w:color w:val="FF0000"/>
        </w:rPr>
        <w:t xml:space="preserve"> 9</w:t>
      </w:r>
      <w:r w:rsidRPr="00295947">
        <w:rPr>
          <w:noProof/>
          <w:color w:val="FF0000"/>
          <w:vertAlign w:val="superscript"/>
        </w:rPr>
        <w:t>th</w:t>
      </w:r>
      <w:r>
        <w:rPr>
          <w:noProof/>
          <w:color w:val="FF0000"/>
        </w:rPr>
        <w:t>. Bn</w:t>
      </w:r>
      <w:r w:rsidRPr="003B3CDF">
        <w:rPr>
          <w:noProof/>
        </w:rPr>
        <w:t>. Refused</w:t>
      </w:r>
      <w:r w:rsidRPr="00852E9E">
        <w:rPr>
          <w:noProof/>
        </w:rPr>
        <w:t xml:space="preserve"> commission </w:t>
      </w:r>
      <w:r>
        <w:rPr>
          <w:noProof/>
        </w:rPr>
        <w:t>.</w:t>
      </w:r>
    </w:p>
    <w:p w:rsidR="00F6298A" w:rsidRDefault="00F6298A" w:rsidP="0038281B">
      <w:pPr>
        <w:tabs>
          <w:tab w:val="right" w:pos="9639"/>
        </w:tabs>
      </w:pPr>
      <w:r>
        <w:t>Wrote an account of L</w:t>
      </w:r>
      <w:r w:rsidR="00134273">
        <w:t>i</w:t>
      </w:r>
      <w:r>
        <w:t>fe on the Front for the Elizabethan 1900.</w:t>
      </w:r>
    </w:p>
    <w:p w:rsidR="00F6298A" w:rsidRDefault="00F6298A" w:rsidP="0038281B">
      <w:pPr>
        <w:tabs>
          <w:tab w:val="right" w:pos="9639"/>
        </w:tabs>
        <w:rPr>
          <w:b/>
        </w:rPr>
      </w:pPr>
    </w:p>
    <w:p w:rsidR="00F6298A" w:rsidRDefault="00F6298A" w:rsidP="0038281B">
      <w:pPr>
        <w:tabs>
          <w:tab w:val="right" w:pos="9639"/>
        </w:tabs>
      </w:pPr>
      <w:r w:rsidRPr="00C14367">
        <w:rPr>
          <w:b/>
        </w:rPr>
        <w:t>Died:</w:t>
      </w:r>
      <w:r>
        <w:t xml:space="preserve"> </w:t>
      </w:r>
      <w:r>
        <w:rPr>
          <w:noProof/>
        </w:rPr>
        <w:t>01 January 1915</w:t>
      </w:r>
      <w:r>
        <w:t xml:space="preserve"> </w:t>
      </w:r>
      <w:r w:rsidRPr="00852E9E">
        <w:rPr>
          <w:noProof/>
        </w:rPr>
        <w:t xml:space="preserve">KIA  at </w:t>
      </w:r>
      <w:smartTag w:uri="urn:schemas-microsoft-com:office:smarttags" w:element="place">
        <w:r w:rsidRPr="00852E9E">
          <w:rPr>
            <w:noProof/>
          </w:rPr>
          <w:t>Ypres</w:t>
        </w:r>
      </w:smartTag>
      <w:r>
        <w:t xml:space="preserve"> aged </w:t>
      </w:r>
      <w:r>
        <w:rPr>
          <w:noProof/>
        </w:rPr>
        <w:t>40</w:t>
      </w:r>
      <w:r>
        <w:br/>
      </w:r>
    </w:p>
    <w:p w:rsidR="00F6298A" w:rsidRPr="004E3F5B" w:rsidRDefault="00F6298A" w:rsidP="0038281B">
      <w:pPr>
        <w:tabs>
          <w:tab w:val="right" w:pos="9639"/>
        </w:tabs>
      </w:pPr>
      <w:r w:rsidRPr="00C14367">
        <w:rPr>
          <w:b/>
        </w:rPr>
        <w:t>Decorations:</w:t>
      </w:r>
      <w:r w:rsidRPr="004E3F5B">
        <w:t xml:space="preserve"> Queen’s</w:t>
      </w:r>
      <w:r>
        <w:t xml:space="preserve"> South African Medal</w:t>
      </w:r>
      <w:r w:rsidRPr="004E3F5B">
        <w:t xml:space="preserve"> and </w:t>
      </w:r>
      <w:r>
        <w:t>Jo</w:t>
      </w:r>
      <w:r w:rsidRPr="004E3F5B">
        <w:t>h</w:t>
      </w:r>
      <w:r>
        <w:t xml:space="preserve">annesburg </w:t>
      </w:r>
      <w:r w:rsidRPr="004E3F5B">
        <w:t>clasp,</w:t>
      </w:r>
      <w:r>
        <w:t xml:space="preserve"> Diamond Hill clasp and one other clasp,</w:t>
      </w:r>
      <w:r w:rsidR="00134273">
        <w:t xml:space="preserve"> (presented by the King 11 June 1901),</w:t>
      </w:r>
      <w:r w:rsidRPr="004E3F5B">
        <w:t xml:space="preserve"> Long Service Medal, Medal, Victory Medal, 1914 Star and Clasp.</w:t>
      </w:r>
    </w:p>
    <w:p w:rsidR="00F6298A" w:rsidRPr="004E3F5B" w:rsidRDefault="00F6298A" w:rsidP="0038281B">
      <w:pPr>
        <w:tabs>
          <w:tab w:val="right" w:pos="9639"/>
        </w:tabs>
      </w:pPr>
    </w:p>
    <w:p w:rsidR="00F6298A" w:rsidRPr="00C14367" w:rsidRDefault="00F6298A" w:rsidP="0038281B">
      <w:pPr>
        <w:tabs>
          <w:tab w:val="right" w:pos="9639"/>
        </w:tabs>
        <w:rPr>
          <w:b/>
        </w:rPr>
      </w:pPr>
      <w:r w:rsidRPr="00C14367">
        <w:rPr>
          <w:b/>
        </w:rPr>
        <w:t>Memorials:</w:t>
      </w:r>
    </w:p>
    <w:p w:rsidR="00F6298A" w:rsidRPr="004E3F5B" w:rsidRDefault="00F6298A" w:rsidP="0038281B">
      <w:pPr>
        <w:pStyle w:val="ListParagraph"/>
        <w:numPr>
          <w:ilvl w:val="0"/>
          <w:numId w:val="2"/>
        </w:numPr>
        <w:spacing w:after="0"/>
      </w:pPr>
      <w:r w:rsidRPr="004E3F5B">
        <w:t>College Hall</w:t>
      </w:r>
    </w:p>
    <w:p w:rsidR="00F6298A" w:rsidRPr="004E3F5B" w:rsidRDefault="00F6298A" w:rsidP="0038281B">
      <w:pPr>
        <w:pStyle w:val="ListParagraph"/>
        <w:numPr>
          <w:ilvl w:val="0"/>
          <w:numId w:val="2"/>
        </w:numPr>
        <w:spacing w:after="0"/>
        <w:rPr>
          <w:b/>
        </w:rPr>
      </w:pPr>
      <w:smartTag w:uri="urn:schemas-microsoft-com:office:smarttags" w:element="place">
        <w:r w:rsidRPr="004E3F5B">
          <w:rPr>
            <w:noProof/>
          </w:rPr>
          <w:t>Ypres</w:t>
        </w:r>
      </w:smartTag>
      <w:r w:rsidRPr="004E3F5B">
        <w:rPr>
          <w:noProof/>
        </w:rPr>
        <w:t xml:space="preserve"> (Menin Gate) Memorial Panel 54</w:t>
      </w:r>
    </w:p>
    <w:p w:rsidR="00F6298A" w:rsidRPr="004E3F5B" w:rsidRDefault="00F6298A" w:rsidP="0038281B">
      <w:pPr>
        <w:pStyle w:val="ListParagraph"/>
        <w:numPr>
          <w:ilvl w:val="0"/>
          <w:numId w:val="2"/>
        </w:numPr>
        <w:spacing w:after="0"/>
        <w:rPr>
          <w:b/>
        </w:rPr>
      </w:pPr>
      <w:r w:rsidRPr="004E3F5B">
        <w:rPr>
          <w:noProof/>
        </w:rPr>
        <w:t>Bailiwick Memorial St Peter Port.</w:t>
      </w:r>
    </w:p>
    <w:p w:rsidR="00F6298A" w:rsidRPr="004E3F5B" w:rsidRDefault="00F6298A" w:rsidP="0038281B">
      <w:pPr>
        <w:pStyle w:val="ListParagraph"/>
        <w:numPr>
          <w:ilvl w:val="0"/>
          <w:numId w:val="2"/>
        </w:numPr>
        <w:spacing w:after="0"/>
        <w:rPr>
          <w:b/>
        </w:rPr>
      </w:pPr>
      <w:r w:rsidRPr="004E3F5B">
        <w:rPr>
          <w:noProof/>
        </w:rPr>
        <w:t xml:space="preserve">St </w:t>
      </w:r>
      <w:smartTag w:uri="urn:schemas-microsoft-com:office:smarttags" w:element="place">
        <w:smartTag w:uri="urn:schemas-microsoft-com:office:smarttags" w:element="PlaceName">
          <w:r w:rsidRPr="004E3F5B">
            <w:rPr>
              <w:noProof/>
            </w:rPr>
            <w:t>Peter</w:t>
          </w:r>
        </w:smartTag>
        <w:r w:rsidRPr="004E3F5B">
          <w:rPr>
            <w:noProof/>
          </w:rPr>
          <w:t xml:space="preserve"> </w:t>
        </w:r>
        <w:smartTag w:uri="urn:schemas-microsoft-com:office:smarttags" w:element="PlaceName">
          <w:r w:rsidRPr="004E3F5B">
            <w:rPr>
              <w:noProof/>
            </w:rPr>
            <w:t>Port</w:t>
          </w:r>
        </w:smartTag>
      </w:smartTag>
      <w:r w:rsidRPr="004E3F5B">
        <w:rPr>
          <w:noProof/>
        </w:rPr>
        <w:t xml:space="preserve"> Parish Memorial</w:t>
      </w:r>
    </w:p>
    <w:p w:rsidR="00F6298A" w:rsidRDefault="00F6298A" w:rsidP="006021FF">
      <w:pPr>
        <w:pStyle w:val="ListParagraph"/>
        <w:spacing w:after="0"/>
        <w:rPr>
          <w:b/>
          <w:color w:val="FF0000"/>
        </w:rPr>
      </w:pPr>
    </w:p>
    <w:p w:rsidR="00F6298A" w:rsidRDefault="00F6298A" w:rsidP="006021FF">
      <w:pPr>
        <w:pStyle w:val="ListParagraph"/>
        <w:spacing w:after="0"/>
        <w:rPr>
          <w:b/>
          <w:color w:val="FF0000"/>
        </w:rPr>
      </w:pPr>
    </w:p>
    <w:p w:rsidR="00F6298A" w:rsidRPr="00440E57" w:rsidRDefault="006105D6" w:rsidP="006243F2">
      <w:pPr>
        <w:pStyle w:val="Heading1"/>
      </w:pPr>
      <w:r>
        <w:br w:type="page"/>
      </w:r>
      <w:bookmarkStart w:id="75" w:name="_Toc465841401"/>
      <w:r w:rsidR="00F6298A" w:rsidRPr="00E7355C">
        <w:rPr>
          <w:noProof/>
        </w:rPr>
        <w:t>Thomas Francis</w:t>
      </w:r>
      <w:r w:rsidR="00F6298A" w:rsidRPr="00440E57">
        <w:t xml:space="preserve"> </w:t>
      </w:r>
      <w:r w:rsidR="00F6298A" w:rsidRPr="00E7355C">
        <w:rPr>
          <w:b/>
          <w:noProof/>
        </w:rPr>
        <w:t>Murray</w:t>
      </w:r>
      <w:r w:rsidR="00F6298A" w:rsidRPr="00440E57">
        <w:rPr>
          <w:b/>
        </w:rPr>
        <w:t xml:space="preserve"> </w:t>
      </w:r>
      <w:r w:rsidR="00F6298A" w:rsidRPr="00440E57">
        <w:t>(</w:t>
      </w:r>
      <w:r w:rsidR="00F6298A" w:rsidRPr="00E7355C">
        <w:rPr>
          <w:noProof/>
        </w:rPr>
        <w:t>2315</w:t>
      </w:r>
      <w:r w:rsidR="00F6298A" w:rsidRPr="00440E57">
        <w:t>)</w:t>
      </w:r>
      <w:bookmarkEnd w:id="75"/>
    </w:p>
    <w:p w:rsidR="00F6298A" w:rsidRPr="004974D5" w:rsidRDefault="00F6298A" w:rsidP="006243F2">
      <w:pPr>
        <w:tabs>
          <w:tab w:val="right" w:pos="9639"/>
        </w:tabs>
        <w:rPr>
          <w:color w:val="00FF00"/>
        </w:rPr>
      </w:pPr>
      <w:r>
        <w:rPr>
          <w:color w:val="00FF00"/>
        </w:rPr>
        <w:t>Vol. III Pg 98</w:t>
      </w:r>
    </w:p>
    <w:p w:rsidR="00F6298A" w:rsidRPr="00166F5A" w:rsidRDefault="00E701C3" w:rsidP="006243F2">
      <w:pPr>
        <w:tabs>
          <w:tab w:val="right" w:pos="9639"/>
        </w:tabs>
        <w:rPr>
          <w:b/>
        </w:rPr>
      </w:pPr>
      <w:r>
        <w:rPr>
          <w:noProof/>
          <w:lang w:eastAsia="en-GB"/>
        </w:rPr>
        <w:drawing>
          <wp:anchor distT="0" distB="0" distL="114300" distR="114300" simplePos="0" relativeHeight="251674112" behindDoc="1" locked="0" layoutInCell="1" allowOverlap="1" wp14:anchorId="07F53BA8" wp14:editId="65FE4BC2">
            <wp:simplePos x="0" y="0"/>
            <wp:positionH relativeFrom="column">
              <wp:posOffset>3810</wp:posOffset>
            </wp:positionH>
            <wp:positionV relativeFrom="paragraph">
              <wp:align>inside</wp:align>
            </wp:positionV>
            <wp:extent cx="1752600" cy="2657475"/>
            <wp:effectExtent l="0" t="0" r="0" b="9525"/>
            <wp:wrapTight wrapText="bothSides">
              <wp:wrapPolygon edited="0">
                <wp:start x="0" y="0"/>
                <wp:lineTo x="0" y="21523"/>
                <wp:lineTo x="21365" y="21523"/>
                <wp:lineTo x="21365" y="0"/>
                <wp:lineTo x="0" y="0"/>
              </wp:wrapPolygon>
            </wp:wrapTight>
            <wp:docPr id="6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52600" cy="2657475"/>
                    </a:xfrm>
                    <a:prstGeom prst="rect">
                      <a:avLst/>
                    </a:prstGeom>
                    <a:noFill/>
                  </pic:spPr>
                </pic:pic>
              </a:graphicData>
            </a:graphic>
            <wp14:sizeRelH relativeFrom="page">
              <wp14:pctWidth>0</wp14:pctWidth>
            </wp14:sizeRelH>
            <wp14:sizeRelV relativeFrom="page">
              <wp14:pctHeight>0</wp14:pctHeight>
            </wp14:sizeRelV>
          </wp:anchor>
        </w:drawing>
      </w:r>
      <w:r w:rsidR="00F6298A" w:rsidRPr="00166F5A">
        <w:rPr>
          <w:b/>
        </w:rPr>
        <w:t xml:space="preserve">Thomas by kind permission of </w:t>
      </w:r>
      <w:smartTag w:uri="urn:schemas-microsoft-com:office:smarttags" w:element="place">
        <w:smartTag w:uri="urn:schemas-microsoft-com:office:smarttags" w:element="PlaceName">
          <w:r w:rsidR="00F6298A" w:rsidRPr="00166F5A">
            <w:rPr>
              <w:b/>
            </w:rPr>
            <w:t>Sherborne</w:t>
          </w:r>
        </w:smartTag>
        <w:r w:rsidR="00F6298A" w:rsidRPr="00166F5A">
          <w:rPr>
            <w:b/>
          </w:rPr>
          <w:t xml:space="preserve"> </w:t>
        </w:r>
        <w:smartTag w:uri="urn:schemas-microsoft-com:office:smarttags" w:element="PlaceType">
          <w:r w:rsidR="00F6298A" w:rsidRPr="00166F5A">
            <w:rPr>
              <w:b/>
            </w:rPr>
            <w:t>School</w:t>
          </w:r>
        </w:smartTag>
      </w:smartTag>
      <w:r w:rsidR="00F6298A" w:rsidRPr="00166F5A">
        <w:rPr>
          <w:b/>
        </w:rPr>
        <w:t>.</w:t>
      </w:r>
    </w:p>
    <w:p w:rsidR="00F6298A" w:rsidRDefault="00F6298A" w:rsidP="006243F2">
      <w:pPr>
        <w:tabs>
          <w:tab w:val="right" w:pos="9639"/>
        </w:tabs>
      </w:pPr>
    </w:p>
    <w:p w:rsidR="00F6298A" w:rsidRDefault="00F6298A" w:rsidP="006243F2">
      <w:pPr>
        <w:tabs>
          <w:tab w:val="right" w:pos="9639"/>
        </w:tabs>
        <w:rPr>
          <w:noProof/>
        </w:rPr>
      </w:pPr>
      <w:r w:rsidRPr="003E310F">
        <w:rPr>
          <w:b/>
        </w:rPr>
        <w:t>Born:</w:t>
      </w:r>
      <w:r>
        <w:t xml:space="preserve"> </w:t>
      </w:r>
      <w:r>
        <w:rPr>
          <w:noProof/>
        </w:rPr>
        <w:t xml:space="preserve">26 July </w:t>
      </w:r>
      <w:r w:rsidRPr="003E310F">
        <w:rPr>
          <w:noProof/>
        </w:rPr>
        <w:t>1873 in Berhampur</w:t>
      </w:r>
      <w:r>
        <w:rPr>
          <w:noProof/>
        </w:rPr>
        <w:t xml:space="preserve">, </w:t>
      </w:r>
      <w:smartTag w:uri="urn:schemas-microsoft-com:office:smarttags" w:element="place">
        <w:smartTag w:uri="urn:schemas-microsoft-com:office:smarttags" w:element="City">
          <w:r>
            <w:rPr>
              <w:noProof/>
            </w:rPr>
            <w:t>Bengal</w:t>
          </w:r>
        </w:smartTag>
        <w:r>
          <w:rPr>
            <w:noProof/>
          </w:rPr>
          <w:t>,</w:t>
        </w:r>
        <w:r w:rsidRPr="003E310F">
          <w:rPr>
            <w:noProof/>
          </w:rPr>
          <w:t xml:space="preserve"> </w:t>
        </w:r>
        <w:smartTag w:uri="urn:schemas-microsoft-com:office:smarttags" w:element="country-region">
          <w:r w:rsidRPr="003E310F">
            <w:rPr>
              <w:noProof/>
            </w:rPr>
            <w:t>India</w:t>
          </w:r>
        </w:smartTag>
      </w:smartTag>
      <w:r w:rsidRPr="003E310F">
        <w:rPr>
          <w:noProof/>
        </w:rPr>
        <w:t>.</w:t>
      </w:r>
      <w:r>
        <w:rPr>
          <w:noProof/>
        </w:rPr>
        <w:t xml:space="preserve"> </w:t>
      </w:r>
      <w:r w:rsidRPr="003E310F">
        <w:rPr>
          <w:noProof/>
        </w:rPr>
        <w:t xml:space="preserve"> Eldest son of the late Thomas James Murray</w:t>
      </w:r>
      <w:r>
        <w:rPr>
          <w:noProof/>
        </w:rPr>
        <w:t xml:space="preserve"> (Bengal Civil Service)</w:t>
      </w:r>
      <w:r w:rsidRPr="003E310F">
        <w:rPr>
          <w:noProof/>
        </w:rPr>
        <w:t xml:space="preserve"> ICS and  Alice</w:t>
      </w:r>
      <w:r>
        <w:rPr>
          <w:noProof/>
        </w:rPr>
        <w:t xml:space="preserve"> Louisa</w:t>
      </w:r>
      <w:r w:rsidRPr="003E310F">
        <w:rPr>
          <w:noProof/>
        </w:rPr>
        <w:t xml:space="preserve"> Gaussen</w:t>
      </w:r>
      <w:r>
        <w:rPr>
          <w:noProof/>
        </w:rPr>
        <w:t xml:space="preserve"> </w:t>
      </w:r>
      <w:r>
        <w:t xml:space="preserve">of 52 Hautville, </w:t>
      </w:r>
      <w:smartTag w:uri="urn:schemas-microsoft-com:office:smarttags" w:element="place">
        <w:r>
          <w:t>Guernsey</w:t>
        </w:r>
      </w:smartTag>
      <w:r>
        <w:t xml:space="preserve">.  </w:t>
      </w:r>
      <w:r>
        <w:rPr>
          <w:noProof/>
        </w:rPr>
        <w:t xml:space="preserve">She was the </w:t>
      </w:r>
      <w:r w:rsidRPr="003E310F">
        <w:rPr>
          <w:noProof/>
        </w:rPr>
        <w:t xml:space="preserve">sister of </w:t>
      </w:r>
      <w:r>
        <w:rPr>
          <w:noProof/>
        </w:rPr>
        <w:t>Charles Edward, (1642), Edgar (1707) and Frederick Curtis Gaussen (</w:t>
      </w:r>
      <w:r w:rsidRPr="003E310F">
        <w:rPr>
          <w:noProof/>
        </w:rPr>
        <w:t>1</w:t>
      </w:r>
      <w:r>
        <w:rPr>
          <w:noProof/>
        </w:rPr>
        <w:t>825).</w:t>
      </w:r>
    </w:p>
    <w:p w:rsidR="00F6298A" w:rsidRDefault="00F6298A" w:rsidP="006243F2">
      <w:pPr>
        <w:tabs>
          <w:tab w:val="right" w:pos="9639"/>
        </w:tabs>
      </w:pPr>
      <w:r>
        <w:t xml:space="preserve">Father died while on leave at home in Edenderry in 1885 at the age of 39. </w:t>
      </w:r>
    </w:p>
    <w:p w:rsidR="00F6298A" w:rsidRDefault="00F6298A" w:rsidP="006243F2">
      <w:pPr>
        <w:tabs>
          <w:tab w:val="right" w:pos="9639"/>
        </w:tabs>
      </w:pPr>
      <w:r>
        <w:t>Thomas was the eldest of five children. Brother of 2430 and 2591.</w:t>
      </w:r>
    </w:p>
    <w:p w:rsidR="00F6298A" w:rsidRPr="003E310F" w:rsidRDefault="00F6298A" w:rsidP="006243F2">
      <w:pPr>
        <w:tabs>
          <w:tab w:val="right" w:pos="9639"/>
        </w:tabs>
      </w:pPr>
      <w:r>
        <w:t xml:space="preserve">Mother remarried in 1887, Sir Charles Alfred Elliot and she became </w:t>
      </w:r>
      <w:r w:rsidRPr="00904EE1">
        <w:rPr>
          <w:noProof/>
        </w:rPr>
        <w:t>Lady Elliot of Coombe</w:t>
      </w:r>
      <w:r>
        <w:rPr>
          <w:noProof/>
        </w:rPr>
        <w:t>,</w:t>
      </w:r>
      <w:r w:rsidRPr="00904EE1">
        <w:rPr>
          <w:noProof/>
        </w:rPr>
        <w:t xml:space="preserve"> </w:t>
      </w:r>
      <w:smartTag w:uri="urn:schemas-microsoft-com:office:smarttags" w:element="place">
        <w:smartTag w:uri="urn:schemas-microsoft-com:office:smarttags" w:element="PlaceName">
          <w:r w:rsidRPr="00904EE1">
            <w:rPr>
              <w:noProof/>
            </w:rPr>
            <w:t>Wimbledon</w:t>
          </w:r>
        </w:smartTag>
        <w:r w:rsidRPr="00904EE1">
          <w:rPr>
            <w:noProof/>
          </w:rPr>
          <w:t xml:space="preserve"> </w:t>
        </w:r>
        <w:smartTag w:uri="urn:schemas-microsoft-com:office:smarttags" w:element="PlaceType">
          <w:r w:rsidRPr="00904EE1">
            <w:rPr>
              <w:noProof/>
            </w:rPr>
            <w:t>Park</w:t>
          </w:r>
        </w:smartTag>
      </w:smartTag>
      <w:r>
        <w:rPr>
          <w:noProof/>
        </w:rPr>
        <w:t>.</w:t>
      </w:r>
    </w:p>
    <w:p w:rsidR="00F6298A" w:rsidRPr="003E310F" w:rsidRDefault="00F6298A" w:rsidP="006243F2">
      <w:pPr>
        <w:tabs>
          <w:tab w:val="right" w:pos="9639"/>
        </w:tabs>
        <w:rPr>
          <w:noProof/>
        </w:rPr>
      </w:pPr>
      <w:r w:rsidRPr="003E310F">
        <w:rPr>
          <w:b/>
        </w:rPr>
        <w:t>Joined</w:t>
      </w:r>
      <w:r>
        <w:t xml:space="preserve"> </w:t>
      </w:r>
      <w:smartTag w:uri="urn:schemas-microsoft-com:office:smarttags" w:element="PlaceName">
        <w:r>
          <w:t>Elizabeth</w:t>
        </w:r>
      </w:smartTag>
      <w:r>
        <w:t xml:space="preserve"> </w:t>
      </w:r>
      <w:smartTag w:uri="urn:schemas-microsoft-com:office:smarttags" w:element="PlaceName">
        <w:r>
          <w:t>College</w:t>
        </w:r>
      </w:smartTag>
      <w:r>
        <w:t xml:space="preserve"> in </w:t>
      </w:r>
      <w:r>
        <w:rPr>
          <w:noProof/>
        </w:rPr>
        <w:t>1882</w:t>
      </w:r>
      <w:r>
        <w:t xml:space="preserve"> and left in </w:t>
      </w:r>
      <w:r>
        <w:rPr>
          <w:noProof/>
        </w:rPr>
        <w:t xml:space="preserve">1887 at the age of 14 and went to </w:t>
      </w:r>
      <w:smartTag w:uri="urn:schemas-microsoft-com:office:smarttags" w:element="place">
        <w:smartTag w:uri="urn:schemas-microsoft-com:office:smarttags" w:element="PlaceName">
          <w:r w:rsidRPr="003E310F">
            <w:rPr>
              <w:noProof/>
            </w:rPr>
            <w:t>Sherborne</w:t>
          </w:r>
        </w:smartTag>
        <w:r w:rsidRPr="003E310F">
          <w:rPr>
            <w:noProof/>
          </w:rPr>
          <w:t xml:space="preserve"> </w:t>
        </w:r>
        <w:smartTag w:uri="urn:schemas-microsoft-com:office:smarttags" w:element="PlaceType">
          <w:r w:rsidRPr="003E310F">
            <w:rPr>
              <w:noProof/>
            </w:rPr>
            <w:t>School</w:t>
          </w:r>
        </w:smartTag>
      </w:smartTag>
      <w:r w:rsidRPr="003E310F">
        <w:rPr>
          <w:noProof/>
        </w:rPr>
        <w:t xml:space="preserve"> entered 3</w:t>
      </w:r>
      <w:r w:rsidRPr="003E310F">
        <w:rPr>
          <w:noProof/>
          <w:vertAlign w:val="superscript"/>
        </w:rPr>
        <w:t>rd</w:t>
      </w:r>
      <w:r w:rsidRPr="003E310F">
        <w:rPr>
          <w:noProof/>
        </w:rPr>
        <w:t xml:space="preserve"> term of 1887 and left</w:t>
      </w:r>
      <w:r>
        <w:rPr>
          <w:noProof/>
        </w:rPr>
        <w:t xml:space="preserve"> Dec.</w:t>
      </w:r>
      <w:r w:rsidRPr="003E310F">
        <w:rPr>
          <w:noProof/>
        </w:rPr>
        <w:t xml:space="preserve"> 1891</w:t>
      </w:r>
      <w:r>
        <w:rPr>
          <w:noProof/>
        </w:rPr>
        <w:t xml:space="preserve"> from 6th form. He was in School House.</w:t>
      </w:r>
    </w:p>
    <w:p w:rsidR="00F6298A" w:rsidRPr="003E310F" w:rsidRDefault="00F6298A" w:rsidP="006243F2">
      <w:pPr>
        <w:tabs>
          <w:tab w:val="right" w:pos="9639"/>
        </w:tabs>
        <w:rPr>
          <w:noProof/>
        </w:rPr>
      </w:pPr>
      <w:r w:rsidRPr="003E310F">
        <w:rPr>
          <w:noProof/>
        </w:rPr>
        <w:t>Appointed L</w:t>
      </w:r>
      <w:r>
        <w:rPr>
          <w:noProof/>
        </w:rPr>
        <w:t>ieu</w:t>
      </w:r>
      <w:r w:rsidRPr="003E310F">
        <w:rPr>
          <w:noProof/>
        </w:rPr>
        <w:t>t</w:t>
      </w:r>
      <w:r>
        <w:rPr>
          <w:noProof/>
        </w:rPr>
        <w:t>enant</w:t>
      </w:r>
      <w:r w:rsidRPr="003E310F">
        <w:rPr>
          <w:noProof/>
        </w:rPr>
        <w:t xml:space="preserve"> Highland Light Infantry 1894, </w:t>
      </w:r>
    </w:p>
    <w:p w:rsidR="00F6298A" w:rsidRDefault="00F6298A" w:rsidP="006243F2">
      <w:pPr>
        <w:spacing w:before="240"/>
        <w:rPr>
          <w:b/>
        </w:rPr>
      </w:pPr>
      <w:r w:rsidRPr="0053564D">
        <w:rPr>
          <w:b/>
        </w:rPr>
        <w:t>War Service</w:t>
      </w:r>
    </w:p>
    <w:p w:rsidR="00F6298A" w:rsidRDefault="00F6298A" w:rsidP="003419C1">
      <w:pPr>
        <w:spacing w:before="240"/>
        <w:rPr>
          <w:noProof/>
        </w:rPr>
      </w:pPr>
      <w:r w:rsidRPr="003419C1">
        <w:t xml:space="preserve">Awarded </w:t>
      </w:r>
      <w:smartTag w:uri="urn:schemas-microsoft-com:office:smarttags" w:element="country-region">
        <w:r w:rsidRPr="003419C1">
          <w:t>India</w:t>
        </w:r>
      </w:smartTag>
      <w:r w:rsidRPr="003419C1">
        <w:t xml:space="preserve"> Medal in 1895</w:t>
      </w:r>
      <w:r>
        <w:t xml:space="preserve"> </w:t>
      </w:r>
      <w:r w:rsidRPr="003419C1">
        <w:t>with Clasp for Punjab Frontier</w:t>
      </w:r>
      <w:r>
        <w:t xml:space="preserve"> - </w:t>
      </w:r>
      <w:smartTag w:uri="urn:schemas-microsoft-com:office:smarttags" w:element="place">
        <w:smartTag w:uri="urn:schemas-microsoft-com:office:smarttags" w:element="State">
          <w:r w:rsidRPr="006A27BD">
            <w:rPr>
              <w:noProof/>
            </w:rPr>
            <w:t>North West</w:t>
          </w:r>
        </w:smartTag>
      </w:smartTag>
      <w:r w:rsidRPr="006A27BD">
        <w:rPr>
          <w:noProof/>
        </w:rPr>
        <w:t xml:space="preserve"> Frontier 1897 – 98. </w:t>
      </w:r>
    </w:p>
    <w:p w:rsidR="00F6298A" w:rsidRPr="006A27BD" w:rsidRDefault="00F6298A" w:rsidP="003419C1">
      <w:pPr>
        <w:spacing w:before="240"/>
        <w:rPr>
          <w:noProof/>
        </w:rPr>
      </w:pPr>
      <w:r w:rsidRPr="006A27BD">
        <w:rPr>
          <w:noProof/>
        </w:rPr>
        <w:t>Malakand 1898 – 99. Post Orderly Capt to the General Commanding (</w:t>
      </w:r>
      <w:r>
        <w:rPr>
          <w:noProof/>
        </w:rPr>
        <w:t>18</w:t>
      </w:r>
      <w:r w:rsidRPr="006A27BD">
        <w:rPr>
          <w:noProof/>
        </w:rPr>
        <w:t>98)</w:t>
      </w:r>
    </w:p>
    <w:p w:rsidR="00F6298A" w:rsidRDefault="00F6298A" w:rsidP="006243F2">
      <w:pPr>
        <w:tabs>
          <w:tab w:val="right" w:pos="9639"/>
        </w:tabs>
        <w:rPr>
          <w:noProof/>
        </w:rPr>
      </w:pPr>
      <w:r w:rsidRPr="006A27BD">
        <w:rPr>
          <w:noProof/>
        </w:rPr>
        <w:t xml:space="preserve">South African War. Battle of Diamond Hill near </w:t>
      </w:r>
      <w:smartTag w:uri="urn:schemas-microsoft-com:office:smarttags" w:element="place">
        <w:smartTag w:uri="urn:schemas-microsoft-com:office:smarttags" w:element="City">
          <w:r w:rsidRPr="006A27BD">
            <w:rPr>
              <w:noProof/>
            </w:rPr>
            <w:t>Pretoria</w:t>
          </w:r>
        </w:smartTag>
      </w:smartTag>
      <w:r w:rsidR="006F09F4">
        <w:rPr>
          <w:noProof/>
        </w:rPr>
        <w:t xml:space="preserve"> and Operations in  the Orange River Colony</w:t>
      </w:r>
      <w:r w:rsidRPr="006A27BD">
        <w:rPr>
          <w:noProof/>
        </w:rPr>
        <w:t>. (Second Boer War)</w:t>
      </w:r>
      <w:r>
        <w:rPr>
          <w:noProof/>
        </w:rPr>
        <w:t>. Taken prisoner</w:t>
      </w:r>
      <w:r w:rsidR="006F09F4">
        <w:rPr>
          <w:noProof/>
        </w:rPr>
        <w:t xml:space="preserve"> at Heilbron 4th June 1900</w:t>
      </w:r>
      <w:r>
        <w:rPr>
          <w:noProof/>
        </w:rPr>
        <w:t>.</w:t>
      </w:r>
      <w:r w:rsidR="001B6BF4">
        <w:rPr>
          <w:noProof/>
        </w:rPr>
        <w:t xml:space="preserve"> </w:t>
      </w:r>
      <w:r w:rsidRPr="006A27BD">
        <w:rPr>
          <w:noProof/>
        </w:rPr>
        <w:t xml:space="preserve">“ He beguiled his captivity in </w:t>
      </w:r>
      <w:smartTag w:uri="urn:schemas-microsoft-com:office:smarttags" w:element="place">
        <w:smartTag w:uri="urn:schemas-microsoft-com:office:smarttags" w:element="City">
          <w:r w:rsidRPr="006A27BD">
            <w:rPr>
              <w:noProof/>
            </w:rPr>
            <w:t>P</w:t>
          </w:r>
          <w:r>
            <w:rPr>
              <w:noProof/>
            </w:rPr>
            <w:t>r</w:t>
          </w:r>
          <w:r w:rsidRPr="006A27BD">
            <w:rPr>
              <w:noProof/>
            </w:rPr>
            <w:t>etoria</w:t>
          </w:r>
        </w:smartTag>
      </w:smartTag>
      <w:r w:rsidRPr="006A27BD">
        <w:rPr>
          <w:noProof/>
        </w:rPr>
        <w:t xml:space="preserve"> by rewriting Tacitus’ Annals from memory in the best Latin he could muster”.   </w:t>
      </w:r>
      <w:r>
        <w:rPr>
          <w:noProof/>
        </w:rPr>
        <w:t>"</w:t>
      </w:r>
      <w:r w:rsidRPr="006A27BD">
        <w:rPr>
          <w:noProof/>
        </w:rPr>
        <w:t>Fourscore Years</w:t>
      </w:r>
      <w:r>
        <w:rPr>
          <w:noProof/>
        </w:rPr>
        <w:t>"</w:t>
      </w:r>
      <w:r w:rsidRPr="006A27BD">
        <w:rPr>
          <w:noProof/>
        </w:rPr>
        <w:t xml:space="preserve"> by G</w:t>
      </w:r>
      <w:r>
        <w:rPr>
          <w:noProof/>
        </w:rPr>
        <w:t>.</w:t>
      </w:r>
      <w:r w:rsidRPr="006A27BD">
        <w:rPr>
          <w:noProof/>
        </w:rPr>
        <w:t>G</w:t>
      </w:r>
      <w:r>
        <w:rPr>
          <w:noProof/>
        </w:rPr>
        <w:t>.</w:t>
      </w:r>
      <w:r w:rsidRPr="006A27BD">
        <w:rPr>
          <w:noProof/>
        </w:rPr>
        <w:t xml:space="preserve"> Coulton.</w:t>
      </w:r>
    </w:p>
    <w:p w:rsidR="00F6298A" w:rsidRDefault="00F6298A" w:rsidP="006243F2">
      <w:pPr>
        <w:tabs>
          <w:tab w:val="right" w:pos="9639"/>
        </w:tabs>
        <w:rPr>
          <w:noProof/>
        </w:rPr>
      </w:pPr>
      <w:r>
        <w:rPr>
          <w:noProof/>
        </w:rPr>
        <w:t>Awarded the Queen's South African Medal and Clasp for 1901.</w:t>
      </w:r>
    </w:p>
    <w:p w:rsidR="001B6BF4" w:rsidRPr="006A27BD" w:rsidRDefault="001B6BF4" w:rsidP="006243F2">
      <w:pPr>
        <w:tabs>
          <w:tab w:val="right" w:pos="9639"/>
        </w:tabs>
      </w:pPr>
      <w:r>
        <w:rPr>
          <w:noProof/>
        </w:rPr>
        <w:t>As a Captain served in the Egyptian Army 1909, and rejoined his regiment</w:t>
      </w:r>
      <w:r w:rsidR="00C537A4">
        <w:rPr>
          <w:noProof/>
        </w:rPr>
        <w:t xml:space="preserve"> and posted to 2nd Battalion at Fort George N.B.</w:t>
      </w:r>
    </w:p>
    <w:p w:rsidR="00F6298A" w:rsidRPr="001440B4" w:rsidRDefault="00F6298A" w:rsidP="006243F2">
      <w:pPr>
        <w:rPr>
          <w:color w:val="FF0000"/>
        </w:rPr>
      </w:pPr>
      <w:r>
        <w:rPr>
          <w:noProof/>
        </w:rPr>
        <w:t>Major</w:t>
      </w:r>
      <w:r>
        <w:t xml:space="preserve"> in the 1</w:t>
      </w:r>
      <w:r w:rsidRPr="001440B4">
        <w:rPr>
          <w:vertAlign w:val="superscript"/>
        </w:rPr>
        <w:t>st</w:t>
      </w:r>
      <w:r>
        <w:t xml:space="preserve"> Bn. </w:t>
      </w:r>
      <w:r>
        <w:rPr>
          <w:noProof/>
        </w:rPr>
        <w:t xml:space="preserve">Highland Light Infantry, Indian Expeditionary Force. (Arrived in </w:t>
      </w:r>
      <w:smartTag w:uri="urn:schemas-microsoft-com:office:smarttags" w:element="place">
        <w:smartTag w:uri="urn:schemas-microsoft-com:office:smarttags" w:element="City">
          <w:r>
            <w:rPr>
              <w:noProof/>
            </w:rPr>
            <w:t>Marseilles</w:t>
          </w:r>
        </w:smartTag>
      </w:smartTag>
      <w:r>
        <w:rPr>
          <w:noProof/>
        </w:rPr>
        <w:t xml:space="preserve"> 1.12.14)</w:t>
      </w:r>
    </w:p>
    <w:p w:rsidR="00F6298A" w:rsidRDefault="00F6298A" w:rsidP="006243F2">
      <w:pPr>
        <w:tabs>
          <w:tab w:val="right" w:pos="9639"/>
        </w:tabs>
      </w:pPr>
    </w:p>
    <w:p w:rsidR="00F6298A" w:rsidRDefault="00F6298A" w:rsidP="006243F2">
      <w:pPr>
        <w:tabs>
          <w:tab w:val="right" w:pos="9639"/>
        </w:tabs>
      </w:pPr>
      <w:r w:rsidRPr="006A27BD">
        <w:rPr>
          <w:b/>
        </w:rPr>
        <w:t>Died:</w:t>
      </w:r>
      <w:r>
        <w:t xml:space="preserve"> </w:t>
      </w:r>
      <w:r>
        <w:rPr>
          <w:noProof/>
        </w:rPr>
        <w:t>20 December 1914</w:t>
      </w:r>
      <w:r>
        <w:t xml:space="preserve"> </w:t>
      </w:r>
      <w:r w:rsidRPr="00852E9E">
        <w:rPr>
          <w:noProof/>
        </w:rPr>
        <w:t>KIA</w:t>
      </w:r>
      <w:r>
        <w:t xml:space="preserve">  at the Battle of Festubert aged </w:t>
      </w:r>
      <w:r>
        <w:rPr>
          <w:noProof/>
        </w:rPr>
        <w:t xml:space="preserve">40. </w:t>
      </w:r>
    </w:p>
    <w:p w:rsidR="00F6298A" w:rsidRPr="008430B6" w:rsidRDefault="00E701C3" w:rsidP="006243F2">
      <w:pPr>
        <w:tabs>
          <w:tab w:val="right" w:pos="9639"/>
        </w:tabs>
        <w:rPr>
          <w:color w:val="FF0000"/>
        </w:rPr>
      </w:pPr>
      <w:r>
        <w:rPr>
          <w:noProof/>
          <w:lang w:eastAsia="en-GB"/>
        </w:rPr>
        <w:drawing>
          <wp:anchor distT="0" distB="0" distL="114300" distR="114300" simplePos="0" relativeHeight="251677184" behindDoc="1" locked="0" layoutInCell="1" allowOverlap="1" wp14:anchorId="67AD465D" wp14:editId="7D714568">
            <wp:simplePos x="0" y="0"/>
            <wp:positionH relativeFrom="column">
              <wp:posOffset>3841750</wp:posOffset>
            </wp:positionH>
            <wp:positionV relativeFrom="paragraph">
              <wp:posOffset>550545</wp:posOffset>
            </wp:positionV>
            <wp:extent cx="1524000" cy="2057400"/>
            <wp:effectExtent l="0" t="0" r="0" b="0"/>
            <wp:wrapTight wrapText="bothSides">
              <wp:wrapPolygon edited="0">
                <wp:start x="0" y="0"/>
                <wp:lineTo x="0" y="21400"/>
                <wp:lineTo x="21330" y="21400"/>
                <wp:lineTo x="21330"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24000" cy="2057400"/>
                    </a:xfrm>
                    <a:prstGeom prst="rect">
                      <a:avLst/>
                    </a:prstGeom>
                    <a:noFill/>
                  </pic:spPr>
                </pic:pic>
              </a:graphicData>
            </a:graphic>
            <wp14:sizeRelH relativeFrom="page">
              <wp14:pctWidth>0</wp14:pctWidth>
            </wp14:sizeRelH>
            <wp14:sizeRelV relativeFrom="page">
              <wp14:pctHeight>0</wp14:pctHeight>
            </wp14:sizeRelV>
          </wp:anchor>
        </w:drawing>
      </w:r>
      <w:r w:rsidR="00F6298A" w:rsidRPr="006A27BD">
        <w:rPr>
          <w:b/>
        </w:rPr>
        <w:t>Decorations:</w:t>
      </w:r>
      <w:r w:rsidR="00F6298A" w:rsidRPr="006A27BD">
        <w:t xml:space="preserve"> </w:t>
      </w:r>
      <w:r w:rsidR="00F6298A">
        <w:t xml:space="preserve">The </w:t>
      </w:r>
      <w:smartTag w:uri="urn:schemas-microsoft-com:office:smarttags" w:element="place">
        <w:smartTag w:uri="urn:schemas-microsoft-com:office:smarttags" w:element="country-region">
          <w:r w:rsidR="00F6298A">
            <w:t>India</w:t>
          </w:r>
        </w:smartTag>
      </w:smartTag>
      <w:r w:rsidR="00F6298A">
        <w:t xml:space="preserve"> Medal and Clasp, the Queen's South African Medal and Clasp, </w:t>
      </w:r>
      <w:r w:rsidR="00F6298A" w:rsidRPr="006A27BD">
        <w:t>Medal, Victory Medal, 1914 – 15 Star.</w:t>
      </w:r>
    </w:p>
    <w:p w:rsidR="00F6298A" w:rsidRPr="006A27BD" w:rsidRDefault="00F6298A" w:rsidP="006243F2">
      <w:pPr>
        <w:tabs>
          <w:tab w:val="right" w:pos="9639"/>
        </w:tabs>
        <w:rPr>
          <w:b/>
        </w:rPr>
      </w:pPr>
      <w:r w:rsidRPr="006A27BD">
        <w:rPr>
          <w:b/>
        </w:rPr>
        <w:t>Memorials:</w:t>
      </w:r>
      <w:r>
        <w:rPr>
          <w:b/>
        </w:rPr>
        <w:t xml:space="preserve">                                                                            </w:t>
      </w:r>
    </w:p>
    <w:p w:rsidR="00F6298A" w:rsidRDefault="00F6298A" w:rsidP="006243F2">
      <w:pPr>
        <w:pStyle w:val="ListParagraph"/>
        <w:numPr>
          <w:ilvl w:val="0"/>
          <w:numId w:val="2"/>
        </w:numPr>
        <w:spacing w:after="0"/>
      </w:pPr>
      <w:r>
        <w:t>College Hall</w:t>
      </w:r>
    </w:p>
    <w:p w:rsidR="00F6298A" w:rsidRPr="0026506F" w:rsidRDefault="00F6298A" w:rsidP="006243F2">
      <w:pPr>
        <w:pStyle w:val="ListParagraph"/>
        <w:numPr>
          <w:ilvl w:val="0"/>
          <w:numId w:val="2"/>
        </w:numPr>
        <w:spacing w:after="0"/>
        <w:rPr>
          <w:b/>
        </w:rPr>
      </w:pPr>
      <w:r>
        <w:rPr>
          <w:noProof/>
        </w:rPr>
        <w:t xml:space="preserve">Le Touret Memorial </w:t>
      </w:r>
      <w:r w:rsidRPr="003B3CDF">
        <w:rPr>
          <w:noProof/>
        </w:rPr>
        <w:t>Panel 37 and 38</w:t>
      </w:r>
    </w:p>
    <w:p w:rsidR="00F6298A" w:rsidRPr="0026506F" w:rsidRDefault="00F6298A" w:rsidP="006243F2">
      <w:pPr>
        <w:pStyle w:val="ListParagraph"/>
        <w:numPr>
          <w:ilvl w:val="0"/>
          <w:numId w:val="2"/>
        </w:numPr>
        <w:spacing w:after="0"/>
        <w:rPr>
          <w:b/>
        </w:rPr>
      </w:pPr>
      <w:smartTag w:uri="urn:schemas-microsoft-com:office:smarttags" w:element="place">
        <w:smartTag w:uri="urn:schemas-microsoft-com:office:smarttags" w:element="PlaceName">
          <w:r>
            <w:rPr>
              <w:noProof/>
            </w:rPr>
            <w:t>Sherborne</w:t>
          </w:r>
        </w:smartTag>
        <w:r>
          <w:rPr>
            <w:noProof/>
          </w:rPr>
          <w:t xml:space="preserve"> </w:t>
        </w:r>
        <w:smartTag w:uri="urn:schemas-microsoft-com:office:smarttags" w:element="PlaceType">
          <w:r>
            <w:rPr>
              <w:noProof/>
            </w:rPr>
            <w:t>School</w:t>
          </w:r>
        </w:smartTag>
      </w:smartTag>
    </w:p>
    <w:p w:rsidR="00F6298A" w:rsidRPr="0026506F" w:rsidRDefault="00F6298A" w:rsidP="006243F2">
      <w:pPr>
        <w:pStyle w:val="ListParagraph"/>
        <w:numPr>
          <w:ilvl w:val="0"/>
          <w:numId w:val="2"/>
        </w:numPr>
        <w:spacing w:after="0"/>
        <w:rPr>
          <w:b/>
        </w:rPr>
      </w:pPr>
      <w:r>
        <w:rPr>
          <w:noProof/>
        </w:rPr>
        <w:t>Sherborne Book of Remembrance</w:t>
      </w:r>
    </w:p>
    <w:p w:rsidR="00F6298A" w:rsidRPr="001B2716" w:rsidRDefault="00F6298A" w:rsidP="006243F2">
      <w:pPr>
        <w:pStyle w:val="ListParagraph"/>
        <w:numPr>
          <w:ilvl w:val="0"/>
          <w:numId w:val="2"/>
        </w:numPr>
        <w:spacing w:after="0"/>
        <w:rPr>
          <w:b/>
        </w:rPr>
      </w:pPr>
      <w:r>
        <w:rPr>
          <w:noProof/>
        </w:rPr>
        <w:t>Old Shirburnians Roll of Honour</w:t>
      </w:r>
    </w:p>
    <w:p w:rsidR="00F6298A" w:rsidRPr="001B2716" w:rsidRDefault="00F6298A" w:rsidP="006243F2">
      <w:pPr>
        <w:pStyle w:val="ListParagraph"/>
        <w:numPr>
          <w:ilvl w:val="0"/>
          <w:numId w:val="2"/>
        </w:numPr>
        <w:spacing w:after="0"/>
        <w:rPr>
          <w:b/>
        </w:rPr>
      </w:pPr>
      <w:r w:rsidRPr="001B2716">
        <w:rPr>
          <w:lang w:val="en-IE"/>
        </w:rPr>
        <w:t>Edenderry, Co Offaly (King’s Co)</w:t>
      </w:r>
    </w:p>
    <w:p w:rsidR="00F6298A" w:rsidRDefault="00F6298A">
      <w:pPr>
        <w:rPr>
          <w:b/>
          <w:lang w:val="en-IE"/>
        </w:rPr>
      </w:pPr>
    </w:p>
    <w:p w:rsidR="00F6298A" w:rsidRDefault="00F6298A">
      <w:pPr>
        <w:rPr>
          <w:b/>
          <w:lang w:val="en-IE"/>
        </w:rPr>
      </w:pPr>
      <w:r>
        <w:rPr>
          <w:b/>
          <w:lang w:val="en-IE"/>
        </w:rPr>
        <w:t xml:space="preserve">                    </w:t>
      </w:r>
      <w:r w:rsidRPr="001B2716">
        <w:rPr>
          <w:b/>
          <w:lang w:val="en-IE"/>
        </w:rPr>
        <w:t>Memorial Plaque</w:t>
      </w:r>
      <w:r>
        <w:rPr>
          <w:b/>
          <w:lang w:val="en-IE"/>
        </w:rPr>
        <w:t>,</w:t>
      </w:r>
      <w:r w:rsidRPr="001B2716">
        <w:rPr>
          <w:b/>
          <w:lang w:val="en-IE"/>
        </w:rPr>
        <w:t xml:space="preserve"> </w:t>
      </w:r>
      <w:smartTag w:uri="urn:schemas-microsoft-com:office:smarttags" w:element="place">
        <w:smartTag w:uri="urn:schemas-microsoft-com:office:smarttags" w:element="PlaceName">
          <w:r w:rsidRPr="001B2716">
            <w:rPr>
              <w:b/>
              <w:lang w:val="en-IE"/>
            </w:rPr>
            <w:t>Castro</w:t>
          </w:r>
        </w:smartTag>
        <w:r w:rsidRPr="001B2716">
          <w:rPr>
            <w:b/>
            <w:lang w:val="en-IE"/>
          </w:rPr>
          <w:t xml:space="preserve"> </w:t>
        </w:r>
        <w:smartTag w:uri="urn:schemas-microsoft-com:office:smarttags" w:element="PlaceName">
          <w:r w:rsidRPr="001B2716">
            <w:rPr>
              <w:b/>
              <w:lang w:val="en-IE"/>
            </w:rPr>
            <w:t>Petre</w:t>
          </w:r>
        </w:smartTag>
        <w:r w:rsidRPr="001B2716">
          <w:rPr>
            <w:b/>
            <w:lang w:val="en-IE"/>
          </w:rPr>
          <w:t xml:space="preserve"> </w:t>
        </w:r>
        <w:smartTag w:uri="urn:schemas-microsoft-com:office:smarttags" w:element="PlaceType">
          <w:r w:rsidRPr="001B2716">
            <w:rPr>
              <w:b/>
              <w:lang w:val="en-IE"/>
            </w:rPr>
            <w:t>Church</w:t>
          </w:r>
        </w:smartTag>
      </w:smartTag>
      <w:r>
        <w:rPr>
          <w:b/>
          <w:lang w:val="en-IE"/>
        </w:rPr>
        <w:t xml:space="preserve">, </w:t>
      </w:r>
      <w:r w:rsidRPr="001B2716">
        <w:rPr>
          <w:b/>
          <w:lang w:val="en-IE"/>
        </w:rPr>
        <w:t>Edenderry</w:t>
      </w:r>
      <w:r>
        <w:rPr>
          <w:b/>
          <w:lang w:val="en-IE"/>
        </w:rPr>
        <w:t>,</w:t>
      </w:r>
    </w:p>
    <w:p w:rsidR="00F6298A" w:rsidRPr="00613D96" w:rsidRDefault="00F6298A" w:rsidP="00440E57">
      <w:pPr>
        <w:pStyle w:val="Heading1"/>
        <w:rPr>
          <w:lang w:val="pt-PT"/>
        </w:rPr>
      </w:pPr>
      <w:r>
        <w:rPr>
          <w:b/>
          <w:lang w:val="en-IE"/>
        </w:rPr>
        <w:t xml:space="preserve">                   </w:t>
      </w:r>
      <w:bookmarkStart w:id="76" w:name="_Toc465841402"/>
      <w:smartTag w:uri="urn:schemas-microsoft-com:office:smarttags" w:element="place">
        <w:smartTag w:uri="urn:schemas-microsoft-com:office:smarttags" w:element="country-region">
          <w:r>
            <w:rPr>
              <w:b/>
              <w:lang w:val="en-IE"/>
            </w:rPr>
            <w:t>Ireland</w:t>
          </w:r>
        </w:smartTag>
      </w:smartTag>
      <w:r>
        <w:rPr>
          <w:b/>
          <w:lang w:val="en-IE"/>
        </w:rPr>
        <w:t>.</w:t>
      </w:r>
      <w:r w:rsidRPr="001B2716">
        <w:rPr>
          <w:b/>
          <w:lang w:val="en-IE"/>
        </w:rPr>
        <w:t xml:space="preserve"> </w:t>
      </w:r>
      <w:r>
        <w:rPr>
          <w:b/>
          <w:lang w:val="en-IE"/>
        </w:rPr>
        <w:t>B</w:t>
      </w:r>
      <w:r w:rsidRPr="001B2716">
        <w:rPr>
          <w:b/>
          <w:lang w:val="en-IE"/>
        </w:rPr>
        <w:t>y kind Permission of Catherine Watson</w:t>
      </w:r>
      <w:r>
        <w:rPr>
          <w:color w:val="1F497D"/>
          <w:lang w:val="en-IE"/>
        </w:rPr>
        <w:t>.</w:t>
      </w:r>
      <w:r w:rsidR="006105D6">
        <w:br w:type="page"/>
      </w:r>
      <w:r w:rsidRPr="00613D96">
        <w:rPr>
          <w:noProof/>
          <w:lang w:val="pt-PT"/>
        </w:rPr>
        <w:t>Maurice Trevor</w:t>
      </w:r>
      <w:r w:rsidRPr="00613D96">
        <w:rPr>
          <w:lang w:val="pt-PT"/>
        </w:rPr>
        <w:t xml:space="preserve"> </w:t>
      </w:r>
      <w:r w:rsidRPr="00613D96">
        <w:rPr>
          <w:b/>
          <w:noProof/>
          <w:lang w:val="pt-PT"/>
        </w:rPr>
        <w:t>Myles</w:t>
      </w:r>
      <w:r w:rsidRPr="00613D96">
        <w:rPr>
          <w:b/>
          <w:lang w:val="pt-PT"/>
        </w:rPr>
        <w:t xml:space="preserve"> </w:t>
      </w:r>
      <w:r w:rsidRPr="00613D96">
        <w:rPr>
          <w:lang w:val="pt-PT"/>
        </w:rPr>
        <w:t>(</w:t>
      </w:r>
      <w:r w:rsidRPr="00613D96">
        <w:rPr>
          <w:noProof/>
          <w:lang w:val="pt-PT"/>
        </w:rPr>
        <w:t>3091</w:t>
      </w:r>
      <w:r w:rsidRPr="00613D96">
        <w:rPr>
          <w:lang w:val="pt-PT"/>
        </w:rPr>
        <w:t>)</w:t>
      </w:r>
      <w:bookmarkEnd w:id="76"/>
    </w:p>
    <w:p w:rsidR="00F6298A" w:rsidRPr="006E18AB" w:rsidRDefault="00F6298A" w:rsidP="0038281B">
      <w:pPr>
        <w:tabs>
          <w:tab w:val="right" w:pos="9639"/>
        </w:tabs>
        <w:rPr>
          <w:lang w:val="pt-PT"/>
        </w:rPr>
      </w:pPr>
      <w:r w:rsidRPr="00613D96">
        <w:rPr>
          <w:lang w:val="pt-PT"/>
        </w:rPr>
        <w:t xml:space="preserve">                                                                        </w:t>
      </w:r>
      <w:r w:rsidRPr="006E18AB">
        <w:rPr>
          <w:lang w:val="pt-PT"/>
        </w:rPr>
        <w:t>Service No. 180508</w:t>
      </w:r>
    </w:p>
    <w:p w:rsidR="00F6298A" w:rsidRPr="006E18AB" w:rsidRDefault="00F6298A" w:rsidP="0038281B">
      <w:pPr>
        <w:tabs>
          <w:tab w:val="right" w:pos="9639"/>
        </w:tabs>
        <w:rPr>
          <w:color w:val="00FF00"/>
          <w:lang w:val="pt-PT"/>
        </w:rPr>
      </w:pPr>
      <w:r w:rsidRPr="006E18AB">
        <w:rPr>
          <w:color w:val="00FF00"/>
          <w:lang w:val="pt-PT"/>
        </w:rPr>
        <w:t>Vol. III Pg 262</w:t>
      </w:r>
    </w:p>
    <w:p w:rsidR="0043183C" w:rsidRDefault="0043183C" w:rsidP="0038281B">
      <w:pPr>
        <w:tabs>
          <w:tab w:val="right" w:pos="9639"/>
        </w:tabs>
        <w:rPr>
          <w:color w:val="00FF00"/>
          <w:lang w:val="pt-PT"/>
        </w:rPr>
      </w:pPr>
    </w:p>
    <w:p w:rsidR="00F6298A" w:rsidRPr="006E18AB" w:rsidRDefault="00E701C3" w:rsidP="0038281B">
      <w:pPr>
        <w:tabs>
          <w:tab w:val="right" w:pos="9639"/>
        </w:tabs>
        <w:rPr>
          <w:color w:val="00FF00"/>
          <w:lang w:val="pt-PT"/>
        </w:rPr>
      </w:pPr>
      <w:r>
        <w:rPr>
          <w:noProof/>
          <w:lang w:eastAsia="en-GB"/>
        </w:rPr>
        <w:drawing>
          <wp:anchor distT="0" distB="0" distL="114300" distR="114300" simplePos="0" relativeHeight="251638272" behindDoc="1" locked="0" layoutInCell="1" allowOverlap="1" wp14:anchorId="7D80AEFF" wp14:editId="4CC67588">
            <wp:simplePos x="0" y="0"/>
            <wp:positionH relativeFrom="column">
              <wp:posOffset>3810</wp:posOffset>
            </wp:positionH>
            <wp:positionV relativeFrom="paragraph">
              <wp:posOffset>8255</wp:posOffset>
            </wp:positionV>
            <wp:extent cx="1457325" cy="2628900"/>
            <wp:effectExtent l="0" t="0" r="9525" b="0"/>
            <wp:wrapTight wrapText="bothSides">
              <wp:wrapPolygon edited="0">
                <wp:start x="0" y="0"/>
                <wp:lineTo x="0" y="21443"/>
                <wp:lineTo x="21459" y="21443"/>
                <wp:lineTo x="2145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57325" cy="2628900"/>
                    </a:xfrm>
                    <a:prstGeom prst="rect">
                      <a:avLst/>
                    </a:prstGeom>
                    <a:noFill/>
                  </pic:spPr>
                </pic:pic>
              </a:graphicData>
            </a:graphic>
            <wp14:sizeRelH relativeFrom="page">
              <wp14:pctWidth>0</wp14:pctWidth>
            </wp14:sizeRelH>
            <wp14:sizeRelV relativeFrom="page">
              <wp14:pctHeight>0</wp14:pctHeight>
            </wp14:sizeRelV>
          </wp:anchor>
        </w:drawing>
      </w:r>
    </w:p>
    <w:p w:rsidR="00F6298A" w:rsidRPr="006544DF" w:rsidRDefault="00B215EF" w:rsidP="004E3F5B">
      <w:pPr>
        <w:tabs>
          <w:tab w:val="right" w:pos="9639"/>
        </w:tabs>
        <w:rPr>
          <w:lang w:val="pt-PT"/>
        </w:rPr>
      </w:pPr>
      <w:r w:rsidRPr="006544DF">
        <w:rPr>
          <w:lang w:val="pt-PT"/>
        </w:rPr>
        <w:t xml:space="preserve">                     </w:t>
      </w:r>
    </w:p>
    <w:p w:rsidR="0043183C" w:rsidRPr="004E3F5B" w:rsidRDefault="0043183C" w:rsidP="0043183C">
      <w:pPr>
        <w:tabs>
          <w:tab w:val="right" w:pos="9639"/>
        </w:tabs>
      </w:pPr>
      <w:r w:rsidRPr="00C14367">
        <w:rPr>
          <w:b/>
        </w:rPr>
        <w:t>Born:</w:t>
      </w:r>
      <w:r w:rsidRPr="004E3F5B">
        <w:t xml:space="preserve"> </w:t>
      </w:r>
      <w:r w:rsidRPr="004E3F5B">
        <w:rPr>
          <w:noProof/>
        </w:rPr>
        <w:t xml:space="preserve">16 October 1893 in Neemuck, </w:t>
      </w:r>
      <w:smartTag w:uri="urn:schemas-microsoft-com:office:smarttags" w:element="City">
        <w:r w:rsidRPr="004E3F5B">
          <w:rPr>
            <w:noProof/>
          </w:rPr>
          <w:t>Bombay</w:t>
        </w:r>
      </w:smartTag>
      <w:r w:rsidRPr="004E3F5B">
        <w:rPr>
          <w:noProof/>
        </w:rPr>
        <w:t xml:space="preserve"> </w:t>
      </w:r>
      <w:smartTag w:uri="urn:schemas-microsoft-com:office:smarttags" w:element="place">
        <w:smartTag w:uri="urn:schemas-microsoft-com:office:smarttags" w:element="country-region">
          <w:r w:rsidRPr="004E3F5B">
            <w:rPr>
              <w:noProof/>
            </w:rPr>
            <w:t>India</w:t>
          </w:r>
        </w:smartTag>
      </w:smartTag>
      <w:r w:rsidRPr="004E3F5B">
        <w:rPr>
          <w:noProof/>
        </w:rPr>
        <w:t>.  Son of Maj</w:t>
      </w:r>
      <w:r>
        <w:rPr>
          <w:noProof/>
        </w:rPr>
        <w:t>or</w:t>
      </w:r>
      <w:r w:rsidRPr="004E3F5B">
        <w:rPr>
          <w:noProof/>
        </w:rPr>
        <w:t xml:space="preserve"> Edmund Henry Myles (RAMC) and Alice Caroline</w:t>
      </w:r>
      <w:r>
        <w:rPr>
          <w:noProof/>
        </w:rPr>
        <w:t xml:space="preserve"> Myles (nee</w:t>
      </w:r>
      <w:r w:rsidRPr="004E3F5B">
        <w:rPr>
          <w:noProof/>
        </w:rPr>
        <w:t xml:space="preserve"> </w:t>
      </w:r>
      <w:smartTag w:uri="urn:schemas-microsoft-com:office:smarttags" w:element="place">
        <w:r w:rsidRPr="004E3F5B">
          <w:rPr>
            <w:noProof/>
          </w:rPr>
          <w:t>Watts</w:t>
        </w:r>
      </w:smartTag>
      <w:r>
        <w:rPr>
          <w:noProof/>
        </w:rPr>
        <w:t>).</w:t>
      </w:r>
      <w:r w:rsidRPr="004E3F5B">
        <w:tab/>
      </w:r>
    </w:p>
    <w:p w:rsidR="0043183C" w:rsidRPr="004E3F5B" w:rsidRDefault="0043183C" w:rsidP="0043183C">
      <w:pPr>
        <w:tabs>
          <w:tab w:val="right" w:pos="9639"/>
        </w:tabs>
      </w:pPr>
    </w:p>
    <w:p w:rsidR="0043183C" w:rsidRPr="004E3F5B" w:rsidRDefault="0043183C" w:rsidP="0043183C">
      <w:pPr>
        <w:tabs>
          <w:tab w:val="right" w:pos="9639"/>
        </w:tabs>
      </w:pPr>
      <w:r w:rsidRPr="003B387E">
        <w:rPr>
          <w:b/>
        </w:rPr>
        <w:t>Joined</w:t>
      </w:r>
      <w:r w:rsidRPr="004E3F5B">
        <w:t xml:space="preserve"> </w:t>
      </w:r>
      <w:smartTag w:uri="urn:schemas-microsoft-com:office:smarttags" w:element="place">
        <w:smartTag w:uri="urn:schemas-microsoft-com:office:smarttags" w:element="PlaceName">
          <w:r w:rsidRPr="004E3F5B">
            <w:t>Elizabeth</w:t>
          </w:r>
        </w:smartTag>
        <w:r w:rsidRPr="004E3F5B">
          <w:t xml:space="preserve"> </w:t>
        </w:r>
        <w:smartTag w:uri="urn:schemas-microsoft-com:office:smarttags" w:element="PlaceName">
          <w:r w:rsidRPr="004E3F5B">
            <w:t>College</w:t>
          </w:r>
        </w:smartTag>
      </w:smartTag>
      <w:r w:rsidRPr="004E3F5B">
        <w:t xml:space="preserve"> in </w:t>
      </w:r>
      <w:r w:rsidRPr="004E3F5B">
        <w:rPr>
          <w:noProof/>
        </w:rPr>
        <w:t>1904</w:t>
      </w:r>
      <w:r w:rsidRPr="004E3F5B">
        <w:t xml:space="preserve"> and left in </w:t>
      </w:r>
      <w:r w:rsidRPr="004E3F5B">
        <w:rPr>
          <w:noProof/>
        </w:rPr>
        <w:t>1911</w:t>
      </w:r>
      <w:r w:rsidRPr="004E3F5B">
        <w:br/>
        <w:t>1</w:t>
      </w:r>
      <w:r w:rsidRPr="004E3F5B">
        <w:rPr>
          <w:vertAlign w:val="superscript"/>
        </w:rPr>
        <w:t>st</w:t>
      </w:r>
      <w:r w:rsidRPr="004E3F5B">
        <w:t xml:space="preserve"> XI Football</w:t>
      </w:r>
      <w:r>
        <w:t xml:space="preserve"> and Hockey.</w:t>
      </w:r>
    </w:p>
    <w:p w:rsidR="0043183C" w:rsidRDefault="0043183C" w:rsidP="004E3F5B">
      <w:pPr>
        <w:tabs>
          <w:tab w:val="right" w:pos="9639"/>
        </w:tabs>
        <w:rPr>
          <w:b/>
        </w:rPr>
      </w:pPr>
    </w:p>
    <w:p w:rsidR="0043183C" w:rsidRDefault="0043183C" w:rsidP="004E3F5B">
      <w:pPr>
        <w:tabs>
          <w:tab w:val="right" w:pos="9639"/>
        </w:tabs>
        <w:rPr>
          <w:b/>
        </w:rPr>
      </w:pPr>
    </w:p>
    <w:p w:rsidR="0043183C" w:rsidRDefault="0043183C" w:rsidP="004E3F5B">
      <w:pPr>
        <w:tabs>
          <w:tab w:val="right" w:pos="9639"/>
        </w:tabs>
        <w:rPr>
          <w:b/>
        </w:rPr>
      </w:pPr>
    </w:p>
    <w:p w:rsidR="00F6298A" w:rsidRPr="00C14367" w:rsidRDefault="0043183C" w:rsidP="004E3F5B">
      <w:pPr>
        <w:tabs>
          <w:tab w:val="right" w:pos="9639"/>
        </w:tabs>
        <w:rPr>
          <w:b/>
        </w:rPr>
      </w:pPr>
      <w:r>
        <w:rPr>
          <w:b/>
        </w:rPr>
        <w:t>Image</w:t>
      </w:r>
      <w:r w:rsidR="00F6298A" w:rsidRPr="00C14367">
        <w:rPr>
          <w:b/>
        </w:rPr>
        <w:t xml:space="preserve"> is an extract from the school photo of 1st XI Football Team in 1909.</w:t>
      </w:r>
    </w:p>
    <w:p w:rsidR="00F6298A" w:rsidRPr="004E3F5B" w:rsidRDefault="00F6298A" w:rsidP="0038281B">
      <w:pPr>
        <w:tabs>
          <w:tab w:val="right" w:pos="9639"/>
        </w:tabs>
      </w:pPr>
    </w:p>
    <w:p w:rsidR="00F6298A" w:rsidRPr="004E3F5B" w:rsidRDefault="00F6298A" w:rsidP="0038281B">
      <w:pPr>
        <w:tabs>
          <w:tab w:val="right" w:pos="9639"/>
        </w:tabs>
      </w:pPr>
      <w:r w:rsidRPr="004E3F5B">
        <w:t xml:space="preserve">At outbreak of war he was living at Ganges, </w:t>
      </w:r>
      <w:smartTag w:uri="urn:schemas-microsoft-com:office:smarttags" w:element="place">
        <w:smartTag w:uri="urn:schemas-microsoft-com:office:smarttags" w:element="City">
          <w:r w:rsidRPr="004E3F5B">
            <w:t>Salt Spring Island</w:t>
          </w:r>
        </w:smartTag>
        <w:r w:rsidRPr="004E3F5B">
          <w:t xml:space="preserve">, </w:t>
        </w:r>
        <w:smartTag w:uri="urn:schemas-microsoft-com:office:smarttags" w:element="State">
          <w:r w:rsidRPr="004E3F5B">
            <w:t>British Columbia</w:t>
          </w:r>
        </w:smartTag>
      </w:smartTag>
      <w:r w:rsidRPr="004E3F5B">
        <w:t>. Tried to enlist four times but was rejected. Eventually succeeded on 15</w:t>
      </w:r>
      <w:r w:rsidRPr="004E3F5B">
        <w:rPr>
          <w:vertAlign w:val="superscript"/>
        </w:rPr>
        <w:t>th</w:t>
      </w:r>
      <w:r w:rsidRPr="004E3F5B">
        <w:t xml:space="preserve"> Dec 1915 at </w:t>
      </w:r>
      <w:smartTag w:uri="urn:schemas-microsoft-com:office:smarttags" w:element="place">
        <w:smartTag w:uri="urn:schemas-microsoft-com:office:smarttags" w:element="City">
          <w:r w:rsidRPr="004E3F5B">
            <w:t>Victoria</w:t>
          </w:r>
        </w:smartTag>
        <w:r w:rsidRPr="004E3F5B">
          <w:t xml:space="preserve">, </w:t>
        </w:r>
        <w:smartTag w:uri="urn:schemas-microsoft-com:office:smarttags" w:element="State">
          <w:r w:rsidRPr="004E3F5B">
            <w:t>British Columbia</w:t>
          </w:r>
        </w:smartTag>
      </w:smartTag>
      <w:r w:rsidRPr="004E3F5B">
        <w:t>, and joined 88</w:t>
      </w:r>
      <w:r w:rsidRPr="004E3F5B">
        <w:rPr>
          <w:vertAlign w:val="superscript"/>
        </w:rPr>
        <w:t>th</w:t>
      </w:r>
      <w:r w:rsidRPr="004E3F5B">
        <w:t xml:space="preserve">  Canadian Fusiliers as a private, transferred to 3</w:t>
      </w:r>
      <w:r w:rsidRPr="004E3F5B">
        <w:rPr>
          <w:vertAlign w:val="superscript"/>
        </w:rPr>
        <w:t>rd</w:t>
      </w:r>
      <w:r w:rsidRPr="004E3F5B">
        <w:t xml:space="preserve"> Canadian Pioneers.</w:t>
      </w:r>
    </w:p>
    <w:p w:rsidR="00F6298A" w:rsidRPr="004E3F5B" w:rsidRDefault="00F6298A" w:rsidP="00A50754">
      <w:pPr>
        <w:spacing w:before="240"/>
        <w:rPr>
          <w:b/>
        </w:rPr>
      </w:pPr>
      <w:r w:rsidRPr="004E3F5B">
        <w:rPr>
          <w:b/>
        </w:rPr>
        <w:t>War Service</w:t>
      </w:r>
    </w:p>
    <w:p w:rsidR="00F6298A" w:rsidRPr="004E3F5B" w:rsidRDefault="00F6298A" w:rsidP="00A50754">
      <w:r w:rsidRPr="004E3F5B">
        <w:rPr>
          <w:noProof/>
        </w:rPr>
        <w:t>Private</w:t>
      </w:r>
      <w:r w:rsidRPr="004E3F5B">
        <w:t xml:space="preserve"> in the </w:t>
      </w:r>
      <w:r w:rsidRPr="004E3F5B">
        <w:rPr>
          <w:noProof/>
        </w:rPr>
        <w:t>3rd.  B</w:t>
      </w:r>
      <w:r>
        <w:rPr>
          <w:noProof/>
        </w:rPr>
        <w:t xml:space="preserve">attalion </w:t>
      </w:r>
      <w:r w:rsidRPr="004E3F5B">
        <w:rPr>
          <w:noProof/>
        </w:rPr>
        <w:t>Canadian Pioneers</w:t>
      </w:r>
    </w:p>
    <w:p w:rsidR="00F6298A" w:rsidRPr="004E3F5B" w:rsidRDefault="00F6298A" w:rsidP="0038281B">
      <w:pPr>
        <w:tabs>
          <w:tab w:val="right" w:pos="9639"/>
        </w:tabs>
      </w:pPr>
      <w:r w:rsidRPr="004E3F5B">
        <w:rPr>
          <w:noProof/>
        </w:rPr>
        <w:t>Wounded in</w:t>
      </w:r>
      <w:r w:rsidR="003E31EC">
        <w:rPr>
          <w:noProof/>
        </w:rPr>
        <w:t xml:space="preserve"> the buttock and</w:t>
      </w:r>
      <w:r w:rsidRPr="004E3F5B">
        <w:rPr>
          <w:noProof/>
        </w:rPr>
        <w:t xml:space="preserve"> died 20 Apr 1917</w:t>
      </w:r>
      <w:r w:rsidR="003E31EC">
        <w:rPr>
          <w:noProof/>
        </w:rPr>
        <w:t xml:space="preserve"> at </w:t>
      </w:r>
      <w:smartTag w:uri="urn:schemas-microsoft-com:office:smarttags" w:element="PlaceName">
        <w:r w:rsidR="003E31EC">
          <w:rPr>
            <w:noProof/>
          </w:rPr>
          <w:t>St John's</w:t>
        </w:r>
      </w:smartTag>
      <w:r w:rsidR="003E31EC">
        <w:rPr>
          <w:noProof/>
        </w:rPr>
        <w:t xml:space="preserve"> </w:t>
      </w:r>
      <w:smartTag w:uri="urn:schemas-microsoft-com:office:smarttags" w:element="PlaceName">
        <w:r w:rsidR="003E31EC">
          <w:rPr>
            <w:noProof/>
          </w:rPr>
          <w:t>Ambulance</w:t>
        </w:r>
      </w:smartTag>
      <w:r w:rsidR="003E31EC">
        <w:rPr>
          <w:noProof/>
        </w:rPr>
        <w:t xml:space="preserve"> </w:t>
      </w:r>
      <w:smartTag w:uri="urn:schemas-microsoft-com:office:smarttags" w:element="PlaceName">
        <w:r w:rsidR="003E31EC">
          <w:rPr>
            <w:noProof/>
          </w:rPr>
          <w:t>Brigade</w:t>
        </w:r>
      </w:smartTag>
      <w:r w:rsidR="003E31EC">
        <w:rPr>
          <w:noProof/>
        </w:rPr>
        <w:t xml:space="preserve"> </w:t>
      </w:r>
      <w:smartTag w:uri="urn:schemas-microsoft-com:office:smarttags" w:element="PlaceType">
        <w:r w:rsidR="003E31EC">
          <w:rPr>
            <w:noProof/>
          </w:rPr>
          <w:t>Hospital</w:t>
        </w:r>
      </w:smartTag>
      <w:r w:rsidR="003E31EC">
        <w:rPr>
          <w:noProof/>
        </w:rPr>
        <w:t xml:space="preserve">, Etaples </w:t>
      </w:r>
      <w:smartTag w:uri="urn:schemas-microsoft-com:office:smarttags" w:element="place">
        <w:smartTag w:uri="urn:schemas-microsoft-com:office:smarttags" w:element="country-region">
          <w:r w:rsidR="003E31EC">
            <w:rPr>
              <w:noProof/>
            </w:rPr>
            <w:t>France</w:t>
          </w:r>
        </w:smartTag>
      </w:smartTag>
      <w:r w:rsidR="003E31EC">
        <w:rPr>
          <w:noProof/>
        </w:rPr>
        <w:t>.</w:t>
      </w:r>
    </w:p>
    <w:p w:rsidR="00F6298A" w:rsidRDefault="00F6298A" w:rsidP="0038281B">
      <w:pPr>
        <w:tabs>
          <w:tab w:val="right" w:pos="9639"/>
        </w:tabs>
        <w:rPr>
          <w:b/>
        </w:rPr>
      </w:pPr>
    </w:p>
    <w:p w:rsidR="00F6298A" w:rsidRPr="004E3F5B" w:rsidRDefault="00F6298A" w:rsidP="0038281B">
      <w:pPr>
        <w:tabs>
          <w:tab w:val="right" w:pos="9639"/>
        </w:tabs>
      </w:pPr>
      <w:r w:rsidRPr="003B387E">
        <w:rPr>
          <w:b/>
        </w:rPr>
        <w:t>Died:</w:t>
      </w:r>
      <w:r w:rsidRPr="004E3F5B">
        <w:t xml:space="preserve"> </w:t>
      </w:r>
      <w:r w:rsidRPr="004E3F5B">
        <w:rPr>
          <w:noProof/>
        </w:rPr>
        <w:t>20 April 1917</w:t>
      </w:r>
      <w:r w:rsidRPr="004E3F5B">
        <w:t xml:space="preserve"> aged </w:t>
      </w:r>
      <w:r w:rsidRPr="004E3F5B">
        <w:rPr>
          <w:noProof/>
        </w:rPr>
        <w:t>23</w:t>
      </w:r>
      <w:r w:rsidRPr="004E3F5B">
        <w:br/>
      </w:r>
    </w:p>
    <w:p w:rsidR="00F6298A" w:rsidRPr="004E3F5B" w:rsidRDefault="00F6298A" w:rsidP="0038281B">
      <w:pPr>
        <w:tabs>
          <w:tab w:val="right" w:pos="9639"/>
        </w:tabs>
      </w:pPr>
      <w:r w:rsidRPr="003B387E">
        <w:rPr>
          <w:b/>
        </w:rPr>
        <w:t>Decorations:</w:t>
      </w:r>
      <w:r w:rsidRPr="004E3F5B">
        <w:t xml:space="preserve"> Medal, Victory Medal.</w:t>
      </w:r>
    </w:p>
    <w:p w:rsidR="00F6298A" w:rsidRPr="004E3F5B" w:rsidRDefault="00F6298A" w:rsidP="0038281B">
      <w:pPr>
        <w:tabs>
          <w:tab w:val="right" w:pos="9639"/>
        </w:tabs>
      </w:pPr>
    </w:p>
    <w:p w:rsidR="00F6298A" w:rsidRPr="003B387E" w:rsidRDefault="00F6298A" w:rsidP="0038281B">
      <w:pPr>
        <w:tabs>
          <w:tab w:val="right" w:pos="9639"/>
        </w:tabs>
        <w:rPr>
          <w:b/>
        </w:rPr>
      </w:pPr>
      <w:r w:rsidRPr="003B387E">
        <w:rPr>
          <w:b/>
        </w:rPr>
        <w:t>Memorials:</w:t>
      </w:r>
    </w:p>
    <w:p w:rsidR="00F6298A" w:rsidRPr="004E3F5B" w:rsidRDefault="00F6298A" w:rsidP="0038281B">
      <w:pPr>
        <w:pStyle w:val="ListParagraph"/>
        <w:numPr>
          <w:ilvl w:val="0"/>
          <w:numId w:val="2"/>
        </w:numPr>
        <w:spacing w:after="0"/>
      </w:pPr>
      <w:r w:rsidRPr="004E3F5B">
        <w:t>College Hall</w:t>
      </w:r>
    </w:p>
    <w:p w:rsidR="00F6298A" w:rsidRPr="004E3F5B" w:rsidRDefault="00F6298A" w:rsidP="0038281B">
      <w:pPr>
        <w:pStyle w:val="ListParagraph"/>
        <w:numPr>
          <w:ilvl w:val="0"/>
          <w:numId w:val="2"/>
        </w:numPr>
        <w:spacing w:after="0"/>
        <w:rPr>
          <w:b/>
        </w:rPr>
      </w:pPr>
      <w:r w:rsidRPr="004E3F5B">
        <w:rPr>
          <w:noProof/>
        </w:rPr>
        <w:t xml:space="preserve">Etaples Military Cemetery Pas de Calais (Largest CWGC Cemetry in </w:t>
      </w:r>
      <w:smartTag w:uri="urn:schemas-microsoft-com:office:smarttags" w:element="place">
        <w:smartTag w:uri="urn:schemas-microsoft-com:office:smarttags" w:element="country-region">
          <w:r w:rsidRPr="004E3F5B">
            <w:rPr>
              <w:noProof/>
            </w:rPr>
            <w:t>France</w:t>
          </w:r>
        </w:smartTag>
      </w:smartTag>
      <w:r w:rsidRPr="004E3F5B">
        <w:rPr>
          <w:noProof/>
        </w:rPr>
        <w:t>) X</w:t>
      </w:r>
      <w:r>
        <w:rPr>
          <w:noProof/>
        </w:rPr>
        <w:t xml:space="preserve">IX </w:t>
      </w:r>
      <w:r w:rsidRPr="004E3F5B">
        <w:rPr>
          <w:noProof/>
        </w:rPr>
        <w:t xml:space="preserve"> E 143</w:t>
      </w:r>
    </w:p>
    <w:p w:rsidR="00F6298A" w:rsidRPr="004E3F5B" w:rsidRDefault="00F6298A" w:rsidP="0038281B">
      <w:pPr>
        <w:pStyle w:val="ListParagraph"/>
        <w:numPr>
          <w:ilvl w:val="0"/>
          <w:numId w:val="2"/>
        </w:numPr>
        <w:spacing w:after="0"/>
        <w:rPr>
          <w:b/>
        </w:rPr>
      </w:pPr>
      <w:smartTag w:uri="urn:schemas-microsoft-com:office:smarttags" w:element="PlaceName">
        <w:r w:rsidRPr="004E3F5B">
          <w:rPr>
            <w:noProof/>
          </w:rPr>
          <w:t>Honour</w:t>
        </w:r>
      </w:smartTag>
      <w:r w:rsidRPr="004E3F5B">
        <w:rPr>
          <w:noProof/>
        </w:rPr>
        <w:t xml:space="preserve"> </w:t>
      </w:r>
      <w:smartTag w:uri="urn:schemas-microsoft-com:office:smarttags" w:element="PlaceName">
        <w:r w:rsidRPr="004E3F5B">
          <w:rPr>
            <w:noProof/>
          </w:rPr>
          <w:t>Roll</w:t>
        </w:r>
      </w:smartTag>
      <w:r w:rsidRPr="004E3F5B">
        <w:rPr>
          <w:noProof/>
        </w:rPr>
        <w:t xml:space="preserve"> </w:t>
      </w:r>
      <w:smartTag w:uri="urn:schemas-microsoft-com:office:smarttags" w:element="PlaceName">
        <w:r w:rsidRPr="004E3F5B">
          <w:rPr>
            <w:noProof/>
          </w:rPr>
          <w:t>St John’s</w:t>
        </w:r>
      </w:smartTag>
      <w:r w:rsidRPr="004E3F5B">
        <w:rPr>
          <w:noProof/>
        </w:rPr>
        <w:t xml:space="preserve"> </w:t>
      </w:r>
      <w:smartTag w:uri="urn:schemas-microsoft-com:office:smarttags" w:element="PlaceType">
        <w:r w:rsidRPr="004E3F5B">
          <w:rPr>
            <w:noProof/>
          </w:rPr>
          <w:t>Church</w:t>
        </w:r>
      </w:smartTag>
      <w:r w:rsidRPr="004E3F5B">
        <w:rPr>
          <w:noProof/>
        </w:rPr>
        <w:t xml:space="preserve">, </w:t>
      </w:r>
      <w:smartTag w:uri="urn:schemas-microsoft-com:office:smarttags" w:element="place">
        <w:smartTag w:uri="urn:schemas-microsoft-com:office:smarttags" w:element="City">
          <w:r w:rsidRPr="004E3F5B">
            <w:rPr>
              <w:noProof/>
            </w:rPr>
            <w:t>Sardis</w:t>
          </w:r>
        </w:smartTag>
        <w:r w:rsidRPr="004E3F5B">
          <w:rPr>
            <w:noProof/>
          </w:rPr>
          <w:t xml:space="preserve">, </w:t>
        </w:r>
        <w:smartTag w:uri="urn:schemas-microsoft-com:office:smarttags" w:element="State">
          <w:r w:rsidRPr="004E3F5B">
            <w:rPr>
              <w:noProof/>
            </w:rPr>
            <w:t>British Columbia</w:t>
          </w:r>
        </w:smartTag>
      </w:smartTag>
      <w:r w:rsidRPr="004E3F5B">
        <w:rPr>
          <w:noProof/>
        </w:rPr>
        <w:t>.</w:t>
      </w:r>
    </w:p>
    <w:p w:rsidR="00F6298A" w:rsidRDefault="00F6298A" w:rsidP="00A50754">
      <w:pPr>
        <w:pStyle w:val="ListParagraph"/>
        <w:spacing w:after="0"/>
        <w:rPr>
          <w:noProof/>
        </w:rPr>
      </w:pPr>
    </w:p>
    <w:p w:rsidR="00F6298A" w:rsidRPr="00440E57" w:rsidRDefault="006105D6" w:rsidP="00440E57">
      <w:pPr>
        <w:pStyle w:val="Heading1"/>
      </w:pPr>
      <w:r>
        <w:br w:type="page"/>
      </w:r>
      <w:bookmarkStart w:id="77" w:name="_Toc465841403"/>
      <w:r w:rsidR="00F6298A" w:rsidRPr="00E7355C">
        <w:rPr>
          <w:noProof/>
        </w:rPr>
        <w:t>Philip Henry</w:t>
      </w:r>
      <w:r w:rsidR="00F6298A" w:rsidRPr="00440E57">
        <w:t xml:space="preserve"> </w:t>
      </w:r>
      <w:r w:rsidR="00F6298A" w:rsidRPr="00E7355C">
        <w:rPr>
          <w:b/>
          <w:noProof/>
        </w:rPr>
        <w:t>Myles</w:t>
      </w:r>
      <w:r w:rsidR="00F6298A" w:rsidRPr="00440E57">
        <w:rPr>
          <w:b/>
        </w:rPr>
        <w:t xml:space="preserve"> </w:t>
      </w:r>
      <w:r w:rsidR="00F6298A" w:rsidRPr="00440E57">
        <w:t>(</w:t>
      </w:r>
      <w:r w:rsidR="00F6298A" w:rsidRPr="00E7355C">
        <w:rPr>
          <w:noProof/>
        </w:rPr>
        <w:t>3089</w:t>
      </w:r>
      <w:r w:rsidR="00F6298A" w:rsidRPr="00440E57">
        <w:t>)</w:t>
      </w:r>
      <w:bookmarkEnd w:id="77"/>
    </w:p>
    <w:p w:rsidR="00F6298A" w:rsidRPr="00493927" w:rsidRDefault="00F6298A" w:rsidP="0038281B">
      <w:pPr>
        <w:tabs>
          <w:tab w:val="right" w:pos="9639"/>
        </w:tabs>
        <w:rPr>
          <w:color w:val="00FF00"/>
        </w:rPr>
      </w:pPr>
      <w:r>
        <w:rPr>
          <w:color w:val="00FF00"/>
        </w:rPr>
        <w:t>Vol. III Pg 262</w:t>
      </w:r>
    </w:p>
    <w:p w:rsidR="00F6298A" w:rsidRDefault="00F6298A" w:rsidP="0038281B">
      <w:pPr>
        <w:tabs>
          <w:tab w:val="right" w:pos="9639"/>
        </w:tabs>
      </w:pPr>
    </w:p>
    <w:p w:rsidR="00F6298A" w:rsidRDefault="00E701C3" w:rsidP="0038281B">
      <w:pPr>
        <w:tabs>
          <w:tab w:val="right" w:pos="9639"/>
        </w:tabs>
      </w:pPr>
      <w:r>
        <w:rPr>
          <w:noProof/>
          <w:lang w:eastAsia="en-GB"/>
        </w:rPr>
        <w:drawing>
          <wp:anchor distT="0" distB="0" distL="114300" distR="114300" simplePos="0" relativeHeight="251678208" behindDoc="1" locked="0" layoutInCell="1" allowOverlap="1" wp14:anchorId="7497B6D9" wp14:editId="7B4E97DE">
            <wp:simplePos x="0" y="0"/>
            <wp:positionH relativeFrom="column">
              <wp:posOffset>3810</wp:posOffset>
            </wp:positionH>
            <wp:positionV relativeFrom="paragraph">
              <wp:align>bottom</wp:align>
            </wp:positionV>
            <wp:extent cx="1714500" cy="2762250"/>
            <wp:effectExtent l="0" t="0" r="0" b="0"/>
            <wp:wrapTight wrapText="bothSides">
              <wp:wrapPolygon edited="0">
                <wp:start x="0" y="0"/>
                <wp:lineTo x="0" y="21451"/>
                <wp:lineTo x="21360" y="21451"/>
                <wp:lineTo x="2136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14500" cy="2762250"/>
                    </a:xfrm>
                    <a:prstGeom prst="rect">
                      <a:avLst/>
                    </a:prstGeom>
                    <a:noFill/>
                  </pic:spPr>
                </pic:pic>
              </a:graphicData>
            </a:graphic>
            <wp14:sizeRelH relativeFrom="page">
              <wp14:pctWidth>0</wp14:pctWidth>
            </wp14:sizeRelH>
            <wp14:sizeRelV relativeFrom="page">
              <wp14:pctHeight>0</wp14:pctHeight>
            </wp14:sizeRelV>
          </wp:anchor>
        </w:drawing>
      </w:r>
    </w:p>
    <w:p w:rsidR="00F6298A" w:rsidRDefault="00F6298A" w:rsidP="0038281B">
      <w:pPr>
        <w:tabs>
          <w:tab w:val="right" w:pos="9639"/>
        </w:tabs>
        <w:rPr>
          <w:b/>
        </w:rPr>
      </w:pPr>
      <w:r>
        <w:rPr>
          <w:b/>
        </w:rPr>
        <w:t>Photo of Philip extracted from the 1st XI Football Team photo of 1906</w:t>
      </w:r>
    </w:p>
    <w:p w:rsidR="00F6298A" w:rsidRDefault="00F6298A" w:rsidP="0038281B">
      <w:pPr>
        <w:tabs>
          <w:tab w:val="right" w:pos="9639"/>
        </w:tabs>
        <w:rPr>
          <w:b/>
        </w:rPr>
      </w:pPr>
    </w:p>
    <w:p w:rsidR="00F6298A" w:rsidRPr="003B387E" w:rsidRDefault="00F6298A" w:rsidP="0038281B">
      <w:pPr>
        <w:tabs>
          <w:tab w:val="right" w:pos="9639"/>
        </w:tabs>
      </w:pPr>
      <w:r w:rsidRPr="003B387E">
        <w:rPr>
          <w:b/>
        </w:rPr>
        <w:t>Born:</w:t>
      </w:r>
      <w:r>
        <w:t xml:space="preserve"> </w:t>
      </w:r>
      <w:r>
        <w:rPr>
          <w:noProof/>
        </w:rPr>
        <w:t xml:space="preserve">18 July </w:t>
      </w:r>
      <w:r w:rsidRPr="003B387E">
        <w:rPr>
          <w:noProof/>
        </w:rPr>
        <w:t xml:space="preserve">1888 in </w:t>
      </w:r>
      <w:smartTag w:uri="urn:schemas-microsoft-com:office:smarttags" w:element="place">
        <w:smartTag w:uri="urn:schemas-microsoft-com:office:smarttags" w:element="City">
          <w:r w:rsidRPr="003B387E">
            <w:rPr>
              <w:noProof/>
            </w:rPr>
            <w:t>Murree</w:t>
          </w:r>
        </w:smartTag>
        <w:r w:rsidRPr="003B387E">
          <w:rPr>
            <w:noProof/>
          </w:rPr>
          <w:t xml:space="preserve"> , </w:t>
        </w:r>
        <w:smartTag w:uri="urn:schemas-microsoft-com:office:smarttags" w:element="country-region">
          <w:r w:rsidRPr="003B387E">
            <w:rPr>
              <w:noProof/>
            </w:rPr>
            <w:t>India</w:t>
          </w:r>
        </w:smartTag>
      </w:smartTag>
      <w:r w:rsidRPr="003B387E">
        <w:rPr>
          <w:noProof/>
        </w:rPr>
        <w:t xml:space="preserve">.  Son of Maj Edmund Henry Myles (RAMC) and </w:t>
      </w:r>
      <w:smartTag w:uri="urn:schemas-microsoft-com:office:smarttags" w:element="City">
        <w:r w:rsidRPr="003B387E">
          <w:rPr>
            <w:noProof/>
          </w:rPr>
          <w:t>Alice</w:t>
        </w:r>
      </w:smartTag>
      <w:r w:rsidRPr="003B387E">
        <w:rPr>
          <w:noProof/>
        </w:rPr>
        <w:t xml:space="preserve"> Caroline </w:t>
      </w:r>
      <w:smartTag w:uri="urn:schemas-microsoft-com:office:smarttags" w:element="place">
        <w:r w:rsidRPr="003B387E">
          <w:rPr>
            <w:noProof/>
          </w:rPr>
          <w:t>Watts</w:t>
        </w:r>
      </w:smartTag>
      <w:r>
        <w:rPr>
          <w:noProof/>
        </w:rPr>
        <w:t>.</w:t>
      </w:r>
      <w:r w:rsidRPr="003B387E">
        <w:tab/>
      </w:r>
    </w:p>
    <w:p w:rsidR="00F6298A" w:rsidRPr="003B387E" w:rsidRDefault="00F6298A" w:rsidP="0038281B">
      <w:pPr>
        <w:tabs>
          <w:tab w:val="right" w:pos="9639"/>
        </w:tabs>
      </w:pPr>
      <w:r w:rsidRPr="003B387E">
        <w:t xml:space="preserve">King’s North Gardens Folkestone. </w:t>
      </w:r>
    </w:p>
    <w:p w:rsidR="00F6298A" w:rsidRDefault="00F6298A" w:rsidP="0038281B">
      <w:pPr>
        <w:tabs>
          <w:tab w:val="right" w:pos="9639"/>
        </w:tabs>
      </w:pPr>
      <w:r w:rsidRPr="00852E9E">
        <w:rPr>
          <w:noProof/>
        </w:rPr>
        <w:t>Brother 3090 survived the war,</w:t>
      </w:r>
      <w:r>
        <w:rPr>
          <w:noProof/>
        </w:rPr>
        <w:t xml:space="preserve"> Maurice</w:t>
      </w:r>
      <w:r w:rsidRPr="00852E9E">
        <w:rPr>
          <w:noProof/>
        </w:rPr>
        <w:t xml:space="preserve"> </w:t>
      </w:r>
      <w:r>
        <w:rPr>
          <w:noProof/>
        </w:rPr>
        <w:t>(</w:t>
      </w:r>
      <w:r w:rsidRPr="00852E9E">
        <w:rPr>
          <w:noProof/>
        </w:rPr>
        <w:t>3091</w:t>
      </w:r>
      <w:r>
        <w:rPr>
          <w:noProof/>
        </w:rPr>
        <w:t>) see above</w:t>
      </w:r>
      <w:r w:rsidRPr="00852E9E">
        <w:rPr>
          <w:noProof/>
        </w:rPr>
        <w:t xml:space="preserve"> died</w:t>
      </w:r>
      <w:r>
        <w:rPr>
          <w:noProof/>
        </w:rPr>
        <w:t>.</w:t>
      </w:r>
    </w:p>
    <w:p w:rsidR="00F6298A" w:rsidRDefault="00F6298A" w:rsidP="0038281B">
      <w:pPr>
        <w:tabs>
          <w:tab w:val="right" w:pos="9639"/>
        </w:tabs>
      </w:pPr>
    </w:p>
    <w:p w:rsidR="00F6298A" w:rsidRPr="003B387E" w:rsidRDefault="00F6298A" w:rsidP="0038281B">
      <w:pPr>
        <w:tabs>
          <w:tab w:val="right" w:pos="9639"/>
        </w:tabs>
      </w:pPr>
      <w:r w:rsidRPr="003B387E">
        <w:rPr>
          <w:b/>
        </w:rPr>
        <w:t xml:space="preserve">Joined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1904</w:t>
      </w:r>
      <w:r>
        <w:t xml:space="preserve"> and left in </w:t>
      </w:r>
      <w:r>
        <w:rPr>
          <w:noProof/>
        </w:rPr>
        <w:t>1906.</w:t>
      </w:r>
      <w:r w:rsidR="008D0DD4">
        <w:rPr>
          <w:noProof/>
        </w:rPr>
        <w:t xml:space="preserve"> Prefect, 1st XI Football 1905-06,1st. XI Cricket 1905 - 06, Dramatic Society</w:t>
      </w:r>
      <w:r w:rsidR="00690B9F">
        <w:rPr>
          <w:noProof/>
        </w:rPr>
        <w:t>.</w:t>
      </w:r>
      <w:r>
        <w:br/>
      </w:r>
      <w:r w:rsidR="003879AF">
        <w:t>He was a</w:t>
      </w:r>
      <w:r w:rsidRPr="003B387E">
        <w:t>warded the Vellum of the Humane Society</w:t>
      </w:r>
      <w:r w:rsidR="003879AF">
        <w:t>,</w:t>
      </w:r>
      <w:r w:rsidRPr="003B387E">
        <w:t xml:space="preserve"> while at College</w:t>
      </w:r>
      <w:r w:rsidR="003879AF">
        <w:t>,</w:t>
      </w:r>
      <w:r w:rsidRPr="003B387E">
        <w:t xml:space="preserve"> for saving</w:t>
      </w:r>
      <w:r w:rsidR="003879AF">
        <w:t xml:space="preserve"> with his father,</w:t>
      </w:r>
      <w:r w:rsidRPr="003B387E">
        <w:t xml:space="preserve"> a man from drowning</w:t>
      </w:r>
      <w:r w:rsidR="006B5840">
        <w:t xml:space="preserve"> in a rough sea</w:t>
      </w:r>
      <w:r w:rsidR="003879AF">
        <w:t>s</w:t>
      </w:r>
      <w:r w:rsidRPr="003B387E">
        <w:t xml:space="preserve"> at </w:t>
      </w:r>
      <w:smartTag w:uri="urn:schemas-microsoft-com:office:smarttags" w:element="place">
        <w:smartTag w:uri="urn:schemas-microsoft-com:office:smarttags" w:element="PlaceName">
          <w:r w:rsidRPr="003B387E">
            <w:t>Havelet</w:t>
          </w:r>
        </w:smartTag>
        <w:r w:rsidRPr="003B387E">
          <w:t xml:space="preserve"> </w:t>
        </w:r>
        <w:smartTag w:uri="urn:schemas-microsoft-com:office:smarttags" w:element="PlaceType">
          <w:r w:rsidRPr="003B387E">
            <w:t>Bay</w:t>
          </w:r>
        </w:smartTag>
      </w:smartTag>
      <w:r w:rsidRPr="003B387E">
        <w:t xml:space="preserve"> in</w:t>
      </w:r>
      <w:r w:rsidR="003879AF">
        <w:t xml:space="preserve"> August</w:t>
      </w:r>
      <w:r w:rsidRPr="003B387E">
        <w:t xml:space="preserve"> 1905.</w:t>
      </w:r>
    </w:p>
    <w:p w:rsidR="00F6298A" w:rsidRDefault="00F6298A" w:rsidP="0038281B">
      <w:pPr>
        <w:tabs>
          <w:tab w:val="right" w:pos="9639"/>
        </w:tabs>
        <w:rPr>
          <w:color w:val="FF0000"/>
        </w:rPr>
      </w:pPr>
    </w:p>
    <w:p w:rsidR="00F6298A" w:rsidRPr="003B387E" w:rsidRDefault="00F6298A" w:rsidP="0038281B">
      <w:pPr>
        <w:tabs>
          <w:tab w:val="right" w:pos="9639"/>
        </w:tabs>
      </w:pPr>
      <w:smartTag w:uri="urn:schemas-microsoft-com:office:smarttags" w:element="place">
        <w:r w:rsidRPr="003B387E">
          <w:t>Sandhurst</w:t>
        </w:r>
      </w:smartTag>
      <w:r w:rsidRPr="003B387E">
        <w:t xml:space="preserve"> 1907 pass</w:t>
      </w:r>
      <w:r w:rsidR="008D0DD4">
        <w:t>ed in</w:t>
      </w:r>
      <w:r w:rsidRPr="003B387E">
        <w:t xml:space="preserve"> 4</w:t>
      </w:r>
      <w:r w:rsidRPr="003B387E">
        <w:rPr>
          <w:vertAlign w:val="superscript"/>
        </w:rPr>
        <w:t>th</w:t>
      </w:r>
      <w:r w:rsidR="008D0DD4">
        <w:rPr>
          <w:vertAlign w:val="superscript"/>
        </w:rPr>
        <w:t xml:space="preserve">  </w:t>
      </w:r>
      <w:r w:rsidR="008D0DD4">
        <w:t>on the list</w:t>
      </w:r>
      <w:r w:rsidRPr="003B387E">
        <w:t xml:space="preserve">. </w:t>
      </w:r>
      <w:r w:rsidR="00690B9F">
        <w:t>Played football.</w:t>
      </w:r>
    </w:p>
    <w:p w:rsidR="00F6298A" w:rsidRPr="003B387E" w:rsidRDefault="00F6298A" w:rsidP="0038281B">
      <w:pPr>
        <w:tabs>
          <w:tab w:val="right" w:pos="9639"/>
        </w:tabs>
      </w:pPr>
      <w:r w:rsidRPr="003B387E">
        <w:t>Unattached list for the Indian Army.1908</w:t>
      </w:r>
    </w:p>
    <w:p w:rsidR="00F6298A" w:rsidRPr="003B387E" w:rsidRDefault="00F6298A" w:rsidP="0038281B">
      <w:pPr>
        <w:tabs>
          <w:tab w:val="right" w:pos="9639"/>
        </w:tabs>
      </w:pPr>
      <w:r w:rsidRPr="003B387E">
        <w:t>1909 41</w:t>
      </w:r>
      <w:r w:rsidRPr="003B387E">
        <w:rPr>
          <w:vertAlign w:val="superscript"/>
        </w:rPr>
        <w:t>st</w:t>
      </w:r>
      <w:r w:rsidRPr="003B387E">
        <w:t xml:space="preserve"> Dogras, </w:t>
      </w:r>
      <w:smartTag w:uri="urn:schemas-microsoft-com:office:smarttags" w:element="place">
        <w:smartTag w:uri="urn:schemas-microsoft-com:office:smarttags" w:element="PlaceName">
          <w:r w:rsidRPr="003B387E">
            <w:t>Kashmir</w:t>
          </w:r>
        </w:smartTag>
        <w:r w:rsidRPr="003B387E">
          <w:t xml:space="preserve"> </w:t>
        </w:r>
        <w:smartTag w:uri="urn:schemas-microsoft-com:office:smarttags" w:element="PlaceType">
          <w:r w:rsidRPr="003B387E">
            <w:t>Valley</w:t>
          </w:r>
        </w:smartTag>
      </w:smartTag>
      <w:r w:rsidRPr="003B387E">
        <w:t>.</w:t>
      </w:r>
      <w:r w:rsidR="00171F34">
        <w:t xml:space="preserve"> Passed Lower standard Hindustani.</w:t>
      </w:r>
      <w:r w:rsidR="008C51EF">
        <w:t xml:space="preserve"> Appointed Qtr,-Mr before the out break of war</w:t>
      </w:r>
    </w:p>
    <w:p w:rsidR="00F6298A" w:rsidRDefault="00F6298A" w:rsidP="00493927">
      <w:pPr>
        <w:spacing w:before="240"/>
        <w:rPr>
          <w:b/>
        </w:rPr>
      </w:pPr>
      <w:r w:rsidRPr="0053564D">
        <w:rPr>
          <w:b/>
        </w:rPr>
        <w:t>War Service</w:t>
      </w:r>
    </w:p>
    <w:p w:rsidR="00F6298A" w:rsidRDefault="00F6298A" w:rsidP="00493927">
      <w:r>
        <w:rPr>
          <w:noProof/>
        </w:rPr>
        <w:t>1915 Captain</w:t>
      </w:r>
      <w:r>
        <w:t xml:space="preserve"> in the </w:t>
      </w:r>
      <w:r>
        <w:rPr>
          <w:noProof/>
        </w:rPr>
        <w:t>41st Dogras</w:t>
      </w:r>
    </w:p>
    <w:p w:rsidR="008C51EF" w:rsidRDefault="00F6298A" w:rsidP="0038281B">
      <w:pPr>
        <w:tabs>
          <w:tab w:val="right" w:pos="9639"/>
        </w:tabs>
        <w:rPr>
          <w:noProof/>
        </w:rPr>
      </w:pPr>
      <w:r w:rsidRPr="00852E9E">
        <w:rPr>
          <w:noProof/>
        </w:rPr>
        <w:t xml:space="preserve">Served in </w:t>
      </w:r>
      <w:smartTag w:uri="urn:schemas-microsoft-com:office:smarttags" w:element="country-region">
        <w:r w:rsidRPr="00852E9E">
          <w:rPr>
            <w:noProof/>
          </w:rPr>
          <w:t>France</w:t>
        </w:r>
      </w:smartTag>
      <w:r w:rsidRPr="00852E9E">
        <w:rPr>
          <w:noProof/>
        </w:rPr>
        <w:t xml:space="preserve">, </w:t>
      </w:r>
      <w:smartTag w:uri="urn:schemas-microsoft-com:office:smarttags" w:element="place">
        <w:smartTag w:uri="urn:schemas-microsoft-com:office:smarttags" w:element="country-region">
          <w:r w:rsidR="008C51EF">
            <w:rPr>
              <w:noProof/>
            </w:rPr>
            <w:t>Belgium</w:t>
          </w:r>
        </w:smartTag>
      </w:smartTag>
      <w:r w:rsidR="008C51EF">
        <w:rPr>
          <w:noProof/>
        </w:rPr>
        <w:t>, Oct 1915 - Aug 1915.</w:t>
      </w:r>
    </w:p>
    <w:p w:rsidR="00F6298A" w:rsidRDefault="00F6298A" w:rsidP="0038281B">
      <w:pPr>
        <w:tabs>
          <w:tab w:val="right" w:pos="9639"/>
        </w:tabs>
        <w:rPr>
          <w:noProof/>
        </w:rPr>
      </w:pPr>
      <w:r w:rsidRPr="00852E9E">
        <w:rPr>
          <w:noProof/>
        </w:rPr>
        <w:t>Egypt</w:t>
      </w:r>
      <w:r w:rsidR="008C51EF">
        <w:rPr>
          <w:noProof/>
        </w:rPr>
        <w:t xml:space="preserve"> Suez Canal Sept - Dec 1915</w:t>
      </w:r>
      <w:r>
        <w:rPr>
          <w:noProof/>
        </w:rPr>
        <w:t xml:space="preserve"> and</w:t>
      </w:r>
      <w:r w:rsidR="008C51EF">
        <w:rPr>
          <w:noProof/>
        </w:rPr>
        <w:t xml:space="preserve"> then</w:t>
      </w:r>
      <w:r>
        <w:rPr>
          <w:noProof/>
        </w:rPr>
        <w:t xml:space="preserve"> Mesopotamia</w:t>
      </w:r>
      <w:r w:rsidR="008C51EF">
        <w:rPr>
          <w:noProof/>
        </w:rPr>
        <w:t xml:space="preserve"> wher he took part in Operations near Sheikh Saad on the </w:t>
      </w:r>
      <w:smartTag w:uri="urn:schemas-microsoft-com:office:smarttags" w:element="place">
        <w:r w:rsidR="008C51EF">
          <w:rPr>
            <w:noProof/>
          </w:rPr>
          <w:t>Tigris</w:t>
        </w:r>
      </w:smartTag>
      <w:r w:rsidR="008C51EF">
        <w:rPr>
          <w:noProof/>
        </w:rPr>
        <w:t>.</w:t>
      </w:r>
      <w:r>
        <w:rPr>
          <w:noProof/>
        </w:rPr>
        <w:t xml:space="preserve"> .</w:t>
      </w:r>
    </w:p>
    <w:p w:rsidR="00F6298A" w:rsidRDefault="00F6298A" w:rsidP="00493927">
      <w:pPr>
        <w:tabs>
          <w:tab w:val="right" w:pos="9639"/>
        </w:tabs>
        <w:rPr>
          <w:b/>
        </w:rPr>
      </w:pPr>
    </w:p>
    <w:p w:rsidR="00F6298A" w:rsidRDefault="00F6298A" w:rsidP="00493927">
      <w:pPr>
        <w:tabs>
          <w:tab w:val="right" w:pos="9639"/>
        </w:tabs>
      </w:pPr>
      <w:r w:rsidRPr="003B387E">
        <w:rPr>
          <w:b/>
        </w:rPr>
        <w:t>Died:</w:t>
      </w:r>
      <w:r>
        <w:t xml:space="preserve"> </w:t>
      </w:r>
      <w:r>
        <w:rPr>
          <w:noProof/>
        </w:rPr>
        <w:t>13 January 1916</w:t>
      </w:r>
      <w:r>
        <w:t xml:space="preserve"> </w:t>
      </w:r>
      <w:r w:rsidRPr="00852E9E">
        <w:rPr>
          <w:noProof/>
        </w:rPr>
        <w:t xml:space="preserve">KIA </w:t>
      </w:r>
      <w:r>
        <w:t xml:space="preserve">aged </w:t>
      </w:r>
      <w:r>
        <w:rPr>
          <w:noProof/>
        </w:rPr>
        <w:t xml:space="preserve">27 </w:t>
      </w:r>
      <w:r w:rsidRPr="00852E9E">
        <w:rPr>
          <w:noProof/>
        </w:rPr>
        <w:t>during action at Sheikh Saad Mesopotamia.</w:t>
      </w:r>
    </w:p>
    <w:p w:rsidR="00F6298A" w:rsidRPr="003B387E" w:rsidRDefault="00F6298A" w:rsidP="0038281B">
      <w:pPr>
        <w:tabs>
          <w:tab w:val="right" w:pos="9639"/>
        </w:tabs>
      </w:pPr>
      <w:r>
        <w:br/>
      </w:r>
      <w:r w:rsidRPr="003B387E">
        <w:rPr>
          <w:b/>
        </w:rPr>
        <w:t>Decorations:</w:t>
      </w:r>
      <w:r>
        <w:rPr>
          <w:color w:val="FF0000"/>
        </w:rPr>
        <w:t xml:space="preserve"> </w:t>
      </w:r>
      <w:r w:rsidRPr="003B387E">
        <w:t>Medal, Victory Medal, 1914 – 15 Star.</w:t>
      </w:r>
    </w:p>
    <w:p w:rsidR="00F6298A" w:rsidRDefault="00F6298A" w:rsidP="0038281B">
      <w:pPr>
        <w:tabs>
          <w:tab w:val="right" w:pos="9639"/>
        </w:tabs>
      </w:pPr>
    </w:p>
    <w:p w:rsidR="00F6298A" w:rsidRDefault="00F6298A" w:rsidP="0038281B">
      <w:pPr>
        <w:tabs>
          <w:tab w:val="right" w:pos="9639"/>
        </w:tabs>
      </w:pPr>
    </w:p>
    <w:p w:rsidR="00F6298A" w:rsidRDefault="00F6298A" w:rsidP="0038281B">
      <w:pPr>
        <w:tabs>
          <w:tab w:val="right" w:pos="9639"/>
        </w:tabs>
      </w:pPr>
      <w:r>
        <w:t>Memorials:</w:t>
      </w:r>
    </w:p>
    <w:p w:rsidR="00F6298A" w:rsidRDefault="00F6298A" w:rsidP="0038281B">
      <w:pPr>
        <w:pStyle w:val="ListParagraph"/>
        <w:numPr>
          <w:ilvl w:val="0"/>
          <w:numId w:val="2"/>
        </w:numPr>
        <w:spacing w:after="0"/>
      </w:pPr>
      <w:r>
        <w:t>College Hall</w:t>
      </w:r>
    </w:p>
    <w:p w:rsidR="00F6298A" w:rsidRPr="004D39C6" w:rsidRDefault="00F6298A" w:rsidP="0038281B">
      <w:pPr>
        <w:pStyle w:val="ListParagraph"/>
        <w:numPr>
          <w:ilvl w:val="0"/>
          <w:numId w:val="2"/>
        </w:numPr>
        <w:spacing w:after="0"/>
        <w:rPr>
          <w:b/>
        </w:rPr>
      </w:pPr>
      <w:smartTag w:uri="urn:schemas-microsoft-com:office:smarttags" w:element="place">
        <w:smartTag w:uri="urn:schemas-microsoft-com:office:smarttags" w:element="PlaceName">
          <w:r>
            <w:rPr>
              <w:noProof/>
            </w:rPr>
            <w:t>Amara</w:t>
          </w:r>
        </w:smartTag>
        <w:r>
          <w:rPr>
            <w:noProof/>
          </w:rPr>
          <w:t xml:space="preserve"> </w:t>
        </w:r>
        <w:smartTag w:uri="urn:schemas-microsoft-com:office:smarttags" w:element="PlaceName">
          <w:r>
            <w:rPr>
              <w:noProof/>
            </w:rPr>
            <w:t>War</w:t>
          </w:r>
        </w:smartTag>
        <w:r>
          <w:rPr>
            <w:noProof/>
          </w:rPr>
          <w:t xml:space="preserve"> </w:t>
        </w:r>
        <w:smartTag w:uri="urn:schemas-microsoft-com:office:smarttags" w:element="PlaceType">
          <w:r>
            <w:rPr>
              <w:noProof/>
            </w:rPr>
            <w:t>Cemetery</w:t>
          </w:r>
        </w:smartTag>
      </w:smartTag>
      <w:r>
        <w:rPr>
          <w:noProof/>
        </w:rPr>
        <w:t xml:space="preserve"> </w:t>
      </w:r>
      <w:r w:rsidRPr="003B387E">
        <w:rPr>
          <w:noProof/>
        </w:rPr>
        <w:t>XIX C 9</w:t>
      </w:r>
    </w:p>
    <w:p w:rsidR="00F6298A" w:rsidRDefault="00F6298A" w:rsidP="004D39C6">
      <w:pPr>
        <w:pStyle w:val="ListParagraph"/>
        <w:spacing w:after="0"/>
        <w:rPr>
          <w:noProof/>
        </w:rPr>
      </w:pPr>
    </w:p>
    <w:p w:rsidR="00F6298A" w:rsidRPr="00013739" w:rsidRDefault="006105D6" w:rsidP="00440E57">
      <w:pPr>
        <w:pStyle w:val="Heading1"/>
        <w:rPr>
          <w:color w:val="FF0000"/>
        </w:rPr>
      </w:pPr>
      <w:r>
        <w:br w:type="page"/>
      </w:r>
      <w:bookmarkStart w:id="78" w:name="_Toc465841404"/>
      <w:r w:rsidR="00F6298A" w:rsidRPr="00E7355C">
        <w:rPr>
          <w:noProof/>
        </w:rPr>
        <w:t>Abercrombie Anson Craven</w:t>
      </w:r>
      <w:r w:rsidR="00F6298A" w:rsidRPr="00440E57">
        <w:t xml:space="preserve"> </w:t>
      </w:r>
      <w:r w:rsidR="00F6298A" w:rsidRPr="00E7355C">
        <w:rPr>
          <w:b/>
          <w:noProof/>
        </w:rPr>
        <w:t>Nelson</w:t>
      </w:r>
      <w:r w:rsidR="00F6298A" w:rsidRPr="00440E57">
        <w:rPr>
          <w:b/>
        </w:rPr>
        <w:t xml:space="preserve"> </w:t>
      </w:r>
      <w:r w:rsidR="00F6298A" w:rsidRPr="00440E57">
        <w:t>(</w:t>
      </w:r>
      <w:r w:rsidR="00F6298A" w:rsidRPr="00E7355C">
        <w:rPr>
          <w:noProof/>
        </w:rPr>
        <w:t>1413</w:t>
      </w:r>
      <w:r w:rsidR="00F6298A" w:rsidRPr="00440E57">
        <w:t>)</w:t>
      </w:r>
      <w:r w:rsidR="00F6298A">
        <w:t xml:space="preserve"> </w:t>
      </w:r>
      <w:r w:rsidR="00F6298A" w:rsidRPr="003B387E">
        <w:t>DSO</w:t>
      </w:r>
      <w:r w:rsidR="006F09F4">
        <w:t>,MiD.</w:t>
      </w:r>
      <w:bookmarkEnd w:id="78"/>
    </w:p>
    <w:p w:rsidR="00F6298A" w:rsidRDefault="00F6298A" w:rsidP="0038281B">
      <w:pPr>
        <w:tabs>
          <w:tab w:val="right" w:pos="9639"/>
        </w:tabs>
        <w:rPr>
          <w:color w:val="00FF00"/>
        </w:rPr>
      </w:pPr>
    </w:p>
    <w:p w:rsidR="00F6298A" w:rsidRPr="00F30A77" w:rsidRDefault="00F6298A" w:rsidP="0038281B">
      <w:pPr>
        <w:tabs>
          <w:tab w:val="right" w:pos="9639"/>
        </w:tabs>
        <w:rPr>
          <w:color w:val="00FF00"/>
        </w:rPr>
      </w:pPr>
      <w:r>
        <w:rPr>
          <w:color w:val="00FF00"/>
        </w:rPr>
        <w:t>Vol. ??? Pg 217</w:t>
      </w:r>
    </w:p>
    <w:p w:rsidR="00F6298A" w:rsidRDefault="00F6298A" w:rsidP="0038281B">
      <w:pPr>
        <w:tabs>
          <w:tab w:val="right" w:pos="9639"/>
        </w:tabs>
      </w:pPr>
    </w:p>
    <w:p w:rsidR="00F6298A" w:rsidRDefault="00F6298A" w:rsidP="0038281B">
      <w:pPr>
        <w:tabs>
          <w:tab w:val="right" w:pos="9639"/>
        </w:tabs>
      </w:pPr>
      <w:r w:rsidRPr="003B387E">
        <w:rPr>
          <w:b/>
        </w:rPr>
        <w:t>Born:</w:t>
      </w:r>
      <w:r>
        <w:t xml:space="preserve"> </w:t>
      </w:r>
      <w:r>
        <w:rPr>
          <w:noProof/>
        </w:rPr>
        <w:t xml:space="preserve">31 January </w:t>
      </w:r>
      <w:r w:rsidRPr="003B387E">
        <w:rPr>
          <w:noProof/>
        </w:rPr>
        <w:t>185</w:t>
      </w:r>
      <w:r w:rsidRPr="0015242B">
        <w:rPr>
          <w:noProof/>
          <w:color w:val="FF0000"/>
        </w:rPr>
        <w:t>3</w:t>
      </w:r>
      <w:r>
        <w:rPr>
          <w:noProof/>
        </w:rPr>
        <w:t>/</w:t>
      </w:r>
      <w:r w:rsidRPr="0015242B">
        <w:rPr>
          <w:noProof/>
          <w:color w:val="FF0000"/>
        </w:rPr>
        <w:t>4</w:t>
      </w:r>
      <w:r w:rsidRPr="003B387E">
        <w:rPr>
          <w:noProof/>
        </w:rPr>
        <w:t xml:space="preserve"> in </w:t>
      </w:r>
      <w:smartTag w:uri="urn:schemas-microsoft-com:office:smarttags" w:element="place">
        <w:smartTag w:uri="urn:schemas-microsoft-com:office:smarttags" w:element="City">
          <w:r w:rsidRPr="003B387E">
            <w:rPr>
              <w:noProof/>
            </w:rPr>
            <w:t>Plymouth</w:t>
          </w:r>
        </w:smartTag>
      </w:smartTag>
      <w:r w:rsidRPr="003B387E">
        <w:rPr>
          <w:noProof/>
        </w:rPr>
        <w:t>.</w:t>
      </w:r>
      <w:r>
        <w:rPr>
          <w:noProof/>
          <w:color w:val="FF0000"/>
        </w:rPr>
        <w:t xml:space="preserve"> Younger son of  Lt. Gen Sir Alexander  Nelson KCB</w:t>
      </w:r>
      <w:r>
        <w:tab/>
      </w:r>
    </w:p>
    <w:p w:rsidR="00F6298A" w:rsidRDefault="00F6298A" w:rsidP="0038281B">
      <w:pPr>
        <w:tabs>
          <w:tab w:val="right" w:pos="9639"/>
        </w:tabs>
      </w:pPr>
      <w:r>
        <w:t>Brother of 1408</w:t>
      </w:r>
    </w:p>
    <w:p w:rsidR="00F6298A" w:rsidRDefault="00F6298A" w:rsidP="0038281B">
      <w:pPr>
        <w:tabs>
          <w:tab w:val="right" w:pos="9639"/>
        </w:tabs>
      </w:pPr>
    </w:p>
    <w:p w:rsidR="00F6298A" w:rsidRDefault="00F6298A" w:rsidP="0038281B">
      <w:pPr>
        <w:tabs>
          <w:tab w:val="right" w:pos="9639"/>
        </w:tabs>
      </w:pPr>
      <w:r w:rsidRPr="003B387E">
        <w:rPr>
          <w:b/>
        </w:rPr>
        <w:t>Joined</w:t>
      </w:r>
      <w:r>
        <w:t xml:space="preserve">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1861</w:t>
      </w:r>
      <w:r>
        <w:t xml:space="preserve"> and left in </w:t>
      </w:r>
      <w:r>
        <w:rPr>
          <w:noProof/>
        </w:rPr>
        <w:t>1866</w:t>
      </w:r>
      <w:r>
        <w:br/>
      </w:r>
    </w:p>
    <w:p w:rsidR="00F6298A" w:rsidRDefault="00F6298A" w:rsidP="0038281B">
      <w:pPr>
        <w:tabs>
          <w:tab w:val="right" w:pos="9639"/>
        </w:tabs>
      </w:pPr>
    </w:p>
    <w:p w:rsidR="00F6298A" w:rsidRDefault="00F6298A" w:rsidP="00BD0587">
      <w:pPr>
        <w:spacing w:before="240"/>
        <w:rPr>
          <w:b/>
        </w:rPr>
      </w:pPr>
      <w:r w:rsidRPr="0053564D">
        <w:rPr>
          <w:b/>
        </w:rPr>
        <w:t>War Service</w:t>
      </w:r>
    </w:p>
    <w:p w:rsidR="00F6298A" w:rsidRPr="003B387E" w:rsidRDefault="00F6298A" w:rsidP="00BD0587">
      <w:pPr>
        <w:spacing w:before="240"/>
      </w:pPr>
      <w:r w:rsidRPr="003B387E">
        <w:t>Sub Lieut. 61</w:t>
      </w:r>
      <w:r w:rsidRPr="003B387E">
        <w:rPr>
          <w:vertAlign w:val="superscript"/>
        </w:rPr>
        <w:t>st</w:t>
      </w:r>
      <w:r w:rsidRPr="003B387E">
        <w:t xml:space="preserve"> Regt. 1872, 12</w:t>
      </w:r>
      <w:r w:rsidRPr="003B387E">
        <w:rPr>
          <w:vertAlign w:val="superscript"/>
        </w:rPr>
        <w:t>th</w:t>
      </w:r>
      <w:r w:rsidRPr="003B387E">
        <w:t xml:space="preserve"> Lancers 1876, 20</w:t>
      </w:r>
      <w:r w:rsidRPr="003B387E">
        <w:rPr>
          <w:vertAlign w:val="superscript"/>
        </w:rPr>
        <w:t>th</w:t>
      </w:r>
      <w:r w:rsidRPr="003B387E">
        <w:t xml:space="preserve"> Hussars 1880.</w:t>
      </w:r>
    </w:p>
    <w:p w:rsidR="00F6298A" w:rsidRPr="003B387E" w:rsidRDefault="00F6298A" w:rsidP="00BD0587">
      <w:pPr>
        <w:spacing w:before="240"/>
      </w:pPr>
      <w:r w:rsidRPr="003B387E">
        <w:t xml:space="preserve">ADC to General Officer Commanding in </w:t>
      </w:r>
      <w:smartTag w:uri="urn:schemas-microsoft-com:office:smarttags" w:element="place">
        <w:smartTag w:uri="urn:schemas-microsoft-com:office:smarttags" w:element="country-region">
          <w:r w:rsidRPr="003B387E">
            <w:t>Ceylon</w:t>
          </w:r>
        </w:smartTag>
      </w:smartTag>
      <w:r w:rsidRPr="003B387E">
        <w:t xml:space="preserve"> 1879.</w:t>
      </w:r>
    </w:p>
    <w:p w:rsidR="00F6298A" w:rsidRDefault="00F6298A" w:rsidP="00311214">
      <w:pPr>
        <w:spacing w:before="240"/>
        <w:rPr>
          <w:noProof/>
        </w:rPr>
      </w:pPr>
      <w:r w:rsidRPr="003B387E">
        <w:t>Promoted to Captain into 5</w:t>
      </w:r>
      <w:r w:rsidRPr="003B387E">
        <w:rPr>
          <w:vertAlign w:val="superscript"/>
        </w:rPr>
        <w:t>th</w:t>
      </w:r>
      <w:r w:rsidRPr="003B387E">
        <w:t xml:space="preserve"> Dragoon guards 1882.</w:t>
      </w:r>
      <w:r>
        <w:t xml:space="preserve"> In command of the Berkshire Yeomanry (late 5th Dragoon Guards)</w:t>
      </w:r>
      <w:r w:rsidRPr="003B387E">
        <w:t xml:space="preserve"> </w:t>
      </w:r>
      <w:r>
        <w:t xml:space="preserve"> </w:t>
      </w:r>
      <w:r w:rsidRPr="00852E9E">
        <w:rPr>
          <w:noProof/>
        </w:rPr>
        <w:t>Retired as a Capt</w:t>
      </w:r>
      <w:r>
        <w:rPr>
          <w:noProof/>
        </w:rPr>
        <w:t>.</w:t>
      </w:r>
      <w:r w:rsidRPr="00852E9E">
        <w:rPr>
          <w:noProof/>
        </w:rPr>
        <w:t xml:space="preserve"> in 1883. </w:t>
      </w:r>
    </w:p>
    <w:p w:rsidR="00F6298A" w:rsidRDefault="00F6298A" w:rsidP="0038281B">
      <w:pPr>
        <w:tabs>
          <w:tab w:val="right" w:pos="9639"/>
        </w:tabs>
        <w:rPr>
          <w:noProof/>
        </w:rPr>
      </w:pPr>
    </w:p>
    <w:p w:rsidR="006F09F4" w:rsidRDefault="00F6298A" w:rsidP="0038281B">
      <w:pPr>
        <w:tabs>
          <w:tab w:val="right" w:pos="9639"/>
        </w:tabs>
        <w:rPr>
          <w:noProof/>
        </w:rPr>
      </w:pPr>
      <w:r w:rsidRPr="00852E9E">
        <w:rPr>
          <w:noProof/>
        </w:rPr>
        <w:t xml:space="preserve">Rejoined </w:t>
      </w:r>
      <w:r w:rsidR="006F09F4">
        <w:rPr>
          <w:noProof/>
        </w:rPr>
        <w:t xml:space="preserve"> in Reserve of Officers, Commanding the </w:t>
      </w:r>
      <w:smartTag w:uri="urn:schemas-microsoft-com:office:smarttags" w:element="place">
        <w:r w:rsidR="006F09F4">
          <w:rPr>
            <w:noProof/>
          </w:rPr>
          <w:t>Berkshire</w:t>
        </w:r>
      </w:smartTag>
      <w:r w:rsidR="006F09F4">
        <w:rPr>
          <w:noProof/>
        </w:rPr>
        <w:t xml:space="preserve"> Yeomanry. Operations around </w:t>
      </w:r>
      <w:smartTag w:uri="urn:schemas-microsoft-com:office:smarttags" w:element="place">
        <w:smartTag w:uri="urn:schemas-microsoft-com:office:smarttags" w:element="City">
          <w:r w:rsidR="006F09F4">
            <w:rPr>
              <w:noProof/>
            </w:rPr>
            <w:t>Bethlehem</w:t>
          </w:r>
        </w:smartTag>
      </w:smartTag>
      <w:r w:rsidR="006F09F4">
        <w:rPr>
          <w:noProof/>
        </w:rPr>
        <w:t xml:space="preserve"> and mentioned in Dispatches by Lord Roberts, and promoted </w:t>
      </w:r>
      <w:r w:rsidRPr="00852E9E">
        <w:rPr>
          <w:noProof/>
        </w:rPr>
        <w:t>as Maj</w:t>
      </w:r>
      <w:r w:rsidR="006F09F4">
        <w:rPr>
          <w:noProof/>
        </w:rPr>
        <w:t>or in rcognition of his work.</w:t>
      </w:r>
      <w:r w:rsidRPr="00852E9E">
        <w:rPr>
          <w:noProof/>
        </w:rPr>
        <w:t xml:space="preserve"> </w:t>
      </w:r>
    </w:p>
    <w:p w:rsidR="006F09F4" w:rsidRDefault="00F6298A" w:rsidP="006F09F4">
      <w:pPr>
        <w:tabs>
          <w:tab w:val="right" w:pos="9639"/>
        </w:tabs>
        <w:rPr>
          <w:noProof/>
        </w:rPr>
      </w:pPr>
      <w:r>
        <w:rPr>
          <w:noProof/>
        </w:rPr>
        <w:t xml:space="preserve">Acting </w:t>
      </w:r>
      <w:smartTag w:uri="urn:schemas-microsoft-com:office:smarttags" w:element="City">
        <w:r>
          <w:rPr>
            <w:noProof/>
          </w:rPr>
          <w:t>Lt.</w:t>
        </w:r>
      </w:smartTag>
      <w:r>
        <w:rPr>
          <w:noProof/>
        </w:rPr>
        <w:t xml:space="preserve"> Col.</w:t>
      </w:r>
      <w:r w:rsidR="006F09F4">
        <w:rPr>
          <w:noProof/>
        </w:rPr>
        <w:t xml:space="preserve"> </w:t>
      </w:r>
      <w:r w:rsidR="006F09F4" w:rsidRPr="00852E9E">
        <w:rPr>
          <w:noProof/>
        </w:rPr>
        <w:t xml:space="preserve">in Royal Scots </w:t>
      </w:r>
      <w:r w:rsidR="006F09F4">
        <w:rPr>
          <w:noProof/>
        </w:rPr>
        <w:t>2nd/10th Bn.</w:t>
      </w:r>
    </w:p>
    <w:p w:rsidR="00F6298A" w:rsidRDefault="00F6298A" w:rsidP="0038281B">
      <w:pPr>
        <w:tabs>
          <w:tab w:val="right" w:pos="9639"/>
        </w:tabs>
      </w:pPr>
    </w:p>
    <w:p w:rsidR="00F6298A" w:rsidRDefault="00F6298A" w:rsidP="0038281B">
      <w:pPr>
        <w:tabs>
          <w:tab w:val="right" w:pos="9639"/>
        </w:tabs>
        <w:rPr>
          <w:b/>
        </w:rPr>
      </w:pPr>
    </w:p>
    <w:p w:rsidR="00F6298A" w:rsidRDefault="00F6298A" w:rsidP="0038281B">
      <w:pPr>
        <w:tabs>
          <w:tab w:val="right" w:pos="9639"/>
        </w:tabs>
      </w:pPr>
      <w:r w:rsidRPr="003B387E">
        <w:rPr>
          <w:b/>
        </w:rPr>
        <w:t>Died:</w:t>
      </w:r>
      <w:r>
        <w:t xml:space="preserve"> </w:t>
      </w:r>
      <w:r>
        <w:rPr>
          <w:noProof/>
        </w:rPr>
        <w:t>20 May 1916</w:t>
      </w:r>
      <w:r>
        <w:t xml:space="preserve"> </w:t>
      </w:r>
      <w:r w:rsidRPr="00852E9E">
        <w:rPr>
          <w:noProof/>
        </w:rPr>
        <w:t>KIA</w:t>
      </w:r>
      <w:r>
        <w:t xml:space="preserve"> aged </w:t>
      </w:r>
      <w:r>
        <w:rPr>
          <w:noProof/>
        </w:rPr>
        <w:t>63</w:t>
      </w:r>
      <w:r>
        <w:br/>
      </w:r>
    </w:p>
    <w:p w:rsidR="00F6298A" w:rsidRPr="00013739" w:rsidRDefault="00F6298A" w:rsidP="0038281B">
      <w:pPr>
        <w:tabs>
          <w:tab w:val="right" w:pos="9639"/>
        </w:tabs>
        <w:rPr>
          <w:color w:val="FF0000"/>
        </w:rPr>
      </w:pPr>
      <w:r w:rsidRPr="003B387E">
        <w:rPr>
          <w:b/>
        </w:rPr>
        <w:t>Decorations</w:t>
      </w:r>
      <w:r w:rsidRPr="00405F8B">
        <w:rPr>
          <w:b/>
        </w:rPr>
        <w:t>:</w:t>
      </w:r>
      <w:r w:rsidRPr="00405F8B">
        <w:t xml:space="preserve">  DSO in </w:t>
      </w:r>
      <w:smartTag w:uri="urn:schemas-microsoft-com:office:smarttags" w:element="place">
        <w:r w:rsidRPr="00405F8B">
          <w:t>S Africa</w:t>
        </w:r>
      </w:smartTag>
      <w:r>
        <w:t>.</w:t>
      </w:r>
    </w:p>
    <w:p w:rsidR="00F6298A" w:rsidRPr="00013739" w:rsidRDefault="00F6298A" w:rsidP="0038281B">
      <w:pPr>
        <w:tabs>
          <w:tab w:val="right" w:pos="9639"/>
        </w:tabs>
        <w:rPr>
          <w:color w:val="FF0000"/>
        </w:rPr>
      </w:pPr>
    </w:p>
    <w:p w:rsidR="00F6298A" w:rsidRDefault="00F6298A" w:rsidP="0038281B">
      <w:pPr>
        <w:tabs>
          <w:tab w:val="right" w:pos="9639"/>
        </w:tabs>
      </w:pPr>
    </w:p>
    <w:p w:rsidR="00F6298A" w:rsidRDefault="00F6298A" w:rsidP="0038281B">
      <w:pPr>
        <w:tabs>
          <w:tab w:val="right" w:pos="9639"/>
        </w:tabs>
      </w:pPr>
      <w:r>
        <w:t>Memorials:</w:t>
      </w:r>
    </w:p>
    <w:p w:rsidR="00F6298A" w:rsidRDefault="00F6298A" w:rsidP="0038281B">
      <w:pPr>
        <w:pStyle w:val="ListParagraph"/>
        <w:numPr>
          <w:ilvl w:val="0"/>
          <w:numId w:val="2"/>
        </w:numPr>
        <w:spacing w:after="0"/>
      </w:pPr>
      <w:r>
        <w:t>College Hall</w:t>
      </w:r>
    </w:p>
    <w:p w:rsidR="00F6298A" w:rsidRPr="0038281B" w:rsidRDefault="00F6298A" w:rsidP="0038281B">
      <w:pPr>
        <w:pStyle w:val="ListParagraph"/>
        <w:numPr>
          <w:ilvl w:val="0"/>
          <w:numId w:val="2"/>
        </w:numPr>
        <w:spacing w:after="0"/>
        <w:rPr>
          <w:b/>
        </w:rPr>
      </w:pPr>
      <w:smartTag w:uri="urn:schemas-microsoft-com:office:smarttags" w:element="place">
        <w:smartTag w:uri="urn:schemas-microsoft-com:office:smarttags" w:element="City">
          <w:r>
            <w:rPr>
              <w:noProof/>
            </w:rPr>
            <w:t>Edinburgh</w:t>
          </w:r>
        </w:smartTag>
      </w:smartTag>
      <w:r>
        <w:rPr>
          <w:noProof/>
        </w:rPr>
        <w:t xml:space="preserve"> (Comely Bank) Cemetery F 162</w:t>
      </w:r>
    </w:p>
    <w:p w:rsidR="00F6298A" w:rsidRDefault="00F6298A" w:rsidP="0038281B">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F6298A" w:rsidRPr="00852E9E" w:rsidTr="00852E9E">
        <w:tc>
          <w:tcPr>
            <w:tcW w:w="9854" w:type="dxa"/>
          </w:tcPr>
          <w:p w:rsidR="00F6298A" w:rsidRPr="00852E9E" w:rsidRDefault="00F6298A" w:rsidP="00852E9E">
            <w:pPr>
              <w:spacing w:after="0"/>
              <w:rPr>
                <w:b/>
              </w:rPr>
            </w:pPr>
            <w:r w:rsidRPr="00852E9E">
              <w:rPr>
                <w:b/>
              </w:rPr>
              <w:t>Notes</w:t>
            </w:r>
          </w:p>
          <w:p w:rsidR="00F6298A" w:rsidRPr="00EB3764" w:rsidRDefault="00F6298A" w:rsidP="00852E9E">
            <w:pPr>
              <w:spacing w:after="0"/>
              <w:rPr>
                <w:color w:val="FF0000"/>
              </w:rPr>
            </w:pPr>
            <w:r w:rsidRPr="00852E9E">
              <w:rPr>
                <w:noProof/>
              </w:rPr>
              <w:t>DSO South Africa</w:t>
            </w:r>
            <w:r>
              <w:rPr>
                <w:noProof/>
              </w:rPr>
              <w:t xml:space="preserve"> </w:t>
            </w:r>
            <w:r>
              <w:rPr>
                <w:noProof/>
                <w:color w:val="FF0000"/>
              </w:rPr>
              <w:t>Check this  Brother 1408 Facts confused.</w:t>
            </w:r>
          </w:p>
        </w:tc>
      </w:tr>
    </w:tbl>
    <w:p w:rsidR="00F6298A" w:rsidRPr="00440E57" w:rsidRDefault="006105D6" w:rsidP="00440E57">
      <w:pPr>
        <w:pStyle w:val="Heading1"/>
      </w:pPr>
      <w:r>
        <w:br w:type="page"/>
      </w:r>
      <w:bookmarkStart w:id="79" w:name="_Toc465841405"/>
      <w:r w:rsidR="00F6298A" w:rsidRPr="00E7355C">
        <w:rPr>
          <w:noProof/>
        </w:rPr>
        <w:t>Howard Patrick Curtis</w:t>
      </w:r>
      <w:r w:rsidR="00F6298A" w:rsidRPr="00440E57">
        <w:t xml:space="preserve"> </w:t>
      </w:r>
      <w:r w:rsidR="00F6298A" w:rsidRPr="00E7355C">
        <w:rPr>
          <w:b/>
          <w:noProof/>
        </w:rPr>
        <w:t>O’Farrell</w:t>
      </w:r>
      <w:r w:rsidR="00F6298A" w:rsidRPr="00440E57">
        <w:rPr>
          <w:b/>
        </w:rPr>
        <w:t xml:space="preserve"> </w:t>
      </w:r>
      <w:r w:rsidR="00F6298A" w:rsidRPr="00440E57">
        <w:t>(</w:t>
      </w:r>
      <w:r w:rsidR="00F6298A" w:rsidRPr="00E7355C">
        <w:rPr>
          <w:noProof/>
        </w:rPr>
        <w:t>1991</w:t>
      </w:r>
      <w:r w:rsidR="00F6298A" w:rsidRPr="00111466">
        <w:t>) MiD</w:t>
      </w:r>
      <w:bookmarkEnd w:id="79"/>
    </w:p>
    <w:p w:rsidR="00F6298A" w:rsidRPr="00B27AD2" w:rsidRDefault="00F6298A" w:rsidP="0038281B">
      <w:pPr>
        <w:tabs>
          <w:tab w:val="right" w:pos="9639"/>
        </w:tabs>
        <w:rPr>
          <w:color w:val="00FF00"/>
        </w:rPr>
      </w:pPr>
      <w:r>
        <w:rPr>
          <w:color w:val="00FF00"/>
        </w:rPr>
        <w:t>Vol. I(I Pg 33 ???</w:t>
      </w:r>
    </w:p>
    <w:p w:rsidR="00F6298A" w:rsidRDefault="00F6298A" w:rsidP="0038281B">
      <w:pPr>
        <w:tabs>
          <w:tab w:val="right" w:pos="9639"/>
        </w:tabs>
      </w:pPr>
    </w:p>
    <w:p w:rsidR="00F6298A" w:rsidRDefault="00F6298A" w:rsidP="0038281B">
      <w:pPr>
        <w:tabs>
          <w:tab w:val="right" w:pos="9639"/>
        </w:tabs>
      </w:pPr>
      <w:r w:rsidRPr="00A8078C">
        <w:rPr>
          <w:b/>
        </w:rPr>
        <w:t>Born:</w:t>
      </w:r>
      <w:r>
        <w:t xml:space="preserve"> </w:t>
      </w:r>
      <w:r>
        <w:rPr>
          <w:noProof/>
        </w:rPr>
        <w:t>22 May 1861</w:t>
      </w:r>
      <w:r>
        <w:rPr>
          <w:noProof/>
          <w:color w:val="FF0000"/>
        </w:rPr>
        <w:t xml:space="preserve"> </w:t>
      </w:r>
      <w:smartTag w:uri="urn:schemas-microsoft-com:office:smarttags" w:element="PlaceName">
        <w:r w:rsidRPr="00A8078C">
          <w:rPr>
            <w:noProof/>
          </w:rPr>
          <w:t>Boyle</w:t>
        </w:r>
      </w:smartTag>
      <w:r w:rsidRPr="00A8078C">
        <w:rPr>
          <w:noProof/>
        </w:rPr>
        <w:t xml:space="preserve"> </w:t>
      </w:r>
      <w:smartTag w:uri="urn:schemas-microsoft-com:office:smarttags" w:element="PlaceType">
        <w:r w:rsidRPr="00A8078C">
          <w:rPr>
            <w:noProof/>
          </w:rPr>
          <w:t>County</w:t>
        </w:r>
      </w:smartTag>
      <w:r w:rsidRPr="00A8078C">
        <w:rPr>
          <w:noProof/>
        </w:rPr>
        <w:t xml:space="preserve"> Roscommon , </w:t>
      </w:r>
      <w:smartTag w:uri="urn:schemas-microsoft-com:office:smarttags" w:element="place">
        <w:smartTag w:uri="urn:schemas-microsoft-com:office:smarttags" w:element="country-region">
          <w:r w:rsidRPr="00A8078C">
            <w:rPr>
              <w:noProof/>
            </w:rPr>
            <w:t>Ireland</w:t>
          </w:r>
        </w:smartTag>
      </w:smartTag>
      <w:r w:rsidRPr="00A8078C">
        <w:rPr>
          <w:noProof/>
        </w:rPr>
        <w:t>. Son of the late Dr. Harward O’ Farrell JP, Dep. Lieut. Of Boyle and Kathleen Rose Curtis.</w:t>
      </w:r>
      <w:r>
        <w:tab/>
      </w:r>
    </w:p>
    <w:p w:rsidR="00F6298A" w:rsidRDefault="00F6298A" w:rsidP="0038281B">
      <w:pPr>
        <w:tabs>
          <w:tab w:val="right" w:pos="9639"/>
        </w:tabs>
      </w:pPr>
    </w:p>
    <w:p w:rsidR="00F6298A" w:rsidRDefault="00F6298A" w:rsidP="0038281B">
      <w:pPr>
        <w:tabs>
          <w:tab w:val="right" w:pos="9639"/>
        </w:tabs>
        <w:rPr>
          <w:noProof/>
        </w:rPr>
      </w:pPr>
      <w:r w:rsidRPr="00A8078C">
        <w:rPr>
          <w:b/>
        </w:rPr>
        <w:t>Joined</w:t>
      </w:r>
      <w:r>
        <w:t xml:space="preserve">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1875</w:t>
      </w:r>
      <w:r>
        <w:t xml:space="preserve"> and left in </w:t>
      </w:r>
      <w:r>
        <w:rPr>
          <w:noProof/>
        </w:rPr>
        <w:t>1880</w:t>
      </w:r>
    </w:p>
    <w:p w:rsidR="00F6298A" w:rsidRDefault="00F6298A" w:rsidP="0038281B">
      <w:pPr>
        <w:tabs>
          <w:tab w:val="right" w:pos="9639"/>
        </w:tabs>
        <w:rPr>
          <w:noProof/>
        </w:rPr>
      </w:pPr>
    </w:p>
    <w:p w:rsidR="00F6298A" w:rsidRPr="00A8078C" w:rsidRDefault="00F6298A" w:rsidP="0038281B">
      <w:pPr>
        <w:tabs>
          <w:tab w:val="right" w:pos="9639"/>
        </w:tabs>
        <w:rPr>
          <w:noProof/>
        </w:rPr>
      </w:pPr>
      <w:r w:rsidRPr="00A8078C">
        <w:rPr>
          <w:noProof/>
        </w:rPr>
        <w:t xml:space="preserve">Applied for the </w:t>
      </w:r>
      <w:smartTag w:uri="urn:schemas-microsoft-com:office:smarttags" w:element="place">
        <w:r w:rsidRPr="00A8078C">
          <w:rPr>
            <w:noProof/>
          </w:rPr>
          <w:t>Connaught</w:t>
        </w:r>
      </w:smartTag>
      <w:r w:rsidRPr="00A8078C">
        <w:rPr>
          <w:noProof/>
        </w:rPr>
        <w:t xml:space="preserve"> Rangers 1881, 6</w:t>
      </w:r>
      <w:r w:rsidRPr="00A8078C">
        <w:rPr>
          <w:noProof/>
          <w:vertAlign w:val="superscript"/>
        </w:rPr>
        <w:t>th</w:t>
      </w:r>
      <w:r w:rsidRPr="00A8078C">
        <w:rPr>
          <w:noProof/>
        </w:rPr>
        <w:t xml:space="preserve"> Dragoon Guards (The Caribineers) 1883.</w:t>
      </w:r>
    </w:p>
    <w:p w:rsidR="00F6298A" w:rsidRPr="00FF3C09" w:rsidRDefault="00F6298A" w:rsidP="0038281B">
      <w:pPr>
        <w:tabs>
          <w:tab w:val="right" w:pos="9639"/>
        </w:tabs>
        <w:rPr>
          <w:noProof/>
        </w:rPr>
      </w:pPr>
      <w:r w:rsidRPr="00A8078C">
        <w:rPr>
          <w:noProof/>
        </w:rPr>
        <w:t>Lieut. Bengal Staff Corps 1887 attached to 18</w:t>
      </w:r>
      <w:r w:rsidRPr="00A8078C">
        <w:rPr>
          <w:noProof/>
          <w:vertAlign w:val="superscript"/>
        </w:rPr>
        <w:t>th</w:t>
      </w:r>
      <w:r w:rsidRPr="00A8078C">
        <w:rPr>
          <w:noProof/>
        </w:rPr>
        <w:t xml:space="preserve"> Bengal Lancers.</w:t>
      </w:r>
    </w:p>
    <w:p w:rsidR="00F6298A" w:rsidRDefault="00F6298A" w:rsidP="00B27AD2">
      <w:pPr>
        <w:spacing w:before="240"/>
        <w:rPr>
          <w:b/>
        </w:rPr>
      </w:pPr>
      <w:r w:rsidRPr="0053564D">
        <w:rPr>
          <w:b/>
        </w:rPr>
        <w:t>War Service</w:t>
      </w:r>
    </w:p>
    <w:p w:rsidR="00F6298A" w:rsidRDefault="00F6298A" w:rsidP="00B27AD2">
      <w:pPr>
        <w:tabs>
          <w:tab w:val="right" w:pos="9639"/>
        </w:tabs>
        <w:rPr>
          <w:noProof/>
        </w:rPr>
      </w:pPr>
      <w:r w:rsidRPr="00852E9E">
        <w:rPr>
          <w:noProof/>
        </w:rPr>
        <w:t xml:space="preserve">Saw service as Capt. in </w:t>
      </w:r>
      <w:smartTag w:uri="urn:schemas-microsoft-com:office:smarttags" w:element="place">
        <w:smartTag w:uri="urn:schemas-microsoft-com:office:smarttags" w:element="country-region">
          <w:r w:rsidRPr="00852E9E">
            <w:rPr>
              <w:noProof/>
            </w:rPr>
            <w:t>Burma</w:t>
          </w:r>
        </w:smartTag>
      </w:smartTag>
      <w:r w:rsidRPr="00852E9E">
        <w:rPr>
          <w:noProof/>
        </w:rPr>
        <w:t xml:space="preserve"> 1889</w:t>
      </w:r>
    </w:p>
    <w:p w:rsidR="00F6298A" w:rsidRDefault="00F6298A" w:rsidP="00B27AD2">
      <w:pPr>
        <w:tabs>
          <w:tab w:val="right" w:pos="9639"/>
        </w:tabs>
        <w:rPr>
          <w:noProof/>
        </w:rPr>
      </w:pPr>
      <w:r w:rsidRPr="00A8078C">
        <w:rPr>
          <w:noProof/>
        </w:rPr>
        <w:t>2</w:t>
      </w:r>
      <w:r w:rsidRPr="00A8078C">
        <w:rPr>
          <w:noProof/>
          <w:vertAlign w:val="superscript"/>
        </w:rPr>
        <w:t>nd</w:t>
      </w:r>
      <w:r w:rsidRPr="00A8078C">
        <w:rPr>
          <w:noProof/>
        </w:rPr>
        <w:t xml:space="preserve"> in Command Myotta Flying Column with local rank of Captain. Mentioned in Despatches Medal and two clasps. Retired with gratuity owing to disease contracted on active service 1889.</w:t>
      </w:r>
      <w:r>
        <w:rPr>
          <w:noProof/>
        </w:rPr>
        <w:t xml:space="preserve"> </w:t>
      </w:r>
    </w:p>
    <w:p w:rsidR="00F6298A" w:rsidRPr="00A8078C" w:rsidRDefault="00F6298A" w:rsidP="00B27AD2">
      <w:pPr>
        <w:tabs>
          <w:tab w:val="right" w:pos="9639"/>
        </w:tabs>
        <w:rPr>
          <w:noProof/>
        </w:rPr>
      </w:pPr>
      <w:r>
        <w:rPr>
          <w:noProof/>
        </w:rPr>
        <w:t>Became military tutor at York House Gosport 1899</w:t>
      </w:r>
    </w:p>
    <w:p w:rsidR="00F6298A" w:rsidRDefault="00F6298A" w:rsidP="00B27AD2">
      <w:pPr>
        <w:tabs>
          <w:tab w:val="right" w:pos="9639"/>
        </w:tabs>
        <w:rPr>
          <w:noProof/>
        </w:rPr>
      </w:pPr>
    </w:p>
    <w:p w:rsidR="00F6298A" w:rsidRPr="00A8078C" w:rsidRDefault="00F6298A" w:rsidP="00B27AD2">
      <w:pPr>
        <w:tabs>
          <w:tab w:val="right" w:pos="9639"/>
        </w:tabs>
      </w:pPr>
      <w:r>
        <w:rPr>
          <w:noProof/>
        </w:rPr>
        <w:t xml:space="preserve">1914 – 16 . </w:t>
      </w:r>
      <w:r w:rsidRPr="00A8078C">
        <w:rPr>
          <w:noProof/>
        </w:rPr>
        <w:t>28 April 1915</w:t>
      </w:r>
      <w:r>
        <w:rPr>
          <w:noProof/>
          <w:color w:val="FF0000"/>
        </w:rPr>
        <w:t xml:space="preserve"> </w:t>
      </w:r>
      <w:r>
        <w:rPr>
          <w:noProof/>
        </w:rPr>
        <w:t xml:space="preserve"> </w:t>
      </w:r>
      <w:r w:rsidRPr="00852E9E">
        <w:rPr>
          <w:noProof/>
        </w:rPr>
        <w:t>Lt. Col. 1</w:t>
      </w:r>
      <w:r>
        <w:rPr>
          <w:noProof/>
        </w:rPr>
        <w:t>5</w:t>
      </w:r>
      <w:r w:rsidRPr="00852E9E">
        <w:rPr>
          <w:noProof/>
        </w:rPr>
        <w:t>th/16th Hampshire Regt</w:t>
      </w:r>
      <w:r>
        <w:rPr>
          <w:noProof/>
          <w:color w:val="FF0000"/>
        </w:rPr>
        <w:t xml:space="preserve">. </w:t>
      </w:r>
      <w:r w:rsidRPr="00A8078C">
        <w:rPr>
          <w:noProof/>
        </w:rPr>
        <w:t>Transferred from 15</w:t>
      </w:r>
      <w:r w:rsidRPr="00A8078C">
        <w:rPr>
          <w:noProof/>
          <w:vertAlign w:val="superscript"/>
        </w:rPr>
        <w:t>th</w:t>
      </w:r>
      <w:r w:rsidRPr="00A8078C">
        <w:rPr>
          <w:noProof/>
        </w:rPr>
        <w:t xml:space="preserve"> to another Active Bn. 18 Aug 1915.</w:t>
      </w:r>
    </w:p>
    <w:p w:rsidR="00F6298A" w:rsidRDefault="00F6298A" w:rsidP="0038281B">
      <w:pPr>
        <w:tabs>
          <w:tab w:val="right" w:pos="9639"/>
        </w:tabs>
        <w:rPr>
          <w:b/>
        </w:rPr>
      </w:pPr>
    </w:p>
    <w:p w:rsidR="00F6298A" w:rsidRDefault="00F6298A" w:rsidP="0038281B">
      <w:pPr>
        <w:tabs>
          <w:tab w:val="right" w:pos="9639"/>
        </w:tabs>
      </w:pPr>
      <w:r w:rsidRPr="00A8078C">
        <w:rPr>
          <w:b/>
        </w:rPr>
        <w:t>Died:</w:t>
      </w:r>
      <w:r>
        <w:t xml:space="preserve"> </w:t>
      </w:r>
      <w:r>
        <w:rPr>
          <w:noProof/>
        </w:rPr>
        <w:t xml:space="preserve">15 December </w:t>
      </w:r>
      <w:r w:rsidRPr="00A8078C">
        <w:rPr>
          <w:noProof/>
        </w:rPr>
        <w:t>1916</w:t>
      </w:r>
      <w:r w:rsidRPr="00A8078C">
        <w:t xml:space="preserve"> </w:t>
      </w:r>
      <w:r w:rsidRPr="00A8078C">
        <w:rPr>
          <w:noProof/>
        </w:rPr>
        <w:t xml:space="preserve">.  Died 6 Dec 1916 </w:t>
      </w:r>
      <w:smartTag w:uri="urn:schemas-microsoft-com:office:smarttags" w:element="place">
        <w:r w:rsidRPr="00A8078C">
          <w:rPr>
            <w:noProof/>
          </w:rPr>
          <w:t>Nuneaton</w:t>
        </w:r>
      </w:smartTag>
      <w:r w:rsidRPr="00A8078C">
        <w:t xml:space="preserve">  aged </w:t>
      </w:r>
      <w:r w:rsidRPr="00A8078C">
        <w:rPr>
          <w:noProof/>
        </w:rPr>
        <w:t>55</w:t>
      </w:r>
      <w:r>
        <w:t>.</w:t>
      </w:r>
      <w:r>
        <w:br/>
      </w:r>
    </w:p>
    <w:p w:rsidR="00F6298A" w:rsidRPr="00B27AD2" w:rsidRDefault="00F6298A" w:rsidP="0038281B">
      <w:pPr>
        <w:tabs>
          <w:tab w:val="right" w:pos="9639"/>
        </w:tabs>
        <w:rPr>
          <w:color w:val="FF0000"/>
        </w:rPr>
      </w:pPr>
      <w:r w:rsidRPr="00A8078C">
        <w:rPr>
          <w:b/>
        </w:rPr>
        <w:t>Decorations :</w:t>
      </w:r>
      <w:r>
        <w:rPr>
          <w:color w:val="FF0000"/>
        </w:rPr>
        <w:t xml:space="preserve"> </w:t>
      </w:r>
      <w:r w:rsidRPr="00FF3C09">
        <w:t>Mentioned in Despatches, Medal and Two clasps</w:t>
      </w:r>
      <w:r>
        <w:t>.</w:t>
      </w:r>
    </w:p>
    <w:p w:rsidR="00F6298A" w:rsidRDefault="00F6298A" w:rsidP="0038281B">
      <w:pPr>
        <w:tabs>
          <w:tab w:val="right" w:pos="9639"/>
        </w:tabs>
        <w:rPr>
          <w:b/>
        </w:rPr>
      </w:pPr>
    </w:p>
    <w:p w:rsidR="00F6298A" w:rsidRPr="00A8078C" w:rsidRDefault="00F6298A" w:rsidP="0038281B">
      <w:pPr>
        <w:tabs>
          <w:tab w:val="right" w:pos="9639"/>
        </w:tabs>
        <w:rPr>
          <w:b/>
        </w:rPr>
      </w:pPr>
      <w:r w:rsidRPr="00A8078C">
        <w:rPr>
          <w:b/>
        </w:rPr>
        <w:t>Memorials:</w:t>
      </w:r>
    </w:p>
    <w:p w:rsidR="00F6298A" w:rsidRDefault="00F6298A" w:rsidP="0038281B">
      <w:pPr>
        <w:pStyle w:val="ListParagraph"/>
        <w:numPr>
          <w:ilvl w:val="0"/>
          <w:numId w:val="2"/>
        </w:numPr>
        <w:spacing w:after="0"/>
      </w:pPr>
      <w:r>
        <w:t>College Hall</w:t>
      </w:r>
    </w:p>
    <w:p w:rsidR="00F6298A" w:rsidRPr="00A8078C" w:rsidRDefault="00F6298A" w:rsidP="0038281B">
      <w:pPr>
        <w:pStyle w:val="ListParagraph"/>
        <w:numPr>
          <w:ilvl w:val="0"/>
          <w:numId w:val="2"/>
        </w:numPr>
        <w:spacing w:after="0"/>
        <w:rPr>
          <w:b/>
        </w:rPr>
      </w:pPr>
      <w:smartTag w:uri="urn:schemas-microsoft-com:office:smarttags" w:element="place">
        <w:smartTag w:uri="urn:schemas-microsoft-com:office:smarttags" w:element="City">
          <w:r>
            <w:rPr>
              <w:noProof/>
            </w:rPr>
            <w:t>Portsmouth</w:t>
          </w:r>
        </w:smartTag>
      </w:smartTag>
      <w:r>
        <w:rPr>
          <w:noProof/>
        </w:rPr>
        <w:t xml:space="preserve"> (Eastney or </w:t>
      </w:r>
      <w:smartTag w:uri="urn:schemas-microsoft-com:office:smarttags" w:element="Street">
        <w:smartTag w:uri="urn:schemas-microsoft-com:office:smarttags" w:element="address">
          <w:r>
            <w:rPr>
              <w:noProof/>
            </w:rPr>
            <w:t>Highland Road</w:t>
          </w:r>
        </w:smartTag>
      </w:smartTag>
      <w:r>
        <w:rPr>
          <w:noProof/>
        </w:rPr>
        <w:t xml:space="preserve">) </w:t>
      </w:r>
      <w:r w:rsidRPr="00A8078C">
        <w:rPr>
          <w:noProof/>
        </w:rPr>
        <w:t>Cemetery Horan Div A I 18</w:t>
      </w:r>
      <w:r>
        <w:rPr>
          <w:noProof/>
        </w:rPr>
        <w:t>.</w:t>
      </w:r>
    </w:p>
    <w:p w:rsidR="00F6298A" w:rsidRDefault="00F6298A" w:rsidP="00B27AD2">
      <w:pPr>
        <w:pStyle w:val="ListParagraph"/>
        <w:spacing w:after="0"/>
        <w:rPr>
          <w:noProof/>
        </w:rPr>
      </w:pPr>
    </w:p>
    <w:p w:rsidR="00F6298A" w:rsidRDefault="00F6298A" w:rsidP="00B27AD2">
      <w:pPr>
        <w:pStyle w:val="ListParagraph"/>
        <w:spacing w:after="0"/>
        <w:rPr>
          <w:noProof/>
        </w:rPr>
      </w:pPr>
    </w:p>
    <w:p w:rsidR="00F6298A" w:rsidRPr="0038281B" w:rsidRDefault="00F6298A" w:rsidP="00B27AD2">
      <w:pPr>
        <w:pStyle w:val="ListParagraph"/>
        <w:spacing w:after="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F6298A" w:rsidRPr="00852E9E" w:rsidTr="00852E9E">
        <w:tc>
          <w:tcPr>
            <w:tcW w:w="9854" w:type="dxa"/>
          </w:tcPr>
          <w:p w:rsidR="00F6298A" w:rsidRPr="00852E9E" w:rsidRDefault="00F6298A" w:rsidP="00852E9E">
            <w:pPr>
              <w:spacing w:after="0"/>
            </w:pPr>
            <w:r w:rsidRPr="00852E9E">
              <w:rPr>
                <w:b/>
              </w:rPr>
              <w:t>Notes</w:t>
            </w:r>
            <w:r>
              <w:rPr>
                <w:b/>
              </w:rPr>
              <w:t xml:space="preserve">   </w:t>
            </w:r>
            <w:r w:rsidRPr="00FF3C09">
              <w:rPr>
                <w:color w:val="FF0000"/>
              </w:rPr>
              <w:t>Cannot find out anything re medals Myotta Flying Column or York House</w:t>
            </w:r>
          </w:p>
        </w:tc>
      </w:tr>
    </w:tbl>
    <w:p w:rsidR="00F6298A" w:rsidRPr="00440E57" w:rsidRDefault="006105D6" w:rsidP="00440E57">
      <w:pPr>
        <w:pStyle w:val="Heading1"/>
      </w:pPr>
      <w:r>
        <w:br w:type="page"/>
      </w:r>
      <w:bookmarkStart w:id="80" w:name="_Toc465841406"/>
      <w:r w:rsidR="00F6298A" w:rsidRPr="00E7355C">
        <w:rPr>
          <w:noProof/>
        </w:rPr>
        <w:t>Dermot Patrick</w:t>
      </w:r>
      <w:r w:rsidR="00F6298A" w:rsidRPr="00440E57">
        <w:t xml:space="preserve"> </w:t>
      </w:r>
      <w:r w:rsidR="00F6298A" w:rsidRPr="00E7355C">
        <w:rPr>
          <w:b/>
          <w:noProof/>
        </w:rPr>
        <w:t>O’Shea</w:t>
      </w:r>
      <w:r w:rsidR="00F6298A" w:rsidRPr="00440E57">
        <w:rPr>
          <w:b/>
        </w:rPr>
        <w:t xml:space="preserve"> </w:t>
      </w:r>
      <w:r w:rsidR="00F6298A" w:rsidRPr="00440E57">
        <w:t>(</w:t>
      </w:r>
      <w:r w:rsidR="00F6298A" w:rsidRPr="00E7355C">
        <w:rPr>
          <w:noProof/>
        </w:rPr>
        <w:t>3158</w:t>
      </w:r>
      <w:r w:rsidR="00F6298A" w:rsidRPr="00440E57">
        <w:t>)</w:t>
      </w:r>
      <w:bookmarkEnd w:id="80"/>
    </w:p>
    <w:p w:rsidR="00F6298A" w:rsidRPr="007B11A2" w:rsidRDefault="00F6298A" w:rsidP="0038281B">
      <w:pPr>
        <w:tabs>
          <w:tab w:val="right" w:pos="9639"/>
        </w:tabs>
        <w:rPr>
          <w:color w:val="00FF00"/>
        </w:rPr>
      </w:pPr>
      <w:r>
        <w:rPr>
          <w:color w:val="00FF00"/>
        </w:rPr>
        <w:t>Vol. III Pg 275</w:t>
      </w:r>
    </w:p>
    <w:p w:rsidR="00F6298A" w:rsidRDefault="00F6298A" w:rsidP="0038281B">
      <w:pPr>
        <w:tabs>
          <w:tab w:val="right" w:pos="9639"/>
        </w:tabs>
      </w:pPr>
    </w:p>
    <w:p w:rsidR="00F6298A" w:rsidRDefault="00F6298A" w:rsidP="0038281B">
      <w:pPr>
        <w:tabs>
          <w:tab w:val="right" w:pos="9639"/>
        </w:tabs>
      </w:pPr>
      <w:r w:rsidRPr="00602D14">
        <w:rPr>
          <w:b/>
        </w:rPr>
        <w:t>Born:</w:t>
      </w:r>
      <w:r>
        <w:t xml:space="preserve"> </w:t>
      </w:r>
      <w:r>
        <w:rPr>
          <w:noProof/>
        </w:rPr>
        <w:t xml:space="preserve">30 January </w:t>
      </w:r>
      <w:r w:rsidRPr="00602D14">
        <w:rPr>
          <w:noProof/>
        </w:rPr>
        <w:t xml:space="preserve">1898 </w:t>
      </w:r>
      <w:smartTag w:uri="urn:schemas-microsoft-com:office:smarttags" w:element="City">
        <w:r w:rsidRPr="00602D14">
          <w:rPr>
            <w:noProof/>
          </w:rPr>
          <w:t>Lahore</w:t>
        </w:r>
      </w:smartTag>
      <w:r w:rsidRPr="00602D14">
        <w:rPr>
          <w:noProof/>
        </w:rPr>
        <w:t xml:space="preserve"> </w:t>
      </w:r>
      <w:smartTag w:uri="urn:schemas-microsoft-com:office:smarttags" w:element="place">
        <w:smartTag w:uri="urn:schemas-microsoft-com:office:smarttags" w:element="country-region">
          <w:r w:rsidRPr="00602D14">
            <w:rPr>
              <w:noProof/>
            </w:rPr>
            <w:t>India</w:t>
          </w:r>
        </w:smartTag>
      </w:smartTag>
      <w:r w:rsidRPr="00602D14">
        <w:rPr>
          <w:noProof/>
        </w:rPr>
        <w:t xml:space="preserve">.  </w:t>
      </w:r>
      <w:r>
        <w:rPr>
          <w:noProof/>
        </w:rPr>
        <w:t>Younger s</w:t>
      </w:r>
      <w:r w:rsidRPr="00602D14">
        <w:rPr>
          <w:noProof/>
        </w:rPr>
        <w:t>on of Frank Bernard O’ Shea</w:t>
      </w:r>
      <w:r>
        <w:rPr>
          <w:noProof/>
        </w:rPr>
        <w:t>, Deputy Postmaster C.P India,</w:t>
      </w:r>
      <w:r w:rsidRPr="00595E4D">
        <w:rPr>
          <w:noProof/>
        </w:rPr>
        <w:t xml:space="preserve"> </w:t>
      </w:r>
      <w:r w:rsidRPr="00602D14">
        <w:rPr>
          <w:noProof/>
        </w:rPr>
        <w:t xml:space="preserve"> and Winifred Ellen Kelly</w:t>
      </w:r>
      <w:r>
        <w:rPr>
          <w:noProof/>
        </w:rPr>
        <w:t xml:space="preserve"> (Widow)</w:t>
      </w:r>
      <w:r w:rsidRPr="00602D14">
        <w:rPr>
          <w:noProof/>
        </w:rPr>
        <w:t>.</w:t>
      </w:r>
      <w:r>
        <w:tab/>
      </w:r>
    </w:p>
    <w:p w:rsidR="00F6298A" w:rsidRDefault="00F6298A" w:rsidP="0038281B">
      <w:pPr>
        <w:tabs>
          <w:tab w:val="right" w:pos="9639"/>
        </w:tabs>
      </w:pPr>
      <w:r w:rsidRPr="00852E9E">
        <w:rPr>
          <w:noProof/>
        </w:rPr>
        <w:t>Brother of</w:t>
      </w:r>
      <w:r>
        <w:rPr>
          <w:noProof/>
        </w:rPr>
        <w:t>Wilfred Bernard</w:t>
      </w:r>
      <w:r w:rsidRPr="00852E9E">
        <w:rPr>
          <w:noProof/>
        </w:rPr>
        <w:t xml:space="preserve"> 3157 </w:t>
      </w:r>
      <w:r>
        <w:rPr>
          <w:noProof/>
        </w:rPr>
        <w:t>below.</w:t>
      </w:r>
    </w:p>
    <w:p w:rsidR="00F6298A" w:rsidRDefault="00F6298A" w:rsidP="0038281B">
      <w:pPr>
        <w:tabs>
          <w:tab w:val="right" w:pos="9639"/>
        </w:tabs>
      </w:pPr>
    </w:p>
    <w:p w:rsidR="00F6298A" w:rsidRDefault="00F6298A" w:rsidP="0038281B">
      <w:pPr>
        <w:tabs>
          <w:tab w:val="right" w:pos="9639"/>
        </w:tabs>
      </w:pPr>
      <w:r w:rsidRPr="00602D14">
        <w:rPr>
          <w:b/>
        </w:rPr>
        <w:t>Joined</w:t>
      </w:r>
      <w:r>
        <w:t xml:space="preserve">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1906</w:t>
      </w:r>
      <w:r>
        <w:t xml:space="preserve"> and left in </w:t>
      </w:r>
      <w:r>
        <w:rPr>
          <w:noProof/>
        </w:rPr>
        <w:t>1908</w:t>
      </w:r>
      <w:r>
        <w:br/>
      </w:r>
    </w:p>
    <w:p w:rsidR="00F6298A" w:rsidRDefault="00F6298A" w:rsidP="0038281B">
      <w:pPr>
        <w:tabs>
          <w:tab w:val="right" w:pos="9639"/>
        </w:tabs>
      </w:pPr>
      <w:r w:rsidRPr="00602D14">
        <w:t xml:space="preserve">1914 </w:t>
      </w:r>
      <w:smartTag w:uri="urn:schemas-microsoft-com:office:smarttags" w:element="place">
        <w:r w:rsidRPr="00602D14">
          <w:t>Sandhurst</w:t>
        </w:r>
      </w:smartTag>
    </w:p>
    <w:p w:rsidR="00F6298A" w:rsidRPr="00EF5E5A" w:rsidRDefault="00F6298A" w:rsidP="00270B88">
      <w:pPr>
        <w:spacing w:before="100" w:beforeAutospacing="1" w:after="100" w:afterAutospacing="1"/>
        <w:rPr>
          <w:rFonts w:ascii="Times New Roman" w:hAnsi="Times New Roman"/>
          <w:lang w:eastAsia="en-GB"/>
        </w:rPr>
      </w:pPr>
      <w:r w:rsidRPr="00EF5E5A">
        <w:rPr>
          <w:rFonts w:ascii="Times New Roman" w:hAnsi="Times New Roman"/>
          <w:lang w:eastAsia="en-GB"/>
        </w:rPr>
        <w:t xml:space="preserve">1915 </w:t>
      </w:r>
      <w:smartTag w:uri="urn:schemas-microsoft-com:office:smarttags" w:element="place">
        <w:smartTag w:uri="urn:schemas-microsoft-com:office:smarttags" w:element="PlaceType">
          <w:r w:rsidRPr="00EF5E5A">
            <w:rPr>
              <w:rFonts w:ascii="Times New Roman" w:hAnsi="Times New Roman"/>
              <w:lang w:eastAsia="en-GB"/>
            </w:rPr>
            <w:t>School</w:t>
          </w:r>
        </w:smartTag>
        <w:r w:rsidRPr="00EF5E5A">
          <w:rPr>
            <w:rFonts w:ascii="Times New Roman" w:hAnsi="Times New Roman"/>
            <w:lang w:eastAsia="en-GB"/>
          </w:rPr>
          <w:t xml:space="preserve"> of </w:t>
        </w:r>
        <w:smartTag w:uri="urn:schemas-microsoft-com:office:smarttags" w:element="PlaceName">
          <w:r w:rsidRPr="00EF5E5A">
            <w:rPr>
              <w:rFonts w:ascii="Times New Roman" w:hAnsi="Times New Roman"/>
              <w:lang w:eastAsia="en-GB"/>
            </w:rPr>
            <w:t>Musketry</w:t>
          </w:r>
        </w:smartTag>
      </w:smartTag>
      <w:r w:rsidRPr="00EF5E5A">
        <w:rPr>
          <w:rFonts w:ascii="Times New Roman" w:hAnsi="Times New Roman"/>
          <w:lang w:eastAsia="en-GB"/>
        </w:rPr>
        <w:t xml:space="preserve"> Pachmarhi</w:t>
      </w:r>
    </w:p>
    <w:p w:rsidR="00F6298A" w:rsidRPr="00602D14" w:rsidRDefault="00F6298A" w:rsidP="0038281B">
      <w:pPr>
        <w:tabs>
          <w:tab w:val="right" w:pos="9639"/>
        </w:tabs>
      </w:pPr>
    </w:p>
    <w:p w:rsidR="00F6298A" w:rsidRDefault="00F6298A" w:rsidP="00394BEF">
      <w:pPr>
        <w:spacing w:before="240"/>
        <w:rPr>
          <w:b/>
        </w:rPr>
      </w:pPr>
      <w:r w:rsidRPr="0053564D">
        <w:rPr>
          <w:b/>
        </w:rPr>
        <w:t>War Service</w:t>
      </w:r>
    </w:p>
    <w:p w:rsidR="00F6298A" w:rsidRDefault="00F6298A" w:rsidP="0038281B">
      <w:pPr>
        <w:tabs>
          <w:tab w:val="right" w:pos="9639"/>
        </w:tabs>
      </w:pPr>
      <w:r w:rsidRPr="00852E9E">
        <w:rPr>
          <w:noProof/>
        </w:rPr>
        <w:t xml:space="preserve">2nd Lt. Indian Army.  Served in </w:t>
      </w:r>
      <w:smartTag w:uri="urn:schemas-microsoft-com:office:smarttags" w:element="place">
        <w:r w:rsidRPr="00852E9E">
          <w:rPr>
            <w:noProof/>
          </w:rPr>
          <w:t>Mesopotamia</w:t>
        </w:r>
      </w:smartTag>
      <w:r w:rsidRPr="00852E9E">
        <w:rPr>
          <w:noProof/>
        </w:rPr>
        <w:t xml:space="preserve"> 1914-17.  </w:t>
      </w:r>
    </w:p>
    <w:p w:rsidR="00F6298A" w:rsidRPr="0015534A" w:rsidRDefault="00F6298A" w:rsidP="00602D14">
      <w:r w:rsidRPr="0015534A">
        <w:rPr>
          <w:noProof/>
        </w:rPr>
        <w:t>18th November 1915 Gazetted to</w:t>
      </w:r>
      <w:r>
        <w:rPr>
          <w:noProof/>
        </w:rPr>
        <w:t xml:space="preserve"> join</w:t>
      </w:r>
      <w:r w:rsidRPr="0015534A">
        <w:rPr>
          <w:noProof/>
        </w:rPr>
        <w:t xml:space="preserve"> t</w:t>
      </w:r>
      <w:r w:rsidRPr="0015534A">
        <w:t xml:space="preserve">he </w:t>
      </w:r>
      <w:r w:rsidRPr="0015534A">
        <w:rPr>
          <w:noProof/>
        </w:rPr>
        <w:t>69th Punjabis.</w:t>
      </w:r>
    </w:p>
    <w:p w:rsidR="00F6298A" w:rsidRPr="009B1B6F" w:rsidRDefault="00F6298A" w:rsidP="0038281B">
      <w:pPr>
        <w:tabs>
          <w:tab w:val="right" w:pos="9639"/>
        </w:tabs>
      </w:pPr>
      <w:r w:rsidRPr="009B1B6F">
        <w:t>Gazetted Lieutenant 17 August 1917</w:t>
      </w:r>
      <w:r>
        <w:t xml:space="preserve"> in 69th Punjabis.</w:t>
      </w:r>
    </w:p>
    <w:p w:rsidR="00F6298A" w:rsidRPr="00270B88" w:rsidRDefault="00F6298A" w:rsidP="0038281B">
      <w:pPr>
        <w:tabs>
          <w:tab w:val="right" w:pos="9639"/>
        </w:tabs>
        <w:rPr>
          <w:b/>
        </w:rPr>
      </w:pPr>
    </w:p>
    <w:p w:rsidR="00F6298A" w:rsidRDefault="00F6298A" w:rsidP="0038281B">
      <w:pPr>
        <w:tabs>
          <w:tab w:val="right" w:pos="9639"/>
        </w:tabs>
      </w:pPr>
      <w:r w:rsidRPr="00602D14">
        <w:rPr>
          <w:b/>
        </w:rPr>
        <w:t>Died:</w:t>
      </w:r>
      <w:r>
        <w:t xml:space="preserve"> </w:t>
      </w:r>
      <w:r>
        <w:rPr>
          <w:noProof/>
        </w:rPr>
        <w:t>11 September 1917</w:t>
      </w:r>
      <w:r>
        <w:t xml:space="preserve"> aged </w:t>
      </w:r>
      <w:r>
        <w:rPr>
          <w:noProof/>
        </w:rPr>
        <w:t xml:space="preserve">19 KIA in </w:t>
      </w:r>
      <w:smartTag w:uri="urn:schemas-microsoft-com:office:smarttags" w:element="place">
        <w:smartTag w:uri="urn:schemas-microsoft-com:office:smarttags" w:element="City">
          <w:r>
            <w:rPr>
              <w:noProof/>
            </w:rPr>
            <w:t>Aden</w:t>
          </w:r>
        </w:smartTag>
      </w:smartTag>
      <w:r>
        <w:br/>
      </w:r>
    </w:p>
    <w:p w:rsidR="00F6298A" w:rsidRPr="00602D14" w:rsidRDefault="00F6298A" w:rsidP="0038281B">
      <w:pPr>
        <w:tabs>
          <w:tab w:val="right" w:pos="9639"/>
        </w:tabs>
      </w:pPr>
      <w:r w:rsidRPr="00602D14">
        <w:rPr>
          <w:b/>
        </w:rPr>
        <w:t>Decorations:</w:t>
      </w:r>
      <w:r>
        <w:rPr>
          <w:color w:val="FF0000"/>
        </w:rPr>
        <w:t xml:space="preserve"> </w:t>
      </w:r>
      <w:r w:rsidRPr="00602D14">
        <w:t>Medal</w:t>
      </w:r>
      <w:r>
        <w:t>,</w:t>
      </w:r>
      <w:r w:rsidRPr="00602D14">
        <w:t xml:space="preserve"> Victory Medal</w:t>
      </w:r>
      <w:r>
        <w:t>,</w:t>
      </w:r>
      <w:r w:rsidRPr="00602D14">
        <w:t xml:space="preserve"> 1914 – 15 Star</w:t>
      </w:r>
    </w:p>
    <w:p w:rsidR="00F6298A" w:rsidRDefault="00F6298A" w:rsidP="0038281B">
      <w:pPr>
        <w:tabs>
          <w:tab w:val="right" w:pos="9639"/>
        </w:tabs>
      </w:pPr>
    </w:p>
    <w:p w:rsidR="00F6298A" w:rsidRDefault="00F6298A" w:rsidP="0038281B">
      <w:pPr>
        <w:tabs>
          <w:tab w:val="right" w:pos="9639"/>
        </w:tabs>
      </w:pPr>
    </w:p>
    <w:p w:rsidR="00F6298A" w:rsidRPr="00602D14" w:rsidRDefault="00F6298A" w:rsidP="0038281B">
      <w:pPr>
        <w:tabs>
          <w:tab w:val="right" w:pos="9639"/>
        </w:tabs>
        <w:rPr>
          <w:b/>
        </w:rPr>
      </w:pPr>
      <w:r w:rsidRPr="00602D14">
        <w:rPr>
          <w:b/>
        </w:rPr>
        <w:t>Memorials:</w:t>
      </w:r>
    </w:p>
    <w:p w:rsidR="00F6298A" w:rsidRDefault="00F6298A" w:rsidP="0038281B">
      <w:pPr>
        <w:pStyle w:val="ListParagraph"/>
        <w:numPr>
          <w:ilvl w:val="0"/>
          <w:numId w:val="2"/>
        </w:numPr>
        <w:spacing w:after="0"/>
      </w:pPr>
      <w:r>
        <w:t>College Hall</w:t>
      </w:r>
    </w:p>
    <w:p w:rsidR="00F6298A" w:rsidRPr="00EF5E5A" w:rsidRDefault="00F6298A" w:rsidP="0038281B">
      <w:pPr>
        <w:pStyle w:val="ListParagraph"/>
        <w:numPr>
          <w:ilvl w:val="0"/>
          <w:numId w:val="2"/>
        </w:numPr>
        <w:spacing w:after="0"/>
        <w:rPr>
          <w:b/>
        </w:rPr>
      </w:pPr>
      <w:smartTag w:uri="urn:schemas-microsoft-com:office:smarttags" w:element="place">
        <w:smartTag w:uri="urn:schemas-microsoft-com:office:smarttags" w:element="City">
          <w:r>
            <w:rPr>
              <w:noProof/>
            </w:rPr>
            <w:t>Maala Cemetery</w:t>
          </w:r>
        </w:smartTag>
        <w:r>
          <w:rPr>
            <w:noProof/>
          </w:rPr>
          <w:t>,</w:t>
        </w:r>
        <w:r>
          <w:rPr>
            <w:noProof/>
            <w:color w:val="FF0000"/>
          </w:rPr>
          <w:t xml:space="preserve"> </w:t>
        </w:r>
        <w:smartTag w:uri="urn:schemas-microsoft-com:office:smarttags" w:element="country-region">
          <w:r w:rsidRPr="00602D14">
            <w:rPr>
              <w:noProof/>
            </w:rPr>
            <w:t>Yemen</w:t>
          </w:r>
        </w:smartTag>
      </w:smartTag>
      <w:r w:rsidRPr="00602D14">
        <w:rPr>
          <w:noProof/>
        </w:rPr>
        <w:t xml:space="preserve"> Sp Plot 1.4</w:t>
      </w:r>
    </w:p>
    <w:p w:rsidR="00F6298A" w:rsidRPr="009B1B6F" w:rsidRDefault="00F6298A" w:rsidP="0038281B">
      <w:pPr>
        <w:pStyle w:val="ListParagraph"/>
        <w:numPr>
          <w:ilvl w:val="0"/>
          <w:numId w:val="2"/>
        </w:numPr>
        <w:spacing w:after="0"/>
        <w:rPr>
          <w:b/>
        </w:rPr>
      </w:pPr>
      <w:smartTag w:uri="urn:schemas-microsoft-com:office:smarttags" w:element="place">
        <w:smartTag w:uri="urn:schemas-microsoft-com:office:smarttags" w:element="PlaceName">
          <w:r>
            <w:rPr>
              <w:noProof/>
            </w:rPr>
            <w:t>Kelly</w:t>
          </w:r>
        </w:smartTag>
        <w:r>
          <w:rPr>
            <w:noProof/>
          </w:rPr>
          <w:t xml:space="preserve"> </w:t>
        </w:r>
        <w:smartTag w:uri="urn:schemas-microsoft-com:office:smarttags" w:element="PlaceName">
          <w:r>
            <w:rPr>
              <w:noProof/>
            </w:rPr>
            <w:t>College</w:t>
          </w:r>
        </w:smartTag>
      </w:smartTag>
      <w:r>
        <w:rPr>
          <w:noProof/>
        </w:rPr>
        <w:t xml:space="preserve"> Memorial</w:t>
      </w:r>
    </w:p>
    <w:p w:rsidR="00F6298A" w:rsidRPr="00602D14" w:rsidRDefault="00F6298A" w:rsidP="0038281B">
      <w:pPr>
        <w:pStyle w:val="ListParagraph"/>
        <w:numPr>
          <w:ilvl w:val="0"/>
          <w:numId w:val="2"/>
        </w:numPr>
        <w:spacing w:after="0"/>
        <w:rPr>
          <w:b/>
        </w:rPr>
      </w:pPr>
      <w:r>
        <w:rPr>
          <w:noProof/>
        </w:rPr>
        <w:t xml:space="preserve">Wanganui New </w:t>
      </w:r>
      <w:smartTag w:uri="urn:schemas-microsoft-com:office:smarttags" w:element="place">
        <w:r>
          <w:rPr>
            <w:noProof/>
          </w:rPr>
          <w:t>Zealand</w:t>
        </w:r>
      </w:smartTag>
    </w:p>
    <w:p w:rsidR="00F6298A" w:rsidRDefault="00F6298A" w:rsidP="00394BEF">
      <w:pPr>
        <w:pStyle w:val="ListParagraph"/>
        <w:spacing w:after="0"/>
        <w:rPr>
          <w:noProof/>
        </w:rPr>
      </w:pPr>
    </w:p>
    <w:p w:rsidR="00F6298A" w:rsidRDefault="00F6298A" w:rsidP="00394BEF">
      <w:pPr>
        <w:pStyle w:val="ListParagraph"/>
        <w:spacing w:after="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F6298A" w:rsidRPr="00852E9E" w:rsidTr="00852E9E">
        <w:tc>
          <w:tcPr>
            <w:tcW w:w="9854" w:type="dxa"/>
          </w:tcPr>
          <w:p w:rsidR="00F6298A" w:rsidRPr="00270B88" w:rsidRDefault="00F6298A" w:rsidP="00852E9E">
            <w:pPr>
              <w:spacing w:after="0"/>
              <w:rPr>
                <w:color w:val="FF0000"/>
              </w:rPr>
            </w:pPr>
            <w:r w:rsidRPr="00852E9E">
              <w:rPr>
                <w:b/>
              </w:rPr>
              <w:t>Notes</w:t>
            </w:r>
            <w:r>
              <w:rPr>
                <w:b/>
              </w:rPr>
              <w:t xml:space="preserve">  </w:t>
            </w:r>
            <w:r w:rsidRPr="00270B88">
              <w:rPr>
                <w:color w:val="FF0000"/>
              </w:rPr>
              <w:t>Father died in 1927 and buried at Wanganui N.Z.</w:t>
            </w:r>
          </w:p>
          <w:p w:rsidR="00F6298A" w:rsidRPr="00DA038F" w:rsidRDefault="00F6298A" w:rsidP="00852E9E">
            <w:pPr>
              <w:spacing w:after="0"/>
              <w:rPr>
                <w:color w:val="FF0000"/>
              </w:rPr>
            </w:pPr>
          </w:p>
        </w:tc>
      </w:tr>
    </w:tbl>
    <w:p w:rsidR="00F6298A" w:rsidRPr="00440E57" w:rsidRDefault="006105D6" w:rsidP="00440E57">
      <w:pPr>
        <w:pStyle w:val="Heading1"/>
      </w:pPr>
      <w:r>
        <w:br w:type="page"/>
      </w:r>
      <w:bookmarkStart w:id="81" w:name="_Toc465841407"/>
      <w:r w:rsidR="00F6298A" w:rsidRPr="00E7355C">
        <w:rPr>
          <w:noProof/>
        </w:rPr>
        <w:t>Wilfred Bernard</w:t>
      </w:r>
      <w:r w:rsidR="00F6298A" w:rsidRPr="00440E57">
        <w:t xml:space="preserve"> </w:t>
      </w:r>
      <w:r w:rsidR="00F6298A" w:rsidRPr="00E7355C">
        <w:rPr>
          <w:b/>
          <w:noProof/>
        </w:rPr>
        <w:t>O’Shea</w:t>
      </w:r>
      <w:r w:rsidR="00F6298A" w:rsidRPr="00440E57">
        <w:rPr>
          <w:b/>
        </w:rPr>
        <w:t xml:space="preserve"> </w:t>
      </w:r>
      <w:r w:rsidR="00F6298A" w:rsidRPr="00440E57">
        <w:t>(</w:t>
      </w:r>
      <w:r w:rsidR="00F6298A" w:rsidRPr="00E7355C">
        <w:rPr>
          <w:noProof/>
        </w:rPr>
        <w:t>3157</w:t>
      </w:r>
      <w:r w:rsidR="00F6298A" w:rsidRPr="00440E57">
        <w:t>)</w:t>
      </w:r>
      <w:bookmarkEnd w:id="81"/>
    </w:p>
    <w:p w:rsidR="00F6298A" w:rsidRDefault="00F6298A" w:rsidP="0038281B">
      <w:pPr>
        <w:tabs>
          <w:tab w:val="right" w:pos="9639"/>
        </w:tabs>
      </w:pPr>
      <w:r>
        <w:rPr>
          <w:color w:val="00FF00"/>
        </w:rPr>
        <w:t>Vol. III Pg 275</w:t>
      </w:r>
    </w:p>
    <w:p w:rsidR="00F6298A" w:rsidRDefault="00F6298A" w:rsidP="0038281B">
      <w:pPr>
        <w:tabs>
          <w:tab w:val="right" w:pos="9639"/>
        </w:tabs>
      </w:pPr>
    </w:p>
    <w:p w:rsidR="00F6298A" w:rsidRPr="00595E4D" w:rsidRDefault="00F6298A" w:rsidP="007B11A2">
      <w:pPr>
        <w:tabs>
          <w:tab w:val="right" w:pos="9639"/>
        </w:tabs>
      </w:pPr>
      <w:r w:rsidRPr="00595E4D">
        <w:rPr>
          <w:b/>
        </w:rPr>
        <w:t>Born:</w:t>
      </w:r>
      <w:r>
        <w:t xml:space="preserve"> </w:t>
      </w:r>
      <w:r>
        <w:rPr>
          <w:noProof/>
        </w:rPr>
        <w:t xml:space="preserve">12 February </w:t>
      </w:r>
      <w:r w:rsidRPr="00595E4D">
        <w:rPr>
          <w:noProof/>
        </w:rPr>
        <w:t xml:space="preserve">1896 </w:t>
      </w:r>
      <w:smartTag w:uri="urn:schemas-microsoft-com:office:smarttags" w:element="City">
        <w:r w:rsidRPr="00595E4D">
          <w:rPr>
            <w:noProof/>
          </w:rPr>
          <w:t>Lahore</w:t>
        </w:r>
      </w:smartTag>
      <w:r w:rsidRPr="00595E4D">
        <w:rPr>
          <w:noProof/>
        </w:rPr>
        <w:t xml:space="preserve"> </w:t>
      </w:r>
      <w:smartTag w:uri="urn:schemas-microsoft-com:office:smarttags" w:element="place">
        <w:smartTag w:uri="urn:schemas-microsoft-com:office:smarttags" w:element="country-region">
          <w:r w:rsidRPr="00595E4D">
            <w:rPr>
              <w:noProof/>
            </w:rPr>
            <w:t>India</w:t>
          </w:r>
        </w:smartTag>
      </w:smartTag>
      <w:r w:rsidRPr="00595E4D">
        <w:rPr>
          <w:noProof/>
        </w:rPr>
        <w:t xml:space="preserve">. </w:t>
      </w:r>
      <w:r>
        <w:rPr>
          <w:noProof/>
        </w:rPr>
        <w:t xml:space="preserve"> Elder s</w:t>
      </w:r>
      <w:r w:rsidRPr="00595E4D">
        <w:rPr>
          <w:noProof/>
        </w:rPr>
        <w:t xml:space="preserve">on of Frank Bernard O’ </w:t>
      </w:r>
      <w:smartTag w:uri="urn:schemas-microsoft-com:office:smarttags" w:element="Street">
        <w:smartTag w:uri="urn:schemas-microsoft-com:office:smarttags" w:element="address">
          <w:smartTag w:uri="urn:schemas-microsoft-com:office:smarttags" w:element="place">
            <w:r w:rsidRPr="00595E4D">
              <w:rPr>
                <w:noProof/>
              </w:rPr>
              <w:t>Shea</w:t>
            </w:r>
            <w:r>
              <w:rPr>
                <w:noProof/>
              </w:rPr>
              <w:t xml:space="preserve"> Deputy Postmaster Behar Circle</w:t>
            </w:r>
          </w:smartTag>
        </w:smartTag>
      </w:smartTag>
      <w:r>
        <w:rPr>
          <w:noProof/>
        </w:rPr>
        <w:t>, C.P India,</w:t>
      </w:r>
      <w:r w:rsidRPr="00595E4D">
        <w:rPr>
          <w:noProof/>
        </w:rPr>
        <w:t xml:space="preserve"> and Winifred Ellen Kelly</w:t>
      </w:r>
      <w:r>
        <w:rPr>
          <w:noProof/>
        </w:rPr>
        <w:t>.</w:t>
      </w:r>
      <w:r>
        <w:tab/>
      </w:r>
      <w:r>
        <w:tab/>
      </w:r>
      <w:r>
        <w:tab/>
      </w:r>
    </w:p>
    <w:p w:rsidR="00F6298A" w:rsidRPr="00595E4D" w:rsidRDefault="00F6298A" w:rsidP="0038281B">
      <w:pPr>
        <w:tabs>
          <w:tab w:val="right" w:pos="9639"/>
        </w:tabs>
      </w:pPr>
      <w:r w:rsidRPr="00595E4D">
        <w:rPr>
          <w:noProof/>
        </w:rPr>
        <w:t xml:space="preserve">Brother of </w:t>
      </w:r>
      <w:r>
        <w:rPr>
          <w:noProof/>
        </w:rPr>
        <w:t xml:space="preserve">Dermot </w:t>
      </w:r>
      <w:r w:rsidRPr="00595E4D">
        <w:rPr>
          <w:noProof/>
        </w:rPr>
        <w:t>3158 above.</w:t>
      </w:r>
    </w:p>
    <w:p w:rsidR="00F6298A" w:rsidRPr="00EF5E5A" w:rsidRDefault="00F6298A" w:rsidP="0038281B">
      <w:pPr>
        <w:tabs>
          <w:tab w:val="right" w:pos="9639"/>
        </w:tabs>
      </w:pPr>
      <w:r w:rsidRPr="00EF5E5A">
        <w:t>(Living at Sudley Rd. Bognor in 1901 and Oakbank, Newton Abbot 1911.)</w:t>
      </w:r>
    </w:p>
    <w:p w:rsidR="00F6298A" w:rsidRDefault="00F6298A" w:rsidP="0038281B">
      <w:pPr>
        <w:tabs>
          <w:tab w:val="right" w:pos="9639"/>
        </w:tabs>
        <w:rPr>
          <w:b/>
        </w:rPr>
      </w:pPr>
    </w:p>
    <w:p w:rsidR="00F6298A" w:rsidRDefault="00F6298A" w:rsidP="0038281B">
      <w:pPr>
        <w:tabs>
          <w:tab w:val="right" w:pos="9639"/>
        </w:tabs>
        <w:rPr>
          <w:noProof/>
        </w:rPr>
      </w:pPr>
      <w:r w:rsidRPr="00595E4D">
        <w:rPr>
          <w:b/>
        </w:rPr>
        <w:t>Joined</w:t>
      </w:r>
      <w:r>
        <w:t xml:space="preserve">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1906</w:t>
      </w:r>
      <w:r>
        <w:t xml:space="preserve"> and left in </w:t>
      </w:r>
      <w:r>
        <w:rPr>
          <w:noProof/>
        </w:rPr>
        <w:t>1908.</w:t>
      </w:r>
    </w:p>
    <w:p w:rsidR="00F6298A" w:rsidRDefault="00F6298A" w:rsidP="0038281B">
      <w:pPr>
        <w:tabs>
          <w:tab w:val="right" w:pos="9639"/>
        </w:tabs>
        <w:rPr>
          <w:noProof/>
        </w:rPr>
      </w:pPr>
      <w:smartTag w:uri="urn:schemas-microsoft-com:office:smarttags" w:element="place">
        <w:smartTag w:uri="urn:schemas-microsoft-com:office:smarttags" w:element="PlaceName">
          <w:r w:rsidRPr="00EF5E5A">
            <w:rPr>
              <w:noProof/>
            </w:rPr>
            <w:t>Kelly</w:t>
          </w:r>
        </w:smartTag>
        <w:r w:rsidRPr="00EF5E5A">
          <w:rPr>
            <w:noProof/>
          </w:rPr>
          <w:t xml:space="preserve"> </w:t>
        </w:r>
        <w:smartTag w:uri="urn:schemas-microsoft-com:office:smarttags" w:element="PlaceName">
          <w:r w:rsidRPr="00EF5E5A">
            <w:rPr>
              <w:noProof/>
            </w:rPr>
            <w:t>College</w:t>
          </w:r>
        </w:smartTag>
      </w:smartTag>
    </w:p>
    <w:p w:rsidR="00F6298A" w:rsidRDefault="00F6298A" w:rsidP="0038281B">
      <w:pPr>
        <w:tabs>
          <w:tab w:val="right" w:pos="9639"/>
        </w:tabs>
        <w:rPr>
          <w:noProof/>
        </w:rPr>
      </w:pPr>
    </w:p>
    <w:p w:rsidR="00F6298A" w:rsidRPr="00864270" w:rsidRDefault="00F6298A" w:rsidP="0038281B">
      <w:pPr>
        <w:tabs>
          <w:tab w:val="right" w:pos="9639"/>
        </w:tabs>
        <w:rPr>
          <w:noProof/>
        </w:rPr>
      </w:pPr>
      <w:smartTag w:uri="urn:schemas-microsoft-com:office:smarttags" w:element="place">
        <w:r w:rsidRPr="00864270">
          <w:rPr>
            <w:noProof/>
          </w:rPr>
          <w:t>Sandhurst</w:t>
        </w:r>
      </w:smartTag>
      <w:r w:rsidRPr="00864270">
        <w:rPr>
          <w:noProof/>
        </w:rPr>
        <w:t xml:space="preserve"> 1914</w:t>
      </w:r>
      <w:r>
        <w:rPr>
          <w:noProof/>
        </w:rPr>
        <w:t>.</w:t>
      </w:r>
    </w:p>
    <w:p w:rsidR="00F6298A" w:rsidRPr="00864270" w:rsidRDefault="00F6298A" w:rsidP="0038281B">
      <w:pPr>
        <w:tabs>
          <w:tab w:val="right" w:pos="9639"/>
        </w:tabs>
      </w:pPr>
      <w:r w:rsidRPr="00864270">
        <w:rPr>
          <w:noProof/>
        </w:rPr>
        <w:t>2</w:t>
      </w:r>
      <w:r w:rsidRPr="00864270">
        <w:rPr>
          <w:noProof/>
          <w:vertAlign w:val="superscript"/>
        </w:rPr>
        <w:t>nd</w:t>
      </w:r>
      <w:r w:rsidRPr="00864270">
        <w:rPr>
          <w:noProof/>
        </w:rPr>
        <w:t xml:space="preserve"> Lt. unattached list of  Indian Army 30 Sept 1914.</w:t>
      </w:r>
      <w:r w:rsidRPr="00864270">
        <w:br/>
      </w:r>
    </w:p>
    <w:p w:rsidR="00F6298A" w:rsidRDefault="00F6298A" w:rsidP="00397992">
      <w:pPr>
        <w:spacing w:before="240"/>
        <w:rPr>
          <w:b/>
        </w:rPr>
      </w:pPr>
      <w:r w:rsidRPr="0053564D">
        <w:rPr>
          <w:b/>
        </w:rPr>
        <w:t>War Service</w:t>
      </w:r>
    </w:p>
    <w:p w:rsidR="00F6298A" w:rsidRPr="00864270" w:rsidRDefault="00F6298A" w:rsidP="00397992">
      <w:r>
        <w:rPr>
          <w:noProof/>
        </w:rPr>
        <w:t xml:space="preserve">2nd </w:t>
      </w:r>
      <w:r w:rsidRPr="00864270">
        <w:rPr>
          <w:noProof/>
        </w:rPr>
        <w:t>Lieutenant</w:t>
      </w:r>
      <w:r w:rsidRPr="00864270">
        <w:t xml:space="preserve"> in the 1 Battalion of </w:t>
      </w:r>
      <w:r w:rsidRPr="00864270">
        <w:rPr>
          <w:noProof/>
        </w:rPr>
        <w:t>8</w:t>
      </w:r>
      <w:r w:rsidRPr="00864270">
        <w:rPr>
          <w:noProof/>
          <w:vertAlign w:val="superscript"/>
        </w:rPr>
        <w:t>th</w:t>
      </w:r>
      <w:r w:rsidRPr="00864270">
        <w:rPr>
          <w:noProof/>
        </w:rPr>
        <w:t xml:space="preserve"> Gurkha Rifles. </w:t>
      </w:r>
    </w:p>
    <w:p w:rsidR="00F6298A" w:rsidRDefault="00F6298A" w:rsidP="0038281B">
      <w:pPr>
        <w:tabs>
          <w:tab w:val="right" w:pos="9639"/>
        </w:tabs>
      </w:pPr>
      <w:r w:rsidRPr="00852E9E">
        <w:rPr>
          <w:noProof/>
        </w:rPr>
        <w:t xml:space="preserve">Served in </w:t>
      </w:r>
      <w:smartTag w:uri="urn:schemas-microsoft-com:office:smarttags" w:element="place">
        <w:r w:rsidRPr="00852E9E">
          <w:rPr>
            <w:noProof/>
          </w:rPr>
          <w:t>Mesopotamia</w:t>
        </w:r>
      </w:smartTag>
      <w:r w:rsidRPr="00852E9E">
        <w:rPr>
          <w:noProof/>
        </w:rPr>
        <w:t xml:space="preserve"> 1914-16.  .</w:t>
      </w:r>
    </w:p>
    <w:p w:rsidR="00F6298A" w:rsidRDefault="00F6298A" w:rsidP="0038281B">
      <w:pPr>
        <w:tabs>
          <w:tab w:val="right" w:pos="9639"/>
        </w:tabs>
      </w:pPr>
      <w:r>
        <w:t xml:space="preserve">Died: </w:t>
      </w:r>
      <w:r>
        <w:rPr>
          <w:noProof/>
        </w:rPr>
        <w:t>23 May 1916</w:t>
      </w:r>
      <w:r>
        <w:t xml:space="preserve"> </w:t>
      </w:r>
      <w:r>
        <w:rPr>
          <w:noProof/>
        </w:rPr>
        <w:t xml:space="preserve">KIA,  </w:t>
      </w:r>
      <w:r>
        <w:t xml:space="preserve">aged </w:t>
      </w:r>
      <w:r>
        <w:rPr>
          <w:noProof/>
        </w:rPr>
        <w:t>20</w:t>
      </w:r>
      <w:r>
        <w:br/>
      </w:r>
    </w:p>
    <w:p w:rsidR="00F6298A" w:rsidRPr="00595E4D" w:rsidRDefault="00F6298A" w:rsidP="0038281B">
      <w:pPr>
        <w:tabs>
          <w:tab w:val="right" w:pos="9639"/>
        </w:tabs>
      </w:pPr>
      <w:r w:rsidRPr="00595E4D">
        <w:rPr>
          <w:b/>
        </w:rPr>
        <w:t>Decorations:</w:t>
      </w:r>
      <w:r>
        <w:rPr>
          <w:color w:val="FF0000"/>
        </w:rPr>
        <w:t xml:space="preserve"> </w:t>
      </w:r>
      <w:r w:rsidRPr="00595E4D">
        <w:t>Medal, Victory Medal, 1914 – 15 Star.</w:t>
      </w:r>
    </w:p>
    <w:p w:rsidR="00F6298A" w:rsidRDefault="00F6298A" w:rsidP="0038281B">
      <w:pPr>
        <w:tabs>
          <w:tab w:val="right" w:pos="9639"/>
        </w:tabs>
      </w:pPr>
    </w:p>
    <w:p w:rsidR="00F6298A" w:rsidRPr="00270B88" w:rsidRDefault="00F6298A" w:rsidP="0038281B">
      <w:pPr>
        <w:tabs>
          <w:tab w:val="right" w:pos="9639"/>
        </w:tabs>
        <w:rPr>
          <w:b/>
        </w:rPr>
      </w:pPr>
      <w:r w:rsidRPr="00270B88">
        <w:rPr>
          <w:b/>
        </w:rPr>
        <w:t>Memorials:</w:t>
      </w:r>
    </w:p>
    <w:p w:rsidR="00F6298A" w:rsidRDefault="00F6298A" w:rsidP="0038281B">
      <w:pPr>
        <w:pStyle w:val="ListParagraph"/>
        <w:numPr>
          <w:ilvl w:val="0"/>
          <w:numId w:val="2"/>
        </w:numPr>
        <w:spacing w:after="0"/>
      </w:pPr>
      <w:r>
        <w:t>College Hall</w:t>
      </w:r>
    </w:p>
    <w:p w:rsidR="00F6298A" w:rsidRPr="00397992" w:rsidRDefault="00F6298A" w:rsidP="0038281B">
      <w:pPr>
        <w:pStyle w:val="ListParagraph"/>
        <w:numPr>
          <w:ilvl w:val="0"/>
          <w:numId w:val="2"/>
        </w:numPr>
        <w:spacing w:after="0"/>
        <w:rPr>
          <w:b/>
        </w:rPr>
      </w:pPr>
      <w:smartTag w:uri="urn:schemas-microsoft-com:office:smarttags" w:element="place">
        <w:smartTag w:uri="urn:schemas-microsoft-com:office:smarttags" w:element="City">
          <w:r>
            <w:rPr>
              <w:noProof/>
            </w:rPr>
            <w:t>Basra</w:t>
          </w:r>
        </w:smartTag>
      </w:smartTag>
      <w:r>
        <w:rPr>
          <w:noProof/>
        </w:rPr>
        <w:t xml:space="preserve"> </w:t>
      </w:r>
      <w:r w:rsidRPr="00595E4D">
        <w:rPr>
          <w:noProof/>
        </w:rPr>
        <w:t>Memorial Panel 55</w:t>
      </w:r>
    </w:p>
    <w:p w:rsidR="00F6298A" w:rsidRPr="00270B88" w:rsidRDefault="00F6298A" w:rsidP="0038281B">
      <w:pPr>
        <w:pStyle w:val="ListParagraph"/>
        <w:numPr>
          <w:ilvl w:val="0"/>
          <w:numId w:val="2"/>
        </w:numPr>
        <w:spacing w:after="0"/>
        <w:rPr>
          <w:b/>
        </w:rPr>
      </w:pPr>
      <w:smartTag w:uri="urn:schemas-microsoft-com:office:smarttags" w:element="place">
        <w:smartTag w:uri="urn:schemas-microsoft-com:office:smarttags" w:element="PlaceName">
          <w:r w:rsidRPr="00595E4D">
            <w:rPr>
              <w:noProof/>
            </w:rPr>
            <w:t>Kelly</w:t>
          </w:r>
        </w:smartTag>
        <w:r w:rsidRPr="00595E4D">
          <w:rPr>
            <w:noProof/>
          </w:rPr>
          <w:t xml:space="preserve"> </w:t>
        </w:r>
        <w:smartTag w:uri="urn:schemas-microsoft-com:office:smarttags" w:element="PlaceName">
          <w:r w:rsidRPr="00595E4D">
            <w:rPr>
              <w:noProof/>
            </w:rPr>
            <w:t>College</w:t>
          </w:r>
        </w:smartTag>
      </w:smartTag>
      <w:r>
        <w:rPr>
          <w:noProof/>
        </w:rPr>
        <w:t xml:space="preserve"> Memorial</w:t>
      </w:r>
    </w:p>
    <w:p w:rsidR="00F6298A" w:rsidRPr="00595E4D" w:rsidRDefault="00F6298A" w:rsidP="0038281B">
      <w:pPr>
        <w:pStyle w:val="ListParagraph"/>
        <w:numPr>
          <w:ilvl w:val="0"/>
          <w:numId w:val="2"/>
        </w:numPr>
        <w:spacing w:after="0"/>
        <w:rPr>
          <w:b/>
        </w:rPr>
      </w:pPr>
      <w:r>
        <w:rPr>
          <w:noProof/>
        </w:rPr>
        <w:t xml:space="preserve">Wanganui New </w:t>
      </w:r>
      <w:smartTag w:uri="urn:schemas-microsoft-com:office:smarttags" w:element="place">
        <w:r>
          <w:rPr>
            <w:noProof/>
          </w:rPr>
          <w:t>Zealand</w:t>
        </w:r>
      </w:smartTag>
    </w:p>
    <w:p w:rsidR="00F6298A" w:rsidRDefault="00F6298A" w:rsidP="00397992">
      <w:pPr>
        <w:pStyle w:val="ListParagraph"/>
        <w:spacing w:after="0"/>
        <w:rPr>
          <w:noProof/>
        </w:rPr>
      </w:pPr>
    </w:p>
    <w:p w:rsidR="00F6298A" w:rsidRPr="00440E57" w:rsidRDefault="006105D6" w:rsidP="00440E57">
      <w:pPr>
        <w:pStyle w:val="Heading1"/>
      </w:pPr>
      <w:r>
        <w:br w:type="page"/>
      </w:r>
      <w:bookmarkStart w:id="82" w:name="_Toc465841408"/>
      <w:r w:rsidR="00F6298A" w:rsidRPr="00E7355C">
        <w:rPr>
          <w:noProof/>
        </w:rPr>
        <w:t>Guy Giffard</w:t>
      </w:r>
      <w:r w:rsidR="00F6298A" w:rsidRPr="00440E57">
        <w:t xml:space="preserve"> </w:t>
      </w:r>
      <w:r w:rsidR="00F6298A" w:rsidRPr="00E7355C">
        <w:rPr>
          <w:b/>
          <w:noProof/>
        </w:rPr>
        <w:t>Oliver</w:t>
      </w:r>
      <w:r w:rsidR="00F6298A" w:rsidRPr="00440E57">
        <w:rPr>
          <w:b/>
        </w:rPr>
        <w:t xml:space="preserve"> </w:t>
      </w:r>
      <w:r w:rsidR="00F6298A" w:rsidRPr="00440E57">
        <w:t>(</w:t>
      </w:r>
      <w:r w:rsidR="00F6298A" w:rsidRPr="00E7355C">
        <w:rPr>
          <w:noProof/>
        </w:rPr>
        <w:t>2745</w:t>
      </w:r>
      <w:r w:rsidR="00F6298A" w:rsidRPr="00440E57">
        <w:t>)</w:t>
      </w:r>
      <w:r w:rsidR="00F6298A">
        <w:t xml:space="preserve"> MiD (2)</w:t>
      </w:r>
      <w:bookmarkEnd w:id="82"/>
    </w:p>
    <w:p w:rsidR="00F6298A" w:rsidRDefault="00F6298A" w:rsidP="0038281B">
      <w:pPr>
        <w:tabs>
          <w:tab w:val="right" w:pos="9639"/>
        </w:tabs>
        <w:rPr>
          <w:color w:val="00FF00"/>
        </w:rPr>
      </w:pPr>
      <w:r>
        <w:rPr>
          <w:color w:val="00FF00"/>
        </w:rPr>
        <w:t>Vol. III PG 192</w:t>
      </w:r>
    </w:p>
    <w:p w:rsidR="00F6298A" w:rsidRDefault="00F6298A" w:rsidP="0038281B">
      <w:pPr>
        <w:tabs>
          <w:tab w:val="right" w:pos="9639"/>
        </w:tabs>
        <w:rPr>
          <w:color w:val="00FF00"/>
        </w:rPr>
      </w:pPr>
    </w:p>
    <w:p w:rsidR="00F6298A" w:rsidRDefault="00E701C3" w:rsidP="0038281B">
      <w:pPr>
        <w:tabs>
          <w:tab w:val="right" w:pos="9639"/>
        </w:tabs>
        <w:rPr>
          <w:noProof/>
          <w:color w:val="FF0000"/>
        </w:rPr>
      </w:pPr>
      <w:r>
        <w:rPr>
          <w:noProof/>
          <w:lang w:eastAsia="en-GB"/>
        </w:rPr>
        <w:drawing>
          <wp:anchor distT="0" distB="0" distL="114300" distR="114300" simplePos="0" relativeHeight="251639296" behindDoc="1" locked="0" layoutInCell="1" allowOverlap="1" wp14:anchorId="1125155D" wp14:editId="56B1520C">
            <wp:simplePos x="0" y="0"/>
            <wp:positionH relativeFrom="column">
              <wp:posOffset>3810</wp:posOffset>
            </wp:positionH>
            <wp:positionV relativeFrom="paragraph">
              <wp:align>bottom</wp:align>
            </wp:positionV>
            <wp:extent cx="1638300" cy="2095500"/>
            <wp:effectExtent l="0" t="0" r="0" b="0"/>
            <wp:wrapTight wrapText="bothSides">
              <wp:wrapPolygon edited="0">
                <wp:start x="0" y="0"/>
                <wp:lineTo x="0" y="21404"/>
                <wp:lineTo x="21349" y="21404"/>
                <wp:lineTo x="21349"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38300" cy="2095500"/>
                    </a:xfrm>
                    <a:prstGeom prst="rect">
                      <a:avLst/>
                    </a:prstGeom>
                    <a:noFill/>
                  </pic:spPr>
                </pic:pic>
              </a:graphicData>
            </a:graphic>
            <wp14:sizeRelH relativeFrom="page">
              <wp14:pctWidth>0</wp14:pctWidth>
            </wp14:sizeRelH>
            <wp14:sizeRelV relativeFrom="page">
              <wp14:pctHeight>0</wp14:pctHeight>
            </wp14:sizeRelV>
          </wp:anchor>
        </w:drawing>
      </w:r>
    </w:p>
    <w:p w:rsidR="00F6298A" w:rsidRPr="00FA18D5" w:rsidRDefault="00F6298A" w:rsidP="00437EC0">
      <w:pPr>
        <w:tabs>
          <w:tab w:val="right" w:pos="9639"/>
        </w:tabs>
        <w:rPr>
          <w:b/>
          <w:noProof/>
        </w:rPr>
      </w:pPr>
      <w:r w:rsidRPr="00FA18D5">
        <w:rPr>
          <w:b/>
          <w:noProof/>
        </w:rPr>
        <w:t>Picture extracted from the school's 1st XV</w:t>
      </w:r>
      <w:r>
        <w:rPr>
          <w:b/>
          <w:noProof/>
        </w:rPr>
        <w:t xml:space="preserve"> Team</w:t>
      </w:r>
      <w:r w:rsidRPr="00FA18D5">
        <w:rPr>
          <w:b/>
          <w:noProof/>
        </w:rPr>
        <w:t xml:space="preserve"> Photograph </w:t>
      </w:r>
      <w:r>
        <w:rPr>
          <w:b/>
          <w:noProof/>
        </w:rPr>
        <w:t>of</w:t>
      </w:r>
      <w:r w:rsidRPr="00FA18D5">
        <w:rPr>
          <w:b/>
          <w:noProof/>
        </w:rPr>
        <w:t xml:space="preserve"> 1899.</w:t>
      </w:r>
    </w:p>
    <w:p w:rsidR="00F6298A" w:rsidRPr="00437EC0" w:rsidRDefault="00F6298A" w:rsidP="0038281B">
      <w:pPr>
        <w:tabs>
          <w:tab w:val="right" w:pos="9639"/>
        </w:tabs>
        <w:rPr>
          <w:noProof/>
        </w:rPr>
      </w:pPr>
    </w:p>
    <w:p w:rsidR="00F6298A" w:rsidRPr="00437EC0" w:rsidRDefault="00F6298A" w:rsidP="0038281B">
      <w:pPr>
        <w:tabs>
          <w:tab w:val="right" w:pos="9639"/>
        </w:tabs>
        <w:rPr>
          <w:noProof/>
        </w:rPr>
      </w:pPr>
      <w:r w:rsidRPr="00FA18D5">
        <w:rPr>
          <w:b/>
        </w:rPr>
        <w:t>Born:</w:t>
      </w:r>
      <w:r w:rsidRPr="00437EC0">
        <w:t xml:space="preserve"> </w:t>
      </w:r>
      <w:r w:rsidRPr="00437EC0">
        <w:rPr>
          <w:noProof/>
        </w:rPr>
        <w:t xml:space="preserve">9 July 1883 in Orlestone. Resided at Burnt Oak, Orlestone Ashford </w:t>
      </w:r>
      <w:smartTag w:uri="urn:schemas-microsoft-com:office:smarttags" w:element="place">
        <w:smartTag w:uri="urn:schemas-microsoft-com:office:smarttags" w:element="country-region">
          <w:r w:rsidRPr="00437EC0">
            <w:rPr>
              <w:noProof/>
            </w:rPr>
            <w:t>Kent</w:t>
          </w:r>
        </w:smartTag>
      </w:smartTag>
      <w:r w:rsidRPr="00437EC0">
        <w:rPr>
          <w:noProof/>
        </w:rPr>
        <w:t>.</w:t>
      </w:r>
    </w:p>
    <w:p w:rsidR="00F6298A" w:rsidRPr="00437EC0" w:rsidRDefault="00F6298A" w:rsidP="0038281B">
      <w:pPr>
        <w:tabs>
          <w:tab w:val="right" w:pos="9639"/>
        </w:tabs>
        <w:rPr>
          <w:noProof/>
        </w:rPr>
      </w:pPr>
      <w:r w:rsidRPr="00437EC0">
        <w:rPr>
          <w:noProof/>
        </w:rPr>
        <w:t>Son of Edmund Ward Oliver and Eliza Dunieve Giffard (Sister of 906)</w:t>
      </w:r>
    </w:p>
    <w:p w:rsidR="00F6298A" w:rsidRPr="00437EC0" w:rsidRDefault="00F6298A" w:rsidP="0038281B">
      <w:pPr>
        <w:tabs>
          <w:tab w:val="right" w:pos="9639"/>
        </w:tabs>
      </w:pPr>
      <w:r w:rsidRPr="00437EC0">
        <w:rPr>
          <w:noProof/>
        </w:rPr>
        <w:t>Uncle was Sir Roland Oliver of Capel House Orlestone, Lord Chief Justice during the Great War.</w:t>
      </w:r>
    </w:p>
    <w:p w:rsidR="00F6298A" w:rsidRPr="00437EC0" w:rsidRDefault="00F6298A" w:rsidP="0038281B">
      <w:pPr>
        <w:tabs>
          <w:tab w:val="right" w:pos="9639"/>
        </w:tabs>
      </w:pPr>
    </w:p>
    <w:p w:rsidR="00F6298A" w:rsidRPr="00437EC0" w:rsidRDefault="00F6298A" w:rsidP="0038281B">
      <w:pPr>
        <w:tabs>
          <w:tab w:val="right" w:pos="9639"/>
        </w:tabs>
      </w:pPr>
    </w:p>
    <w:p w:rsidR="00F6298A" w:rsidRDefault="00F6298A" w:rsidP="0038281B">
      <w:pPr>
        <w:tabs>
          <w:tab w:val="right" w:pos="9639"/>
        </w:tabs>
        <w:rPr>
          <w:noProof/>
        </w:rPr>
      </w:pPr>
      <w:r w:rsidRPr="00FA18D5">
        <w:rPr>
          <w:b/>
        </w:rPr>
        <w:t>Joined</w:t>
      </w:r>
      <w:r w:rsidRPr="00437EC0">
        <w:t xml:space="preserve"> </w:t>
      </w:r>
      <w:smartTag w:uri="urn:schemas-microsoft-com:office:smarttags" w:element="place">
        <w:smartTag w:uri="urn:schemas-microsoft-com:office:smarttags" w:element="PlaceName">
          <w:r w:rsidRPr="00437EC0">
            <w:t>Elizabeth</w:t>
          </w:r>
        </w:smartTag>
        <w:r w:rsidRPr="00437EC0">
          <w:t xml:space="preserve"> </w:t>
        </w:r>
        <w:smartTag w:uri="urn:schemas-microsoft-com:office:smarttags" w:element="PlaceName">
          <w:r w:rsidRPr="00437EC0">
            <w:t>College</w:t>
          </w:r>
        </w:smartTag>
      </w:smartTag>
      <w:r w:rsidRPr="00437EC0">
        <w:t xml:space="preserve"> in </w:t>
      </w:r>
      <w:r w:rsidRPr="00437EC0">
        <w:rPr>
          <w:noProof/>
        </w:rPr>
        <w:t>1894</w:t>
      </w:r>
      <w:r w:rsidRPr="00437EC0">
        <w:t xml:space="preserve"> and left in </w:t>
      </w:r>
      <w:r w:rsidRPr="00437EC0">
        <w:rPr>
          <w:noProof/>
        </w:rPr>
        <w:t>1899</w:t>
      </w:r>
      <w:r>
        <w:rPr>
          <w:noProof/>
        </w:rPr>
        <w:t xml:space="preserve">.  </w:t>
      </w:r>
      <w:r w:rsidRPr="00437EC0">
        <w:rPr>
          <w:noProof/>
        </w:rPr>
        <w:t>2nd &amp; 1st XV Rugby</w:t>
      </w:r>
      <w:r>
        <w:rPr>
          <w:noProof/>
        </w:rPr>
        <w:t xml:space="preserve"> 1898 - 9 " hard working forward with plenty of dash" Elizabethan</w:t>
      </w:r>
      <w:r w:rsidRPr="00437EC0">
        <w:rPr>
          <w:noProof/>
        </w:rPr>
        <w:t xml:space="preserve"> 18</w:t>
      </w:r>
      <w:r>
        <w:rPr>
          <w:noProof/>
        </w:rPr>
        <w:t>9</w:t>
      </w:r>
      <w:r w:rsidRPr="00437EC0">
        <w:rPr>
          <w:noProof/>
        </w:rPr>
        <w:t>9</w:t>
      </w:r>
      <w:r>
        <w:rPr>
          <w:noProof/>
        </w:rPr>
        <w:t>. Also Boxed and was Middle weight Champion 1899. Miller Prize in uIV.</w:t>
      </w:r>
    </w:p>
    <w:p w:rsidR="00F6298A" w:rsidRPr="00437EC0" w:rsidRDefault="00F6298A" w:rsidP="0038281B">
      <w:pPr>
        <w:tabs>
          <w:tab w:val="right" w:pos="9639"/>
        </w:tabs>
        <w:rPr>
          <w:noProof/>
        </w:rPr>
      </w:pPr>
      <w:r>
        <w:rPr>
          <w:noProof/>
        </w:rPr>
        <w:t>OCEB Lower Certs.</w:t>
      </w:r>
      <w:r w:rsidR="00D22298">
        <w:rPr>
          <w:noProof/>
        </w:rPr>
        <w:t xml:space="preserve"> Cricket colours 1900.</w:t>
      </w:r>
    </w:p>
    <w:p w:rsidR="00F6298A" w:rsidRDefault="00F6298A" w:rsidP="0038281B">
      <w:pPr>
        <w:tabs>
          <w:tab w:val="right" w:pos="9639"/>
        </w:tabs>
        <w:rPr>
          <w:noProof/>
          <w:color w:val="FF0000"/>
        </w:rPr>
      </w:pPr>
    </w:p>
    <w:p w:rsidR="00F6298A" w:rsidRPr="00437EC0" w:rsidRDefault="00F6298A" w:rsidP="0038281B">
      <w:pPr>
        <w:tabs>
          <w:tab w:val="right" w:pos="9639"/>
        </w:tabs>
        <w:rPr>
          <w:noProof/>
        </w:rPr>
      </w:pPr>
      <w:r w:rsidRPr="00437EC0">
        <w:rPr>
          <w:noProof/>
        </w:rPr>
        <w:t xml:space="preserve">1902 </w:t>
      </w:r>
      <w:smartTag w:uri="urn:schemas-microsoft-com:office:smarttags" w:element="place">
        <w:r w:rsidRPr="00437EC0">
          <w:rPr>
            <w:noProof/>
          </w:rPr>
          <w:t>Sandhurst</w:t>
        </w:r>
      </w:smartTag>
      <w:r w:rsidRPr="00437EC0">
        <w:rPr>
          <w:noProof/>
        </w:rPr>
        <w:t xml:space="preserve"> passing out in 10</w:t>
      </w:r>
      <w:r w:rsidRPr="00437EC0">
        <w:rPr>
          <w:noProof/>
          <w:vertAlign w:val="superscript"/>
        </w:rPr>
        <w:t>th</w:t>
      </w:r>
      <w:r w:rsidRPr="00437EC0">
        <w:rPr>
          <w:noProof/>
        </w:rPr>
        <w:t xml:space="preserve"> place with honours.</w:t>
      </w:r>
    </w:p>
    <w:p w:rsidR="00F6298A" w:rsidRPr="00437EC0" w:rsidRDefault="00F6298A" w:rsidP="0038281B">
      <w:pPr>
        <w:tabs>
          <w:tab w:val="right" w:pos="9639"/>
        </w:tabs>
        <w:rPr>
          <w:noProof/>
        </w:rPr>
      </w:pPr>
      <w:r w:rsidRPr="00437EC0">
        <w:rPr>
          <w:noProof/>
        </w:rPr>
        <w:t>1903 2</w:t>
      </w:r>
      <w:r w:rsidRPr="00437EC0">
        <w:rPr>
          <w:noProof/>
          <w:vertAlign w:val="superscript"/>
        </w:rPr>
        <w:t>nd</w:t>
      </w:r>
      <w:r w:rsidRPr="00437EC0">
        <w:rPr>
          <w:noProof/>
        </w:rPr>
        <w:t xml:space="preserve"> Lt. unattached for Indian Army, Lieut. 1904,</w:t>
      </w:r>
      <w:r>
        <w:rPr>
          <w:noProof/>
        </w:rPr>
        <w:t xml:space="preserve"> </w:t>
      </w:r>
      <w:r w:rsidRPr="00852E9E">
        <w:rPr>
          <w:noProof/>
        </w:rPr>
        <w:t>1903-4,</w:t>
      </w:r>
      <w:r>
        <w:rPr>
          <w:noProof/>
        </w:rPr>
        <w:t xml:space="preserve"> </w:t>
      </w:r>
      <w:smartTag w:uri="urn:schemas-microsoft-com:office:smarttags" w:element="place">
        <w:smartTag w:uri="urn:schemas-microsoft-com:office:smarttags" w:element="City">
          <w:r>
            <w:rPr>
              <w:noProof/>
            </w:rPr>
            <w:t>Aden</w:t>
          </w:r>
        </w:smartTag>
      </w:smartTag>
      <w:r>
        <w:rPr>
          <w:noProof/>
        </w:rPr>
        <w:t xml:space="preserve"> hinterland.</w:t>
      </w:r>
    </w:p>
    <w:p w:rsidR="00F6298A" w:rsidRPr="00437EC0" w:rsidRDefault="00F6298A" w:rsidP="0038281B">
      <w:pPr>
        <w:tabs>
          <w:tab w:val="right" w:pos="9639"/>
        </w:tabs>
      </w:pPr>
      <w:r w:rsidRPr="00437EC0">
        <w:rPr>
          <w:noProof/>
        </w:rPr>
        <w:t>Appointed to 102</w:t>
      </w:r>
      <w:r w:rsidRPr="00437EC0">
        <w:rPr>
          <w:noProof/>
          <w:vertAlign w:val="superscript"/>
        </w:rPr>
        <w:t>nd</w:t>
      </w:r>
      <w:r w:rsidRPr="00437EC0">
        <w:rPr>
          <w:noProof/>
        </w:rPr>
        <w:t xml:space="preserve"> (Now 4</w:t>
      </w:r>
      <w:r w:rsidRPr="00437EC0">
        <w:rPr>
          <w:noProof/>
          <w:vertAlign w:val="superscript"/>
        </w:rPr>
        <w:t>th</w:t>
      </w:r>
      <w:r w:rsidRPr="00437EC0">
        <w:rPr>
          <w:noProof/>
        </w:rPr>
        <w:t xml:space="preserve">) </w:t>
      </w:r>
      <w:smartTag w:uri="urn:schemas-microsoft-com:office:smarttags" w:element="place">
        <w:smartTag w:uri="urn:schemas-microsoft-com:office:smarttags" w:element="City">
          <w:r w:rsidRPr="00437EC0">
            <w:rPr>
              <w:noProof/>
            </w:rPr>
            <w:t>Bombay</w:t>
          </w:r>
        </w:smartTag>
      </w:smartTag>
      <w:r w:rsidRPr="00437EC0">
        <w:rPr>
          <w:noProof/>
        </w:rPr>
        <w:t xml:space="preserve"> Grenadiers.</w:t>
      </w:r>
    </w:p>
    <w:p w:rsidR="00F6298A" w:rsidRDefault="00F6298A" w:rsidP="00B72B42">
      <w:pPr>
        <w:spacing w:before="240"/>
        <w:rPr>
          <w:b/>
        </w:rPr>
      </w:pPr>
      <w:r w:rsidRPr="0053564D">
        <w:rPr>
          <w:b/>
        </w:rPr>
        <w:t>War Service</w:t>
      </w:r>
    </w:p>
    <w:p w:rsidR="00F6298A" w:rsidRDefault="00F6298A" w:rsidP="00437EC0">
      <w:pPr>
        <w:rPr>
          <w:noProof/>
        </w:rPr>
      </w:pPr>
      <w:r>
        <w:rPr>
          <w:noProof/>
        </w:rPr>
        <w:t>1912 Captain</w:t>
      </w:r>
      <w:r>
        <w:t xml:space="preserve"> in the </w:t>
      </w:r>
      <w:r>
        <w:rPr>
          <w:noProof/>
        </w:rPr>
        <w:t>102 King Edward’s Own Grenadiers.</w:t>
      </w:r>
      <w:r w:rsidR="008C51EF">
        <w:rPr>
          <w:noProof/>
        </w:rPr>
        <w:t xml:space="preserve"> In June 1915 he took part in resisting a night attack by some 8000 tribesmen.</w:t>
      </w:r>
      <w:r>
        <w:rPr>
          <w:noProof/>
        </w:rPr>
        <w:t xml:space="preserve">  1915</w:t>
      </w:r>
      <w:r w:rsidR="008C51EF">
        <w:rPr>
          <w:noProof/>
        </w:rPr>
        <w:t xml:space="preserve"> -</w:t>
      </w:r>
      <w:r>
        <w:rPr>
          <w:noProof/>
        </w:rPr>
        <w:t xml:space="preserve"> 16 </w:t>
      </w:r>
      <w:smartTag w:uri="urn:schemas-microsoft-com:office:smarttags" w:element="place">
        <w:r>
          <w:rPr>
            <w:noProof/>
          </w:rPr>
          <w:t>Mesopotamia</w:t>
        </w:r>
      </w:smartTag>
      <w:r>
        <w:rPr>
          <w:noProof/>
        </w:rPr>
        <w:t>.</w:t>
      </w:r>
      <w:r w:rsidRPr="00852E9E">
        <w:rPr>
          <w:noProof/>
        </w:rPr>
        <w:t xml:space="preserve">   </w:t>
      </w:r>
    </w:p>
    <w:p w:rsidR="00F6298A" w:rsidRDefault="00F6298A" w:rsidP="0038281B">
      <w:pPr>
        <w:tabs>
          <w:tab w:val="right" w:pos="9639"/>
        </w:tabs>
      </w:pPr>
      <w:smartTag w:uri="urn:schemas-microsoft-com:office:smarttags" w:element="place">
        <w:smartTag w:uri="urn:schemas-microsoft-com:office:smarttags" w:element="country-region">
          <w:r w:rsidRPr="00852E9E">
            <w:rPr>
              <w:noProof/>
            </w:rPr>
            <w:t>France</w:t>
          </w:r>
        </w:smartTag>
      </w:smartTag>
      <w:r w:rsidRPr="00852E9E">
        <w:rPr>
          <w:noProof/>
        </w:rPr>
        <w:t xml:space="preserve">  18 Jul 1916</w:t>
      </w:r>
      <w:r>
        <w:rPr>
          <w:noProof/>
        </w:rPr>
        <w:t xml:space="preserve"> </w:t>
      </w:r>
      <w:r w:rsidRPr="00437EC0">
        <w:rPr>
          <w:noProof/>
          <w:color w:val="FF0000"/>
        </w:rPr>
        <w:t>?????</w:t>
      </w:r>
    </w:p>
    <w:p w:rsidR="00F6298A" w:rsidRPr="00437EC0" w:rsidRDefault="00F6298A" w:rsidP="0038281B">
      <w:pPr>
        <w:tabs>
          <w:tab w:val="right" w:pos="9639"/>
        </w:tabs>
      </w:pPr>
      <w:r w:rsidRPr="00FA18D5">
        <w:rPr>
          <w:b/>
        </w:rPr>
        <w:t>Died:</w:t>
      </w:r>
      <w:r>
        <w:t xml:space="preserve"> </w:t>
      </w:r>
      <w:r>
        <w:rPr>
          <w:noProof/>
        </w:rPr>
        <w:t>21 January 1916</w:t>
      </w:r>
      <w:r>
        <w:t xml:space="preserve"> </w:t>
      </w:r>
      <w:r w:rsidRPr="00852E9E">
        <w:rPr>
          <w:noProof/>
        </w:rPr>
        <w:t>KIA</w:t>
      </w:r>
      <w:r w:rsidRPr="00437EC0">
        <w:rPr>
          <w:noProof/>
        </w:rPr>
        <w:t>,</w:t>
      </w:r>
      <w:r w:rsidRPr="00437EC0">
        <w:t xml:space="preserve">  while gallantly trying to save an Indian Officer in which he was successful though he lost his own life, aged </w:t>
      </w:r>
      <w:r w:rsidRPr="00437EC0">
        <w:rPr>
          <w:noProof/>
        </w:rPr>
        <w:t>32</w:t>
      </w:r>
      <w:r w:rsidRPr="00437EC0">
        <w:br/>
      </w:r>
    </w:p>
    <w:p w:rsidR="00F6298A" w:rsidRPr="00437EC0" w:rsidRDefault="00F6298A" w:rsidP="0038281B">
      <w:pPr>
        <w:tabs>
          <w:tab w:val="right" w:pos="9639"/>
        </w:tabs>
      </w:pPr>
      <w:r w:rsidRPr="00FA18D5">
        <w:rPr>
          <w:b/>
        </w:rPr>
        <w:t>Decorations:</w:t>
      </w:r>
      <w:r w:rsidRPr="00437EC0">
        <w:t xml:space="preserve"> Mentioned in Despatches twice, Medal, Victory Medal, 1914 – 15 Star.</w:t>
      </w:r>
    </w:p>
    <w:p w:rsidR="00F6298A" w:rsidRPr="00437EC0" w:rsidRDefault="00F6298A" w:rsidP="0038281B">
      <w:pPr>
        <w:tabs>
          <w:tab w:val="right" w:pos="9639"/>
        </w:tabs>
      </w:pPr>
    </w:p>
    <w:p w:rsidR="00F6298A" w:rsidRPr="001F1FA1" w:rsidRDefault="00F6298A" w:rsidP="0038281B">
      <w:pPr>
        <w:tabs>
          <w:tab w:val="right" w:pos="9639"/>
        </w:tabs>
        <w:rPr>
          <w:b/>
        </w:rPr>
      </w:pPr>
      <w:r w:rsidRPr="001F1FA1">
        <w:rPr>
          <w:b/>
        </w:rPr>
        <w:t>Memorials:</w:t>
      </w:r>
    </w:p>
    <w:p w:rsidR="00F6298A" w:rsidRPr="00437EC0" w:rsidRDefault="00F6298A" w:rsidP="0038281B">
      <w:pPr>
        <w:pStyle w:val="ListParagraph"/>
        <w:numPr>
          <w:ilvl w:val="0"/>
          <w:numId w:val="2"/>
        </w:numPr>
        <w:spacing w:after="0"/>
      </w:pPr>
      <w:r w:rsidRPr="00437EC0">
        <w:t>College Hall</w:t>
      </w:r>
    </w:p>
    <w:p w:rsidR="00F6298A" w:rsidRPr="00437EC0" w:rsidRDefault="00F6298A" w:rsidP="0038281B">
      <w:pPr>
        <w:pStyle w:val="ListParagraph"/>
        <w:numPr>
          <w:ilvl w:val="0"/>
          <w:numId w:val="2"/>
        </w:numPr>
        <w:spacing w:after="0"/>
        <w:rPr>
          <w:b/>
        </w:rPr>
      </w:pPr>
      <w:smartTag w:uri="urn:schemas-microsoft-com:office:smarttags" w:element="place">
        <w:smartTag w:uri="urn:schemas-microsoft-com:office:smarttags" w:element="PlaceName">
          <w:r w:rsidRPr="00437EC0">
            <w:rPr>
              <w:noProof/>
            </w:rPr>
            <w:t>Amara</w:t>
          </w:r>
        </w:smartTag>
        <w:r w:rsidRPr="00437EC0">
          <w:rPr>
            <w:noProof/>
          </w:rPr>
          <w:t xml:space="preserve"> </w:t>
        </w:r>
        <w:smartTag w:uri="urn:schemas-microsoft-com:office:smarttags" w:element="PlaceName">
          <w:r w:rsidRPr="00437EC0">
            <w:rPr>
              <w:noProof/>
            </w:rPr>
            <w:t>War</w:t>
          </w:r>
        </w:smartTag>
        <w:r w:rsidRPr="00437EC0">
          <w:rPr>
            <w:noProof/>
          </w:rPr>
          <w:t xml:space="preserve"> </w:t>
        </w:r>
        <w:smartTag w:uri="urn:schemas-microsoft-com:office:smarttags" w:element="PlaceType">
          <w:r w:rsidRPr="00437EC0">
            <w:rPr>
              <w:noProof/>
            </w:rPr>
            <w:t>Cemetery</w:t>
          </w:r>
        </w:smartTag>
      </w:smartTag>
      <w:r w:rsidRPr="00437EC0">
        <w:rPr>
          <w:noProof/>
        </w:rPr>
        <w:t xml:space="preserve"> IV B 19</w:t>
      </w:r>
    </w:p>
    <w:p w:rsidR="00F6298A" w:rsidRPr="00437EC0" w:rsidRDefault="00F6298A" w:rsidP="0038281B">
      <w:pPr>
        <w:pStyle w:val="ListParagraph"/>
        <w:numPr>
          <w:ilvl w:val="0"/>
          <w:numId w:val="2"/>
        </w:numPr>
        <w:spacing w:after="0"/>
        <w:rPr>
          <w:b/>
        </w:rPr>
      </w:pPr>
      <w:r w:rsidRPr="00437EC0">
        <w:rPr>
          <w:noProof/>
        </w:rPr>
        <w:t>C</w:t>
      </w:r>
      <w:r>
        <w:rPr>
          <w:noProof/>
        </w:rPr>
        <w:t>h</w:t>
      </w:r>
      <w:r w:rsidRPr="00437EC0">
        <w:rPr>
          <w:noProof/>
        </w:rPr>
        <w:t>urch of the Good Shepherd,Orlestone Kent</w:t>
      </w:r>
    </w:p>
    <w:p w:rsidR="00F6298A" w:rsidRPr="00437EC0" w:rsidRDefault="00F6298A" w:rsidP="0038281B">
      <w:pPr>
        <w:pStyle w:val="ListParagraph"/>
        <w:numPr>
          <w:ilvl w:val="0"/>
          <w:numId w:val="2"/>
        </w:numPr>
        <w:spacing w:after="0"/>
        <w:rPr>
          <w:b/>
        </w:rPr>
      </w:pPr>
      <w:r w:rsidRPr="00437EC0">
        <w:rPr>
          <w:noProof/>
        </w:rPr>
        <w:t>St Mary the Virgin Hamstreet</w:t>
      </w:r>
    </w:p>
    <w:p w:rsidR="00F6298A" w:rsidRDefault="00F6298A" w:rsidP="00B72B42">
      <w:pPr>
        <w:pStyle w:val="ListParagraph"/>
        <w:spacing w:after="0"/>
        <w:rPr>
          <w:noProof/>
        </w:rPr>
      </w:pPr>
    </w:p>
    <w:p w:rsidR="00F6298A" w:rsidRDefault="00F6298A" w:rsidP="00B72B42">
      <w:pPr>
        <w:pStyle w:val="ListParagraph"/>
        <w:spacing w:after="0"/>
        <w:rPr>
          <w:noProof/>
        </w:rPr>
      </w:pPr>
    </w:p>
    <w:p w:rsidR="00F6298A" w:rsidRDefault="00F6298A" w:rsidP="00B72B42">
      <w:pPr>
        <w:pStyle w:val="ListParagraph"/>
        <w:spacing w:after="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F6298A" w:rsidRPr="00852E9E" w:rsidTr="00852E9E">
        <w:tc>
          <w:tcPr>
            <w:tcW w:w="9854" w:type="dxa"/>
          </w:tcPr>
          <w:p w:rsidR="00F6298A" w:rsidRPr="00852E9E" w:rsidRDefault="00F6298A" w:rsidP="00852E9E">
            <w:pPr>
              <w:spacing w:after="0"/>
              <w:rPr>
                <w:b/>
              </w:rPr>
            </w:pPr>
            <w:r w:rsidRPr="00852E9E">
              <w:rPr>
                <w:b/>
              </w:rPr>
              <w:t>Notes</w:t>
            </w:r>
          </w:p>
          <w:p w:rsidR="00F6298A" w:rsidRPr="00B72B42" w:rsidRDefault="00F6298A" w:rsidP="00852E9E">
            <w:pPr>
              <w:spacing w:after="0"/>
              <w:rPr>
                <w:color w:val="FF0000"/>
              </w:rPr>
            </w:pPr>
            <w:r w:rsidRPr="00852E9E">
              <w:rPr>
                <w:noProof/>
              </w:rPr>
              <w:t>(cwgc has inits as G C)</w:t>
            </w:r>
            <w:r>
              <w:rPr>
                <w:noProof/>
              </w:rPr>
              <w:t xml:space="preserve"> </w:t>
            </w:r>
            <w:r>
              <w:rPr>
                <w:noProof/>
                <w:color w:val="FF0000"/>
              </w:rPr>
              <w:t>Check Memorials. Vide 2746</w:t>
            </w:r>
          </w:p>
        </w:tc>
      </w:tr>
    </w:tbl>
    <w:p w:rsidR="00F6298A" w:rsidRPr="00440E57" w:rsidRDefault="006105D6" w:rsidP="00440E57">
      <w:pPr>
        <w:pStyle w:val="Heading1"/>
      </w:pPr>
      <w:r>
        <w:br w:type="page"/>
      </w:r>
      <w:bookmarkStart w:id="83" w:name="_Toc465841409"/>
      <w:r w:rsidR="00F6298A" w:rsidRPr="00E7355C">
        <w:rPr>
          <w:noProof/>
        </w:rPr>
        <w:t>Edward Graeme</w:t>
      </w:r>
      <w:r w:rsidR="00F6298A" w:rsidRPr="00440E57">
        <w:t xml:space="preserve"> </w:t>
      </w:r>
      <w:r w:rsidR="00F6298A" w:rsidRPr="00E7355C">
        <w:rPr>
          <w:b/>
          <w:noProof/>
        </w:rPr>
        <w:t>Ozanne</w:t>
      </w:r>
      <w:r w:rsidR="00F6298A" w:rsidRPr="00440E57">
        <w:rPr>
          <w:b/>
        </w:rPr>
        <w:t xml:space="preserve"> </w:t>
      </w:r>
      <w:r w:rsidR="00F6298A" w:rsidRPr="00440E57">
        <w:t>(</w:t>
      </w:r>
      <w:r w:rsidR="00F6298A" w:rsidRPr="00E7355C">
        <w:rPr>
          <w:noProof/>
        </w:rPr>
        <w:t>2687</w:t>
      </w:r>
      <w:r w:rsidR="00F6298A" w:rsidRPr="00440E57">
        <w:t>)</w:t>
      </w:r>
      <w:bookmarkEnd w:id="83"/>
    </w:p>
    <w:p w:rsidR="00F6298A" w:rsidRDefault="00F6298A" w:rsidP="0038281B">
      <w:pPr>
        <w:tabs>
          <w:tab w:val="right" w:pos="9639"/>
        </w:tabs>
      </w:pPr>
    </w:p>
    <w:p w:rsidR="00F6298A" w:rsidRDefault="00F6298A" w:rsidP="0038281B">
      <w:pPr>
        <w:tabs>
          <w:tab w:val="right" w:pos="9639"/>
        </w:tabs>
        <w:rPr>
          <w:color w:val="00FF00"/>
        </w:rPr>
      </w:pPr>
      <w:r>
        <w:rPr>
          <w:color w:val="00FF00"/>
        </w:rPr>
        <w:t>Vol. III Pg 178</w:t>
      </w:r>
    </w:p>
    <w:p w:rsidR="00F6298A" w:rsidRDefault="00F6298A" w:rsidP="0038281B">
      <w:pPr>
        <w:tabs>
          <w:tab w:val="right" w:pos="9639"/>
        </w:tabs>
        <w:rPr>
          <w:color w:val="00FF00"/>
        </w:rPr>
      </w:pPr>
    </w:p>
    <w:p w:rsidR="00F6298A" w:rsidRDefault="00E701C3" w:rsidP="0038281B">
      <w:pPr>
        <w:tabs>
          <w:tab w:val="right" w:pos="9639"/>
        </w:tabs>
        <w:rPr>
          <w:b/>
          <w:color w:val="00FF00"/>
        </w:rPr>
      </w:pPr>
      <w:r>
        <w:rPr>
          <w:noProof/>
          <w:lang w:eastAsia="en-GB"/>
        </w:rPr>
        <w:drawing>
          <wp:anchor distT="0" distB="0" distL="114300" distR="114300" simplePos="0" relativeHeight="251673088" behindDoc="1" locked="0" layoutInCell="1" allowOverlap="1" wp14:anchorId="6BA57837" wp14:editId="4601B85C">
            <wp:simplePos x="0" y="0"/>
            <wp:positionH relativeFrom="column">
              <wp:posOffset>3810</wp:posOffset>
            </wp:positionH>
            <wp:positionV relativeFrom="paragraph">
              <wp:align>top</wp:align>
            </wp:positionV>
            <wp:extent cx="1628775" cy="2286000"/>
            <wp:effectExtent l="0" t="0" r="9525" b="0"/>
            <wp:wrapTight wrapText="bothSides">
              <wp:wrapPolygon edited="0">
                <wp:start x="0" y="0"/>
                <wp:lineTo x="0" y="21420"/>
                <wp:lineTo x="21474" y="21420"/>
                <wp:lineTo x="21474"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28775" cy="2286000"/>
                    </a:xfrm>
                    <a:prstGeom prst="rect">
                      <a:avLst/>
                    </a:prstGeom>
                    <a:noFill/>
                  </pic:spPr>
                </pic:pic>
              </a:graphicData>
            </a:graphic>
            <wp14:sizeRelH relativeFrom="page">
              <wp14:pctWidth>0</wp14:pctWidth>
            </wp14:sizeRelH>
            <wp14:sizeRelV relativeFrom="page">
              <wp14:pctHeight>0</wp14:pctHeight>
            </wp14:sizeRelV>
          </wp:anchor>
        </w:drawing>
      </w:r>
    </w:p>
    <w:p w:rsidR="00F6298A" w:rsidRDefault="00F6298A" w:rsidP="0038281B">
      <w:pPr>
        <w:tabs>
          <w:tab w:val="right" w:pos="9639"/>
        </w:tabs>
        <w:rPr>
          <w:color w:val="00FF00"/>
        </w:rPr>
      </w:pPr>
      <w:r w:rsidRPr="004744A3">
        <w:rPr>
          <w:b/>
          <w:color w:val="00FF00"/>
        </w:rPr>
        <w:t xml:space="preserve">   </w:t>
      </w:r>
      <w:r w:rsidRPr="004744A3">
        <w:rPr>
          <w:b/>
        </w:rPr>
        <w:t>Image by kind permission of the</w:t>
      </w:r>
      <w:r>
        <w:rPr>
          <w:b/>
        </w:rPr>
        <w:t xml:space="preserve"> "Our Heroes", </w:t>
      </w:r>
      <w:smartTag w:uri="urn:schemas-microsoft-com:office:smarttags" w:element="place">
        <w:r>
          <w:rPr>
            <w:b/>
          </w:rPr>
          <w:t>South</w:t>
        </w:r>
        <w:r w:rsidRPr="004744A3">
          <w:rPr>
            <w:b/>
          </w:rPr>
          <w:t xml:space="preserve"> Dublin</w:t>
        </w:r>
      </w:smartTag>
      <w:r w:rsidRPr="004744A3">
        <w:rPr>
          <w:b/>
        </w:rPr>
        <w:t xml:space="preserve"> Libraries</w:t>
      </w:r>
      <w:r w:rsidRPr="004744A3">
        <w:t>.</w:t>
      </w:r>
    </w:p>
    <w:p w:rsidR="00F6298A" w:rsidRPr="00B806DE" w:rsidRDefault="00F6298A" w:rsidP="0038281B">
      <w:pPr>
        <w:tabs>
          <w:tab w:val="right" w:pos="9639"/>
        </w:tabs>
        <w:rPr>
          <w:color w:val="00FF00"/>
        </w:rPr>
      </w:pPr>
    </w:p>
    <w:p w:rsidR="00F6298A" w:rsidRPr="008C18C0" w:rsidRDefault="00F6298A" w:rsidP="0038281B">
      <w:pPr>
        <w:tabs>
          <w:tab w:val="right" w:pos="9639"/>
        </w:tabs>
        <w:rPr>
          <w:noProof/>
        </w:rPr>
      </w:pPr>
      <w:r w:rsidRPr="008C18C0">
        <w:rPr>
          <w:b/>
        </w:rPr>
        <w:t>Born:</w:t>
      </w:r>
      <w:r>
        <w:t xml:space="preserve"> </w:t>
      </w:r>
      <w:r>
        <w:rPr>
          <w:noProof/>
        </w:rPr>
        <w:t xml:space="preserve">5 April </w:t>
      </w:r>
      <w:r w:rsidRPr="008C18C0">
        <w:rPr>
          <w:noProof/>
        </w:rPr>
        <w:t xml:space="preserve">1883 in </w:t>
      </w:r>
      <w:smartTag w:uri="urn:schemas-microsoft-com:office:smarttags" w:element="place">
        <w:r w:rsidRPr="008C18C0">
          <w:rPr>
            <w:noProof/>
          </w:rPr>
          <w:t>Guernsey</w:t>
        </w:r>
      </w:smartTag>
      <w:r w:rsidRPr="008C18C0">
        <w:rPr>
          <w:noProof/>
        </w:rPr>
        <w:t>.</w:t>
      </w:r>
      <w:r>
        <w:rPr>
          <w:noProof/>
        </w:rPr>
        <w:t xml:space="preserve"> Only s</w:t>
      </w:r>
      <w:r w:rsidRPr="008C18C0">
        <w:rPr>
          <w:noProof/>
        </w:rPr>
        <w:t>on of Sir Edward Chapmell Ozanne</w:t>
      </w:r>
      <w:r>
        <w:rPr>
          <w:noProof/>
        </w:rPr>
        <w:t xml:space="preserve"> (1445)</w:t>
      </w:r>
      <w:r w:rsidRPr="008C18C0">
        <w:rPr>
          <w:noProof/>
        </w:rPr>
        <w:t xml:space="preserve"> KBE</w:t>
      </w:r>
      <w:r>
        <w:rPr>
          <w:noProof/>
        </w:rPr>
        <w:t>,</w:t>
      </w:r>
      <w:r w:rsidRPr="008C18C0">
        <w:rPr>
          <w:noProof/>
        </w:rPr>
        <w:t xml:space="preserve"> and Lady Ozanne ( nee Francis Hinde Boyde)</w:t>
      </w:r>
      <w:r>
        <w:rPr>
          <w:noProof/>
        </w:rPr>
        <w:t xml:space="preserve">. Bailiff of </w:t>
      </w:r>
      <w:smartTag w:uri="urn:schemas-microsoft-com:office:smarttags" w:element="place">
        <w:r>
          <w:rPr>
            <w:noProof/>
          </w:rPr>
          <w:t>Guernsey</w:t>
        </w:r>
      </w:smartTag>
      <w:r>
        <w:rPr>
          <w:noProof/>
        </w:rPr>
        <w:t xml:space="preserve">  appointed 1915.  </w:t>
      </w:r>
      <w:r w:rsidRPr="008C18C0">
        <w:rPr>
          <w:noProof/>
        </w:rPr>
        <w:t xml:space="preserve"> He was a Mason of Doyle Lodge No. 84</w:t>
      </w:r>
    </w:p>
    <w:p w:rsidR="00F6298A" w:rsidRPr="008C18C0" w:rsidRDefault="00F6298A" w:rsidP="0038281B">
      <w:pPr>
        <w:tabs>
          <w:tab w:val="right" w:pos="9639"/>
        </w:tabs>
        <w:rPr>
          <w:noProof/>
        </w:rPr>
      </w:pPr>
      <w:r w:rsidRPr="008C18C0">
        <w:rPr>
          <w:noProof/>
        </w:rPr>
        <w:t>Husband of Aline H Ozanne (nee Cloete</w:t>
      </w:r>
      <w:r>
        <w:rPr>
          <w:noProof/>
        </w:rPr>
        <w:t>)</w:t>
      </w:r>
      <w:r w:rsidRPr="008C18C0">
        <w:rPr>
          <w:noProof/>
        </w:rPr>
        <w:t xml:space="preserve">, daughter of Lt. General Cloete Indian Army of 14 Queen St., </w:t>
      </w:r>
      <w:smartTag w:uri="urn:schemas-microsoft-com:office:smarttags" w:element="place">
        <w:r w:rsidRPr="008C18C0">
          <w:rPr>
            <w:noProof/>
          </w:rPr>
          <w:t>Mayfair</w:t>
        </w:r>
      </w:smartTag>
      <w:r w:rsidRPr="008C18C0">
        <w:rPr>
          <w:noProof/>
        </w:rPr>
        <w:t>.</w:t>
      </w:r>
    </w:p>
    <w:p w:rsidR="00F6298A" w:rsidRDefault="00F6298A" w:rsidP="0038281B">
      <w:pPr>
        <w:tabs>
          <w:tab w:val="right" w:pos="9639"/>
        </w:tabs>
        <w:rPr>
          <w:noProof/>
        </w:rPr>
      </w:pPr>
    </w:p>
    <w:p w:rsidR="00F6298A" w:rsidRDefault="00F6298A" w:rsidP="0038281B">
      <w:pPr>
        <w:tabs>
          <w:tab w:val="right" w:pos="9639"/>
        </w:tabs>
      </w:pPr>
      <w:r w:rsidRPr="008C18C0">
        <w:rPr>
          <w:noProof/>
        </w:rPr>
        <w:t xml:space="preserve">Father </w:t>
      </w:r>
      <w:r>
        <w:rPr>
          <w:noProof/>
        </w:rPr>
        <w:t xml:space="preserve">was H.M.  </w:t>
      </w:r>
      <w:r w:rsidRPr="008C18C0">
        <w:rPr>
          <w:noProof/>
        </w:rPr>
        <w:t xml:space="preserve">Bailiff </w:t>
      </w:r>
      <w:r>
        <w:rPr>
          <w:noProof/>
        </w:rPr>
        <w:t>o</w:t>
      </w:r>
      <w:r w:rsidRPr="008C18C0">
        <w:rPr>
          <w:noProof/>
        </w:rPr>
        <w:t xml:space="preserve">f </w:t>
      </w:r>
      <w:smartTag w:uri="urn:schemas-microsoft-com:office:smarttags" w:element="place">
        <w:r w:rsidRPr="008C18C0">
          <w:rPr>
            <w:noProof/>
          </w:rPr>
          <w:t>Guernsey</w:t>
        </w:r>
      </w:smartTag>
      <w:r w:rsidRPr="008C18C0">
        <w:rPr>
          <w:noProof/>
        </w:rPr>
        <w:t xml:space="preserve"> 1915 - 22</w:t>
      </w:r>
      <w:r>
        <w:tab/>
      </w:r>
    </w:p>
    <w:p w:rsidR="00F6298A" w:rsidRDefault="00F6298A" w:rsidP="0038281B">
      <w:pPr>
        <w:tabs>
          <w:tab w:val="right" w:pos="9639"/>
        </w:tabs>
      </w:pPr>
    </w:p>
    <w:p w:rsidR="00F6298A" w:rsidRDefault="00F6298A" w:rsidP="0038281B">
      <w:pPr>
        <w:tabs>
          <w:tab w:val="right" w:pos="9639"/>
        </w:tabs>
        <w:rPr>
          <w:noProof/>
          <w:color w:val="FF0000"/>
        </w:rPr>
      </w:pPr>
      <w:r w:rsidRPr="008C18C0">
        <w:rPr>
          <w:b/>
        </w:rPr>
        <w:t>Joined</w:t>
      </w:r>
      <w:r>
        <w:t xml:space="preserve">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1892</w:t>
      </w:r>
      <w:r>
        <w:t xml:space="preserve"> and left in </w:t>
      </w:r>
      <w:r>
        <w:rPr>
          <w:noProof/>
        </w:rPr>
        <w:t xml:space="preserve">1896.  </w:t>
      </w:r>
      <w:r>
        <w:rPr>
          <w:noProof/>
          <w:color w:val="FF0000"/>
        </w:rPr>
        <w:t>Football XV</w:t>
      </w:r>
    </w:p>
    <w:p w:rsidR="00F6298A" w:rsidRPr="005D3C7D" w:rsidRDefault="00F6298A" w:rsidP="0038281B">
      <w:pPr>
        <w:tabs>
          <w:tab w:val="right" w:pos="9639"/>
        </w:tabs>
        <w:rPr>
          <w:noProof/>
        </w:rPr>
      </w:pPr>
      <w:smartTag w:uri="urn:schemas-microsoft-com:office:smarttags" w:element="place">
        <w:smartTag w:uri="urn:schemas-microsoft-com:office:smarttags" w:element="PlaceName">
          <w:r w:rsidRPr="005D3C7D">
            <w:rPr>
              <w:noProof/>
            </w:rPr>
            <w:t>Rugby</w:t>
          </w:r>
        </w:smartTag>
        <w:r w:rsidRPr="005D3C7D">
          <w:rPr>
            <w:noProof/>
          </w:rPr>
          <w:t xml:space="preserve"> </w:t>
        </w:r>
        <w:smartTag w:uri="urn:schemas-microsoft-com:office:smarttags" w:element="PlaceType">
          <w:r w:rsidRPr="005D3C7D">
            <w:rPr>
              <w:noProof/>
            </w:rPr>
            <w:t>School</w:t>
          </w:r>
        </w:smartTag>
      </w:smartTag>
    </w:p>
    <w:p w:rsidR="00F6298A" w:rsidRDefault="00F6298A" w:rsidP="00B806DE">
      <w:pPr>
        <w:tabs>
          <w:tab w:val="right" w:pos="9639"/>
        </w:tabs>
        <w:rPr>
          <w:b/>
        </w:rPr>
      </w:pPr>
      <w:r>
        <w:rPr>
          <w:noProof/>
          <w:color w:val="FF0000"/>
        </w:rPr>
        <w:t>Wrote a book???</w:t>
      </w:r>
      <w:r>
        <w:br/>
      </w:r>
      <w:r w:rsidRPr="0053564D">
        <w:rPr>
          <w:b/>
        </w:rPr>
        <w:t>War Service</w:t>
      </w:r>
    </w:p>
    <w:p w:rsidR="00E92271" w:rsidRDefault="00F6298A" w:rsidP="008C18C0">
      <w:pPr>
        <w:tabs>
          <w:tab w:val="right" w:pos="9639"/>
        </w:tabs>
        <w:rPr>
          <w:noProof/>
        </w:rPr>
      </w:pPr>
      <w:r w:rsidRPr="00197C77">
        <w:rPr>
          <w:noProof/>
        </w:rPr>
        <w:t>2</w:t>
      </w:r>
      <w:r w:rsidRPr="00197C77">
        <w:rPr>
          <w:noProof/>
          <w:vertAlign w:val="superscript"/>
        </w:rPr>
        <w:t>nd</w:t>
      </w:r>
      <w:r w:rsidRPr="00197C77">
        <w:rPr>
          <w:noProof/>
        </w:rPr>
        <w:t xml:space="preserve"> Lt. </w:t>
      </w:r>
      <w:r>
        <w:rPr>
          <w:noProof/>
        </w:rPr>
        <w:t xml:space="preserve">7th. </w:t>
      </w:r>
      <w:r w:rsidRPr="00197C77">
        <w:rPr>
          <w:noProof/>
        </w:rPr>
        <w:t>Royal</w:t>
      </w:r>
      <w:r>
        <w:rPr>
          <w:noProof/>
        </w:rPr>
        <w:t xml:space="preserve"> </w:t>
      </w:r>
      <w:r w:rsidRPr="00197C77">
        <w:rPr>
          <w:noProof/>
        </w:rPr>
        <w:t>Fusiliers</w:t>
      </w:r>
      <w:r>
        <w:rPr>
          <w:noProof/>
        </w:rPr>
        <w:t xml:space="preserve"> (City of </w:t>
      </w:r>
      <w:smartTag w:uri="urn:schemas-microsoft-com:office:smarttags" w:element="City">
        <w:smartTag w:uri="urn:schemas-microsoft-com:office:smarttags" w:element="place">
          <w:smartTag w:uri="urn:schemas-microsoft-com:office:smarttags" w:element="City">
            <w:r>
              <w:rPr>
                <w:noProof/>
              </w:rPr>
              <w:t>London</w:t>
            </w:r>
          </w:smartTag>
        </w:smartTag>
        <w:r>
          <w:rPr>
            <w:noProof/>
          </w:rPr>
          <w:t xml:space="preserve"> Regt.</w:t>
        </w:r>
      </w:smartTag>
      <w:r>
        <w:rPr>
          <w:noProof/>
        </w:rPr>
        <w:t xml:space="preserve">) in May </w:t>
      </w:r>
      <w:r w:rsidRPr="00197C77">
        <w:rPr>
          <w:noProof/>
        </w:rPr>
        <w:t xml:space="preserve"> 1901,</w:t>
      </w:r>
    </w:p>
    <w:p w:rsidR="00E92271" w:rsidRPr="00197C77" w:rsidRDefault="00E92271" w:rsidP="00E92271">
      <w:pPr>
        <w:tabs>
          <w:tab w:val="right" w:pos="9639"/>
        </w:tabs>
        <w:rPr>
          <w:noProof/>
        </w:rPr>
      </w:pPr>
      <w:r>
        <w:rPr>
          <w:noProof/>
        </w:rPr>
        <w:t xml:space="preserve">Went to </w:t>
      </w:r>
      <w:r w:rsidRPr="00197C77">
        <w:rPr>
          <w:noProof/>
        </w:rPr>
        <w:t xml:space="preserve"> </w:t>
      </w:r>
      <w:smartTag w:uri="urn:schemas-microsoft-com:office:smarttags" w:element="place">
        <w:smartTag w:uri="urn:schemas-microsoft-com:office:smarttags" w:element="country-region">
          <w:r w:rsidRPr="00197C77">
            <w:rPr>
              <w:noProof/>
            </w:rPr>
            <w:t>South Africa</w:t>
          </w:r>
        </w:smartTag>
      </w:smartTag>
      <w:r>
        <w:rPr>
          <w:noProof/>
        </w:rPr>
        <w:t xml:space="preserve"> in January  </w:t>
      </w:r>
      <w:r w:rsidRPr="00197C77">
        <w:rPr>
          <w:noProof/>
        </w:rPr>
        <w:t>190</w:t>
      </w:r>
      <w:r>
        <w:rPr>
          <w:noProof/>
        </w:rPr>
        <w:t>2 in the Mounted Infantry of the Fourth Battallion.</w:t>
      </w:r>
      <w:r w:rsidRPr="00197C77">
        <w:rPr>
          <w:noProof/>
        </w:rPr>
        <w:t>.</w:t>
      </w:r>
    </w:p>
    <w:p w:rsidR="00F6298A" w:rsidRPr="00197C77" w:rsidRDefault="00F6298A" w:rsidP="008C18C0">
      <w:pPr>
        <w:tabs>
          <w:tab w:val="right" w:pos="9639"/>
        </w:tabs>
        <w:rPr>
          <w:noProof/>
        </w:rPr>
      </w:pPr>
      <w:r w:rsidRPr="00197C77">
        <w:rPr>
          <w:noProof/>
        </w:rPr>
        <w:t xml:space="preserve">Saw operations  in the Transvaal, Orange River and  </w:t>
      </w:r>
      <w:smartTag w:uri="urn:schemas-microsoft-com:office:smarttags" w:element="place">
        <w:smartTag w:uri="urn:schemas-microsoft-com:office:smarttags" w:element="PlaceType">
          <w:r w:rsidRPr="00197C77">
            <w:rPr>
              <w:noProof/>
            </w:rPr>
            <w:t>Cape</w:t>
          </w:r>
        </w:smartTag>
        <w:r w:rsidRPr="00197C77">
          <w:rPr>
            <w:noProof/>
          </w:rPr>
          <w:t xml:space="preserve"> </w:t>
        </w:r>
        <w:smartTag w:uri="urn:schemas-microsoft-com:office:smarttags" w:element="PlaceName">
          <w:r w:rsidRPr="00197C77">
            <w:rPr>
              <w:noProof/>
            </w:rPr>
            <w:t>Colony</w:t>
          </w:r>
        </w:smartTag>
      </w:smartTag>
      <w:r w:rsidRPr="00197C77">
        <w:rPr>
          <w:noProof/>
        </w:rPr>
        <w:t xml:space="preserve"> 1902</w:t>
      </w:r>
      <w:r w:rsidR="00E92271">
        <w:rPr>
          <w:noProof/>
        </w:rPr>
        <w:t xml:space="preserve"> under Colonel Dawkins in Sir H. Rawlinson's column. Took part in the drives in </w:t>
      </w:r>
      <w:smartTag w:uri="urn:schemas-microsoft-com:office:smarttags" w:element="place">
        <w:r w:rsidR="00E92271">
          <w:rPr>
            <w:noProof/>
          </w:rPr>
          <w:t>Western Transvaal</w:t>
        </w:r>
      </w:smartTag>
      <w:r w:rsidR="00E92271">
        <w:rPr>
          <w:noProof/>
        </w:rPr>
        <w:t xml:space="preserve"> against Delarey.</w:t>
      </w:r>
    </w:p>
    <w:p w:rsidR="00F6298A" w:rsidRPr="00197C77" w:rsidRDefault="00F6298A" w:rsidP="00197C77">
      <w:pPr>
        <w:tabs>
          <w:tab w:val="right" w:pos="9639"/>
        </w:tabs>
        <w:rPr>
          <w:noProof/>
        </w:rPr>
      </w:pPr>
      <w:r w:rsidRPr="00197C77">
        <w:rPr>
          <w:noProof/>
        </w:rPr>
        <w:t xml:space="preserve">Queen’s  Medal and 4 clasps. </w:t>
      </w:r>
      <w:r>
        <w:rPr>
          <w:noProof/>
        </w:rPr>
        <w:t xml:space="preserve"> Promoted </w:t>
      </w:r>
      <w:r w:rsidRPr="00197C77">
        <w:rPr>
          <w:noProof/>
        </w:rPr>
        <w:t>Lieut</w:t>
      </w:r>
      <w:r>
        <w:rPr>
          <w:noProof/>
        </w:rPr>
        <w:t>enant</w:t>
      </w:r>
      <w:r w:rsidRPr="00197C77">
        <w:rPr>
          <w:noProof/>
        </w:rPr>
        <w:t xml:space="preserve"> </w:t>
      </w:r>
      <w:r>
        <w:rPr>
          <w:noProof/>
        </w:rPr>
        <w:t xml:space="preserve"> 19 Oct.  </w:t>
      </w:r>
      <w:r w:rsidRPr="00197C77">
        <w:rPr>
          <w:noProof/>
        </w:rPr>
        <w:t xml:space="preserve">1904. </w:t>
      </w:r>
    </w:p>
    <w:p w:rsidR="00F6298A" w:rsidRDefault="00F6298A" w:rsidP="007221AF">
      <w:pPr>
        <w:rPr>
          <w:noProof/>
        </w:rPr>
      </w:pPr>
      <w:r>
        <w:rPr>
          <w:noProof/>
        </w:rPr>
        <w:t>1908 Captain</w:t>
      </w:r>
      <w:r>
        <w:t xml:space="preserve"> in the 7th </w:t>
      </w:r>
      <w:r>
        <w:rPr>
          <w:noProof/>
        </w:rPr>
        <w:t xml:space="preserve">Royal Fusiliers, (City of </w:t>
      </w:r>
      <w:smartTag w:uri="urn:schemas-microsoft-com:office:smarttags" w:element="City">
        <w:r>
          <w:rPr>
            <w:noProof/>
          </w:rPr>
          <w:t>London Regt.</w:t>
        </w:r>
      </w:smartTag>
      <w:r>
        <w:rPr>
          <w:noProof/>
        </w:rPr>
        <w:t>) s</w:t>
      </w:r>
      <w:r w:rsidRPr="00852E9E">
        <w:rPr>
          <w:noProof/>
        </w:rPr>
        <w:t xml:space="preserve">erving in </w:t>
      </w:r>
      <w:smartTag w:uri="urn:schemas-microsoft-com:office:smarttags" w:element="place">
        <w:smartTag w:uri="urn:schemas-microsoft-com:office:smarttags" w:element="country-region">
          <w:r w:rsidRPr="00852E9E">
            <w:rPr>
              <w:noProof/>
            </w:rPr>
            <w:t>India</w:t>
          </w:r>
        </w:smartTag>
      </w:smartTag>
      <w:r w:rsidRPr="00852E9E">
        <w:rPr>
          <w:noProof/>
        </w:rPr>
        <w:t xml:space="preserve"> with 2nd Bat. R</w:t>
      </w:r>
      <w:r>
        <w:rPr>
          <w:noProof/>
        </w:rPr>
        <w:t>.</w:t>
      </w:r>
      <w:r w:rsidRPr="00852E9E">
        <w:rPr>
          <w:noProof/>
        </w:rPr>
        <w:t xml:space="preserve"> F</w:t>
      </w:r>
      <w:r>
        <w:rPr>
          <w:noProof/>
        </w:rPr>
        <w:t>.</w:t>
      </w:r>
      <w:r w:rsidRPr="00852E9E">
        <w:rPr>
          <w:noProof/>
        </w:rPr>
        <w:t xml:space="preserve"> </w:t>
      </w:r>
      <w:r>
        <w:rPr>
          <w:noProof/>
        </w:rPr>
        <w:t>at outbreak of war</w:t>
      </w:r>
      <w:r w:rsidRPr="00852E9E">
        <w:rPr>
          <w:noProof/>
        </w:rPr>
        <w:t>.</w:t>
      </w:r>
    </w:p>
    <w:p w:rsidR="00F6298A" w:rsidRPr="00B7586B" w:rsidRDefault="00F6298A" w:rsidP="0038281B">
      <w:pPr>
        <w:tabs>
          <w:tab w:val="right" w:pos="9639"/>
        </w:tabs>
        <w:rPr>
          <w:color w:val="FF0000"/>
        </w:rPr>
      </w:pPr>
      <w:r>
        <w:rPr>
          <w:noProof/>
        </w:rPr>
        <w:t xml:space="preserve">18 January 1914 – 14 Feb. 1915 </w:t>
      </w:r>
      <w:r w:rsidRPr="00852E9E">
        <w:rPr>
          <w:noProof/>
        </w:rPr>
        <w:t>Capt.</w:t>
      </w:r>
      <w:r>
        <w:rPr>
          <w:noProof/>
        </w:rPr>
        <w:t xml:space="preserve"> with the </w:t>
      </w:r>
      <w:r w:rsidRPr="00852E9E">
        <w:rPr>
          <w:noProof/>
        </w:rPr>
        <w:t xml:space="preserve"> 3rd Bat. KIA in </w:t>
      </w:r>
      <w:smartTag w:uri="urn:schemas-microsoft-com:office:smarttags" w:element="place">
        <w:smartTag w:uri="urn:schemas-microsoft-com:office:smarttags" w:element="country-region">
          <w:r w:rsidRPr="00936924">
            <w:rPr>
              <w:noProof/>
            </w:rPr>
            <w:t>France</w:t>
          </w:r>
        </w:smartTag>
      </w:smartTag>
      <w:r w:rsidRPr="00936924">
        <w:rPr>
          <w:noProof/>
        </w:rPr>
        <w:t xml:space="preserve"> when a shot came through the parapet</w:t>
      </w:r>
      <w:r>
        <w:rPr>
          <w:noProof/>
        </w:rPr>
        <w:t>.</w:t>
      </w:r>
    </w:p>
    <w:p w:rsidR="00F6298A" w:rsidRDefault="00F6298A" w:rsidP="0038281B">
      <w:pPr>
        <w:tabs>
          <w:tab w:val="right" w:pos="9639"/>
        </w:tabs>
      </w:pPr>
    </w:p>
    <w:p w:rsidR="00F6298A" w:rsidRDefault="00F6298A" w:rsidP="0038281B">
      <w:pPr>
        <w:tabs>
          <w:tab w:val="right" w:pos="9639"/>
        </w:tabs>
      </w:pPr>
      <w:r w:rsidRPr="00197C77">
        <w:rPr>
          <w:b/>
        </w:rPr>
        <w:t>Died:</w:t>
      </w:r>
      <w:r>
        <w:t xml:space="preserve"> </w:t>
      </w:r>
      <w:r w:rsidRPr="001112E0">
        <w:t>14th</w:t>
      </w:r>
      <w:r w:rsidRPr="001112E0">
        <w:rPr>
          <w:noProof/>
        </w:rPr>
        <w:t xml:space="preserve"> February</w:t>
      </w:r>
      <w:r>
        <w:rPr>
          <w:noProof/>
        </w:rPr>
        <w:t xml:space="preserve"> 1915</w:t>
      </w:r>
      <w:r>
        <w:t xml:space="preserve"> aged </w:t>
      </w:r>
      <w:r>
        <w:rPr>
          <w:noProof/>
        </w:rPr>
        <w:t xml:space="preserve">31. Second </w:t>
      </w:r>
      <w:smartTag w:uri="urn:schemas-microsoft-com:office:smarttags" w:element="City">
        <w:r>
          <w:rPr>
            <w:noProof/>
          </w:rPr>
          <w:t>Battle</w:t>
        </w:r>
      </w:smartTag>
      <w:r>
        <w:rPr>
          <w:noProof/>
        </w:rPr>
        <w:t xml:space="preserve"> of </w:t>
      </w:r>
      <w:smartTag w:uri="urn:schemas-microsoft-com:office:smarttags" w:element="place">
        <w:r>
          <w:rPr>
            <w:noProof/>
          </w:rPr>
          <w:t>Ypres</w:t>
        </w:r>
      </w:smartTag>
      <w:r>
        <w:rPr>
          <w:noProof/>
        </w:rPr>
        <w:t>.</w:t>
      </w:r>
      <w:r>
        <w:br/>
      </w:r>
    </w:p>
    <w:p w:rsidR="00F6298A" w:rsidRDefault="00F6298A" w:rsidP="0038281B">
      <w:pPr>
        <w:tabs>
          <w:tab w:val="right" w:pos="9639"/>
        </w:tabs>
      </w:pPr>
      <w:r w:rsidRPr="00197C77">
        <w:rPr>
          <w:b/>
        </w:rPr>
        <w:t>Decorations:</w:t>
      </w:r>
      <w:r w:rsidRPr="00197C77">
        <w:t xml:space="preserve"> Queen’s South African Medal and Transvaal clasp</w:t>
      </w:r>
      <w:r>
        <w:t>,</w:t>
      </w:r>
      <w:r w:rsidRPr="00197C77">
        <w:t xml:space="preserve"> Orange River clasp?, </w:t>
      </w:r>
      <w:smartTag w:uri="urn:schemas-microsoft-com:office:smarttags" w:element="place">
        <w:smartTag w:uri="urn:schemas-microsoft-com:office:smarttags" w:element="PlaceType">
          <w:r w:rsidRPr="00197C77">
            <w:t>Cape</w:t>
          </w:r>
        </w:smartTag>
        <w:r w:rsidRPr="00197C77">
          <w:t xml:space="preserve"> </w:t>
        </w:r>
        <w:smartTag w:uri="urn:schemas-microsoft-com:office:smarttags" w:element="PlaceName">
          <w:r w:rsidRPr="00197C77">
            <w:t>Colony</w:t>
          </w:r>
        </w:smartTag>
      </w:smartTag>
      <w:r w:rsidRPr="00197C77">
        <w:t xml:space="preserve"> clasp and a fourth clasp.  Medal, Victory Medal, 1914 – 15 Star</w:t>
      </w:r>
      <w:r>
        <w:t>.</w:t>
      </w:r>
    </w:p>
    <w:p w:rsidR="00F6298A" w:rsidRPr="007221AF" w:rsidRDefault="00F6298A" w:rsidP="0038281B">
      <w:pPr>
        <w:tabs>
          <w:tab w:val="right" w:pos="9639"/>
        </w:tabs>
        <w:rPr>
          <w:b/>
        </w:rPr>
      </w:pPr>
      <w:r w:rsidRPr="007221AF">
        <w:rPr>
          <w:b/>
        </w:rPr>
        <w:t>Memorials:</w:t>
      </w:r>
    </w:p>
    <w:p w:rsidR="00F6298A" w:rsidRDefault="00F6298A" w:rsidP="0038281B">
      <w:pPr>
        <w:pStyle w:val="ListParagraph"/>
        <w:numPr>
          <w:ilvl w:val="0"/>
          <w:numId w:val="2"/>
        </w:numPr>
        <w:spacing w:after="0"/>
      </w:pPr>
      <w:r>
        <w:t>College Hall</w:t>
      </w:r>
    </w:p>
    <w:p w:rsidR="00F6298A" w:rsidRPr="008673B5" w:rsidRDefault="00F6298A" w:rsidP="0038281B">
      <w:pPr>
        <w:pStyle w:val="ListParagraph"/>
        <w:numPr>
          <w:ilvl w:val="0"/>
          <w:numId w:val="2"/>
        </w:numPr>
        <w:spacing w:after="0"/>
        <w:rPr>
          <w:b/>
        </w:rPr>
      </w:pPr>
      <w:smartTag w:uri="urn:schemas-microsoft-com:office:smarttags" w:element="PlaceName">
        <w:r w:rsidRPr="007221AF">
          <w:rPr>
            <w:noProof/>
          </w:rPr>
          <w:t>Ramparts</w:t>
        </w:r>
      </w:smartTag>
      <w:r w:rsidRPr="007221AF">
        <w:rPr>
          <w:noProof/>
        </w:rPr>
        <w:t xml:space="preserve"> </w:t>
      </w:r>
      <w:smartTag w:uri="urn:schemas-microsoft-com:office:smarttags" w:element="PlaceType">
        <w:r w:rsidRPr="007221AF">
          <w:rPr>
            <w:noProof/>
          </w:rPr>
          <w:t>Cemetery</w:t>
        </w:r>
      </w:smartTag>
      <w:r w:rsidRPr="007221AF">
        <w:rPr>
          <w:noProof/>
        </w:rPr>
        <w:t xml:space="preserve"> </w:t>
      </w:r>
      <w:smartTag w:uri="urn:schemas-microsoft-com:office:smarttags" w:element="City">
        <w:r w:rsidRPr="007221AF">
          <w:rPr>
            <w:noProof/>
          </w:rPr>
          <w:t>Lille</w:t>
        </w:r>
      </w:smartTag>
      <w:r w:rsidRPr="007221AF">
        <w:rPr>
          <w:noProof/>
        </w:rPr>
        <w:t xml:space="preserve"> Gate, </w:t>
      </w:r>
      <w:smartTag w:uri="urn:schemas-microsoft-com:office:smarttags" w:element="place">
        <w:r w:rsidRPr="007221AF">
          <w:rPr>
            <w:noProof/>
          </w:rPr>
          <w:t>Ypres</w:t>
        </w:r>
      </w:smartTag>
      <w:r w:rsidRPr="007221AF">
        <w:rPr>
          <w:noProof/>
        </w:rPr>
        <w:t xml:space="preserve"> C 17</w:t>
      </w:r>
    </w:p>
    <w:p w:rsidR="00F6298A" w:rsidRPr="007221AF" w:rsidRDefault="00F6298A" w:rsidP="0038281B">
      <w:pPr>
        <w:pStyle w:val="ListParagraph"/>
        <w:numPr>
          <w:ilvl w:val="0"/>
          <w:numId w:val="2"/>
        </w:numPr>
        <w:spacing w:after="0"/>
        <w:rPr>
          <w:b/>
        </w:rPr>
      </w:pPr>
      <w:smartTag w:uri="urn:schemas-microsoft-com:office:smarttags" w:element="place">
        <w:smartTag w:uri="urn:schemas-microsoft-com:office:smarttags" w:element="City">
          <w:r>
            <w:rPr>
              <w:noProof/>
            </w:rPr>
            <w:t>St John's</w:t>
          </w:r>
        </w:smartTag>
      </w:smartTag>
      <w:r>
        <w:rPr>
          <w:noProof/>
        </w:rPr>
        <w:t xml:space="preserve"> Churchyard</w:t>
      </w:r>
    </w:p>
    <w:p w:rsidR="00F6298A" w:rsidRPr="007221AF" w:rsidRDefault="00F6298A" w:rsidP="0038281B">
      <w:pPr>
        <w:pStyle w:val="ListParagraph"/>
        <w:numPr>
          <w:ilvl w:val="0"/>
          <w:numId w:val="2"/>
        </w:numPr>
        <w:spacing w:after="0"/>
        <w:rPr>
          <w:b/>
        </w:rPr>
      </w:pPr>
      <w:r w:rsidRPr="007221AF">
        <w:rPr>
          <w:noProof/>
        </w:rPr>
        <w:t>Foulon Cemetry</w:t>
      </w:r>
    </w:p>
    <w:p w:rsidR="00F6298A" w:rsidRPr="007221AF" w:rsidRDefault="00F6298A" w:rsidP="0038281B">
      <w:pPr>
        <w:pStyle w:val="ListParagraph"/>
        <w:numPr>
          <w:ilvl w:val="0"/>
          <w:numId w:val="2"/>
        </w:numPr>
        <w:spacing w:after="0"/>
      </w:pPr>
      <w:smartTag w:uri="urn:schemas-microsoft-com:office:smarttags" w:element="place">
        <w:smartTag w:uri="urn:schemas-microsoft-com:office:smarttags" w:element="PlaceType">
          <w:r w:rsidRPr="007221AF">
            <w:t>Town</w:t>
          </w:r>
        </w:smartTag>
        <w:r w:rsidRPr="007221AF">
          <w:t xml:space="preserve"> </w:t>
        </w:r>
        <w:smartTag w:uri="urn:schemas-microsoft-com:office:smarttags" w:element="PlaceType">
          <w:r w:rsidRPr="007221AF">
            <w:t>Church</w:t>
          </w:r>
        </w:smartTag>
      </w:smartTag>
    </w:p>
    <w:p w:rsidR="00F6298A" w:rsidRPr="007221AF" w:rsidRDefault="00F6298A" w:rsidP="0038281B">
      <w:pPr>
        <w:pStyle w:val="ListParagraph"/>
        <w:numPr>
          <w:ilvl w:val="0"/>
          <w:numId w:val="2"/>
        </w:numPr>
        <w:spacing w:after="0"/>
      </w:pPr>
      <w:r w:rsidRPr="007221AF">
        <w:t>Bailiwick Memorial</w:t>
      </w:r>
    </w:p>
    <w:p w:rsidR="00F6298A" w:rsidRDefault="00F6298A" w:rsidP="0038281B">
      <w:pPr>
        <w:pStyle w:val="ListParagraph"/>
        <w:numPr>
          <w:ilvl w:val="0"/>
          <w:numId w:val="2"/>
        </w:numPr>
        <w:spacing w:after="0"/>
      </w:pPr>
      <w:r w:rsidRPr="008673B5">
        <w:t xml:space="preserve">St </w:t>
      </w:r>
      <w:smartTag w:uri="urn:schemas-microsoft-com:office:smarttags" w:element="place">
        <w:smartTag w:uri="urn:schemas-microsoft-com:office:smarttags" w:element="PlaceName">
          <w:r w:rsidRPr="008673B5">
            <w:t>Peter</w:t>
          </w:r>
        </w:smartTag>
        <w:r w:rsidRPr="008673B5">
          <w:t xml:space="preserve"> </w:t>
        </w:r>
        <w:smartTag w:uri="urn:schemas-microsoft-com:office:smarttags" w:element="PlaceName">
          <w:r w:rsidRPr="008673B5">
            <w:t>Port</w:t>
          </w:r>
        </w:smartTag>
      </w:smartTag>
      <w:r w:rsidRPr="008673B5">
        <w:t xml:space="preserve"> Memorial</w:t>
      </w:r>
    </w:p>
    <w:p w:rsidR="00F6298A" w:rsidRPr="008673B5" w:rsidRDefault="00F6298A" w:rsidP="0038281B">
      <w:pPr>
        <w:pStyle w:val="ListParagraph"/>
        <w:numPr>
          <w:ilvl w:val="0"/>
          <w:numId w:val="2"/>
        </w:numPr>
        <w:spacing w:after="0"/>
      </w:pPr>
      <w:smartTag w:uri="urn:schemas-microsoft-com:office:smarttags" w:element="place">
        <w:smartTag w:uri="urn:schemas-microsoft-com:office:smarttags" w:element="PlaceName">
          <w:r>
            <w:t>Rugby</w:t>
          </w:r>
        </w:smartTag>
        <w:r>
          <w:t xml:space="preserve"> </w:t>
        </w:r>
        <w:smartTag w:uri="urn:schemas-microsoft-com:office:smarttags" w:element="PlaceType">
          <w:r>
            <w:t>School</w:t>
          </w:r>
        </w:smartTag>
      </w:smartTag>
      <w:r>
        <w:t xml:space="preserve"> Memorial Chapel</w:t>
      </w:r>
    </w:p>
    <w:p w:rsidR="00F6298A" w:rsidRPr="00F92A10" w:rsidRDefault="006105D6" w:rsidP="00440E57">
      <w:pPr>
        <w:pStyle w:val="Heading1"/>
        <w:rPr>
          <w:lang w:val="pt-PT"/>
        </w:rPr>
      </w:pPr>
      <w:r>
        <w:br w:type="page"/>
      </w:r>
      <w:bookmarkStart w:id="84" w:name="_Toc465841410"/>
      <w:r w:rsidR="00F6298A" w:rsidRPr="00F92A10">
        <w:rPr>
          <w:noProof/>
          <w:lang w:val="pt-PT"/>
        </w:rPr>
        <w:t>Henry Marquis</w:t>
      </w:r>
      <w:r w:rsidR="00F6298A" w:rsidRPr="00F92A10">
        <w:rPr>
          <w:lang w:val="pt-PT"/>
        </w:rPr>
        <w:t xml:space="preserve"> </w:t>
      </w:r>
      <w:r w:rsidR="00F6298A" w:rsidRPr="00F92A10">
        <w:rPr>
          <w:b/>
          <w:noProof/>
          <w:lang w:val="pt-PT"/>
        </w:rPr>
        <w:t>Ozanne</w:t>
      </w:r>
      <w:r w:rsidR="00F6298A" w:rsidRPr="00F92A10">
        <w:rPr>
          <w:b/>
          <w:lang w:val="pt-PT"/>
        </w:rPr>
        <w:t xml:space="preserve"> </w:t>
      </w:r>
      <w:r w:rsidR="00F6298A" w:rsidRPr="00F92A10">
        <w:rPr>
          <w:lang w:val="pt-PT"/>
        </w:rPr>
        <w:t>(</w:t>
      </w:r>
      <w:r w:rsidR="00F6298A" w:rsidRPr="00F92A10">
        <w:rPr>
          <w:noProof/>
          <w:lang w:val="pt-PT"/>
        </w:rPr>
        <w:t>2621</w:t>
      </w:r>
      <w:r w:rsidR="00F6298A" w:rsidRPr="00F92A10">
        <w:rPr>
          <w:lang w:val="pt-PT"/>
        </w:rPr>
        <w:t>)</w:t>
      </w:r>
      <w:bookmarkEnd w:id="84"/>
    </w:p>
    <w:p w:rsidR="00F6298A" w:rsidRPr="00F92A10" w:rsidRDefault="00F6298A" w:rsidP="0038281B">
      <w:pPr>
        <w:tabs>
          <w:tab w:val="right" w:pos="9639"/>
        </w:tabs>
        <w:rPr>
          <w:color w:val="FF0000"/>
          <w:lang w:val="pt-PT"/>
        </w:rPr>
      </w:pPr>
      <w:r w:rsidRPr="00F92A10">
        <w:rPr>
          <w:color w:val="00FF00"/>
          <w:lang w:val="pt-PT"/>
        </w:rPr>
        <w:t xml:space="preserve">                                                               </w:t>
      </w:r>
      <w:r w:rsidRPr="00F92A10">
        <w:rPr>
          <w:color w:val="FF0000"/>
          <w:lang w:val="pt-PT"/>
        </w:rPr>
        <w:t>Service No. 114755</w:t>
      </w:r>
    </w:p>
    <w:p w:rsidR="00F6298A" w:rsidRPr="00431509" w:rsidRDefault="00F6298A" w:rsidP="0038281B">
      <w:pPr>
        <w:tabs>
          <w:tab w:val="right" w:pos="9639"/>
        </w:tabs>
        <w:rPr>
          <w:color w:val="00FF00"/>
          <w:lang w:val="pt-PT"/>
        </w:rPr>
      </w:pPr>
      <w:r w:rsidRPr="00431509">
        <w:rPr>
          <w:color w:val="00FF00"/>
          <w:lang w:val="pt-PT"/>
        </w:rPr>
        <w:t>Vol. III Pg 164</w:t>
      </w:r>
    </w:p>
    <w:p w:rsidR="00F6298A" w:rsidRDefault="00E701C3" w:rsidP="0038281B">
      <w:pPr>
        <w:tabs>
          <w:tab w:val="right" w:pos="9639"/>
        </w:tabs>
      </w:pPr>
      <w:r>
        <w:rPr>
          <w:noProof/>
          <w:lang w:eastAsia="en-GB"/>
        </w:rPr>
        <w:drawing>
          <wp:anchor distT="0" distB="0" distL="114300" distR="114300" simplePos="0" relativeHeight="251646464" behindDoc="1" locked="0" layoutInCell="1" allowOverlap="1" wp14:anchorId="4B0A8E4B" wp14:editId="6F01AA29">
            <wp:simplePos x="0" y="0"/>
            <wp:positionH relativeFrom="column">
              <wp:posOffset>3810</wp:posOffset>
            </wp:positionH>
            <wp:positionV relativeFrom="paragraph">
              <wp:align>top</wp:align>
            </wp:positionV>
            <wp:extent cx="2371725" cy="2266950"/>
            <wp:effectExtent l="0" t="0" r="9525" b="0"/>
            <wp:wrapTight wrapText="bothSides">
              <wp:wrapPolygon edited="0">
                <wp:start x="0" y="0"/>
                <wp:lineTo x="0" y="21418"/>
                <wp:lineTo x="21513" y="21418"/>
                <wp:lineTo x="21513" y="0"/>
                <wp:lineTo x="0" y="0"/>
              </wp:wrapPolygon>
            </wp:wrapTight>
            <wp:docPr id="49" name="irc_mi">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71725" cy="2266950"/>
                    </a:xfrm>
                    <a:prstGeom prst="rect">
                      <a:avLst/>
                    </a:prstGeom>
                    <a:noFill/>
                  </pic:spPr>
                </pic:pic>
              </a:graphicData>
            </a:graphic>
            <wp14:sizeRelH relativeFrom="page">
              <wp14:pctWidth>0</wp14:pctWidth>
            </wp14:sizeRelH>
            <wp14:sizeRelV relativeFrom="page">
              <wp14:pctHeight>0</wp14:pctHeight>
            </wp14:sizeRelV>
          </wp:anchor>
        </w:drawing>
      </w:r>
      <w:r w:rsidR="00F6298A" w:rsidRPr="00431509">
        <w:rPr>
          <w:lang w:val="pt-PT"/>
        </w:rPr>
        <w:t xml:space="preserve">                   </w:t>
      </w:r>
      <w:r>
        <w:rPr>
          <w:noProof/>
          <w:lang w:eastAsia="en-GB"/>
        </w:rPr>
        <w:drawing>
          <wp:inline distT="0" distB="0" distL="0" distR="0" wp14:anchorId="2DE9DBB6" wp14:editId="7F9E8F7C">
            <wp:extent cx="1609725" cy="21431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609725" cy="2143125"/>
                    </a:xfrm>
                    <a:prstGeom prst="rect">
                      <a:avLst/>
                    </a:prstGeom>
                    <a:noFill/>
                    <a:ln>
                      <a:noFill/>
                    </a:ln>
                  </pic:spPr>
                </pic:pic>
              </a:graphicData>
            </a:graphic>
          </wp:inline>
        </w:drawing>
      </w:r>
    </w:p>
    <w:p w:rsidR="00F6298A" w:rsidRDefault="00F6298A" w:rsidP="0038281B">
      <w:pPr>
        <w:tabs>
          <w:tab w:val="right" w:pos="9639"/>
        </w:tabs>
        <w:rPr>
          <w:noProof/>
          <w:color w:val="FF0000"/>
        </w:rPr>
      </w:pPr>
    </w:p>
    <w:p w:rsidR="00F6298A" w:rsidRPr="00F928C4" w:rsidRDefault="00F6298A" w:rsidP="0038281B">
      <w:pPr>
        <w:tabs>
          <w:tab w:val="right" w:pos="9639"/>
        </w:tabs>
        <w:rPr>
          <w:noProof/>
        </w:rPr>
      </w:pPr>
      <w:r>
        <w:rPr>
          <w:noProof/>
        </w:rPr>
        <w:t xml:space="preserve">                </w:t>
      </w:r>
      <w:r w:rsidRPr="00F928C4">
        <w:rPr>
          <w:noProof/>
        </w:rPr>
        <w:t xml:space="preserve">  Regimental  </w:t>
      </w:r>
      <w:r w:rsidRPr="001F1FA1">
        <w:rPr>
          <w:b/>
          <w:noProof/>
        </w:rPr>
        <w:t xml:space="preserve">Cap Badge                      </w:t>
      </w:r>
      <w:r>
        <w:rPr>
          <w:b/>
          <w:noProof/>
        </w:rPr>
        <w:t xml:space="preserve">  </w:t>
      </w:r>
      <w:r w:rsidRPr="001F1FA1">
        <w:rPr>
          <w:b/>
          <w:noProof/>
        </w:rPr>
        <w:t xml:space="preserve">  Grave at </w:t>
      </w:r>
      <w:smartTag w:uri="urn:schemas-microsoft-com:office:smarttags" w:element="place">
        <w:r w:rsidRPr="001F1FA1">
          <w:rPr>
            <w:b/>
            <w:noProof/>
          </w:rPr>
          <w:t>Guildford</w:t>
        </w:r>
      </w:smartTag>
      <w:r w:rsidRPr="001F1FA1">
        <w:rPr>
          <w:b/>
          <w:noProof/>
        </w:rPr>
        <w:t xml:space="preserve"> Old Mount  10 Dec.2015</w:t>
      </w:r>
    </w:p>
    <w:p w:rsidR="00F6298A" w:rsidRPr="00F928C4" w:rsidRDefault="00F6298A" w:rsidP="0038281B">
      <w:pPr>
        <w:tabs>
          <w:tab w:val="right" w:pos="9639"/>
        </w:tabs>
        <w:rPr>
          <w:noProof/>
        </w:rPr>
      </w:pPr>
      <w:r w:rsidRPr="001F1FA1">
        <w:rPr>
          <w:b/>
        </w:rPr>
        <w:t>Born:</w:t>
      </w:r>
      <w:r w:rsidRPr="00F928C4">
        <w:t xml:space="preserve"> </w:t>
      </w:r>
      <w:r w:rsidRPr="00F928C4">
        <w:rPr>
          <w:noProof/>
        </w:rPr>
        <w:t xml:space="preserve">14 May 1878 in St Peter Port, </w:t>
      </w:r>
      <w:smartTag w:uri="urn:schemas-microsoft-com:office:smarttags" w:element="place">
        <w:r w:rsidRPr="00F928C4">
          <w:rPr>
            <w:noProof/>
          </w:rPr>
          <w:t>Guernsey</w:t>
        </w:r>
      </w:smartTag>
      <w:r w:rsidRPr="00F928C4">
        <w:rPr>
          <w:noProof/>
        </w:rPr>
        <w:t>. Son of Henry Ozanne and Louisa Gavet of Valnord.</w:t>
      </w:r>
    </w:p>
    <w:p w:rsidR="00F6298A" w:rsidRDefault="00F6298A" w:rsidP="0038281B">
      <w:pPr>
        <w:tabs>
          <w:tab w:val="right" w:pos="9639"/>
        </w:tabs>
        <w:rPr>
          <w:b/>
        </w:rPr>
      </w:pPr>
      <w:r>
        <w:t>Vide 2886</w:t>
      </w:r>
    </w:p>
    <w:p w:rsidR="00F6298A" w:rsidRPr="00F928C4" w:rsidRDefault="00F6298A" w:rsidP="0038281B">
      <w:pPr>
        <w:tabs>
          <w:tab w:val="right" w:pos="9639"/>
        </w:tabs>
        <w:rPr>
          <w:noProof/>
        </w:rPr>
      </w:pPr>
      <w:r w:rsidRPr="00D940A0">
        <w:rPr>
          <w:b/>
        </w:rPr>
        <w:t xml:space="preserve">Joined </w:t>
      </w:r>
      <w:smartTag w:uri="urn:schemas-microsoft-com:office:smarttags" w:element="place">
        <w:smartTag w:uri="urn:schemas-microsoft-com:office:smarttags" w:element="PlaceName">
          <w:r w:rsidRPr="001F1FA1">
            <w:t>Elizabeth</w:t>
          </w:r>
        </w:smartTag>
        <w:r w:rsidRPr="001F1FA1">
          <w:t xml:space="preserve"> </w:t>
        </w:r>
        <w:smartTag w:uri="urn:schemas-microsoft-com:office:smarttags" w:element="PlaceName">
          <w:r w:rsidRPr="001F1FA1">
            <w:t>College</w:t>
          </w:r>
        </w:smartTag>
      </w:smartTag>
      <w:r w:rsidRPr="001F1FA1">
        <w:t xml:space="preserve"> </w:t>
      </w:r>
      <w:r w:rsidRPr="00F928C4">
        <w:t xml:space="preserve">in </w:t>
      </w:r>
      <w:r w:rsidRPr="00F928C4">
        <w:rPr>
          <w:noProof/>
        </w:rPr>
        <w:t>1890</w:t>
      </w:r>
      <w:r w:rsidRPr="00F928C4">
        <w:t xml:space="preserve"> and left in </w:t>
      </w:r>
      <w:r w:rsidRPr="00F928C4">
        <w:rPr>
          <w:noProof/>
        </w:rPr>
        <w:t>1893</w:t>
      </w:r>
    </w:p>
    <w:p w:rsidR="00F6298A" w:rsidRPr="00F928C4" w:rsidRDefault="00F6298A" w:rsidP="0038281B">
      <w:pPr>
        <w:tabs>
          <w:tab w:val="right" w:pos="9639"/>
        </w:tabs>
        <w:rPr>
          <w:noProof/>
        </w:rPr>
      </w:pPr>
      <w:r w:rsidRPr="00F928C4">
        <w:rPr>
          <w:noProof/>
        </w:rPr>
        <w:t xml:space="preserve">1894 Business in </w:t>
      </w:r>
      <w:smartTag w:uri="urn:schemas-microsoft-com:office:smarttags" w:element="place">
        <w:smartTag w:uri="urn:schemas-microsoft-com:office:smarttags" w:element="City">
          <w:r w:rsidRPr="00F928C4">
            <w:rPr>
              <w:noProof/>
            </w:rPr>
            <w:t>London</w:t>
          </w:r>
        </w:smartTag>
      </w:smartTag>
      <w:r w:rsidRPr="00F928C4">
        <w:rPr>
          <w:noProof/>
        </w:rPr>
        <w:t xml:space="preserve"> with Messrs Hunter Craig and Co Ltd.</w:t>
      </w:r>
      <w:r>
        <w:rPr>
          <w:noProof/>
        </w:rPr>
        <w:t xml:space="preserve"> </w:t>
      </w:r>
      <w:r w:rsidRPr="00F928C4">
        <w:rPr>
          <w:noProof/>
        </w:rPr>
        <w:t>Agent for Southampton District 1898</w:t>
      </w:r>
    </w:p>
    <w:p w:rsidR="00F6298A" w:rsidRPr="00F928C4" w:rsidRDefault="00F6298A" w:rsidP="0038281B">
      <w:pPr>
        <w:tabs>
          <w:tab w:val="right" w:pos="9639"/>
        </w:tabs>
        <w:rPr>
          <w:noProof/>
        </w:rPr>
      </w:pPr>
      <w:r w:rsidRPr="00F928C4">
        <w:rPr>
          <w:noProof/>
        </w:rPr>
        <w:t>Served 17 Months with London Rifle Bde, and six years with Hampshire Regt.</w:t>
      </w:r>
    </w:p>
    <w:p w:rsidR="00F6298A" w:rsidRDefault="00F6298A" w:rsidP="00257629">
      <w:pPr>
        <w:tabs>
          <w:tab w:val="right" w:pos="9639"/>
        </w:tabs>
        <w:rPr>
          <w:b/>
        </w:rPr>
      </w:pPr>
      <w:r w:rsidRPr="00F928C4">
        <w:rPr>
          <w:noProof/>
        </w:rPr>
        <w:t xml:space="preserve">Went to live in </w:t>
      </w:r>
      <w:smartTag w:uri="urn:schemas-microsoft-com:office:smarttags" w:element="place">
        <w:smartTag w:uri="urn:schemas-microsoft-com:office:smarttags" w:element="country-region">
          <w:r w:rsidRPr="00F928C4">
            <w:rPr>
              <w:noProof/>
            </w:rPr>
            <w:t>Canada</w:t>
          </w:r>
        </w:smartTag>
      </w:smartTag>
      <w:r w:rsidRPr="00F928C4">
        <w:rPr>
          <w:noProof/>
        </w:rPr>
        <w:t xml:space="preserve">. 22 Dec 1914 at Swift Current, </w:t>
      </w:r>
      <w:smartTag w:uri="urn:schemas-microsoft-com:office:smarttags" w:element="place">
        <w:smartTag w:uri="urn:schemas-microsoft-com:office:smarttags" w:element="State">
          <w:r w:rsidRPr="00F928C4">
            <w:rPr>
              <w:noProof/>
            </w:rPr>
            <w:t>Saskatchewan</w:t>
          </w:r>
        </w:smartTag>
      </w:smartTag>
      <w:r w:rsidRPr="00F928C4">
        <w:rPr>
          <w:noProof/>
        </w:rPr>
        <w:t>.</w:t>
      </w:r>
      <w:r>
        <w:rPr>
          <w:noProof/>
        </w:rPr>
        <w:t xml:space="preserve"> </w:t>
      </w:r>
      <w:r w:rsidRPr="00F928C4">
        <w:rPr>
          <w:noProof/>
        </w:rPr>
        <w:t>Enlisted in 9</w:t>
      </w:r>
      <w:r w:rsidRPr="00F928C4">
        <w:rPr>
          <w:noProof/>
          <w:vertAlign w:val="superscript"/>
        </w:rPr>
        <w:t>th</w:t>
      </w:r>
      <w:r w:rsidRPr="00F928C4">
        <w:rPr>
          <w:noProof/>
        </w:rPr>
        <w:t xml:space="preserve"> Canadian Mounted Rifles at out break of war 22</w:t>
      </w:r>
      <w:r w:rsidRPr="00F928C4">
        <w:rPr>
          <w:noProof/>
          <w:vertAlign w:val="superscript"/>
        </w:rPr>
        <w:t>nd</w:t>
      </w:r>
      <w:r w:rsidRPr="00F928C4">
        <w:rPr>
          <w:noProof/>
        </w:rPr>
        <w:t xml:space="preserve"> Dec 1914.</w:t>
      </w:r>
      <w:r w:rsidRPr="00F928C4">
        <w:br/>
      </w:r>
      <w:r w:rsidRPr="0053564D">
        <w:rPr>
          <w:b/>
        </w:rPr>
        <w:t>War Service</w:t>
      </w:r>
    </w:p>
    <w:p w:rsidR="00F6298A" w:rsidRPr="00D940A0" w:rsidRDefault="00F6298A" w:rsidP="00257629">
      <w:pPr>
        <w:rPr>
          <w:noProof/>
        </w:rPr>
      </w:pPr>
      <w:r w:rsidRPr="00D940A0">
        <w:rPr>
          <w:noProof/>
        </w:rPr>
        <w:t xml:space="preserve">Henry was Canteen Seargent at the Bramshott Camp, </w:t>
      </w:r>
      <w:smartTag w:uri="urn:schemas-microsoft-com:office:smarttags" w:element="place">
        <w:smartTag w:uri="urn:schemas-microsoft-com:office:smarttags" w:element="City">
          <w:r w:rsidRPr="00D940A0">
            <w:rPr>
              <w:noProof/>
            </w:rPr>
            <w:t>Grayshot Village</w:t>
          </w:r>
        </w:smartTag>
        <w:r w:rsidRPr="00D940A0">
          <w:rPr>
            <w:noProof/>
          </w:rPr>
          <w:t xml:space="preserve">, </w:t>
        </w:r>
        <w:smartTag w:uri="urn:schemas-microsoft-com:office:smarttags" w:element="country-region">
          <w:r w:rsidRPr="00D940A0">
            <w:rPr>
              <w:noProof/>
            </w:rPr>
            <w:t>England</w:t>
          </w:r>
        </w:smartTag>
      </w:smartTag>
      <w:r w:rsidRPr="00D940A0">
        <w:rPr>
          <w:noProof/>
        </w:rPr>
        <w:t xml:space="preserve"> for the Canadian Troops. He asked Lt. Georges Codere, acting adj. for the 41</w:t>
      </w:r>
      <w:r w:rsidRPr="00D940A0">
        <w:rPr>
          <w:noProof/>
          <w:vertAlign w:val="superscript"/>
        </w:rPr>
        <w:t>st</w:t>
      </w:r>
      <w:r w:rsidRPr="00D940A0">
        <w:rPr>
          <w:noProof/>
        </w:rPr>
        <w:t xml:space="preserve"> Canadian Infantry Bde,  to change some of the money ($1000) into English currency which he did. On return from </w:t>
      </w:r>
      <w:smartTag w:uri="urn:schemas-microsoft-com:office:smarttags" w:element="place">
        <w:smartTag w:uri="urn:schemas-microsoft-com:office:smarttags" w:element="City">
          <w:r w:rsidRPr="00D940A0">
            <w:rPr>
              <w:noProof/>
            </w:rPr>
            <w:t>London</w:t>
          </w:r>
        </w:smartTag>
      </w:smartTag>
      <w:r w:rsidRPr="00D940A0">
        <w:rPr>
          <w:noProof/>
        </w:rPr>
        <w:t xml:space="preserve"> with the English currency Codere murdered Henry at Arundel (now Hindhead House). </w:t>
      </w:r>
    </w:p>
    <w:p w:rsidR="00F6298A" w:rsidRPr="00D940A0" w:rsidRDefault="00F6298A" w:rsidP="00257629">
      <w:pPr>
        <w:rPr>
          <w:noProof/>
        </w:rPr>
      </w:pPr>
      <w:r w:rsidRPr="00D940A0">
        <w:rPr>
          <w:noProof/>
        </w:rPr>
        <w:t xml:space="preserve">Codere was detained in </w:t>
      </w:r>
      <w:smartTag w:uri="urn:schemas-microsoft-com:office:smarttags" w:element="place">
        <w:r w:rsidRPr="00D940A0">
          <w:rPr>
            <w:noProof/>
          </w:rPr>
          <w:t>Aldershot</w:t>
        </w:r>
      </w:smartTag>
      <w:r w:rsidRPr="00D940A0">
        <w:rPr>
          <w:noProof/>
        </w:rPr>
        <w:t xml:space="preserve"> and found guilty (after 20 minutes deliberation) and sentenced to death, at the Winchester Assizes in February, but the sentence was later commutted to deportation and a term of imprisonment for life, because he was considered insane (It is said that no details of his deportation and imprisonment exist.)</w:t>
      </w:r>
    </w:p>
    <w:p w:rsidR="00F6298A" w:rsidRPr="00D940A0" w:rsidRDefault="00F6298A" w:rsidP="00257629">
      <w:pPr>
        <w:rPr>
          <w:noProof/>
        </w:rPr>
      </w:pPr>
      <w:r w:rsidRPr="00D940A0">
        <w:rPr>
          <w:noProof/>
        </w:rPr>
        <w:t xml:space="preserve"> In the court translators were required as the witnesses were French Canadians. Codere of Sherbrooke Quebec, was aged 22 and according to witnesses he had told them that he would kill a man.</w:t>
      </w:r>
    </w:p>
    <w:p w:rsidR="00F6298A" w:rsidRDefault="00E701C3" w:rsidP="0038281B">
      <w:pPr>
        <w:tabs>
          <w:tab w:val="right" w:pos="9639"/>
        </w:tabs>
      </w:pPr>
      <w:r>
        <w:rPr>
          <w:noProof/>
          <w:lang w:eastAsia="en-GB"/>
        </w:rPr>
        <w:drawing>
          <wp:anchor distT="0" distB="0" distL="114300" distR="114300" simplePos="0" relativeHeight="251647488" behindDoc="1" locked="0" layoutInCell="1" allowOverlap="1" wp14:anchorId="00F374FF" wp14:editId="16DC1250">
            <wp:simplePos x="0" y="0"/>
            <wp:positionH relativeFrom="column">
              <wp:posOffset>3841750</wp:posOffset>
            </wp:positionH>
            <wp:positionV relativeFrom="paragraph">
              <wp:posOffset>17780</wp:posOffset>
            </wp:positionV>
            <wp:extent cx="2190750" cy="1295400"/>
            <wp:effectExtent l="0" t="0" r="0" b="0"/>
            <wp:wrapTight wrapText="bothSides">
              <wp:wrapPolygon edited="0">
                <wp:start x="0" y="0"/>
                <wp:lineTo x="0" y="21282"/>
                <wp:lineTo x="21412" y="21282"/>
                <wp:lineTo x="21412" y="0"/>
                <wp:lineTo x="0" y="0"/>
              </wp:wrapPolygon>
            </wp:wrapTight>
            <wp:docPr id="50" name="Picture 50" descr="ozanne1.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ozanne1.jpg">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90750" cy="1295400"/>
                    </a:xfrm>
                    <a:prstGeom prst="rect">
                      <a:avLst/>
                    </a:prstGeom>
                    <a:noFill/>
                  </pic:spPr>
                </pic:pic>
              </a:graphicData>
            </a:graphic>
            <wp14:sizeRelH relativeFrom="page">
              <wp14:pctWidth>0</wp14:pctWidth>
            </wp14:sizeRelH>
            <wp14:sizeRelV relativeFrom="page">
              <wp14:pctHeight>0</wp14:pctHeight>
            </wp14:sizeRelV>
          </wp:anchor>
        </w:drawing>
      </w:r>
      <w:r w:rsidR="00F6298A" w:rsidRPr="001F1FA1">
        <w:rPr>
          <w:b/>
        </w:rPr>
        <w:t>Died:</w:t>
      </w:r>
      <w:r w:rsidR="00F6298A">
        <w:t xml:space="preserve"> </w:t>
      </w:r>
      <w:r w:rsidR="00F6298A">
        <w:rPr>
          <w:noProof/>
        </w:rPr>
        <w:t>08/</w:t>
      </w:r>
      <w:r w:rsidR="00F6298A">
        <w:rPr>
          <w:noProof/>
          <w:color w:val="FF0000"/>
        </w:rPr>
        <w:t>10</w:t>
      </w:r>
      <w:r w:rsidR="00F6298A">
        <w:rPr>
          <w:noProof/>
        </w:rPr>
        <w:t xml:space="preserve"> December 1915</w:t>
      </w:r>
      <w:r w:rsidR="00F6298A">
        <w:t xml:space="preserve"> aged </w:t>
      </w:r>
      <w:r w:rsidR="00F6298A">
        <w:rPr>
          <w:noProof/>
        </w:rPr>
        <w:t>37</w:t>
      </w:r>
      <w:r w:rsidR="00F6298A">
        <w:br/>
      </w:r>
    </w:p>
    <w:p w:rsidR="00F6298A" w:rsidRDefault="00F6298A" w:rsidP="0038281B">
      <w:pPr>
        <w:tabs>
          <w:tab w:val="right" w:pos="9639"/>
        </w:tabs>
        <w:rPr>
          <w:color w:val="FF0000"/>
        </w:rPr>
      </w:pPr>
      <w:r w:rsidRPr="001F1FA1">
        <w:rPr>
          <w:b/>
        </w:rPr>
        <w:t>Decorations:</w:t>
      </w:r>
      <w:r>
        <w:t xml:space="preserve"> </w:t>
      </w:r>
      <w:r>
        <w:rPr>
          <w:color w:val="FF0000"/>
        </w:rPr>
        <w:t>Medal</w:t>
      </w:r>
    </w:p>
    <w:p w:rsidR="00F6298A" w:rsidRDefault="00F6298A" w:rsidP="00D940A0">
      <w:pPr>
        <w:tabs>
          <w:tab w:val="right" w:pos="9639"/>
        </w:tabs>
        <w:rPr>
          <w:rFonts w:ascii="Helvetica" w:hAnsi="Helvetica" w:cs="Helvetica"/>
          <w:color w:val="333300"/>
          <w:sz w:val="20"/>
          <w:szCs w:val="20"/>
        </w:rPr>
      </w:pPr>
      <w:r>
        <w:rPr>
          <w:rFonts w:ascii="Helvetica" w:hAnsi="Helvetica" w:cs="Helvetica"/>
          <w:color w:val="333300"/>
          <w:sz w:val="20"/>
          <w:szCs w:val="20"/>
        </w:rPr>
        <w:t xml:space="preserve">                                            From Gentleman's M. I. Club by Dante</w:t>
      </w:r>
    </w:p>
    <w:p w:rsidR="00F6298A" w:rsidRPr="001F1FA1" w:rsidRDefault="00F6298A" w:rsidP="0038281B">
      <w:pPr>
        <w:tabs>
          <w:tab w:val="right" w:pos="9639"/>
        </w:tabs>
        <w:rPr>
          <w:b/>
        </w:rPr>
      </w:pPr>
      <w:r w:rsidRPr="001F1FA1">
        <w:rPr>
          <w:b/>
        </w:rPr>
        <w:t>Memorials:</w:t>
      </w:r>
    </w:p>
    <w:p w:rsidR="00F6298A" w:rsidRDefault="00F6298A" w:rsidP="0038281B">
      <w:pPr>
        <w:pStyle w:val="ListParagraph"/>
        <w:numPr>
          <w:ilvl w:val="0"/>
          <w:numId w:val="2"/>
        </w:numPr>
        <w:spacing w:after="0"/>
      </w:pPr>
      <w:r>
        <w:t>College Hall</w:t>
      </w:r>
    </w:p>
    <w:p w:rsidR="00F6298A" w:rsidRPr="000F2E69" w:rsidRDefault="00F6298A" w:rsidP="0038281B">
      <w:pPr>
        <w:pStyle w:val="ListParagraph"/>
        <w:numPr>
          <w:ilvl w:val="0"/>
          <w:numId w:val="2"/>
        </w:numPr>
        <w:spacing w:after="0"/>
        <w:rPr>
          <w:b/>
        </w:rPr>
      </w:pPr>
      <w:smartTag w:uri="urn:schemas-microsoft-com:office:smarttags" w:element="place">
        <w:r w:rsidRPr="000F2E69">
          <w:rPr>
            <w:noProof/>
          </w:rPr>
          <w:t>Guildford</w:t>
        </w:r>
      </w:smartTag>
      <w:r w:rsidRPr="000F2E69">
        <w:rPr>
          <w:noProof/>
        </w:rPr>
        <w:t xml:space="preserve"> Old Mount Cemetery H1</w:t>
      </w:r>
    </w:p>
    <w:p w:rsidR="00F6298A" w:rsidRPr="00D940A0" w:rsidRDefault="00F6298A" w:rsidP="0038281B">
      <w:pPr>
        <w:pStyle w:val="ListParagraph"/>
        <w:numPr>
          <w:ilvl w:val="0"/>
          <w:numId w:val="2"/>
        </w:numPr>
        <w:spacing w:after="0"/>
        <w:rPr>
          <w:b/>
        </w:rPr>
      </w:pPr>
      <w:r>
        <w:rPr>
          <w:noProof/>
        </w:rPr>
        <w:t>Canadian virtual Memorial</w:t>
      </w:r>
    </w:p>
    <w:p w:rsidR="00F6298A" w:rsidRPr="00CF7D52" w:rsidRDefault="00F6298A" w:rsidP="00D940A0">
      <w:pPr>
        <w:pStyle w:val="ListParagraph"/>
        <w:numPr>
          <w:ilvl w:val="0"/>
          <w:numId w:val="2"/>
        </w:numPr>
        <w:spacing w:after="0"/>
        <w:rPr>
          <w:b/>
        </w:rPr>
      </w:pPr>
      <w:smartTag w:uri="urn:schemas-microsoft-com:office:smarttags" w:element="place">
        <w:smartTag w:uri="urn:schemas-microsoft-com:office:smarttags" w:element="State">
          <w:r>
            <w:rPr>
              <w:noProof/>
            </w:rPr>
            <w:t>Saskatchewan</w:t>
          </w:r>
        </w:smartTag>
      </w:smartTag>
      <w:r>
        <w:rPr>
          <w:noProof/>
        </w:rPr>
        <w:t xml:space="preserve"> virtual Memorial                                   </w:t>
      </w:r>
    </w:p>
    <w:p w:rsidR="00F6298A" w:rsidRDefault="00F6298A" w:rsidP="00440E57">
      <w:pPr>
        <w:pStyle w:val="Heading1"/>
        <w:rPr>
          <w:noProof/>
        </w:rPr>
      </w:pPr>
    </w:p>
    <w:p w:rsidR="00F6298A" w:rsidRPr="00440E57" w:rsidRDefault="00F6298A" w:rsidP="00440E57">
      <w:pPr>
        <w:pStyle w:val="Heading1"/>
      </w:pPr>
      <w:bookmarkStart w:id="85" w:name="_Toc465841411"/>
      <w:r w:rsidRPr="00E7355C">
        <w:rPr>
          <w:noProof/>
        </w:rPr>
        <w:t>Frederick Neville</w:t>
      </w:r>
      <w:r w:rsidRPr="00440E57">
        <w:t xml:space="preserve"> </w:t>
      </w:r>
      <w:r w:rsidRPr="00E7355C">
        <w:rPr>
          <w:b/>
          <w:noProof/>
        </w:rPr>
        <w:t>Parker</w:t>
      </w:r>
      <w:r w:rsidRPr="00440E57">
        <w:rPr>
          <w:b/>
        </w:rPr>
        <w:t xml:space="preserve"> </w:t>
      </w:r>
      <w:r w:rsidRPr="00440E57">
        <w:t>(</w:t>
      </w:r>
      <w:r w:rsidRPr="00E7355C">
        <w:rPr>
          <w:noProof/>
        </w:rPr>
        <w:t>3063</w:t>
      </w:r>
      <w:r w:rsidRPr="00440E57">
        <w:t>)</w:t>
      </w:r>
      <w:bookmarkEnd w:id="85"/>
    </w:p>
    <w:p w:rsidR="00F6298A" w:rsidRDefault="00F6298A" w:rsidP="0038281B">
      <w:pPr>
        <w:tabs>
          <w:tab w:val="right" w:pos="9639"/>
        </w:tabs>
        <w:rPr>
          <w:color w:val="00FF00"/>
        </w:rPr>
      </w:pPr>
      <w:r w:rsidRPr="004E2A2A">
        <w:rPr>
          <w:color w:val="00FF00"/>
        </w:rPr>
        <w:t>Vol. III Pg 257</w:t>
      </w:r>
    </w:p>
    <w:p w:rsidR="00F6298A" w:rsidRDefault="00F6298A" w:rsidP="0038281B">
      <w:pPr>
        <w:tabs>
          <w:tab w:val="right" w:pos="9639"/>
        </w:tabs>
        <w:rPr>
          <w:color w:val="00FF00"/>
        </w:rPr>
      </w:pPr>
    </w:p>
    <w:p w:rsidR="00F6298A" w:rsidRPr="004E2A2A" w:rsidRDefault="00F6298A" w:rsidP="0038281B">
      <w:pPr>
        <w:tabs>
          <w:tab w:val="right" w:pos="9639"/>
        </w:tabs>
        <w:rPr>
          <w:color w:val="00FF00"/>
        </w:rPr>
      </w:pPr>
    </w:p>
    <w:p w:rsidR="00F6298A" w:rsidRPr="007A214C" w:rsidRDefault="00E701C3" w:rsidP="0038281B">
      <w:pPr>
        <w:tabs>
          <w:tab w:val="right" w:pos="9639"/>
        </w:tabs>
      </w:pPr>
      <w:r>
        <w:rPr>
          <w:noProof/>
          <w:lang w:eastAsia="en-GB"/>
        </w:rPr>
        <w:drawing>
          <wp:anchor distT="0" distB="0" distL="114300" distR="114300" simplePos="0" relativeHeight="251640320" behindDoc="1" locked="0" layoutInCell="1" allowOverlap="1" wp14:anchorId="13B738F8" wp14:editId="77114005">
            <wp:simplePos x="0" y="0"/>
            <wp:positionH relativeFrom="column">
              <wp:posOffset>3810</wp:posOffset>
            </wp:positionH>
            <wp:positionV relativeFrom="paragraph">
              <wp:align>inside</wp:align>
            </wp:positionV>
            <wp:extent cx="3067050" cy="2543175"/>
            <wp:effectExtent l="0" t="0" r="0" b="9525"/>
            <wp:wrapTight wrapText="bothSides">
              <wp:wrapPolygon edited="0">
                <wp:start x="0" y="0"/>
                <wp:lineTo x="0" y="21519"/>
                <wp:lineTo x="21466" y="21519"/>
                <wp:lineTo x="21466"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067050" cy="2543175"/>
                    </a:xfrm>
                    <a:prstGeom prst="rect">
                      <a:avLst/>
                    </a:prstGeom>
                    <a:noFill/>
                  </pic:spPr>
                </pic:pic>
              </a:graphicData>
            </a:graphic>
            <wp14:sizeRelH relativeFrom="page">
              <wp14:pctWidth>0</wp14:pctWidth>
            </wp14:sizeRelH>
            <wp14:sizeRelV relativeFrom="page">
              <wp14:pctHeight>0</wp14:pctHeight>
            </wp14:sizeRelV>
          </wp:anchor>
        </w:drawing>
      </w:r>
    </w:p>
    <w:p w:rsidR="00F6298A" w:rsidRDefault="00F6298A" w:rsidP="007A214C">
      <w:pPr>
        <w:tabs>
          <w:tab w:val="right" w:pos="9639"/>
        </w:tabs>
        <w:rPr>
          <w:b/>
        </w:rPr>
      </w:pPr>
    </w:p>
    <w:p w:rsidR="00F6298A" w:rsidRDefault="00F6298A" w:rsidP="007A214C">
      <w:pPr>
        <w:tabs>
          <w:tab w:val="right" w:pos="9639"/>
        </w:tabs>
        <w:rPr>
          <w:b/>
        </w:rPr>
      </w:pPr>
    </w:p>
    <w:p w:rsidR="00F6298A" w:rsidRPr="001F1FA1" w:rsidRDefault="00F6298A" w:rsidP="007A214C">
      <w:pPr>
        <w:tabs>
          <w:tab w:val="right" w:pos="9639"/>
        </w:tabs>
        <w:rPr>
          <w:b/>
        </w:rPr>
      </w:pPr>
      <w:r w:rsidRPr="001F1FA1">
        <w:rPr>
          <w:b/>
        </w:rPr>
        <w:t>Picture taken from the school 1909 1st XI</w:t>
      </w:r>
      <w:r>
        <w:rPr>
          <w:b/>
        </w:rPr>
        <w:t xml:space="preserve"> </w:t>
      </w:r>
      <w:r w:rsidRPr="001F1FA1">
        <w:rPr>
          <w:b/>
        </w:rPr>
        <w:t xml:space="preserve">Football </w:t>
      </w:r>
      <w:r>
        <w:rPr>
          <w:b/>
        </w:rPr>
        <w:t>Team</w:t>
      </w:r>
      <w:r w:rsidRPr="001F1FA1">
        <w:rPr>
          <w:b/>
        </w:rPr>
        <w:t xml:space="preserve"> photograph.</w:t>
      </w:r>
    </w:p>
    <w:p w:rsidR="00F6298A" w:rsidRPr="007A214C" w:rsidRDefault="00F6298A" w:rsidP="0038281B">
      <w:pPr>
        <w:tabs>
          <w:tab w:val="right" w:pos="9639"/>
        </w:tabs>
      </w:pPr>
    </w:p>
    <w:p w:rsidR="00F6298A" w:rsidRPr="007A214C" w:rsidRDefault="00F6298A" w:rsidP="0038281B">
      <w:pPr>
        <w:tabs>
          <w:tab w:val="right" w:pos="9639"/>
        </w:tabs>
      </w:pPr>
      <w:r w:rsidRPr="001F1FA1">
        <w:rPr>
          <w:b/>
        </w:rPr>
        <w:t>Born:</w:t>
      </w:r>
      <w:r w:rsidRPr="007A214C">
        <w:t xml:space="preserve"> </w:t>
      </w:r>
      <w:r w:rsidRPr="007A214C">
        <w:rPr>
          <w:noProof/>
        </w:rPr>
        <w:t xml:space="preserve">8 November 1892 in Torquay. Son of Maj. Gen. Neville Fraser Parker (Indian Army) and Anna Sarah Abbott of </w:t>
      </w:r>
      <w:smartTag w:uri="urn:schemas-microsoft-com:office:smarttags" w:element="address">
        <w:smartTag w:uri="urn:schemas-microsoft-com:office:smarttags" w:element="place">
          <w:smartTag w:uri="urn:schemas-microsoft-com:office:smarttags" w:element="Street">
            <w:smartTag w:uri="urn:schemas-microsoft-com:office:smarttags" w:element="place">
              <w:r w:rsidRPr="007A214C">
                <w:rPr>
                  <w:noProof/>
                </w:rPr>
                <w:t>4 Bloomfield Place</w:t>
              </w:r>
            </w:smartTag>
          </w:smartTag>
          <w:r w:rsidRPr="007A214C">
            <w:rPr>
              <w:noProof/>
            </w:rPr>
            <w:t xml:space="preserve"> </w:t>
          </w:r>
          <w:smartTag w:uri="urn:schemas-microsoft-com:office:smarttags" w:element="City">
            <w:smartTag w:uri="urn:schemas-microsoft-com:office:smarttags" w:element="place">
              <w:r w:rsidRPr="007A214C">
                <w:rPr>
                  <w:noProof/>
                </w:rPr>
                <w:t>Bath</w:t>
              </w:r>
            </w:smartTag>
          </w:smartTag>
        </w:smartTag>
      </w:smartTag>
      <w:r w:rsidRPr="007A214C">
        <w:rPr>
          <w:noProof/>
        </w:rPr>
        <w:t>.</w:t>
      </w:r>
      <w:r w:rsidRPr="007A214C">
        <w:tab/>
      </w:r>
    </w:p>
    <w:p w:rsidR="00F6298A" w:rsidRPr="007A214C" w:rsidRDefault="00F6298A" w:rsidP="0038281B">
      <w:pPr>
        <w:tabs>
          <w:tab w:val="right" w:pos="9639"/>
        </w:tabs>
      </w:pPr>
      <w:r w:rsidRPr="00852E9E">
        <w:rPr>
          <w:noProof/>
        </w:rPr>
        <w:t>Brother  3062 2nd Lt Oxford &amp; Bucks wounded in May 1917 but survived the war</w:t>
      </w:r>
      <w:r>
        <w:rPr>
          <w:noProof/>
        </w:rPr>
        <w:t>.</w:t>
      </w:r>
    </w:p>
    <w:p w:rsidR="00F6298A" w:rsidRPr="007A214C" w:rsidRDefault="00F6298A" w:rsidP="0038281B">
      <w:pPr>
        <w:tabs>
          <w:tab w:val="right" w:pos="9639"/>
        </w:tabs>
      </w:pPr>
    </w:p>
    <w:p w:rsidR="00F6298A" w:rsidRPr="007A214C" w:rsidRDefault="00F6298A" w:rsidP="0038281B">
      <w:pPr>
        <w:tabs>
          <w:tab w:val="right" w:pos="9639"/>
        </w:tabs>
      </w:pPr>
      <w:r w:rsidRPr="001F1FA1">
        <w:rPr>
          <w:b/>
        </w:rPr>
        <w:t>Joined</w:t>
      </w:r>
      <w:r w:rsidRPr="007A214C">
        <w:t xml:space="preserve"> </w:t>
      </w:r>
      <w:smartTag w:uri="urn:schemas-microsoft-com:office:smarttags" w:element="place">
        <w:smartTag w:uri="urn:schemas-microsoft-com:office:smarttags" w:element="PlaceName">
          <w:r w:rsidRPr="007A214C">
            <w:t>Elizabeth</w:t>
          </w:r>
        </w:smartTag>
        <w:r w:rsidRPr="007A214C">
          <w:t xml:space="preserve"> </w:t>
        </w:r>
        <w:smartTag w:uri="urn:schemas-microsoft-com:office:smarttags" w:element="PlaceName">
          <w:r w:rsidRPr="007A214C">
            <w:t>College</w:t>
          </w:r>
        </w:smartTag>
      </w:smartTag>
      <w:r w:rsidRPr="007A214C">
        <w:t xml:space="preserve"> in </w:t>
      </w:r>
      <w:r w:rsidRPr="007A214C">
        <w:rPr>
          <w:noProof/>
        </w:rPr>
        <w:t>1903</w:t>
      </w:r>
      <w:r w:rsidRPr="007A214C">
        <w:t xml:space="preserve"> and left in </w:t>
      </w:r>
      <w:r w:rsidRPr="007A214C">
        <w:rPr>
          <w:noProof/>
        </w:rPr>
        <w:t>1910</w:t>
      </w:r>
      <w:r>
        <w:rPr>
          <w:noProof/>
        </w:rPr>
        <w:t>.</w:t>
      </w:r>
      <w:r w:rsidRPr="007A214C">
        <w:br/>
      </w:r>
      <w:r w:rsidR="00D22CC9">
        <w:t>2nd</w:t>
      </w:r>
      <w:r w:rsidRPr="007A214C">
        <w:t xml:space="preserve"> XI Cricket and 1</w:t>
      </w:r>
      <w:r w:rsidRPr="007A214C">
        <w:rPr>
          <w:vertAlign w:val="superscript"/>
        </w:rPr>
        <w:t>st</w:t>
      </w:r>
      <w:r w:rsidRPr="007A214C">
        <w:t xml:space="preserve"> XI Football 1908 – 10</w:t>
      </w:r>
      <w:r>
        <w:t>.</w:t>
      </w:r>
    </w:p>
    <w:p w:rsidR="00F6298A" w:rsidRPr="007A214C" w:rsidRDefault="00F6298A" w:rsidP="0038281B">
      <w:pPr>
        <w:tabs>
          <w:tab w:val="right" w:pos="9639"/>
        </w:tabs>
      </w:pPr>
    </w:p>
    <w:p w:rsidR="00F6298A" w:rsidRPr="007A214C" w:rsidRDefault="00F6298A" w:rsidP="0038281B">
      <w:pPr>
        <w:tabs>
          <w:tab w:val="right" w:pos="9639"/>
        </w:tabs>
      </w:pPr>
      <w:r w:rsidRPr="007A214C">
        <w:t xml:space="preserve">Business in </w:t>
      </w:r>
      <w:smartTag w:uri="urn:schemas-microsoft-com:office:smarttags" w:element="place">
        <w:smartTag w:uri="urn:schemas-microsoft-com:office:smarttags" w:element="country-region">
          <w:r w:rsidRPr="007A214C">
            <w:t>Burma</w:t>
          </w:r>
        </w:smartTag>
      </w:smartTag>
      <w:r>
        <w:t>.</w:t>
      </w:r>
    </w:p>
    <w:p w:rsidR="00F6298A" w:rsidRPr="007A214C" w:rsidRDefault="00F6298A" w:rsidP="0038281B">
      <w:pPr>
        <w:tabs>
          <w:tab w:val="right" w:pos="9639"/>
        </w:tabs>
      </w:pPr>
    </w:p>
    <w:p w:rsidR="00F6298A" w:rsidRPr="007A214C" w:rsidRDefault="00F6298A" w:rsidP="004E2A2A">
      <w:pPr>
        <w:spacing w:before="240"/>
        <w:rPr>
          <w:b/>
        </w:rPr>
      </w:pPr>
      <w:r w:rsidRPr="007A214C">
        <w:rPr>
          <w:b/>
        </w:rPr>
        <w:t>War Service</w:t>
      </w:r>
    </w:p>
    <w:p w:rsidR="00F6298A" w:rsidRPr="007A214C" w:rsidRDefault="00F6298A" w:rsidP="00DD352E">
      <w:pPr>
        <w:spacing w:before="240"/>
      </w:pPr>
      <w:r w:rsidRPr="007A214C">
        <w:t>Private in Artist’s Corps, London Regt</w:t>
      </w:r>
      <w:r>
        <w:t>. 1633,</w:t>
      </w:r>
      <w:r w:rsidRPr="007A214C">
        <w:t xml:space="preserve"> 1914</w:t>
      </w:r>
      <w:r>
        <w:t xml:space="preserve">.  </w:t>
      </w:r>
      <w:r w:rsidRPr="007A214C">
        <w:rPr>
          <w:noProof/>
        </w:rPr>
        <w:t>March 1915</w:t>
      </w:r>
      <w:r>
        <w:rPr>
          <w:noProof/>
        </w:rPr>
        <w:t xml:space="preserve">  </w:t>
      </w:r>
      <w:r w:rsidRPr="007A214C">
        <w:rPr>
          <w:noProof/>
        </w:rPr>
        <w:t>2nd Lieutenant</w:t>
      </w:r>
      <w:r w:rsidRPr="007A214C">
        <w:t xml:space="preserve"> in the </w:t>
      </w:r>
      <w:r w:rsidRPr="007A214C">
        <w:rPr>
          <w:noProof/>
        </w:rPr>
        <w:t>1st King’s Royal Rifle Corps</w:t>
      </w:r>
      <w:r>
        <w:rPr>
          <w:noProof/>
        </w:rPr>
        <w:t>.</w:t>
      </w:r>
      <w:r w:rsidRPr="007A214C">
        <w:rPr>
          <w:noProof/>
        </w:rPr>
        <w:t xml:space="preserve"> </w:t>
      </w:r>
    </w:p>
    <w:p w:rsidR="00F6298A" w:rsidRPr="007A214C" w:rsidRDefault="00F6298A" w:rsidP="0038281B">
      <w:pPr>
        <w:tabs>
          <w:tab w:val="right" w:pos="9639"/>
        </w:tabs>
      </w:pPr>
    </w:p>
    <w:p w:rsidR="00F6298A" w:rsidRPr="007A214C" w:rsidRDefault="00F6298A" w:rsidP="0038281B">
      <w:pPr>
        <w:tabs>
          <w:tab w:val="right" w:pos="9639"/>
        </w:tabs>
      </w:pPr>
      <w:r w:rsidRPr="001F1FA1">
        <w:rPr>
          <w:b/>
        </w:rPr>
        <w:t>Died:</w:t>
      </w:r>
      <w:r w:rsidRPr="007A214C">
        <w:t xml:space="preserve"> </w:t>
      </w:r>
      <w:r w:rsidRPr="007A214C">
        <w:rPr>
          <w:noProof/>
        </w:rPr>
        <w:t>2</w:t>
      </w:r>
      <w:r>
        <w:rPr>
          <w:noProof/>
        </w:rPr>
        <w:t>9</w:t>
      </w:r>
      <w:r w:rsidRPr="007A214C">
        <w:rPr>
          <w:noProof/>
        </w:rPr>
        <w:t>? April 1915</w:t>
      </w:r>
      <w:r w:rsidRPr="007A214C">
        <w:t xml:space="preserve"> KIA aged </w:t>
      </w:r>
      <w:r w:rsidRPr="007A214C">
        <w:rPr>
          <w:noProof/>
        </w:rPr>
        <w:t>22</w:t>
      </w:r>
      <w:r w:rsidRPr="007A214C">
        <w:br/>
      </w:r>
    </w:p>
    <w:p w:rsidR="00F6298A" w:rsidRPr="007A214C" w:rsidRDefault="00F6298A" w:rsidP="0038281B">
      <w:pPr>
        <w:tabs>
          <w:tab w:val="right" w:pos="9639"/>
        </w:tabs>
      </w:pPr>
      <w:r w:rsidRPr="007A214C">
        <w:t>Decorations: Medal, Victory Medal 1914 Star and Clasp</w:t>
      </w:r>
    </w:p>
    <w:p w:rsidR="00F6298A" w:rsidRPr="007A214C" w:rsidRDefault="00F6298A" w:rsidP="0038281B">
      <w:pPr>
        <w:tabs>
          <w:tab w:val="right" w:pos="9639"/>
        </w:tabs>
      </w:pPr>
    </w:p>
    <w:p w:rsidR="00F6298A" w:rsidRPr="001F1FA1" w:rsidRDefault="00F6298A" w:rsidP="0038281B">
      <w:pPr>
        <w:tabs>
          <w:tab w:val="right" w:pos="9639"/>
        </w:tabs>
        <w:rPr>
          <w:b/>
        </w:rPr>
      </w:pPr>
      <w:r w:rsidRPr="001F1FA1">
        <w:rPr>
          <w:b/>
        </w:rPr>
        <w:t>Memorials:</w:t>
      </w:r>
    </w:p>
    <w:p w:rsidR="00F6298A" w:rsidRPr="007A214C" w:rsidRDefault="00F6298A" w:rsidP="0038281B">
      <w:pPr>
        <w:pStyle w:val="ListParagraph"/>
        <w:numPr>
          <w:ilvl w:val="0"/>
          <w:numId w:val="2"/>
        </w:numPr>
        <w:spacing w:after="0"/>
      </w:pPr>
      <w:r w:rsidRPr="007A214C">
        <w:t>College Hall</w:t>
      </w:r>
    </w:p>
    <w:p w:rsidR="00F6298A" w:rsidRPr="007A214C" w:rsidRDefault="00F6298A" w:rsidP="0038281B">
      <w:pPr>
        <w:pStyle w:val="ListParagraph"/>
        <w:numPr>
          <w:ilvl w:val="0"/>
          <w:numId w:val="2"/>
        </w:numPr>
        <w:spacing w:after="0"/>
        <w:rPr>
          <w:b/>
        </w:rPr>
      </w:pPr>
      <w:smartTag w:uri="urn:schemas-microsoft-com:office:smarttags" w:element="place">
        <w:smartTag w:uri="urn:schemas-microsoft-com:office:smarttags" w:element="PlaceName">
          <w:r w:rsidRPr="007A214C">
            <w:rPr>
              <w:noProof/>
            </w:rPr>
            <w:t>Bethune</w:t>
          </w:r>
        </w:smartTag>
        <w:r w:rsidRPr="007A214C">
          <w:rPr>
            <w:noProof/>
          </w:rPr>
          <w:t xml:space="preserve"> </w:t>
        </w:r>
        <w:smartTag w:uri="urn:schemas-microsoft-com:office:smarttags" w:element="PlaceType">
          <w:r w:rsidRPr="007A214C">
            <w:rPr>
              <w:noProof/>
            </w:rPr>
            <w:t>Town</w:t>
          </w:r>
        </w:smartTag>
        <w:r w:rsidRPr="007A214C">
          <w:rPr>
            <w:noProof/>
          </w:rPr>
          <w:t xml:space="preserve"> </w:t>
        </w:r>
        <w:smartTag w:uri="urn:schemas-microsoft-com:office:smarttags" w:element="PlaceType">
          <w:r w:rsidRPr="007A214C">
            <w:rPr>
              <w:noProof/>
            </w:rPr>
            <w:t>Cemetery</w:t>
          </w:r>
        </w:smartTag>
      </w:smartTag>
      <w:r w:rsidRPr="007A214C">
        <w:rPr>
          <w:noProof/>
        </w:rPr>
        <w:t xml:space="preserve">  II B 16</w:t>
      </w:r>
    </w:p>
    <w:p w:rsidR="00F6298A" w:rsidRPr="007A214C" w:rsidRDefault="00F6298A" w:rsidP="00D44403">
      <w:pPr>
        <w:pStyle w:val="ListParagraph"/>
        <w:spacing w:after="0"/>
        <w:rPr>
          <w:noProof/>
        </w:rPr>
      </w:pPr>
    </w:p>
    <w:p w:rsidR="00F6298A" w:rsidRDefault="006105D6" w:rsidP="00440E57">
      <w:pPr>
        <w:pStyle w:val="Heading1"/>
      </w:pPr>
      <w:r>
        <w:br w:type="page"/>
      </w:r>
      <w:bookmarkStart w:id="86" w:name="_Toc465841412"/>
      <w:r w:rsidR="00F6298A" w:rsidRPr="00E7355C">
        <w:rPr>
          <w:noProof/>
        </w:rPr>
        <w:t>Theodore David</w:t>
      </w:r>
      <w:r w:rsidR="00F6298A" w:rsidRPr="00440E57">
        <w:t xml:space="preserve"> </w:t>
      </w:r>
      <w:r w:rsidR="00F6298A" w:rsidRPr="00E7355C">
        <w:rPr>
          <w:b/>
          <w:noProof/>
        </w:rPr>
        <w:t>Parkes</w:t>
      </w:r>
      <w:r w:rsidR="00F6298A" w:rsidRPr="00440E57">
        <w:rPr>
          <w:b/>
        </w:rPr>
        <w:t xml:space="preserve"> </w:t>
      </w:r>
      <w:r w:rsidR="00F6298A" w:rsidRPr="00440E57">
        <w:t>(</w:t>
      </w:r>
      <w:r w:rsidR="00F6298A" w:rsidRPr="00E7355C">
        <w:rPr>
          <w:noProof/>
        </w:rPr>
        <w:t>3099</w:t>
      </w:r>
      <w:r w:rsidR="00F6298A" w:rsidRPr="00440E57">
        <w:t>)</w:t>
      </w:r>
      <w:bookmarkEnd w:id="86"/>
    </w:p>
    <w:p w:rsidR="00F6298A" w:rsidRPr="005B1065" w:rsidRDefault="00F6298A" w:rsidP="005B1065">
      <w:pPr>
        <w:rPr>
          <w:color w:val="FF0000"/>
        </w:rPr>
      </w:pPr>
      <w:r>
        <w:t xml:space="preserve">                                                               </w:t>
      </w:r>
      <w:r w:rsidRPr="005B1065">
        <w:rPr>
          <w:color w:val="FF0000"/>
        </w:rPr>
        <w:t>Service No 871/1</w:t>
      </w:r>
    </w:p>
    <w:p w:rsidR="00F6298A" w:rsidRPr="00FC1615" w:rsidRDefault="00F6298A" w:rsidP="0038281B">
      <w:pPr>
        <w:tabs>
          <w:tab w:val="right" w:pos="9639"/>
        </w:tabs>
      </w:pPr>
      <w:r>
        <w:rPr>
          <w:color w:val="00FF00"/>
        </w:rPr>
        <w:t>VOL. III Pg 264</w:t>
      </w:r>
    </w:p>
    <w:p w:rsidR="00F6298A" w:rsidRPr="00FC1615" w:rsidRDefault="00F6298A" w:rsidP="0038281B">
      <w:pPr>
        <w:tabs>
          <w:tab w:val="right" w:pos="9639"/>
        </w:tabs>
        <w:rPr>
          <w:color w:val="FF0000"/>
        </w:rPr>
      </w:pPr>
      <w:r w:rsidRPr="00FC1615">
        <w:rPr>
          <w:color w:val="FF0000"/>
        </w:rPr>
        <w:t>Photo in Press?</w:t>
      </w:r>
      <w:r w:rsidR="00277D65">
        <w:rPr>
          <w:color w:val="FF0000"/>
        </w:rPr>
        <w:t xml:space="preserve"> </w:t>
      </w:r>
      <w:smartTag w:uri="urn:schemas-microsoft-com:office:smarttags" w:element="place">
        <w:smartTag w:uri="urn:schemas-microsoft-com:office:smarttags" w:element="PlaceName">
          <w:r w:rsidR="00277D65">
            <w:rPr>
              <w:color w:val="FF0000"/>
            </w:rPr>
            <w:t>Channel</w:t>
          </w:r>
        </w:smartTag>
        <w:r w:rsidR="00277D65">
          <w:rPr>
            <w:color w:val="FF0000"/>
          </w:rPr>
          <w:t xml:space="preserve"> </w:t>
        </w:r>
        <w:smartTag w:uri="urn:schemas-microsoft-com:office:smarttags" w:element="PlaceType">
          <w:r w:rsidR="00277D65">
            <w:rPr>
              <w:color w:val="FF0000"/>
            </w:rPr>
            <w:t>Island</w:t>
          </w:r>
        </w:smartTag>
      </w:smartTag>
      <w:r w:rsidR="00277D65">
        <w:rPr>
          <w:color w:val="FF0000"/>
        </w:rPr>
        <w:t xml:space="preserve"> project.</w:t>
      </w:r>
    </w:p>
    <w:p w:rsidR="00F6298A" w:rsidRDefault="00F6298A" w:rsidP="0038281B">
      <w:pPr>
        <w:tabs>
          <w:tab w:val="right" w:pos="9639"/>
        </w:tabs>
      </w:pPr>
      <w:r w:rsidRPr="00FC1615">
        <w:rPr>
          <w:b/>
        </w:rPr>
        <w:t>Born:</w:t>
      </w:r>
      <w:r>
        <w:t xml:space="preserve"> </w:t>
      </w:r>
      <w:r>
        <w:rPr>
          <w:noProof/>
        </w:rPr>
        <w:t xml:space="preserve">4 July </w:t>
      </w:r>
      <w:r w:rsidRPr="00FC1615">
        <w:rPr>
          <w:noProof/>
        </w:rPr>
        <w:t xml:space="preserve">1895 in </w:t>
      </w:r>
      <w:r w:rsidRPr="00FC1615">
        <w:t>Surbiton. Elder son of Mr Henry Parkes and the late Annie Katherine Bell of Les Fauconnaires Bungalow.</w:t>
      </w:r>
      <w:r>
        <w:tab/>
      </w:r>
    </w:p>
    <w:p w:rsidR="00F6298A" w:rsidRPr="00FC1615" w:rsidRDefault="00F6298A" w:rsidP="0038281B">
      <w:pPr>
        <w:tabs>
          <w:tab w:val="right" w:pos="9639"/>
        </w:tabs>
      </w:pPr>
      <w:r>
        <w:t xml:space="preserve">Brother James 3121.  </w:t>
      </w:r>
      <w:r w:rsidRPr="00FC1615">
        <w:t xml:space="preserve">Sister Molly (Mary) died at sea aged 20 on 10 Oct 1918. She was on the SS Leinster, when it was torpedoed by U Boat – 123 in the </w:t>
      </w:r>
      <w:smartTag w:uri="urn:schemas-microsoft-com:office:smarttags" w:element="place">
        <w:r w:rsidRPr="00FC1615">
          <w:t>Irish Sea</w:t>
        </w:r>
      </w:smartTag>
      <w:r w:rsidRPr="00FC1615">
        <w:t xml:space="preserve"> 43 miles west of Holyhead on its service from Kingstown Dublin to Holyhead</w:t>
      </w:r>
      <w:r>
        <w:t>.</w:t>
      </w:r>
    </w:p>
    <w:p w:rsidR="00F6298A" w:rsidRDefault="00F6298A" w:rsidP="0038281B">
      <w:pPr>
        <w:tabs>
          <w:tab w:val="right" w:pos="9639"/>
        </w:tabs>
        <w:rPr>
          <w:b/>
        </w:rPr>
      </w:pPr>
    </w:p>
    <w:p w:rsidR="00F6298A" w:rsidRDefault="00F6298A" w:rsidP="0038281B">
      <w:pPr>
        <w:tabs>
          <w:tab w:val="right" w:pos="9639"/>
        </w:tabs>
        <w:rPr>
          <w:noProof/>
        </w:rPr>
      </w:pPr>
      <w:r w:rsidRPr="00FC1615">
        <w:rPr>
          <w:b/>
        </w:rPr>
        <w:t>Joined</w:t>
      </w:r>
      <w:r>
        <w:t xml:space="preserve">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1904</w:t>
      </w:r>
      <w:r>
        <w:t xml:space="preserve"> and left in </w:t>
      </w:r>
      <w:r>
        <w:rPr>
          <w:noProof/>
        </w:rPr>
        <w:t>1914</w:t>
      </w:r>
    </w:p>
    <w:p w:rsidR="00F6298A" w:rsidRPr="00FC1615" w:rsidRDefault="00F6298A" w:rsidP="0038281B">
      <w:pPr>
        <w:tabs>
          <w:tab w:val="right" w:pos="9639"/>
        </w:tabs>
        <w:rPr>
          <w:noProof/>
        </w:rPr>
      </w:pPr>
      <w:r w:rsidRPr="00FC1615">
        <w:rPr>
          <w:noProof/>
        </w:rPr>
        <w:t>Was a very popular pupil. In the OTC</w:t>
      </w:r>
    </w:p>
    <w:p w:rsidR="00F6298A" w:rsidRDefault="00F6298A" w:rsidP="0038281B">
      <w:pPr>
        <w:tabs>
          <w:tab w:val="right" w:pos="9639"/>
        </w:tabs>
        <w:rPr>
          <w:noProof/>
          <w:color w:val="FF0000"/>
        </w:rPr>
      </w:pPr>
      <w:r w:rsidRPr="00FC1615">
        <w:rPr>
          <w:noProof/>
        </w:rPr>
        <w:t>Obtained a Classical Scholarship</w:t>
      </w:r>
      <w:r>
        <w:rPr>
          <w:noProof/>
        </w:rPr>
        <w:t xml:space="preserve"> (King Charles)</w:t>
      </w:r>
      <w:r w:rsidRPr="00FC1615">
        <w:rPr>
          <w:noProof/>
        </w:rPr>
        <w:t xml:space="preserve"> to </w:t>
      </w:r>
      <w:smartTag w:uri="urn:schemas-microsoft-com:office:smarttags" w:element="PlaceName">
        <w:r w:rsidRPr="00FC1615">
          <w:rPr>
            <w:noProof/>
          </w:rPr>
          <w:t>Pembroke</w:t>
        </w:r>
      </w:smartTag>
      <w:r w:rsidRPr="00FC1615">
        <w:rPr>
          <w:noProof/>
        </w:rPr>
        <w:t xml:space="preserve"> </w:t>
      </w:r>
      <w:smartTag w:uri="urn:schemas-microsoft-com:office:smarttags" w:element="PlaceType">
        <w:r w:rsidRPr="00FC1615">
          <w:rPr>
            <w:noProof/>
          </w:rPr>
          <w:t>College</w:t>
        </w:r>
      </w:smartTag>
      <w:r w:rsidRPr="00FC1615">
        <w:rPr>
          <w:noProof/>
        </w:rPr>
        <w:t xml:space="preserve"> , </w:t>
      </w:r>
      <w:smartTag w:uri="urn:schemas-microsoft-com:office:smarttags" w:element="place">
        <w:smartTag w:uri="urn:schemas-microsoft-com:office:smarttags" w:element="City">
          <w:r w:rsidRPr="00FC1615">
            <w:rPr>
              <w:noProof/>
            </w:rPr>
            <w:t>Oxford</w:t>
          </w:r>
        </w:smartTag>
      </w:smartTag>
      <w:r w:rsidRPr="00FC1615">
        <w:rPr>
          <w:noProof/>
        </w:rPr>
        <w:t>. He enlisted before metriculation, as scholar</w:t>
      </w:r>
      <w:r>
        <w:rPr>
          <w:noProof/>
          <w:color w:val="FF0000"/>
        </w:rPr>
        <w:t xml:space="preserve"> elect. ????</w:t>
      </w:r>
    </w:p>
    <w:p w:rsidR="00F6298A" w:rsidRDefault="00F6298A" w:rsidP="005B1065">
      <w:pPr>
        <w:tabs>
          <w:tab w:val="right" w:pos="9639"/>
        </w:tabs>
      </w:pPr>
      <w:r w:rsidRPr="00FC1615">
        <w:rPr>
          <w:noProof/>
        </w:rPr>
        <w:t xml:space="preserve">Served in </w:t>
      </w:r>
      <w:smartTag w:uri="urn:schemas-microsoft-com:office:smarttags" w:element="place">
        <w:r w:rsidRPr="00FC1615">
          <w:rPr>
            <w:noProof/>
          </w:rPr>
          <w:t>Guernsey</w:t>
        </w:r>
      </w:smartTag>
      <w:r w:rsidRPr="00FC1615">
        <w:rPr>
          <w:noProof/>
        </w:rPr>
        <w:t>.</w:t>
      </w:r>
      <w:r>
        <w:br/>
      </w:r>
    </w:p>
    <w:p w:rsidR="00F6298A" w:rsidRDefault="00F6298A" w:rsidP="005B1065">
      <w:pPr>
        <w:tabs>
          <w:tab w:val="right" w:pos="9639"/>
        </w:tabs>
        <w:rPr>
          <w:b/>
        </w:rPr>
      </w:pPr>
      <w:r w:rsidRPr="0053564D">
        <w:rPr>
          <w:b/>
        </w:rPr>
        <w:t>War Service</w:t>
      </w:r>
    </w:p>
    <w:p w:rsidR="00F6298A" w:rsidRPr="00FC1615" w:rsidRDefault="00F6298A" w:rsidP="00DE72EA">
      <w:r w:rsidRPr="00852E9E">
        <w:rPr>
          <w:noProof/>
        </w:rPr>
        <w:t>Artist's Corps</w:t>
      </w:r>
      <w:r>
        <w:rPr>
          <w:noProof/>
        </w:rPr>
        <w:t xml:space="preserve"> </w:t>
      </w:r>
      <w:r w:rsidRPr="00FC1615">
        <w:rPr>
          <w:noProof/>
        </w:rPr>
        <w:t>28</w:t>
      </w:r>
      <w:r w:rsidRPr="00FC1615">
        <w:rPr>
          <w:noProof/>
          <w:vertAlign w:val="superscript"/>
        </w:rPr>
        <w:t>th</w:t>
      </w:r>
      <w:r w:rsidRPr="00FC1615">
        <w:rPr>
          <w:noProof/>
        </w:rPr>
        <w:t xml:space="preserve"> </w:t>
      </w:r>
      <w:smartTag w:uri="urn:schemas-microsoft-com:office:smarttags" w:element="place">
        <w:smartTag w:uri="urn:schemas-microsoft-com:office:smarttags" w:element="City">
          <w:r w:rsidRPr="00FC1615">
            <w:rPr>
              <w:noProof/>
            </w:rPr>
            <w:t>London</w:t>
          </w:r>
        </w:smartTag>
      </w:smartTag>
      <w:r w:rsidRPr="00FC1615">
        <w:rPr>
          <w:noProof/>
        </w:rPr>
        <w:t xml:space="preserve"> Brigade,</w:t>
      </w:r>
      <w:r w:rsidRPr="00852E9E">
        <w:rPr>
          <w:noProof/>
        </w:rPr>
        <w:t xml:space="preserve"> 1914.  </w:t>
      </w:r>
      <w:smartTag w:uri="urn:schemas-microsoft-com:office:smarttags" w:element="place">
        <w:smartTag w:uri="urn:schemas-microsoft-com:office:smarttags" w:element="country-region">
          <w:r w:rsidRPr="00852E9E">
            <w:rPr>
              <w:noProof/>
            </w:rPr>
            <w:t>France</w:t>
          </w:r>
        </w:smartTag>
      </w:smartTag>
      <w:r w:rsidRPr="00852E9E">
        <w:rPr>
          <w:noProof/>
        </w:rPr>
        <w:t xml:space="preserve"> 1914-17</w:t>
      </w:r>
      <w:r w:rsidRPr="00FC1615">
        <w:rPr>
          <w:noProof/>
        </w:rPr>
        <w:t xml:space="preserve">. </w:t>
      </w:r>
      <w:r w:rsidRPr="00FC1615">
        <w:t>OTS and Commissioned 2</w:t>
      </w:r>
      <w:r w:rsidRPr="00FC1615">
        <w:rPr>
          <w:vertAlign w:val="superscript"/>
        </w:rPr>
        <w:t>nd</w:t>
      </w:r>
      <w:r w:rsidRPr="00FC1615">
        <w:t xml:space="preserve"> Lt in May 1915., 1/8</w:t>
      </w:r>
      <w:r w:rsidRPr="00FC1615">
        <w:rPr>
          <w:vertAlign w:val="superscript"/>
        </w:rPr>
        <w:t>th</w:t>
      </w:r>
      <w:r w:rsidRPr="00FC1615">
        <w:t xml:space="preserve"> </w:t>
      </w:r>
      <w:r w:rsidRPr="00FC1615">
        <w:rPr>
          <w:noProof/>
        </w:rPr>
        <w:t>South Staffordshire Regiment 1915, Captain 1916.</w:t>
      </w:r>
    </w:p>
    <w:p w:rsidR="00DD6D82" w:rsidRDefault="00F6298A" w:rsidP="00DD6D82">
      <w:pPr>
        <w:autoSpaceDE w:val="0"/>
        <w:autoSpaceDN w:val="0"/>
        <w:adjustRightInd w:val="0"/>
        <w:spacing w:after="0"/>
        <w:rPr>
          <w:noProof/>
        </w:rPr>
      </w:pPr>
      <w:r w:rsidRPr="00852E9E">
        <w:rPr>
          <w:noProof/>
        </w:rPr>
        <w:t>Wounded May 1916</w:t>
      </w:r>
      <w:r>
        <w:rPr>
          <w:noProof/>
          <w:color w:val="FF0000"/>
        </w:rPr>
        <w:t xml:space="preserve"> </w:t>
      </w:r>
      <w:r w:rsidRPr="00FC1615">
        <w:rPr>
          <w:noProof/>
        </w:rPr>
        <w:t xml:space="preserve">when a piece of a rifle grenade penetrated the thorax beneath the left clavicle and </w:t>
      </w:r>
    </w:p>
    <w:p w:rsidR="00DD6D82" w:rsidRDefault="00DD6D82" w:rsidP="00DD6D82">
      <w:pPr>
        <w:autoSpaceDE w:val="0"/>
        <w:autoSpaceDN w:val="0"/>
        <w:adjustRightInd w:val="0"/>
        <w:spacing w:after="0"/>
        <w:rPr>
          <w:noProof/>
        </w:rPr>
      </w:pPr>
      <w:r>
        <w:rPr>
          <w:rFonts w:ascii="Times New Roman" w:hAnsi="Times New Roman"/>
          <w:sz w:val="20"/>
          <w:szCs w:val="20"/>
          <w:lang w:eastAsia="en-GB"/>
        </w:rPr>
        <w:t>.</w:t>
      </w:r>
      <w:r>
        <w:rPr>
          <w:noProof/>
        </w:rPr>
        <w:t>lodged in the scapula.</w:t>
      </w:r>
    </w:p>
    <w:p w:rsidR="00DD6D82" w:rsidRDefault="00DD6D82" w:rsidP="00DD6D82">
      <w:pPr>
        <w:autoSpaceDE w:val="0"/>
        <w:autoSpaceDN w:val="0"/>
        <w:adjustRightInd w:val="0"/>
        <w:spacing w:after="0"/>
        <w:rPr>
          <w:rFonts w:ascii="Times New Roman" w:hAnsi="Times New Roman"/>
          <w:sz w:val="20"/>
          <w:szCs w:val="20"/>
          <w:lang w:eastAsia="en-GB"/>
        </w:rPr>
      </w:pPr>
    </w:p>
    <w:p w:rsidR="00DD6D82" w:rsidRDefault="00DD6D82" w:rsidP="00DD6D82">
      <w:pPr>
        <w:autoSpaceDE w:val="0"/>
        <w:autoSpaceDN w:val="0"/>
        <w:adjustRightInd w:val="0"/>
        <w:spacing w:after="0"/>
        <w:rPr>
          <w:rFonts w:ascii="Times New Roman" w:hAnsi="Times New Roman"/>
          <w:sz w:val="20"/>
          <w:szCs w:val="20"/>
          <w:lang w:eastAsia="en-GB"/>
        </w:rPr>
      </w:pPr>
      <w:r>
        <w:rPr>
          <w:rFonts w:ascii="Times New Roman" w:hAnsi="Times New Roman"/>
          <w:sz w:val="20"/>
          <w:szCs w:val="20"/>
          <w:lang w:eastAsia="en-GB"/>
        </w:rPr>
        <w:t>"DEAR MRS. PARKES,</w:t>
      </w:r>
    </w:p>
    <w:p w:rsidR="00DD6D82" w:rsidRDefault="00DD6D82" w:rsidP="00DD6D82">
      <w:pPr>
        <w:autoSpaceDE w:val="0"/>
        <w:autoSpaceDN w:val="0"/>
        <w:adjustRightInd w:val="0"/>
        <w:spacing w:after="0"/>
        <w:rPr>
          <w:rFonts w:ascii="Times New Roman" w:hAnsi="Times New Roman"/>
          <w:sz w:val="20"/>
          <w:szCs w:val="20"/>
          <w:lang w:eastAsia="en-GB"/>
        </w:rPr>
      </w:pPr>
      <w:r>
        <w:rPr>
          <w:rFonts w:ascii="Times New Roman" w:hAnsi="Times New Roman"/>
          <w:sz w:val="20"/>
          <w:szCs w:val="20"/>
          <w:lang w:eastAsia="en-GB"/>
        </w:rPr>
        <w:t>It is with a heavy heart that I write to express my deep sympathy with you over the loss of your gallant son in action.</w:t>
      </w:r>
    </w:p>
    <w:p w:rsidR="00DD6D82" w:rsidRDefault="00DD6D82" w:rsidP="00DD6D82">
      <w:pPr>
        <w:autoSpaceDE w:val="0"/>
        <w:autoSpaceDN w:val="0"/>
        <w:adjustRightInd w:val="0"/>
        <w:spacing w:after="0"/>
        <w:rPr>
          <w:rFonts w:ascii="Times New Roman" w:hAnsi="Times New Roman"/>
          <w:sz w:val="20"/>
          <w:szCs w:val="20"/>
          <w:lang w:eastAsia="en-GB"/>
        </w:rPr>
      </w:pPr>
      <w:r>
        <w:rPr>
          <w:rFonts w:ascii="Times New Roman" w:hAnsi="Times New Roman"/>
          <w:sz w:val="20"/>
          <w:szCs w:val="20"/>
          <w:lang w:eastAsia="en-GB"/>
        </w:rPr>
        <w:t>He was killed instantaneously on the 5th by a German sniper, having led his company with conspicuous dash and gallantry on the previous day. He fell near Polygon Wood, and lies buried near the mound in Polygon Wood.</w:t>
      </w:r>
    </w:p>
    <w:p w:rsidR="00DD6D82" w:rsidRDefault="00DD6D82" w:rsidP="00DD6D82">
      <w:pPr>
        <w:autoSpaceDE w:val="0"/>
        <w:autoSpaceDN w:val="0"/>
        <w:adjustRightInd w:val="0"/>
        <w:spacing w:after="0"/>
        <w:rPr>
          <w:rFonts w:ascii="Times New Roman" w:hAnsi="Times New Roman"/>
          <w:sz w:val="20"/>
          <w:szCs w:val="20"/>
          <w:lang w:eastAsia="en-GB"/>
        </w:rPr>
      </w:pPr>
      <w:r>
        <w:rPr>
          <w:rFonts w:ascii="Times New Roman" w:hAnsi="Times New Roman"/>
          <w:sz w:val="20"/>
          <w:szCs w:val="20"/>
          <w:lang w:eastAsia="en-GB"/>
        </w:rPr>
        <w:t>The loss is a great one to me personally and to the whole regiment. I had known him since the day he joined the battalion, and I always had a very warm regard for him. I have never known anyone who was so unfailingly cheerful</w:t>
      </w:r>
    </w:p>
    <w:p w:rsidR="00DD6D82" w:rsidRDefault="00DD6D82" w:rsidP="00DD6D82">
      <w:pPr>
        <w:autoSpaceDE w:val="0"/>
        <w:autoSpaceDN w:val="0"/>
        <w:adjustRightInd w:val="0"/>
        <w:spacing w:after="0"/>
        <w:rPr>
          <w:rFonts w:ascii="Times New Roman" w:hAnsi="Times New Roman"/>
          <w:sz w:val="20"/>
          <w:szCs w:val="20"/>
          <w:lang w:eastAsia="en-GB"/>
        </w:rPr>
      </w:pPr>
      <w:r>
        <w:rPr>
          <w:rFonts w:ascii="Times New Roman" w:hAnsi="Times New Roman"/>
          <w:sz w:val="20"/>
          <w:szCs w:val="20"/>
          <w:lang w:eastAsia="en-GB"/>
        </w:rPr>
        <w:t>under adverse conditions. It was a tonic to be near him if things were going badly. He had plenty of ability as well as</w:t>
      </w:r>
    </w:p>
    <w:p w:rsidR="00DD6D82" w:rsidRDefault="00DD6D82" w:rsidP="00DD6D82">
      <w:pPr>
        <w:autoSpaceDE w:val="0"/>
        <w:autoSpaceDN w:val="0"/>
        <w:adjustRightInd w:val="0"/>
        <w:spacing w:after="0"/>
        <w:rPr>
          <w:rFonts w:ascii="Times New Roman" w:hAnsi="Times New Roman"/>
          <w:sz w:val="20"/>
          <w:szCs w:val="20"/>
          <w:lang w:eastAsia="en-GB"/>
        </w:rPr>
      </w:pPr>
      <w:r>
        <w:rPr>
          <w:rFonts w:ascii="Times New Roman" w:hAnsi="Times New Roman"/>
          <w:sz w:val="20"/>
          <w:szCs w:val="20"/>
          <w:lang w:eastAsia="en-GB"/>
        </w:rPr>
        <w:t>personal charm, and was one of my most trusted officers. He was beloved by his brother officers and men more perhaps</w:t>
      </w:r>
    </w:p>
    <w:p w:rsidR="00DD6D82" w:rsidRDefault="00DD6D82" w:rsidP="00DD6D82">
      <w:pPr>
        <w:autoSpaceDE w:val="0"/>
        <w:autoSpaceDN w:val="0"/>
        <w:adjustRightInd w:val="0"/>
        <w:spacing w:after="0"/>
        <w:rPr>
          <w:rFonts w:ascii="Times New Roman" w:hAnsi="Times New Roman"/>
          <w:sz w:val="20"/>
          <w:szCs w:val="20"/>
          <w:lang w:eastAsia="en-GB"/>
        </w:rPr>
      </w:pPr>
      <w:r>
        <w:rPr>
          <w:rFonts w:ascii="Times New Roman" w:hAnsi="Times New Roman"/>
          <w:sz w:val="20"/>
          <w:szCs w:val="20"/>
          <w:lang w:eastAsia="en-GB"/>
        </w:rPr>
        <w:t>than any other officer in the battalion. We have lost one of our bravest and best.</w:t>
      </w:r>
    </w:p>
    <w:p w:rsidR="00DD6D82" w:rsidRDefault="00DD6D82" w:rsidP="00DD6D82">
      <w:pPr>
        <w:autoSpaceDE w:val="0"/>
        <w:autoSpaceDN w:val="0"/>
        <w:adjustRightInd w:val="0"/>
        <w:spacing w:after="0"/>
        <w:rPr>
          <w:rFonts w:ascii="Times New Roman" w:hAnsi="Times New Roman"/>
          <w:sz w:val="20"/>
          <w:szCs w:val="20"/>
          <w:lang w:eastAsia="en-GB"/>
        </w:rPr>
      </w:pPr>
      <w:r>
        <w:rPr>
          <w:rFonts w:ascii="Times New Roman" w:hAnsi="Times New Roman"/>
          <w:sz w:val="20"/>
          <w:szCs w:val="20"/>
          <w:lang w:eastAsia="en-GB"/>
        </w:rPr>
        <w:t>Please accept the deepest sympathy of the whole battalion.</w:t>
      </w:r>
    </w:p>
    <w:p w:rsidR="00DD6D82" w:rsidRDefault="00DD6D82" w:rsidP="00DD6D82">
      <w:pPr>
        <w:autoSpaceDE w:val="0"/>
        <w:autoSpaceDN w:val="0"/>
        <w:adjustRightInd w:val="0"/>
        <w:spacing w:after="0"/>
        <w:rPr>
          <w:rFonts w:ascii="Times New Roman" w:hAnsi="Times New Roman"/>
          <w:sz w:val="20"/>
          <w:szCs w:val="20"/>
          <w:lang w:eastAsia="en-GB"/>
        </w:rPr>
      </w:pPr>
      <w:r>
        <w:rPr>
          <w:rFonts w:ascii="Times New Roman" w:hAnsi="Times New Roman"/>
          <w:sz w:val="20"/>
          <w:szCs w:val="20"/>
          <w:lang w:eastAsia="en-GB"/>
        </w:rPr>
        <w:t>Yours sincerely,</w:t>
      </w:r>
    </w:p>
    <w:p w:rsidR="00DD6D82" w:rsidRDefault="00DD6D82" w:rsidP="00DD6D82">
      <w:pPr>
        <w:autoSpaceDE w:val="0"/>
        <w:autoSpaceDN w:val="0"/>
        <w:adjustRightInd w:val="0"/>
        <w:spacing w:after="0"/>
        <w:rPr>
          <w:rFonts w:ascii="Times New Roman" w:hAnsi="Times New Roman"/>
          <w:sz w:val="20"/>
          <w:szCs w:val="20"/>
          <w:lang w:eastAsia="en-GB"/>
        </w:rPr>
      </w:pPr>
      <w:r>
        <w:rPr>
          <w:rFonts w:ascii="Times New Roman" w:hAnsi="Times New Roman"/>
          <w:sz w:val="20"/>
          <w:szCs w:val="20"/>
          <w:lang w:eastAsia="en-GB"/>
        </w:rPr>
        <w:t>A. B. Beauman, Lieut.-Colonel,</w:t>
      </w:r>
    </w:p>
    <w:p w:rsidR="00F6298A" w:rsidRPr="00DD6D82" w:rsidRDefault="00DD6D82" w:rsidP="00DD6D82">
      <w:pPr>
        <w:tabs>
          <w:tab w:val="right" w:pos="9639"/>
        </w:tabs>
        <w:rPr>
          <w:noProof/>
        </w:rPr>
      </w:pPr>
      <w:r>
        <w:rPr>
          <w:rFonts w:ascii="Times New Roman" w:hAnsi="Times New Roman"/>
          <w:sz w:val="20"/>
          <w:szCs w:val="20"/>
          <w:lang w:eastAsia="en-GB"/>
        </w:rPr>
        <w:t xml:space="preserve">Com. 1/S. Staffordshire Regt" </w:t>
      </w:r>
      <w:r w:rsidRPr="00DD6D82">
        <w:rPr>
          <w:rFonts w:ascii="Times New Roman" w:hAnsi="Times New Roman"/>
          <w:lang w:eastAsia="en-GB"/>
        </w:rPr>
        <w:t>from the Elizabethan December 1917</w:t>
      </w:r>
      <w:r>
        <w:rPr>
          <w:noProof/>
        </w:rPr>
        <w:t>.</w:t>
      </w:r>
    </w:p>
    <w:p w:rsidR="00F6298A" w:rsidRDefault="00F6298A" w:rsidP="0038281B">
      <w:pPr>
        <w:tabs>
          <w:tab w:val="right" w:pos="9639"/>
        </w:tabs>
        <w:rPr>
          <w:b/>
        </w:rPr>
      </w:pPr>
    </w:p>
    <w:p w:rsidR="00F6298A" w:rsidRDefault="00F6298A" w:rsidP="0038281B">
      <w:pPr>
        <w:tabs>
          <w:tab w:val="right" w:pos="9639"/>
        </w:tabs>
      </w:pPr>
      <w:r w:rsidRPr="00495424">
        <w:rPr>
          <w:b/>
        </w:rPr>
        <w:t>Died:</w:t>
      </w:r>
      <w:r>
        <w:t xml:space="preserve"> </w:t>
      </w:r>
      <w:r>
        <w:rPr>
          <w:noProof/>
        </w:rPr>
        <w:t>05 October 1917</w:t>
      </w:r>
      <w:r>
        <w:t xml:space="preserve"> </w:t>
      </w:r>
      <w:r w:rsidRPr="00852E9E">
        <w:rPr>
          <w:noProof/>
        </w:rPr>
        <w:t xml:space="preserve">KIA Polygon Wood </w:t>
      </w:r>
      <w:r>
        <w:t xml:space="preserve">aged </w:t>
      </w:r>
      <w:r>
        <w:rPr>
          <w:noProof/>
        </w:rPr>
        <w:t>22</w:t>
      </w:r>
      <w:r>
        <w:br/>
      </w:r>
    </w:p>
    <w:p w:rsidR="00F6298A" w:rsidRPr="00FC1615" w:rsidRDefault="00F6298A" w:rsidP="0038281B">
      <w:pPr>
        <w:tabs>
          <w:tab w:val="right" w:pos="9639"/>
        </w:tabs>
      </w:pPr>
      <w:r w:rsidRPr="00FC1615">
        <w:rPr>
          <w:b/>
        </w:rPr>
        <w:t>Decorations:</w:t>
      </w:r>
      <w:r w:rsidRPr="00FC1615">
        <w:t xml:space="preserve">  Medal, Victory Medal, 1914 Star and Clasp.</w:t>
      </w:r>
    </w:p>
    <w:p w:rsidR="00F6298A" w:rsidRDefault="00F6298A" w:rsidP="0038281B">
      <w:pPr>
        <w:tabs>
          <w:tab w:val="right" w:pos="9639"/>
        </w:tabs>
      </w:pPr>
    </w:p>
    <w:p w:rsidR="00F6298A" w:rsidRPr="00FC1615" w:rsidRDefault="00F6298A" w:rsidP="0038281B">
      <w:pPr>
        <w:tabs>
          <w:tab w:val="right" w:pos="9639"/>
        </w:tabs>
        <w:rPr>
          <w:b/>
        </w:rPr>
      </w:pPr>
      <w:r w:rsidRPr="00FC1615">
        <w:rPr>
          <w:b/>
        </w:rPr>
        <w:t>Memorials:</w:t>
      </w:r>
    </w:p>
    <w:p w:rsidR="00F6298A" w:rsidRDefault="00F6298A" w:rsidP="0038281B">
      <w:pPr>
        <w:pStyle w:val="ListParagraph"/>
        <w:numPr>
          <w:ilvl w:val="0"/>
          <w:numId w:val="2"/>
        </w:numPr>
        <w:spacing w:after="0"/>
      </w:pPr>
      <w:r>
        <w:t>College Hall</w:t>
      </w:r>
    </w:p>
    <w:p w:rsidR="00F6298A" w:rsidRPr="00073D16" w:rsidRDefault="00F6298A" w:rsidP="0038281B">
      <w:pPr>
        <w:pStyle w:val="ListParagraph"/>
        <w:numPr>
          <w:ilvl w:val="0"/>
          <w:numId w:val="2"/>
        </w:numPr>
        <w:spacing w:after="0"/>
        <w:rPr>
          <w:b/>
        </w:rPr>
      </w:pPr>
      <w:smartTag w:uri="urn:schemas-microsoft-com:office:smarttags" w:element="place">
        <w:smartTag w:uri="urn:schemas-microsoft-com:office:smarttags" w:element="PlaceName">
          <w:r>
            <w:rPr>
              <w:noProof/>
            </w:rPr>
            <w:t>Tyne</w:t>
          </w:r>
        </w:smartTag>
        <w:r>
          <w:rPr>
            <w:noProof/>
          </w:rPr>
          <w:t xml:space="preserve"> </w:t>
        </w:r>
        <w:smartTag w:uri="urn:schemas-microsoft-com:office:smarttags" w:element="PlaceName">
          <w:r>
            <w:rPr>
              <w:noProof/>
            </w:rPr>
            <w:t>Cot</w:t>
          </w:r>
        </w:smartTag>
        <w:r>
          <w:rPr>
            <w:noProof/>
          </w:rPr>
          <w:t xml:space="preserve"> </w:t>
        </w:r>
        <w:smartTag w:uri="urn:schemas-microsoft-com:office:smarttags" w:element="PlaceType">
          <w:r>
            <w:rPr>
              <w:noProof/>
            </w:rPr>
            <w:t>Cemetery</w:t>
          </w:r>
        </w:smartTag>
      </w:smartTag>
    </w:p>
    <w:p w:rsidR="00F6298A" w:rsidRPr="00FC1615" w:rsidRDefault="00F6298A" w:rsidP="0038281B">
      <w:pPr>
        <w:pStyle w:val="ListParagraph"/>
        <w:numPr>
          <w:ilvl w:val="0"/>
          <w:numId w:val="2"/>
        </w:numPr>
        <w:spacing w:after="0"/>
        <w:rPr>
          <w:b/>
        </w:rPr>
      </w:pPr>
      <w:r w:rsidRPr="00FC1615">
        <w:rPr>
          <w:noProof/>
        </w:rPr>
        <w:t>Foulon Cemetry</w:t>
      </w:r>
    </w:p>
    <w:p w:rsidR="00F6298A" w:rsidRPr="00440E57" w:rsidRDefault="006105D6" w:rsidP="00440E57">
      <w:pPr>
        <w:pStyle w:val="Heading1"/>
      </w:pPr>
      <w:r>
        <w:br w:type="page"/>
      </w:r>
      <w:bookmarkStart w:id="87" w:name="_Toc465841413"/>
      <w:r w:rsidR="00F6298A" w:rsidRPr="00E7355C">
        <w:rPr>
          <w:noProof/>
        </w:rPr>
        <w:t>Wilfred</w:t>
      </w:r>
      <w:r w:rsidR="00F6298A" w:rsidRPr="00440E57">
        <w:t xml:space="preserve"> </w:t>
      </w:r>
      <w:r w:rsidR="00F6298A" w:rsidRPr="00E7355C">
        <w:rPr>
          <w:b/>
          <w:noProof/>
        </w:rPr>
        <w:t>Picton-Warlow</w:t>
      </w:r>
      <w:r w:rsidR="00F6298A" w:rsidRPr="00440E57">
        <w:rPr>
          <w:b/>
        </w:rPr>
        <w:t xml:space="preserve"> </w:t>
      </w:r>
      <w:r w:rsidR="00F6298A" w:rsidRPr="00440E57">
        <w:t>(</w:t>
      </w:r>
      <w:r w:rsidR="00F6298A" w:rsidRPr="00E7355C">
        <w:rPr>
          <w:noProof/>
        </w:rPr>
        <w:t>3015</w:t>
      </w:r>
      <w:r w:rsidR="00F6298A" w:rsidRPr="00440E57">
        <w:t>)</w:t>
      </w:r>
      <w:bookmarkEnd w:id="87"/>
    </w:p>
    <w:p w:rsidR="00F6298A" w:rsidRPr="00547CD1" w:rsidRDefault="00F6298A" w:rsidP="0038281B">
      <w:pPr>
        <w:tabs>
          <w:tab w:val="right" w:pos="9639"/>
        </w:tabs>
        <w:rPr>
          <w:color w:val="00FF00"/>
        </w:rPr>
      </w:pPr>
      <w:r>
        <w:rPr>
          <w:color w:val="00FF00"/>
        </w:rPr>
        <w:t>Vol. III Pg 248</w:t>
      </w:r>
    </w:p>
    <w:p w:rsidR="00F6298A" w:rsidRDefault="00E701C3" w:rsidP="0038281B">
      <w:pPr>
        <w:tabs>
          <w:tab w:val="right" w:pos="9639"/>
        </w:tabs>
      </w:pPr>
      <w:r>
        <w:rPr>
          <w:noProof/>
          <w:lang w:eastAsia="en-GB"/>
        </w:rPr>
        <w:drawing>
          <wp:anchor distT="0" distB="0" distL="114300" distR="114300" simplePos="0" relativeHeight="251645440" behindDoc="1" locked="0" layoutInCell="1" allowOverlap="1" wp14:anchorId="6BD1F1AB" wp14:editId="70311A4A">
            <wp:simplePos x="0" y="0"/>
            <wp:positionH relativeFrom="column">
              <wp:posOffset>69850</wp:posOffset>
            </wp:positionH>
            <wp:positionV relativeFrom="paragraph">
              <wp:posOffset>146050</wp:posOffset>
            </wp:positionV>
            <wp:extent cx="1800860" cy="2514600"/>
            <wp:effectExtent l="0" t="0" r="8890" b="0"/>
            <wp:wrapTight wrapText="bothSides">
              <wp:wrapPolygon edited="0">
                <wp:start x="0" y="0"/>
                <wp:lineTo x="0" y="21436"/>
                <wp:lineTo x="21478" y="21436"/>
                <wp:lineTo x="21478"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800860" cy="2514600"/>
                    </a:xfrm>
                    <a:prstGeom prst="rect">
                      <a:avLst/>
                    </a:prstGeom>
                    <a:noFill/>
                  </pic:spPr>
                </pic:pic>
              </a:graphicData>
            </a:graphic>
            <wp14:sizeRelH relativeFrom="page">
              <wp14:pctWidth>0</wp14:pctWidth>
            </wp14:sizeRelH>
            <wp14:sizeRelV relativeFrom="page">
              <wp14:pctHeight>0</wp14:pctHeight>
            </wp14:sizeRelV>
          </wp:anchor>
        </w:drawing>
      </w:r>
    </w:p>
    <w:p w:rsidR="00F6298A" w:rsidRDefault="00F6298A" w:rsidP="007A214C">
      <w:pPr>
        <w:tabs>
          <w:tab w:val="right" w:pos="9639"/>
        </w:tabs>
        <w:rPr>
          <w:b/>
          <w:noProof/>
          <w:color w:val="FF0000"/>
        </w:rPr>
      </w:pPr>
      <w:r w:rsidRPr="001F1FA1">
        <w:rPr>
          <w:b/>
          <w:noProof/>
          <w:color w:val="FF0000"/>
        </w:rPr>
        <w:t xml:space="preserve"> </w:t>
      </w:r>
    </w:p>
    <w:p w:rsidR="00F6298A" w:rsidRPr="001F1FA1" w:rsidRDefault="00F6298A" w:rsidP="007A214C">
      <w:pPr>
        <w:tabs>
          <w:tab w:val="right" w:pos="9639"/>
        </w:tabs>
        <w:rPr>
          <w:b/>
          <w:noProof/>
        </w:rPr>
      </w:pPr>
      <w:r w:rsidRPr="001F1FA1">
        <w:rPr>
          <w:b/>
          <w:noProof/>
        </w:rPr>
        <w:t>Picture of Wilfred by kind permission of Liz Walton</w:t>
      </w:r>
      <w:r>
        <w:rPr>
          <w:b/>
          <w:noProof/>
        </w:rPr>
        <w:t xml:space="preserve"> and Greatwarci Project</w:t>
      </w:r>
    </w:p>
    <w:p w:rsidR="00F6298A" w:rsidRPr="007A214C" w:rsidRDefault="00F6298A" w:rsidP="0038281B">
      <w:pPr>
        <w:tabs>
          <w:tab w:val="right" w:pos="9639"/>
        </w:tabs>
      </w:pPr>
    </w:p>
    <w:p w:rsidR="00F6298A" w:rsidRPr="007A214C" w:rsidRDefault="00F6298A" w:rsidP="0038281B">
      <w:pPr>
        <w:tabs>
          <w:tab w:val="right" w:pos="9639"/>
        </w:tabs>
        <w:rPr>
          <w:noProof/>
        </w:rPr>
      </w:pPr>
      <w:r w:rsidRPr="001F1FA1">
        <w:rPr>
          <w:b/>
        </w:rPr>
        <w:t>Born:</w:t>
      </w:r>
      <w:r w:rsidRPr="007A214C">
        <w:t xml:space="preserve"> </w:t>
      </w:r>
      <w:r w:rsidRPr="007A214C">
        <w:rPr>
          <w:noProof/>
        </w:rPr>
        <w:t>6 April 1884 in Laleston, Glamorgan. Son of Col. John Picton  Warlow (Later Picton – Tuberville) and Caroline F Tuberville (Step mother, of Bridgend.</w:t>
      </w:r>
    </w:p>
    <w:p w:rsidR="00F6298A" w:rsidRDefault="00F6298A" w:rsidP="0038281B">
      <w:pPr>
        <w:tabs>
          <w:tab w:val="right" w:pos="9639"/>
        </w:tabs>
        <w:rPr>
          <w:noProof/>
        </w:rPr>
      </w:pPr>
    </w:p>
    <w:p w:rsidR="00F6298A" w:rsidRPr="007A214C" w:rsidRDefault="00F6298A" w:rsidP="0038281B">
      <w:pPr>
        <w:tabs>
          <w:tab w:val="right" w:pos="9639"/>
        </w:tabs>
        <w:rPr>
          <w:noProof/>
        </w:rPr>
      </w:pPr>
      <w:r w:rsidRPr="007A214C">
        <w:rPr>
          <w:noProof/>
        </w:rPr>
        <w:t xml:space="preserve">Husband of Eleanor Picton – Warlow (nee </w:t>
      </w:r>
      <w:smartTag w:uri="urn:schemas-microsoft-com:office:smarttags" w:element="place">
        <w:smartTag w:uri="urn:schemas-microsoft-com:office:smarttags" w:element="City">
          <w:r w:rsidRPr="007A214C">
            <w:rPr>
              <w:noProof/>
            </w:rPr>
            <w:t>Temple</w:t>
          </w:r>
        </w:smartTag>
      </w:smartTag>
      <w:r w:rsidRPr="007A214C">
        <w:rPr>
          <w:noProof/>
        </w:rPr>
        <w:t>)</w:t>
      </w:r>
    </w:p>
    <w:p w:rsidR="00F6298A" w:rsidRPr="007A214C" w:rsidRDefault="00F6298A" w:rsidP="0038281B">
      <w:pPr>
        <w:tabs>
          <w:tab w:val="right" w:pos="9639"/>
        </w:tabs>
      </w:pPr>
    </w:p>
    <w:p w:rsidR="00F6298A" w:rsidRDefault="00F6298A" w:rsidP="0038281B">
      <w:pPr>
        <w:tabs>
          <w:tab w:val="right" w:pos="9639"/>
        </w:tabs>
      </w:pPr>
      <w:r w:rsidRPr="007A214C">
        <w:t xml:space="preserve">Went to </w:t>
      </w:r>
      <w:smartTag w:uri="urn:schemas-microsoft-com:office:smarttags" w:element="place">
        <w:smartTag w:uri="urn:schemas-microsoft-com:office:smarttags" w:element="PlaceName">
          <w:r w:rsidRPr="007A214C">
            <w:t>Clifton</w:t>
          </w:r>
        </w:smartTag>
        <w:r w:rsidRPr="007A214C">
          <w:t xml:space="preserve"> </w:t>
        </w:r>
        <w:smartTag w:uri="urn:schemas-microsoft-com:office:smarttags" w:element="PlaceType">
          <w:r w:rsidRPr="007A214C">
            <w:t>College</w:t>
          </w:r>
        </w:smartTag>
      </w:smartTag>
      <w:r w:rsidRPr="007A214C">
        <w:t xml:space="preserve"> 1901</w:t>
      </w:r>
      <w:r>
        <w:t>.</w:t>
      </w:r>
    </w:p>
    <w:p w:rsidR="00F6298A" w:rsidRPr="007A214C" w:rsidRDefault="00F6298A" w:rsidP="0038281B">
      <w:pPr>
        <w:tabs>
          <w:tab w:val="right" w:pos="9639"/>
        </w:tabs>
      </w:pPr>
    </w:p>
    <w:p w:rsidR="00F6298A" w:rsidRPr="007A214C" w:rsidRDefault="00F6298A" w:rsidP="0038281B">
      <w:pPr>
        <w:tabs>
          <w:tab w:val="right" w:pos="9639"/>
        </w:tabs>
        <w:rPr>
          <w:noProof/>
        </w:rPr>
      </w:pPr>
      <w:r w:rsidRPr="001F1FA1">
        <w:rPr>
          <w:b/>
        </w:rPr>
        <w:t>Joined</w:t>
      </w:r>
      <w:r w:rsidRPr="007A214C">
        <w:t xml:space="preserve"> </w:t>
      </w:r>
      <w:smartTag w:uri="urn:schemas-microsoft-com:office:smarttags" w:element="place">
        <w:smartTag w:uri="urn:schemas-microsoft-com:office:smarttags" w:element="PlaceName">
          <w:r w:rsidRPr="007A214C">
            <w:t>Elizabeth</w:t>
          </w:r>
        </w:smartTag>
        <w:r w:rsidRPr="007A214C">
          <w:t xml:space="preserve"> </w:t>
        </w:r>
        <w:smartTag w:uri="urn:schemas-microsoft-com:office:smarttags" w:element="PlaceName">
          <w:r w:rsidRPr="007A214C">
            <w:t>College</w:t>
          </w:r>
        </w:smartTag>
      </w:smartTag>
      <w:r w:rsidRPr="007A214C">
        <w:t xml:space="preserve"> in </w:t>
      </w:r>
      <w:r w:rsidRPr="007A214C">
        <w:rPr>
          <w:noProof/>
        </w:rPr>
        <w:t>1901</w:t>
      </w:r>
      <w:r w:rsidRPr="007A214C">
        <w:t xml:space="preserve"> and left in </w:t>
      </w:r>
      <w:r w:rsidRPr="007A214C">
        <w:rPr>
          <w:noProof/>
        </w:rPr>
        <w:t>1902</w:t>
      </w:r>
    </w:p>
    <w:p w:rsidR="00F6298A" w:rsidRDefault="00F6298A" w:rsidP="0038281B">
      <w:pPr>
        <w:tabs>
          <w:tab w:val="right" w:pos="9639"/>
        </w:tabs>
        <w:rPr>
          <w:noProof/>
        </w:rPr>
      </w:pPr>
    </w:p>
    <w:p w:rsidR="00F6298A" w:rsidRPr="007A214C" w:rsidRDefault="00F6298A" w:rsidP="0038281B">
      <w:pPr>
        <w:tabs>
          <w:tab w:val="right" w:pos="9639"/>
        </w:tabs>
        <w:rPr>
          <w:noProof/>
        </w:rPr>
      </w:pPr>
      <w:r w:rsidRPr="007A214C">
        <w:rPr>
          <w:noProof/>
        </w:rPr>
        <w:t>Joined the Guernsey Milita from which he passed into the 2</w:t>
      </w:r>
      <w:r w:rsidRPr="007A214C">
        <w:rPr>
          <w:noProof/>
          <w:vertAlign w:val="superscript"/>
        </w:rPr>
        <w:t>nd</w:t>
      </w:r>
      <w:r w:rsidRPr="007A214C">
        <w:rPr>
          <w:noProof/>
        </w:rPr>
        <w:t xml:space="preserve"> Bn. Welsh Regt. on 28 Jan 1903 as 2</w:t>
      </w:r>
      <w:r w:rsidRPr="007A214C">
        <w:rPr>
          <w:noProof/>
          <w:vertAlign w:val="superscript"/>
        </w:rPr>
        <w:t>nd</w:t>
      </w:r>
      <w:r w:rsidRPr="007A214C">
        <w:rPr>
          <w:noProof/>
        </w:rPr>
        <w:t xml:space="preserve"> Lt., Lieut. 28 Nov 1906 and Captain 7 June  in 1913.</w:t>
      </w:r>
    </w:p>
    <w:p w:rsidR="00F6298A" w:rsidRPr="007A214C" w:rsidRDefault="009C5CF3" w:rsidP="0038281B">
      <w:pPr>
        <w:tabs>
          <w:tab w:val="right" w:pos="9639"/>
        </w:tabs>
        <w:rPr>
          <w:noProof/>
        </w:rPr>
      </w:pPr>
      <w:r>
        <w:rPr>
          <w:noProof/>
        </w:rPr>
        <w:t xml:space="preserve">1908 went to </w:t>
      </w:r>
      <w:smartTag w:uri="urn:schemas-microsoft-com:office:smarttags" w:element="place">
        <w:smartTag w:uri="urn:schemas-microsoft-com:office:smarttags" w:element="State">
          <w:r>
            <w:rPr>
              <w:noProof/>
            </w:rPr>
            <w:t>British Columbia</w:t>
          </w:r>
        </w:smartTag>
      </w:smartTag>
      <w:r>
        <w:rPr>
          <w:noProof/>
        </w:rPr>
        <w:t>.</w:t>
      </w:r>
    </w:p>
    <w:p w:rsidR="00F6298A" w:rsidRPr="007A214C" w:rsidRDefault="00F6298A" w:rsidP="0038281B">
      <w:pPr>
        <w:tabs>
          <w:tab w:val="right" w:pos="9639"/>
        </w:tabs>
        <w:rPr>
          <w:noProof/>
        </w:rPr>
      </w:pPr>
      <w:r w:rsidRPr="007A214C">
        <w:rPr>
          <w:noProof/>
        </w:rPr>
        <w:t xml:space="preserve">He held an Aviators Certificate No. 451 from Brooklands , flying a Bristol Biplane.  </w:t>
      </w:r>
    </w:p>
    <w:p w:rsidR="00F6298A" w:rsidRPr="007A214C" w:rsidRDefault="00F6298A" w:rsidP="0038281B">
      <w:pPr>
        <w:tabs>
          <w:tab w:val="right" w:pos="9639"/>
        </w:tabs>
        <w:rPr>
          <w:noProof/>
        </w:rPr>
      </w:pPr>
      <w:r w:rsidRPr="007A214C">
        <w:rPr>
          <w:noProof/>
        </w:rPr>
        <w:t>Joined No. 3 Squadron Royal Flying Corps in 1913 and appointed Flying Officer at Netheravon.</w:t>
      </w:r>
    </w:p>
    <w:p w:rsidR="00F6298A" w:rsidRPr="007A214C" w:rsidRDefault="00F6298A" w:rsidP="0038281B">
      <w:pPr>
        <w:tabs>
          <w:tab w:val="right" w:pos="9639"/>
        </w:tabs>
        <w:rPr>
          <w:noProof/>
        </w:rPr>
      </w:pPr>
      <w:r w:rsidRPr="007A214C">
        <w:rPr>
          <w:noProof/>
        </w:rPr>
        <w:t>Promoted Flight Commander over the heads of six other officers 1914 and joined Number 6 Squadron.</w:t>
      </w:r>
    </w:p>
    <w:p w:rsidR="00F6298A" w:rsidRPr="007A214C" w:rsidRDefault="00F6298A" w:rsidP="00547CD1">
      <w:pPr>
        <w:spacing w:before="240"/>
        <w:rPr>
          <w:b/>
        </w:rPr>
      </w:pPr>
      <w:r w:rsidRPr="007A214C">
        <w:rPr>
          <w:b/>
        </w:rPr>
        <w:t>War Service</w:t>
      </w:r>
    </w:p>
    <w:p w:rsidR="00F6298A" w:rsidRPr="007A214C" w:rsidRDefault="00F6298A" w:rsidP="00547CD1">
      <w:r w:rsidRPr="007A214C">
        <w:rPr>
          <w:noProof/>
        </w:rPr>
        <w:t>Captain</w:t>
      </w:r>
      <w:r w:rsidRPr="007A214C">
        <w:t xml:space="preserve"> in the </w:t>
      </w:r>
      <w:r w:rsidRPr="007A214C">
        <w:rPr>
          <w:noProof/>
        </w:rPr>
        <w:t>Royal Flying Corps</w:t>
      </w:r>
    </w:p>
    <w:p w:rsidR="00F6298A" w:rsidRPr="007A214C" w:rsidRDefault="00F6298A" w:rsidP="0038281B">
      <w:pPr>
        <w:tabs>
          <w:tab w:val="right" w:pos="9639"/>
        </w:tabs>
        <w:rPr>
          <w:noProof/>
        </w:rPr>
      </w:pPr>
      <w:r w:rsidRPr="007A214C">
        <w:rPr>
          <w:noProof/>
        </w:rPr>
        <w:t xml:space="preserve">R.F.C. Flt. Cdr. Of “A” Flight. Going on leave he volunteered/ordered to take a Bleriot two seater monoplane back to </w:t>
      </w:r>
      <w:smartTag w:uri="urn:schemas-microsoft-com:office:smarttags" w:element="place">
        <w:smartTag w:uri="urn:schemas-microsoft-com:office:smarttags" w:element="country-region">
          <w:r w:rsidRPr="007A214C">
            <w:rPr>
              <w:noProof/>
            </w:rPr>
            <w:t>England</w:t>
          </w:r>
        </w:smartTag>
      </w:smartTag>
      <w:r w:rsidRPr="007A214C">
        <w:rPr>
          <w:noProof/>
        </w:rPr>
        <w:t xml:space="preserve"> as the machine ceased to be of use on the Front and could be used for training purposes.</w:t>
      </w:r>
    </w:p>
    <w:p w:rsidR="00F6298A" w:rsidRPr="007A214C" w:rsidRDefault="00F6298A" w:rsidP="0038281B">
      <w:pPr>
        <w:tabs>
          <w:tab w:val="right" w:pos="9639"/>
        </w:tabs>
      </w:pPr>
      <w:r w:rsidRPr="007A214C">
        <w:rPr>
          <w:noProof/>
        </w:rPr>
        <w:t xml:space="preserve"> Last seen flying </w:t>
      </w:r>
      <w:smartTag w:uri="urn:schemas-microsoft-com:office:smarttags" w:element="City">
        <w:r w:rsidRPr="007A214C">
          <w:rPr>
            <w:noProof/>
          </w:rPr>
          <w:t>Calais</w:t>
        </w:r>
      </w:smartTag>
      <w:r w:rsidRPr="007A214C">
        <w:rPr>
          <w:noProof/>
        </w:rPr>
        <w:t xml:space="preserve"> to </w:t>
      </w:r>
      <w:smartTag w:uri="urn:schemas-microsoft-com:office:smarttags" w:element="place">
        <w:smartTag w:uri="urn:schemas-microsoft-com:office:smarttags" w:element="City">
          <w:r w:rsidRPr="007A214C">
            <w:rPr>
              <w:noProof/>
            </w:rPr>
            <w:t>Dover</w:t>
          </w:r>
        </w:smartTag>
      </w:smartTag>
      <w:r w:rsidRPr="007A214C">
        <w:rPr>
          <w:noProof/>
        </w:rPr>
        <w:t xml:space="preserve"> 14 Dec. 1914.  Never heard of since.</w:t>
      </w:r>
    </w:p>
    <w:p w:rsidR="00F6298A" w:rsidRDefault="00F6298A" w:rsidP="0038281B">
      <w:pPr>
        <w:tabs>
          <w:tab w:val="right" w:pos="9639"/>
        </w:tabs>
      </w:pPr>
    </w:p>
    <w:p w:rsidR="00F6298A" w:rsidRDefault="00F6298A" w:rsidP="0038281B">
      <w:pPr>
        <w:tabs>
          <w:tab w:val="right" w:pos="9639"/>
        </w:tabs>
      </w:pPr>
      <w:r w:rsidRPr="001F1FA1">
        <w:rPr>
          <w:b/>
        </w:rPr>
        <w:t>Died:</w:t>
      </w:r>
      <w:r>
        <w:t xml:space="preserve"> </w:t>
      </w:r>
      <w:r>
        <w:rPr>
          <w:noProof/>
        </w:rPr>
        <w:t>20 December 1914</w:t>
      </w:r>
      <w:r>
        <w:t xml:space="preserve"> aged </w:t>
      </w:r>
      <w:r>
        <w:rPr>
          <w:noProof/>
        </w:rPr>
        <w:t>30</w:t>
      </w:r>
      <w:r>
        <w:br/>
      </w:r>
    </w:p>
    <w:p w:rsidR="00F6298A" w:rsidRPr="001C5A4F" w:rsidRDefault="00F6298A" w:rsidP="0038281B">
      <w:pPr>
        <w:tabs>
          <w:tab w:val="right" w:pos="9639"/>
        </w:tabs>
      </w:pPr>
      <w:r w:rsidRPr="001C5A4F">
        <w:t xml:space="preserve">Decorations: </w:t>
      </w:r>
      <w:r>
        <w:t xml:space="preserve"> 1914 - 15 Star, War Medal, Victory Medal.</w:t>
      </w:r>
    </w:p>
    <w:p w:rsidR="00F6298A" w:rsidRDefault="00F6298A" w:rsidP="0038281B">
      <w:pPr>
        <w:tabs>
          <w:tab w:val="right" w:pos="9639"/>
        </w:tabs>
      </w:pPr>
    </w:p>
    <w:p w:rsidR="00F6298A" w:rsidRDefault="00F6298A" w:rsidP="0038281B">
      <w:pPr>
        <w:tabs>
          <w:tab w:val="right" w:pos="9639"/>
        </w:tabs>
      </w:pPr>
      <w:r>
        <w:t>Memorials:</w:t>
      </w:r>
    </w:p>
    <w:p w:rsidR="00F6298A" w:rsidRDefault="00F6298A" w:rsidP="0038281B">
      <w:pPr>
        <w:pStyle w:val="ListParagraph"/>
        <w:numPr>
          <w:ilvl w:val="0"/>
          <w:numId w:val="2"/>
        </w:numPr>
        <w:spacing w:after="0"/>
      </w:pPr>
      <w:r>
        <w:t>College Hall</w:t>
      </w:r>
    </w:p>
    <w:p w:rsidR="00F6298A" w:rsidRPr="003624CF" w:rsidRDefault="00F6298A" w:rsidP="0038281B">
      <w:pPr>
        <w:pStyle w:val="ListParagraph"/>
        <w:numPr>
          <w:ilvl w:val="0"/>
          <w:numId w:val="2"/>
        </w:numPr>
        <w:spacing w:after="0"/>
        <w:rPr>
          <w:b/>
        </w:rPr>
      </w:pPr>
      <w:smartTag w:uri="urn:schemas-microsoft-com:office:smarttags" w:element="place">
        <w:smartTag w:uri="urn:schemas-microsoft-com:office:smarttags" w:element="PlaceName">
          <w:r>
            <w:rPr>
              <w:noProof/>
            </w:rPr>
            <w:t>Arras</w:t>
          </w:r>
        </w:smartTag>
        <w:r>
          <w:rPr>
            <w:noProof/>
          </w:rPr>
          <w:t xml:space="preserve"> </w:t>
        </w:r>
        <w:smartTag w:uri="urn:schemas-microsoft-com:office:smarttags" w:element="PlaceName">
          <w:r>
            <w:rPr>
              <w:noProof/>
            </w:rPr>
            <w:t>Flying</w:t>
          </w:r>
        </w:smartTag>
        <w:r>
          <w:rPr>
            <w:noProof/>
          </w:rPr>
          <w:t xml:space="preserve"> </w:t>
        </w:r>
        <w:smartTag w:uri="urn:schemas-microsoft-com:office:smarttags" w:element="PlaceName">
          <w:r>
            <w:rPr>
              <w:noProof/>
            </w:rPr>
            <w:t>Services</w:t>
          </w:r>
        </w:smartTag>
        <w:r>
          <w:rPr>
            <w:noProof/>
          </w:rPr>
          <w:t xml:space="preserve"> </w:t>
        </w:r>
        <w:smartTag w:uri="urn:schemas-microsoft-com:office:smarttags" w:element="PlaceType">
          <w:r>
            <w:rPr>
              <w:noProof/>
            </w:rPr>
            <w:t>Cemetery</w:t>
          </w:r>
        </w:smartTag>
      </w:smartTag>
    </w:p>
    <w:p w:rsidR="00F6298A" w:rsidRPr="00717EDC" w:rsidRDefault="006105D6" w:rsidP="00440E57">
      <w:pPr>
        <w:pStyle w:val="Heading1"/>
        <w:rPr>
          <w:color w:val="FF0000"/>
        </w:rPr>
      </w:pPr>
      <w:r>
        <w:br w:type="page"/>
      </w:r>
      <w:bookmarkStart w:id="88" w:name="_Toc465841414"/>
      <w:r w:rsidR="00F6298A" w:rsidRPr="00E7355C">
        <w:rPr>
          <w:noProof/>
        </w:rPr>
        <w:t>George Kendall</w:t>
      </w:r>
      <w:r w:rsidR="00F6298A" w:rsidRPr="00440E57">
        <w:t xml:space="preserve"> </w:t>
      </w:r>
      <w:r w:rsidR="00F6298A" w:rsidRPr="00E7355C">
        <w:rPr>
          <w:b/>
          <w:noProof/>
        </w:rPr>
        <w:t>Priaulx</w:t>
      </w:r>
      <w:r w:rsidR="00F6298A" w:rsidRPr="00440E57">
        <w:rPr>
          <w:b/>
        </w:rPr>
        <w:t xml:space="preserve"> </w:t>
      </w:r>
      <w:r w:rsidR="00F6298A" w:rsidRPr="00440E57">
        <w:t>(</w:t>
      </w:r>
      <w:r w:rsidR="00F6298A" w:rsidRPr="00E7355C">
        <w:rPr>
          <w:noProof/>
        </w:rPr>
        <w:t>2461</w:t>
      </w:r>
      <w:r w:rsidR="00F6298A" w:rsidRPr="00440E57">
        <w:t>)</w:t>
      </w:r>
      <w:r w:rsidR="00F6298A">
        <w:t xml:space="preserve"> </w:t>
      </w:r>
      <w:r w:rsidR="00F6298A" w:rsidRPr="001758C8">
        <w:t>DSO MiD (</w:t>
      </w:r>
      <w:r w:rsidR="00F6298A">
        <w:t>4</w:t>
      </w:r>
      <w:r w:rsidR="00F6298A" w:rsidRPr="001758C8">
        <w:t>)</w:t>
      </w:r>
      <w:bookmarkEnd w:id="88"/>
    </w:p>
    <w:p w:rsidR="00F6298A" w:rsidRDefault="00F6298A" w:rsidP="0038281B">
      <w:pPr>
        <w:tabs>
          <w:tab w:val="right" w:pos="9639"/>
        </w:tabs>
        <w:rPr>
          <w:color w:val="00FF00"/>
        </w:rPr>
      </w:pPr>
      <w:r>
        <w:rPr>
          <w:color w:val="00FF00"/>
        </w:rPr>
        <w:t>Vol. III Pg 128</w:t>
      </w:r>
    </w:p>
    <w:p w:rsidR="00F6298A" w:rsidRDefault="00F6298A" w:rsidP="0038281B">
      <w:pPr>
        <w:tabs>
          <w:tab w:val="right" w:pos="9639"/>
        </w:tabs>
        <w:rPr>
          <w:color w:val="00FF00"/>
        </w:rPr>
      </w:pPr>
    </w:p>
    <w:p w:rsidR="00F6298A" w:rsidRPr="001F1FA1" w:rsidRDefault="00E701C3" w:rsidP="001E2029">
      <w:pPr>
        <w:tabs>
          <w:tab w:val="right" w:pos="9639"/>
        </w:tabs>
        <w:rPr>
          <w:b/>
          <w:noProof/>
        </w:rPr>
      </w:pPr>
      <w:r>
        <w:rPr>
          <w:noProof/>
          <w:lang w:eastAsia="en-GB"/>
        </w:rPr>
        <w:drawing>
          <wp:anchor distT="0" distB="0" distL="114300" distR="114300" simplePos="0" relativeHeight="251655680" behindDoc="1" locked="0" layoutInCell="1" allowOverlap="1" wp14:anchorId="26CA7BC0" wp14:editId="40FA39C2">
            <wp:simplePos x="0" y="0"/>
            <wp:positionH relativeFrom="column">
              <wp:posOffset>3810</wp:posOffset>
            </wp:positionH>
            <wp:positionV relativeFrom="paragraph">
              <wp:align>top</wp:align>
            </wp:positionV>
            <wp:extent cx="1790700" cy="1743075"/>
            <wp:effectExtent l="0" t="0" r="0" b="9525"/>
            <wp:wrapTight wrapText="bothSides">
              <wp:wrapPolygon edited="0">
                <wp:start x="0" y="0"/>
                <wp:lineTo x="0" y="21482"/>
                <wp:lineTo x="21370" y="21482"/>
                <wp:lineTo x="21370"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90700" cy="1743075"/>
                    </a:xfrm>
                    <a:prstGeom prst="rect">
                      <a:avLst/>
                    </a:prstGeom>
                    <a:noFill/>
                  </pic:spPr>
                </pic:pic>
              </a:graphicData>
            </a:graphic>
            <wp14:sizeRelH relativeFrom="page">
              <wp14:pctWidth>0</wp14:pctWidth>
            </wp14:sizeRelH>
            <wp14:sizeRelV relativeFrom="page">
              <wp14:pctHeight>0</wp14:pctHeight>
            </wp14:sizeRelV>
          </wp:anchor>
        </w:drawing>
      </w:r>
      <w:r w:rsidR="00F6298A" w:rsidRPr="001F1FA1">
        <w:rPr>
          <w:b/>
          <w:noProof/>
        </w:rPr>
        <w:t>Picture Extracted from RMC</w:t>
      </w:r>
      <w:r w:rsidR="00F6298A">
        <w:rPr>
          <w:b/>
          <w:noProof/>
        </w:rPr>
        <w:t xml:space="preserve"> </w:t>
      </w:r>
      <w:smartTag w:uri="urn:schemas-microsoft-com:office:smarttags" w:element="place">
        <w:r w:rsidR="00F6298A">
          <w:rPr>
            <w:b/>
            <w:noProof/>
          </w:rPr>
          <w:t>Sandhurst</w:t>
        </w:r>
      </w:smartTag>
      <w:r w:rsidR="00F6298A" w:rsidRPr="001F1FA1">
        <w:rPr>
          <w:b/>
          <w:noProof/>
        </w:rPr>
        <w:t xml:space="preserve"> photo approx 1895.</w:t>
      </w:r>
    </w:p>
    <w:p w:rsidR="00F6298A" w:rsidRDefault="00F6298A" w:rsidP="0038281B">
      <w:pPr>
        <w:tabs>
          <w:tab w:val="right" w:pos="9639"/>
        </w:tabs>
      </w:pPr>
    </w:p>
    <w:p w:rsidR="00F6298A" w:rsidRDefault="00F6298A" w:rsidP="0038281B">
      <w:pPr>
        <w:tabs>
          <w:tab w:val="right" w:pos="9639"/>
        </w:tabs>
        <w:rPr>
          <w:noProof/>
        </w:rPr>
      </w:pPr>
      <w:r w:rsidRPr="001F1FA1">
        <w:rPr>
          <w:b/>
        </w:rPr>
        <w:t>Born:</w:t>
      </w:r>
      <w:r w:rsidRPr="00A24CBD">
        <w:t xml:space="preserve"> </w:t>
      </w:r>
      <w:r w:rsidRPr="00A24CBD">
        <w:rPr>
          <w:noProof/>
        </w:rPr>
        <w:t xml:space="preserve">15 September 1877 in </w:t>
      </w:r>
      <w:smartTag w:uri="urn:schemas-microsoft-com:office:smarttags" w:element="place">
        <w:r w:rsidRPr="00A24CBD">
          <w:rPr>
            <w:noProof/>
          </w:rPr>
          <w:t>Guernsey</w:t>
        </w:r>
      </w:smartTag>
      <w:r w:rsidRPr="00A24CBD">
        <w:rPr>
          <w:noProof/>
        </w:rPr>
        <w:t xml:space="preserve">. </w:t>
      </w:r>
      <w:r>
        <w:rPr>
          <w:noProof/>
        </w:rPr>
        <w:t>Second s</w:t>
      </w:r>
      <w:r w:rsidRPr="00A24CBD">
        <w:rPr>
          <w:noProof/>
        </w:rPr>
        <w:t>on of O. de Lancey Priaulx and Mary Whitchurch.</w:t>
      </w:r>
    </w:p>
    <w:p w:rsidR="00F6298A" w:rsidRPr="00A24CBD" w:rsidRDefault="00F6298A" w:rsidP="0038281B">
      <w:pPr>
        <w:tabs>
          <w:tab w:val="right" w:pos="9639"/>
        </w:tabs>
      </w:pPr>
      <w:r>
        <w:rPr>
          <w:noProof/>
        </w:rPr>
        <w:t>Half brother 2019.</w:t>
      </w:r>
      <w:r w:rsidRPr="00A24CBD">
        <w:tab/>
      </w:r>
    </w:p>
    <w:p w:rsidR="00F6298A" w:rsidRPr="00A24CBD" w:rsidRDefault="00F6298A" w:rsidP="0038281B">
      <w:pPr>
        <w:tabs>
          <w:tab w:val="right" w:pos="9639"/>
        </w:tabs>
      </w:pPr>
    </w:p>
    <w:p w:rsidR="00F6298A" w:rsidRPr="000F2E69" w:rsidRDefault="00F6298A" w:rsidP="0038281B">
      <w:pPr>
        <w:tabs>
          <w:tab w:val="right" w:pos="9639"/>
        </w:tabs>
        <w:rPr>
          <w:noProof/>
        </w:rPr>
      </w:pPr>
      <w:r w:rsidRPr="000F2E69">
        <w:rPr>
          <w:b/>
        </w:rPr>
        <w:t>Joined</w:t>
      </w:r>
      <w:r w:rsidRPr="000F2E69">
        <w:t xml:space="preserve"> </w:t>
      </w:r>
      <w:smartTag w:uri="urn:schemas-microsoft-com:office:smarttags" w:element="place">
        <w:smartTag w:uri="urn:schemas-microsoft-com:office:smarttags" w:element="PlaceName">
          <w:r w:rsidRPr="000F2E69">
            <w:t>Elizabeth</w:t>
          </w:r>
        </w:smartTag>
        <w:r w:rsidRPr="000F2E69">
          <w:t xml:space="preserve"> </w:t>
        </w:r>
        <w:smartTag w:uri="urn:schemas-microsoft-com:office:smarttags" w:element="PlaceName">
          <w:r w:rsidRPr="000F2E69">
            <w:t>College</w:t>
          </w:r>
        </w:smartTag>
      </w:smartTag>
      <w:r w:rsidRPr="000F2E69">
        <w:t xml:space="preserve"> in </w:t>
      </w:r>
      <w:r w:rsidRPr="000F2E69">
        <w:rPr>
          <w:noProof/>
        </w:rPr>
        <w:t>1886</w:t>
      </w:r>
      <w:r w:rsidRPr="000F2E69">
        <w:t xml:space="preserve"> and left in </w:t>
      </w:r>
      <w:r w:rsidRPr="000F2E69">
        <w:rPr>
          <w:noProof/>
        </w:rPr>
        <w:t>1891</w:t>
      </w:r>
      <w:r w:rsidR="00AA4467">
        <w:rPr>
          <w:noProof/>
        </w:rPr>
        <w:t xml:space="preserve">. </w:t>
      </w:r>
      <w:r w:rsidRPr="000F2E69">
        <w:rPr>
          <w:noProof/>
        </w:rPr>
        <w:t xml:space="preserve">1891 – 1894 </w:t>
      </w:r>
      <w:smartTag w:uri="urn:schemas-microsoft-com:office:smarttags" w:element="place">
        <w:r w:rsidRPr="000F2E69">
          <w:rPr>
            <w:noProof/>
          </w:rPr>
          <w:t>Harrow</w:t>
        </w:r>
      </w:smartTag>
      <w:r w:rsidRPr="000F2E69">
        <w:rPr>
          <w:noProof/>
        </w:rPr>
        <w:t>.</w:t>
      </w:r>
    </w:p>
    <w:p w:rsidR="00F6298A" w:rsidRPr="00A24CBD" w:rsidRDefault="00F6298A" w:rsidP="0038281B">
      <w:pPr>
        <w:tabs>
          <w:tab w:val="right" w:pos="9639"/>
        </w:tabs>
        <w:rPr>
          <w:noProof/>
        </w:rPr>
      </w:pPr>
      <w:r w:rsidRPr="00A24CBD">
        <w:rPr>
          <w:noProof/>
        </w:rPr>
        <w:t xml:space="preserve">1895 RMC </w:t>
      </w:r>
      <w:smartTag w:uri="urn:schemas-microsoft-com:office:smarttags" w:element="place">
        <w:r w:rsidRPr="00A24CBD">
          <w:rPr>
            <w:noProof/>
          </w:rPr>
          <w:t>Sandhurst</w:t>
        </w:r>
      </w:smartTag>
    </w:p>
    <w:p w:rsidR="00F6298A" w:rsidRPr="00A24CBD" w:rsidRDefault="00F6298A" w:rsidP="0038281B">
      <w:pPr>
        <w:tabs>
          <w:tab w:val="right" w:pos="9639"/>
        </w:tabs>
        <w:rPr>
          <w:noProof/>
        </w:rPr>
      </w:pPr>
      <w:r w:rsidRPr="00A24CBD">
        <w:rPr>
          <w:noProof/>
        </w:rPr>
        <w:t>Commissioned in 1898 2</w:t>
      </w:r>
      <w:r w:rsidRPr="00A24CBD">
        <w:rPr>
          <w:noProof/>
          <w:vertAlign w:val="superscript"/>
        </w:rPr>
        <w:t>nd</w:t>
      </w:r>
      <w:r w:rsidRPr="00A24CBD">
        <w:rPr>
          <w:noProof/>
        </w:rPr>
        <w:t xml:space="preserve"> Lt in the 3</w:t>
      </w:r>
      <w:r w:rsidRPr="00A24CBD">
        <w:rPr>
          <w:noProof/>
          <w:vertAlign w:val="superscript"/>
        </w:rPr>
        <w:t>rd</w:t>
      </w:r>
      <w:r w:rsidRPr="00A24CBD">
        <w:rPr>
          <w:noProof/>
        </w:rPr>
        <w:t xml:space="preserve"> Bn. 60</w:t>
      </w:r>
      <w:r w:rsidRPr="00A24CBD">
        <w:rPr>
          <w:noProof/>
          <w:vertAlign w:val="superscript"/>
        </w:rPr>
        <w:t>th</w:t>
      </w:r>
      <w:r w:rsidRPr="00A24CBD">
        <w:rPr>
          <w:noProof/>
        </w:rPr>
        <w:t xml:space="preserve"> Rifles  - King’s Royal Rifle Corps.</w:t>
      </w:r>
    </w:p>
    <w:p w:rsidR="00F6298A" w:rsidRDefault="00F6298A" w:rsidP="000E04F8">
      <w:pPr>
        <w:tabs>
          <w:tab w:val="right" w:pos="9639"/>
        </w:tabs>
      </w:pPr>
      <w:r w:rsidRPr="0053564D">
        <w:rPr>
          <w:b/>
        </w:rPr>
        <w:t>War Service</w:t>
      </w:r>
      <w:r>
        <w:rPr>
          <w:b/>
        </w:rPr>
        <w:t xml:space="preserve"> </w:t>
      </w:r>
    </w:p>
    <w:p w:rsidR="00F6298A" w:rsidRDefault="00F6298A" w:rsidP="00A34E7A">
      <w:pPr>
        <w:spacing w:before="240"/>
        <w:rPr>
          <w:noProof/>
        </w:rPr>
      </w:pPr>
      <w:r w:rsidRPr="00A24CBD">
        <w:rPr>
          <w:noProof/>
        </w:rPr>
        <w:t>Africa 1899-1902</w:t>
      </w:r>
      <w:r>
        <w:rPr>
          <w:noProof/>
        </w:rPr>
        <w:t xml:space="preserve"> (Boer War)</w:t>
      </w:r>
      <w:r w:rsidRPr="00A24CBD">
        <w:rPr>
          <w:noProof/>
        </w:rPr>
        <w:t xml:space="preserve"> </w:t>
      </w:r>
      <w:r>
        <w:rPr>
          <w:noProof/>
        </w:rPr>
        <w:t>Lieut</w:t>
      </w:r>
      <w:r w:rsidR="00E61FA3">
        <w:rPr>
          <w:noProof/>
        </w:rPr>
        <w:t>enant</w:t>
      </w:r>
      <w:r>
        <w:rPr>
          <w:noProof/>
        </w:rPr>
        <w:t xml:space="preserve"> </w:t>
      </w:r>
      <w:r w:rsidRPr="00A24CBD">
        <w:rPr>
          <w:noProof/>
        </w:rPr>
        <w:t>with 3</w:t>
      </w:r>
      <w:r w:rsidRPr="00A24CBD">
        <w:rPr>
          <w:noProof/>
          <w:vertAlign w:val="superscript"/>
        </w:rPr>
        <w:t>rd</w:t>
      </w:r>
      <w:r w:rsidRPr="00A24CBD">
        <w:rPr>
          <w:noProof/>
        </w:rPr>
        <w:t xml:space="preserve"> Bn. KRRC operations in </w:t>
      </w:r>
      <w:smartTag w:uri="urn:schemas-microsoft-com:office:smarttags" w:element="place">
        <w:smartTag w:uri="urn:schemas-microsoft-com:office:smarttags" w:element="City">
          <w:r w:rsidRPr="00A24CBD">
            <w:rPr>
              <w:noProof/>
            </w:rPr>
            <w:t>Natal</w:t>
          </w:r>
        </w:smartTag>
      </w:smartTag>
      <w:r w:rsidRPr="00A24CBD">
        <w:rPr>
          <w:noProof/>
        </w:rPr>
        <w:t xml:space="preserve"> 1899/1900.  Relief of Ladysmith, </w:t>
      </w:r>
      <w:r>
        <w:rPr>
          <w:noProof/>
        </w:rPr>
        <w:t xml:space="preserve">Colenso, </w:t>
      </w:r>
      <w:smartTag w:uri="urn:schemas-microsoft-com:office:smarttags" w:element="place">
        <w:smartTag w:uri="urn:schemas-microsoft-com:office:smarttags" w:element="PlaceName">
          <w:r w:rsidRPr="00A24CBD">
            <w:rPr>
              <w:noProof/>
            </w:rPr>
            <w:t>Tugela</w:t>
          </w:r>
        </w:smartTag>
        <w:r w:rsidRPr="00A24CBD">
          <w:rPr>
            <w:noProof/>
          </w:rPr>
          <w:t xml:space="preserve"> </w:t>
        </w:r>
        <w:smartTag w:uri="urn:schemas-microsoft-com:office:smarttags" w:element="PlaceType">
          <w:r w:rsidRPr="00A24CBD">
            <w:rPr>
              <w:noProof/>
            </w:rPr>
            <w:t>Heights</w:t>
          </w:r>
        </w:smartTag>
      </w:smartTag>
      <w:r w:rsidRPr="00A24CBD">
        <w:rPr>
          <w:noProof/>
        </w:rPr>
        <w:t>, Spion Kop, Pieter’s Hill and V</w:t>
      </w:r>
      <w:r w:rsidR="00E92271">
        <w:rPr>
          <w:noProof/>
        </w:rPr>
        <w:t>a</w:t>
      </w:r>
      <w:r w:rsidRPr="00A24CBD">
        <w:rPr>
          <w:noProof/>
        </w:rPr>
        <w:t>al Krantz.  Initially under Sir Redvers Buller ( Guernsey Star 2 Jan 1900) and then Lord Roberts</w:t>
      </w:r>
      <w:r w:rsidR="00E61FA3">
        <w:rPr>
          <w:noProof/>
        </w:rPr>
        <w:t xml:space="preserve"> who Mentioned him in Dispatches</w:t>
      </w:r>
      <w:r w:rsidRPr="00A24CBD">
        <w:rPr>
          <w:noProof/>
        </w:rPr>
        <w:t xml:space="preserve">.  </w:t>
      </w:r>
      <w:r w:rsidR="00E61FA3">
        <w:rPr>
          <w:noProof/>
        </w:rPr>
        <w:t xml:space="preserve">Advanced  into </w:t>
      </w:r>
      <w:smartTag w:uri="urn:schemas-microsoft-com:office:smarttags" w:element="place">
        <w:r w:rsidRPr="00A24CBD">
          <w:rPr>
            <w:noProof/>
          </w:rPr>
          <w:t>Transvaal</w:t>
        </w:r>
      </w:smartTag>
      <w:r w:rsidRPr="00A24CBD">
        <w:rPr>
          <w:noProof/>
        </w:rPr>
        <w:t xml:space="preserve"> </w:t>
      </w:r>
      <w:r w:rsidR="00E92271">
        <w:rPr>
          <w:noProof/>
        </w:rPr>
        <w:t>with General Clery</w:t>
      </w:r>
      <w:r w:rsidRPr="00A24CBD">
        <w:rPr>
          <w:noProof/>
        </w:rPr>
        <w:t>.</w:t>
      </w:r>
      <w:r w:rsidR="00E61FA3">
        <w:rPr>
          <w:noProof/>
        </w:rPr>
        <w:t xml:space="preserve"> Afterwards joined the Mounted Infantry under General Bruce Hamilton in </w:t>
      </w:r>
      <w:r w:rsidR="00E61FA3" w:rsidRPr="00A24CBD">
        <w:rPr>
          <w:noProof/>
        </w:rPr>
        <w:t xml:space="preserve">Operations in </w:t>
      </w:r>
      <w:smartTag w:uri="urn:schemas-microsoft-com:office:smarttags" w:element="State">
        <w:r w:rsidR="00E61FA3" w:rsidRPr="00A24CBD">
          <w:rPr>
            <w:noProof/>
          </w:rPr>
          <w:t>Orange Free State</w:t>
        </w:r>
      </w:smartTag>
      <w:r w:rsidR="00E61FA3" w:rsidRPr="00A24CBD">
        <w:rPr>
          <w:noProof/>
        </w:rPr>
        <w:t>,</w:t>
      </w:r>
      <w:r w:rsidR="00E61FA3">
        <w:rPr>
          <w:noProof/>
        </w:rPr>
        <w:t xml:space="preserve"> </w:t>
      </w:r>
      <w:r w:rsidR="00E61FA3" w:rsidRPr="00A24CBD">
        <w:rPr>
          <w:noProof/>
        </w:rPr>
        <w:t xml:space="preserve">and </w:t>
      </w:r>
      <w:smartTag w:uri="urn:schemas-microsoft-com:office:smarttags" w:element="place">
        <w:smartTag w:uri="urn:schemas-microsoft-com:office:smarttags" w:element="PlaceType">
          <w:r w:rsidR="00E61FA3" w:rsidRPr="00A24CBD">
            <w:rPr>
              <w:noProof/>
            </w:rPr>
            <w:t>Cape</w:t>
          </w:r>
        </w:smartTag>
        <w:r w:rsidR="00E61FA3" w:rsidRPr="00A24CBD">
          <w:rPr>
            <w:noProof/>
          </w:rPr>
          <w:t xml:space="preserve"> </w:t>
        </w:r>
        <w:smartTag w:uri="urn:schemas-microsoft-com:office:smarttags" w:element="PlaceName">
          <w:r w:rsidR="00E61FA3" w:rsidRPr="00A24CBD">
            <w:rPr>
              <w:noProof/>
            </w:rPr>
            <w:t>Colony</w:t>
          </w:r>
        </w:smartTag>
      </w:smartTag>
      <w:r w:rsidR="00E61FA3">
        <w:rPr>
          <w:noProof/>
        </w:rPr>
        <w:t>.</w:t>
      </w:r>
      <w:r w:rsidRPr="00A24CBD">
        <w:rPr>
          <w:noProof/>
        </w:rPr>
        <w:t xml:space="preserve"> Despatches </w:t>
      </w:r>
      <w:r w:rsidR="00E61FA3">
        <w:rPr>
          <w:noProof/>
        </w:rPr>
        <w:t>twice</w:t>
      </w:r>
      <w:r w:rsidRPr="00A24CBD">
        <w:rPr>
          <w:noProof/>
        </w:rPr>
        <w:t>.</w:t>
      </w:r>
      <w:r>
        <w:rPr>
          <w:noProof/>
        </w:rPr>
        <w:t xml:space="preserve"> </w:t>
      </w:r>
      <w:r w:rsidRPr="00A24CBD">
        <w:rPr>
          <w:noProof/>
        </w:rPr>
        <w:t>Capt 1902,</w:t>
      </w:r>
    </w:p>
    <w:p w:rsidR="00F6298A" w:rsidRPr="00011F16" w:rsidRDefault="00F6298A" w:rsidP="00A34E7A">
      <w:pPr>
        <w:spacing w:before="240"/>
      </w:pPr>
      <w:r w:rsidRPr="00011F16">
        <w:t xml:space="preserve">Went to </w:t>
      </w:r>
      <w:smartTag w:uri="urn:schemas-microsoft-com:office:smarttags" w:element="place">
        <w:smartTag w:uri="urn:schemas-microsoft-com:office:smarttags" w:element="country-region">
          <w:r w:rsidRPr="00011F16">
            <w:t>India</w:t>
          </w:r>
        </w:smartTag>
      </w:smartTag>
      <w:r w:rsidRPr="00011F16">
        <w:t>.</w:t>
      </w:r>
      <w:r>
        <w:t xml:space="preserve"> </w:t>
      </w:r>
      <w:r w:rsidRPr="00A24CBD">
        <w:rPr>
          <w:noProof/>
        </w:rPr>
        <w:t>Major 1910,</w:t>
      </w:r>
    </w:p>
    <w:p w:rsidR="00F6298A" w:rsidRDefault="00F6298A" w:rsidP="00BD3999">
      <w:pPr>
        <w:spacing w:before="240"/>
        <w:rPr>
          <w:noProof/>
        </w:rPr>
      </w:pPr>
      <w:r>
        <w:rPr>
          <w:noProof/>
        </w:rPr>
        <w:t xml:space="preserve">1914 </w:t>
      </w:r>
      <w:r>
        <w:t>in the 2</w:t>
      </w:r>
      <w:r w:rsidRPr="000E04F8">
        <w:rPr>
          <w:vertAlign w:val="superscript"/>
        </w:rPr>
        <w:t>nd</w:t>
      </w:r>
      <w:r>
        <w:t xml:space="preserve"> Bn. </w:t>
      </w:r>
      <w:r>
        <w:rPr>
          <w:noProof/>
        </w:rPr>
        <w:t>King’s Royal Rifle Corps,</w:t>
      </w:r>
      <w:r>
        <w:rPr>
          <w:noProof/>
          <w:color w:val="FF0000"/>
        </w:rPr>
        <w:t xml:space="preserve"> </w:t>
      </w:r>
      <w:r w:rsidRPr="000F2E69">
        <w:rPr>
          <w:noProof/>
        </w:rPr>
        <w:t>dangerously wounded in Sept 1914</w:t>
      </w:r>
      <w:r>
        <w:rPr>
          <w:noProof/>
        </w:rPr>
        <w:t xml:space="preserve"> on the </w:t>
      </w:r>
      <w:smartTag w:uri="urn:schemas-microsoft-com:office:smarttags" w:element="place">
        <w:r>
          <w:rPr>
            <w:noProof/>
          </w:rPr>
          <w:t>Marne</w:t>
        </w:r>
      </w:smartTag>
      <w:r w:rsidRPr="000F2E69">
        <w:rPr>
          <w:noProof/>
        </w:rPr>
        <w:t>.</w:t>
      </w:r>
      <w:r>
        <w:rPr>
          <w:noProof/>
        </w:rPr>
        <w:t xml:space="preserve"> </w:t>
      </w:r>
      <w:r w:rsidRPr="00A24CBD">
        <w:rPr>
          <w:noProof/>
        </w:rPr>
        <w:t>Rejoined Bn. and took command 2nd Bat. K.R.R.C. Severely wounded at Loos Sep</w:t>
      </w:r>
      <w:r>
        <w:rPr>
          <w:noProof/>
        </w:rPr>
        <w:t>t.</w:t>
      </w:r>
      <w:r w:rsidRPr="00A24CBD">
        <w:rPr>
          <w:noProof/>
        </w:rPr>
        <w:t xml:space="preserve"> 1915.</w:t>
      </w:r>
      <w:r>
        <w:rPr>
          <w:noProof/>
        </w:rPr>
        <w:t xml:space="preserve"> </w:t>
      </w:r>
      <w:r w:rsidRPr="00A24CBD">
        <w:rPr>
          <w:noProof/>
        </w:rPr>
        <w:t>Lt. Col. 1915</w:t>
      </w:r>
      <w:r>
        <w:rPr>
          <w:noProof/>
        </w:rPr>
        <w:t>.</w:t>
      </w:r>
    </w:p>
    <w:p w:rsidR="00F6298A" w:rsidRDefault="00F6298A" w:rsidP="005B2029">
      <w:pPr>
        <w:rPr>
          <w:noProof/>
        </w:rPr>
      </w:pPr>
      <w:r w:rsidRPr="00A24CBD">
        <w:rPr>
          <w:noProof/>
        </w:rPr>
        <w:t>Rejoined unit 1917 and placed in command of 10</w:t>
      </w:r>
      <w:r w:rsidRPr="00A24CBD">
        <w:rPr>
          <w:noProof/>
          <w:vertAlign w:val="superscript"/>
        </w:rPr>
        <w:t>th</w:t>
      </w:r>
      <w:r w:rsidRPr="00A24CBD">
        <w:rPr>
          <w:noProof/>
        </w:rPr>
        <w:t xml:space="preserve"> Service Bn. KRRC. Transferred to 11</w:t>
      </w:r>
      <w:r w:rsidRPr="00A24CBD">
        <w:rPr>
          <w:noProof/>
          <w:vertAlign w:val="superscript"/>
        </w:rPr>
        <w:t>th</w:t>
      </w:r>
      <w:r w:rsidRPr="00A24CBD">
        <w:rPr>
          <w:noProof/>
        </w:rPr>
        <w:t xml:space="preserve"> Bn which he re-organised after the Battle of Cambrai. Battles of </w:t>
      </w:r>
      <w:smartTag w:uri="urn:schemas-microsoft-com:office:smarttags" w:element="place">
        <w:smartTag w:uri="urn:schemas-microsoft-com:office:smarttags" w:element="City">
          <w:r w:rsidRPr="00A24CBD">
            <w:rPr>
              <w:noProof/>
            </w:rPr>
            <w:t>Mons</w:t>
          </w:r>
        </w:smartTag>
      </w:smartTag>
      <w:r w:rsidRPr="00A24CBD">
        <w:rPr>
          <w:noProof/>
        </w:rPr>
        <w:t>,</w:t>
      </w:r>
      <w:r>
        <w:rPr>
          <w:noProof/>
          <w:color w:val="FF0000"/>
        </w:rPr>
        <w:t xml:space="preserve"> Le Cateau ?? </w:t>
      </w:r>
      <w:r w:rsidRPr="00A24CBD">
        <w:rPr>
          <w:noProof/>
        </w:rPr>
        <w:t xml:space="preserve">capture of </w:t>
      </w:r>
      <w:smartTag w:uri="urn:schemas-microsoft-com:office:smarttags" w:element="place">
        <w:smartTag w:uri="urn:schemas-microsoft-com:office:smarttags" w:element="PlaceType">
          <w:r w:rsidRPr="00A24CBD">
            <w:rPr>
              <w:noProof/>
            </w:rPr>
            <w:t>village</w:t>
          </w:r>
        </w:smartTag>
        <w:r w:rsidRPr="00A24CBD">
          <w:rPr>
            <w:noProof/>
          </w:rPr>
          <w:t xml:space="preserve"> of </w:t>
        </w:r>
        <w:smartTag w:uri="urn:schemas-microsoft-com:office:smarttags" w:element="PlaceName">
          <w:r w:rsidRPr="00A24CBD">
            <w:rPr>
              <w:noProof/>
            </w:rPr>
            <w:t>Metz</w:t>
          </w:r>
        </w:smartTag>
      </w:smartTag>
      <w:r w:rsidRPr="00A24CBD">
        <w:rPr>
          <w:noProof/>
        </w:rPr>
        <w:t>, Loos., Cambrai.</w:t>
      </w:r>
    </w:p>
    <w:p w:rsidR="00F6298A" w:rsidRPr="00FD7478" w:rsidRDefault="00F6298A" w:rsidP="005B2029">
      <w:pPr>
        <w:rPr>
          <w:noProof/>
        </w:rPr>
      </w:pPr>
      <w:r>
        <w:rPr>
          <w:noProof/>
        </w:rPr>
        <w:t xml:space="preserve">1917 Mentioned in </w:t>
      </w:r>
      <w:r w:rsidRPr="00A24CBD">
        <w:rPr>
          <w:noProof/>
        </w:rPr>
        <w:t>Despatches, DSO  “ Conspicous gall</w:t>
      </w:r>
      <w:r>
        <w:rPr>
          <w:noProof/>
        </w:rPr>
        <w:t>a</w:t>
      </w:r>
      <w:r w:rsidRPr="00A24CBD">
        <w:rPr>
          <w:noProof/>
        </w:rPr>
        <w:t>ntry and devotion</w:t>
      </w:r>
      <w:r>
        <w:rPr>
          <w:noProof/>
        </w:rPr>
        <w:t xml:space="preserve"> to </w:t>
      </w:r>
      <w:r w:rsidRPr="00A24CBD">
        <w:rPr>
          <w:noProof/>
        </w:rPr>
        <w:t>duty while in command of his battalion</w:t>
      </w:r>
      <w:r>
        <w:rPr>
          <w:noProof/>
        </w:rPr>
        <w:t>.</w:t>
      </w:r>
      <w:r w:rsidRPr="00A24CBD">
        <w:rPr>
          <w:noProof/>
        </w:rPr>
        <w:t xml:space="preserve"> With the utmost confidence and determination he brought his battalion through the village </w:t>
      </w:r>
      <w:r w:rsidRPr="00F21C7D">
        <w:rPr>
          <w:noProof/>
        </w:rPr>
        <w:t>overcoming</w:t>
      </w:r>
      <w:r w:rsidRPr="00A24CBD">
        <w:rPr>
          <w:noProof/>
        </w:rPr>
        <w:t xml:space="preserve"> </w:t>
      </w:r>
      <w:r>
        <w:rPr>
          <w:noProof/>
        </w:rPr>
        <w:t>a</w:t>
      </w:r>
      <w:r w:rsidRPr="00A24CBD">
        <w:rPr>
          <w:noProof/>
        </w:rPr>
        <w:t>ll obstacles and gaining the objective. He set a magnificent example throughout”</w:t>
      </w:r>
    </w:p>
    <w:p w:rsidR="00F6298A" w:rsidRDefault="00F6298A" w:rsidP="005B2029">
      <w:pPr>
        <w:rPr>
          <w:b/>
        </w:rPr>
      </w:pPr>
    </w:p>
    <w:p w:rsidR="00F6298A" w:rsidRDefault="00F6298A" w:rsidP="00FD7478">
      <w:r w:rsidRPr="001F1FA1">
        <w:rPr>
          <w:b/>
        </w:rPr>
        <w:t>Died:</w:t>
      </w:r>
      <w:r>
        <w:t xml:space="preserve"> </w:t>
      </w:r>
      <w:r>
        <w:rPr>
          <w:noProof/>
        </w:rPr>
        <w:t>24 March 1918</w:t>
      </w:r>
      <w:r>
        <w:t xml:space="preserve"> </w:t>
      </w:r>
      <w:r w:rsidRPr="00852E9E">
        <w:rPr>
          <w:noProof/>
        </w:rPr>
        <w:t>.  KIA</w:t>
      </w:r>
      <w:r>
        <w:rPr>
          <w:noProof/>
        </w:rPr>
        <w:t xml:space="preserve"> at Voyennes in the </w:t>
      </w:r>
      <w:r w:rsidRPr="00852E9E">
        <w:rPr>
          <w:noProof/>
        </w:rPr>
        <w:t>St Qu</w:t>
      </w:r>
      <w:r>
        <w:rPr>
          <w:noProof/>
        </w:rPr>
        <w:t>e</w:t>
      </w:r>
      <w:r w:rsidRPr="00852E9E">
        <w:rPr>
          <w:noProof/>
        </w:rPr>
        <w:t>ntin</w:t>
      </w:r>
      <w:r>
        <w:rPr>
          <w:noProof/>
        </w:rPr>
        <w:t xml:space="preserve"> Offensive by a shell after being shot in the shoulder,</w:t>
      </w:r>
      <w:r w:rsidRPr="00852E9E">
        <w:rPr>
          <w:noProof/>
        </w:rPr>
        <w:t xml:space="preserve"> </w:t>
      </w:r>
      <w:r>
        <w:t xml:space="preserve">aged </w:t>
      </w:r>
      <w:r>
        <w:rPr>
          <w:noProof/>
        </w:rPr>
        <w:t>40." His battalion loved him and would have followed him anywhere" staff officer H.Q.</w:t>
      </w:r>
      <w:r>
        <w:br/>
      </w:r>
    </w:p>
    <w:p w:rsidR="00F6298A" w:rsidRPr="00717EDC" w:rsidRDefault="00F6298A" w:rsidP="00FD7478">
      <w:pPr>
        <w:rPr>
          <w:color w:val="FF0000"/>
        </w:rPr>
      </w:pPr>
      <w:r w:rsidRPr="00011F16">
        <w:rPr>
          <w:b/>
        </w:rPr>
        <w:t>Decorations:</w:t>
      </w:r>
      <w:r>
        <w:rPr>
          <w:color w:val="FF0000"/>
        </w:rPr>
        <w:t xml:space="preserve"> </w:t>
      </w:r>
      <w:r w:rsidRPr="00A24CBD">
        <w:t>Queen’s</w:t>
      </w:r>
      <w:r>
        <w:t xml:space="preserve"> South African</w:t>
      </w:r>
      <w:r w:rsidRPr="00A24CBD">
        <w:t xml:space="preserve"> Medal and eight clasps</w:t>
      </w:r>
      <w:r>
        <w:t xml:space="preserve"> including Relief of Ladysmith, Tugela Heights Laing's Nek, Orange Free State, Transvaal and Colenso</w:t>
      </w:r>
      <w:r w:rsidRPr="00A24CBD">
        <w:t xml:space="preserve">, </w:t>
      </w:r>
      <w:r w:rsidRPr="00FD7478">
        <w:rPr>
          <w:color w:val="FF0000"/>
        </w:rPr>
        <w:t>King’s Medal and 8??</w:t>
      </w:r>
      <w:r w:rsidRPr="00A24CBD">
        <w:t xml:space="preserve"> Clasps, DSO, Mentioned in Despatches </w:t>
      </w:r>
      <w:r w:rsidR="00AA4467">
        <w:t>four</w:t>
      </w:r>
      <w:r w:rsidRPr="00A24CBD">
        <w:t xml:space="preserve"> times, Medal, Victory Medal, 1914 Star and Clasp.</w:t>
      </w:r>
      <w:r>
        <w:rPr>
          <w:color w:val="FF0000"/>
        </w:rPr>
        <w:t xml:space="preserve"> </w:t>
      </w:r>
    </w:p>
    <w:p w:rsidR="00F6298A" w:rsidRPr="001F1FA1" w:rsidRDefault="00F6298A" w:rsidP="0038281B">
      <w:pPr>
        <w:tabs>
          <w:tab w:val="right" w:pos="9639"/>
        </w:tabs>
        <w:rPr>
          <w:b/>
        </w:rPr>
      </w:pPr>
      <w:r w:rsidRPr="001F1FA1">
        <w:rPr>
          <w:b/>
        </w:rPr>
        <w:t>Memorials:</w:t>
      </w:r>
    </w:p>
    <w:p w:rsidR="00F6298A" w:rsidRDefault="00F6298A" w:rsidP="0038281B">
      <w:pPr>
        <w:pStyle w:val="ListParagraph"/>
        <w:numPr>
          <w:ilvl w:val="0"/>
          <w:numId w:val="2"/>
        </w:numPr>
        <w:spacing w:after="0"/>
      </w:pPr>
      <w:r>
        <w:t>College Hall</w:t>
      </w:r>
    </w:p>
    <w:p w:rsidR="00F6298A" w:rsidRPr="00A24CBD" w:rsidRDefault="00F6298A" w:rsidP="0038281B">
      <w:pPr>
        <w:pStyle w:val="ListParagraph"/>
        <w:numPr>
          <w:ilvl w:val="0"/>
          <w:numId w:val="2"/>
        </w:numPr>
        <w:spacing w:after="0"/>
        <w:rPr>
          <w:b/>
        </w:rPr>
      </w:pPr>
      <w:smartTag w:uri="urn:schemas-microsoft-com:office:smarttags" w:element="place">
        <w:smartTag w:uri="urn:schemas-microsoft-com:office:smarttags" w:element="PlaceName">
          <w:r>
            <w:rPr>
              <w:noProof/>
            </w:rPr>
            <w:t>Pozieres</w:t>
          </w:r>
        </w:smartTag>
        <w:r>
          <w:rPr>
            <w:noProof/>
          </w:rPr>
          <w:t xml:space="preserve"> </w:t>
        </w:r>
        <w:smartTag w:uri="urn:schemas-microsoft-com:office:smarttags" w:element="PlaceType">
          <w:r w:rsidRPr="00A24CBD">
            <w:rPr>
              <w:noProof/>
            </w:rPr>
            <w:t>Cemetery</w:t>
          </w:r>
        </w:smartTag>
      </w:smartTag>
      <w:r w:rsidRPr="00A24CBD">
        <w:rPr>
          <w:noProof/>
        </w:rPr>
        <w:t xml:space="preserve"> Panel 61 – 64</w:t>
      </w:r>
    </w:p>
    <w:p w:rsidR="00F6298A" w:rsidRPr="00A24CBD" w:rsidRDefault="00F6298A" w:rsidP="0038281B">
      <w:pPr>
        <w:pStyle w:val="ListParagraph"/>
        <w:numPr>
          <w:ilvl w:val="0"/>
          <w:numId w:val="2"/>
        </w:numPr>
        <w:spacing w:after="0"/>
        <w:rPr>
          <w:b/>
        </w:rPr>
      </w:pPr>
      <w:smartTag w:uri="urn:schemas-microsoft-com:office:smarttags" w:element="place">
        <w:r w:rsidRPr="00A24CBD">
          <w:rPr>
            <w:noProof/>
          </w:rPr>
          <w:t>Forest</w:t>
        </w:r>
      </w:smartTag>
      <w:r w:rsidRPr="00A24CBD">
        <w:rPr>
          <w:noProof/>
        </w:rPr>
        <w:t xml:space="preserve"> Memorial</w:t>
      </w:r>
    </w:p>
    <w:p w:rsidR="00F6298A" w:rsidRPr="00A24CBD" w:rsidRDefault="00F6298A" w:rsidP="0038281B">
      <w:pPr>
        <w:pStyle w:val="ListParagraph"/>
        <w:numPr>
          <w:ilvl w:val="0"/>
          <w:numId w:val="2"/>
        </w:numPr>
        <w:spacing w:after="0"/>
        <w:rPr>
          <w:b/>
        </w:rPr>
      </w:pPr>
      <w:smartTag w:uri="urn:schemas-microsoft-com:office:smarttags" w:element="place">
        <w:smartTag w:uri="urn:schemas-microsoft-com:office:smarttags" w:element="PlaceType">
          <w:r w:rsidRPr="00A24CBD">
            <w:rPr>
              <w:noProof/>
            </w:rPr>
            <w:t>Town</w:t>
          </w:r>
        </w:smartTag>
        <w:r w:rsidRPr="00A24CBD">
          <w:rPr>
            <w:noProof/>
          </w:rPr>
          <w:t xml:space="preserve"> </w:t>
        </w:r>
        <w:smartTag w:uri="urn:schemas-microsoft-com:office:smarttags" w:element="PlaceType">
          <w:r w:rsidRPr="00A24CBD">
            <w:rPr>
              <w:noProof/>
            </w:rPr>
            <w:t>Church</w:t>
          </w:r>
        </w:smartTag>
      </w:smartTag>
    </w:p>
    <w:p w:rsidR="00F6298A" w:rsidRPr="00011F16" w:rsidRDefault="00F6298A" w:rsidP="00F47BB2">
      <w:pPr>
        <w:pStyle w:val="ListParagraph"/>
        <w:numPr>
          <w:ilvl w:val="0"/>
          <w:numId w:val="2"/>
        </w:numPr>
        <w:spacing w:after="0"/>
        <w:rPr>
          <w:b/>
        </w:rPr>
      </w:pPr>
      <w:smartTag w:uri="urn:schemas-microsoft-com:office:smarttags" w:element="place">
        <w:r>
          <w:rPr>
            <w:noProof/>
            <w:color w:val="FF0000"/>
          </w:rPr>
          <w:t>St Martin</w:t>
        </w:r>
      </w:smartTag>
      <w:r>
        <w:rPr>
          <w:noProof/>
          <w:color w:val="FF0000"/>
        </w:rPr>
        <w:t>'s Memorial????</w:t>
      </w:r>
    </w:p>
    <w:p w:rsidR="00F6298A" w:rsidRPr="00011F16" w:rsidRDefault="00F6298A" w:rsidP="00F47BB2">
      <w:pPr>
        <w:pStyle w:val="ListParagraph"/>
        <w:numPr>
          <w:ilvl w:val="0"/>
          <w:numId w:val="2"/>
        </w:numPr>
        <w:spacing w:after="0"/>
        <w:rPr>
          <w:b/>
        </w:rPr>
      </w:pPr>
      <w:smartTag w:uri="urn:schemas-microsoft-com:office:smarttags" w:element="place">
        <w:r w:rsidRPr="00011F16">
          <w:rPr>
            <w:noProof/>
          </w:rPr>
          <w:t>Harrow</w:t>
        </w:r>
      </w:smartTag>
      <w:r w:rsidRPr="00011F16">
        <w:rPr>
          <w:noProof/>
        </w:rPr>
        <w:t xml:space="preserve"> Memorials of the Great War.</w:t>
      </w:r>
    </w:p>
    <w:p w:rsidR="00F6298A" w:rsidRDefault="00F6298A" w:rsidP="001F1FA1">
      <w:pPr>
        <w:pStyle w:val="ListParagraph"/>
        <w:spacing w:after="0"/>
        <w:rPr>
          <w:noProof/>
          <w:color w:val="FF0000"/>
        </w:rPr>
      </w:pPr>
    </w:p>
    <w:p w:rsidR="00F6298A" w:rsidRPr="00440E57" w:rsidRDefault="006105D6" w:rsidP="00440E57">
      <w:pPr>
        <w:pStyle w:val="Heading1"/>
      </w:pPr>
      <w:r>
        <w:br w:type="page"/>
      </w:r>
      <w:bookmarkStart w:id="89" w:name="_Toc465841415"/>
      <w:r w:rsidR="00F6298A" w:rsidRPr="00E7355C">
        <w:rPr>
          <w:noProof/>
        </w:rPr>
        <w:t>Ernest Charles</w:t>
      </w:r>
      <w:r w:rsidR="00F6298A" w:rsidRPr="00440E57">
        <w:t xml:space="preserve"> </w:t>
      </w:r>
      <w:r w:rsidR="00F6298A" w:rsidRPr="00E7355C">
        <w:rPr>
          <w:b/>
          <w:noProof/>
        </w:rPr>
        <w:t>Purchas</w:t>
      </w:r>
      <w:r w:rsidR="00F6298A" w:rsidRPr="00440E57">
        <w:rPr>
          <w:b/>
        </w:rPr>
        <w:t xml:space="preserve"> </w:t>
      </w:r>
      <w:r w:rsidR="00F6298A" w:rsidRPr="00440E57">
        <w:t>(</w:t>
      </w:r>
      <w:r w:rsidR="00F6298A" w:rsidRPr="00E7355C">
        <w:rPr>
          <w:noProof/>
        </w:rPr>
        <w:t>3172</w:t>
      </w:r>
      <w:r w:rsidR="00F6298A" w:rsidRPr="00440E57">
        <w:t>)</w:t>
      </w:r>
      <w:bookmarkEnd w:id="89"/>
    </w:p>
    <w:p w:rsidR="00F6298A" w:rsidRPr="001E2029" w:rsidRDefault="00F6298A" w:rsidP="0038281B">
      <w:pPr>
        <w:tabs>
          <w:tab w:val="right" w:pos="9639"/>
        </w:tabs>
      </w:pPr>
      <w:r w:rsidRPr="001E2029">
        <w:t xml:space="preserve">                                                                        Service No. 17954/2</w:t>
      </w:r>
    </w:p>
    <w:p w:rsidR="00F6298A" w:rsidRPr="001E2029" w:rsidRDefault="00F6298A" w:rsidP="0038281B">
      <w:pPr>
        <w:tabs>
          <w:tab w:val="right" w:pos="9639"/>
        </w:tabs>
      </w:pPr>
      <w:r w:rsidRPr="001E2029">
        <w:t>Vol. III? Pg277</w:t>
      </w:r>
    </w:p>
    <w:p w:rsidR="00F6298A" w:rsidRPr="001E2029" w:rsidRDefault="00F6298A" w:rsidP="0038281B">
      <w:pPr>
        <w:tabs>
          <w:tab w:val="right" w:pos="9639"/>
        </w:tabs>
      </w:pPr>
    </w:p>
    <w:p w:rsidR="00F6298A" w:rsidRPr="001E2029" w:rsidRDefault="00E701C3" w:rsidP="0038281B">
      <w:pPr>
        <w:tabs>
          <w:tab w:val="right" w:pos="9639"/>
        </w:tabs>
      </w:pPr>
      <w:r>
        <w:rPr>
          <w:noProof/>
          <w:lang w:eastAsia="en-GB"/>
        </w:rPr>
        <w:drawing>
          <wp:anchor distT="0" distB="0" distL="114300" distR="114300" simplePos="0" relativeHeight="251641344" behindDoc="1" locked="0" layoutInCell="1" allowOverlap="1" wp14:anchorId="5A86AC7B" wp14:editId="7B93BED3">
            <wp:simplePos x="0" y="0"/>
            <wp:positionH relativeFrom="column">
              <wp:posOffset>3810</wp:posOffset>
            </wp:positionH>
            <wp:positionV relativeFrom="paragraph">
              <wp:align>bottom</wp:align>
            </wp:positionV>
            <wp:extent cx="1600200" cy="2190750"/>
            <wp:effectExtent l="0" t="0" r="0" b="0"/>
            <wp:wrapTight wrapText="bothSides">
              <wp:wrapPolygon edited="0">
                <wp:start x="0" y="0"/>
                <wp:lineTo x="0" y="21412"/>
                <wp:lineTo x="21343" y="21412"/>
                <wp:lineTo x="21343"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00200" cy="2190750"/>
                    </a:xfrm>
                    <a:prstGeom prst="rect">
                      <a:avLst/>
                    </a:prstGeom>
                    <a:noFill/>
                  </pic:spPr>
                </pic:pic>
              </a:graphicData>
            </a:graphic>
            <wp14:sizeRelH relativeFrom="page">
              <wp14:pctWidth>0</wp14:pctWidth>
            </wp14:sizeRelH>
            <wp14:sizeRelV relativeFrom="page">
              <wp14:pctHeight>0</wp14:pctHeight>
            </wp14:sizeRelV>
          </wp:anchor>
        </w:drawing>
      </w:r>
      <w:r w:rsidR="00F6298A" w:rsidRPr="001E2029">
        <w:tab/>
      </w:r>
    </w:p>
    <w:p w:rsidR="00F6298A" w:rsidRDefault="00F6298A" w:rsidP="0038281B">
      <w:pPr>
        <w:tabs>
          <w:tab w:val="right" w:pos="9639"/>
        </w:tabs>
        <w:rPr>
          <w:b/>
        </w:rPr>
      </w:pPr>
    </w:p>
    <w:p w:rsidR="00F6298A" w:rsidRPr="001F1FA1" w:rsidRDefault="00277D65" w:rsidP="0038281B">
      <w:pPr>
        <w:tabs>
          <w:tab w:val="right" w:pos="9639"/>
        </w:tabs>
        <w:rPr>
          <w:b/>
        </w:rPr>
      </w:pPr>
      <w:r>
        <w:rPr>
          <w:b/>
        </w:rPr>
        <w:t>Image</w:t>
      </w:r>
      <w:r w:rsidR="00F6298A" w:rsidRPr="001F1FA1">
        <w:rPr>
          <w:b/>
        </w:rPr>
        <w:t xml:space="preserve"> extracted from the school 1st</w:t>
      </w:r>
      <w:r>
        <w:rPr>
          <w:b/>
        </w:rPr>
        <w:t xml:space="preserve"> </w:t>
      </w:r>
      <w:r w:rsidR="00F6298A" w:rsidRPr="001F1FA1">
        <w:rPr>
          <w:b/>
        </w:rPr>
        <w:t xml:space="preserve">XI Football </w:t>
      </w:r>
      <w:r w:rsidR="00F6298A">
        <w:rPr>
          <w:b/>
        </w:rPr>
        <w:t xml:space="preserve">Team </w:t>
      </w:r>
      <w:r w:rsidR="00F6298A" w:rsidRPr="001F1FA1">
        <w:rPr>
          <w:b/>
        </w:rPr>
        <w:t>photograph when Ernest was Captain in 1909</w:t>
      </w:r>
      <w:r w:rsidR="00F6298A">
        <w:rPr>
          <w:b/>
        </w:rPr>
        <w:t>.</w:t>
      </w:r>
    </w:p>
    <w:p w:rsidR="00F6298A" w:rsidRPr="001E2029" w:rsidRDefault="00F6298A" w:rsidP="0038281B">
      <w:pPr>
        <w:tabs>
          <w:tab w:val="right" w:pos="9639"/>
        </w:tabs>
      </w:pPr>
    </w:p>
    <w:p w:rsidR="00F6298A" w:rsidRPr="001E2029" w:rsidRDefault="00F6298A" w:rsidP="0038281B">
      <w:pPr>
        <w:tabs>
          <w:tab w:val="right" w:pos="9639"/>
        </w:tabs>
      </w:pPr>
      <w:r w:rsidRPr="001F1FA1">
        <w:rPr>
          <w:b/>
        </w:rPr>
        <w:t>Born:</w:t>
      </w:r>
      <w:r w:rsidRPr="001E2029">
        <w:t xml:space="preserve"> </w:t>
      </w:r>
      <w:r w:rsidRPr="001E2029">
        <w:rPr>
          <w:noProof/>
        </w:rPr>
        <w:t xml:space="preserve">12 December 1891 in Rondebosch, nr </w:t>
      </w:r>
      <w:smartTag w:uri="urn:schemas-microsoft-com:office:smarttags" w:element="place">
        <w:smartTag w:uri="urn:schemas-microsoft-com:office:smarttags" w:element="City">
          <w:r w:rsidRPr="001E2029">
            <w:rPr>
              <w:noProof/>
            </w:rPr>
            <w:t>Cape Town</w:t>
          </w:r>
        </w:smartTag>
      </w:smartTag>
      <w:r w:rsidRPr="001E2029">
        <w:rPr>
          <w:noProof/>
        </w:rPr>
        <w:t>.</w:t>
      </w:r>
      <w:r>
        <w:rPr>
          <w:noProof/>
        </w:rPr>
        <w:t xml:space="preserve"> Younger</w:t>
      </w:r>
      <w:r w:rsidRPr="001E2029">
        <w:rPr>
          <w:noProof/>
        </w:rPr>
        <w:t xml:space="preserve"> </w:t>
      </w:r>
      <w:r>
        <w:rPr>
          <w:noProof/>
        </w:rPr>
        <w:t>s</w:t>
      </w:r>
      <w:r w:rsidRPr="001E2029">
        <w:rPr>
          <w:noProof/>
        </w:rPr>
        <w:t>on of Col. Charles Purchas (</w:t>
      </w:r>
      <w:r>
        <w:rPr>
          <w:noProof/>
        </w:rPr>
        <w:t xml:space="preserve">Deputy Assist. Director, </w:t>
      </w:r>
      <w:r w:rsidRPr="001E2029">
        <w:rPr>
          <w:noProof/>
        </w:rPr>
        <w:t>Ordnance Camp</w:t>
      </w:r>
      <w:r>
        <w:rPr>
          <w:noProof/>
        </w:rPr>
        <w:t>,</w:t>
      </w:r>
      <w:r w:rsidRPr="001E2029">
        <w:rPr>
          <w:noProof/>
        </w:rPr>
        <w:t xml:space="preserve"> Didcot Berks) and Isabelle Massey Laidlaw of </w:t>
      </w:r>
      <w:smartTag w:uri="urn:schemas-microsoft-com:office:smarttags" w:element="Street">
        <w:smartTag w:uri="urn:schemas-microsoft-com:office:smarttags" w:element="address">
          <w:r w:rsidRPr="001E2029">
            <w:rPr>
              <w:noProof/>
            </w:rPr>
            <w:t>39 Panton St.</w:t>
          </w:r>
        </w:smartTag>
      </w:smartTag>
      <w:r w:rsidRPr="001E2029">
        <w:rPr>
          <w:noProof/>
        </w:rPr>
        <w:t xml:space="preserve"> Haymarket , </w:t>
      </w:r>
      <w:smartTag w:uri="urn:schemas-microsoft-com:office:smarttags" w:element="place">
        <w:smartTag w:uri="urn:schemas-microsoft-com:office:smarttags" w:element="City">
          <w:r w:rsidRPr="001E2029">
            <w:rPr>
              <w:noProof/>
            </w:rPr>
            <w:t>London</w:t>
          </w:r>
        </w:smartTag>
      </w:smartTag>
      <w:r w:rsidRPr="001E2029">
        <w:rPr>
          <w:noProof/>
        </w:rPr>
        <w:t>.</w:t>
      </w:r>
    </w:p>
    <w:p w:rsidR="00F6298A" w:rsidRPr="00990904" w:rsidRDefault="00F6298A" w:rsidP="0038281B">
      <w:pPr>
        <w:tabs>
          <w:tab w:val="right" w:pos="9639"/>
        </w:tabs>
      </w:pPr>
      <w:r>
        <w:t xml:space="preserve">Brother 3171 Major </w:t>
      </w:r>
      <w:r>
        <w:rPr>
          <w:color w:val="FF0000"/>
        </w:rPr>
        <w:t xml:space="preserve"> </w:t>
      </w:r>
      <w:r w:rsidRPr="00BD3999">
        <w:t>Leonard William</w:t>
      </w:r>
      <w:r>
        <w:t>,</w:t>
      </w:r>
      <w:r>
        <w:rPr>
          <w:color w:val="FF0000"/>
        </w:rPr>
        <w:t xml:space="preserve"> </w:t>
      </w:r>
      <w:r w:rsidRPr="00990904">
        <w:t>sisters Sybil Wainwright and Enid Marjorie.</w:t>
      </w:r>
    </w:p>
    <w:p w:rsidR="00F6298A" w:rsidRDefault="00F6298A" w:rsidP="0038281B">
      <w:pPr>
        <w:tabs>
          <w:tab w:val="right" w:pos="9639"/>
        </w:tabs>
        <w:rPr>
          <w:b/>
        </w:rPr>
      </w:pPr>
    </w:p>
    <w:p w:rsidR="00F6298A" w:rsidRPr="001E2029" w:rsidRDefault="00F6298A" w:rsidP="0038281B">
      <w:pPr>
        <w:tabs>
          <w:tab w:val="right" w:pos="9639"/>
        </w:tabs>
        <w:rPr>
          <w:noProof/>
        </w:rPr>
      </w:pPr>
      <w:r w:rsidRPr="001F1FA1">
        <w:rPr>
          <w:b/>
        </w:rPr>
        <w:t>Joined</w:t>
      </w:r>
      <w:r w:rsidRPr="001E2029">
        <w:t xml:space="preserve"> </w:t>
      </w:r>
      <w:smartTag w:uri="urn:schemas-microsoft-com:office:smarttags" w:element="place">
        <w:smartTag w:uri="urn:schemas-microsoft-com:office:smarttags" w:element="PlaceName">
          <w:r w:rsidRPr="001E2029">
            <w:t>Elizabeth</w:t>
          </w:r>
        </w:smartTag>
        <w:r w:rsidRPr="001E2029">
          <w:t xml:space="preserve"> </w:t>
        </w:r>
        <w:smartTag w:uri="urn:schemas-microsoft-com:office:smarttags" w:element="PlaceName">
          <w:r w:rsidRPr="001E2029">
            <w:t>College</w:t>
          </w:r>
        </w:smartTag>
      </w:smartTag>
      <w:r w:rsidRPr="001E2029">
        <w:t xml:space="preserve"> in </w:t>
      </w:r>
      <w:r w:rsidRPr="001E2029">
        <w:rPr>
          <w:noProof/>
        </w:rPr>
        <w:t>1907</w:t>
      </w:r>
      <w:r w:rsidRPr="001E2029">
        <w:t xml:space="preserve"> and left in </w:t>
      </w:r>
      <w:r w:rsidRPr="001E2029">
        <w:rPr>
          <w:noProof/>
        </w:rPr>
        <w:t>1910</w:t>
      </w:r>
      <w:r w:rsidR="008C1123">
        <w:rPr>
          <w:noProof/>
        </w:rPr>
        <w:t xml:space="preserve">. Prefect 1908, Senior Prect 1909, </w:t>
      </w:r>
      <w:r w:rsidRPr="001E2029">
        <w:rPr>
          <w:noProof/>
        </w:rPr>
        <w:t>1</w:t>
      </w:r>
      <w:r w:rsidRPr="001E2029">
        <w:rPr>
          <w:noProof/>
          <w:vertAlign w:val="superscript"/>
        </w:rPr>
        <w:t>st</w:t>
      </w:r>
      <w:r w:rsidRPr="001E2029">
        <w:rPr>
          <w:noProof/>
        </w:rPr>
        <w:t xml:space="preserve"> XI Football 1907,08, Capt 1909   1</w:t>
      </w:r>
      <w:r w:rsidRPr="001E2029">
        <w:rPr>
          <w:noProof/>
          <w:vertAlign w:val="superscript"/>
        </w:rPr>
        <w:t>st</w:t>
      </w:r>
      <w:r w:rsidRPr="001E2029">
        <w:rPr>
          <w:noProof/>
        </w:rPr>
        <w:t xml:space="preserve"> XI Cricket 1910, </w:t>
      </w:r>
    </w:p>
    <w:p w:rsidR="00F6298A" w:rsidRPr="001E2029" w:rsidRDefault="00F6298A" w:rsidP="0038281B">
      <w:pPr>
        <w:tabs>
          <w:tab w:val="right" w:pos="9639"/>
        </w:tabs>
        <w:rPr>
          <w:noProof/>
        </w:rPr>
      </w:pPr>
      <w:r w:rsidRPr="001E2029">
        <w:rPr>
          <w:noProof/>
        </w:rPr>
        <w:t>Senior Sports Champion 1909 – 10,  Senior Prefect 1909 – 10</w:t>
      </w:r>
    </w:p>
    <w:p w:rsidR="00F6298A" w:rsidRPr="001E2029" w:rsidRDefault="00F6298A" w:rsidP="0038281B">
      <w:pPr>
        <w:tabs>
          <w:tab w:val="right" w:pos="9639"/>
        </w:tabs>
        <w:rPr>
          <w:noProof/>
        </w:rPr>
      </w:pPr>
    </w:p>
    <w:p w:rsidR="00F6298A" w:rsidRPr="001E2029" w:rsidRDefault="00F6298A" w:rsidP="0038281B">
      <w:pPr>
        <w:tabs>
          <w:tab w:val="right" w:pos="9639"/>
        </w:tabs>
        <w:rPr>
          <w:noProof/>
        </w:rPr>
      </w:pPr>
      <w:r w:rsidRPr="001E2029">
        <w:rPr>
          <w:noProof/>
        </w:rPr>
        <w:t>Entered Woolwich 1911.</w:t>
      </w:r>
    </w:p>
    <w:p w:rsidR="00F6298A" w:rsidRPr="001E2029" w:rsidRDefault="00F6298A" w:rsidP="0038281B">
      <w:pPr>
        <w:tabs>
          <w:tab w:val="right" w:pos="9639"/>
        </w:tabs>
      </w:pPr>
    </w:p>
    <w:p w:rsidR="00F6298A" w:rsidRPr="001E2029" w:rsidRDefault="00F6298A" w:rsidP="00D23CB1">
      <w:pPr>
        <w:spacing w:before="240"/>
        <w:rPr>
          <w:b/>
        </w:rPr>
      </w:pPr>
      <w:r w:rsidRPr="001E2029">
        <w:rPr>
          <w:b/>
        </w:rPr>
        <w:t>War Service</w:t>
      </w:r>
    </w:p>
    <w:p w:rsidR="00F6298A" w:rsidRPr="001E2029" w:rsidRDefault="00F6298A" w:rsidP="00D23CB1">
      <w:pPr>
        <w:rPr>
          <w:noProof/>
        </w:rPr>
      </w:pPr>
      <w:r w:rsidRPr="001E2029">
        <w:rPr>
          <w:noProof/>
        </w:rPr>
        <w:t xml:space="preserve">2nd Lt. R.F.A. 1912.  </w:t>
      </w:r>
    </w:p>
    <w:p w:rsidR="00F6298A" w:rsidRPr="001E2029" w:rsidRDefault="00F6298A" w:rsidP="00D23CB1">
      <w:pPr>
        <w:rPr>
          <w:noProof/>
        </w:rPr>
      </w:pPr>
      <w:r w:rsidRPr="001E2029">
        <w:rPr>
          <w:noProof/>
        </w:rPr>
        <w:t>Lieutenant</w:t>
      </w:r>
      <w:r w:rsidRPr="001E2029">
        <w:t xml:space="preserve"> in the </w:t>
      </w:r>
      <w:r w:rsidRPr="001E2029">
        <w:rPr>
          <w:noProof/>
        </w:rPr>
        <w:t xml:space="preserve">Royal Horse Artillery “V” </w:t>
      </w:r>
      <w:smartTag w:uri="urn:schemas-microsoft-com:office:smarttags" w:element="place">
        <w:smartTag w:uri="urn:schemas-microsoft-com:office:smarttags" w:element="City">
          <w:r w:rsidRPr="001E2029">
            <w:rPr>
              <w:noProof/>
            </w:rPr>
            <w:t>Bty</w:t>
          </w:r>
        </w:smartTag>
        <w:r w:rsidRPr="001E2029">
          <w:rPr>
            <w:noProof/>
          </w:rPr>
          <w:t xml:space="preserve">, </w:t>
        </w:r>
        <w:smartTag w:uri="urn:schemas-microsoft-com:office:smarttags" w:element="country-region">
          <w:r w:rsidRPr="001E2029">
            <w:rPr>
              <w:noProof/>
            </w:rPr>
            <w:t>France</w:t>
          </w:r>
        </w:smartTag>
      </w:smartTag>
      <w:r w:rsidRPr="001E2029">
        <w:rPr>
          <w:noProof/>
        </w:rPr>
        <w:t xml:space="preserve"> 1914-15.  </w:t>
      </w:r>
    </w:p>
    <w:p w:rsidR="00F6298A" w:rsidRPr="001E2029" w:rsidRDefault="00F6298A" w:rsidP="00D23CB1">
      <w:r w:rsidRPr="001E2029">
        <w:rPr>
          <w:noProof/>
        </w:rPr>
        <w:t>Accidentally killed by explosion of Trench Mortar 4 Mar 1915 and taken to Meerut Casualty Clearing Station.</w:t>
      </w:r>
    </w:p>
    <w:p w:rsidR="00F6298A" w:rsidRDefault="00F6298A" w:rsidP="0038281B">
      <w:pPr>
        <w:tabs>
          <w:tab w:val="right" w:pos="9639"/>
        </w:tabs>
        <w:rPr>
          <w:b/>
        </w:rPr>
      </w:pPr>
    </w:p>
    <w:p w:rsidR="00F6298A" w:rsidRPr="001E2029" w:rsidRDefault="00F6298A" w:rsidP="0038281B">
      <w:pPr>
        <w:tabs>
          <w:tab w:val="right" w:pos="9639"/>
        </w:tabs>
      </w:pPr>
      <w:r w:rsidRPr="001F1FA1">
        <w:rPr>
          <w:b/>
        </w:rPr>
        <w:t>Died:</w:t>
      </w:r>
      <w:r w:rsidRPr="001E2029">
        <w:t xml:space="preserve"> </w:t>
      </w:r>
      <w:r w:rsidRPr="001E2029">
        <w:rPr>
          <w:noProof/>
        </w:rPr>
        <w:t>04 March 1915</w:t>
      </w:r>
      <w:r w:rsidRPr="001E2029">
        <w:t xml:space="preserve"> aged </w:t>
      </w:r>
      <w:r w:rsidRPr="001E2029">
        <w:rPr>
          <w:noProof/>
        </w:rPr>
        <w:t>23</w:t>
      </w:r>
      <w:r w:rsidRPr="001E2029">
        <w:br/>
      </w:r>
    </w:p>
    <w:p w:rsidR="00F6298A" w:rsidRPr="001E2029" w:rsidRDefault="00F6298A" w:rsidP="0038281B">
      <w:pPr>
        <w:tabs>
          <w:tab w:val="right" w:pos="9639"/>
        </w:tabs>
      </w:pPr>
      <w:r w:rsidRPr="001F1FA1">
        <w:rPr>
          <w:b/>
        </w:rPr>
        <w:t>Decorations:</w:t>
      </w:r>
      <w:r w:rsidRPr="001E2029">
        <w:t xml:space="preserve"> Medal, Victory Medal, 1914 – 15 Star.</w:t>
      </w:r>
    </w:p>
    <w:p w:rsidR="00F6298A" w:rsidRPr="001E2029" w:rsidRDefault="00F6298A" w:rsidP="0038281B">
      <w:pPr>
        <w:tabs>
          <w:tab w:val="right" w:pos="9639"/>
        </w:tabs>
      </w:pPr>
    </w:p>
    <w:p w:rsidR="00F6298A" w:rsidRPr="001F1FA1" w:rsidRDefault="00F6298A" w:rsidP="0038281B">
      <w:pPr>
        <w:tabs>
          <w:tab w:val="right" w:pos="9639"/>
        </w:tabs>
        <w:rPr>
          <w:b/>
        </w:rPr>
      </w:pPr>
      <w:r w:rsidRPr="001F1FA1">
        <w:rPr>
          <w:b/>
        </w:rPr>
        <w:t>Memorials:</w:t>
      </w:r>
    </w:p>
    <w:p w:rsidR="00F6298A" w:rsidRPr="001E2029" w:rsidRDefault="00F6298A" w:rsidP="0038281B">
      <w:pPr>
        <w:pStyle w:val="ListParagraph"/>
        <w:numPr>
          <w:ilvl w:val="0"/>
          <w:numId w:val="2"/>
        </w:numPr>
        <w:spacing w:after="0"/>
      </w:pPr>
      <w:r w:rsidRPr="001E2029">
        <w:t>College Hall</w:t>
      </w:r>
    </w:p>
    <w:p w:rsidR="00F6298A" w:rsidRPr="001E2029" w:rsidRDefault="00F6298A" w:rsidP="0038281B">
      <w:pPr>
        <w:pStyle w:val="ListParagraph"/>
        <w:numPr>
          <w:ilvl w:val="0"/>
          <w:numId w:val="2"/>
        </w:numPr>
        <w:spacing w:after="0"/>
        <w:rPr>
          <w:b/>
        </w:rPr>
      </w:pPr>
      <w:r w:rsidRPr="001E2029">
        <w:rPr>
          <w:noProof/>
        </w:rPr>
        <w:t>Aire Communal Cemetery 1.H.I</w:t>
      </w:r>
    </w:p>
    <w:p w:rsidR="00F6298A" w:rsidRPr="00B20FCD" w:rsidRDefault="006105D6" w:rsidP="00440E57">
      <w:pPr>
        <w:pStyle w:val="Heading1"/>
      </w:pPr>
      <w:r>
        <w:br w:type="page"/>
      </w:r>
      <w:bookmarkStart w:id="90" w:name="_Toc465841416"/>
      <w:r w:rsidR="00F6298A" w:rsidRPr="00E7355C">
        <w:rPr>
          <w:noProof/>
        </w:rPr>
        <w:t>Gerard Beechey Howard</w:t>
      </w:r>
      <w:r w:rsidR="00F6298A" w:rsidRPr="00440E57">
        <w:t xml:space="preserve"> </w:t>
      </w:r>
      <w:r w:rsidR="00F6298A" w:rsidRPr="00E7355C">
        <w:rPr>
          <w:b/>
          <w:noProof/>
        </w:rPr>
        <w:t>Rice</w:t>
      </w:r>
      <w:r w:rsidR="00F6298A" w:rsidRPr="00440E57">
        <w:rPr>
          <w:b/>
        </w:rPr>
        <w:t xml:space="preserve"> </w:t>
      </w:r>
      <w:r w:rsidR="00F6298A" w:rsidRPr="00440E57">
        <w:t>(</w:t>
      </w:r>
      <w:r w:rsidR="00F6298A" w:rsidRPr="00E7355C">
        <w:rPr>
          <w:noProof/>
        </w:rPr>
        <w:t>2330</w:t>
      </w:r>
      <w:r w:rsidR="00F6298A" w:rsidRPr="00B20FCD">
        <w:t>) MiD</w:t>
      </w:r>
      <w:r w:rsidR="00F6298A">
        <w:t xml:space="preserve"> (2)</w:t>
      </w:r>
      <w:bookmarkEnd w:id="90"/>
    </w:p>
    <w:p w:rsidR="00F6298A" w:rsidRPr="003D19DA" w:rsidRDefault="00F6298A" w:rsidP="0038281B">
      <w:pPr>
        <w:tabs>
          <w:tab w:val="right" w:pos="9639"/>
        </w:tabs>
        <w:rPr>
          <w:color w:val="00FF00"/>
        </w:rPr>
      </w:pPr>
      <w:r>
        <w:rPr>
          <w:color w:val="00FF00"/>
        </w:rPr>
        <w:t>Vol’ III? Pg99</w:t>
      </w:r>
    </w:p>
    <w:p w:rsidR="00F6298A" w:rsidRDefault="00F6298A" w:rsidP="0038281B">
      <w:pPr>
        <w:tabs>
          <w:tab w:val="right" w:pos="9639"/>
        </w:tabs>
      </w:pPr>
    </w:p>
    <w:p w:rsidR="00F6298A" w:rsidRDefault="00F6298A" w:rsidP="0038281B">
      <w:pPr>
        <w:tabs>
          <w:tab w:val="right" w:pos="9639"/>
        </w:tabs>
        <w:rPr>
          <w:noProof/>
        </w:rPr>
      </w:pPr>
      <w:r w:rsidRPr="00D81951">
        <w:rPr>
          <w:b/>
        </w:rPr>
        <w:t>Born:</w:t>
      </w:r>
      <w:r>
        <w:t xml:space="preserve"> </w:t>
      </w:r>
      <w:r>
        <w:rPr>
          <w:noProof/>
        </w:rPr>
        <w:t>21 March 1865</w:t>
      </w:r>
      <w:r>
        <w:rPr>
          <w:noProof/>
          <w:color w:val="FF0000"/>
        </w:rPr>
        <w:t xml:space="preserve"> </w:t>
      </w:r>
      <w:r w:rsidRPr="00B20FCD">
        <w:rPr>
          <w:noProof/>
        </w:rPr>
        <w:t xml:space="preserve">Sutton Courtney Berks. </w:t>
      </w:r>
      <w:r>
        <w:rPr>
          <w:noProof/>
        </w:rPr>
        <w:t>Youngest s</w:t>
      </w:r>
      <w:r w:rsidRPr="00B20FCD">
        <w:rPr>
          <w:noProof/>
        </w:rPr>
        <w:t xml:space="preserve">on of Rev. Richard John Howard  Rice MA and Francis </w:t>
      </w:r>
      <w:smartTag w:uri="urn:schemas-microsoft-com:office:smarttags" w:element="place">
        <w:smartTag w:uri="urn:schemas-microsoft-com:office:smarttags" w:element="City">
          <w:r w:rsidRPr="00B20FCD">
            <w:rPr>
              <w:noProof/>
            </w:rPr>
            <w:t>Elizabeth</w:t>
          </w:r>
        </w:smartTag>
      </w:smartTag>
      <w:r w:rsidRPr="00B20FCD">
        <w:rPr>
          <w:noProof/>
        </w:rPr>
        <w:t xml:space="preserve"> Irby.</w:t>
      </w:r>
    </w:p>
    <w:p w:rsidR="00F6298A" w:rsidRPr="00B20FCD" w:rsidRDefault="00F6298A" w:rsidP="0038281B">
      <w:pPr>
        <w:tabs>
          <w:tab w:val="right" w:pos="9639"/>
        </w:tabs>
        <w:rPr>
          <w:noProof/>
        </w:rPr>
      </w:pPr>
      <w:r>
        <w:rPr>
          <w:noProof/>
        </w:rPr>
        <w:t>Brother 1970 Charles  Edward</w:t>
      </w:r>
    </w:p>
    <w:p w:rsidR="00F6298A" w:rsidRPr="00B20FCD" w:rsidRDefault="00F6298A" w:rsidP="0038281B">
      <w:pPr>
        <w:tabs>
          <w:tab w:val="right" w:pos="9639"/>
        </w:tabs>
      </w:pPr>
      <w:r w:rsidRPr="00B20FCD">
        <w:rPr>
          <w:noProof/>
        </w:rPr>
        <w:t>1893 Married  Nora Power Palmer daughter of late General Sir Power Palmer</w:t>
      </w:r>
      <w:r>
        <w:rPr>
          <w:noProof/>
        </w:rPr>
        <w:t xml:space="preserve"> (1840 - 1904)</w:t>
      </w:r>
      <w:r w:rsidRPr="00B20FCD">
        <w:rPr>
          <w:noProof/>
        </w:rPr>
        <w:t>, India Army</w:t>
      </w:r>
      <w:r>
        <w:rPr>
          <w:noProof/>
        </w:rPr>
        <w:t xml:space="preserve"> and </w:t>
      </w:r>
      <w:r w:rsidRPr="00480DBD">
        <w:rPr>
          <w:noProof/>
        </w:rPr>
        <w:t>Julia Hele</w:t>
      </w:r>
      <w:r>
        <w:rPr>
          <w:noProof/>
        </w:rPr>
        <w:t>n Aylmer née Harris (1848–1896)</w:t>
      </w:r>
      <w:r w:rsidRPr="00B20FCD">
        <w:rPr>
          <w:noProof/>
        </w:rPr>
        <w:t>.</w:t>
      </w:r>
      <w:r w:rsidRPr="00B20FCD">
        <w:tab/>
      </w:r>
    </w:p>
    <w:p w:rsidR="00F6298A" w:rsidRDefault="00F6298A" w:rsidP="0038281B">
      <w:pPr>
        <w:tabs>
          <w:tab w:val="right" w:pos="9639"/>
        </w:tabs>
      </w:pPr>
    </w:p>
    <w:p w:rsidR="00F6298A" w:rsidRPr="00480DBD" w:rsidRDefault="00F6298A" w:rsidP="0038281B">
      <w:pPr>
        <w:tabs>
          <w:tab w:val="right" w:pos="9639"/>
        </w:tabs>
      </w:pPr>
      <w:smartTag w:uri="urn:schemas-microsoft-com:office:smarttags" w:element="place">
        <w:smartTag w:uri="urn:schemas-microsoft-com:office:smarttags" w:element="PlaceName">
          <w:r w:rsidRPr="00480DBD">
            <w:t>Bradfield</w:t>
          </w:r>
        </w:smartTag>
        <w:r w:rsidRPr="00480DBD">
          <w:t xml:space="preserve"> </w:t>
        </w:r>
        <w:smartTag w:uri="urn:schemas-microsoft-com:office:smarttags" w:element="PlaceType">
          <w:r w:rsidRPr="00480DBD">
            <w:t>College</w:t>
          </w:r>
        </w:smartTag>
      </w:smartTag>
      <w:r w:rsidRPr="00480DBD">
        <w:t xml:space="preserve"> 1879 - 82</w:t>
      </w:r>
    </w:p>
    <w:p w:rsidR="00F6298A" w:rsidRDefault="00F6298A" w:rsidP="0038281B">
      <w:pPr>
        <w:tabs>
          <w:tab w:val="right" w:pos="9639"/>
        </w:tabs>
        <w:rPr>
          <w:noProof/>
          <w:color w:val="FF0000"/>
        </w:rPr>
      </w:pPr>
      <w:r w:rsidRPr="00D81951">
        <w:rPr>
          <w:b/>
        </w:rPr>
        <w:t>Joined</w:t>
      </w:r>
      <w:r>
        <w:t xml:space="preserve">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1882</w:t>
      </w:r>
      <w:r>
        <w:t xml:space="preserve"> and left in </w:t>
      </w:r>
      <w:r>
        <w:rPr>
          <w:noProof/>
        </w:rPr>
        <w:t>only 1 term</w:t>
      </w:r>
    </w:p>
    <w:p w:rsidR="00F6298A" w:rsidRDefault="00F6298A" w:rsidP="0038281B">
      <w:pPr>
        <w:tabs>
          <w:tab w:val="right" w:pos="9639"/>
        </w:tabs>
        <w:rPr>
          <w:noProof/>
          <w:color w:val="FF0000"/>
        </w:rPr>
      </w:pPr>
    </w:p>
    <w:p w:rsidR="00F6298A" w:rsidRDefault="00F6298A" w:rsidP="0038281B">
      <w:pPr>
        <w:tabs>
          <w:tab w:val="right" w:pos="9639"/>
        </w:tabs>
        <w:rPr>
          <w:noProof/>
          <w:color w:val="FF0000"/>
        </w:rPr>
      </w:pPr>
      <w:smartTag w:uri="urn:schemas-microsoft-com:office:smarttags" w:element="place">
        <w:r w:rsidRPr="00B20FCD">
          <w:rPr>
            <w:noProof/>
          </w:rPr>
          <w:t>Sandhurst</w:t>
        </w:r>
      </w:smartTag>
      <w:r w:rsidRPr="00B20FCD">
        <w:rPr>
          <w:noProof/>
        </w:rPr>
        <w:t xml:space="preserve"> 1883 passed out with Honours 18</w:t>
      </w:r>
      <w:r>
        <w:rPr>
          <w:noProof/>
        </w:rPr>
        <w:t>8</w:t>
      </w:r>
      <w:r w:rsidRPr="00B20FCD">
        <w:rPr>
          <w:noProof/>
        </w:rPr>
        <w:t>4.</w:t>
      </w:r>
    </w:p>
    <w:p w:rsidR="00F6298A" w:rsidRDefault="00F6298A" w:rsidP="00BB1FF1">
      <w:pPr>
        <w:spacing w:before="240"/>
        <w:rPr>
          <w:b/>
        </w:rPr>
      </w:pPr>
      <w:r w:rsidRPr="0053564D">
        <w:rPr>
          <w:b/>
        </w:rPr>
        <w:t>War Service</w:t>
      </w:r>
    </w:p>
    <w:p w:rsidR="00F6298A" w:rsidRDefault="00F6298A" w:rsidP="0088407B">
      <w:pPr>
        <w:tabs>
          <w:tab w:val="right" w:pos="9639"/>
        </w:tabs>
        <w:rPr>
          <w:noProof/>
          <w:color w:val="FF0000"/>
        </w:rPr>
      </w:pPr>
      <w:r w:rsidRPr="00852E9E">
        <w:rPr>
          <w:noProof/>
        </w:rPr>
        <w:t>N.E. Frontier 1891.</w:t>
      </w:r>
      <w:r>
        <w:rPr>
          <w:noProof/>
          <w:color w:val="FF0000"/>
        </w:rPr>
        <w:t xml:space="preserve"> </w:t>
      </w:r>
      <w:r w:rsidRPr="00C95D07">
        <w:rPr>
          <w:noProof/>
        </w:rPr>
        <w:t>Manipur Medal</w:t>
      </w:r>
      <w:r>
        <w:rPr>
          <w:noProof/>
          <w:color w:val="FF0000"/>
        </w:rPr>
        <w:t xml:space="preserve"> </w:t>
      </w:r>
      <w:r w:rsidRPr="00C95D07">
        <w:rPr>
          <w:noProof/>
        </w:rPr>
        <w:t>and Clasp. Capt. 1893. Lieut. Royal Irish Fusiliers 1885. Adj 1895 - 99</w:t>
      </w:r>
    </w:p>
    <w:p w:rsidR="00F6298A" w:rsidRDefault="00F6298A" w:rsidP="00BB1FF1">
      <w:pPr>
        <w:rPr>
          <w:noProof/>
        </w:rPr>
      </w:pPr>
    </w:p>
    <w:p w:rsidR="00F6298A" w:rsidRPr="00C95D07" w:rsidRDefault="00F6298A" w:rsidP="00BB1FF1">
      <w:pPr>
        <w:rPr>
          <w:noProof/>
        </w:rPr>
      </w:pPr>
      <w:smartTag w:uri="urn:schemas-microsoft-com:office:smarttags" w:element="place">
        <w:r w:rsidRPr="00852E9E">
          <w:rPr>
            <w:noProof/>
          </w:rPr>
          <w:t>S. Africa</w:t>
        </w:r>
      </w:smartTag>
      <w:r w:rsidRPr="00852E9E">
        <w:rPr>
          <w:noProof/>
        </w:rPr>
        <w:t xml:space="preserve"> 1899-1900. </w:t>
      </w:r>
      <w:r w:rsidRPr="00C95D07">
        <w:rPr>
          <w:noProof/>
        </w:rPr>
        <w:t xml:space="preserve">Talana Hill and </w:t>
      </w:r>
      <w:smartTag w:uri="urn:schemas-microsoft-com:office:smarttags" w:element="place">
        <w:r w:rsidRPr="00C95D07">
          <w:rPr>
            <w:noProof/>
          </w:rPr>
          <w:t>Lombard</w:t>
        </w:r>
      </w:smartTag>
      <w:r w:rsidRPr="00C95D07">
        <w:rPr>
          <w:noProof/>
        </w:rPr>
        <w:t>’s Kop – severely wounded. Queen’s Medal and two clasps.</w:t>
      </w:r>
    </w:p>
    <w:p w:rsidR="00F6298A" w:rsidRPr="00C95D07" w:rsidRDefault="00F6298A" w:rsidP="00BB1FF1">
      <w:pPr>
        <w:rPr>
          <w:noProof/>
        </w:rPr>
      </w:pPr>
      <w:r w:rsidRPr="00C95D07">
        <w:rPr>
          <w:noProof/>
        </w:rPr>
        <w:t>1901 Transferred to the Indian Army and posted to 31</w:t>
      </w:r>
      <w:r w:rsidRPr="00C95D07">
        <w:rPr>
          <w:noProof/>
          <w:vertAlign w:val="superscript"/>
        </w:rPr>
        <w:t>st</w:t>
      </w:r>
      <w:r w:rsidRPr="00C95D07">
        <w:rPr>
          <w:noProof/>
        </w:rPr>
        <w:t xml:space="preserve"> Punjabis.</w:t>
      </w:r>
    </w:p>
    <w:p w:rsidR="00F6298A" w:rsidRDefault="00F6298A" w:rsidP="003D19DA">
      <w:pPr>
        <w:rPr>
          <w:noProof/>
          <w:color w:val="FF0000"/>
        </w:rPr>
      </w:pPr>
      <w:r w:rsidRPr="00C95D07">
        <w:rPr>
          <w:noProof/>
        </w:rPr>
        <w:t>Maj. 1903,  Gazetted Lt. Col. 4 Dec. 1909,</w:t>
      </w:r>
      <w:r>
        <w:rPr>
          <w:noProof/>
          <w:color w:val="FF0000"/>
        </w:rPr>
        <w:t>. (?? Brigadier Maj Abbottabad Bde 1904??)</w:t>
      </w:r>
      <w:r w:rsidR="00B54195">
        <w:rPr>
          <w:noProof/>
          <w:color w:val="FF0000"/>
        </w:rPr>
        <w:t xml:space="preserve"> Colonel promoted temp Brigadier General Dec 1916 Elizabethan.</w:t>
      </w:r>
    </w:p>
    <w:p w:rsidR="00F6298A" w:rsidRDefault="00F6298A" w:rsidP="00BB1FF1">
      <w:pPr>
        <w:rPr>
          <w:noProof/>
        </w:rPr>
      </w:pPr>
    </w:p>
    <w:p w:rsidR="00F6298A" w:rsidRPr="00C95D07" w:rsidRDefault="00F6298A" w:rsidP="00BB1FF1">
      <w:pPr>
        <w:rPr>
          <w:noProof/>
        </w:rPr>
      </w:pPr>
      <w:smartTag w:uri="urn:schemas-microsoft-com:office:smarttags" w:element="place">
        <w:smartTag w:uri="urn:schemas-microsoft-com:office:smarttags" w:element="PlaceName">
          <w:r w:rsidRPr="00C95D07">
            <w:rPr>
              <w:noProof/>
            </w:rPr>
            <w:t>Staff</w:t>
          </w:r>
        </w:smartTag>
        <w:r w:rsidRPr="00C95D07">
          <w:rPr>
            <w:noProof/>
          </w:rPr>
          <w:t xml:space="preserve"> </w:t>
        </w:r>
        <w:smartTag w:uri="urn:schemas-microsoft-com:office:smarttags" w:element="PlaceType">
          <w:r w:rsidRPr="00C95D07">
            <w:rPr>
              <w:noProof/>
            </w:rPr>
            <w:t>College</w:t>
          </w:r>
        </w:smartTag>
      </w:smartTag>
      <w:r w:rsidRPr="00C95D07">
        <w:rPr>
          <w:noProof/>
        </w:rPr>
        <w:t xml:space="preserve"> 1908 – 12.</w:t>
      </w:r>
    </w:p>
    <w:p w:rsidR="00F6298A" w:rsidRDefault="00F6298A" w:rsidP="00BB1FF1">
      <w:pPr>
        <w:rPr>
          <w:noProof/>
        </w:rPr>
      </w:pPr>
    </w:p>
    <w:p w:rsidR="00F6298A" w:rsidRPr="00C95D07" w:rsidRDefault="00F6298A" w:rsidP="00BB1FF1">
      <w:pPr>
        <w:rPr>
          <w:noProof/>
        </w:rPr>
      </w:pPr>
      <w:r w:rsidRPr="00C95D07">
        <w:rPr>
          <w:noProof/>
        </w:rPr>
        <w:t>1914  Appointed General Staff Officer 1</w:t>
      </w:r>
      <w:r w:rsidRPr="00C95D07">
        <w:rPr>
          <w:noProof/>
          <w:vertAlign w:val="superscript"/>
        </w:rPr>
        <w:t>st</w:t>
      </w:r>
      <w:r w:rsidRPr="00C95D07">
        <w:rPr>
          <w:noProof/>
        </w:rPr>
        <w:t xml:space="preserve"> Grade </w:t>
      </w:r>
      <w:smartTag w:uri="urn:schemas-microsoft-com:office:smarttags" w:element="place">
        <w:smartTag w:uri="urn:schemas-microsoft-com:office:smarttags" w:element="country-region">
          <w:r w:rsidRPr="00C95D07">
            <w:rPr>
              <w:noProof/>
            </w:rPr>
            <w:t>India</w:t>
          </w:r>
        </w:smartTag>
      </w:smartTag>
      <w:r w:rsidRPr="00C95D07">
        <w:rPr>
          <w:noProof/>
        </w:rPr>
        <w:t>. Pashawar Division 1914</w:t>
      </w:r>
      <w:r>
        <w:rPr>
          <w:noProof/>
        </w:rPr>
        <w:t>.</w:t>
      </w:r>
    </w:p>
    <w:p w:rsidR="00F6298A" w:rsidRPr="00C95D07" w:rsidRDefault="00F6298A" w:rsidP="00BB1FF1">
      <w:pPr>
        <w:rPr>
          <w:noProof/>
        </w:rPr>
      </w:pPr>
      <w:smartTag w:uri="urn:schemas-microsoft-com:office:smarttags" w:element="place">
        <w:r w:rsidRPr="00852E9E">
          <w:rPr>
            <w:noProof/>
          </w:rPr>
          <w:t>Mesopotamia</w:t>
        </w:r>
      </w:smartTag>
      <w:r w:rsidRPr="00852E9E">
        <w:rPr>
          <w:noProof/>
        </w:rPr>
        <w:t xml:space="preserve"> 1914-1916</w:t>
      </w:r>
      <w:r w:rsidRPr="00C95D07">
        <w:rPr>
          <w:noProof/>
        </w:rPr>
        <w:t xml:space="preserve">. Gazetted </w:t>
      </w:r>
      <w:smartTag w:uri="urn:schemas-microsoft-com:office:smarttags" w:element="place">
        <w:smartTag w:uri="urn:schemas-microsoft-com:office:smarttags" w:element="country-region">
          <w:r w:rsidRPr="00C95D07">
            <w:rPr>
              <w:noProof/>
            </w:rPr>
            <w:t>Col.</w:t>
          </w:r>
        </w:smartTag>
      </w:smartTag>
      <w:r w:rsidRPr="00C95D07">
        <w:rPr>
          <w:noProof/>
        </w:rPr>
        <w:t xml:space="preserve"> 16 March 1914.</w:t>
      </w:r>
      <w:r>
        <w:rPr>
          <w:noProof/>
          <w:color w:val="FF0000"/>
        </w:rPr>
        <w:t xml:space="preserve"> </w:t>
      </w:r>
      <w:r w:rsidRPr="00C95D07">
        <w:rPr>
          <w:noProof/>
        </w:rPr>
        <w:t xml:space="preserve">Despatches twice Medal and Victory Medal </w:t>
      </w:r>
      <w:r>
        <w:rPr>
          <w:noProof/>
        </w:rPr>
        <w:t>.</w:t>
      </w:r>
    </w:p>
    <w:p w:rsidR="00F6298A" w:rsidRPr="00C95D07" w:rsidRDefault="00F6298A" w:rsidP="00BB1FF1">
      <w:r w:rsidRPr="00C95D07">
        <w:rPr>
          <w:noProof/>
        </w:rPr>
        <w:t xml:space="preserve">1915 </w:t>
      </w:r>
      <w:r>
        <w:rPr>
          <w:noProof/>
        </w:rPr>
        <w:t>Brigadier General</w:t>
      </w:r>
      <w:r>
        <w:t xml:space="preserve"> in the </w:t>
      </w:r>
      <w:r>
        <w:rPr>
          <w:noProof/>
        </w:rPr>
        <w:t xml:space="preserve">31st Punjabis. </w:t>
      </w:r>
      <w:r w:rsidRPr="00C95D07">
        <w:rPr>
          <w:noProof/>
        </w:rPr>
        <w:t>Died on active service of Cholera.</w:t>
      </w:r>
    </w:p>
    <w:p w:rsidR="00F6298A" w:rsidRDefault="00F6298A" w:rsidP="0038281B">
      <w:pPr>
        <w:tabs>
          <w:tab w:val="right" w:pos="9639"/>
        </w:tabs>
        <w:rPr>
          <w:b/>
        </w:rPr>
      </w:pPr>
    </w:p>
    <w:p w:rsidR="00F6298A" w:rsidRDefault="00F6298A" w:rsidP="0038281B">
      <w:pPr>
        <w:tabs>
          <w:tab w:val="right" w:pos="9639"/>
        </w:tabs>
      </w:pPr>
      <w:r w:rsidRPr="00D81951">
        <w:rPr>
          <w:b/>
        </w:rPr>
        <w:t>Died:</w:t>
      </w:r>
      <w:r>
        <w:t xml:space="preserve"> </w:t>
      </w:r>
      <w:r>
        <w:rPr>
          <w:noProof/>
        </w:rPr>
        <w:t>07 May 1916</w:t>
      </w:r>
      <w:r>
        <w:t xml:space="preserve"> aged </w:t>
      </w:r>
      <w:r>
        <w:rPr>
          <w:noProof/>
        </w:rPr>
        <w:t>51 of Cholera.</w:t>
      </w:r>
      <w:r>
        <w:br/>
      </w:r>
    </w:p>
    <w:p w:rsidR="00F6298A" w:rsidRPr="0096710A" w:rsidRDefault="00F6298A" w:rsidP="0038281B">
      <w:pPr>
        <w:tabs>
          <w:tab w:val="right" w:pos="9639"/>
        </w:tabs>
      </w:pPr>
      <w:r w:rsidRPr="00B20FCD">
        <w:rPr>
          <w:b/>
        </w:rPr>
        <w:t>Decorations:</w:t>
      </w:r>
      <w:r>
        <w:rPr>
          <w:color w:val="FF0000"/>
        </w:rPr>
        <w:t xml:space="preserve"> </w:t>
      </w:r>
      <w:r w:rsidRPr="0096710A">
        <w:t>Indian General Service Medal and  North Ea</w:t>
      </w:r>
      <w:r>
        <w:t>s</w:t>
      </w:r>
      <w:r w:rsidRPr="0096710A">
        <w:t>t Frontier Clasp.</w:t>
      </w:r>
      <w:r>
        <w:rPr>
          <w:color w:val="FF0000"/>
        </w:rPr>
        <w:t xml:space="preserve"> </w:t>
      </w:r>
      <w:r w:rsidRPr="0096710A">
        <w:t>Queen’s South African Medal and</w:t>
      </w:r>
      <w:r>
        <w:rPr>
          <w:color w:val="FF0000"/>
        </w:rPr>
        <w:t xml:space="preserve"> </w:t>
      </w:r>
      <w:r w:rsidRPr="00F72435">
        <w:t>Talana and Ladysmith Clasp</w:t>
      </w:r>
      <w:r>
        <w:rPr>
          <w:color w:val="FF0000"/>
        </w:rPr>
        <w:t>s?</w:t>
      </w:r>
      <w:r w:rsidRPr="00C95D07">
        <w:t>, Mentioned in Despatches twice,</w:t>
      </w:r>
      <w:r>
        <w:rPr>
          <w:color w:val="FF0000"/>
        </w:rPr>
        <w:t xml:space="preserve"> </w:t>
      </w:r>
      <w:r w:rsidRPr="0096710A">
        <w:t>Medal and Victory Medal.</w:t>
      </w:r>
    </w:p>
    <w:p w:rsidR="00F6298A" w:rsidRDefault="00F6298A" w:rsidP="0038281B">
      <w:pPr>
        <w:tabs>
          <w:tab w:val="right" w:pos="9639"/>
        </w:tabs>
      </w:pPr>
    </w:p>
    <w:p w:rsidR="00F6298A" w:rsidRPr="00B20FCD" w:rsidRDefault="00F6298A" w:rsidP="0038281B">
      <w:pPr>
        <w:tabs>
          <w:tab w:val="right" w:pos="9639"/>
        </w:tabs>
        <w:rPr>
          <w:b/>
        </w:rPr>
      </w:pPr>
      <w:r w:rsidRPr="00B20FCD">
        <w:rPr>
          <w:b/>
        </w:rPr>
        <w:t>Memorials:</w:t>
      </w:r>
    </w:p>
    <w:p w:rsidR="00F6298A" w:rsidRDefault="00F6298A" w:rsidP="0038281B">
      <w:pPr>
        <w:pStyle w:val="ListParagraph"/>
        <w:numPr>
          <w:ilvl w:val="0"/>
          <w:numId w:val="2"/>
        </w:numPr>
        <w:spacing w:after="0"/>
      </w:pPr>
      <w:r>
        <w:t>College Hall</w:t>
      </w:r>
    </w:p>
    <w:p w:rsidR="00F6298A" w:rsidRPr="00C95D07" w:rsidRDefault="00F6298A" w:rsidP="0038281B">
      <w:pPr>
        <w:pStyle w:val="ListParagraph"/>
        <w:numPr>
          <w:ilvl w:val="0"/>
          <w:numId w:val="2"/>
        </w:numPr>
        <w:spacing w:after="0"/>
        <w:rPr>
          <w:b/>
        </w:rPr>
      </w:pPr>
      <w:r>
        <w:rPr>
          <w:noProof/>
        </w:rPr>
        <w:t xml:space="preserve">Amara War </w:t>
      </w:r>
      <w:r w:rsidRPr="00C95D07">
        <w:rPr>
          <w:noProof/>
        </w:rPr>
        <w:t>Cemetery XX11 – 8 - 9</w:t>
      </w:r>
    </w:p>
    <w:p w:rsidR="00F6298A" w:rsidRDefault="00F6298A" w:rsidP="00BB1FF1">
      <w:pPr>
        <w:pStyle w:val="ListParagraph"/>
        <w:spacing w:after="0"/>
        <w:rPr>
          <w:noProof/>
        </w:rPr>
      </w:pPr>
    </w:p>
    <w:p w:rsidR="00F6298A" w:rsidRDefault="00F6298A" w:rsidP="00BB1FF1">
      <w:pPr>
        <w:pStyle w:val="ListParagraph"/>
        <w:spacing w:after="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F6298A" w:rsidRPr="00852E9E" w:rsidTr="00852E9E">
        <w:tc>
          <w:tcPr>
            <w:tcW w:w="9854" w:type="dxa"/>
          </w:tcPr>
          <w:p w:rsidR="00F6298A" w:rsidRPr="00852E9E" w:rsidRDefault="00F6298A" w:rsidP="00852E9E">
            <w:pPr>
              <w:spacing w:after="0"/>
              <w:rPr>
                <w:b/>
              </w:rPr>
            </w:pPr>
            <w:r w:rsidRPr="00852E9E">
              <w:rPr>
                <w:b/>
              </w:rPr>
              <w:t>Notes</w:t>
            </w:r>
          </w:p>
          <w:p w:rsidR="00F6298A" w:rsidRPr="00852E9E" w:rsidRDefault="00F6298A" w:rsidP="00852E9E">
            <w:pPr>
              <w:spacing w:after="0"/>
            </w:pPr>
            <w:r w:rsidRPr="00852E9E">
              <w:rPr>
                <w:noProof/>
              </w:rPr>
              <w:t>(cwgc has inits C B H)</w:t>
            </w:r>
          </w:p>
        </w:tc>
      </w:tr>
    </w:tbl>
    <w:p w:rsidR="00F6298A" w:rsidRPr="00440E57" w:rsidRDefault="006105D6" w:rsidP="00440E57">
      <w:pPr>
        <w:pStyle w:val="Heading1"/>
      </w:pPr>
      <w:r>
        <w:br w:type="page"/>
      </w:r>
      <w:bookmarkStart w:id="91" w:name="_Toc465841417"/>
      <w:r w:rsidR="00F6298A" w:rsidRPr="00E7355C">
        <w:rPr>
          <w:noProof/>
        </w:rPr>
        <w:t>Charles Edward</w:t>
      </w:r>
      <w:r w:rsidR="00F6298A" w:rsidRPr="00440E57">
        <w:t xml:space="preserve"> </w:t>
      </w:r>
      <w:r w:rsidR="00F6298A" w:rsidRPr="00E7355C">
        <w:rPr>
          <w:b/>
          <w:noProof/>
        </w:rPr>
        <w:t>Robinson</w:t>
      </w:r>
      <w:r w:rsidR="00F6298A" w:rsidRPr="00440E57">
        <w:rPr>
          <w:b/>
        </w:rPr>
        <w:t xml:space="preserve"> </w:t>
      </w:r>
      <w:r w:rsidR="00F6298A" w:rsidRPr="00440E57">
        <w:t>(</w:t>
      </w:r>
      <w:r w:rsidR="00F6298A" w:rsidRPr="00E7355C">
        <w:rPr>
          <w:noProof/>
        </w:rPr>
        <w:t>2962</w:t>
      </w:r>
      <w:r w:rsidR="00F6298A" w:rsidRPr="00440E57">
        <w:t>)</w:t>
      </w:r>
      <w:bookmarkEnd w:id="91"/>
    </w:p>
    <w:p w:rsidR="00F6298A" w:rsidRDefault="00F6298A" w:rsidP="0038281B">
      <w:pPr>
        <w:tabs>
          <w:tab w:val="right" w:pos="9639"/>
        </w:tabs>
      </w:pPr>
    </w:p>
    <w:p w:rsidR="00F6298A" w:rsidRDefault="00F6298A" w:rsidP="0038281B">
      <w:pPr>
        <w:tabs>
          <w:tab w:val="right" w:pos="9639"/>
        </w:tabs>
        <w:rPr>
          <w:color w:val="00FF00"/>
        </w:rPr>
      </w:pPr>
      <w:r>
        <w:rPr>
          <w:color w:val="00FF00"/>
        </w:rPr>
        <w:t>Vol. III Pg 238</w:t>
      </w:r>
    </w:p>
    <w:p w:rsidR="00F6298A" w:rsidRDefault="00E701C3" w:rsidP="0038281B">
      <w:pPr>
        <w:tabs>
          <w:tab w:val="right" w:pos="9639"/>
        </w:tabs>
        <w:rPr>
          <w:color w:val="00FF00"/>
        </w:rPr>
      </w:pPr>
      <w:r>
        <w:rPr>
          <w:noProof/>
          <w:lang w:eastAsia="en-GB"/>
        </w:rPr>
        <w:drawing>
          <wp:anchor distT="0" distB="0" distL="114300" distR="114300" simplePos="0" relativeHeight="251642368" behindDoc="1" locked="0" layoutInCell="1" allowOverlap="1" wp14:anchorId="6E0CA42E" wp14:editId="7603588B">
            <wp:simplePos x="0" y="0"/>
            <wp:positionH relativeFrom="column">
              <wp:posOffset>3810</wp:posOffset>
            </wp:positionH>
            <wp:positionV relativeFrom="paragraph">
              <wp:align>bottom</wp:align>
            </wp:positionV>
            <wp:extent cx="1057275" cy="1952625"/>
            <wp:effectExtent l="0" t="0" r="9525" b="9525"/>
            <wp:wrapTight wrapText="bothSides">
              <wp:wrapPolygon edited="0">
                <wp:start x="0" y="0"/>
                <wp:lineTo x="0" y="21495"/>
                <wp:lineTo x="21405" y="21495"/>
                <wp:lineTo x="21405"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57275" cy="1952625"/>
                    </a:xfrm>
                    <a:prstGeom prst="rect">
                      <a:avLst/>
                    </a:prstGeom>
                    <a:noFill/>
                  </pic:spPr>
                </pic:pic>
              </a:graphicData>
            </a:graphic>
            <wp14:sizeRelH relativeFrom="page">
              <wp14:pctWidth>0</wp14:pctWidth>
            </wp14:sizeRelH>
            <wp14:sizeRelV relativeFrom="page">
              <wp14:pctHeight>0</wp14:pctHeight>
            </wp14:sizeRelV>
          </wp:anchor>
        </w:drawing>
      </w:r>
    </w:p>
    <w:p w:rsidR="00F6298A" w:rsidRPr="00282C48" w:rsidRDefault="00F6298A" w:rsidP="001E2029">
      <w:pPr>
        <w:tabs>
          <w:tab w:val="right" w:pos="9639"/>
        </w:tabs>
        <w:rPr>
          <w:b/>
          <w:noProof/>
        </w:rPr>
      </w:pPr>
      <w:r w:rsidRPr="00282C48">
        <w:rPr>
          <w:b/>
          <w:noProof/>
        </w:rPr>
        <w:t>Picture of Charles taken from the school photo of the 1st XV Rugby team 1896.</w:t>
      </w:r>
    </w:p>
    <w:p w:rsidR="00F6298A" w:rsidRPr="009F48E8" w:rsidRDefault="00F6298A" w:rsidP="0038281B">
      <w:pPr>
        <w:tabs>
          <w:tab w:val="right" w:pos="9639"/>
        </w:tabs>
      </w:pPr>
    </w:p>
    <w:p w:rsidR="00F6298A" w:rsidRPr="009F48E8" w:rsidRDefault="00F6298A" w:rsidP="0038281B">
      <w:pPr>
        <w:tabs>
          <w:tab w:val="right" w:pos="9639"/>
        </w:tabs>
      </w:pPr>
    </w:p>
    <w:p w:rsidR="00F6298A" w:rsidRPr="009F48E8" w:rsidRDefault="00F6298A" w:rsidP="0038281B">
      <w:pPr>
        <w:tabs>
          <w:tab w:val="right" w:pos="9639"/>
        </w:tabs>
      </w:pPr>
      <w:r w:rsidRPr="008F6E57">
        <w:rPr>
          <w:b/>
        </w:rPr>
        <w:t>Born:</w:t>
      </w:r>
      <w:r w:rsidRPr="009F48E8">
        <w:t xml:space="preserve"> </w:t>
      </w:r>
      <w:r w:rsidRPr="009F48E8">
        <w:rPr>
          <w:noProof/>
        </w:rPr>
        <w:t xml:space="preserve">2 November 1886 </w:t>
      </w:r>
      <w:smartTag w:uri="urn:schemas-microsoft-com:office:smarttags" w:element="place">
        <w:smartTag w:uri="urn:schemas-microsoft-com:office:smarttags" w:element="City">
          <w:r w:rsidRPr="009F48E8">
            <w:rPr>
              <w:noProof/>
            </w:rPr>
            <w:t>Shanghai</w:t>
          </w:r>
        </w:smartTag>
        <w:r w:rsidRPr="009F48E8">
          <w:rPr>
            <w:noProof/>
          </w:rPr>
          <w:t xml:space="preserve">, </w:t>
        </w:r>
        <w:smartTag w:uri="urn:schemas-microsoft-com:office:smarttags" w:element="country-region">
          <w:r w:rsidRPr="009F48E8">
            <w:rPr>
              <w:noProof/>
            </w:rPr>
            <w:t>China</w:t>
          </w:r>
        </w:smartTag>
      </w:smartTag>
      <w:r w:rsidRPr="009F48E8">
        <w:rPr>
          <w:noProof/>
        </w:rPr>
        <w:t xml:space="preserve">. Son of </w:t>
      </w:r>
      <w:r>
        <w:rPr>
          <w:noProof/>
        </w:rPr>
        <w:t xml:space="preserve">the late </w:t>
      </w:r>
      <w:r w:rsidRPr="009F48E8">
        <w:rPr>
          <w:noProof/>
        </w:rPr>
        <w:t>Edward Le Mesurier Robinson (1594) and Mary Linklater.</w:t>
      </w:r>
      <w:r w:rsidRPr="009F48E8">
        <w:tab/>
      </w:r>
    </w:p>
    <w:p w:rsidR="00F6298A" w:rsidRPr="009F48E8" w:rsidRDefault="00F6298A" w:rsidP="0038281B">
      <w:pPr>
        <w:tabs>
          <w:tab w:val="right" w:pos="9639"/>
        </w:tabs>
      </w:pPr>
    </w:p>
    <w:p w:rsidR="00F6298A" w:rsidRPr="009F48E8" w:rsidRDefault="00F6298A" w:rsidP="0038281B">
      <w:pPr>
        <w:tabs>
          <w:tab w:val="right" w:pos="9639"/>
        </w:tabs>
        <w:rPr>
          <w:noProof/>
        </w:rPr>
      </w:pPr>
      <w:r w:rsidRPr="008F6E57">
        <w:rPr>
          <w:b/>
        </w:rPr>
        <w:t>Joined</w:t>
      </w:r>
      <w:r w:rsidRPr="009F48E8">
        <w:t xml:space="preserve"> </w:t>
      </w:r>
      <w:smartTag w:uri="urn:schemas-microsoft-com:office:smarttags" w:element="place">
        <w:smartTag w:uri="urn:schemas-microsoft-com:office:smarttags" w:element="PlaceName">
          <w:r w:rsidRPr="009F48E8">
            <w:t>Elizabeth</w:t>
          </w:r>
        </w:smartTag>
        <w:r w:rsidRPr="009F48E8">
          <w:t xml:space="preserve"> </w:t>
        </w:r>
        <w:smartTag w:uri="urn:schemas-microsoft-com:office:smarttags" w:element="PlaceName">
          <w:r w:rsidRPr="009F48E8">
            <w:t>College</w:t>
          </w:r>
        </w:smartTag>
      </w:smartTag>
      <w:r w:rsidRPr="009F48E8">
        <w:t xml:space="preserve"> in </w:t>
      </w:r>
      <w:r w:rsidRPr="009F48E8">
        <w:rPr>
          <w:noProof/>
        </w:rPr>
        <w:t>1900</w:t>
      </w:r>
      <w:r w:rsidRPr="009F48E8">
        <w:t xml:space="preserve"> and left in </w:t>
      </w:r>
      <w:r w:rsidRPr="009F48E8">
        <w:rPr>
          <w:noProof/>
        </w:rPr>
        <w:t>1904</w:t>
      </w:r>
    </w:p>
    <w:p w:rsidR="00F6298A" w:rsidRPr="009F48E8" w:rsidRDefault="00F6298A" w:rsidP="0038281B">
      <w:pPr>
        <w:tabs>
          <w:tab w:val="right" w:pos="9639"/>
        </w:tabs>
        <w:rPr>
          <w:noProof/>
        </w:rPr>
      </w:pPr>
    </w:p>
    <w:p w:rsidR="00F6298A" w:rsidRPr="009F48E8" w:rsidRDefault="00F6298A" w:rsidP="0038281B">
      <w:pPr>
        <w:tabs>
          <w:tab w:val="right" w:pos="9639"/>
        </w:tabs>
        <w:rPr>
          <w:noProof/>
        </w:rPr>
      </w:pPr>
      <w:smartTag w:uri="urn:schemas-microsoft-com:office:smarttags" w:element="place">
        <w:r w:rsidRPr="009F48E8">
          <w:rPr>
            <w:noProof/>
          </w:rPr>
          <w:t>Sandhurst</w:t>
        </w:r>
      </w:smartTag>
      <w:r w:rsidRPr="009F48E8">
        <w:rPr>
          <w:noProof/>
        </w:rPr>
        <w:t xml:space="preserve"> 1903 – he refused the offer as he wanted to go to the Marines and his place was not high enough.</w:t>
      </w:r>
    </w:p>
    <w:p w:rsidR="00F6298A" w:rsidRPr="009F48E8" w:rsidRDefault="00F6298A" w:rsidP="0038281B">
      <w:pPr>
        <w:tabs>
          <w:tab w:val="right" w:pos="9639"/>
        </w:tabs>
        <w:rPr>
          <w:noProof/>
        </w:rPr>
      </w:pPr>
      <w:r w:rsidRPr="009F48E8">
        <w:rPr>
          <w:noProof/>
        </w:rPr>
        <w:t>Later entered RMLI and the Royal Naval Air Service in 1914.</w:t>
      </w:r>
    </w:p>
    <w:p w:rsidR="00F6298A" w:rsidRDefault="00F6298A" w:rsidP="0038281B">
      <w:pPr>
        <w:tabs>
          <w:tab w:val="right" w:pos="9639"/>
        </w:tabs>
        <w:rPr>
          <w:noProof/>
        </w:rPr>
      </w:pPr>
      <w:r w:rsidRPr="009F48E8">
        <w:rPr>
          <w:noProof/>
        </w:rPr>
        <w:t xml:space="preserve">Attended the </w:t>
      </w:r>
      <w:smartTag w:uri="urn:schemas-microsoft-com:office:smarttags" w:element="place">
        <w:smartTag w:uri="urn:schemas-microsoft-com:office:smarttags" w:element="PlaceName">
          <w:r w:rsidRPr="009F48E8">
            <w:rPr>
              <w:noProof/>
            </w:rPr>
            <w:t>Central</w:t>
          </w:r>
        </w:smartTag>
        <w:r w:rsidRPr="009F48E8">
          <w:rPr>
            <w:noProof/>
          </w:rPr>
          <w:t xml:space="preserve"> </w:t>
        </w:r>
        <w:smartTag w:uri="urn:schemas-microsoft-com:office:smarttags" w:element="PlaceName">
          <w:r w:rsidRPr="009F48E8">
            <w:rPr>
              <w:noProof/>
            </w:rPr>
            <w:t>Flying</w:t>
          </w:r>
        </w:smartTag>
        <w:r w:rsidRPr="009F48E8">
          <w:rPr>
            <w:noProof/>
          </w:rPr>
          <w:t xml:space="preserve"> </w:t>
        </w:r>
        <w:smartTag w:uri="urn:schemas-microsoft-com:office:smarttags" w:element="PlaceType">
          <w:r w:rsidRPr="009F48E8">
            <w:rPr>
              <w:noProof/>
            </w:rPr>
            <w:t>School</w:t>
          </w:r>
        </w:smartTag>
      </w:smartTag>
      <w:r w:rsidRPr="009F48E8">
        <w:rPr>
          <w:noProof/>
        </w:rPr>
        <w:t xml:space="preserve"> Upavon on  22 January 1914. Trained on the Short Bi plane and Maurice Farman Biplane, passing his Flying Certificate No 740 on 19th Feb 1914 and presented with it on 7th March 1914. Awarded his wings 28 April 1914. Isle of Grain Naval Air Station 29 April 1914. Commissioned 1</w:t>
      </w:r>
      <w:r w:rsidRPr="009F48E8">
        <w:rPr>
          <w:noProof/>
          <w:vertAlign w:val="superscript"/>
        </w:rPr>
        <w:t>st</w:t>
      </w:r>
      <w:r w:rsidRPr="009F48E8">
        <w:rPr>
          <w:noProof/>
        </w:rPr>
        <w:t xml:space="preserve"> September 1914.</w:t>
      </w:r>
    </w:p>
    <w:p w:rsidR="00C44A66" w:rsidRPr="009F48E8" w:rsidRDefault="00C44A66" w:rsidP="0038281B">
      <w:pPr>
        <w:tabs>
          <w:tab w:val="right" w:pos="9639"/>
        </w:tabs>
        <w:rPr>
          <w:noProof/>
        </w:rPr>
      </w:pPr>
      <w:r>
        <w:rPr>
          <w:noProof/>
        </w:rPr>
        <w:t>Was for some time at Dundee Naval Air Station and went from there to command the Newcastle Air Sta</w:t>
      </w:r>
      <w:r w:rsidR="003D4AAC">
        <w:rPr>
          <w:noProof/>
        </w:rPr>
        <w:t xml:space="preserve">tion. </w:t>
      </w:r>
    </w:p>
    <w:p w:rsidR="00F6298A" w:rsidRPr="009F48E8" w:rsidRDefault="00F6298A" w:rsidP="00854A2A">
      <w:pPr>
        <w:tabs>
          <w:tab w:val="right" w:pos="9639"/>
        </w:tabs>
        <w:rPr>
          <w:noProof/>
        </w:rPr>
      </w:pPr>
      <w:smartTag w:uri="urn:schemas-microsoft-com:office:smarttags" w:element="PlaceName">
        <w:r w:rsidRPr="009F48E8">
          <w:rPr>
            <w:noProof/>
          </w:rPr>
          <w:t>Henri</w:t>
        </w:r>
      </w:smartTag>
      <w:r w:rsidRPr="009F48E8">
        <w:rPr>
          <w:noProof/>
        </w:rPr>
        <w:t xml:space="preserve"> </w:t>
      </w:r>
      <w:smartTag w:uri="urn:schemas-microsoft-com:office:smarttags" w:element="PlaceName">
        <w:r w:rsidRPr="009F48E8">
          <w:rPr>
            <w:noProof/>
          </w:rPr>
          <w:t>Farman</w:t>
        </w:r>
      </w:smartTag>
      <w:r w:rsidRPr="009F48E8">
        <w:rPr>
          <w:noProof/>
        </w:rPr>
        <w:t xml:space="preserve"> </w:t>
      </w:r>
      <w:smartTag w:uri="urn:schemas-microsoft-com:office:smarttags" w:element="PlaceType">
        <w:r w:rsidRPr="009F48E8">
          <w:rPr>
            <w:noProof/>
          </w:rPr>
          <w:t>Sea</w:t>
        </w:r>
      </w:smartTag>
      <w:r w:rsidRPr="009F48E8">
        <w:rPr>
          <w:noProof/>
        </w:rPr>
        <w:t xml:space="preserve"> Plane , </w:t>
      </w:r>
      <w:smartTag w:uri="urn:schemas-microsoft-com:office:smarttags" w:element="place">
        <w:smartTag w:uri="urn:schemas-microsoft-com:office:smarttags" w:element="PlaceName">
          <w:r w:rsidRPr="009F48E8">
            <w:rPr>
              <w:noProof/>
            </w:rPr>
            <w:t>Whitley</w:t>
          </w:r>
        </w:smartTag>
        <w:r w:rsidRPr="009F48E8">
          <w:rPr>
            <w:noProof/>
          </w:rPr>
          <w:t xml:space="preserve"> </w:t>
        </w:r>
        <w:smartTag w:uri="urn:schemas-microsoft-com:office:smarttags" w:element="PlaceType">
          <w:r w:rsidRPr="009F48E8">
            <w:rPr>
              <w:noProof/>
            </w:rPr>
            <w:t>Bay</w:t>
          </w:r>
        </w:smartTag>
      </w:smartTag>
      <w:r w:rsidRPr="009F48E8">
        <w:rPr>
          <w:noProof/>
        </w:rPr>
        <w:t xml:space="preserve"> 3 March 1915????</w:t>
      </w:r>
    </w:p>
    <w:p w:rsidR="00F6298A" w:rsidRPr="009F48E8" w:rsidRDefault="00F6298A" w:rsidP="00C8450D">
      <w:pPr>
        <w:spacing w:before="240"/>
        <w:rPr>
          <w:b/>
        </w:rPr>
      </w:pPr>
      <w:r w:rsidRPr="009F48E8">
        <w:rPr>
          <w:b/>
        </w:rPr>
        <w:t>War Service</w:t>
      </w:r>
    </w:p>
    <w:p w:rsidR="00F6298A" w:rsidRPr="009F48E8" w:rsidRDefault="00F6298A" w:rsidP="00854A2A">
      <w:pPr>
        <w:rPr>
          <w:noProof/>
        </w:rPr>
      </w:pPr>
      <w:r w:rsidRPr="009F48E8">
        <w:rPr>
          <w:noProof/>
        </w:rPr>
        <w:t xml:space="preserve">R.N.A.S. 1914. promoted Captain and served in </w:t>
      </w:r>
      <w:smartTag w:uri="urn:schemas-microsoft-com:office:smarttags" w:element="place">
        <w:smartTag w:uri="urn:schemas-microsoft-com:office:smarttags" w:element="country-region">
          <w:r w:rsidRPr="009F48E8">
            <w:rPr>
              <w:noProof/>
            </w:rPr>
            <w:t>France</w:t>
          </w:r>
        </w:smartTag>
      </w:smartTag>
      <w:r w:rsidRPr="009F48E8">
        <w:rPr>
          <w:noProof/>
        </w:rPr>
        <w:t xml:space="preserve">, and on patrol over the North Sea &amp; Mediterranean. </w:t>
      </w:r>
    </w:p>
    <w:p w:rsidR="00F6298A" w:rsidRPr="009F48E8" w:rsidRDefault="00F6298A" w:rsidP="00854A2A">
      <w:pPr>
        <w:rPr>
          <w:noProof/>
        </w:rPr>
      </w:pPr>
      <w:r w:rsidRPr="009F48E8">
        <w:rPr>
          <w:noProof/>
        </w:rPr>
        <w:t>Flt Cdre</w:t>
      </w:r>
      <w:r w:rsidRPr="009F48E8">
        <w:t xml:space="preserve"> in the </w:t>
      </w:r>
      <w:r w:rsidRPr="009F48E8">
        <w:rPr>
          <w:noProof/>
        </w:rPr>
        <w:t>Royal Naval Air Service</w:t>
      </w:r>
    </w:p>
    <w:p w:rsidR="00F6298A" w:rsidRPr="009F48E8" w:rsidRDefault="00F6298A" w:rsidP="00854A2A">
      <w:pPr>
        <w:rPr>
          <w:noProof/>
        </w:rPr>
      </w:pPr>
      <w:r w:rsidRPr="009F48E8">
        <w:rPr>
          <w:noProof/>
        </w:rPr>
        <w:t xml:space="preserve">Shot down and seriously wounded while flying over Turkish lines in Gallipoli November 1915, taken prisoner and died in captivity. Reported killed in Dec 1915. </w:t>
      </w:r>
    </w:p>
    <w:p w:rsidR="00F6298A" w:rsidRPr="009F48E8" w:rsidRDefault="00F6298A" w:rsidP="0038281B">
      <w:pPr>
        <w:tabs>
          <w:tab w:val="right" w:pos="9639"/>
        </w:tabs>
      </w:pPr>
      <w:r w:rsidRPr="008F6E57">
        <w:rPr>
          <w:b/>
        </w:rPr>
        <w:t>Died:</w:t>
      </w:r>
      <w:r w:rsidRPr="009F48E8">
        <w:t xml:space="preserve"> </w:t>
      </w:r>
      <w:r w:rsidRPr="009F48E8">
        <w:rPr>
          <w:noProof/>
        </w:rPr>
        <w:t>08 December 1915</w:t>
      </w:r>
      <w:r w:rsidRPr="009F48E8">
        <w:t xml:space="preserve"> aged </w:t>
      </w:r>
      <w:r w:rsidRPr="009F48E8">
        <w:rPr>
          <w:noProof/>
        </w:rPr>
        <w:t>29</w:t>
      </w:r>
      <w:r w:rsidRPr="009F48E8">
        <w:br/>
      </w:r>
    </w:p>
    <w:p w:rsidR="00F6298A" w:rsidRPr="009F48E8" w:rsidRDefault="00F6298A" w:rsidP="0038281B">
      <w:pPr>
        <w:tabs>
          <w:tab w:val="right" w:pos="9639"/>
        </w:tabs>
      </w:pPr>
      <w:r w:rsidRPr="008F6E57">
        <w:rPr>
          <w:b/>
        </w:rPr>
        <w:t>Decorations:</w:t>
      </w:r>
      <w:r w:rsidRPr="009F48E8">
        <w:t xml:space="preserve"> Medal, Victory Medal and 1914 – 15 Star.</w:t>
      </w:r>
    </w:p>
    <w:p w:rsidR="00F6298A" w:rsidRDefault="00F6298A" w:rsidP="0038281B">
      <w:pPr>
        <w:tabs>
          <w:tab w:val="right" w:pos="9639"/>
        </w:tabs>
        <w:rPr>
          <w:b/>
        </w:rPr>
      </w:pPr>
    </w:p>
    <w:p w:rsidR="00F6298A" w:rsidRPr="008F6E57" w:rsidRDefault="00F6298A" w:rsidP="0038281B">
      <w:pPr>
        <w:tabs>
          <w:tab w:val="right" w:pos="9639"/>
        </w:tabs>
        <w:rPr>
          <w:b/>
        </w:rPr>
      </w:pPr>
      <w:r w:rsidRPr="008F6E57">
        <w:rPr>
          <w:b/>
        </w:rPr>
        <w:t>Memorials:</w:t>
      </w:r>
    </w:p>
    <w:p w:rsidR="00F6298A" w:rsidRDefault="00F6298A" w:rsidP="0038281B">
      <w:pPr>
        <w:pStyle w:val="ListParagraph"/>
        <w:numPr>
          <w:ilvl w:val="0"/>
          <w:numId w:val="2"/>
        </w:numPr>
        <w:spacing w:after="0"/>
      </w:pPr>
      <w:r>
        <w:t>College Hall</w:t>
      </w:r>
    </w:p>
    <w:p w:rsidR="00F6298A" w:rsidRPr="00C8450D" w:rsidRDefault="00F6298A" w:rsidP="0038281B">
      <w:pPr>
        <w:pStyle w:val="ListParagraph"/>
        <w:numPr>
          <w:ilvl w:val="0"/>
          <w:numId w:val="2"/>
        </w:numPr>
        <w:spacing w:after="0"/>
        <w:rPr>
          <w:b/>
        </w:rPr>
      </w:pPr>
      <w:r>
        <w:rPr>
          <w:noProof/>
        </w:rPr>
        <w:t>Helles Memorial</w:t>
      </w:r>
    </w:p>
    <w:p w:rsidR="00F6298A" w:rsidRDefault="00F6298A" w:rsidP="00C8450D">
      <w:pPr>
        <w:pStyle w:val="ListParagraph"/>
        <w:spacing w:after="0"/>
        <w:rPr>
          <w:noProof/>
        </w:rPr>
      </w:pPr>
    </w:p>
    <w:p w:rsidR="00F6298A" w:rsidRPr="00440E57" w:rsidRDefault="006105D6" w:rsidP="00440E57">
      <w:pPr>
        <w:pStyle w:val="Heading1"/>
      </w:pPr>
      <w:r>
        <w:br w:type="page"/>
      </w:r>
      <w:bookmarkStart w:id="92" w:name="_Toc465841418"/>
      <w:r w:rsidR="00F6298A" w:rsidRPr="00E7355C">
        <w:rPr>
          <w:noProof/>
        </w:rPr>
        <w:t>Henry Mark Fector</w:t>
      </w:r>
      <w:r w:rsidR="00F6298A" w:rsidRPr="00440E57">
        <w:t xml:space="preserve"> </w:t>
      </w:r>
      <w:r w:rsidR="00F6298A" w:rsidRPr="00E7355C">
        <w:rPr>
          <w:b/>
          <w:noProof/>
        </w:rPr>
        <w:t>Robinson</w:t>
      </w:r>
      <w:r w:rsidR="00F6298A" w:rsidRPr="00440E57">
        <w:rPr>
          <w:b/>
        </w:rPr>
        <w:t xml:space="preserve"> </w:t>
      </w:r>
      <w:r w:rsidR="00F6298A" w:rsidRPr="00440E57">
        <w:t>(</w:t>
      </w:r>
      <w:r w:rsidR="00F6298A" w:rsidRPr="00E7355C">
        <w:rPr>
          <w:noProof/>
        </w:rPr>
        <w:t>2788</w:t>
      </w:r>
      <w:r w:rsidR="00F6298A" w:rsidRPr="00440E57">
        <w:t>)</w:t>
      </w:r>
      <w:bookmarkEnd w:id="92"/>
    </w:p>
    <w:p w:rsidR="00F6298A" w:rsidRDefault="00F6298A" w:rsidP="0038281B">
      <w:pPr>
        <w:tabs>
          <w:tab w:val="right" w:pos="9639"/>
        </w:tabs>
      </w:pPr>
    </w:p>
    <w:p w:rsidR="00F6298A" w:rsidRDefault="00F6298A" w:rsidP="0038281B">
      <w:pPr>
        <w:tabs>
          <w:tab w:val="right" w:pos="9639"/>
        </w:tabs>
        <w:rPr>
          <w:color w:val="00FF00"/>
        </w:rPr>
      </w:pPr>
      <w:r>
        <w:rPr>
          <w:color w:val="00FF00"/>
        </w:rPr>
        <w:t>Vol. III Pg. 200</w:t>
      </w:r>
    </w:p>
    <w:p w:rsidR="00F6298A" w:rsidRDefault="00E701C3" w:rsidP="0038281B">
      <w:pPr>
        <w:tabs>
          <w:tab w:val="right" w:pos="9639"/>
        </w:tabs>
        <w:rPr>
          <w:color w:val="00FF00"/>
        </w:rPr>
      </w:pPr>
      <w:r>
        <w:rPr>
          <w:noProof/>
          <w:lang w:eastAsia="en-GB"/>
        </w:rPr>
        <w:drawing>
          <wp:anchor distT="0" distB="0" distL="114300" distR="114300" simplePos="0" relativeHeight="251680256" behindDoc="1" locked="0" layoutInCell="1" allowOverlap="1" wp14:anchorId="7968B29F" wp14:editId="40996DC8">
            <wp:simplePos x="0" y="0"/>
            <wp:positionH relativeFrom="column">
              <wp:posOffset>3810</wp:posOffset>
            </wp:positionH>
            <wp:positionV relativeFrom="paragraph">
              <wp:posOffset>8255</wp:posOffset>
            </wp:positionV>
            <wp:extent cx="1628775" cy="2295525"/>
            <wp:effectExtent l="0" t="0" r="9525" b="9525"/>
            <wp:wrapTight wrapText="bothSides">
              <wp:wrapPolygon edited="0">
                <wp:start x="0" y="0"/>
                <wp:lineTo x="0" y="21510"/>
                <wp:lineTo x="21474" y="21510"/>
                <wp:lineTo x="21474"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628775" cy="2295525"/>
                    </a:xfrm>
                    <a:prstGeom prst="rect">
                      <a:avLst/>
                    </a:prstGeom>
                    <a:noFill/>
                  </pic:spPr>
                </pic:pic>
              </a:graphicData>
            </a:graphic>
            <wp14:sizeRelH relativeFrom="page">
              <wp14:pctWidth>0</wp14:pctWidth>
            </wp14:sizeRelH>
            <wp14:sizeRelV relativeFrom="page">
              <wp14:pctHeight>0</wp14:pctHeight>
            </wp14:sizeRelV>
          </wp:anchor>
        </w:drawing>
      </w:r>
    </w:p>
    <w:p w:rsidR="00F6298A" w:rsidRDefault="00F6298A" w:rsidP="0038281B">
      <w:pPr>
        <w:tabs>
          <w:tab w:val="right" w:pos="9639"/>
        </w:tabs>
        <w:rPr>
          <w:b/>
        </w:rPr>
      </w:pPr>
      <w:r w:rsidRPr="00ED63F5">
        <w:rPr>
          <w:b/>
        </w:rPr>
        <w:t xml:space="preserve">Henry from the 1898 - 99 </w:t>
      </w:r>
      <w:smartTag w:uri="urn:schemas-microsoft-com:office:smarttags" w:element="place">
        <w:r w:rsidRPr="00ED63F5">
          <w:rPr>
            <w:b/>
          </w:rPr>
          <w:t>Rugby</w:t>
        </w:r>
      </w:smartTag>
      <w:r w:rsidRPr="00ED63F5">
        <w:rPr>
          <w:b/>
        </w:rPr>
        <w:t xml:space="preserve"> Team Photo</w:t>
      </w:r>
      <w:r>
        <w:rPr>
          <w:b/>
        </w:rPr>
        <w:t>.</w:t>
      </w:r>
    </w:p>
    <w:p w:rsidR="00F6298A" w:rsidRPr="00ED63F5" w:rsidRDefault="00F6298A" w:rsidP="0038281B">
      <w:pPr>
        <w:tabs>
          <w:tab w:val="right" w:pos="9639"/>
        </w:tabs>
        <w:rPr>
          <w:b/>
        </w:rPr>
      </w:pPr>
    </w:p>
    <w:p w:rsidR="00F6298A" w:rsidRPr="00C95D07" w:rsidRDefault="00F6298A" w:rsidP="0038281B">
      <w:pPr>
        <w:tabs>
          <w:tab w:val="right" w:pos="9639"/>
        </w:tabs>
        <w:rPr>
          <w:noProof/>
        </w:rPr>
      </w:pPr>
      <w:r w:rsidRPr="00C95D07">
        <w:rPr>
          <w:b/>
        </w:rPr>
        <w:t>Born:</w:t>
      </w:r>
      <w:r>
        <w:t xml:space="preserve"> </w:t>
      </w:r>
      <w:r>
        <w:rPr>
          <w:noProof/>
        </w:rPr>
        <w:t xml:space="preserve">14 November </w:t>
      </w:r>
      <w:r w:rsidRPr="0015051C">
        <w:rPr>
          <w:noProof/>
          <w:color w:val="FF0000"/>
        </w:rPr>
        <w:t>1882/3</w:t>
      </w:r>
      <w:r>
        <w:rPr>
          <w:noProof/>
        </w:rPr>
        <w:t xml:space="preserve"> </w:t>
      </w:r>
      <w:smartTag w:uri="urn:schemas-microsoft-com:office:smarttags" w:element="place">
        <w:smartTag w:uri="urn:schemas-microsoft-com:office:smarttags" w:element="City">
          <w:r>
            <w:rPr>
              <w:noProof/>
            </w:rPr>
            <w:t>Melbourne</w:t>
          </w:r>
        </w:smartTag>
        <w:r>
          <w:rPr>
            <w:noProof/>
          </w:rPr>
          <w:t>,</w:t>
        </w:r>
        <w:r>
          <w:rPr>
            <w:noProof/>
            <w:color w:val="FF0000"/>
          </w:rPr>
          <w:t xml:space="preserve"> </w:t>
        </w:r>
        <w:smartTag w:uri="urn:schemas-microsoft-com:office:smarttags" w:element="country-region">
          <w:r w:rsidRPr="0015051C">
            <w:rPr>
              <w:noProof/>
            </w:rPr>
            <w:t>Australia</w:t>
          </w:r>
        </w:smartTag>
      </w:smartTag>
      <w:r w:rsidRPr="0015051C">
        <w:rPr>
          <w:noProof/>
        </w:rPr>
        <w:t>. Son of the late Edward Le Mesurier Robinson (1594</w:t>
      </w:r>
      <w:r w:rsidRPr="00C95D07">
        <w:rPr>
          <w:noProof/>
        </w:rPr>
        <w:t>) and Mary Linklater. Brother 2614</w:t>
      </w:r>
    </w:p>
    <w:p w:rsidR="00F6298A" w:rsidRDefault="00F6298A" w:rsidP="0038281B">
      <w:pPr>
        <w:tabs>
          <w:tab w:val="right" w:pos="9639"/>
        </w:tabs>
      </w:pPr>
      <w:r>
        <w:tab/>
      </w:r>
    </w:p>
    <w:p w:rsidR="00F6298A" w:rsidRDefault="00F6298A" w:rsidP="0038281B">
      <w:pPr>
        <w:tabs>
          <w:tab w:val="right" w:pos="9639"/>
        </w:tabs>
        <w:rPr>
          <w:noProof/>
        </w:rPr>
      </w:pPr>
      <w:r w:rsidRPr="00C95D07">
        <w:rPr>
          <w:b/>
        </w:rPr>
        <w:t>Joined</w:t>
      </w:r>
      <w:r>
        <w:t xml:space="preserve">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1895</w:t>
      </w:r>
      <w:r>
        <w:t xml:space="preserve"> and left in </w:t>
      </w:r>
      <w:r>
        <w:rPr>
          <w:noProof/>
        </w:rPr>
        <w:t>1899.</w:t>
      </w:r>
    </w:p>
    <w:p w:rsidR="00F6298A" w:rsidRDefault="00F6298A" w:rsidP="0038281B">
      <w:pPr>
        <w:tabs>
          <w:tab w:val="right" w:pos="9639"/>
        </w:tabs>
        <w:rPr>
          <w:noProof/>
        </w:rPr>
      </w:pPr>
      <w:r>
        <w:rPr>
          <w:noProof/>
        </w:rPr>
        <w:t xml:space="preserve">Played </w:t>
      </w:r>
      <w:smartTag w:uri="urn:schemas-microsoft-com:office:smarttags" w:element="place">
        <w:r>
          <w:rPr>
            <w:noProof/>
          </w:rPr>
          <w:t>Rugby</w:t>
        </w:r>
      </w:smartTag>
      <w:r>
        <w:rPr>
          <w:noProof/>
        </w:rPr>
        <w:t xml:space="preserve"> 1898 Captain 2nd XV, 1899 in 1st XV had "an excellent tackle and much improved kick". </w:t>
      </w:r>
    </w:p>
    <w:p w:rsidR="00F6298A" w:rsidRDefault="00F6298A" w:rsidP="0038281B">
      <w:pPr>
        <w:tabs>
          <w:tab w:val="right" w:pos="9639"/>
        </w:tabs>
        <w:rPr>
          <w:noProof/>
        </w:rPr>
      </w:pPr>
    </w:p>
    <w:p w:rsidR="00F6298A" w:rsidRDefault="00F6298A" w:rsidP="0038281B">
      <w:pPr>
        <w:tabs>
          <w:tab w:val="right" w:pos="9639"/>
        </w:tabs>
        <w:rPr>
          <w:noProof/>
        </w:rPr>
      </w:pPr>
      <w:r>
        <w:rPr>
          <w:noProof/>
        </w:rPr>
        <w:t xml:space="preserve">Obtained Royal Naval Studentship (24th) 1899 and wrote an article for the </w:t>
      </w:r>
    </w:p>
    <w:p w:rsidR="00F6298A" w:rsidRDefault="00F6298A" w:rsidP="0038281B">
      <w:pPr>
        <w:tabs>
          <w:tab w:val="right" w:pos="9639"/>
        </w:tabs>
        <w:rPr>
          <w:noProof/>
        </w:rPr>
      </w:pPr>
      <w:r>
        <w:rPr>
          <w:noProof/>
        </w:rPr>
        <w:t>Elizabethan on life as a cadet at the RNE College Keyham.</w:t>
      </w:r>
    </w:p>
    <w:p w:rsidR="00F6298A" w:rsidRPr="00C95D07" w:rsidRDefault="00F6298A" w:rsidP="0038281B">
      <w:pPr>
        <w:tabs>
          <w:tab w:val="right" w:pos="9639"/>
        </w:tabs>
        <w:rPr>
          <w:noProof/>
        </w:rPr>
      </w:pPr>
      <w:r w:rsidRPr="00C95D07">
        <w:rPr>
          <w:noProof/>
        </w:rPr>
        <w:t>Passed to RN Engineering College, Keyham.</w:t>
      </w:r>
    </w:p>
    <w:p w:rsidR="00F6298A" w:rsidRPr="00C95D07" w:rsidRDefault="00F6298A" w:rsidP="0038281B">
      <w:pPr>
        <w:tabs>
          <w:tab w:val="right" w:pos="9639"/>
        </w:tabs>
        <w:rPr>
          <w:noProof/>
        </w:rPr>
      </w:pPr>
      <w:r w:rsidRPr="00C95D07">
        <w:rPr>
          <w:noProof/>
        </w:rPr>
        <w:t>Appointed Engineer Lieut. In the Australian Navy 1912.</w:t>
      </w:r>
    </w:p>
    <w:p w:rsidR="00F6298A" w:rsidRDefault="00F6298A" w:rsidP="008358CE">
      <w:pPr>
        <w:tabs>
          <w:tab w:val="right" w:pos="9639"/>
        </w:tabs>
      </w:pPr>
      <w:r w:rsidRPr="00C95D07">
        <w:rPr>
          <w:noProof/>
        </w:rPr>
        <w:t>Resigned commission at out break of war and enlisted as a private in the Sportsman’s Bn. Royal Fusiliers</w:t>
      </w:r>
      <w:r>
        <w:rPr>
          <w:noProof/>
        </w:rPr>
        <w:t>.</w:t>
      </w:r>
      <w:r>
        <w:br/>
      </w:r>
    </w:p>
    <w:p w:rsidR="00F6298A" w:rsidRDefault="00F6298A" w:rsidP="008358CE">
      <w:pPr>
        <w:tabs>
          <w:tab w:val="right" w:pos="9639"/>
        </w:tabs>
        <w:rPr>
          <w:b/>
        </w:rPr>
      </w:pPr>
      <w:r w:rsidRPr="0053564D">
        <w:rPr>
          <w:b/>
        </w:rPr>
        <w:t>War Service</w:t>
      </w:r>
    </w:p>
    <w:p w:rsidR="00F6298A" w:rsidRDefault="00F6298A" w:rsidP="0038281B">
      <w:pPr>
        <w:tabs>
          <w:tab w:val="right" w:pos="9639"/>
        </w:tabs>
      </w:pPr>
      <w:r w:rsidRPr="00C95D07">
        <w:t xml:space="preserve">Wounded in 1918 and died from the effects of his wounds in </w:t>
      </w:r>
      <w:smartTag w:uri="urn:schemas-microsoft-com:office:smarttags" w:element="place">
        <w:smartTag w:uri="urn:schemas-microsoft-com:office:smarttags" w:element="City">
          <w:r w:rsidRPr="00C95D07">
            <w:t>Winchester</w:t>
          </w:r>
        </w:smartTag>
      </w:smartTag>
      <w:r w:rsidRPr="00C95D07">
        <w:t>.</w:t>
      </w:r>
    </w:p>
    <w:p w:rsidR="00F6298A" w:rsidRPr="00C81F12" w:rsidRDefault="00F6298A" w:rsidP="0038281B">
      <w:pPr>
        <w:tabs>
          <w:tab w:val="right" w:pos="9639"/>
        </w:tabs>
      </w:pPr>
      <w:r>
        <w:rPr>
          <w:color w:val="FF0000"/>
        </w:rPr>
        <w:t xml:space="preserve">Dismissed from the Service - </w:t>
      </w:r>
      <w:smartTag w:uri="urn:schemas-microsoft-com:office:smarttags" w:element="Street">
        <w:smartTag w:uri="urn:schemas-microsoft-com:office:smarttags" w:element="address">
          <w:smartTag w:uri="urn:schemas-microsoft-com:office:smarttags" w:element="place">
            <w:r>
              <w:rPr>
                <w:color w:val="FF0000"/>
              </w:rPr>
              <w:t>Field Court</w:t>
            </w:r>
          </w:smartTag>
        </w:smartTag>
      </w:smartTag>
      <w:r>
        <w:rPr>
          <w:color w:val="FF0000"/>
        </w:rPr>
        <w:t xml:space="preserve"> Martial.</w:t>
      </w:r>
    </w:p>
    <w:p w:rsidR="00F6298A" w:rsidRDefault="00F6298A" w:rsidP="0038281B">
      <w:pPr>
        <w:tabs>
          <w:tab w:val="right" w:pos="9639"/>
        </w:tabs>
        <w:rPr>
          <w:b/>
        </w:rPr>
      </w:pPr>
    </w:p>
    <w:p w:rsidR="00F6298A" w:rsidRDefault="00F6298A" w:rsidP="0038281B">
      <w:pPr>
        <w:tabs>
          <w:tab w:val="right" w:pos="9639"/>
        </w:tabs>
      </w:pPr>
      <w:r w:rsidRPr="00C95D07">
        <w:rPr>
          <w:b/>
        </w:rPr>
        <w:t>Died:</w:t>
      </w:r>
      <w:r>
        <w:t xml:space="preserve"> </w:t>
      </w:r>
      <w:r>
        <w:rPr>
          <w:noProof/>
        </w:rPr>
        <w:t xml:space="preserve">30 August 1918 </w:t>
      </w:r>
      <w:r>
        <w:t xml:space="preserve"> aged </w:t>
      </w:r>
      <w:r>
        <w:rPr>
          <w:noProof/>
        </w:rPr>
        <w:t>35</w:t>
      </w:r>
      <w:r>
        <w:br/>
      </w:r>
    </w:p>
    <w:p w:rsidR="00F6298A" w:rsidRPr="00C95D07" w:rsidRDefault="00F6298A" w:rsidP="0038281B">
      <w:pPr>
        <w:tabs>
          <w:tab w:val="right" w:pos="9639"/>
        </w:tabs>
      </w:pPr>
      <w:r w:rsidRPr="00C95D07">
        <w:rPr>
          <w:b/>
        </w:rPr>
        <w:t>Decorations:</w:t>
      </w:r>
      <w:r w:rsidRPr="00C95D07">
        <w:t xml:space="preserve"> Medal and Victory Medal</w:t>
      </w:r>
      <w:r>
        <w:t>.</w:t>
      </w:r>
    </w:p>
    <w:p w:rsidR="00F6298A" w:rsidRDefault="00F6298A" w:rsidP="0038281B">
      <w:pPr>
        <w:tabs>
          <w:tab w:val="right" w:pos="9639"/>
        </w:tabs>
      </w:pPr>
    </w:p>
    <w:p w:rsidR="00F6298A" w:rsidRDefault="00F6298A" w:rsidP="0038281B">
      <w:pPr>
        <w:tabs>
          <w:tab w:val="right" w:pos="9639"/>
        </w:tabs>
      </w:pPr>
    </w:p>
    <w:p w:rsidR="00F6298A" w:rsidRPr="00C95D07" w:rsidRDefault="00F6298A" w:rsidP="0038281B">
      <w:pPr>
        <w:tabs>
          <w:tab w:val="right" w:pos="9639"/>
        </w:tabs>
        <w:rPr>
          <w:b/>
        </w:rPr>
      </w:pPr>
      <w:r w:rsidRPr="00C95D07">
        <w:rPr>
          <w:b/>
        </w:rPr>
        <w:t>Memorials:</w:t>
      </w:r>
    </w:p>
    <w:p w:rsidR="00F6298A" w:rsidRDefault="00F6298A" w:rsidP="0038281B">
      <w:pPr>
        <w:pStyle w:val="ListParagraph"/>
        <w:numPr>
          <w:ilvl w:val="0"/>
          <w:numId w:val="2"/>
        </w:numPr>
        <w:spacing w:after="0"/>
      </w:pPr>
      <w:r>
        <w:t>College Hall</w:t>
      </w:r>
    </w:p>
    <w:p w:rsidR="00F6298A" w:rsidRDefault="00F6298A" w:rsidP="008358CE">
      <w:pPr>
        <w:pStyle w:val="ListParagraph"/>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F6298A" w:rsidRPr="00852E9E" w:rsidTr="00852E9E">
        <w:tc>
          <w:tcPr>
            <w:tcW w:w="9854" w:type="dxa"/>
          </w:tcPr>
          <w:p w:rsidR="00F6298A" w:rsidRPr="00852E9E" w:rsidRDefault="00F6298A" w:rsidP="00852E9E">
            <w:pPr>
              <w:spacing w:after="0"/>
              <w:rPr>
                <w:b/>
              </w:rPr>
            </w:pPr>
            <w:r w:rsidRPr="00852E9E">
              <w:rPr>
                <w:b/>
              </w:rPr>
              <w:t>Notes</w:t>
            </w:r>
          </w:p>
          <w:p w:rsidR="00F6298A" w:rsidRPr="008358CE" w:rsidRDefault="00F6298A" w:rsidP="00852E9E">
            <w:pPr>
              <w:spacing w:after="0"/>
              <w:rPr>
                <w:color w:val="FF0000"/>
              </w:rPr>
            </w:pPr>
            <w:r w:rsidRPr="00852E9E">
              <w:rPr>
                <w:noProof/>
              </w:rPr>
              <w:t>(in CH, but not on EC list) No trace cwgc (including mother's maiden name Quarrel)</w:t>
            </w:r>
            <w:r>
              <w:rPr>
                <w:noProof/>
              </w:rPr>
              <w:t xml:space="preserve"> </w:t>
            </w:r>
          </w:p>
        </w:tc>
      </w:tr>
    </w:tbl>
    <w:p w:rsidR="00F6298A" w:rsidRPr="00440E57" w:rsidRDefault="006105D6" w:rsidP="00440E57">
      <w:pPr>
        <w:pStyle w:val="Heading1"/>
      </w:pPr>
      <w:r>
        <w:br w:type="page"/>
      </w:r>
      <w:bookmarkStart w:id="93" w:name="_Toc465841419"/>
      <w:r w:rsidR="00F6298A" w:rsidRPr="00E7355C">
        <w:rPr>
          <w:noProof/>
        </w:rPr>
        <w:t>Edward Wallace</w:t>
      </w:r>
      <w:r w:rsidR="00F6298A" w:rsidRPr="00440E57">
        <w:t xml:space="preserve"> </w:t>
      </w:r>
      <w:r w:rsidR="00F6298A" w:rsidRPr="00E7355C">
        <w:rPr>
          <w:b/>
          <w:noProof/>
        </w:rPr>
        <w:t>Ruse</w:t>
      </w:r>
      <w:r w:rsidR="00F6298A" w:rsidRPr="00440E57">
        <w:rPr>
          <w:b/>
        </w:rPr>
        <w:t xml:space="preserve"> </w:t>
      </w:r>
      <w:r w:rsidR="00F6298A" w:rsidRPr="00440E57">
        <w:t>(</w:t>
      </w:r>
      <w:r w:rsidR="00F6298A" w:rsidRPr="00E7355C">
        <w:rPr>
          <w:noProof/>
        </w:rPr>
        <w:t>3167</w:t>
      </w:r>
      <w:r w:rsidR="00F6298A" w:rsidRPr="00440E57">
        <w:t>)</w:t>
      </w:r>
      <w:bookmarkEnd w:id="93"/>
    </w:p>
    <w:p w:rsidR="00F6298A" w:rsidRPr="00320B74" w:rsidRDefault="00F6298A" w:rsidP="0038281B">
      <w:pPr>
        <w:tabs>
          <w:tab w:val="right" w:pos="9639"/>
        </w:tabs>
        <w:rPr>
          <w:color w:val="FF0000"/>
        </w:rPr>
      </w:pPr>
      <w:r>
        <w:t xml:space="preserve">                                                                </w:t>
      </w:r>
      <w:r w:rsidRPr="00320B74">
        <w:rPr>
          <w:color w:val="FF0000"/>
        </w:rPr>
        <w:t>Service No. 19516/6</w:t>
      </w:r>
    </w:p>
    <w:p w:rsidR="00F6298A" w:rsidRPr="00D072EC" w:rsidRDefault="00F6298A" w:rsidP="0038281B">
      <w:pPr>
        <w:tabs>
          <w:tab w:val="right" w:pos="9639"/>
        </w:tabs>
        <w:rPr>
          <w:color w:val="00FF00"/>
        </w:rPr>
      </w:pPr>
      <w:r>
        <w:rPr>
          <w:color w:val="00FF00"/>
        </w:rPr>
        <w:t>Vol III? Pg 276</w:t>
      </w:r>
    </w:p>
    <w:p w:rsidR="00F6298A" w:rsidRDefault="00F6298A" w:rsidP="0038281B">
      <w:pPr>
        <w:tabs>
          <w:tab w:val="right" w:pos="9639"/>
        </w:tabs>
      </w:pPr>
      <w:r w:rsidRPr="00A85362">
        <w:rPr>
          <w:b/>
        </w:rPr>
        <w:t>Born:</w:t>
      </w:r>
      <w:r>
        <w:t xml:space="preserve"> </w:t>
      </w:r>
      <w:r>
        <w:rPr>
          <w:noProof/>
        </w:rPr>
        <w:t xml:space="preserve">2 May </w:t>
      </w:r>
      <w:r w:rsidRPr="00A85362">
        <w:rPr>
          <w:noProof/>
        </w:rPr>
        <w:t xml:space="preserve">1895 in </w:t>
      </w:r>
      <w:smartTag w:uri="urn:schemas-microsoft-com:office:smarttags" w:element="PlaceType">
        <w:r w:rsidRPr="00A85362">
          <w:rPr>
            <w:noProof/>
          </w:rPr>
          <w:t>Fort</w:t>
        </w:r>
      </w:smartTag>
      <w:r w:rsidRPr="00A85362">
        <w:rPr>
          <w:noProof/>
        </w:rPr>
        <w:t xml:space="preserve"> </w:t>
      </w:r>
      <w:smartTag w:uri="urn:schemas-microsoft-com:office:smarttags" w:element="PlaceName">
        <w:r w:rsidRPr="00A85362">
          <w:rPr>
            <w:noProof/>
          </w:rPr>
          <w:t>Mathilda</w:t>
        </w:r>
      </w:smartTag>
      <w:r w:rsidRPr="00A85362">
        <w:rPr>
          <w:noProof/>
        </w:rPr>
        <w:t xml:space="preserve">, </w:t>
      </w:r>
      <w:smartTag w:uri="urn:schemas-microsoft-com:office:smarttags" w:element="place">
        <w:smartTag w:uri="urn:schemas-microsoft-com:office:smarttags" w:element="City">
          <w:r w:rsidRPr="00A85362">
            <w:rPr>
              <w:noProof/>
            </w:rPr>
            <w:t>Greenock</w:t>
          </w:r>
        </w:smartTag>
        <w:r w:rsidRPr="00A85362">
          <w:rPr>
            <w:noProof/>
          </w:rPr>
          <w:t>,</w:t>
        </w:r>
        <w:smartTag w:uri="urn:schemas-microsoft-com:office:smarttags" w:element="country-region">
          <w:r w:rsidRPr="00A85362">
            <w:rPr>
              <w:noProof/>
            </w:rPr>
            <w:t>Scotland</w:t>
          </w:r>
        </w:smartTag>
      </w:smartTag>
      <w:r w:rsidRPr="00A85362">
        <w:rPr>
          <w:noProof/>
        </w:rPr>
        <w:t xml:space="preserve">. Son of Lt. James  Ruse and Alice Maria King of </w:t>
      </w:r>
      <w:smartTag w:uri="urn:schemas-microsoft-com:office:smarttags" w:element="place">
        <w:smartTag w:uri="urn:schemas-microsoft-com:office:smarttags" w:element="City">
          <w:r w:rsidRPr="00A85362">
            <w:rPr>
              <w:noProof/>
            </w:rPr>
            <w:t>Weymouth</w:t>
          </w:r>
        </w:smartTag>
      </w:smartTag>
      <w:r w:rsidRPr="00A85362">
        <w:rPr>
          <w:noProof/>
        </w:rPr>
        <w:t>.</w:t>
      </w:r>
      <w:r>
        <w:tab/>
      </w:r>
    </w:p>
    <w:p w:rsidR="00F6298A" w:rsidRPr="00FC1615" w:rsidRDefault="00F6298A" w:rsidP="0038281B">
      <w:pPr>
        <w:tabs>
          <w:tab w:val="right" w:pos="9639"/>
        </w:tabs>
      </w:pPr>
      <w:r w:rsidRPr="00FC1615">
        <w:t xml:space="preserve">Brother William civil engineer, George sergeant major, </w:t>
      </w:r>
      <w:smartTag w:uri="urn:schemas-microsoft-com:office:smarttags" w:element="City">
        <w:r w:rsidRPr="00FC1615">
          <w:t>Frederick</w:t>
        </w:r>
      </w:smartTag>
      <w:r w:rsidRPr="00FC1615">
        <w:t xml:space="preserve"> of FC </w:t>
      </w:r>
      <w:smartTag w:uri="urn:schemas-microsoft-com:office:smarttags" w:element="place">
        <w:smartTag w:uri="urn:schemas-microsoft-com:office:smarttags" w:element="PlaceName">
          <w:r w:rsidRPr="00FC1615">
            <w:t>Ruse</w:t>
          </w:r>
        </w:smartTag>
        <w:r w:rsidRPr="00FC1615">
          <w:t xml:space="preserve"> </w:t>
        </w:r>
        <w:smartTag w:uri="urn:schemas-microsoft-com:office:smarttags" w:element="PlaceName">
          <w:r w:rsidRPr="00FC1615">
            <w:t>Engineers</w:t>
          </w:r>
        </w:smartTag>
        <w:r w:rsidRPr="00FC1615">
          <w:t xml:space="preserve"> </w:t>
        </w:r>
        <w:smartTag w:uri="urn:schemas-microsoft-com:office:smarttags" w:element="PlaceName">
          <w:r w:rsidRPr="00FC1615">
            <w:t>Union</w:t>
          </w:r>
        </w:smartTag>
        <w:r w:rsidRPr="00FC1615">
          <w:t xml:space="preserve"> </w:t>
        </w:r>
        <w:smartTag w:uri="urn:schemas-microsoft-com:office:smarttags" w:element="PlaceType">
          <w:r w:rsidRPr="00FC1615">
            <w:t>Castle</w:t>
          </w:r>
        </w:smartTag>
      </w:smartTag>
      <w:r>
        <w:t>.</w:t>
      </w:r>
    </w:p>
    <w:p w:rsidR="00F6298A" w:rsidRDefault="00F6298A" w:rsidP="0038281B">
      <w:pPr>
        <w:tabs>
          <w:tab w:val="right" w:pos="9639"/>
        </w:tabs>
      </w:pPr>
    </w:p>
    <w:p w:rsidR="00F6298A" w:rsidRDefault="00F6298A" w:rsidP="0038281B">
      <w:pPr>
        <w:tabs>
          <w:tab w:val="right" w:pos="9639"/>
        </w:tabs>
        <w:rPr>
          <w:noProof/>
          <w:color w:val="FF0000"/>
        </w:rPr>
      </w:pPr>
      <w:r w:rsidRPr="00A85362">
        <w:rPr>
          <w:b/>
        </w:rPr>
        <w:t>Joined</w:t>
      </w:r>
      <w:r>
        <w:t xml:space="preserve">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1907</w:t>
      </w:r>
      <w:r>
        <w:t xml:space="preserve"> and left in </w:t>
      </w:r>
      <w:r>
        <w:rPr>
          <w:noProof/>
        </w:rPr>
        <w:t>1911</w:t>
      </w:r>
      <w:r w:rsidR="005467D7">
        <w:rPr>
          <w:noProof/>
        </w:rPr>
        <w:t>. Prefect 1909, Senior Prefect 1911</w:t>
      </w:r>
    </w:p>
    <w:p w:rsidR="00F6298A" w:rsidRPr="00E50661" w:rsidRDefault="00F6298A" w:rsidP="0038281B">
      <w:pPr>
        <w:tabs>
          <w:tab w:val="right" w:pos="9639"/>
        </w:tabs>
        <w:rPr>
          <w:noProof/>
        </w:rPr>
      </w:pPr>
      <w:r w:rsidRPr="00E50661">
        <w:rPr>
          <w:noProof/>
        </w:rPr>
        <w:t>Shooting</w:t>
      </w:r>
      <w:r>
        <w:rPr>
          <w:noProof/>
        </w:rPr>
        <w:t xml:space="preserve">: In 1910 he and H.G. Carpenter were sent to Bisley to compete in the </w:t>
      </w:r>
      <w:r w:rsidRPr="00E50661">
        <w:rPr>
          <w:noProof/>
        </w:rPr>
        <w:t>Cadet Pair</w:t>
      </w:r>
      <w:r>
        <w:rPr>
          <w:noProof/>
        </w:rPr>
        <w:t xml:space="preserve"> - their expenses being paid for by General Le Cocq. The pair placed second.  The </w:t>
      </w:r>
      <w:r w:rsidRPr="00E50661">
        <w:rPr>
          <w:noProof/>
        </w:rPr>
        <w:t>VIII</w:t>
      </w:r>
      <w:r>
        <w:rPr>
          <w:noProof/>
        </w:rPr>
        <w:t>, which had not competed in 1909 and 1910, went in 19</w:t>
      </w:r>
      <w:r w:rsidRPr="00E50661">
        <w:rPr>
          <w:noProof/>
        </w:rPr>
        <w:t>11</w:t>
      </w:r>
      <w:r>
        <w:rPr>
          <w:noProof/>
        </w:rPr>
        <w:t xml:space="preserve"> and Edward top scored the team finishing 24th.</w:t>
      </w:r>
      <w:r w:rsidRPr="00E50661">
        <w:rPr>
          <w:noProof/>
        </w:rPr>
        <w:t xml:space="preserve"> </w:t>
      </w:r>
      <w:r w:rsidR="005467D7">
        <w:rPr>
          <w:noProof/>
        </w:rPr>
        <w:t>McCrea medal 1910, Corbin Medal 1910-11, Junior Sports Champion 1911.</w:t>
      </w:r>
    </w:p>
    <w:p w:rsidR="00F6298A" w:rsidRDefault="00F6298A" w:rsidP="0038281B">
      <w:pPr>
        <w:tabs>
          <w:tab w:val="right" w:pos="9639"/>
        </w:tabs>
        <w:rPr>
          <w:noProof/>
          <w:color w:val="FF0000"/>
        </w:rPr>
      </w:pPr>
    </w:p>
    <w:p w:rsidR="00F6298A" w:rsidRPr="009F0D4A" w:rsidRDefault="00F6298A" w:rsidP="0038281B">
      <w:pPr>
        <w:tabs>
          <w:tab w:val="right" w:pos="9639"/>
        </w:tabs>
        <w:rPr>
          <w:b/>
        </w:rPr>
      </w:pPr>
      <w:r w:rsidRPr="009F0D4A">
        <w:rPr>
          <w:noProof/>
        </w:rPr>
        <w:t>Woolwich 1911</w:t>
      </w:r>
      <w:r w:rsidR="005467D7">
        <w:rPr>
          <w:noProof/>
        </w:rPr>
        <w:t xml:space="preserve"> entrance 15th and </w:t>
      </w:r>
      <w:r>
        <w:rPr>
          <w:noProof/>
        </w:rPr>
        <w:t xml:space="preserve"> passed out 9th</w:t>
      </w:r>
      <w:r w:rsidRPr="009F0D4A">
        <w:rPr>
          <w:noProof/>
        </w:rPr>
        <w:t>.</w:t>
      </w:r>
      <w:r w:rsidRPr="009F0D4A">
        <w:rPr>
          <w:b/>
        </w:rPr>
        <w:br/>
      </w:r>
    </w:p>
    <w:p w:rsidR="00F6298A" w:rsidRDefault="00F6298A" w:rsidP="008652AE">
      <w:pPr>
        <w:spacing w:before="240"/>
        <w:rPr>
          <w:b/>
        </w:rPr>
      </w:pPr>
      <w:r w:rsidRPr="0053564D">
        <w:rPr>
          <w:b/>
        </w:rPr>
        <w:t>War Service</w:t>
      </w:r>
    </w:p>
    <w:p w:rsidR="00F6298A" w:rsidRPr="00E76BB3" w:rsidRDefault="00F6298A" w:rsidP="008652AE">
      <w:pPr>
        <w:spacing w:before="240"/>
      </w:pPr>
      <w:r w:rsidRPr="00E76BB3">
        <w:t>Joined up and served under Maj-Gen Lawson ex Governor of Guernsey.</w:t>
      </w:r>
    </w:p>
    <w:p w:rsidR="00F6298A" w:rsidRDefault="00F6298A" w:rsidP="0038281B">
      <w:pPr>
        <w:tabs>
          <w:tab w:val="right" w:pos="9639"/>
        </w:tabs>
        <w:rPr>
          <w:noProof/>
        </w:rPr>
      </w:pPr>
      <w:r w:rsidRPr="00852E9E">
        <w:rPr>
          <w:noProof/>
        </w:rPr>
        <w:t xml:space="preserve">Royal Engineers </w:t>
      </w:r>
      <w:r>
        <w:rPr>
          <w:noProof/>
          <w:color w:val="FF0000"/>
        </w:rPr>
        <w:t>128</w:t>
      </w:r>
      <w:r w:rsidRPr="008652AE">
        <w:rPr>
          <w:noProof/>
          <w:color w:val="FF0000"/>
          <w:vertAlign w:val="superscript"/>
        </w:rPr>
        <w:t>th</w:t>
      </w:r>
      <w:r>
        <w:rPr>
          <w:noProof/>
          <w:color w:val="FF0000"/>
        </w:rPr>
        <w:t xml:space="preserve"> Field Coy.   26th Field coy in press report.. </w:t>
      </w:r>
      <w:r w:rsidRPr="00852E9E">
        <w:rPr>
          <w:noProof/>
        </w:rPr>
        <w:t xml:space="preserve">1914-15. </w:t>
      </w:r>
      <w:r>
        <w:rPr>
          <w:noProof/>
        </w:rPr>
        <w:t>Lieutenant</w:t>
      </w:r>
      <w:r w:rsidRPr="00852E9E">
        <w:rPr>
          <w:noProof/>
        </w:rPr>
        <w:t xml:space="preserve"> 1915.  </w:t>
      </w:r>
    </w:p>
    <w:p w:rsidR="00F6298A" w:rsidRPr="009F0D4A" w:rsidRDefault="00F6298A" w:rsidP="0038281B">
      <w:pPr>
        <w:tabs>
          <w:tab w:val="right" w:pos="9639"/>
        </w:tabs>
        <w:rPr>
          <w:noProof/>
        </w:rPr>
      </w:pPr>
      <w:r w:rsidRPr="00852E9E">
        <w:rPr>
          <w:noProof/>
        </w:rPr>
        <w:t xml:space="preserve">Battles of Neuve Chapelle &amp; Loos wounded at </w:t>
      </w:r>
      <w:r w:rsidRPr="009F0D4A">
        <w:rPr>
          <w:noProof/>
        </w:rPr>
        <w:t>both in the latter a bullet passed through both buttocks. Contracted measles while in hospital</w:t>
      </w:r>
      <w:r>
        <w:rPr>
          <w:noProof/>
        </w:rPr>
        <w:t xml:space="preserve"> in </w:t>
      </w:r>
      <w:smartTag w:uri="urn:schemas-microsoft-com:office:smarttags" w:element="place">
        <w:smartTag w:uri="urn:schemas-microsoft-com:office:smarttags" w:element="City">
          <w:r>
            <w:rPr>
              <w:noProof/>
            </w:rPr>
            <w:t>Boulogne</w:t>
          </w:r>
        </w:smartTag>
      </w:smartTag>
      <w:r w:rsidRPr="009F0D4A">
        <w:rPr>
          <w:noProof/>
        </w:rPr>
        <w:t>.</w:t>
      </w:r>
    </w:p>
    <w:p w:rsidR="00F6298A" w:rsidRPr="009F0D4A" w:rsidRDefault="00F6298A" w:rsidP="0038281B">
      <w:pPr>
        <w:tabs>
          <w:tab w:val="right" w:pos="9639"/>
        </w:tabs>
        <w:rPr>
          <w:noProof/>
        </w:rPr>
      </w:pPr>
      <w:r w:rsidRPr="009F0D4A">
        <w:rPr>
          <w:noProof/>
        </w:rPr>
        <w:t>Edward Ruse and a party of men were detailed to prepare charges of wet gun cotton to destroy an enemy machine gun emplacement as well as block some trenches for an attack on Armentiers.</w:t>
      </w:r>
    </w:p>
    <w:p w:rsidR="00F6298A" w:rsidRPr="009F0D4A" w:rsidRDefault="00F6298A" w:rsidP="0038281B">
      <w:pPr>
        <w:tabs>
          <w:tab w:val="right" w:pos="9639"/>
        </w:tabs>
        <w:rPr>
          <w:noProof/>
        </w:rPr>
      </w:pPr>
      <w:r w:rsidRPr="009F0D4A">
        <w:rPr>
          <w:noProof/>
        </w:rPr>
        <w:t>It was decided to prepare six charges of 20lbs each as well as some mines to be detonated electronically.</w:t>
      </w:r>
    </w:p>
    <w:p w:rsidR="00F6298A" w:rsidRPr="009F0D4A" w:rsidRDefault="00F6298A" w:rsidP="0038281B">
      <w:pPr>
        <w:tabs>
          <w:tab w:val="right" w:pos="9639"/>
        </w:tabs>
        <w:rPr>
          <w:noProof/>
        </w:rPr>
      </w:pPr>
      <w:r w:rsidRPr="009F0D4A">
        <w:rPr>
          <w:noProof/>
        </w:rPr>
        <w:t>Close to the hut where they were working was the 128</w:t>
      </w:r>
      <w:r w:rsidRPr="009F0D4A">
        <w:rPr>
          <w:noProof/>
          <w:vertAlign w:val="superscript"/>
        </w:rPr>
        <w:t>th</w:t>
      </w:r>
      <w:r w:rsidRPr="009F0D4A">
        <w:rPr>
          <w:noProof/>
        </w:rPr>
        <w:t xml:space="preserve"> Field Company 8</w:t>
      </w:r>
      <w:r w:rsidRPr="009F0D4A">
        <w:rPr>
          <w:noProof/>
          <w:vertAlign w:val="superscript"/>
        </w:rPr>
        <w:t>th</w:t>
      </w:r>
      <w:r w:rsidRPr="009F0D4A">
        <w:rPr>
          <w:noProof/>
        </w:rPr>
        <w:t xml:space="preserve"> Yorkshire Regt. and the 70</w:t>
      </w:r>
      <w:r w:rsidRPr="009F0D4A">
        <w:rPr>
          <w:noProof/>
          <w:vertAlign w:val="superscript"/>
        </w:rPr>
        <w:t>th</w:t>
      </w:r>
      <w:r w:rsidRPr="009F0D4A">
        <w:rPr>
          <w:noProof/>
        </w:rPr>
        <w:t xml:space="preserve"> Field Ambulance Advanced Dressing Station.</w:t>
      </w:r>
    </w:p>
    <w:p w:rsidR="00F6298A" w:rsidRPr="009F0D4A" w:rsidRDefault="00F6298A" w:rsidP="0038281B">
      <w:pPr>
        <w:tabs>
          <w:tab w:val="right" w:pos="9639"/>
        </w:tabs>
        <w:rPr>
          <w:noProof/>
        </w:rPr>
      </w:pPr>
      <w:r w:rsidRPr="009F0D4A">
        <w:rPr>
          <w:noProof/>
        </w:rPr>
        <w:t>Edward was considered to be highly experienced, efficient and professional officer but he was accidentally killed with 4 others while preparing the explosives. The enquiry cosidered that the most likely reason for the explosion was a short circuit in one of the fuses.</w:t>
      </w:r>
    </w:p>
    <w:p w:rsidR="00F6298A" w:rsidRPr="009F0D4A" w:rsidRDefault="00F6298A" w:rsidP="0038281B">
      <w:pPr>
        <w:tabs>
          <w:tab w:val="right" w:pos="9639"/>
        </w:tabs>
      </w:pPr>
      <w:r w:rsidRPr="009F0D4A">
        <w:rPr>
          <w:noProof/>
        </w:rPr>
        <w:t>The accident killed five RE, one 8th Yorks and one from 70</w:t>
      </w:r>
      <w:r w:rsidRPr="009F0D4A">
        <w:rPr>
          <w:noProof/>
          <w:vertAlign w:val="superscript"/>
        </w:rPr>
        <w:t>th</w:t>
      </w:r>
      <w:r w:rsidRPr="009F0D4A">
        <w:rPr>
          <w:noProof/>
        </w:rPr>
        <w:t xml:space="preserve"> Field Ambulance and wounded a total of twenty three men.</w:t>
      </w:r>
    </w:p>
    <w:p w:rsidR="00F6298A" w:rsidRDefault="00F6298A" w:rsidP="0038281B">
      <w:pPr>
        <w:tabs>
          <w:tab w:val="right" w:pos="9639"/>
        </w:tabs>
        <w:rPr>
          <w:b/>
        </w:rPr>
      </w:pPr>
    </w:p>
    <w:p w:rsidR="00F6298A" w:rsidRDefault="00F6298A" w:rsidP="0038281B">
      <w:pPr>
        <w:tabs>
          <w:tab w:val="right" w:pos="9639"/>
        </w:tabs>
      </w:pPr>
      <w:r w:rsidRPr="00A85362">
        <w:rPr>
          <w:b/>
        </w:rPr>
        <w:t>Died:</w:t>
      </w:r>
      <w:r>
        <w:t xml:space="preserve"> </w:t>
      </w:r>
      <w:r>
        <w:rPr>
          <w:noProof/>
        </w:rPr>
        <w:t>31 December 1915</w:t>
      </w:r>
      <w:r>
        <w:t xml:space="preserve"> aged </w:t>
      </w:r>
      <w:r>
        <w:rPr>
          <w:noProof/>
        </w:rPr>
        <w:t>20</w:t>
      </w:r>
      <w:r>
        <w:br/>
      </w:r>
    </w:p>
    <w:p w:rsidR="00F6298A" w:rsidRPr="009F0D4A" w:rsidRDefault="00F6298A" w:rsidP="0038281B">
      <w:pPr>
        <w:tabs>
          <w:tab w:val="right" w:pos="9639"/>
        </w:tabs>
      </w:pPr>
      <w:r w:rsidRPr="00A85362">
        <w:rPr>
          <w:b/>
        </w:rPr>
        <w:t>Decorations</w:t>
      </w:r>
      <w:r w:rsidRPr="009F0D4A">
        <w:rPr>
          <w:b/>
        </w:rPr>
        <w:t>:</w:t>
      </w:r>
      <w:r w:rsidRPr="009F0D4A">
        <w:t xml:space="preserve"> Medal, Victory Medal,  1914 – 15 Star.</w:t>
      </w:r>
    </w:p>
    <w:p w:rsidR="00F6298A" w:rsidRDefault="00F6298A" w:rsidP="0038281B">
      <w:pPr>
        <w:tabs>
          <w:tab w:val="right" w:pos="9639"/>
        </w:tabs>
      </w:pPr>
    </w:p>
    <w:p w:rsidR="00F6298A" w:rsidRDefault="00F6298A" w:rsidP="0038281B">
      <w:pPr>
        <w:tabs>
          <w:tab w:val="right" w:pos="9639"/>
        </w:tabs>
      </w:pPr>
    </w:p>
    <w:p w:rsidR="00F6298A" w:rsidRPr="00A85362" w:rsidRDefault="00F6298A" w:rsidP="0038281B">
      <w:pPr>
        <w:tabs>
          <w:tab w:val="right" w:pos="9639"/>
        </w:tabs>
        <w:rPr>
          <w:b/>
        </w:rPr>
      </w:pPr>
      <w:r w:rsidRPr="00A85362">
        <w:rPr>
          <w:b/>
        </w:rPr>
        <w:t>Memorials:</w:t>
      </w:r>
    </w:p>
    <w:p w:rsidR="00F6298A" w:rsidRPr="009F0D4A" w:rsidRDefault="00F6298A" w:rsidP="0038281B">
      <w:pPr>
        <w:pStyle w:val="ListParagraph"/>
        <w:numPr>
          <w:ilvl w:val="0"/>
          <w:numId w:val="2"/>
        </w:numPr>
        <w:spacing w:after="0"/>
      </w:pPr>
      <w:r>
        <w:t>College Hall</w:t>
      </w:r>
    </w:p>
    <w:p w:rsidR="00F6298A" w:rsidRPr="009F0D4A" w:rsidRDefault="00F6298A" w:rsidP="0038281B">
      <w:pPr>
        <w:pStyle w:val="ListParagraph"/>
        <w:numPr>
          <w:ilvl w:val="0"/>
          <w:numId w:val="2"/>
        </w:numPr>
        <w:spacing w:after="0"/>
        <w:rPr>
          <w:b/>
        </w:rPr>
      </w:pPr>
      <w:r w:rsidRPr="009F0D4A">
        <w:rPr>
          <w:noProof/>
        </w:rPr>
        <w:t>Erquinghem-</w:t>
      </w:r>
      <w:smartTag w:uri="urn:schemas-microsoft-com:office:smarttags" w:element="place">
        <w:r w:rsidRPr="009F0D4A">
          <w:rPr>
            <w:noProof/>
          </w:rPr>
          <w:t>Lys</w:t>
        </w:r>
      </w:smartTag>
      <w:r w:rsidRPr="009F0D4A">
        <w:rPr>
          <w:noProof/>
        </w:rPr>
        <w:t xml:space="preserve"> Cemetery 1 G 2</w:t>
      </w:r>
    </w:p>
    <w:p w:rsidR="00F6298A" w:rsidRDefault="00F6298A" w:rsidP="008652AE">
      <w:pPr>
        <w:pStyle w:val="ListParagraph"/>
        <w:spacing w:after="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F6298A" w:rsidRPr="00852E9E" w:rsidTr="00852E9E">
        <w:tc>
          <w:tcPr>
            <w:tcW w:w="9854" w:type="dxa"/>
          </w:tcPr>
          <w:p w:rsidR="00F6298A" w:rsidRPr="00320B74" w:rsidRDefault="00F6298A" w:rsidP="00852E9E">
            <w:pPr>
              <w:spacing w:after="0"/>
              <w:rPr>
                <w:color w:val="FF0000"/>
              </w:rPr>
            </w:pPr>
            <w:smartTag w:uri="urn:schemas-microsoft-com:office:smarttags" w:element="place">
              <w:r>
                <w:rPr>
                  <w:color w:val="FF0000"/>
                </w:rPr>
                <w:t>East India</w:t>
              </w:r>
            </w:smartTag>
            <w:r>
              <w:rPr>
                <w:color w:val="FF0000"/>
              </w:rPr>
              <w:t xml:space="preserve"> Dock.</w:t>
            </w:r>
          </w:p>
        </w:tc>
      </w:tr>
    </w:tbl>
    <w:p w:rsidR="00F6298A" w:rsidRPr="006344A6" w:rsidRDefault="006105D6" w:rsidP="00440E57">
      <w:pPr>
        <w:pStyle w:val="Heading1"/>
        <w:rPr>
          <w:color w:val="FF0000"/>
        </w:rPr>
      </w:pPr>
      <w:r>
        <w:br w:type="page"/>
      </w:r>
      <w:bookmarkStart w:id="94" w:name="_Toc465841420"/>
      <w:r w:rsidR="00F6298A" w:rsidRPr="00E7355C">
        <w:rPr>
          <w:noProof/>
        </w:rPr>
        <w:t>George Julian</w:t>
      </w:r>
      <w:r w:rsidR="00F6298A" w:rsidRPr="00440E57">
        <w:t xml:space="preserve"> </w:t>
      </w:r>
      <w:r w:rsidR="00F6298A" w:rsidRPr="00E7355C">
        <w:rPr>
          <w:b/>
          <w:noProof/>
        </w:rPr>
        <w:t>Ryan</w:t>
      </w:r>
      <w:r w:rsidR="00F6298A" w:rsidRPr="00440E57">
        <w:rPr>
          <w:b/>
        </w:rPr>
        <w:t xml:space="preserve"> </w:t>
      </w:r>
      <w:r w:rsidR="00F6298A" w:rsidRPr="00440E57">
        <w:t>(</w:t>
      </w:r>
      <w:r w:rsidR="00F6298A" w:rsidRPr="00E7355C">
        <w:rPr>
          <w:noProof/>
        </w:rPr>
        <w:t>2433</w:t>
      </w:r>
      <w:r w:rsidR="00F6298A" w:rsidRPr="00440E57">
        <w:t>)</w:t>
      </w:r>
      <w:r w:rsidR="00F6298A">
        <w:t xml:space="preserve"> </w:t>
      </w:r>
      <w:r w:rsidR="00F6298A" w:rsidRPr="00FC1615">
        <w:t>DSO, Order of the Medjidie, (</w:t>
      </w:r>
      <w:smartTag w:uri="urn:schemas-microsoft-com:office:smarttags" w:element="place">
        <w:smartTag w:uri="urn:schemas-microsoft-com:office:smarttags" w:element="country-region">
          <w:r w:rsidR="00F6298A" w:rsidRPr="00FC1615">
            <w:t>Turkey</w:t>
          </w:r>
        </w:smartTag>
      </w:smartTag>
      <w:r w:rsidR="00F6298A" w:rsidRPr="00FC1615">
        <w:t>), MiD</w:t>
      </w:r>
      <w:r w:rsidR="00F6298A">
        <w:t xml:space="preserve"> (2).</w:t>
      </w:r>
      <w:bookmarkEnd w:id="94"/>
    </w:p>
    <w:p w:rsidR="00F6298A" w:rsidRDefault="00F6298A" w:rsidP="0038281B">
      <w:pPr>
        <w:tabs>
          <w:tab w:val="right" w:pos="9639"/>
        </w:tabs>
        <w:rPr>
          <w:color w:val="00FF00"/>
        </w:rPr>
      </w:pPr>
    </w:p>
    <w:p w:rsidR="00F6298A" w:rsidRPr="006344A6" w:rsidRDefault="00F6298A" w:rsidP="0038281B">
      <w:pPr>
        <w:tabs>
          <w:tab w:val="right" w:pos="9639"/>
        </w:tabs>
        <w:rPr>
          <w:color w:val="00FF00"/>
        </w:rPr>
      </w:pPr>
      <w:r>
        <w:rPr>
          <w:color w:val="00FF00"/>
        </w:rPr>
        <w:t>Vol. III Pg 123</w:t>
      </w:r>
    </w:p>
    <w:p w:rsidR="00F6298A" w:rsidRDefault="00F6298A" w:rsidP="0038281B">
      <w:pPr>
        <w:tabs>
          <w:tab w:val="right" w:pos="9639"/>
        </w:tabs>
      </w:pPr>
    </w:p>
    <w:p w:rsidR="00F6298A" w:rsidRDefault="00E701C3" w:rsidP="00005552">
      <w:pPr>
        <w:tabs>
          <w:tab w:val="right" w:pos="9639"/>
        </w:tabs>
        <w:rPr>
          <w:color w:val="00FF00"/>
        </w:rPr>
      </w:pPr>
      <w:r>
        <w:rPr>
          <w:noProof/>
          <w:lang w:eastAsia="en-GB"/>
        </w:rPr>
        <w:drawing>
          <wp:anchor distT="0" distB="0" distL="114300" distR="114300" simplePos="0" relativeHeight="251676160" behindDoc="1" locked="0" layoutInCell="1" allowOverlap="1" wp14:anchorId="59155A69" wp14:editId="233A564C">
            <wp:simplePos x="0" y="0"/>
            <wp:positionH relativeFrom="column">
              <wp:posOffset>3810</wp:posOffset>
            </wp:positionH>
            <wp:positionV relativeFrom="paragraph">
              <wp:align>top</wp:align>
            </wp:positionV>
            <wp:extent cx="1838325" cy="2095500"/>
            <wp:effectExtent l="0" t="0" r="9525" b="0"/>
            <wp:wrapTight wrapText="bothSides">
              <wp:wrapPolygon edited="0">
                <wp:start x="0" y="0"/>
                <wp:lineTo x="0" y="21404"/>
                <wp:lineTo x="21488" y="21404"/>
                <wp:lineTo x="21488"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838325" cy="2095500"/>
                    </a:xfrm>
                    <a:prstGeom prst="rect">
                      <a:avLst/>
                    </a:prstGeom>
                    <a:noFill/>
                  </pic:spPr>
                </pic:pic>
              </a:graphicData>
            </a:graphic>
            <wp14:sizeRelH relativeFrom="page">
              <wp14:pctWidth>0</wp14:pctWidth>
            </wp14:sizeRelH>
            <wp14:sizeRelV relativeFrom="page">
              <wp14:pctHeight>0</wp14:pctHeight>
            </wp14:sizeRelV>
          </wp:anchor>
        </w:drawing>
      </w:r>
      <w:r w:rsidR="00F6298A" w:rsidRPr="004744A3">
        <w:rPr>
          <w:b/>
          <w:color w:val="00FF00"/>
        </w:rPr>
        <w:t xml:space="preserve"> </w:t>
      </w:r>
      <w:r w:rsidR="00F6298A" w:rsidRPr="004744A3">
        <w:rPr>
          <w:b/>
        </w:rPr>
        <w:t>Image by kind permission of the</w:t>
      </w:r>
      <w:r w:rsidR="00F6298A">
        <w:rPr>
          <w:b/>
        </w:rPr>
        <w:t xml:space="preserve"> "Our Heroes", </w:t>
      </w:r>
      <w:smartTag w:uri="urn:schemas-microsoft-com:office:smarttags" w:element="place">
        <w:r w:rsidR="00F6298A">
          <w:rPr>
            <w:b/>
          </w:rPr>
          <w:t>South</w:t>
        </w:r>
        <w:r w:rsidR="00F6298A" w:rsidRPr="004744A3">
          <w:rPr>
            <w:b/>
          </w:rPr>
          <w:t xml:space="preserve"> Dublin</w:t>
        </w:r>
      </w:smartTag>
      <w:r w:rsidR="00F6298A" w:rsidRPr="004744A3">
        <w:rPr>
          <w:b/>
        </w:rPr>
        <w:t xml:space="preserve"> Libraries</w:t>
      </w:r>
      <w:r w:rsidR="00F6298A" w:rsidRPr="004744A3">
        <w:t>.</w:t>
      </w:r>
    </w:p>
    <w:p w:rsidR="00F6298A" w:rsidRDefault="00F6298A" w:rsidP="0038281B">
      <w:pPr>
        <w:tabs>
          <w:tab w:val="right" w:pos="9639"/>
        </w:tabs>
      </w:pPr>
      <w:r>
        <w:t xml:space="preserve"> </w:t>
      </w:r>
    </w:p>
    <w:p w:rsidR="00F6298A" w:rsidRPr="00005552" w:rsidRDefault="00F6298A" w:rsidP="0038281B">
      <w:pPr>
        <w:tabs>
          <w:tab w:val="right" w:pos="9639"/>
        </w:tabs>
        <w:rPr>
          <w:noProof/>
        </w:rPr>
      </w:pPr>
      <w:r w:rsidRPr="003D12FD">
        <w:rPr>
          <w:b/>
        </w:rPr>
        <w:t>Born:</w:t>
      </w:r>
      <w:r>
        <w:t xml:space="preserve"> </w:t>
      </w:r>
      <w:r>
        <w:rPr>
          <w:noProof/>
        </w:rPr>
        <w:t xml:space="preserve">18 September </w:t>
      </w:r>
      <w:r w:rsidRPr="003D12FD">
        <w:rPr>
          <w:noProof/>
        </w:rPr>
        <w:t xml:space="preserve">1878 in Tenby.  Son of Lt Col. G Ryan, Army Medical </w:t>
      </w:r>
      <w:r w:rsidRPr="00005552">
        <w:rPr>
          <w:noProof/>
        </w:rPr>
        <w:t xml:space="preserve">Dept and Mrs Ryan of Ashby,Ryde, </w:t>
      </w:r>
      <w:smartTag w:uri="urn:schemas-microsoft-com:office:smarttags" w:element="place">
        <w:r w:rsidRPr="00005552">
          <w:rPr>
            <w:noProof/>
          </w:rPr>
          <w:t>Isle of Wight</w:t>
        </w:r>
      </w:smartTag>
      <w:r w:rsidRPr="00005552">
        <w:rPr>
          <w:noProof/>
        </w:rPr>
        <w:t>.</w:t>
      </w:r>
    </w:p>
    <w:p w:rsidR="00F6298A" w:rsidRPr="00005552" w:rsidRDefault="00F6298A" w:rsidP="0038281B">
      <w:pPr>
        <w:tabs>
          <w:tab w:val="right" w:pos="9639"/>
        </w:tabs>
        <w:rPr>
          <w:noProof/>
        </w:rPr>
      </w:pPr>
      <w:r w:rsidRPr="00005552">
        <w:rPr>
          <w:noProof/>
        </w:rPr>
        <w:t>brother 2432</w:t>
      </w:r>
    </w:p>
    <w:p w:rsidR="00F6298A" w:rsidRDefault="00F6298A" w:rsidP="0038281B">
      <w:pPr>
        <w:tabs>
          <w:tab w:val="right" w:pos="9639"/>
        </w:tabs>
      </w:pPr>
    </w:p>
    <w:p w:rsidR="00F6298A" w:rsidRDefault="00F6298A" w:rsidP="0038281B">
      <w:pPr>
        <w:tabs>
          <w:tab w:val="right" w:pos="9639"/>
        </w:tabs>
        <w:rPr>
          <w:noProof/>
          <w:color w:val="FF0000"/>
        </w:rPr>
      </w:pPr>
      <w:r w:rsidRPr="003D12FD">
        <w:rPr>
          <w:b/>
        </w:rPr>
        <w:t>Joined</w:t>
      </w:r>
      <w:r>
        <w:t xml:space="preserve">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1885</w:t>
      </w:r>
      <w:r>
        <w:t xml:space="preserve"> and left in </w:t>
      </w:r>
      <w:r>
        <w:rPr>
          <w:noProof/>
        </w:rPr>
        <w:t>1893.</w:t>
      </w:r>
    </w:p>
    <w:p w:rsidR="00F6298A" w:rsidRPr="003D12FD" w:rsidRDefault="00F6298A" w:rsidP="0038281B">
      <w:pPr>
        <w:tabs>
          <w:tab w:val="right" w:pos="9639"/>
        </w:tabs>
        <w:rPr>
          <w:noProof/>
        </w:rPr>
      </w:pPr>
      <w:r w:rsidRPr="003D12FD">
        <w:rPr>
          <w:noProof/>
        </w:rPr>
        <w:t xml:space="preserve">United </w:t>
      </w:r>
      <w:smartTag w:uri="urn:schemas-microsoft-com:office:smarttags" w:element="place">
        <w:smartTag w:uri="urn:schemas-microsoft-com:office:smarttags" w:element="PlaceName">
          <w:r w:rsidRPr="003D12FD">
            <w:rPr>
              <w:noProof/>
            </w:rPr>
            <w:t>Service</w:t>
          </w:r>
        </w:smartTag>
        <w:r w:rsidRPr="003D12FD">
          <w:rPr>
            <w:noProof/>
          </w:rPr>
          <w:t xml:space="preserve"> </w:t>
        </w:r>
        <w:smartTag w:uri="urn:schemas-microsoft-com:office:smarttags" w:element="PlaceType">
          <w:r w:rsidRPr="003D12FD">
            <w:rPr>
              <w:noProof/>
            </w:rPr>
            <w:t>College</w:t>
          </w:r>
        </w:smartTag>
      </w:smartTag>
      <w:r w:rsidRPr="003D12FD">
        <w:rPr>
          <w:noProof/>
        </w:rPr>
        <w:t xml:space="preserve"> Westward Ho.</w:t>
      </w:r>
    </w:p>
    <w:p w:rsidR="00F6298A" w:rsidRPr="003D12FD" w:rsidRDefault="00F6298A" w:rsidP="0038281B">
      <w:pPr>
        <w:tabs>
          <w:tab w:val="right" w:pos="9639"/>
        </w:tabs>
        <w:rPr>
          <w:noProof/>
        </w:rPr>
      </w:pPr>
      <w:smartTag w:uri="urn:schemas-microsoft-com:office:smarttags" w:element="place">
        <w:r w:rsidRPr="003D12FD">
          <w:rPr>
            <w:noProof/>
          </w:rPr>
          <w:t>Sandhurst</w:t>
        </w:r>
      </w:smartTag>
      <w:r w:rsidRPr="003D12FD">
        <w:rPr>
          <w:noProof/>
        </w:rPr>
        <w:t xml:space="preserve"> 1896.</w:t>
      </w:r>
    </w:p>
    <w:p w:rsidR="00F6298A" w:rsidRDefault="00F6298A" w:rsidP="0038281B">
      <w:pPr>
        <w:tabs>
          <w:tab w:val="right" w:pos="9639"/>
        </w:tabs>
        <w:rPr>
          <w:noProof/>
        </w:rPr>
      </w:pPr>
    </w:p>
    <w:p w:rsidR="00F6298A" w:rsidRPr="003D12FD" w:rsidRDefault="00F6298A" w:rsidP="0038281B">
      <w:pPr>
        <w:tabs>
          <w:tab w:val="right" w:pos="9639"/>
        </w:tabs>
        <w:rPr>
          <w:noProof/>
        </w:rPr>
      </w:pPr>
      <w:r w:rsidRPr="003D12FD">
        <w:rPr>
          <w:noProof/>
        </w:rPr>
        <w:t>Commissioned in to 2</w:t>
      </w:r>
      <w:r w:rsidRPr="003D12FD">
        <w:rPr>
          <w:noProof/>
          <w:vertAlign w:val="superscript"/>
        </w:rPr>
        <w:t>nd</w:t>
      </w:r>
      <w:r w:rsidRPr="003D12FD">
        <w:rPr>
          <w:noProof/>
        </w:rPr>
        <w:t xml:space="preserve"> L</w:t>
      </w:r>
      <w:r>
        <w:rPr>
          <w:noProof/>
        </w:rPr>
        <w:t>ieutenan</w:t>
      </w:r>
      <w:r w:rsidRPr="003D12FD">
        <w:rPr>
          <w:noProof/>
        </w:rPr>
        <w:t>t  in 1</w:t>
      </w:r>
      <w:r w:rsidRPr="003D12FD">
        <w:rPr>
          <w:noProof/>
          <w:vertAlign w:val="superscript"/>
        </w:rPr>
        <w:t>st</w:t>
      </w:r>
      <w:r w:rsidRPr="003D12FD">
        <w:rPr>
          <w:noProof/>
        </w:rPr>
        <w:t xml:space="preserve"> B</w:t>
      </w:r>
      <w:r>
        <w:rPr>
          <w:noProof/>
        </w:rPr>
        <w:t>attalion</w:t>
      </w:r>
      <w:r w:rsidRPr="003D12FD">
        <w:rPr>
          <w:noProof/>
        </w:rPr>
        <w:t xml:space="preserve"> Royal </w:t>
      </w:r>
      <w:smartTag w:uri="urn:schemas-microsoft-com:office:smarttags" w:element="place">
        <w:smartTag w:uri="urn:schemas-microsoft-com:office:smarttags" w:element="State">
          <w:r w:rsidRPr="003D12FD">
            <w:rPr>
              <w:noProof/>
            </w:rPr>
            <w:t>Munster</w:t>
          </w:r>
        </w:smartTag>
      </w:smartTag>
      <w:r w:rsidRPr="003D12FD">
        <w:rPr>
          <w:noProof/>
        </w:rPr>
        <w:t xml:space="preserve"> Fusiliers 1897, </w:t>
      </w:r>
    </w:p>
    <w:p w:rsidR="00F6298A" w:rsidRDefault="00F6298A" w:rsidP="006344A6">
      <w:pPr>
        <w:tabs>
          <w:tab w:val="right" w:pos="9639"/>
        </w:tabs>
        <w:rPr>
          <w:b/>
        </w:rPr>
      </w:pPr>
    </w:p>
    <w:p w:rsidR="00F6298A" w:rsidRDefault="00F6298A" w:rsidP="006344A6">
      <w:pPr>
        <w:tabs>
          <w:tab w:val="right" w:pos="9639"/>
        </w:tabs>
        <w:rPr>
          <w:b/>
        </w:rPr>
      </w:pPr>
      <w:r w:rsidRPr="0053564D">
        <w:rPr>
          <w:b/>
        </w:rPr>
        <w:t>War Service</w:t>
      </w:r>
    </w:p>
    <w:p w:rsidR="00F6298A" w:rsidRDefault="00F6298A" w:rsidP="006344A6">
      <w:pPr>
        <w:tabs>
          <w:tab w:val="right" w:pos="9639"/>
        </w:tabs>
        <w:rPr>
          <w:noProof/>
        </w:rPr>
      </w:pPr>
      <w:r w:rsidRPr="00F83DB8">
        <w:rPr>
          <w:noProof/>
        </w:rPr>
        <w:t>Lieut. 1899</w:t>
      </w:r>
      <w:r>
        <w:rPr>
          <w:noProof/>
        </w:rPr>
        <w:t xml:space="preserve">. </w:t>
      </w:r>
      <w:r w:rsidRPr="00F83DB8">
        <w:rPr>
          <w:noProof/>
        </w:rPr>
        <w:t xml:space="preserve"> </w:t>
      </w:r>
      <w:smartTag w:uri="urn:schemas-microsoft-com:office:smarttags" w:element="place">
        <w:smartTag w:uri="urn:schemas-microsoft-com:office:smarttags" w:element="country-region">
          <w:r w:rsidRPr="00F83DB8">
            <w:rPr>
              <w:noProof/>
            </w:rPr>
            <w:t>South Africa</w:t>
          </w:r>
        </w:smartTag>
      </w:smartTag>
      <w:r w:rsidRPr="00F83DB8">
        <w:rPr>
          <w:noProof/>
        </w:rPr>
        <w:t xml:space="preserve"> 1899 – 1901. </w:t>
      </w:r>
      <w:r>
        <w:rPr>
          <w:noProof/>
        </w:rPr>
        <w:t xml:space="preserve"> with the mounted Infantry.</w:t>
      </w:r>
    </w:p>
    <w:p w:rsidR="00F6298A" w:rsidRPr="00F83DB8" w:rsidRDefault="00F6298A" w:rsidP="006344A6">
      <w:pPr>
        <w:tabs>
          <w:tab w:val="right" w:pos="9639"/>
        </w:tabs>
        <w:rPr>
          <w:noProof/>
        </w:rPr>
      </w:pPr>
      <w:r>
        <w:rPr>
          <w:noProof/>
        </w:rPr>
        <w:t xml:space="preserve"> Advance on </w:t>
      </w:r>
      <w:smartTag w:uri="urn:schemas-microsoft-com:office:smarttags" w:element="City">
        <w:r>
          <w:rPr>
            <w:noProof/>
          </w:rPr>
          <w:t>Kimberley</w:t>
        </w:r>
      </w:smartTag>
      <w:r>
        <w:rPr>
          <w:noProof/>
        </w:rPr>
        <w:t xml:space="preserve">, action at </w:t>
      </w:r>
      <w:smartTag w:uri="urn:schemas-microsoft-com:office:smarttags" w:element="City">
        <w:r>
          <w:rPr>
            <w:noProof/>
          </w:rPr>
          <w:t>Belmont</w:t>
        </w:r>
      </w:smartTag>
      <w:r>
        <w:rPr>
          <w:noProof/>
        </w:rPr>
        <w:t xml:space="preserve"> and </w:t>
      </w:r>
      <w:smartTag w:uri="urn:schemas-microsoft-com:office:smarttags" w:element="place">
        <w:smartTag w:uri="urn:schemas-microsoft-com:office:smarttags" w:element="PlaceName">
          <w:r>
            <w:rPr>
              <w:noProof/>
            </w:rPr>
            <w:t>Modder</w:t>
          </w:r>
        </w:smartTag>
        <w:r>
          <w:rPr>
            <w:noProof/>
          </w:rPr>
          <w:t xml:space="preserve"> </w:t>
        </w:r>
        <w:smartTag w:uri="urn:schemas-microsoft-com:office:smarttags" w:element="PlaceType">
          <w:r>
            <w:rPr>
              <w:noProof/>
            </w:rPr>
            <w:t>River</w:t>
          </w:r>
        </w:smartTag>
      </w:smartTag>
      <w:r>
        <w:rPr>
          <w:noProof/>
        </w:rPr>
        <w:t xml:space="preserve">. Operations in the </w:t>
      </w:r>
      <w:smartTag w:uri="urn:schemas-microsoft-com:office:smarttags" w:element="place">
        <w:r>
          <w:rPr>
            <w:noProof/>
          </w:rPr>
          <w:t>Transvaal</w:t>
        </w:r>
      </w:smartTag>
      <w:r>
        <w:rPr>
          <w:noProof/>
        </w:rPr>
        <w:t xml:space="preserve">, 1900. </w:t>
      </w:r>
      <w:r w:rsidRPr="00F83DB8">
        <w:rPr>
          <w:noProof/>
        </w:rPr>
        <w:t>Queens medal with five Clasps and DSO</w:t>
      </w:r>
      <w:r>
        <w:rPr>
          <w:noProof/>
        </w:rPr>
        <w:t xml:space="preserve"> and Despatches.</w:t>
      </w:r>
    </w:p>
    <w:p w:rsidR="00F6298A" w:rsidRDefault="00F6298A" w:rsidP="006344A6">
      <w:pPr>
        <w:tabs>
          <w:tab w:val="right" w:pos="9639"/>
        </w:tabs>
        <w:rPr>
          <w:noProof/>
        </w:rPr>
      </w:pPr>
      <w:r w:rsidRPr="00005552">
        <w:rPr>
          <w:noProof/>
        </w:rPr>
        <w:t xml:space="preserve">Seconded for service with the Egyptian Army 1903 – 10. Saw service in </w:t>
      </w:r>
      <w:smartTag w:uri="urn:schemas-microsoft-com:office:smarttags" w:element="place">
        <w:smartTag w:uri="urn:schemas-microsoft-com:office:smarttags" w:element="country-region">
          <w:r w:rsidRPr="00005552">
            <w:rPr>
              <w:noProof/>
            </w:rPr>
            <w:t>Sudan</w:t>
          </w:r>
        </w:smartTag>
      </w:smartTag>
      <w:r w:rsidRPr="00005552">
        <w:rPr>
          <w:noProof/>
        </w:rPr>
        <w:t xml:space="preserve"> in 1905</w:t>
      </w:r>
      <w:r>
        <w:rPr>
          <w:noProof/>
        </w:rPr>
        <w:t xml:space="preserve"> -1906</w:t>
      </w:r>
      <w:r w:rsidRPr="00005552">
        <w:rPr>
          <w:noProof/>
        </w:rPr>
        <w:t xml:space="preserve"> and mentioned in Despatches and received the Egyptian Medal and </w:t>
      </w:r>
      <w:r>
        <w:rPr>
          <w:noProof/>
        </w:rPr>
        <w:t xml:space="preserve">two </w:t>
      </w:r>
      <w:r w:rsidRPr="00005552">
        <w:rPr>
          <w:noProof/>
        </w:rPr>
        <w:t>Clasps.</w:t>
      </w:r>
    </w:p>
    <w:p w:rsidR="00F6298A" w:rsidRPr="00005552" w:rsidRDefault="00F6298A" w:rsidP="006344A6">
      <w:pPr>
        <w:tabs>
          <w:tab w:val="right" w:pos="9639"/>
        </w:tabs>
        <w:rPr>
          <w:noProof/>
        </w:rPr>
      </w:pPr>
      <w:r>
        <w:rPr>
          <w:noProof/>
        </w:rPr>
        <w:t xml:space="preserve">1907 Operations in Kordofan. 1908 Soudan. Operations on the </w:t>
      </w:r>
      <w:smartTag w:uri="urn:schemas-microsoft-com:office:smarttags" w:element="place">
        <w:r>
          <w:rPr>
            <w:noProof/>
          </w:rPr>
          <w:t>Blue Nile</w:t>
        </w:r>
      </w:smartTag>
    </w:p>
    <w:p w:rsidR="00F6298A" w:rsidRPr="00005552" w:rsidRDefault="00F6298A" w:rsidP="006344A6">
      <w:pPr>
        <w:tabs>
          <w:tab w:val="right" w:pos="9639"/>
        </w:tabs>
        <w:rPr>
          <w:b/>
        </w:rPr>
      </w:pPr>
      <w:r w:rsidRPr="00005552">
        <w:rPr>
          <w:noProof/>
        </w:rPr>
        <w:t>Capt. 1908, B</w:t>
      </w:r>
      <w:r>
        <w:rPr>
          <w:noProof/>
        </w:rPr>
        <w:t>t</w:t>
      </w:r>
      <w:r w:rsidRPr="00005552">
        <w:rPr>
          <w:noProof/>
        </w:rPr>
        <w:t>. Maj. 1908</w:t>
      </w:r>
      <w:r>
        <w:rPr>
          <w:noProof/>
        </w:rPr>
        <w:t>.</w:t>
      </w:r>
    </w:p>
    <w:p w:rsidR="00F6298A" w:rsidRPr="00005552" w:rsidRDefault="00F6298A" w:rsidP="006344A6">
      <w:r>
        <w:rPr>
          <w:noProof/>
        </w:rPr>
        <w:t>Lieutenant Colonel</w:t>
      </w:r>
      <w:r>
        <w:t xml:space="preserve"> in the 2</w:t>
      </w:r>
      <w:r w:rsidRPr="00FC6065">
        <w:rPr>
          <w:vertAlign w:val="superscript"/>
        </w:rPr>
        <w:t>nd</w:t>
      </w:r>
      <w:r>
        <w:t xml:space="preserve"> Bn. </w:t>
      </w:r>
      <w:r>
        <w:rPr>
          <w:noProof/>
        </w:rPr>
        <w:t>Royal Munster Fusiliers</w:t>
      </w:r>
      <w:r w:rsidRPr="00005552">
        <w:rPr>
          <w:noProof/>
        </w:rPr>
        <w:t xml:space="preserve">, in </w:t>
      </w:r>
      <w:smartTag w:uri="urn:schemas-microsoft-com:office:smarttags" w:element="place">
        <w:smartTag w:uri="urn:schemas-microsoft-com:office:smarttags" w:element="country-region">
          <w:r w:rsidRPr="00005552">
            <w:rPr>
              <w:noProof/>
            </w:rPr>
            <w:t>France</w:t>
          </w:r>
        </w:smartTag>
      </w:smartTag>
      <w:r w:rsidRPr="00005552">
        <w:rPr>
          <w:noProof/>
        </w:rPr>
        <w:t xml:space="preserve"> 1914.  Mentioned in Despatches.</w:t>
      </w:r>
    </w:p>
    <w:p w:rsidR="00F6298A" w:rsidRDefault="00F6298A" w:rsidP="0038281B">
      <w:pPr>
        <w:tabs>
          <w:tab w:val="right" w:pos="9639"/>
        </w:tabs>
        <w:rPr>
          <w:b/>
        </w:rPr>
      </w:pPr>
    </w:p>
    <w:p w:rsidR="00F6298A" w:rsidRDefault="00F6298A" w:rsidP="0038281B">
      <w:pPr>
        <w:tabs>
          <w:tab w:val="right" w:pos="9639"/>
        </w:tabs>
        <w:rPr>
          <w:b/>
        </w:rPr>
      </w:pPr>
    </w:p>
    <w:p w:rsidR="00F6298A" w:rsidRDefault="00F6298A" w:rsidP="0038281B">
      <w:pPr>
        <w:tabs>
          <w:tab w:val="right" w:pos="9639"/>
        </w:tabs>
      </w:pPr>
      <w:r w:rsidRPr="003D12FD">
        <w:rPr>
          <w:b/>
        </w:rPr>
        <w:t>Died:</w:t>
      </w:r>
      <w:r>
        <w:t xml:space="preserve"> </w:t>
      </w:r>
      <w:r>
        <w:rPr>
          <w:noProof/>
        </w:rPr>
        <w:t>23 January 1915</w:t>
      </w:r>
      <w:r>
        <w:t xml:space="preserve"> </w:t>
      </w:r>
      <w:r w:rsidRPr="00FC1615">
        <w:t xml:space="preserve">killed by a sniper as he returned from inspecting the trenches aged </w:t>
      </w:r>
      <w:r w:rsidRPr="00FC1615">
        <w:rPr>
          <w:noProof/>
        </w:rPr>
        <w:t>36</w:t>
      </w:r>
      <w:r>
        <w:br/>
      </w:r>
    </w:p>
    <w:p w:rsidR="00F6298A" w:rsidRPr="00FC1615" w:rsidRDefault="00F6298A" w:rsidP="0038281B">
      <w:pPr>
        <w:tabs>
          <w:tab w:val="right" w:pos="9639"/>
        </w:tabs>
      </w:pPr>
      <w:r w:rsidRPr="003D12FD">
        <w:rPr>
          <w:b/>
        </w:rPr>
        <w:t>Decorations</w:t>
      </w:r>
      <w:r w:rsidRPr="00FC1615">
        <w:rPr>
          <w:b/>
        </w:rPr>
        <w:t>:</w:t>
      </w:r>
      <w:r w:rsidRPr="00FC1615">
        <w:t xml:space="preserve"> </w:t>
      </w:r>
      <w:r>
        <w:t xml:space="preserve">DSO, </w:t>
      </w:r>
      <w:r w:rsidRPr="00FC1615">
        <w:t>Queen’s South African Medal and five Clasps, Egyptian Medal and</w:t>
      </w:r>
      <w:r>
        <w:t xml:space="preserve"> two</w:t>
      </w:r>
      <w:r w:rsidRPr="00FC1615">
        <w:t xml:space="preserve"> clasps, mentioned in Despatches</w:t>
      </w:r>
      <w:r>
        <w:t xml:space="preserve"> twice, Medal, Victory Medal, 1914 - 15 Star and Clasp</w:t>
      </w:r>
    </w:p>
    <w:p w:rsidR="00F6298A" w:rsidRDefault="00F6298A" w:rsidP="0038281B">
      <w:pPr>
        <w:tabs>
          <w:tab w:val="right" w:pos="9639"/>
        </w:tabs>
      </w:pPr>
    </w:p>
    <w:p w:rsidR="00F6298A" w:rsidRPr="003D12FD" w:rsidRDefault="00F6298A" w:rsidP="0038281B">
      <w:pPr>
        <w:tabs>
          <w:tab w:val="right" w:pos="9639"/>
        </w:tabs>
        <w:rPr>
          <w:b/>
        </w:rPr>
      </w:pPr>
      <w:r w:rsidRPr="003D12FD">
        <w:rPr>
          <w:b/>
        </w:rPr>
        <w:t>Memorials:</w:t>
      </w:r>
    </w:p>
    <w:p w:rsidR="00F6298A" w:rsidRDefault="00F6298A" w:rsidP="0038281B">
      <w:pPr>
        <w:pStyle w:val="ListParagraph"/>
        <w:numPr>
          <w:ilvl w:val="0"/>
          <w:numId w:val="2"/>
        </w:numPr>
        <w:spacing w:after="0"/>
      </w:pPr>
      <w:r>
        <w:t>College Hall</w:t>
      </w:r>
    </w:p>
    <w:p w:rsidR="00F6298A" w:rsidRPr="00FC1615" w:rsidRDefault="00F6298A" w:rsidP="0038281B">
      <w:pPr>
        <w:pStyle w:val="ListParagraph"/>
        <w:numPr>
          <w:ilvl w:val="0"/>
          <w:numId w:val="2"/>
        </w:numPr>
        <w:spacing w:after="0"/>
        <w:rPr>
          <w:b/>
        </w:rPr>
      </w:pPr>
      <w:r w:rsidRPr="00FC1615">
        <w:rPr>
          <w:noProof/>
        </w:rPr>
        <w:t>Guards Cemetry, Windy Corner, Cuinchy Pas de Calais IV. B. 45</w:t>
      </w:r>
    </w:p>
    <w:p w:rsidR="00F6298A" w:rsidRDefault="00F6298A" w:rsidP="003D12FD">
      <w:pPr>
        <w:pStyle w:val="ListParagraph"/>
        <w:spacing w:after="0"/>
        <w:rPr>
          <w:noProof/>
          <w:color w:val="FF0000"/>
        </w:rPr>
      </w:pPr>
    </w:p>
    <w:p w:rsidR="00F6298A" w:rsidRDefault="006105D6" w:rsidP="00440E57">
      <w:pPr>
        <w:pStyle w:val="Heading1"/>
        <w:rPr>
          <w:color w:val="FF0000"/>
        </w:rPr>
      </w:pPr>
      <w:r>
        <w:br w:type="page"/>
      </w:r>
      <w:bookmarkStart w:id="95" w:name="_Toc465841421"/>
      <w:r w:rsidR="00F6298A" w:rsidRPr="00E7355C">
        <w:rPr>
          <w:noProof/>
        </w:rPr>
        <w:t>Charles</w:t>
      </w:r>
      <w:r w:rsidR="00F6298A" w:rsidRPr="00440E57">
        <w:t xml:space="preserve"> </w:t>
      </w:r>
      <w:r w:rsidR="00F6298A" w:rsidRPr="00E7355C">
        <w:rPr>
          <w:b/>
          <w:noProof/>
        </w:rPr>
        <w:t>Simms Reeve</w:t>
      </w:r>
      <w:r w:rsidR="00F6298A" w:rsidRPr="00440E57">
        <w:rPr>
          <w:b/>
        </w:rPr>
        <w:t xml:space="preserve"> </w:t>
      </w:r>
      <w:r w:rsidR="00F6298A" w:rsidRPr="00440E57">
        <w:t>(</w:t>
      </w:r>
      <w:r w:rsidR="00F6298A" w:rsidRPr="00E7355C">
        <w:rPr>
          <w:noProof/>
        </w:rPr>
        <w:t>2904</w:t>
      </w:r>
      <w:r w:rsidR="00F6298A" w:rsidRPr="00440E57">
        <w:t>)</w:t>
      </w:r>
      <w:bookmarkEnd w:id="95"/>
    </w:p>
    <w:p w:rsidR="00F6298A" w:rsidRPr="00F0694D" w:rsidRDefault="00F6298A" w:rsidP="00F0694D">
      <w:pPr>
        <w:rPr>
          <w:color w:val="FF0000"/>
        </w:rPr>
      </w:pPr>
      <w:r>
        <w:t xml:space="preserve">                                                                 </w:t>
      </w:r>
      <w:r w:rsidRPr="00F0694D">
        <w:rPr>
          <w:color w:val="FF0000"/>
        </w:rPr>
        <w:t>Service No. 13046/3</w:t>
      </w:r>
    </w:p>
    <w:p w:rsidR="00F6298A" w:rsidRPr="009D520D" w:rsidRDefault="00F6298A" w:rsidP="0038281B">
      <w:pPr>
        <w:tabs>
          <w:tab w:val="right" w:pos="9639"/>
        </w:tabs>
        <w:rPr>
          <w:color w:val="00FF00"/>
        </w:rPr>
      </w:pPr>
      <w:r>
        <w:rPr>
          <w:color w:val="00FF00"/>
        </w:rPr>
        <w:t>Vol. III Pg 224?</w:t>
      </w:r>
    </w:p>
    <w:p w:rsidR="00F6298A" w:rsidRDefault="00F6298A" w:rsidP="0038281B">
      <w:pPr>
        <w:tabs>
          <w:tab w:val="right" w:pos="9639"/>
        </w:tabs>
      </w:pPr>
    </w:p>
    <w:p w:rsidR="00F6298A" w:rsidRPr="00A17180" w:rsidRDefault="00E701C3" w:rsidP="0038281B">
      <w:pPr>
        <w:tabs>
          <w:tab w:val="right" w:pos="9639"/>
        </w:tabs>
      </w:pPr>
      <w:r>
        <w:rPr>
          <w:noProof/>
          <w:lang w:eastAsia="en-GB"/>
        </w:rPr>
        <w:drawing>
          <wp:anchor distT="0" distB="0" distL="114300" distR="114300" simplePos="0" relativeHeight="251661824" behindDoc="1" locked="0" layoutInCell="1" allowOverlap="1" wp14:anchorId="100D6785" wp14:editId="6D491ED9">
            <wp:simplePos x="0" y="0"/>
            <wp:positionH relativeFrom="column">
              <wp:posOffset>3810</wp:posOffset>
            </wp:positionH>
            <wp:positionV relativeFrom="paragraph">
              <wp:posOffset>8890</wp:posOffset>
            </wp:positionV>
            <wp:extent cx="1771650" cy="2686050"/>
            <wp:effectExtent l="0" t="0" r="0" b="0"/>
            <wp:wrapTight wrapText="bothSides">
              <wp:wrapPolygon edited="0">
                <wp:start x="0" y="0"/>
                <wp:lineTo x="0" y="21447"/>
                <wp:lineTo x="21368" y="21447"/>
                <wp:lineTo x="21368"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771650" cy="2686050"/>
                    </a:xfrm>
                    <a:prstGeom prst="rect">
                      <a:avLst/>
                    </a:prstGeom>
                    <a:noFill/>
                  </pic:spPr>
                </pic:pic>
              </a:graphicData>
            </a:graphic>
            <wp14:sizeRelH relativeFrom="page">
              <wp14:pctWidth>0</wp14:pctWidth>
            </wp14:sizeRelH>
            <wp14:sizeRelV relativeFrom="page">
              <wp14:pctHeight>0</wp14:pctHeight>
            </wp14:sizeRelV>
          </wp:anchor>
        </w:drawing>
      </w:r>
    </w:p>
    <w:p w:rsidR="00F6298A" w:rsidRDefault="00F6298A" w:rsidP="0038281B">
      <w:pPr>
        <w:tabs>
          <w:tab w:val="right" w:pos="9639"/>
        </w:tabs>
        <w:rPr>
          <w:b/>
        </w:rPr>
      </w:pPr>
    </w:p>
    <w:p w:rsidR="00F6298A" w:rsidRPr="00A85362" w:rsidRDefault="00F6298A" w:rsidP="0038281B">
      <w:pPr>
        <w:tabs>
          <w:tab w:val="right" w:pos="9639"/>
        </w:tabs>
        <w:rPr>
          <w:b/>
        </w:rPr>
      </w:pPr>
      <w:r w:rsidRPr="00A85362">
        <w:rPr>
          <w:b/>
        </w:rPr>
        <w:t xml:space="preserve">Photo by kind permission of </w:t>
      </w:r>
      <w:smartTag w:uri="urn:schemas-microsoft-com:office:smarttags" w:element="place">
        <w:smartTag w:uri="urn:schemas-microsoft-com:office:smarttags" w:element="City">
          <w:r w:rsidRPr="00A85362">
            <w:rPr>
              <w:b/>
            </w:rPr>
            <w:t>Barrie</w:t>
          </w:r>
        </w:smartTag>
      </w:smartTag>
      <w:r w:rsidRPr="00A85362">
        <w:rPr>
          <w:b/>
        </w:rPr>
        <w:t xml:space="preserve"> Bertram,</w:t>
      </w:r>
    </w:p>
    <w:p w:rsidR="00F6298A" w:rsidRPr="00A85362" w:rsidRDefault="00F6298A" w:rsidP="0038281B">
      <w:pPr>
        <w:tabs>
          <w:tab w:val="right" w:pos="9639"/>
        </w:tabs>
        <w:rPr>
          <w:b/>
        </w:rPr>
      </w:pPr>
      <w:smartTag w:uri="urn:schemas-microsoft-com:office:smarttags" w:element="place">
        <w:smartTag w:uri="urn:schemas-microsoft-com:office:smarttags" w:element="PlaceName">
          <w:r w:rsidRPr="00A85362">
            <w:rPr>
              <w:b/>
            </w:rPr>
            <w:t>Victoria</w:t>
          </w:r>
        </w:smartTag>
        <w:r w:rsidRPr="00A85362">
          <w:rPr>
            <w:b/>
          </w:rPr>
          <w:t xml:space="preserve"> </w:t>
        </w:r>
        <w:smartTag w:uri="urn:schemas-microsoft-com:office:smarttags" w:element="PlaceName">
          <w:r w:rsidRPr="00A85362">
            <w:rPr>
              <w:b/>
            </w:rPr>
            <w:t>College</w:t>
          </w:r>
        </w:smartTag>
      </w:smartTag>
      <w:r w:rsidRPr="00A85362">
        <w:rPr>
          <w:b/>
        </w:rPr>
        <w:t xml:space="preserve"> Book of Remembrance.</w:t>
      </w:r>
    </w:p>
    <w:p w:rsidR="00F6298A" w:rsidRDefault="00F6298A" w:rsidP="0038281B">
      <w:pPr>
        <w:tabs>
          <w:tab w:val="right" w:pos="9639"/>
        </w:tabs>
      </w:pPr>
    </w:p>
    <w:p w:rsidR="00F6298A" w:rsidRPr="00922CA6" w:rsidRDefault="00F6298A" w:rsidP="0038281B">
      <w:pPr>
        <w:tabs>
          <w:tab w:val="right" w:pos="9639"/>
        </w:tabs>
      </w:pPr>
      <w:r w:rsidRPr="00A85362">
        <w:rPr>
          <w:b/>
        </w:rPr>
        <w:t>Born:</w:t>
      </w:r>
      <w:r w:rsidRPr="00922CA6">
        <w:t xml:space="preserve"> </w:t>
      </w:r>
      <w:r w:rsidRPr="00922CA6">
        <w:rPr>
          <w:noProof/>
        </w:rPr>
        <w:t xml:space="preserve">26 December 1885 in Brancaster, </w:t>
      </w:r>
      <w:smartTag w:uri="urn:schemas-microsoft-com:office:smarttags" w:element="place">
        <w:smartTag w:uri="urn:schemas-microsoft-com:office:smarttags" w:element="City">
          <w:r w:rsidRPr="00922CA6">
            <w:rPr>
              <w:noProof/>
            </w:rPr>
            <w:t>Norfolk</w:t>
          </w:r>
        </w:smartTag>
      </w:smartTag>
      <w:r w:rsidRPr="00922CA6">
        <w:rPr>
          <w:noProof/>
        </w:rPr>
        <w:t>, (Prob</w:t>
      </w:r>
      <w:r>
        <w:rPr>
          <w:noProof/>
        </w:rPr>
        <w:t>ably</w:t>
      </w:r>
      <w:r w:rsidRPr="00922CA6">
        <w:rPr>
          <w:noProof/>
        </w:rPr>
        <w:t xml:space="preserve"> Staithe House). Son of William Hawkins Simms Reeve and Mary Reeve</w:t>
      </w:r>
      <w:r>
        <w:rPr>
          <w:noProof/>
        </w:rPr>
        <w:t xml:space="preserve"> (Nee Wilson)</w:t>
      </w:r>
      <w:r w:rsidRPr="00922CA6">
        <w:rPr>
          <w:noProof/>
        </w:rPr>
        <w:t xml:space="preserve"> of </w:t>
      </w:r>
      <w:smartTag w:uri="urn:schemas-microsoft-com:office:smarttags" w:element="City">
        <w:r w:rsidRPr="00922CA6">
          <w:rPr>
            <w:noProof/>
          </w:rPr>
          <w:t>Norfolk</w:t>
        </w:r>
      </w:smartTag>
      <w:r w:rsidRPr="00922CA6">
        <w:rPr>
          <w:noProof/>
        </w:rPr>
        <w:t xml:space="preserve">, and later </w:t>
      </w:r>
      <w:smartTag w:uri="urn:schemas-microsoft-com:office:smarttags" w:element="place">
        <w:r w:rsidRPr="00922CA6">
          <w:rPr>
            <w:noProof/>
          </w:rPr>
          <w:t>Harrogate</w:t>
        </w:r>
      </w:smartTag>
      <w:r w:rsidRPr="00922CA6">
        <w:rPr>
          <w:noProof/>
        </w:rPr>
        <w:t>. Grandson of Simms Reeve of Brancaster Hall -  JP, Recorder for Yarmouth,</w:t>
      </w:r>
      <w:r>
        <w:rPr>
          <w:noProof/>
        </w:rPr>
        <w:t xml:space="preserve"> </w:t>
      </w:r>
      <w:r w:rsidRPr="00922CA6">
        <w:rPr>
          <w:noProof/>
        </w:rPr>
        <w:t>Lord Mayor and</w:t>
      </w:r>
      <w:r>
        <w:rPr>
          <w:noProof/>
        </w:rPr>
        <w:t xml:space="preserve"> in 1898 </w:t>
      </w:r>
      <w:r w:rsidRPr="00922CA6">
        <w:rPr>
          <w:noProof/>
        </w:rPr>
        <w:t xml:space="preserve"> High Sherif</w:t>
      </w:r>
      <w:r>
        <w:rPr>
          <w:noProof/>
        </w:rPr>
        <w:t>f</w:t>
      </w:r>
      <w:r w:rsidRPr="00922CA6">
        <w:rPr>
          <w:noProof/>
        </w:rPr>
        <w:t xml:space="preserve"> of </w:t>
      </w:r>
      <w:r>
        <w:rPr>
          <w:noProof/>
        </w:rPr>
        <w:t>Norfolk</w:t>
      </w:r>
      <w:r w:rsidRPr="00922CA6">
        <w:rPr>
          <w:noProof/>
        </w:rPr>
        <w:t>.</w:t>
      </w:r>
      <w:r w:rsidRPr="00922CA6">
        <w:tab/>
      </w:r>
    </w:p>
    <w:p w:rsidR="00F6298A" w:rsidRDefault="00F6298A" w:rsidP="0038281B">
      <w:pPr>
        <w:tabs>
          <w:tab w:val="right" w:pos="9639"/>
        </w:tabs>
      </w:pPr>
    </w:p>
    <w:p w:rsidR="00F6298A" w:rsidRDefault="00F6298A" w:rsidP="0038281B">
      <w:pPr>
        <w:tabs>
          <w:tab w:val="right" w:pos="9639"/>
        </w:tabs>
      </w:pPr>
      <w:r>
        <w:t>He had two brothers George Cyril 2902, Arthur William Simms 2905.</w:t>
      </w:r>
    </w:p>
    <w:p w:rsidR="00F6298A" w:rsidRDefault="00F6298A" w:rsidP="0038281B">
      <w:pPr>
        <w:tabs>
          <w:tab w:val="right" w:pos="9639"/>
        </w:tabs>
        <w:rPr>
          <w:b/>
        </w:rPr>
      </w:pPr>
    </w:p>
    <w:p w:rsidR="00F6298A" w:rsidRPr="00922CA6" w:rsidRDefault="00F6298A" w:rsidP="0038281B">
      <w:pPr>
        <w:tabs>
          <w:tab w:val="right" w:pos="9639"/>
        </w:tabs>
        <w:rPr>
          <w:noProof/>
        </w:rPr>
      </w:pPr>
      <w:r w:rsidRPr="00A85362">
        <w:rPr>
          <w:b/>
        </w:rPr>
        <w:t>Joined</w:t>
      </w:r>
      <w:r w:rsidRPr="00922CA6">
        <w:t xml:space="preserve"> </w:t>
      </w:r>
      <w:smartTag w:uri="urn:schemas-microsoft-com:office:smarttags" w:element="place">
        <w:smartTag w:uri="urn:schemas-microsoft-com:office:smarttags" w:element="PlaceName">
          <w:r w:rsidRPr="00922CA6">
            <w:t>Elizabeth</w:t>
          </w:r>
        </w:smartTag>
        <w:r w:rsidRPr="00922CA6">
          <w:t xml:space="preserve"> </w:t>
        </w:r>
        <w:smartTag w:uri="urn:schemas-microsoft-com:office:smarttags" w:element="PlaceName">
          <w:r w:rsidRPr="00922CA6">
            <w:t>College</w:t>
          </w:r>
        </w:smartTag>
      </w:smartTag>
      <w:r w:rsidRPr="00922CA6">
        <w:t xml:space="preserve"> in </w:t>
      </w:r>
      <w:r w:rsidRPr="00922CA6">
        <w:rPr>
          <w:noProof/>
        </w:rPr>
        <w:t>1899</w:t>
      </w:r>
      <w:r>
        <w:rPr>
          <w:noProof/>
        </w:rPr>
        <w:t xml:space="preserve"> in lower 4th</w:t>
      </w:r>
      <w:r w:rsidRPr="00922CA6">
        <w:t xml:space="preserve"> and left in </w:t>
      </w:r>
      <w:r w:rsidRPr="00922CA6">
        <w:rPr>
          <w:noProof/>
        </w:rPr>
        <w:t>1901</w:t>
      </w:r>
      <w:r>
        <w:rPr>
          <w:noProof/>
        </w:rPr>
        <w:t xml:space="preserve">. Boxing - Bantam Weight Champion 1900. </w:t>
      </w:r>
      <w:smartTag w:uri="urn:schemas-microsoft-com:office:smarttags" w:element="place">
        <w:smartTag w:uri="urn:schemas-microsoft-com:office:smarttags" w:element="PlaceName">
          <w:r w:rsidRPr="00922CA6">
            <w:rPr>
              <w:noProof/>
            </w:rPr>
            <w:t>Victoria</w:t>
          </w:r>
        </w:smartTag>
        <w:r w:rsidRPr="00922CA6">
          <w:rPr>
            <w:noProof/>
          </w:rPr>
          <w:t xml:space="preserve"> </w:t>
        </w:r>
        <w:smartTag w:uri="urn:schemas-microsoft-com:office:smarttags" w:element="PlaceName">
          <w:r w:rsidRPr="00922CA6">
            <w:rPr>
              <w:noProof/>
            </w:rPr>
            <w:t>College</w:t>
          </w:r>
        </w:smartTag>
      </w:smartTag>
      <w:r w:rsidRPr="00922CA6">
        <w:rPr>
          <w:noProof/>
        </w:rPr>
        <w:t xml:space="preserve"> 1901 - 2</w:t>
      </w:r>
    </w:p>
    <w:p w:rsidR="00F6298A" w:rsidRPr="00922CA6" w:rsidRDefault="00F6298A" w:rsidP="0038281B">
      <w:pPr>
        <w:tabs>
          <w:tab w:val="right" w:pos="9639"/>
        </w:tabs>
        <w:rPr>
          <w:noProof/>
        </w:rPr>
      </w:pPr>
      <w:r w:rsidRPr="00922CA6">
        <w:rPr>
          <w:noProof/>
        </w:rPr>
        <w:t>T. Eastman Esq</w:t>
      </w:r>
      <w:r>
        <w:rPr>
          <w:noProof/>
        </w:rPr>
        <w:t>.</w:t>
      </w:r>
      <w:r w:rsidRPr="00922CA6">
        <w:rPr>
          <w:noProof/>
        </w:rPr>
        <w:t xml:space="preserve"> Northwood Park, </w:t>
      </w:r>
      <w:smartTag w:uri="urn:schemas-microsoft-com:office:smarttags" w:element="place">
        <w:smartTag w:uri="urn:schemas-microsoft-com:office:smarttags" w:element="City">
          <w:r w:rsidRPr="00922CA6">
            <w:rPr>
              <w:noProof/>
            </w:rPr>
            <w:t>Winchester</w:t>
          </w:r>
        </w:smartTag>
      </w:smartTag>
      <w:r>
        <w:rPr>
          <w:noProof/>
        </w:rPr>
        <w:t xml:space="preserve"> -</w:t>
      </w:r>
      <w:r w:rsidRPr="00922CA6">
        <w:rPr>
          <w:noProof/>
        </w:rPr>
        <w:t xml:space="preserve"> a school with a Naval bias. 1902 – 04.</w:t>
      </w:r>
    </w:p>
    <w:p w:rsidR="00F6298A" w:rsidRDefault="00F6298A" w:rsidP="0038281B">
      <w:pPr>
        <w:tabs>
          <w:tab w:val="right" w:pos="9639"/>
        </w:tabs>
        <w:rPr>
          <w:noProof/>
        </w:rPr>
      </w:pPr>
    </w:p>
    <w:p w:rsidR="00F6298A" w:rsidRPr="00922CA6" w:rsidRDefault="00F6298A" w:rsidP="0038281B">
      <w:pPr>
        <w:tabs>
          <w:tab w:val="right" w:pos="9639"/>
        </w:tabs>
        <w:rPr>
          <w:noProof/>
        </w:rPr>
      </w:pPr>
      <w:smartTag w:uri="urn:schemas-microsoft-com:office:smarttags" w:element="place">
        <w:r w:rsidRPr="00922CA6">
          <w:rPr>
            <w:noProof/>
          </w:rPr>
          <w:t>Sandhurst</w:t>
        </w:r>
      </w:smartTag>
      <w:r w:rsidRPr="00922CA6">
        <w:rPr>
          <w:noProof/>
        </w:rPr>
        <w:t xml:space="preserve"> 1905</w:t>
      </w:r>
    </w:p>
    <w:p w:rsidR="00F6298A" w:rsidRPr="00922CA6" w:rsidRDefault="00F6298A" w:rsidP="009D520D">
      <w:pPr>
        <w:tabs>
          <w:tab w:val="right" w:pos="9639"/>
        </w:tabs>
        <w:rPr>
          <w:noProof/>
        </w:rPr>
      </w:pPr>
      <w:r w:rsidRPr="00922CA6">
        <w:rPr>
          <w:noProof/>
        </w:rPr>
        <w:t>Commissioned 2</w:t>
      </w:r>
      <w:r w:rsidRPr="00922CA6">
        <w:rPr>
          <w:noProof/>
          <w:vertAlign w:val="superscript"/>
        </w:rPr>
        <w:t>nd</w:t>
      </w:r>
      <w:r w:rsidRPr="00922CA6">
        <w:rPr>
          <w:noProof/>
        </w:rPr>
        <w:t>. L</w:t>
      </w:r>
      <w:r w:rsidR="00171F34">
        <w:rPr>
          <w:noProof/>
        </w:rPr>
        <w:t>ieutenant</w:t>
      </w:r>
      <w:r w:rsidRPr="00922CA6">
        <w:rPr>
          <w:noProof/>
        </w:rPr>
        <w:t xml:space="preserve"> into 2nd Bn</w:t>
      </w:r>
      <w:r>
        <w:rPr>
          <w:noProof/>
        </w:rPr>
        <w:t>.</w:t>
      </w:r>
      <w:r w:rsidRPr="00922CA6">
        <w:rPr>
          <w:noProof/>
        </w:rPr>
        <w:t xml:space="preserve"> East Surrey Regt. 1906 and served eight years in </w:t>
      </w:r>
      <w:smartTag w:uri="urn:schemas-microsoft-com:office:smarttags" w:element="place">
        <w:smartTag w:uri="urn:schemas-microsoft-com:office:smarttags" w:element="country-region">
          <w:r w:rsidRPr="00922CA6">
            <w:rPr>
              <w:noProof/>
            </w:rPr>
            <w:t>India</w:t>
          </w:r>
        </w:smartTag>
      </w:smartTag>
      <w:r w:rsidRPr="00922CA6">
        <w:rPr>
          <w:noProof/>
        </w:rPr>
        <w:t>.</w:t>
      </w:r>
    </w:p>
    <w:p w:rsidR="00F6298A" w:rsidRPr="00922CA6" w:rsidRDefault="00F6298A" w:rsidP="009D520D">
      <w:pPr>
        <w:tabs>
          <w:tab w:val="right" w:pos="9639"/>
        </w:tabs>
        <w:rPr>
          <w:noProof/>
        </w:rPr>
      </w:pPr>
      <w:r>
        <w:rPr>
          <w:noProof/>
        </w:rPr>
        <w:t xml:space="preserve">1909 </w:t>
      </w:r>
      <w:r w:rsidRPr="00922CA6">
        <w:rPr>
          <w:noProof/>
        </w:rPr>
        <w:t>Promoted Lieu</w:t>
      </w:r>
      <w:r w:rsidR="00171F34">
        <w:rPr>
          <w:noProof/>
        </w:rPr>
        <w:t>tenant</w:t>
      </w:r>
      <w:r w:rsidRPr="00922CA6">
        <w:rPr>
          <w:noProof/>
        </w:rPr>
        <w:t xml:space="preserve"> </w:t>
      </w:r>
    </w:p>
    <w:p w:rsidR="00F6298A" w:rsidRDefault="00F6298A" w:rsidP="009D520D">
      <w:pPr>
        <w:tabs>
          <w:tab w:val="right" w:pos="9639"/>
        </w:tabs>
        <w:rPr>
          <w:b/>
        </w:rPr>
      </w:pPr>
      <w:r>
        <w:br/>
      </w:r>
      <w:r w:rsidRPr="0053564D">
        <w:rPr>
          <w:b/>
        </w:rPr>
        <w:t>War Service</w:t>
      </w:r>
    </w:p>
    <w:p w:rsidR="00F6298A" w:rsidRDefault="00F6298A" w:rsidP="009D520D">
      <w:pPr>
        <w:tabs>
          <w:tab w:val="right" w:pos="9639"/>
        </w:tabs>
        <w:rPr>
          <w:b/>
        </w:rPr>
      </w:pPr>
      <w:smartTag w:uri="urn:schemas-microsoft-com:office:smarttags" w:element="place">
        <w:smartTag w:uri="urn:schemas-microsoft-com:office:smarttags" w:element="country-region">
          <w:r w:rsidRPr="00852E9E">
            <w:rPr>
              <w:noProof/>
            </w:rPr>
            <w:t>France</w:t>
          </w:r>
        </w:smartTag>
      </w:smartTag>
      <w:r w:rsidRPr="00852E9E">
        <w:rPr>
          <w:noProof/>
        </w:rPr>
        <w:t xml:space="preserve"> 1914-15</w:t>
      </w:r>
    </w:p>
    <w:p w:rsidR="00F6298A" w:rsidRDefault="00F6298A" w:rsidP="0038281B">
      <w:pPr>
        <w:tabs>
          <w:tab w:val="right" w:pos="9639"/>
        </w:tabs>
        <w:rPr>
          <w:noProof/>
        </w:rPr>
      </w:pPr>
      <w:r>
        <w:rPr>
          <w:noProof/>
        </w:rPr>
        <w:t xml:space="preserve">Promoted </w:t>
      </w:r>
      <w:r w:rsidRPr="00852E9E">
        <w:rPr>
          <w:noProof/>
        </w:rPr>
        <w:t>Capt. E</w:t>
      </w:r>
      <w:r>
        <w:rPr>
          <w:noProof/>
        </w:rPr>
        <w:t xml:space="preserve">ast </w:t>
      </w:r>
      <w:r w:rsidRPr="00852E9E">
        <w:rPr>
          <w:noProof/>
        </w:rPr>
        <w:t xml:space="preserve"> Surrey Regt</w:t>
      </w:r>
      <w:r>
        <w:rPr>
          <w:noProof/>
        </w:rPr>
        <w:t>. April</w:t>
      </w:r>
      <w:r w:rsidRPr="00852E9E">
        <w:rPr>
          <w:noProof/>
        </w:rPr>
        <w:t xml:space="preserve"> 1914.  </w:t>
      </w:r>
      <w:r>
        <w:rPr>
          <w:noProof/>
        </w:rPr>
        <w:t xml:space="preserve">Regiment went to </w:t>
      </w:r>
      <w:smartTag w:uri="urn:schemas-microsoft-com:office:smarttags" w:element="place">
        <w:smartTag w:uri="urn:schemas-microsoft-com:office:smarttags" w:element="country-region">
          <w:r>
            <w:rPr>
              <w:noProof/>
            </w:rPr>
            <w:t>France</w:t>
          </w:r>
        </w:smartTag>
      </w:smartTag>
      <w:r>
        <w:rPr>
          <w:noProof/>
        </w:rPr>
        <w:t xml:space="preserve"> January 1915.</w:t>
      </w:r>
    </w:p>
    <w:p w:rsidR="00F6298A" w:rsidRDefault="00F6298A" w:rsidP="0038281B">
      <w:pPr>
        <w:tabs>
          <w:tab w:val="right" w:pos="9639"/>
        </w:tabs>
        <w:rPr>
          <w:b/>
        </w:rPr>
      </w:pPr>
    </w:p>
    <w:p w:rsidR="00F6298A" w:rsidRPr="00922CA6" w:rsidRDefault="00F6298A" w:rsidP="0038281B">
      <w:pPr>
        <w:tabs>
          <w:tab w:val="right" w:pos="9639"/>
        </w:tabs>
      </w:pPr>
      <w:r w:rsidRPr="00A85362">
        <w:rPr>
          <w:b/>
        </w:rPr>
        <w:t>Died:</w:t>
      </w:r>
      <w:r>
        <w:t xml:space="preserve"> </w:t>
      </w:r>
      <w:r>
        <w:rPr>
          <w:noProof/>
        </w:rPr>
        <w:t>14 February 1915</w:t>
      </w:r>
      <w:r>
        <w:t xml:space="preserve"> </w:t>
      </w:r>
      <w:r w:rsidRPr="00852E9E">
        <w:rPr>
          <w:noProof/>
        </w:rPr>
        <w:t xml:space="preserve">.  KIA </w:t>
      </w:r>
      <w:r>
        <w:rPr>
          <w:noProof/>
        </w:rPr>
        <w:t xml:space="preserve">and </w:t>
      </w:r>
      <w:r w:rsidRPr="00922CA6">
        <w:rPr>
          <w:noProof/>
        </w:rPr>
        <w:t xml:space="preserve">buried near Shelley Farm, St. Eloi, Voormaszeele, </w:t>
      </w:r>
      <w:r w:rsidRPr="00922CA6">
        <w:t xml:space="preserve">aged </w:t>
      </w:r>
      <w:r w:rsidRPr="00922CA6">
        <w:rPr>
          <w:noProof/>
        </w:rPr>
        <w:t>29</w:t>
      </w:r>
      <w:r w:rsidRPr="00922CA6">
        <w:br/>
        <w:t>Newspaper report gives 16 Feb</w:t>
      </w:r>
    </w:p>
    <w:p w:rsidR="00F6298A" w:rsidRPr="00922CA6" w:rsidRDefault="00F6298A" w:rsidP="0038281B">
      <w:pPr>
        <w:tabs>
          <w:tab w:val="right" w:pos="9639"/>
        </w:tabs>
      </w:pPr>
      <w:r w:rsidRPr="00A85362">
        <w:rPr>
          <w:b/>
        </w:rPr>
        <w:t>Decorations:</w:t>
      </w:r>
      <w:r w:rsidRPr="00922CA6">
        <w:t xml:space="preserve"> Medal, Victory Medal, 1914 – 15 Star.</w:t>
      </w:r>
    </w:p>
    <w:p w:rsidR="00F6298A" w:rsidRPr="00922CA6" w:rsidRDefault="00F6298A" w:rsidP="0038281B">
      <w:pPr>
        <w:tabs>
          <w:tab w:val="right" w:pos="9639"/>
        </w:tabs>
      </w:pPr>
    </w:p>
    <w:p w:rsidR="00F6298A" w:rsidRPr="00A85362" w:rsidRDefault="00F6298A" w:rsidP="0038281B">
      <w:pPr>
        <w:tabs>
          <w:tab w:val="right" w:pos="9639"/>
        </w:tabs>
        <w:rPr>
          <w:b/>
        </w:rPr>
      </w:pPr>
      <w:r w:rsidRPr="00A85362">
        <w:rPr>
          <w:b/>
        </w:rPr>
        <w:t>Memorials:</w:t>
      </w:r>
    </w:p>
    <w:p w:rsidR="00F6298A" w:rsidRPr="00922CA6" w:rsidRDefault="00F6298A" w:rsidP="0038281B">
      <w:pPr>
        <w:pStyle w:val="ListParagraph"/>
        <w:numPr>
          <w:ilvl w:val="0"/>
          <w:numId w:val="2"/>
        </w:numPr>
        <w:spacing w:after="0"/>
      </w:pPr>
      <w:r w:rsidRPr="00922CA6">
        <w:t>College Hall</w:t>
      </w:r>
    </w:p>
    <w:p w:rsidR="00F6298A" w:rsidRPr="00922CA6" w:rsidRDefault="00F6298A" w:rsidP="0038281B">
      <w:pPr>
        <w:pStyle w:val="ListParagraph"/>
        <w:numPr>
          <w:ilvl w:val="0"/>
          <w:numId w:val="2"/>
        </w:numPr>
        <w:spacing w:after="0"/>
        <w:rPr>
          <w:b/>
        </w:rPr>
      </w:pPr>
      <w:smartTag w:uri="urn:schemas-microsoft-com:office:smarttags" w:element="place">
        <w:r w:rsidRPr="00922CA6">
          <w:rPr>
            <w:noProof/>
          </w:rPr>
          <w:t>Ypres</w:t>
        </w:r>
      </w:smartTag>
      <w:r w:rsidRPr="00922CA6">
        <w:rPr>
          <w:noProof/>
        </w:rPr>
        <w:t xml:space="preserve"> (Menin Gate) Memorial Panel 34</w:t>
      </w:r>
    </w:p>
    <w:p w:rsidR="00F6298A" w:rsidRPr="00922CA6" w:rsidRDefault="00F6298A" w:rsidP="0038281B">
      <w:pPr>
        <w:pStyle w:val="ListParagraph"/>
        <w:numPr>
          <w:ilvl w:val="0"/>
          <w:numId w:val="2"/>
        </w:numPr>
        <w:spacing w:after="0"/>
        <w:rPr>
          <w:b/>
        </w:rPr>
      </w:pPr>
      <w:r w:rsidRPr="00922CA6">
        <w:rPr>
          <w:noProof/>
        </w:rPr>
        <w:t>Victoria Book of Remembrance.</w:t>
      </w:r>
    </w:p>
    <w:p w:rsidR="00F6298A" w:rsidRPr="00922CA6" w:rsidRDefault="00F6298A" w:rsidP="0038281B">
      <w:pPr>
        <w:pStyle w:val="ListParagraph"/>
        <w:numPr>
          <w:ilvl w:val="0"/>
          <w:numId w:val="2"/>
        </w:numPr>
        <w:spacing w:after="0"/>
        <w:rPr>
          <w:b/>
        </w:rPr>
      </w:pPr>
      <w:r w:rsidRPr="00922CA6">
        <w:rPr>
          <w:noProof/>
        </w:rPr>
        <w:t>Brancaster War Memorial in St Mary the Virgin Church.</w:t>
      </w:r>
    </w:p>
    <w:p w:rsidR="00F6298A" w:rsidRPr="00922CA6" w:rsidRDefault="00F6298A" w:rsidP="0038281B">
      <w:pPr>
        <w:pStyle w:val="ListParagraph"/>
        <w:numPr>
          <w:ilvl w:val="0"/>
          <w:numId w:val="2"/>
        </w:numPr>
        <w:spacing w:after="0"/>
        <w:rPr>
          <w:b/>
        </w:rPr>
      </w:pPr>
      <w:smartTag w:uri="urn:schemas-microsoft-com:office:smarttags" w:element="place">
        <w:r w:rsidRPr="00922CA6">
          <w:rPr>
            <w:noProof/>
          </w:rPr>
          <w:t>Harrogate</w:t>
        </w:r>
      </w:smartTag>
      <w:r w:rsidRPr="00922CA6">
        <w:rPr>
          <w:noProof/>
        </w:rPr>
        <w:t xml:space="preserve"> Cenotaph  Front - Panel 3 (Right).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F6298A" w:rsidRPr="00852E9E" w:rsidTr="00852E9E">
        <w:tc>
          <w:tcPr>
            <w:tcW w:w="9854" w:type="dxa"/>
          </w:tcPr>
          <w:p w:rsidR="00F6298A" w:rsidRPr="00F72435" w:rsidRDefault="00F6298A" w:rsidP="00852E9E">
            <w:pPr>
              <w:spacing w:after="0"/>
            </w:pPr>
            <w:r w:rsidRPr="00852E9E">
              <w:rPr>
                <w:b/>
              </w:rPr>
              <w:t>Notes</w:t>
            </w:r>
            <w:r>
              <w:rPr>
                <w:b/>
              </w:rPr>
              <w:t xml:space="preserve"> </w:t>
            </w:r>
            <w:r w:rsidRPr="00F72435">
              <w:rPr>
                <w:color w:val="FF0000"/>
              </w:rPr>
              <w:t>His surname was Reeve It was not until the mid 1920s that it became hyphenated Simms - Reeve</w:t>
            </w:r>
          </w:p>
          <w:p w:rsidR="00F6298A" w:rsidRPr="009D520D" w:rsidRDefault="00F6298A" w:rsidP="00852E9E">
            <w:pPr>
              <w:spacing w:after="0"/>
              <w:rPr>
                <w:color w:val="FF0000"/>
              </w:rPr>
            </w:pPr>
          </w:p>
        </w:tc>
      </w:tr>
    </w:tbl>
    <w:p w:rsidR="00F6298A" w:rsidRPr="00440E57" w:rsidRDefault="006105D6" w:rsidP="00440E57">
      <w:pPr>
        <w:pStyle w:val="Heading1"/>
      </w:pPr>
      <w:r>
        <w:br w:type="page"/>
      </w:r>
      <w:bookmarkStart w:id="96" w:name="_Toc465841422"/>
      <w:r w:rsidR="00F6298A" w:rsidRPr="00E7355C">
        <w:rPr>
          <w:noProof/>
        </w:rPr>
        <w:t>Frederick Fieldhouse</w:t>
      </w:r>
      <w:r w:rsidR="00F6298A" w:rsidRPr="00440E57">
        <w:t xml:space="preserve"> </w:t>
      </w:r>
      <w:r w:rsidR="00F6298A" w:rsidRPr="00E7355C">
        <w:rPr>
          <w:b/>
          <w:noProof/>
        </w:rPr>
        <w:t>Smith</w:t>
      </w:r>
      <w:r w:rsidR="00F6298A" w:rsidRPr="00440E57">
        <w:rPr>
          <w:b/>
        </w:rPr>
        <w:t xml:space="preserve"> </w:t>
      </w:r>
      <w:r w:rsidR="00F6298A" w:rsidRPr="00440E57">
        <w:t>(</w:t>
      </w:r>
      <w:r w:rsidR="00F6298A" w:rsidRPr="00E7355C">
        <w:rPr>
          <w:noProof/>
        </w:rPr>
        <w:t>3174</w:t>
      </w:r>
      <w:r w:rsidR="00F6298A" w:rsidRPr="00440E57">
        <w:t>)</w:t>
      </w:r>
      <w:bookmarkEnd w:id="96"/>
    </w:p>
    <w:p w:rsidR="00F6298A" w:rsidRDefault="00F6298A" w:rsidP="0038281B">
      <w:pPr>
        <w:tabs>
          <w:tab w:val="right" w:pos="9639"/>
        </w:tabs>
      </w:pPr>
      <w:r>
        <w:t xml:space="preserve">                                                                              Service No. 8811</w:t>
      </w:r>
    </w:p>
    <w:p w:rsidR="00F6298A" w:rsidRPr="00BD5056" w:rsidRDefault="00F6298A" w:rsidP="0038281B">
      <w:pPr>
        <w:tabs>
          <w:tab w:val="right" w:pos="9639"/>
        </w:tabs>
        <w:rPr>
          <w:color w:val="00FF00"/>
        </w:rPr>
      </w:pPr>
      <w:r>
        <w:rPr>
          <w:color w:val="00FF00"/>
        </w:rPr>
        <w:t>Vol. III Pg 277/8</w:t>
      </w:r>
    </w:p>
    <w:p w:rsidR="00F6298A" w:rsidRDefault="00F6298A" w:rsidP="0038281B">
      <w:pPr>
        <w:tabs>
          <w:tab w:val="right" w:pos="9639"/>
        </w:tabs>
      </w:pPr>
    </w:p>
    <w:p w:rsidR="00F6298A" w:rsidRDefault="00E701C3" w:rsidP="0038281B">
      <w:pPr>
        <w:tabs>
          <w:tab w:val="right" w:pos="9639"/>
        </w:tabs>
      </w:pPr>
      <w:r>
        <w:rPr>
          <w:noProof/>
          <w:lang w:eastAsia="en-GB"/>
        </w:rPr>
        <w:drawing>
          <wp:inline distT="0" distB="0" distL="0" distR="0" wp14:anchorId="29315A41" wp14:editId="656026FC">
            <wp:extent cx="2628900" cy="2933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628900" cy="2933700"/>
                    </a:xfrm>
                    <a:prstGeom prst="rect">
                      <a:avLst/>
                    </a:prstGeom>
                    <a:noFill/>
                    <a:ln>
                      <a:noFill/>
                    </a:ln>
                  </pic:spPr>
                </pic:pic>
              </a:graphicData>
            </a:graphic>
          </wp:inline>
        </w:drawing>
      </w:r>
      <w:r w:rsidR="00F6298A">
        <w:t xml:space="preserve">        </w:t>
      </w:r>
      <w:r>
        <w:rPr>
          <w:noProof/>
          <w:lang w:eastAsia="en-GB"/>
        </w:rPr>
        <w:drawing>
          <wp:inline distT="0" distB="0" distL="0" distR="0" wp14:anchorId="34C4744E" wp14:editId="6FAE973F">
            <wp:extent cx="3181350" cy="19335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181350" cy="1933575"/>
                    </a:xfrm>
                    <a:prstGeom prst="rect">
                      <a:avLst/>
                    </a:prstGeom>
                    <a:noFill/>
                    <a:ln>
                      <a:noFill/>
                    </a:ln>
                  </pic:spPr>
                </pic:pic>
              </a:graphicData>
            </a:graphic>
          </wp:inline>
        </w:drawing>
      </w:r>
      <w:r w:rsidR="00F6298A">
        <w:t xml:space="preserve">         </w:t>
      </w:r>
    </w:p>
    <w:p w:rsidR="00F6298A" w:rsidRPr="00373D34" w:rsidRDefault="00F6298A" w:rsidP="0038281B">
      <w:pPr>
        <w:tabs>
          <w:tab w:val="right" w:pos="9639"/>
        </w:tabs>
        <w:rPr>
          <w:b/>
        </w:rPr>
      </w:pPr>
      <w:r w:rsidRPr="00373D34">
        <w:rPr>
          <w:b/>
        </w:rPr>
        <w:t xml:space="preserve">Picture of </w:t>
      </w:r>
      <w:smartTag w:uri="urn:schemas-microsoft-com:office:smarttags" w:element="place">
        <w:smartTag w:uri="urn:schemas-microsoft-com:office:smarttags" w:element="City">
          <w:r w:rsidRPr="00373D34">
            <w:rPr>
              <w:b/>
            </w:rPr>
            <w:t>Frederick</w:t>
          </w:r>
        </w:smartTag>
      </w:smartTag>
      <w:r w:rsidRPr="00373D34">
        <w:rPr>
          <w:b/>
        </w:rPr>
        <w:t xml:space="preserve">  5.1.1917  and his Royal Aero Club Certificate by kind permission of Steve Shepherd.</w:t>
      </w:r>
    </w:p>
    <w:p w:rsidR="00F6298A" w:rsidRDefault="00F6298A" w:rsidP="0038281B">
      <w:pPr>
        <w:tabs>
          <w:tab w:val="right" w:pos="9639"/>
        </w:tabs>
        <w:rPr>
          <w:b/>
        </w:rPr>
      </w:pPr>
    </w:p>
    <w:p w:rsidR="00F6298A" w:rsidRDefault="00F6298A" w:rsidP="0038281B">
      <w:pPr>
        <w:tabs>
          <w:tab w:val="right" w:pos="9639"/>
        </w:tabs>
      </w:pPr>
      <w:r w:rsidRPr="00766184">
        <w:rPr>
          <w:b/>
        </w:rPr>
        <w:t>Born:</w:t>
      </w:r>
      <w:r>
        <w:t xml:space="preserve"> </w:t>
      </w:r>
      <w:r>
        <w:rPr>
          <w:noProof/>
        </w:rPr>
        <w:t xml:space="preserve">19 October </w:t>
      </w:r>
      <w:r w:rsidRPr="00371274">
        <w:rPr>
          <w:noProof/>
        </w:rPr>
        <w:t xml:space="preserve">1897 in </w:t>
      </w:r>
      <w:smartTag w:uri="urn:schemas-microsoft-com:office:smarttags" w:element="place">
        <w:smartTag w:uri="urn:schemas-microsoft-com:office:smarttags" w:element="City">
          <w:r w:rsidRPr="00371274">
            <w:rPr>
              <w:noProof/>
            </w:rPr>
            <w:t>Bristol</w:t>
          </w:r>
        </w:smartTag>
      </w:smartTag>
      <w:r w:rsidRPr="00371274">
        <w:rPr>
          <w:noProof/>
        </w:rPr>
        <w:t>. Son of James Frederick Smith and Agnes Anna</w:t>
      </w:r>
      <w:r>
        <w:rPr>
          <w:noProof/>
        </w:rPr>
        <w:t xml:space="preserve"> Smith (Nee</w:t>
      </w:r>
      <w:r w:rsidRPr="00371274">
        <w:rPr>
          <w:noProof/>
        </w:rPr>
        <w:t xml:space="preserve"> Howell</w:t>
      </w:r>
      <w:r>
        <w:rPr>
          <w:noProof/>
        </w:rPr>
        <w:t>)</w:t>
      </w:r>
      <w:r w:rsidRPr="00371274">
        <w:rPr>
          <w:noProof/>
        </w:rPr>
        <w:t>.</w:t>
      </w:r>
      <w:r>
        <w:tab/>
      </w:r>
    </w:p>
    <w:p w:rsidR="00F6298A" w:rsidRDefault="00F6298A" w:rsidP="0038281B">
      <w:pPr>
        <w:tabs>
          <w:tab w:val="right" w:pos="9639"/>
        </w:tabs>
        <w:rPr>
          <w:b/>
        </w:rPr>
      </w:pPr>
    </w:p>
    <w:p w:rsidR="00F6298A" w:rsidRDefault="00F6298A" w:rsidP="0038281B">
      <w:pPr>
        <w:tabs>
          <w:tab w:val="right" w:pos="9639"/>
        </w:tabs>
        <w:rPr>
          <w:noProof/>
        </w:rPr>
      </w:pPr>
      <w:r w:rsidRPr="00766184">
        <w:rPr>
          <w:b/>
        </w:rPr>
        <w:t xml:space="preserve">Joined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1907</w:t>
      </w:r>
      <w:r>
        <w:t xml:space="preserve"> and left in </w:t>
      </w:r>
      <w:r>
        <w:rPr>
          <w:noProof/>
        </w:rPr>
        <w:t>1914.</w:t>
      </w:r>
    </w:p>
    <w:p w:rsidR="00F6298A" w:rsidRPr="00371274" w:rsidRDefault="00F6298A" w:rsidP="0038281B">
      <w:pPr>
        <w:tabs>
          <w:tab w:val="right" w:pos="9639"/>
        </w:tabs>
        <w:rPr>
          <w:noProof/>
        </w:rPr>
      </w:pPr>
      <w:r w:rsidRPr="00371274">
        <w:rPr>
          <w:noProof/>
        </w:rPr>
        <w:t>1</w:t>
      </w:r>
      <w:r w:rsidRPr="00371274">
        <w:rPr>
          <w:noProof/>
          <w:vertAlign w:val="superscript"/>
        </w:rPr>
        <w:t>st</w:t>
      </w:r>
      <w:r w:rsidRPr="00371274">
        <w:rPr>
          <w:noProof/>
        </w:rPr>
        <w:t xml:space="preserve"> XI Football</w:t>
      </w:r>
      <w:r>
        <w:rPr>
          <w:noProof/>
        </w:rPr>
        <w:t xml:space="preserve"> and Hockey</w:t>
      </w:r>
      <w:r w:rsidRPr="00371274">
        <w:rPr>
          <w:noProof/>
        </w:rPr>
        <w:t xml:space="preserve"> 1913</w:t>
      </w:r>
      <w:r>
        <w:rPr>
          <w:noProof/>
        </w:rPr>
        <w:t xml:space="preserve"> - 1914. </w:t>
      </w:r>
      <w:r w:rsidRPr="00371274">
        <w:rPr>
          <w:noProof/>
        </w:rPr>
        <w:t xml:space="preserve">Shot at Bisley in the Ashburton in 1913.  The VIII came 22nd and </w:t>
      </w:r>
      <w:smartTag w:uri="urn:schemas-microsoft-com:office:smarttags" w:element="place">
        <w:smartTag w:uri="urn:schemas-microsoft-com:office:smarttags" w:element="City">
          <w:r w:rsidRPr="00371274">
            <w:rPr>
              <w:noProof/>
            </w:rPr>
            <w:t>Frederick</w:t>
          </w:r>
        </w:smartTag>
      </w:smartTag>
      <w:r w:rsidRPr="00371274">
        <w:rPr>
          <w:noProof/>
        </w:rPr>
        <w:t xml:space="preserve"> made equal top score with K</w:t>
      </w:r>
      <w:r>
        <w:rPr>
          <w:noProof/>
        </w:rPr>
        <w:t>.</w:t>
      </w:r>
      <w:r w:rsidRPr="00371274">
        <w:rPr>
          <w:noProof/>
        </w:rPr>
        <w:t xml:space="preserve"> Le Cheminant and  A.A. Denham</w:t>
      </w:r>
      <w:r w:rsidR="00955BF6">
        <w:rPr>
          <w:noProof/>
        </w:rPr>
        <w:t>. Boxing Champion 1910 Baby Weight, 1912 Bantam Weight, 1914 Middle Weight. Junior Sports Champion 1913.</w:t>
      </w:r>
    </w:p>
    <w:p w:rsidR="00F6298A" w:rsidRPr="00371274" w:rsidRDefault="00F6298A" w:rsidP="00341063">
      <w:r w:rsidRPr="00371274">
        <w:rPr>
          <w:noProof/>
        </w:rPr>
        <w:t>Obtained the Royal Aero Club Certificate (No 4077)</w:t>
      </w:r>
      <w:r>
        <w:rPr>
          <w:noProof/>
        </w:rPr>
        <w:t xml:space="preserve"> above</w:t>
      </w:r>
      <w:r w:rsidRPr="00371274">
        <w:rPr>
          <w:noProof/>
        </w:rPr>
        <w:t xml:space="preserve"> on 5 Jan 1917 at </w:t>
      </w:r>
      <w:smartTag w:uri="urn:schemas-microsoft-com:office:smarttags" w:element="place">
        <w:smartTag w:uri="urn:schemas-microsoft-com:office:smarttags" w:element="PlaceName">
          <w:r w:rsidRPr="00371274">
            <w:rPr>
              <w:noProof/>
            </w:rPr>
            <w:t>Brooklands</w:t>
          </w:r>
        </w:smartTag>
        <w:r w:rsidRPr="00371274">
          <w:rPr>
            <w:noProof/>
          </w:rPr>
          <w:t xml:space="preserve"> </w:t>
        </w:r>
        <w:smartTag w:uri="urn:schemas-microsoft-com:office:smarttags" w:element="PlaceType">
          <w:r w:rsidRPr="00371274">
            <w:rPr>
              <w:noProof/>
            </w:rPr>
            <w:t>School</w:t>
          </w:r>
        </w:smartTag>
      </w:smartTag>
      <w:r>
        <w:rPr>
          <w:noProof/>
        </w:rPr>
        <w:t xml:space="preserve"> . 1st Class Military Certificate for Flying and Gunnery.</w:t>
      </w:r>
      <w:r w:rsidRPr="00371274">
        <w:rPr>
          <w:noProof/>
        </w:rPr>
        <w:t>.</w:t>
      </w:r>
      <w:r>
        <w:rPr>
          <w:noProof/>
        </w:rPr>
        <w:t xml:space="preserve"> Went to Farnborough. </w:t>
      </w:r>
      <w:r w:rsidRPr="00371274">
        <w:rPr>
          <w:noProof/>
        </w:rPr>
        <w:t>1</w:t>
      </w:r>
      <w:r w:rsidRPr="00371274">
        <w:rPr>
          <w:noProof/>
          <w:vertAlign w:val="superscript"/>
        </w:rPr>
        <w:t>st</w:t>
      </w:r>
      <w:r w:rsidRPr="00371274">
        <w:rPr>
          <w:noProof/>
        </w:rPr>
        <w:t xml:space="preserve"> Class </w:t>
      </w:r>
      <w:r>
        <w:rPr>
          <w:noProof/>
        </w:rPr>
        <w:t xml:space="preserve">Air </w:t>
      </w:r>
      <w:r w:rsidRPr="00371274">
        <w:rPr>
          <w:noProof/>
        </w:rPr>
        <w:t>Mechanic.</w:t>
      </w:r>
    </w:p>
    <w:p w:rsidR="00F6298A" w:rsidRDefault="00F6298A" w:rsidP="00BD5056">
      <w:pPr>
        <w:tabs>
          <w:tab w:val="right" w:pos="9639"/>
        </w:tabs>
      </w:pPr>
    </w:p>
    <w:p w:rsidR="00F6298A" w:rsidRDefault="00F6298A" w:rsidP="00BD5056">
      <w:pPr>
        <w:tabs>
          <w:tab w:val="right" w:pos="9639"/>
        </w:tabs>
        <w:rPr>
          <w:b/>
        </w:rPr>
      </w:pPr>
      <w:r w:rsidRPr="0053564D">
        <w:rPr>
          <w:b/>
        </w:rPr>
        <w:t>War Service</w:t>
      </w:r>
    </w:p>
    <w:p w:rsidR="00F6298A" w:rsidRDefault="00F6298A" w:rsidP="00BD5056">
      <w:pPr>
        <w:rPr>
          <w:noProof/>
          <w:color w:val="FF0000"/>
        </w:rPr>
      </w:pPr>
      <w:r>
        <w:rPr>
          <w:noProof/>
        </w:rPr>
        <w:t>Sergeant</w:t>
      </w:r>
      <w:r>
        <w:t xml:space="preserve"> in the </w:t>
      </w:r>
      <w:r>
        <w:rPr>
          <w:noProof/>
        </w:rPr>
        <w:t xml:space="preserve">Royal Flying </w:t>
      </w:r>
      <w:r w:rsidRPr="007B6D8A">
        <w:rPr>
          <w:noProof/>
        </w:rPr>
        <w:t>Corps 59</w:t>
      </w:r>
      <w:r w:rsidRPr="007B6D8A">
        <w:rPr>
          <w:noProof/>
          <w:vertAlign w:val="superscript"/>
        </w:rPr>
        <w:t>th</w:t>
      </w:r>
      <w:r>
        <w:rPr>
          <w:noProof/>
        </w:rPr>
        <w:t xml:space="preserve"> Squadron, which was an army co-operation unit, spotting for guns and troop movements and other vital activities. He served in the area around </w:t>
      </w:r>
      <w:smartTag w:uri="urn:schemas-microsoft-com:office:smarttags" w:element="place">
        <w:smartTag w:uri="urn:schemas-microsoft-com:office:smarttags" w:element="City">
          <w:r>
            <w:rPr>
              <w:noProof/>
            </w:rPr>
            <w:t>Arras</w:t>
          </w:r>
        </w:smartTag>
      </w:smartTag>
      <w:r w:rsidRPr="00CF3714">
        <w:rPr>
          <w:noProof/>
          <w:color w:val="FF0000"/>
        </w:rPr>
        <w:t>. Promoted 2nd Lt.</w:t>
      </w:r>
    </w:p>
    <w:p w:rsidR="00F6298A" w:rsidRDefault="00F6298A" w:rsidP="0038281B">
      <w:pPr>
        <w:tabs>
          <w:tab w:val="right" w:pos="9639"/>
        </w:tabs>
      </w:pPr>
      <w:r w:rsidRPr="00852E9E">
        <w:rPr>
          <w:noProof/>
        </w:rPr>
        <w:t xml:space="preserve">Royal Flying Corps.  </w:t>
      </w:r>
      <w:smartTag w:uri="urn:schemas-microsoft-com:office:smarttags" w:element="place">
        <w:smartTag w:uri="urn:schemas-microsoft-com:office:smarttags" w:element="country-region">
          <w:r w:rsidRPr="00852E9E">
            <w:rPr>
              <w:noProof/>
            </w:rPr>
            <w:t>France</w:t>
          </w:r>
        </w:smartTag>
      </w:smartTag>
      <w:r>
        <w:rPr>
          <w:noProof/>
        </w:rPr>
        <w:t xml:space="preserve"> April 10th </w:t>
      </w:r>
      <w:r w:rsidRPr="00852E9E">
        <w:rPr>
          <w:noProof/>
        </w:rPr>
        <w:t xml:space="preserve"> 191</w:t>
      </w:r>
      <w:r>
        <w:rPr>
          <w:noProof/>
        </w:rPr>
        <w:t>7</w:t>
      </w:r>
      <w:r w:rsidRPr="00852E9E">
        <w:rPr>
          <w:noProof/>
        </w:rPr>
        <w:t>, good work till 25 Apr 191</w:t>
      </w:r>
      <w:r>
        <w:rPr>
          <w:noProof/>
        </w:rPr>
        <w:t xml:space="preserve">7. On that day he and his observer Lt Dilnutt flew a line patrol at 0515 hrs and did not return. "Machine not returned owing to casualty". </w:t>
      </w:r>
      <w:smartTag w:uri="urn:schemas-microsoft-com:office:smarttags" w:element="place">
        <w:smartTag w:uri="urn:schemas-microsoft-com:office:smarttags" w:element="City">
          <w:r>
            <w:rPr>
              <w:noProof/>
            </w:rPr>
            <w:t>Frederick</w:t>
          </w:r>
        </w:smartTag>
      </w:smartTag>
      <w:r>
        <w:rPr>
          <w:noProof/>
        </w:rPr>
        <w:t xml:space="preserve"> was</w:t>
      </w:r>
      <w:r w:rsidRPr="00852E9E">
        <w:rPr>
          <w:noProof/>
        </w:rPr>
        <w:t xml:space="preserve"> taken prisoner.</w:t>
      </w:r>
      <w:r>
        <w:rPr>
          <w:noProof/>
        </w:rPr>
        <w:t xml:space="preserve"> Died of heart failure following diptheria.</w:t>
      </w:r>
    </w:p>
    <w:p w:rsidR="00F6298A" w:rsidRDefault="00F6298A" w:rsidP="0038281B">
      <w:pPr>
        <w:tabs>
          <w:tab w:val="right" w:pos="9639"/>
        </w:tabs>
      </w:pPr>
      <w:r w:rsidRPr="00C82817">
        <w:rPr>
          <w:b/>
        </w:rPr>
        <w:t>Died:</w:t>
      </w:r>
      <w:r>
        <w:t xml:space="preserve"> </w:t>
      </w:r>
      <w:r>
        <w:rPr>
          <w:noProof/>
        </w:rPr>
        <w:t>28 April 1918</w:t>
      </w:r>
      <w:r>
        <w:t xml:space="preserve"> aged </w:t>
      </w:r>
      <w:r>
        <w:rPr>
          <w:noProof/>
        </w:rPr>
        <w:t xml:space="preserve">20 in </w:t>
      </w:r>
      <w:smartTag w:uri="urn:schemas-microsoft-com:office:smarttags" w:element="place">
        <w:smartTag w:uri="urn:schemas-microsoft-com:office:smarttags" w:element="State">
          <w:r>
            <w:rPr>
              <w:noProof/>
            </w:rPr>
            <w:t>Munster</w:t>
          </w:r>
        </w:smartTag>
      </w:smartTag>
      <w:r>
        <w:rPr>
          <w:noProof/>
        </w:rPr>
        <w:t>.</w:t>
      </w:r>
      <w:r>
        <w:br/>
      </w:r>
    </w:p>
    <w:p w:rsidR="00F6298A" w:rsidRPr="00766184" w:rsidRDefault="00F6298A" w:rsidP="0038281B">
      <w:pPr>
        <w:tabs>
          <w:tab w:val="right" w:pos="9639"/>
        </w:tabs>
        <w:rPr>
          <w:b/>
        </w:rPr>
      </w:pPr>
      <w:r w:rsidRPr="00766184">
        <w:rPr>
          <w:b/>
        </w:rPr>
        <w:t>Decorations:</w:t>
      </w:r>
    </w:p>
    <w:p w:rsidR="00F6298A" w:rsidRPr="00766184" w:rsidRDefault="00F6298A" w:rsidP="0038281B">
      <w:pPr>
        <w:tabs>
          <w:tab w:val="right" w:pos="9639"/>
        </w:tabs>
        <w:rPr>
          <w:b/>
        </w:rPr>
      </w:pPr>
      <w:r w:rsidRPr="00766184">
        <w:rPr>
          <w:b/>
        </w:rPr>
        <w:t>Memorials:</w:t>
      </w:r>
    </w:p>
    <w:p w:rsidR="00F6298A" w:rsidRDefault="00F6298A" w:rsidP="0038281B">
      <w:pPr>
        <w:pStyle w:val="ListParagraph"/>
        <w:numPr>
          <w:ilvl w:val="0"/>
          <w:numId w:val="2"/>
        </w:numPr>
        <w:spacing w:after="0"/>
      </w:pPr>
      <w:r>
        <w:t>College Hall</w:t>
      </w:r>
    </w:p>
    <w:p w:rsidR="00F6298A" w:rsidRPr="00BD5056" w:rsidRDefault="00F6298A" w:rsidP="0038281B">
      <w:pPr>
        <w:pStyle w:val="ListParagraph"/>
        <w:numPr>
          <w:ilvl w:val="0"/>
          <w:numId w:val="2"/>
        </w:numPr>
        <w:spacing w:after="0"/>
        <w:rPr>
          <w:b/>
        </w:rPr>
      </w:pPr>
      <w:smartTag w:uri="urn:schemas-microsoft-com:office:smarttags" w:element="place">
        <w:smartTag w:uri="urn:schemas-microsoft-com:office:smarttags" w:element="PlaceName">
          <w:r>
            <w:rPr>
              <w:noProof/>
            </w:rPr>
            <w:t>Cologne</w:t>
          </w:r>
        </w:smartTag>
        <w:r>
          <w:rPr>
            <w:noProof/>
          </w:rPr>
          <w:t xml:space="preserve"> </w:t>
        </w:r>
        <w:smartTag w:uri="urn:schemas-microsoft-com:office:smarttags" w:element="PlaceName">
          <w:r>
            <w:rPr>
              <w:noProof/>
            </w:rPr>
            <w:t>Station</w:t>
          </w:r>
        </w:smartTag>
        <w:r>
          <w:rPr>
            <w:noProof/>
          </w:rPr>
          <w:t xml:space="preserve"> </w:t>
        </w:r>
        <w:smartTag w:uri="urn:schemas-microsoft-com:office:smarttags" w:element="PlaceType">
          <w:r>
            <w:rPr>
              <w:noProof/>
            </w:rPr>
            <w:t>Cemetery</w:t>
          </w:r>
        </w:smartTag>
      </w:smartTag>
      <w:r>
        <w:rPr>
          <w:noProof/>
          <w:color w:val="FF0000"/>
        </w:rPr>
        <w:t xml:space="preserve"> XVII A 34</w:t>
      </w:r>
    </w:p>
    <w:p w:rsidR="00F6298A" w:rsidRPr="00766184" w:rsidRDefault="00F6298A" w:rsidP="0038281B">
      <w:pPr>
        <w:pStyle w:val="ListParagraph"/>
        <w:numPr>
          <w:ilvl w:val="0"/>
          <w:numId w:val="2"/>
        </w:numPr>
        <w:spacing w:after="0"/>
        <w:rPr>
          <w:b/>
        </w:rPr>
      </w:pPr>
      <w:r w:rsidRPr="00766184">
        <w:rPr>
          <w:noProof/>
        </w:rPr>
        <w:t>Bailiwick Roll of Honour.</w:t>
      </w:r>
    </w:p>
    <w:p w:rsidR="00F6298A" w:rsidRDefault="00F6298A"/>
    <w:p w:rsidR="00F6298A" w:rsidRDefault="00E701C3">
      <w:r>
        <w:rPr>
          <w:noProof/>
          <w:lang w:eastAsia="en-GB"/>
        </w:rPr>
        <w:drawing>
          <wp:anchor distT="0" distB="0" distL="114300" distR="114300" simplePos="0" relativeHeight="251619840" behindDoc="0" locked="0" layoutInCell="1" allowOverlap="1" wp14:anchorId="17ED2D99" wp14:editId="00FAF4AB">
            <wp:simplePos x="0" y="0"/>
            <wp:positionH relativeFrom="column">
              <wp:align>left</wp:align>
            </wp:positionH>
            <wp:positionV relativeFrom="paragraph">
              <wp:posOffset>0</wp:posOffset>
            </wp:positionV>
            <wp:extent cx="4095750" cy="3028950"/>
            <wp:effectExtent l="0" t="0" r="0" b="0"/>
            <wp:wrapSquare wrapText="r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095750" cy="3028950"/>
                    </a:xfrm>
                    <a:prstGeom prst="rect">
                      <a:avLst/>
                    </a:prstGeom>
                    <a:noFill/>
                  </pic:spPr>
                </pic:pic>
              </a:graphicData>
            </a:graphic>
            <wp14:sizeRelH relativeFrom="page">
              <wp14:pctWidth>0</wp14:pctWidth>
            </wp14:sizeRelH>
            <wp14:sizeRelV relativeFrom="page">
              <wp14:pctHeight>0</wp14:pctHeight>
            </wp14:sizeRelV>
          </wp:anchor>
        </w:drawing>
      </w:r>
      <w:r w:rsidR="00F6298A">
        <w:br w:type="textWrapping" w:clear="all"/>
      </w:r>
    </w:p>
    <w:p w:rsidR="00F6298A" w:rsidRPr="00AC0CD4" w:rsidRDefault="00F6298A">
      <w:pPr>
        <w:rPr>
          <w:b/>
        </w:rPr>
      </w:pPr>
      <w:smartTag w:uri="urn:schemas-microsoft-com:office:smarttags" w:element="place">
        <w:smartTag w:uri="urn:schemas-microsoft-com:office:smarttags" w:element="City">
          <w:r w:rsidRPr="00AC0CD4">
            <w:rPr>
              <w:b/>
            </w:rPr>
            <w:t>Frederick</w:t>
          </w:r>
        </w:smartTag>
      </w:smartTag>
      <w:r w:rsidRPr="00AC0CD4">
        <w:rPr>
          <w:b/>
        </w:rPr>
        <w:t xml:space="preserve"> came here in 1918. Now the home of the </w:t>
      </w:r>
      <w:smartTag w:uri="urn:schemas-microsoft-com:office:smarttags" w:element="place">
        <w:smartTag w:uri="urn:schemas-microsoft-com:office:smarttags" w:element="PlaceName">
          <w:r w:rsidRPr="00AC0CD4">
            <w:rPr>
              <w:b/>
            </w:rPr>
            <w:t>FAST</w:t>
          </w:r>
        </w:smartTag>
        <w:r w:rsidRPr="00AC0CD4">
          <w:rPr>
            <w:b/>
          </w:rPr>
          <w:t xml:space="preserve"> </w:t>
        </w:r>
        <w:smartTag w:uri="urn:schemas-microsoft-com:office:smarttags" w:element="PlaceType">
          <w:r w:rsidRPr="00AC0CD4">
            <w:rPr>
              <w:b/>
            </w:rPr>
            <w:t>Museum</w:t>
          </w:r>
        </w:smartTag>
      </w:smartTag>
      <w:r>
        <w:rPr>
          <w:b/>
        </w:rPr>
        <w:t>,</w:t>
      </w:r>
      <w:r w:rsidRPr="00AC0CD4">
        <w:rPr>
          <w:b/>
        </w:rPr>
        <w:t xml:space="preserve"> Farnborough.</w:t>
      </w:r>
      <w:r>
        <w:rPr>
          <w:b/>
        </w:rPr>
        <w:t xml:space="preserve"> (FAST and Ian Fagg)</w:t>
      </w:r>
    </w:p>
    <w:p w:rsidR="00F6298A" w:rsidRDefault="00F6298A"/>
    <w:p w:rsidR="00F6298A" w:rsidRDefault="00E701C3">
      <w:r>
        <w:rPr>
          <w:noProof/>
          <w:lang w:eastAsia="en-GB"/>
        </w:rPr>
        <w:drawing>
          <wp:inline distT="0" distB="0" distL="0" distR="0" wp14:anchorId="3688EC6F" wp14:editId="3DE32D86">
            <wp:extent cx="6067425" cy="45815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067425" cy="4581525"/>
                    </a:xfrm>
                    <a:prstGeom prst="rect">
                      <a:avLst/>
                    </a:prstGeom>
                    <a:noFill/>
                    <a:ln>
                      <a:noFill/>
                    </a:ln>
                  </pic:spPr>
                </pic:pic>
              </a:graphicData>
            </a:graphic>
          </wp:inline>
        </w:drawing>
      </w:r>
    </w:p>
    <w:p w:rsidR="00F6298A" w:rsidRDefault="00F6298A">
      <w:pPr>
        <w:rPr>
          <w:b/>
        </w:rPr>
      </w:pPr>
      <w:r>
        <w:rPr>
          <w:b/>
        </w:rPr>
        <w:t xml:space="preserve">                     </w:t>
      </w:r>
      <w:r w:rsidRPr="00AC0CD4">
        <w:rPr>
          <w:b/>
        </w:rPr>
        <w:t xml:space="preserve">RE8 Bi Plane similar to the one used by </w:t>
      </w:r>
      <w:smartTag w:uri="urn:schemas-microsoft-com:office:smarttags" w:element="place">
        <w:smartTag w:uri="urn:schemas-microsoft-com:office:smarttags" w:element="City">
          <w:r w:rsidRPr="00AC0CD4">
            <w:rPr>
              <w:b/>
            </w:rPr>
            <w:t>Frederick</w:t>
          </w:r>
        </w:smartTag>
      </w:smartTag>
      <w:r>
        <w:rPr>
          <w:b/>
        </w:rPr>
        <w:t xml:space="preserve"> with thanks to FAST and Ian Fagg.</w:t>
      </w:r>
    </w:p>
    <w:p w:rsidR="00B17743" w:rsidRDefault="00B17743"/>
    <w:p w:rsidR="00F6298A" w:rsidRPr="00440E57" w:rsidRDefault="006105D6" w:rsidP="00440E57">
      <w:pPr>
        <w:pStyle w:val="Heading1"/>
      </w:pPr>
      <w:r>
        <w:br w:type="page"/>
      </w:r>
      <w:bookmarkStart w:id="97" w:name="_Toc465841423"/>
      <w:r w:rsidR="00F6298A" w:rsidRPr="00E7355C">
        <w:rPr>
          <w:noProof/>
        </w:rPr>
        <w:t>Howell Charles</w:t>
      </w:r>
      <w:r w:rsidR="00F6298A" w:rsidRPr="00440E57">
        <w:t xml:space="preserve"> </w:t>
      </w:r>
      <w:r w:rsidR="00F6298A" w:rsidRPr="00E7355C">
        <w:rPr>
          <w:b/>
          <w:noProof/>
        </w:rPr>
        <w:t>Stephens</w:t>
      </w:r>
      <w:r w:rsidR="00F6298A" w:rsidRPr="00440E57">
        <w:rPr>
          <w:b/>
        </w:rPr>
        <w:t xml:space="preserve"> </w:t>
      </w:r>
      <w:r w:rsidR="00F6298A" w:rsidRPr="00440E57">
        <w:t>(</w:t>
      </w:r>
      <w:r w:rsidR="00F6298A" w:rsidRPr="00E7355C">
        <w:rPr>
          <w:noProof/>
        </w:rPr>
        <w:t>3266</w:t>
      </w:r>
      <w:r w:rsidR="00F6298A" w:rsidRPr="00440E57">
        <w:t>)</w:t>
      </w:r>
      <w:bookmarkEnd w:id="97"/>
    </w:p>
    <w:p w:rsidR="00F6298A" w:rsidRDefault="00F6298A" w:rsidP="0038281B">
      <w:pPr>
        <w:tabs>
          <w:tab w:val="right" w:pos="9639"/>
        </w:tabs>
      </w:pPr>
    </w:p>
    <w:p w:rsidR="00F6298A" w:rsidRPr="00405E57" w:rsidRDefault="00F6298A" w:rsidP="0038281B">
      <w:pPr>
        <w:tabs>
          <w:tab w:val="right" w:pos="9639"/>
        </w:tabs>
        <w:rPr>
          <w:color w:val="00FF00"/>
        </w:rPr>
      </w:pPr>
      <w:r>
        <w:rPr>
          <w:color w:val="00FF00"/>
        </w:rPr>
        <w:t>Vol. III Pg 22</w:t>
      </w:r>
    </w:p>
    <w:p w:rsidR="00F6298A" w:rsidRDefault="00E701C3" w:rsidP="0038281B">
      <w:pPr>
        <w:tabs>
          <w:tab w:val="right" w:pos="9639"/>
        </w:tabs>
      </w:pPr>
      <w:r>
        <w:rPr>
          <w:noProof/>
          <w:lang w:eastAsia="en-GB"/>
        </w:rPr>
        <w:drawing>
          <wp:anchor distT="0" distB="0" distL="114300" distR="114300" simplePos="0" relativeHeight="251667968" behindDoc="1" locked="0" layoutInCell="1" allowOverlap="1" wp14:anchorId="4F5652C2" wp14:editId="3DB1B797">
            <wp:simplePos x="0" y="0"/>
            <wp:positionH relativeFrom="column">
              <wp:posOffset>139700</wp:posOffset>
            </wp:positionH>
            <wp:positionV relativeFrom="paragraph">
              <wp:posOffset>127635</wp:posOffset>
            </wp:positionV>
            <wp:extent cx="1323975" cy="1209675"/>
            <wp:effectExtent l="0" t="0" r="9525" b="9525"/>
            <wp:wrapTight wrapText="bothSides">
              <wp:wrapPolygon edited="0">
                <wp:start x="0" y="0"/>
                <wp:lineTo x="0" y="21430"/>
                <wp:lineTo x="21445" y="21430"/>
                <wp:lineTo x="21445"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23975" cy="1209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944" behindDoc="1" locked="0" layoutInCell="1" allowOverlap="1" wp14:anchorId="65DCF0E6" wp14:editId="6812879C">
            <wp:simplePos x="0" y="0"/>
            <wp:positionH relativeFrom="column">
              <wp:posOffset>69850</wp:posOffset>
            </wp:positionH>
            <wp:positionV relativeFrom="paragraph">
              <wp:posOffset>127635</wp:posOffset>
            </wp:positionV>
            <wp:extent cx="1323975" cy="1209675"/>
            <wp:effectExtent l="0" t="0" r="9525" b="9525"/>
            <wp:wrapTight wrapText="bothSides">
              <wp:wrapPolygon edited="0">
                <wp:start x="0" y="0"/>
                <wp:lineTo x="0" y="21430"/>
                <wp:lineTo x="21445" y="21430"/>
                <wp:lineTo x="21445"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23975" cy="1209675"/>
                    </a:xfrm>
                    <a:prstGeom prst="rect">
                      <a:avLst/>
                    </a:prstGeom>
                    <a:noFill/>
                  </pic:spPr>
                </pic:pic>
              </a:graphicData>
            </a:graphic>
            <wp14:sizeRelH relativeFrom="page">
              <wp14:pctWidth>0</wp14:pctWidth>
            </wp14:sizeRelH>
            <wp14:sizeRelV relativeFrom="page">
              <wp14:pctHeight>0</wp14:pctHeight>
            </wp14:sizeRelV>
          </wp:anchor>
        </w:drawing>
      </w:r>
    </w:p>
    <w:p w:rsidR="00F6298A" w:rsidRDefault="00F6298A" w:rsidP="0038281B">
      <w:pPr>
        <w:tabs>
          <w:tab w:val="right" w:pos="9639"/>
        </w:tabs>
      </w:pPr>
    </w:p>
    <w:p w:rsidR="00F6298A" w:rsidRPr="00C80616" w:rsidRDefault="00F6298A" w:rsidP="00C80616">
      <w:pPr>
        <w:tabs>
          <w:tab w:val="right" w:pos="9639"/>
        </w:tabs>
        <w:rPr>
          <w:b/>
        </w:rPr>
      </w:pPr>
      <w:r w:rsidRPr="00C80616">
        <w:rPr>
          <w:b/>
        </w:rPr>
        <w:t>Extracted from  photo of "K" Company RMC June 1916</w:t>
      </w:r>
      <w:r>
        <w:rPr>
          <w:b/>
        </w:rPr>
        <w:t>.</w:t>
      </w:r>
    </w:p>
    <w:p w:rsidR="00F6298A" w:rsidRPr="00B933AB" w:rsidRDefault="00F6298A" w:rsidP="00C80616">
      <w:pPr>
        <w:tabs>
          <w:tab w:val="right" w:pos="9639"/>
        </w:tabs>
      </w:pPr>
      <w:r w:rsidRPr="00C80616">
        <w:rPr>
          <w:b/>
        </w:rPr>
        <w:t>Born:</w:t>
      </w:r>
      <w:r>
        <w:t xml:space="preserve"> </w:t>
      </w:r>
      <w:r>
        <w:rPr>
          <w:noProof/>
        </w:rPr>
        <w:t xml:space="preserve">20 April 1898 </w:t>
      </w:r>
      <w:r w:rsidRPr="00B933AB">
        <w:rPr>
          <w:noProof/>
        </w:rPr>
        <w:t>Pension Tewfik,</w:t>
      </w:r>
      <w:smartTag w:uri="urn:schemas-microsoft-com:office:smarttags" w:element="place">
        <w:smartTag w:uri="urn:schemas-microsoft-com:office:smarttags" w:element="City">
          <w:r w:rsidRPr="00B933AB">
            <w:rPr>
              <w:noProof/>
            </w:rPr>
            <w:t>Cairo</w:t>
          </w:r>
        </w:smartTag>
      </w:smartTag>
      <w:r w:rsidRPr="00B933AB">
        <w:rPr>
          <w:noProof/>
        </w:rPr>
        <w:t xml:space="preserve">. Son of William Henry Stephens a teacher at </w:t>
      </w:r>
      <w:smartTag w:uri="urn:schemas-microsoft-com:office:smarttags" w:element="PlaceName">
        <w:r w:rsidRPr="00B933AB">
          <w:rPr>
            <w:noProof/>
          </w:rPr>
          <w:t>Tewfikieh</w:t>
        </w:r>
      </w:smartTag>
      <w:r w:rsidRPr="00B933AB">
        <w:rPr>
          <w:noProof/>
        </w:rPr>
        <w:t xml:space="preserve"> </w:t>
      </w:r>
      <w:smartTag w:uri="urn:schemas-microsoft-com:office:smarttags" w:element="PlaceType">
        <w:r w:rsidRPr="00B933AB">
          <w:rPr>
            <w:noProof/>
          </w:rPr>
          <w:t>School</w:t>
        </w:r>
      </w:smartTag>
      <w:r w:rsidRPr="00B933AB">
        <w:rPr>
          <w:noProof/>
        </w:rPr>
        <w:t xml:space="preserve">, and Julie Elizabeth Howell of </w:t>
      </w:r>
      <w:smartTag w:uri="urn:schemas-microsoft-com:office:smarttags" w:element="place">
        <w:r w:rsidRPr="00B933AB">
          <w:rPr>
            <w:noProof/>
          </w:rPr>
          <w:t>Cheltenham</w:t>
        </w:r>
      </w:smartTag>
      <w:r w:rsidRPr="00B933AB">
        <w:rPr>
          <w:noProof/>
        </w:rPr>
        <w:t>.</w:t>
      </w:r>
    </w:p>
    <w:p w:rsidR="00F6298A" w:rsidRDefault="00F6298A" w:rsidP="0038281B">
      <w:pPr>
        <w:tabs>
          <w:tab w:val="right" w:pos="9639"/>
        </w:tabs>
      </w:pPr>
      <w:smartTag w:uri="urn:schemas-microsoft-com:office:smarttags" w:element="place">
        <w:smartTag w:uri="urn:schemas-microsoft-com:office:smarttags" w:element="City">
          <w:r w:rsidRPr="00B933AB">
            <w:t>Bedford</w:t>
          </w:r>
        </w:smartTag>
      </w:smartTag>
      <w:r w:rsidRPr="00B933AB">
        <w:t xml:space="preserve"> Gramm</w:t>
      </w:r>
      <w:r>
        <w:t>a</w:t>
      </w:r>
      <w:r w:rsidRPr="00B933AB">
        <w:t>r 1907 – 10.</w:t>
      </w:r>
    </w:p>
    <w:p w:rsidR="00F6298A" w:rsidRPr="00B933AB" w:rsidRDefault="00F6298A" w:rsidP="0038281B">
      <w:pPr>
        <w:tabs>
          <w:tab w:val="right" w:pos="9639"/>
        </w:tabs>
      </w:pPr>
      <w:r w:rsidRPr="00B933AB">
        <w:t>Lycee Francais (</w:t>
      </w:r>
      <w:smartTag w:uri="urn:schemas-microsoft-com:office:smarttags" w:element="place">
        <w:smartTag w:uri="urn:schemas-microsoft-com:office:smarttags" w:element="country-region">
          <w:r w:rsidRPr="00B933AB">
            <w:t>Egypt</w:t>
          </w:r>
        </w:smartTag>
      </w:smartTag>
      <w:r w:rsidRPr="00B933AB">
        <w:t>) 1910 - 12.</w:t>
      </w:r>
    </w:p>
    <w:p w:rsidR="00F6298A" w:rsidRPr="00B933AB" w:rsidRDefault="00F6298A" w:rsidP="0038281B">
      <w:pPr>
        <w:tabs>
          <w:tab w:val="right" w:pos="9639"/>
        </w:tabs>
        <w:rPr>
          <w:noProof/>
        </w:rPr>
      </w:pPr>
      <w:r w:rsidRPr="00C80616">
        <w:rPr>
          <w:b/>
        </w:rPr>
        <w:t>Joined</w:t>
      </w:r>
      <w:r w:rsidRPr="00B933AB">
        <w:t xml:space="preserve"> </w:t>
      </w:r>
      <w:smartTag w:uri="urn:schemas-microsoft-com:office:smarttags" w:element="place">
        <w:smartTag w:uri="urn:schemas-microsoft-com:office:smarttags" w:element="PlaceName">
          <w:r w:rsidRPr="00B933AB">
            <w:t>Elizabeth</w:t>
          </w:r>
        </w:smartTag>
        <w:r w:rsidRPr="00B933AB">
          <w:t xml:space="preserve"> </w:t>
        </w:r>
        <w:smartTag w:uri="urn:schemas-microsoft-com:office:smarttags" w:element="PlaceName">
          <w:r w:rsidRPr="00B933AB">
            <w:t>College</w:t>
          </w:r>
        </w:smartTag>
      </w:smartTag>
      <w:r w:rsidRPr="00B933AB">
        <w:t xml:space="preserve"> in </w:t>
      </w:r>
      <w:r w:rsidRPr="00B933AB">
        <w:rPr>
          <w:noProof/>
        </w:rPr>
        <w:t>1912</w:t>
      </w:r>
      <w:r w:rsidRPr="00B933AB">
        <w:t xml:space="preserve"> and left in </w:t>
      </w:r>
      <w:r w:rsidRPr="00B933AB">
        <w:rPr>
          <w:noProof/>
        </w:rPr>
        <w:t>1915</w:t>
      </w:r>
    </w:p>
    <w:p w:rsidR="00F6298A" w:rsidRPr="00B933AB" w:rsidRDefault="00F6298A" w:rsidP="0038281B">
      <w:pPr>
        <w:tabs>
          <w:tab w:val="right" w:pos="9639"/>
        </w:tabs>
        <w:rPr>
          <w:noProof/>
        </w:rPr>
      </w:pPr>
    </w:p>
    <w:p w:rsidR="00F6298A" w:rsidRPr="00B933AB" w:rsidRDefault="00F6298A" w:rsidP="0038281B">
      <w:pPr>
        <w:tabs>
          <w:tab w:val="right" w:pos="9639"/>
        </w:tabs>
        <w:rPr>
          <w:noProof/>
        </w:rPr>
      </w:pPr>
      <w:r w:rsidRPr="00B933AB">
        <w:rPr>
          <w:noProof/>
        </w:rPr>
        <w:t xml:space="preserve">Cadet at RMC </w:t>
      </w:r>
      <w:smartTag w:uri="urn:schemas-microsoft-com:office:smarttags" w:element="place">
        <w:r w:rsidRPr="00B933AB">
          <w:rPr>
            <w:noProof/>
          </w:rPr>
          <w:t>Sandhurst</w:t>
        </w:r>
      </w:smartTag>
      <w:r w:rsidRPr="00B933AB">
        <w:rPr>
          <w:noProof/>
        </w:rPr>
        <w:t xml:space="preserve"> 26 Nov 1915.</w:t>
      </w:r>
    </w:p>
    <w:p w:rsidR="00F6298A" w:rsidRPr="00B933AB" w:rsidRDefault="00F6298A" w:rsidP="0038281B">
      <w:pPr>
        <w:tabs>
          <w:tab w:val="right" w:pos="9639"/>
        </w:tabs>
        <w:rPr>
          <w:noProof/>
        </w:rPr>
      </w:pPr>
      <w:r w:rsidRPr="00B933AB">
        <w:rPr>
          <w:noProof/>
        </w:rPr>
        <w:t>Joined 1</w:t>
      </w:r>
      <w:r w:rsidRPr="00B933AB">
        <w:rPr>
          <w:noProof/>
          <w:vertAlign w:val="superscript"/>
        </w:rPr>
        <w:t>st</w:t>
      </w:r>
      <w:r w:rsidRPr="00B933AB">
        <w:rPr>
          <w:noProof/>
        </w:rPr>
        <w:t xml:space="preserve"> Bn. “A” Coy, Worcester Regt</w:t>
      </w:r>
      <w:r>
        <w:rPr>
          <w:noProof/>
        </w:rPr>
        <w:t>. as a second Lieut.</w:t>
      </w:r>
      <w:r w:rsidRPr="00B933AB">
        <w:rPr>
          <w:noProof/>
        </w:rPr>
        <w:t xml:space="preserve"> stationed in </w:t>
      </w:r>
      <w:smartTag w:uri="urn:schemas-microsoft-com:office:smarttags" w:element="place">
        <w:smartTag w:uri="urn:schemas-microsoft-com:office:smarttags" w:element="City">
          <w:r w:rsidRPr="00B933AB">
            <w:rPr>
              <w:noProof/>
            </w:rPr>
            <w:t>Cairo</w:t>
          </w:r>
        </w:smartTag>
      </w:smartTag>
      <w:r w:rsidRPr="00B933AB">
        <w:rPr>
          <w:noProof/>
        </w:rPr>
        <w:t xml:space="preserve"> Aug 191</w:t>
      </w:r>
      <w:r>
        <w:rPr>
          <w:noProof/>
        </w:rPr>
        <w:t>6.</w:t>
      </w:r>
    </w:p>
    <w:p w:rsidR="00F6298A" w:rsidRPr="00B933AB" w:rsidRDefault="00F6298A" w:rsidP="0038281B">
      <w:pPr>
        <w:tabs>
          <w:tab w:val="right" w:pos="9639"/>
        </w:tabs>
      </w:pPr>
      <w:r w:rsidRPr="00B933AB">
        <w:t xml:space="preserve">Returned to </w:t>
      </w:r>
      <w:smartTag w:uri="urn:schemas-microsoft-com:office:smarttags" w:element="country-region">
        <w:r w:rsidRPr="00B933AB">
          <w:t>England</w:t>
        </w:r>
      </w:smartTag>
      <w:r w:rsidRPr="00B933AB">
        <w:t xml:space="preserve"> Sept/ Oct 1914 to </w:t>
      </w:r>
      <w:smartTag w:uri="urn:schemas-microsoft-com:office:smarttags" w:element="PlaceName">
        <w:r w:rsidRPr="00B933AB">
          <w:t>Hursley</w:t>
        </w:r>
      </w:smartTag>
      <w:r w:rsidRPr="00B933AB">
        <w:t xml:space="preserve"> </w:t>
      </w:r>
      <w:smartTag w:uri="urn:schemas-microsoft-com:office:smarttags" w:element="PlaceType">
        <w:r w:rsidRPr="00B933AB">
          <w:t>Park</w:t>
        </w:r>
      </w:smartTag>
      <w:r w:rsidRPr="00B933AB">
        <w:t xml:space="preserve">, </w:t>
      </w:r>
      <w:smartTag w:uri="urn:schemas-microsoft-com:office:smarttags" w:element="place">
        <w:smartTag w:uri="urn:schemas-microsoft-com:office:smarttags" w:element="City">
          <w:r w:rsidRPr="00B933AB">
            <w:t>Winchester</w:t>
          </w:r>
        </w:smartTag>
      </w:smartTag>
      <w:r w:rsidRPr="00B933AB">
        <w:t>.</w:t>
      </w:r>
    </w:p>
    <w:p w:rsidR="00F6298A" w:rsidRPr="00B933AB" w:rsidRDefault="00F6298A" w:rsidP="0038281B">
      <w:pPr>
        <w:tabs>
          <w:tab w:val="right" w:pos="9639"/>
        </w:tabs>
      </w:pPr>
      <w:r w:rsidRPr="00B933AB">
        <w:t>In November mobilised and sent to Le Harvre.</w:t>
      </w:r>
    </w:p>
    <w:p w:rsidR="00F6298A" w:rsidRPr="00B933AB" w:rsidRDefault="00F6298A" w:rsidP="00866604">
      <w:pPr>
        <w:spacing w:before="240"/>
        <w:rPr>
          <w:b/>
        </w:rPr>
      </w:pPr>
      <w:r w:rsidRPr="00B933AB">
        <w:rPr>
          <w:b/>
        </w:rPr>
        <w:t>War Service</w:t>
      </w:r>
    </w:p>
    <w:p w:rsidR="00F6298A" w:rsidRPr="00B933AB" w:rsidRDefault="00F6298A" w:rsidP="00EF212A">
      <w:pPr>
        <w:tabs>
          <w:tab w:val="right" w:pos="9639"/>
        </w:tabs>
        <w:rPr>
          <w:noProof/>
        </w:rPr>
      </w:pPr>
      <w:r w:rsidRPr="00B933AB">
        <w:rPr>
          <w:noProof/>
        </w:rPr>
        <w:t>In the Battle of Neuve Chapelle  half the strength was lost due to frost bite.</w:t>
      </w:r>
    </w:p>
    <w:p w:rsidR="00F6298A" w:rsidRPr="00B933AB" w:rsidRDefault="00F6298A" w:rsidP="00EF212A">
      <w:pPr>
        <w:tabs>
          <w:tab w:val="right" w:pos="9639"/>
        </w:tabs>
        <w:rPr>
          <w:noProof/>
        </w:rPr>
      </w:pPr>
      <w:r w:rsidRPr="00B933AB">
        <w:rPr>
          <w:noProof/>
        </w:rPr>
        <w:t>Oct. 1915 moved from 24 Bde. To 23</w:t>
      </w:r>
      <w:r w:rsidRPr="00B933AB">
        <w:rPr>
          <w:noProof/>
          <w:vertAlign w:val="superscript"/>
        </w:rPr>
        <w:t>rd</w:t>
      </w:r>
      <w:r w:rsidRPr="00B933AB">
        <w:rPr>
          <w:noProof/>
        </w:rPr>
        <w:t xml:space="preserve">. Division. </w:t>
      </w:r>
      <w:smartTag w:uri="urn:schemas-microsoft-com:office:smarttags" w:element="place">
        <w:smartTag w:uri="urn:schemas-microsoft-com:office:smarttags" w:element="City">
          <w:r w:rsidRPr="00B933AB">
            <w:rPr>
              <w:noProof/>
            </w:rPr>
            <w:t>Battle</w:t>
          </w:r>
        </w:smartTag>
      </w:smartTag>
      <w:r w:rsidRPr="00B933AB">
        <w:rPr>
          <w:noProof/>
        </w:rPr>
        <w:t xml:space="preserve"> of Aubers Ridge. Helped support French 17</w:t>
      </w:r>
      <w:r w:rsidRPr="00B933AB">
        <w:rPr>
          <w:noProof/>
          <w:vertAlign w:val="superscript"/>
        </w:rPr>
        <w:t>th</w:t>
      </w:r>
      <w:r w:rsidRPr="00B933AB">
        <w:rPr>
          <w:noProof/>
        </w:rPr>
        <w:t xml:space="preserve"> Div at Carency – attack on Contal Maison. 15 July 1916 24 Bde to 8</w:t>
      </w:r>
      <w:r w:rsidRPr="00B933AB">
        <w:rPr>
          <w:noProof/>
          <w:vertAlign w:val="superscript"/>
        </w:rPr>
        <w:t>th</w:t>
      </w:r>
      <w:r w:rsidRPr="00B933AB">
        <w:rPr>
          <w:noProof/>
        </w:rPr>
        <w:t xml:space="preserve"> Division trenches of Cuinchy Front at </w:t>
      </w:r>
      <w:smartTag w:uri="urn:schemas-microsoft-com:office:smarttags" w:element="place">
        <w:r w:rsidRPr="00B933AB">
          <w:rPr>
            <w:noProof/>
          </w:rPr>
          <w:t>Somme</w:t>
        </w:r>
      </w:smartTag>
      <w:r w:rsidRPr="00B933AB">
        <w:rPr>
          <w:noProof/>
        </w:rPr>
        <w:t>.</w:t>
      </w:r>
    </w:p>
    <w:p w:rsidR="00F6298A" w:rsidRPr="00B933AB" w:rsidRDefault="00F6298A" w:rsidP="00EC30B6">
      <w:r w:rsidRPr="00B933AB">
        <w:rPr>
          <w:noProof/>
        </w:rPr>
        <w:t>Gazetted 18</w:t>
      </w:r>
      <w:r w:rsidRPr="00B933AB">
        <w:rPr>
          <w:noProof/>
          <w:vertAlign w:val="superscript"/>
        </w:rPr>
        <w:t>th</w:t>
      </w:r>
      <w:r w:rsidRPr="00B933AB">
        <w:rPr>
          <w:noProof/>
        </w:rPr>
        <w:t xml:space="preserve"> July 1916, 2nd Lieutenant</w:t>
      </w:r>
      <w:r w:rsidRPr="00B933AB">
        <w:t xml:space="preserve"> in the </w:t>
      </w:r>
      <w:r w:rsidRPr="00B933AB">
        <w:rPr>
          <w:noProof/>
        </w:rPr>
        <w:t>Worcestershire Regiment</w:t>
      </w:r>
    </w:p>
    <w:p w:rsidR="00F6298A" w:rsidRPr="00B933AB" w:rsidRDefault="00F6298A" w:rsidP="00EF212A">
      <w:pPr>
        <w:tabs>
          <w:tab w:val="right" w:pos="9639"/>
        </w:tabs>
        <w:rPr>
          <w:noProof/>
        </w:rPr>
      </w:pPr>
      <w:r w:rsidRPr="00B933AB">
        <w:rPr>
          <w:noProof/>
        </w:rPr>
        <w:t>1917 German retreat to Hindenburg line – Langemarcke – 3</w:t>
      </w:r>
      <w:r w:rsidRPr="00B933AB">
        <w:rPr>
          <w:noProof/>
          <w:vertAlign w:val="superscript"/>
        </w:rPr>
        <w:t>rd</w:t>
      </w:r>
      <w:r w:rsidRPr="00B933AB">
        <w:rPr>
          <w:noProof/>
        </w:rPr>
        <w:t xml:space="preserve"> Battle of Ypres.</w:t>
      </w:r>
    </w:p>
    <w:p w:rsidR="00F6298A" w:rsidRDefault="00F6298A" w:rsidP="0038281B">
      <w:pPr>
        <w:tabs>
          <w:tab w:val="right" w:pos="9639"/>
        </w:tabs>
      </w:pPr>
    </w:p>
    <w:p w:rsidR="00F6298A" w:rsidRDefault="00F6298A" w:rsidP="0038281B">
      <w:pPr>
        <w:tabs>
          <w:tab w:val="right" w:pos="9639"/>
        </w:tabs>
      </w:pPr>
      <w:r w:rsidRPr="00C80616">
        <w:rPr>
          <w:b/>
        </w:rPr>
        <w:t>Died:</w:t>
      </w:r>
      <w:r w:rsidRPr="00B933AB">
        <w:t xml:space="preserve"> </w:t>
      </w:r>
      <w:r w:rsidRPr="00B933AB">
        <w:rPr>
          <w:noProof/>
        </w:rPr>
        <w:t>31 July 1917</w:t>
      </w:r>
      <w:r w:rsidRPr="00B933AB">
        <w:t xml:space="preserve"> KIA , or died from wounds at </w:t>
      </w:r>
      <w:r w:rsidRPr="00B933AB">
        <w:rPr>
          <w:noProof/>
        </w:rPr>
        <w:t xml:space="preserve">Battle of Pilken, </w:t>
      </w:r>
      <w:r w:rsidRPr="00B933AB">
        <w:t xml:space="preserve">aged </w:t>
      </w:r>
      <w:r w:rsidRPr="00B933AB">
        <w:rPr>
          <w:noProof/>
        </w:rPr>
        <w:t>19</w:t>
      </w:r>
      <w:r>
        <w:br/>
      </w:r>
    </w:p>
    <w:p w:rsidR="00F6298A" w:rsidRPr="00C80616" w:rsidRDefault="00F6298A" w:rsidP="0038281B">
      <w:pPr>
        <w:tabs>
          <w:tab w:val="right" w:pos="9639"/>
        </w:tabs>
        <w:rPr>
          <w:b/>
        </w:rPr>
      </w:pPr>
      <w:r w:rsidRPr="00C80616">
        <w:rPr>
          <w:b/>
        </w:rPr>
        <w:t>Decorations</w:t>
      </w:r>
      <w:r>
        <w:rPr>
          <w:b/>
        </w:rPr>
        <w:t>:</w:t>
      </w:r>
    </w:p>
    <w:p w:rsidR="00F6298A" w:rsidRDefault="00F6298A" w:rsidP="0038281B">
      <w:pPr>
        <w:tabs>
          <w:tab w:val="right" w:pos="9639"/>
        </w:tabs>
      </w:pPr>
    </w:p>
    <w:p w:rsidR="00F6298A" w:rsidRPr="00C80616" w:rsidRDefault="00F6298A" w:rsidP="0038281B">
      <w:pPr>
        <w:tabs>
          <w:tab w:val="right" w:pos="9639"/>
        </w:tabs>
        <w:rPr>
          <w:b/>
        </w:rPr>
      </w:pPr>
      <w:r w:rsidRPr="00C80616">
        <w:rPr>
          <w:b/>
        </w:rPr>
        <w:t>Memorials:</w:t>
      </w:r>
    </w:p>
    <w:p w:rsidR="00F6298A" w:rsidRDefault="00F6298A" w:rsidP="0038281B">
      <w:pPr>
        <w:pStyle w:val="ListParagraph"/>
        <w:numPr>
          <w:ilvl w:val="0"/>
          <w:numId w:val="2"/>
        </w:numPr>
        <w:spacing w:after="0"/>
      </w:pPr>
      <w:r>
        <w:t>College Hall</w:t>
      </w:r>
    </w:p>
    <w:p w:rsidR="00F6298A" w:rsidRPr="00C80616" w:rsidRDefault="00F6298A" w:rsidP="0038281B">
      <w:pPr>
        <w:pStyle w:val="ListParagraph"/>
        <w:numPr>
          <w:ilvl w:val="0"/>
          <w:numId w:val="2"/>
        </w:numPr>
        <w:spacing w:after="0"/>
        <w:rPr>
          <w:b/>
        </w:rPr>
      </w:pPr>
      <w:smartTag w:uri="urn:schemas-microsoft-com:office:smarttags" w:element="place">
        <w:r>
          <w:rPr>
            <w:noProof/>
          </w:rPr>
          <w:t>Ypres</w:t>
        </w:r>
      </w:smartTag>
      <w:r>
        <w:rPr>
          <w:noProof/>
        </w:rPr>
        <w:t xml:space="preserve"> (Menin Gate) Memorial </w:t>
      </w:r>
      <w:r w:rsidRPr="00C80616">
        <w:rPr>
          <w:noProof/>
        </w:rPr>
        <w:t>Panel 34</w:t>
      </w:r>
    </w:p>
    <w:p w:rsidR="00F6298A" w:rsidRPr="00C80616" w:rsidRDefault="00F6298A" w:rsidP="0038281B">
      <w:pPr>
        <w:pStyle w:val="ListParagraph"/>
        <w:numPr>
          <w:ilvl w:val="0"/>
          <w:numId w:val="2"/>
        </w:numPr>
        <w:spacing w:after="0"/>
        <w:rPr>
          <w:b/>
        </w:rPr>
      </w:pPr>
      <w:r w:rsidRPr="00C80616">
        <w:rPr>
          <w:noProof/>
        </w:rPr>
        <w:t>CI Roll of Honour</w:t>
      </w:r>
    </w:p>
    <w:p w:rsidR="00F6298A" w:rsidRPr="00C80616" w:rsidRDefault="00F6298A" w:rsidP="0038281B">
      <w:pPr>
        <w:pStyle w:val="ListParagraph"/>
        <w:numPr>
          <w:ilvl w:val="0"/>
          <w:numId w:val="2"/>
        </w:numPr>
        <w:spacing w:after="0"/>
        <w:rPr>
          <w:b/>
        </w:rPr>
      </w:pPr>
      <w:smartTag w:uri="urn:schemas-microsoft-com:office:smarttags" w:element="place">
        <w:r w:rsidRPr="00C80616">
          <w:rPr>
            <w:noProof/>
          </w:rPr>
          <w:t>Cheltenham</w:t>
        </w:r>
      </w:smartTag>
      <w:r w:rsidRPr="00C80616">
        <w:rPr>
          <w:noProof/>
        </w:rPr>
        <w:t xml:space="preserve"> Cemetary Commemorations.</w:t>
      </w:r>
    </w:p>
    <w:p w:rsidR="00F6298A" w:rsidRDefault="00F6298A" w:rsidP="00866604">
      <w:pPr>
        <w:pStyle w:val="ListParagraph"/>
        <w:spacing w:after="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F6298A" w:rsidRPr="00852E9E" w:rsidTr="00852E9E">
        <w:tc>
          <w:tcPr>
            <w:tcW w:w="9854" w:type="dxa"/>
          </w:tcPr>
          <w:p w:rsidR="00F6298A" w:rsidRPr="00852E9E" w:rsidRDefault="00F6298A" w:rsidP="00852E9E">
            <w:pPr>
              <w:spacing w:after="0"/>
              <w:rPr>
                <w:b/>
              </w:rPr>
            </w:pPr>
            <w:r w:rsidRPr="00852E9E">
              <w:rPr>
                <w:b/>
              </w:rPr>
              <w:t>Notes</w:t>
            </w:r>
          </w:p>
          <w:p w:rsidR="00F6298A" w:rsidRPr="00AF5912" w:rsidRDefault="00F6298A" w:rsidP="00852E9E">
            <w:pPr>
              <w:spacing w:after="0"/>
              <w:rPr>
                <w:color w:val="FF0000"/>
              </w:rPr>
            </w:pPr>
            <w:r w:rsidRPr="00852E9E">
              <w:rPr>
                <w:noProof/>
              </w:rPr>
              <w:t>Not in Register List. Vol 3 of Register</w:t>
            </w:r>
            <w:r>
              <w:rPr>
                <w:noProof/>
              </w:rPr>
              <w:t xml:space="preserve"> </w:t>
            </w:r>
            <w:r>
              <w:rPr>
                <w:noProof/>
                <w:color w:val="FF0000"/>
              </w:rPr>
              <w:t>All facts need checking. Brother Robin 19 in 1917. Blown up or hit by shell fragment or buried by explosion. Was seen going to Medical Station. Dates wrong</w:t>
            </w:r>
          </w:p>
        </w:tc>
      </w:tr>
    </w:tbl>
    <w:p w:rsidR="00F6298A" w:rsidRPr="00440E57" w:rsidRDefault="006105D6" w:rsidP="00440E57">
      <w:pPr>
        <w:pStyle w:val="Heading1"/>
      </w:pPr>
      <w:r>
        <w:br w:type="page"/>
      </w:r>
      <w:bookmarkStart w:id="98" w:name="_Toc465841424"/>
      <w:r w:rsidR="00F6298A" w:rsidRPr="00E7355C">
        <w:rPr>
          <w:noProof/>
        </w:rPr>
        <w:t>Antonio</w:t>
      </w:r>
      <w:r w:rsidR="00F6298A">
        <w:rPr>
          <w:noProof/>
        </w:rPr>
        <w:t xml:space="preserve"> (Anthony) </w:t>
      </w:r>
      <w:r w:rsidR="00F6298A">
        <w:rPr>
          <w:noProof/>
          <w:color w:val="FF0000"/>
        </w:rPr>
        <w:t>Rodovask Hodgson -</w:t>
      </w:r>
      <w:r w:rsidR="00F6298A" w:rsidRPr="00440E57">
        <w:t xml:space="preserve"> </w:t>
      </w:r>
      <w:r w:rsidR="00F6298A" w:rsidRPr="00E7355C">
        <w:rPr>
          <w:b/>
          <w:noProof/>
        </w:rPr>
        <w:t>Stevens</w:t>
      </w:r>
      <w:r w:rsidR="00F6298A" w:rsidRPr="00440E57">
        <w:rPr>
          <w:b/>
        </w:rPr>
        <w:t xml:space="preserve"> </w:t>
      </w:r>
      <w:r w:rsidR="00F6298A" w:rsidRPr="00440E57">
        <w:t>(</w:t>
      </w:r>
      <w:r w:rsidR="00F6298A" w:rsidRPr="00E7355C">
        <w:rPr>
          <w:noProof/>
        </w:rPr>
        <w:t>2660</w:t>
      </w:r>
      <w:r w:rsidR="00F6298A" w:rsidRPr="00440E57">
        <w:t>)</w:t>
      </w:r>
      <w:r w:rsidR="00F6298A">
        <w:t>FRGS,MIME,MSE</w:t>
      </w:r>
      <w:bookmarkEnd w:id="98"/>
    </w:p>
    <w:p w:rsidR="00F6298A" w:rsidRPr="00B30CE6" w:rsidRDefault="00F6298A" w:rsidP="0038281B">
      <w:pPr>
        <w:tabs>
          <w:tab w:val="right" w:pos="9639"/>
        </w:tabs>
        <w:rPr>
          <w:lang w:val="pt-PT"/>
        </w:rPr>
      </w:pPr>
      <w:r>
        <w:t xml:space="preserve">                                                </w:t>
      </w:r>
      <w:r w:rsidRPr="00B30CE6">
        <w:rPr>
          <w:lang w:val="pt-PT"/>
        </w:rPr>
        <w:t>Service No. 12046</w:t>
      </w:r>
    </w:p>
    <w:p w:rsidR="00F6298A" w:rsidRPr="00B30CE6" w:rsidRDefault="00F6298A" w:rsidP="0038281B">
      <w:pPr>
        <w:tabs>
          <w:tab w:val="right" w:pos="9639"/>
        </w:tabs>
        <w:rPr>
          <w:color w:val="00FF00"/>
          <w:lang w:val="pt-PT"/>
        </w:rPr>
      </w:pPr>
      <w:r w:rsidRPr="00B30CE6">
        <w:rPr>
          <w:color w:val="00FF00"/>
          <w:lang w:val="pt-PT"/>
        </w:rPr>
        <w:t>Vol. III Pg ???</w:t>
      </w:r>
    </w:p>
    <w:p w:rsidR="00F6298A" w:rsidRPr="00EE4329" w:rsidRDefault="00F6298A" w:rsidP="0038281B">
      <w:pPr>
        <w:tabs>
          <w:tab w:val="right" w:pos="9639"/>
        </w:tabs>
      </w:pPr>
      <w:r w:rsidRPr="00EE4329">
        <w:rPr>
          <w:b/>
        </w:rPr>
        <w:t>Born:</w:t>
      </w:r>
      <w:r>
        <w:t xml:space="preserve"> </w:t>
      </w:r>
      <w:r>
        <w:rPr>
          <w:noProof/>
        </w:rPr>
        <w:t>29 September 1880</w:t>
      </w:r>
      <w:r>
        <w:rPr>
          <w:noProof/>
          <w:color w:val="FF0000"/>
        </w:rPr>
        <w:t xml:space="preserve"> </w:t>
      </w:r>
      <w:r w:rsidRPr="00EE4329">
        <w:rPr>
          <w:noProof/>
        </w:rPr>
        <w:t xml:space="preserve">Rio de Janiero. Son of Mrs. M H Stevens of Arwright Mansions, </w:t>
      </w:r>
      <w:smartTag w:uri="urn:schemas-microsoft-com:office:smarttags" w:element="Street">
        <w:smartTag w:uri="urn:schemas-microsoft-com:office:smarttags" w:element="address">
          <w:smartTag w:uri="urn:schemas-microsoft-com:office:smarttags" w:element="place">
            <w:r w:rsidRPr="00EE4329">
              <w:rPr>
                <w:noProof/>
              </w:rPr>
              <w:t>Finchley Rd.</w:t>
            </w:r>
          </w:smartTag>
        </w:smartTag>
      </w:smartTag>
      <w:r w:rsidRPr="00EE4329">
        <w:tab/>
      </w:r>
    </w:p>
    <w:p w:rsidR="00F6298A" w:rsidRPr="00EE4329" w:rsidRDefault="00F6298A" w:rsidP="0038281B">
      <w:pPr>
        <w:tabs>
          <w:tab w:val="right" w:pos="9639"/>
        </w:tabs>
      </w:pPr>
    </w:p>
    <w:p w:rsidR="00F6298A" w:rsidRPr="00EE4329" w:rsidRDefault="00F6298A" w:rsidP="0038281B">
      <w:pPr>
        <w:tabs>
          <w:tab w:val="right" w:pos="9639"/>
        </w:tabs>
      </w:pPr>
      <w:smartTag w:uri="urn:schemas-microsoft-com:office:smarttags" w:element="place">
        <w:smartTag w:uri="urn:schemas-microsoft-com:office:smarttags" w:element="PlaceName">
          <w:r w:rsidRPr="00EE4329">
            <w:t>German</w:t>
          </w:r>
        </w:smartTag>
        <w:r w:rsidRPr="00EE4329">
          <w:t xml:space="preserve"> </w:t>
        </w:r>
        <w:smartTag w:uri="urn:schemas-microsoft-com:office:smarttags" w:element="PlaceType">
          <w:r w:rsidRPr="00EE4329">
            <w:t>College</w:t>
          </w:r>
        </w:smartTag>
      </w:smartTag>
      <w:r w:rsidRPr="00EE4329">
        <w:t xml:space="preserve"> in Rio de Janiero.</w:t>
      </w:r>
    </w:p>
    <w:p w:rsidR="00F6298A" w:rsidRDefault="00F6298A" w:rsidP="0038281B">
      <w:pPr>
        <w:tabs>
          <w:tab w:val="right" w:pos="9639"/>
        </w:tabs>
        <w:rPr>
          <w:noProof/>
        </w:rPr>
      </w:pPr>
      <w:r w:rsidRPr="00EE4329">
        <w:rPr>
          <w:b/>
        </w:rPr>
        <w:t>Joined</w:t>
      </w:r>
      <w:r>
        <w:t xml:space="preserve">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1891</w:t>
      </w:r>
      <w:r>
        <w:t xml:space="preserve"> and left in </w:t>
      </w:r>
      <w:r>
        <w:rPr>
          <w:noProof/>
        </w:rPr>
        <w:t>1896.</w:t>
      </w:r>
    </w:p>
    <w:p w:rsidR="00F6298A" w:rsidRPr="00EE4329" w:rsidRDefault="00F6298A" w:rsidP="0038281B">
      <w:pPr>
        <w:tabs>
          <w:tab w:val="right" w:pos="9639"/>
        </w:tabs>
        <w:rPr>
          <w:noProof/>
        </w:rPr>
      </w:pPr>
      <w:r w:rsidRPr="00EE4329">
        <w:rPr>
          <w:noProof/>
        </w:rPr>
        <w:t>Played Cricket 1896 – 97</w:t>
      </w:r>
    </w:p>
    <w:p w:rsidR="00F6298A" w:rsidRDefault="00F6298A" w:rsidP="0038281B">
      <w:pPr>
        <w:tabs>
          <w:tab w:val="right" w:pos="9639"/>
        </w:tabs>
        <w:rPr>
          <w:noProof/>
        </w:rPr>
      </w:pPr>
    </w:p>
    <w:p w:rsidR="00F6298A" w:rsidRPr="00EE4329" w:rsidRDefault="00F6298A" w:rsidP="0038281B">
      <w:pPr>
        <w:tabs>
          <w:tab w:val="right" w:pos="9639"/>
        </w:tabs>
        <w:rPr>
          <w:noProof/>
        </w:rPr>
      </w:pPr>
      <w:r w:rsidRPr="00EE4329">
        <w:rPr>
          <w:noProof/>
        </w:rPr>
        <w:t xml:space="preserve">Four years in the </w:t>
      </w:r>
      <w:smartTag w:uri="urn:schemas-microsoft-com:office:smarttags" w:element="place">
        <w:smartTag w:uri="urn:schemas-microsoft-com:office:smarttags" w:element="City">
          <w:r w:rsidRPr="00EE4329">
            <w:rPr>
              <w:noProof/>
            </w:rPr>
            <w:t>London</w:t>
          </w:r>
        </w:smartTag>
      </w:smartTag>
      <w:r w:rsidRPr="00EE4329">
        <w:rPr>
          <w:noProof/>
        </w:rPr>
        <w:t xml:space="preserve"> and River Plate Bank</w:t>
      </w:r>
      <w:r>
        <w:rPr>
          <w:noProof/>
        </w:rPr>
        <w:t>.</w:t>
      </w:r>
    </w:p>
    <w:p w:rsidR="00F6298A" w:rsidRDefault="00F6298A" w:rsidP="006950AD">
      <w:pPr>
        <w:tabs>
          <w:tab w:val="right" w:pos="9639"/>
        </w:tabs>
      </w:pPr>
      <w:r w:rsidRPr="00EE4329">
        <w:rPr>
          <w:noProof/>
        </w:rPr>
        <w:t xml:space="preserve">Took up engineering in the </w:t>
      </w:r>
      <w:smartTag w:uri="urn:schemas-microsoft-com:office:smarttags" w:element="place">
        <w:smartTag w:uri="urn:schemas-microsoft-com:office:smarttags" w:element="PlaceType">
          <w:r w:rsidRPr="00EE4329">
            <w:rPr>
              <w:noProof/>
            </w:rPr>
            <w:t>Institute</w:t>
          </w:r>
        </w:smartTag>
        <w:r w:rsidRPr="00EE4329">
          <w:rPr>
            <w:noProof/>
          </w:rPr>
          <w:t xml:space="preserve"> of </w:t>
        </w:r>
        <w:smartTag w:uri="urn:schemas-microsoft-com:office:smarttags" w:element="PlaceName">
          <w:r w:rsidRPr="00EE4329">
            <w:rPr>
              <w:noProof/>
            </w:rPr>
            <w:t>Civil Engineers</w:t>
          </w:r>
        </w:smartTag>
      </w:smartTag>
      <w:r w:rsidRPr="00EE4329">
        <w:rPr>
          <w:noProof/>
        </w:rPr>
        <w:t xml:space="preserve"> </w:t>
      </w:r>
      <w:r w:rsidRPr="00926390">
        <w:rPr>
          <w:noProof/>
        </w:rPr>
        <w:t>in 1902  FRGS, MIME, MSE.</w:t>
      </w:r>
      <w:r w:rsidRPr="00926390">
        <w:br/>
      </w:r>
    </w:p>
    <w:p w:rsidR="00F6298A" w:rsidRDefault="00F6298A" w:rsidP="006950AD">
      <w:pPr>
        <w:tabs>
          <w:tab w:val="right" w:pos="9639"/>
        </w:tabs>
        <w:rPr>
          <w:b/>
        </w:rPr>
      </w:pPr>
      <w:r w:rsidRPr="0053564D">
        <w:rPr>
          <w:b/>
        </w:rPr>
        <w:t>War Service</w:t>
      </w:r>
    </w:p>
    <w:p w:rsidR="00F6298A" w:rsidRPr="00EE4329" w:rsidRDefault="00F6298A" w:rsidP="00AA0CBC">
      <w:pPr>
        <w:rPr>
          <w:noProof/>
        </w:rPr>
      </w:pPr>
      <w:r>
        <w:t xml:space="preserve">In the </w:t>
      </w:r>
      <w:smartTag w:uri="urn:schemas-microsoft-com:office:smarttags" w:element="place">
        <w:smartTag w:uri="urn:schemas-microsoft-com:office:smarttags" w:element="country-region">
          <w:r>
            <w:rPr>
              <w:noProof/>
            </w:rPr>
            <w:t>New Zealand</w:t>
          </w:r>
        </w:smartTag>
      </w:smartTag>
      <w:r>
        <w:rPr>
          <w:noProof/>
        </w:rPr>
        <w:t xml:space="preserve"> </w:t>
      </w:r>
      <w:r w:rsidRPr="00EE4329">
        <w:rPr>
          <w:noProof/>
        </w:rPr>
        <w:t>Contingent In service for 2years and 364 days (9.1.16 – 7.1.19) in training at Trentham.</w:t>
      </w:r>
    </w:p>
    <w:p w:rsidR="00F6298A" w:rsidRPr="00EE4329" w:rsidRDefault="00F6298A" w:rsidP="00AA0CBC">
      <w:r w:rsidRPr="00EE4329">
        <w:rPr>
          <w:noProof/>
        </w:rPr>
        <w:t>Three penalties for over staying leave and drinking in Camp.</w:t>
      </w:r>
    </w:p>
    <w:p w:rsidR="00F6298A" w:rsidRPr="0094249E" w:rsidRDefault="00F6298A" w:rsidP="0038281B">
      <w:pPr>
        <w:tabs>
          <w:tab w:val="right" w:pos="9639"/>
        </w:tabs>
        <w:rPr>
          <w:color w:val="FF0000"/>
        </w:rPr>
      </w:pPr>
      <w:r w:rsidRPr="00852E9E">
        <w:rPr>
          <w:noProof/>
        </w:rPr>
        <w:t xml:space="preserve">Private </w:t>
      </w:r>
      <w:r>
        <w:rPr>
          <w:noProof/>
          <w:color w:val="FF0000"/>
        </w:rPr>
        <w:t xml:space="preserve">(Sapper) </w:t>
      </w:r>
      <w:r w:rsidRPr="00852E9E">
        <w:rPr>
          <w:noProof/>
        </w:rPr>
        <w:t>with the New Zealand C</w:t>
      </w:r>
      <w:r>
        <w:rPr>
          <w:noProof/>
        </w:rPr>
        <w:t xml:space="preserve">ontingent in </w:t>
      </w:r>
      <w:smartTag w:uri="urn:schemas-microsoft-com:office:smarttags" w:element="place">
        <w:smartTag w:uri="urn:schemas-microsoft-com:office:smarttags" w:element="country-region">
          <w:r>
            <w:rPr>
              <w:noProof/>
            </w:rPr>
            <w:t>France</w:t>
          </w:r>
        </w:smartTag>
      </w:smartTag>
      <w:r>
        <w:rPr>
          <w:noProof/>
        </w:rPr>
        <w:t xml:space="preserve">, </w:t>
      </w:r>
      <w:r>
        <w:rPr>
          <w:noProof/>
          <w:color w:val="FF0000"/>
        </w:rPr>
        <w:t>1.5.16 – 20.9.18</w:t>
      </w:r>
      <w:r w:rsidRPr="00852E9E">
        <w:rPr>
          <w:noProof/>
        </w:rPr>
        <w:t xml:space="preserve"> Wounded and died on 20 Sep 1919 in Wairua N Z</w:t>
      </w:r>
      <w:r>
        <w:rPr>
          <w:noProof/>
        </w:rPr>
        <w:t xml:space="preserve"> </w:t>
      </w:r>
      <w:r>
        <w:rPr>
          <w:noProof/>
          <w:color w:val="FF0000"/>
        </w:rPr>
        <w:t xml:space="preserve"> of Tubercle lung?</w:t>
      </w:r>
    </w:p>
    <w:p w:rsidR="00F6298A" w:rsidRDefault="00F6298A" w:rsidP="0038281B">
      <w:pPr>
        <w:tabs>
          <w:tab w:val="right" w:pos="9639"/>
        </w:tabs>
        <w:rPr>
          <w:b/>
        </w:rPr>
      </w:pPr>
    </w:p>
    <w:p w:rsidR="00F6298A" w:rsidRDefault="00F6298A" w:rsidP="0038281B">
      <w:pPr>
        <w:tabs>
          <w:tab w:val="right" w:pos="9639"/>
        </w:tabs>
      </w:pPr>
      <w:r w:rsidRPr="004919A4">
        <w:rPr>
          <w:b/>
        </w:rPr>
        <w:t>Died:</w:t>
      </w:r>
      <w:r>
        <w:t xml:space="preserve"> </w:t>
      </w:r>
      <w:r>
        <w:rPr>
          <w:noProof/>
        </w:rPr>
        <w:t>20 September 1919</w:t>
      </w:r>
      <w:r>
        <w:t xml:space="preserve"> aged </w:t>
      </w:r>
      <w:r>
        <w:rPr>
          <w:noProof/>
        </w:rPr>
        <w:t>38</w:t>
      </w:r>
      <w:r>
        <w:br/>
      </w:r>
    </w:p>
    <w:p w:rsidR="00F6298A" w:rsidRPr="00EE4329" w:rsidRDefault="00F6298A" w:rsidP="0038281B">
      <w:pPr>
        <w:tabs>
          <w:tab w:val="right" w:pos="9639"/>
        </w:tabs>
        <w:rPr>
          <w:b/>
          <w:color w:val="FF0000"/>
        </w:rPr>
      </w:pPr>
      <w:r w:rsidRPr="00EE4329">
        <w:rPr>
          <w:b/>
          <w:color w:val="FF0000"/>
        </w:rPr>
        <w:t>Decorations:</w:t>
      </w:r>
    </w:p>
    <w:p w:rsidR="00F6298A" w:rsidRDefault="00F6298A" w:rsidP="0038281B">
      <w:pPr>
        <w:tabs>
          <w:tab w:val="right" w:pos="9639"/>
        </w:tabs>
      </w:pPr>
    </w:p>
    <w:p w:rsidR="00F6298A" w:rsidRDefault="00F6298A" w:rsidP="0038281B">
      <w:pPr>
        <w:tabs>
          <w:tab w:val="right" w:pos="9639"/>
        </w:tabs>
      </w:pPr>
    </w:p>
    <w:p w:rsidR="00F6298A" w:rsidRDefault="00F6298A" w:rsidP="0038281B">
      <w:pPr>
        <w:tabs>
          <w:tab w:val="right" w:pos="9639"/>
        </w:tabs>
      </w:pPr>
      <w:r>
        <w:t>Memorials:</w:t>
      </w:r>
    </w:p>
    <w:p w:rsidR="00F6298A" w:rsidRDefault="00F6298A" w:rsidP="0038281B">
      <w:pPr>
        <w:pStyle w:val="ListParagraph"/>
        <w:numPr>
          <w:ilvl w:val="0"/>
          <w:numId w:val="2"/>
        </w:numPr>
        <w:spacing w:after="0"/>
      </w:pPr>
      <w:r>
        <w:t>College Hall</w:t>
      </w:r>
    </w:p>
    <w:p w:rsidR="00F6298A" w:rsidRPr="00EE4329" w:rsidRDefault="00F6298A" w:rsidP="0038281B">
      <w:pPr>
        <w:pStyle w:val="ListParagraph"/>
        <w:numPr>
          <w:ilvl w:val="0"/>
          <w:numId w:val="2"/>
        </w:numPr>
        <w:spacing w:after="0"/>
      </w:pPr>
      <w:r w:rsidRPr="00EE4329">
        <w:t>Wairoa 589</w:t>
      </w:r>
    </w:p>
    <w:p w:rsidR="00F6298A" w:rsidRDefault="00F6298A" w:rsidP="006950AD">
      <w:pPr>
        <w:pStyle w:val="ListParagraph"/>
        <w:spacing w:after="0"/>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F6298A" w:rsidRPr="00852E9E" w:rsidTr="00852E9E">
        <w:tc>
          <w:tcPr>
            <w:tcW w:w="9854" w:type="dxa"/>
          </w:tcPr>
          <w:p w:rsidR="00F6298A" w:rsidRPr="00852E9E" w:rsidRDefault="00F6298A" w:rsidP="00852E9E">
            <w:pPr>
              <w:spacing w:after="0"/>
              <w:rPr>
                <w:b/>
              </w:rPr>
            </w:pPr>
            <w:r w:rsidRPr="00852E9E">
              <w:rPr>
                <w:b/>
              </w:rPr>
              <w:t>Notes</w:t>
            </w:r>
          </w:p>
          <w:p w:rsidR="00F6298A" w:rsidRPr="00852E9E" w:rsidRDefault="00F6298A" w:rsidP="00852E9E">
            <w:pPr>
              <w:spacing w:after="0"/>
            </w:pPr>
            <w:r w:rsidRPr="00852E9E">
              <w:rPr>
                <w:noProof/>
              </w:rPr>
              <w:t>(probably died after the war at home in NZ) No trace cwgc</w:t>
            </w:r>
          </w:p>
        </w:tc>
      </w:tr>
    </w:tbl>
    <w:p w:rsidR="00F6298A" w:rsidRPr="00FB1BFE" w:rsidRDefault="006105D6" w:rsidP="00440E57">
      <w:pPr>
        <w:pStyle w:val="Heading1"/>
        <w:rPr>
          <w:color w:val="FF0000"/>
        </w:rPr>
      </w:pPr>
      <w:r>
        <w:br w:type="page"/>
      </w:r>
      <w:bookmarkStart w:id="99" w:name="_Toc465841425"/>
      <w:r w:rsidR="00F6298A" w:rsidRPr="00E7355C">
        <w:rPr>
          <w:noProof/>
        </w:rPr>
        <w:t>George Butler</w:t>
      </w:r>
      <w:r w:rsidR="00F6298A" w:rsidRPr="00440E57">
        <w:t xml:space="preserve"> </w:t>
      </w:r>
      <w:r w:rsidR="00F6298A" w:rsidRPr="00E7355C">
        <w:rPr>
          <w:b/>
          <w:noProof/>
        </w:rPr>
        <w:t>Stoney</w:t>
      </w:r>
      <w:r w:rsidR="00F6298A" w:rsidRPr="00440E57">
        <w:rPr>
          <w:b/>
        </w:rPr>
        <w:t xml:space="preserve"> </w:t>
      </w:r>
      <w:r w:rsidR="00F6298A" w:rsidRPr="00440E57">
        <w:t>(</w:t>
      </w:r>
      <w:r w:rsidR="00F6298A" w:rsidRPr="00E7355C">
        <w:rPr>
          <w:noProof/>
        </w:rPr>
        <w:t>2544</w:t>
      </w:r>
      <w:r w:rsidR="00F6298A" w:rsidRPr="00440E57">
        <w:t>)</w:t>
      </w:r>
      <w:r w:rsidR="00F6298A">
        <w:t xml:space="preserve"> </w:t>
      </w:r>
      <w:r w:rsidR="00F6298A" w:rsidRPr="000A2967">
        <w:t>DSO</w:t>
      </w:r>
      <w:r w:rsidR="00F6298A">
        <w:t>, MiD</w:t>
      </w:r>
      <w:bookmarkEnd w:id="99"/>
    </w:p>
    <w:p w:rsidR="00F6298A" w:rsidRPr="00FB1BFE" w:rsidRDefault="00F6298A" w:rsidP="0038281B">
      <w:pPr>
        <w:tabs>
          <w:tab w:val="right" w:pos="9639"/>
        </w:tabs>
        <w:rPr>
          <w:color w:val="00FF00"/>
        </w:rPr>
      </w:pPr>
      <w:r>
        <w:rPr>
          <w:color w:val="00FF00"/>
        </w:rPr>
        <w:t>Vol. III Pg 146</w:t>
      </w:r>
    </w:p>
    <w:p w:rsidR="00F6298A" w:rsidRDefault="00F6298A" w:rsidP="0038281B">
      <w:pPr>
        <w:tabs>
          <w:tab w:val="right" w:pos="9639"/>
        </w:tabs>
      </w:pPr>
      <w:r>
        <w:t xml:space="preserve">     </w:t>
      </w:r>
      <w:r w:rsidR="00E701C3">
        <w:rPr>
          <w:noProof/>
          <w:lang w:eastAsia="en-GB"/>
        </w:rPr>
        <w:drawing>
          <wp:inline distT="0" distB="0" distL="0" distR="0" wp14:anchorId="29E966A2" wp14:editId="7A130B19">
            <wp:extent cx="1571625" cy="20859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571625" cy="2085975"/>
                    </a:xfrm>
                    <a:prstGeom prst="rect">
                      <a:avLst/>
                    </a:prstGeom>
                    <a:noFill/>
                    <a:ln>
                      <a:noFill/>
                    </a:ln>
                  </pic:spPr>
                </pic:pic>
              </a:graphicData>
            </a:graphic>
          </wp:inline>
        </w:drawing>
      </w:r>
      <w:r>
        <w:t xml:space="preserve">                               </w:t>
      </w:r>
      <w:r w:rsidR="00E701C3">
        <w:rPr>
          <w:noProof/>
          <w:lang w:eastAsia="en-GB"/>
        </w:rPr>
        <w:drawing>
          <wp:inline distT="0" distB="0" distL="0" distR="0" wp14:anchorId="479DAB67" wp14:editId="06C568DC">
            <wp:extent cx="2343150" cy="1752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343150" cy="1752600"/>
                    </a:xfrm>
                    <a:prstGeom prst="rect">
                      <a:avLst/>
                    </a:prstGeom>
                    <a:noFill/>
                    <a:ln>
                      <a:noFill/>
                    </a:ln>
                  </pic:spPr>
                </pic:pic>
              </a:graphicData>
            </a:graphic>
          </wp:inline>
        </w:drawing>
      </w:r>
    </w:p>
    <w:p w:rsidR="00F6298A" w:rsidRPr="008C1B0E" w:rsidRDefault="00F6298A" w:rsidP="0038281B">
      <w:pPr>
        <w:tabs>
          <w:tab w:val="right" w:pos="9639"/>
        </w:tabs>
        <w:rPr>
          <w:b/>
        </w:rPr>
      </w:pPr>
      <w:r w:rsidRPr="008C1B0E">
        <w:rPr>
          <w:b/>
        </w:rPr>
        <w:t>The Stoney Family Memorial (2016)                        St Matthew's Church, Netley Marsh, Hants (2016)</w:t>
      </w:r>
    </w:p>
    <w:p w:rsidR="00F6298A" w:rsidRDefault="00F6298A" w:rsidP="0038281B">
      <w:pPr>
        <w:tabs>
          <w:tab w:val="right" w:pos="9639"/>
        </w:tabs>
      </w:pPr>
      <w:r w:rsidRPr="008C1B0E">
        <w:rPr>
          <w:b/>
        </w:rPr>
        <w:t>Born:</w:t>
      </w:r>
      <w:r>
        <w:t xml:space="preserve"> </w:t>
      </w:r>
      <w:r>
        <w:rPr>
          <w:noProof/>
        </w:rPr>
        <w:t>13 August 1877 in</w:t>
      </w:r>
      <w:r>
        <w:rPr>
          <w:noProof/>
          <w:color w:val="FF0000"/>
        </w:rPr>
        <w:t xml:space="preserve"> </w:t>
      </w:r>
      <w:r w:rsidRPr="00780AC6">
        <w:rPr>
          <w:noProof/>
        </w:rPr>
        <w:t>Knaresborough.</w:t>
      </w:r>
      <w:r>
        <w:rPr>
          <w:noProof/>
        </w:rPr>
        <w:t xml:space="preserve"> Eldest s</w:t>
      </w:r>
      <w:r w:rsidRPr="00780AC6">
        <w:rPr>
          <w:noProof/>
        </w:rPr>
        <w:t>on of Maj. George Ormonde Stoney (KOSB)</w:t>
      </w:r>
      <w:r>
        <w:rPr>
          <w:noProof/>
        </w:rPr>
        <w:t xml:space="preserve"> (died 1890),</w:t>
      </w:r>
      <w:r w:rsidRPr="00780AC6">
        <w:rPr>
          <w:noProof/>
        </w:rPr>
        <w:t xml:space="preserve"> and Meylia</w:t>
      </w:r>
      <w:r>
        <w:rPr>
          <w:noProof/>
        </w:rPr>
        <w:t xml:space="preserve"> </w:t>
      </w:r>
      <w:r w:rsidRPr="00780AC6">
        <w:rPr>
          <w:noProof/>
        </w:rPr>
        <w:t xml:space="preserve"> Jesse </w:t>
      </w:r>
      <w:r>
        <w:rPr>
          <w:noProof/>
        </w:rPr>
        <w:t xml:space="preserve">Marjorie Williamson </w:t>
      </w:r>
      <w:r w:rsidRPr="00780AC6">
        <w:rPr>
          <w:noProof/>
        </w:rPr>
        <w:t>Sinclair</w:t>
      </w:r>
      <w:r>
        <w:rPr>
          <w:noProof/>
        </w:rPr>
        <w:t xml:space="preserve"> nee</w:t>
      </w:r>
      <w:r w:rsidRPr="00780AC6">
        <w:rPr>
          <w:noProof/>
        </w:rPr>
        <w:t xml:space="preserve"> Lang</w:t>
      </w:r>
      <w:r>
        <w:rPr>
          <w:noProof/>
        </w:rPr>
        <w:t xml:space="preserve"> (died 1910)</w:t>
      </w:r>
      <w:r w:rsidRPr="00780AC6">
        <w:rPr>
          <w:noProof/>
        </w:rPr>
        <w:t>.</w:t>
      </w:r>
      <w:r>
        <w:tab/>
      </w:r>
    </w:p>
    <w:p w:rsidR="00F6298A" w:rsidRPr="00E75DB5" w:rsidRDefault="00F6298A" w:rsidP="0038281B">
      <w:pPr>
        <w:tabs>
          <w:tab w:val="right" w:pos="9639"/>
        </w:tabs>
        <w:rPr>
          <w:noProof/>
        </w:rPr>
      </w:pPr>
      <w:r w:rsidRPr="008C1B0E">
        <w:rPr>
          <w:b/>
        </w:rPr>
        <w:t>Joined</w:t>
      </w:r>
      <w:r>
        <w:t xml:space="preserve">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1888</w:t>
      </w:r>
      <w:r>
        <w:t xml:space="preserve"> and left in </w:t>
      </w:r>
      <w:r>
        <w:rPr>
          <w:noProof/>
        </w:rPr>
        <w:t xml:space="preserve">1890, </w:t>
      </w:r>
      <w:r w:rsidRPr="00E75DB5">
        <w:rPr>
          <w:noProof/>
        </w:rPr>
        <w:t>Haileybury 1891 – 95.</w:t>
      </w:r>
    </w:p>
    <w:p w:rsidR="00F6298A" w:rsidRDefault="00F6298A" w:rsidP="0038281B">
      <w:pPr>
        <w:tabs>
          <w:tab w:val="right" w:pos="9639"/>
        </w:tabs>
        <w:rPr>
          <w:noProof/>
        </w:rPr>
      </w:pPr>
      <w:smartTag w:uri="urn:schemas-microsoft-com:office:smarttags" w:element="place">
        <w:r w:rsidRPr="00E77544">
          <w:rPr>
            <w:noProof/>
          </w:rPr>
          <w:t>Sandhurst</w:t>
        </w:r>
      </w:smartTag>
      <w:r w:rsidRPr="00E77544">
        <w:rPr>
          <w:noProof/>
        </w:rPr>
        <w:t xml:space="preserve"> </w:t>
      </w:r>
      <w:r>
        <w:rPr>
          <w:noProof/>
        </w:rPr>
        <w:t xml:space="preserve">January </w:t>
      </w:r>
      <w:r w:rsidRPr="00E77544">
        <w:rPr>
          <w:noProof/>
        </w:rPr>
        <w:t>189</w:t>
      </w:r>
      <w:r>
        <w:rPr>
          <w:noProof/>
        </w:rPr>
        <w:t>6</w:t>
      </w:r>
    </w:p>
    <w:p w:rsidR="00F6298A" w:rsidRPr="00E77544" w:rsidRDefault="00F6298A" w:rsidP="0038281B">
      <w:pPr>
        <w:tabs>
          <w:tab w:val="right" w:pos="9639"/>
        </w:tabs>
        <w:rPr>
          <w:noProof/>
        </w:rPr>
      </w:pPr>
      <w:r>
        <w:rPr>
          <w:noProof/>
        </w:rPr>
        <w:t xml:space="preserve">He was a keen polo player and captained his regiment in </w:t>
      </w:r>
      <w:smartTag w:uri="urn:schemas-microsoft-com:office:smarttags" w:element="place">
        <w:smartTag w:uri="urn:schemas-microsoft-com:office:smarttags" w:element="City">
          <w:r>
            <w:rPr>
              <w:noProof/>
            </w:rPr>
            <w:t>Cairo</w:t>
          </w:r>
        </w:smartTag>
      </w:smartTag>
      <w:r>
        <w:rPr>
          <w:noProof/>
        </w:rPr>
        <w:t xml:space="preserve"> in 1907.</w:t>
      </w:r>
    </w:p>
    <w:p w:rsidR="00F6298A" w:rsidRDefault="00F6298A" w:rsidP="00603A11">
      <w:pPr>
        <w:spacing w:before="240"/>
        <w:rPr>
          <w:b/>
        </w:rPr>
      </w:pPr>
      <w:r w:rsidRPr="0053564D">
        <w:rPr>
          <w:b/>
        </w:rPr>
        <w:t>War Service</w:t>
      </w:r>
    </w:p>
    <w:p w:rsidR="00F6298A" w:rsidRPr="00E77544" w:rsidRDefault="00F6298A" w:rsidP="0038281B">
      <w:pPr>
        <w:tabs>
          <w:tab w:val="right" w:pos="9639"/>
        </w:tabs>
        <w:rPr>
          <w:noProof/>
        </w:rPr>
      </w:pPr>
      <w:r w:rsidRPr="00E77544">
        <w:rPr>
          <w:noProof/>
        </w:rPr>
        <w:t>2</w:t>
      </w:r>
      <w:r w:rsidRPr="00E77544">
        <w:rPr>
          <w:noProof/>
          <w:vertAlign w:val="superscript"/>
        </w:rPr>
        <w:t>nd</w:t>
      </w:r>
      <w:r w:rsidRPr="00E77544">
        <w:rPr>
          <w:noProof/>
        </w:rPr>
        <w:t xml:space="preserve"> Lt</w:t>
      </w:r>
      <w:r>
        <w:rPr>
          <w:noProof/>
        </w:rPr>
        <w:t xml:space="preserve">. </w:t>
      </w:r>
      <w:r w:rsidRPr="00E77544">
        <w:rPr>
          <w:noProof/>
        </w:rPr>
        <w:t xml:space="preserve"> KOSB 1897</w:t>
      </w:r>
      <w:r>
        <w:rPr>
          <w:noProof/>
        </w:rPr>
        <w:t>/98</w:t>
      </w:r>
      <w:r w:rsidRPr="00E77544">
        <w:rPr>
          <w:noProof/>
        </w:rPr>
        <w:t xml:space="preserve">, </w:t>
      </w:r>
      <w:smartTag w:uri="urn:schemas-microsoft-com:office:smarttags" w:element="State">
        <w:r w:rsidRPr="00E77544">
          <w:rPr>
            <w:noProof/>
          </w:rPr>
          <w:t>North West</w:t>
        </w:r>
      </w:smartTag>
      <w:r w:rsidRPr="00E77544">
        <w:rPr>
          <w:noProof/>
        </w:rPr>
        <w:t xml:space="preserve"> Frontier of </w:t>
      </w:r>
      <w:smartTag w:uri="urn:schemas-microsoft-com:office:smarttags" w:element="place">
        <w:smartTag w:uri="urn:schemas-microsoft-com:office:smarttags" w:element="country-region">
          <w:r w:rsidRPr="00E77544">
            <w:rPr>
              <w:noProof/>
            </w:rPr>
            <w:t>India</w:t>
          </w:r>
        </w:smartTag>
      </w:smartTag>
      <w:r>
        <w:rPr>
          <w:noProof/>
        </w:rPr>
        <w:t xml:space="preserve"> in the Tirah Campaign</w:t>
      </w:r>
      <w:r w:rsidRPr="00E77544">
        <w:rPr>
          <w:noProof/>
        </w:rPr>
        <w:t>. Actions of Sampagha and Archanga Pass.</w:t>
      </w:r>
      <w:r>
        <w:rPr>
          <w:noProof/>
        </w:rPr>
        <w:t xml:space="preserve"> Operations in the </w:t>
      </w:r>
      <w:smartTag w:uri="urn:schemas-microsoft-com:office:smarttags" w:element="place">
        <w:smartTag w:uri="urn:schemas-microsoft-com:office:smarttags" w:element="PlaceName">
          <w:r>
            <w:rPr>
              <w:noProof/>
            </w:rPr>
            <w:t>Bara</w:t>
          </w:r>
        </w:smartTag>
        <w:r>
          <w:rPr>
            <w:noProof/>
          </w:rPr>
          <w:t xml:space="preserve"> </w:t>
        </w:r>
        <w:smartTag w:uri="urn:schemas-microsoft-com:office:smarttags" w:element="PlaceType">
          <w:r>
            <w:rPr>
              <w:noProof/>
            </w:rPr>
            <w:t>Valley</w:t>
          </w:r>
        </w:smartTag>
      </w:smartTag>
      <w:r>
        <w:rPr>
          <w:noProof/>
        </w:rPr>
        <w:t xml:space="preserve">.  Promoted </w:t>
      </w:r>
      <w:r w:rsidRPr="00E77544">
        <w:rPr>
          <w:noProof/>
        </w:rPr>
        <w:t>Capt. 1904</w:t>
      </w:r>
      <w:r>
        <w:rPr>
          <w:noProof/>
        </w:rPr>
        <w:t>.</w:t>
      </w:r>
    </w:p>
    <w:p w:rsidR="00F6298A" w:rsidRDefault="00F6298A" w:rsidP="00FB1BFE">
      <w:pPr>
        <w:rPr>
          <w:noProof/>
        </w:rPr>
      </w:pPr>
      <w:r w:rsidRPr="000A2967">
        <w:rPr>
          <w:noProof/>
        </w:rPr>
        <w:t>Seconded for service in the Egyptian Army 1906</w:t>
      </w:r>
      <w:r>
        <w:rPr>
          <w:noProof/>
        </w:rPr>
        <w:t xml:space="preserve">/8. He was lent by them as </w:t>
      </w:r>
      <w:r w:rsidRPr="00852E9E">
        <w:rPr>
          <w:noProof/>
        </w:rPr>
        <w:t>Landing Off</w:t>
      </w:r>
      <w:r>
        <w:rPr>
          <w:noProof/>
        </w:rPr>
        <w:t>icer at the</w:t>
      </w:r>
      <w:r w:rsidRPr="00852E9E">
        <w:rPr>
          <w:noProof/>
        </w:rPr>
        <w:t xml:space="preserve"> </w:t>
      </w:r>
      <w:smartTag w:uri="urn:schemas-microsoft-com:office:smarttags" w:element="place">
        <w:r w:rsidRPr="00852E9E">
          <w:rPr>
            <w:noProof/>
          </w:rPr>
          <w:t>Dardanelles</w:t>
        </w:r>
      </w:smartTag>
      <w:r w:rsidRPr="00852E9E">
        <w:rPr>
          <w:noProof/>
        </w:rPr>
        <w:t xml:space="preserve"> </w:t>
      </w:r>
      <w:r>
        <w:rPr>
          <w:noProof/>
        </w:rPr>
        <w:t xml:space="preserve">April </w:t>
      </w:r>
      <w:r w:rsidRPr="00852E9E">
        <w:rPr>
          <w:noProof/>
        </w:rPr>
        <w:t>1915</w:t>
      </w:r>
      <w:r>
        <w:rPr>
          <w:noProof/>
        </w:rPr>
        <w:t>, while still a Captain, and experienced the "River Clyde" landing. He was s</w:t>
      </w:r>
      <w:r w:rsidRPr="00780AC6">
        <w:rPr>
          <w:noProof/>
        </w:rPr>
        <w:t>ent to command his Regt</w:t>
      </w:r>
      <w:r>
        <w:rPr>
          <w:noProof/>
        </w:rPr>
        <w:t>. even though he was still a captain. Awarded the DSO</w:t>
      </w:r>
      <w:r w:rsidRPr="00852E9E">
        <w:rPr>
          <w:noProof/>
        </w:rPr>
        <w:t xml:space="preserve"> </w:t>
      </w:r>
      <w:r>
        <w:rPr>
          <w:noProof/>
        </w:rPr>
        <w:t>" For conspicuous gallantry and ability during operations south - west of Krithia, Dardenelles from 4th to 7th June 1915. He showed  great coolness and good leading, holding together the battalion, which had suffered greatly. He had been previously brought to notice for gallant conduct during the operations up to May 5th,"</w:t>
      </w:r>
    </w:p>
    <w:p w:rsidR="00B717F8" w:rsidRDefault="00B717F8" w:rsidP="00FB1BFE">
      <w:pPr>
        <w:rPr>
          <w:noProof/>
        </w:rPr>
      </w:pPr>
      <w:r>
        <w:rPr>
          <w:noProof/>
        </w:rPr>
        <w:t>In April 1915he was lent by the Egyptian Army to act as Landing Officer at the Dardenelles where he experienced the "River Clyde" landing</w:t>
      </w:r>
    </w:p>
    <w:p w:rsidR="00F6298A" w:rsidRDefault="00F6298A" w:rsidP="00FB1BFE">
      <w:r>
        <w:rPr>
          <w:noProof/>
        </w:rPr>
        <w:t>Promoted Lieutenant Colonel</w:t>
      </w:r>
      <w:r>
        <w:t xml:space="preserve"> of the  1</w:t>
      </w:r>
      <w:r w:rsidRPr="005A4638">
        <w:rPr>
          <w:vertAlign w:val="superscript"/>
        </w:rPr>
        <w:t>st</w:t>
      </w:r>
      <w:r>
        <w:t xml:space="preserve"> Bn. </w:t>
      </w:r>
      <w:r>
        <w:rPr>
          <w:noProof/>
        </w:rPr>
        <w:t xml:space="preserve">King’s Own Scottish Borderers </w:t>
      </w:r>
      <w:r w:rsidRPr="00852E9E">
        <w:rPr>
          <w:noProof/>
        </w:rPr>
        <w:t xml:space="preserve"> Oct 191</w:t>
      </w:r>
      <w:r>
        <w:rPr>
          <w:noProof/>
        </w:rPr>
        <w:t>5 having been in charge for five months</w:t>
      </w:r>
      <w:r w:rsidRPr="00852E9E">
        <w:rPr>
          <w:noProof/>
        </w:rPr>
        <w:t xml:space="preserve">. </w:t>
      </w:r>
    </w:p>
    <w:p w:rsidR="00B717F8" w:rsidRDefault="00F6298A" w:rsidP="0038281B">
      <w:pPr>
        <w:tabs>
          <w:tab w:val="right" w:pos="9639"/>
        </w:tabs>
      </w:pPr>
      <w:r w:rsidRPr="008C1B0E">
        <w:rPr>
          <w:b/>
        </w:rPr>
        <w:t>Died:</w:t>
      </w:r>
      <w:r>
        <w:t xml:space="preserve"> </w:t>
      </w:r>
      <w:r>
        <w:rPr>
          <w:noProof/>
        </w:rPr>
        <w:t>15 October 1915</w:t>
      </w:r>
      <w:r>
        <w:t xml:space="preserve"> </w:t>
      </w:r>
      <w:r w:rsidRPr="00852E9E">
        <w:rPr>
          <w:noProof/>
        </w:rPr>
        <w:t xml:space="preserve">KIA at Gallipoli </w:t>
      </w:r>
      <w:r>
        <w:t>aged 3</w:t>
      </w:r>
      <w:r>
        <w:rPr>
          <w:noProof/>
        </w:rPr>
        <w:t>8</w:t>
      </w:r>
      <w:r>
        <w:br/>
      </w:r>
    </w:p>
    <w:p w:rsidR="00F6298A" w:rsidRPr="000A2967" w:rsidRDefault="00F6298A" w:rsidP="0038281B">
      <w:pPr>
        <w:tabs>
          <w:tab w:val="right" w:pos="9639"/>
        </w:tabs>
      </w:pPr>
      <w:r w:rsidRPr="008C1B0E">
        <w:rPr>
          <w:b/>
        </w:rPr>
        <w:t>Decorations:</w:t>
      </w:r>
      <w:r w:rsidRPr="000A2967">
        <w:t xml:space="preserve"> DSO</w:t>
      </w:r>
      <w:r>
        <w:t>, Despatches, Indian medal and two clasps (Tirah Campaign and Punjab Frontier?) , War Medal, Victory Medal and 1914-15 Star</w:t>
      </w:r>
    </w:p>
    <w:p w:rsidR="00F6298A" w:rsidRPr="008C1B0E" w:rsidRDefault="00F6298A" w:rsidP="0038281B">
      <w:pPr>
        <w:tabs>
          <w:tab w:val="right" w:pos="9639"/>
        </w:tabs>
        <w:rPr>
          <w:b/>
        </w:rPr>
      </w:pPr>
      <w:r w:rsidRPr="008C1B0E">
        <w:rPr>
          <w:b/>
        </w:rPr>
        <w:t>Memorials:</w:t>
      </w:r>
    </w:p>
    <w:p w:rsidR="00F6298A" w:rsidRDefault="00F6298A" w:rsidP="0038281B">
      <w:pPr>
        <w:pStyle w:val="ListParagraph"/>
        <w:numPr>
          <w:ilvl w:val="0"/>
          <w:numId w:val="2"/>
        </w:numPr>
        <w:spacing w:after="0"/>
      </w:pPr>
      <w:r>
        <w:t>College Hall</w:t>
      </w:r>
    </w:p>
    <w:p w:rsidR="00F6298A" w:rsidRPr="005A4638" w:rsidRDefault="00F6298A" w:rsidP="0038281B">
      <w:pPr>
        <w:pStyle w:val="ListParagraph"/>
        <w:numPr>
          <w:ilvl w:val="0"/>
          <w:numId w:val="2"/>
        </w:numPr>
        <w:spacing w:after="0"/>
        <w:rPr>
          <w:b/>
        </w:rPr>
      </w:pPr>
      <w:r>
        <w:rPr>
          <w:noProof/>
        </w:rPr>
        <w:t xml:space="preserve">Pink Farm Helles Krithia, </w:t>
      </w:r>
      <w:r w:rsidRPr="005558A2">
        <w:rPr>
          <w:noProof/>
        </w:rPr>
        <w:t>Sp. Mem 204</w:t>
      </w:r>
    </w:p>
    <w:p w:rsidR="00F6298A" w:rsidRPr="00780AC6" w:rsidRDefault="00F6298A" w:rsidP="0038281B">
      <w:pPr>
        <w:pStyle w:val="ListParagraph"/>
        <w:numPr>
          <w:ilvl w:val="0"/>
          <w:numId w:val="2"/>
        </w:numPr>
        <w:spacing w:after="0"/>
        <w:rPr>
          <w:b/>
        </w:rPr>
      </w:pPr>
      <w:r w:rsidRPr="00780AC6">
        <w:rPr>
          <w:noProof/>
        </w:rPr>
        <w:t xml:space="preserve">Family Memorial in </w:t>
      </w:r>
      <w:smartTag w:uri="urn:schemas-microsoft-com:office:smarttags" w:element="place">
        <w:r w:rsidRPr="00780AC6">
          <w:rPr>
            <w:noProof/>
          </w:rPr>
          <w:t>St.</w:t>
        </w:r>
      </w:smartTag>
      <w:r w:rsidRPr="00780AC6">
        <w:rPr>
          <w:noProof/>
        </w:rPr>
        <w:t xml:space="preserve"> Matthews Church, Netley Marsh.</w:t>
      </w:r>
    </w:p>
    <w:p w:rsidR="00F6298A" w:rsidRDefault="00F6298A" w:rsidP="005A4638">
      <w:pPr>
        <w:pStyle w:val="ListParagraph"/>
        <w:spacing w:after="0"/>
        <w:rPr>
          <w:noProof/>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F6298A" w:rsidRPr="00852E9E" w:rsidTr="00852E9E">
        <w:tc>
          <w:tcPr>
            <w:tcW w:w="9854" w:type="dxa"/>
          </w:tcPr>
          <w:p w:rsidR="00F6298A" w:rsidRPr="00852E9E" w:rsidRDefault="00F6298A" w:rsidP="00852E9E">
            <w:pPr>
              <w:spacing w:after="0"/>
              <w:rPr>
                <w:b/>
              </w:rPr>
            </w:pPr>
            <w:r w:rsidRPr="00852E9E">
              <w:rPr>
                <w:b/>
              </w:rPr>
              <w:t>Notes</w:t>
            </w:r>
          </w:p>
          <w:p w:rsidR="00F6298A" w:rsidRPr="00852E9E" w:rsidRDefault="00F6298A" w:rsidP="00852E9E">
            <w:pPr>
              <w:spacing w:after="0"/>
            </w:pPr>
            <w:r>
              <w:rPr>
                <w:noProof/>
              </w:rPr>
              <w:t xml:space="preserve">First brother Bowes (2545) died in 1910 aged 31. Second </w:t>
            </w:r>
            <w:r w:rsidRPr="00852E9E">
              <w:rPr>
                <w:noProof/>
              </w:rPr>
              <w:t>brother</w:t>
            </w:r>
            <w:r>
              <w:rPr>
                <w:noProof/>
              </w:rPr>
              <w:t xml:space="preserve"> Col. Patrick Stoney MiD</w:t>
            </w:r>
            <w:r w:rsidRPr="00852E9E">
              <w:rPr>
                <w:noProof/>
              </w:rPr>
              <w:t xml:space="preserve"> survived the war in </w:t>
            </w:r>
            <w:smartTag w:uri="urn:schemas-microsoft-com:office:smarttags" w:element="place">
              <w:r w:rsidRPr="00852E9E">
                <w:rPr>
                  <w:noProof/>
                </w:rPr>
                <w:t>Mesopotamia</w:t>
              </w:r>
            </w:smartTag>
            <w:r>
              <w:rPr>
                <w:noProof/>
              </w:rPr>
              <w:t xml:space="preserve"> (2546 ). Third brother Thomas died in </w:t>
            </w:r>
            <w:smartTag w:uri="urn:schemas-microsoft-com:office:smarttags" w:element="place">
              <w:r>
                <w:rPr>
                  <w:noProof/>
                </w:rPr>
                <w:t>Flanders</w:t>
              </w:r>
            </w:smartTag>
            <w:r>
              <w:rPr>
                <w:noProof/>
              </w:rPr>
              <w:t xml:space="preserve"> 1918 aged 35.</w:t>
            </w:r>
          </w:p>
        </w:tc>
      </w:tr>
    </w:tbl>
    <w:p w:rsidR="00F6298A" w:rsidRPr="00440E57" w:rsidRDefault="006105D6" w:rsidP="00440E57">
      <w:pPr>
        <w:pStyle w:val="Heading1"/>
      </w:pPr>
      <w:r>
        <w:br w:type="page"/>
      </w:r>
      <w:bookmarkStart w:id="100" w:name="_Toc465841426"/>
      <w:r w:rsidR="00F6298A" w:rsidRPr="00E7355C">
        <w:rPr>
          <w:noProof/>
        </w:rPr>
        <w:t>Patrick George Rawlings</w:t>
      </w:r>
      <w:r w:rsidR="00F6298A" w:rsidRPr="00440E57">
        <w:t xml:space="preserve"> </w:t>
      </w:r>
      <w:r w:rsidR="00F6298A" w:rsidRPr="00E7355C">
        <w:rPr>
          <w:b/>
          <w:noProof/>
        </w:rPr>
        <w:t>Storer</w:t>
      </w:r>
      <w:r w:rsidR="00F6298A" w:rsidRPr="00440E57">
        <w:rPr>
          <w:b/>
        </w:rPr>
        <w:t xml:space="preserve"> </w:t>
      </w:r>
      <w:r w:rsidR="00F6298A" w:rsidRPr="00440E57">
        <w:t>(</w:t>
      </w:r>
      <w:r w:rsidR="00F6298A" w:rsidRPr="00E7355C">
        <w:rPr>
          <w:noProof/>
        </w:rPr>
        <w:t>3215</w:t>
      </w:r>
      <w:r w:rsidR="00F6298A" w:rsidRPr="00440E57">
        <w:t>)</w:t>
      </w:r>
      <w:bookmarkEnd w:id="100"/>
    </w:p>
    <w:p w:rsidR="00F6298A" w:rsidRDefault="00F6298A" w:rsidP="0038281B">
      <w:pPr>
        <w:tabs>
          <w:tab w:val="right" w:pos="9639"/>
        </w:tabs>
      </w:pPr>
    </w:p>
    <w:p w:rsidR="00F6298A" w:rsidRDefault="00F6298A" w:rsidP="0038281B">
      <w:pPr>
        <w:tabs>
          <w:tab w:val="right" w:pos="9639"/>
        </w:tabs>
        <w:rPr>
          <w:color w:val="00FF00"/>
        </w:rPr>
      </w:pPr>
      <w:r>
        <w:rPr>
          <w:color w:val="00FF00"/>
        </w:rPr>
        <w:t>Vol. III Pg 285</w:t>
      </w:r>
    </w:p>
    <w:p w:rsidR="00F6298A" w:rsidRDefault="00E701C3" w:rsidP="0038281B">
      <w:pPr>
        <w:tabs>
          <w:tab w:val="right" w:pos="9639"/>
        </w:tabs>
        <w:rPr>
          <w:color w:val="00FF00"/>
        </w:rPr>
      </w:pPr>
      <w:r>
        <w:rPr>
          <w:noProof/>
          <w:lang w:eastAsia="en-GB"/>
        </w:rPr>
        <w:drawing>
          <wp:anchor distT="0" distB="0" distL="114300" distR="114300" simplePos="0" relativeHeight="251643392" behindDoc="1" locked="0" layoutInCell="1" allowOverlap="1" wp14:anchorId="5E547C9D" wp14:editId="6A3D71D1">
            <wp:simplePos x="0" y="0"/>
            <wp:positionH relativeFrom="column">
              <wp:posOffset>3810</wp:posOffset>
            </wp:positionH>
            <wp:positionV relativeFrom="paragraph">
              <wp:align>bottom</wp:align>
            </wp:positionV>
            <wp:extent cx="2238375" cy="2228850"/>
            <wp:effectExtent l="0" t="0" r="9525" b="0"/>
            <wp:wrapTight wrapText="bothSides">
              <wp:wrapPolygon edited="0">
                <wp:start x="0" y="0"/>
                <wp:lineTo x="0" y="21415"/>
                <wp:lineTo x="21508" y="21415"/>
                <wp:lineTo x="21508"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238375" cy="2228850"/>
                    </a:xfrm>
                    <a:prstGeom prst="rect">
                      <a:avLst/>
                    </a:prstGeom>
                    <a:noFill/>
                  </pic:spPr>
                </pic:pic>
              </a:graphicData>
            </a:graphic>
            <wp14:sizeRelH relativeFrom="page">
              <wp14:pctWidth>0</wp14:pctWidth>
            </wp14:sizeRelH>
            <wp14:sizeRelV relativeFrom="page">
              <wp14:pctHeight>0</wp14:pctHeight>
            </wp14:sizeRelV>
          </wp:anchor>
        </w:drawing>
      </w:r>
      <w:r w:rsidR="00F6298A">
        <w:rPr>
          <w:color w:val="00FF00"/>
        </w:rPr>
        <w:t xml:space="preserve">                       </w:t>
      </w:r>
      <w:r>
        <w:rPr>
          <w:noProof/>
          <w:color w:val="00FF00"/>
          <w:lang w:eastAsia="en-GB"/>
        </w:rPr>
        <w:drawing>
          <wp:inline distT="0" distB="0" distL="0" distR="0" wp14:anchorId="52445683" wp14:editId="22B7B589">
            <wp:extent cx="1943100" cy="22669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43100" cy="2266950"/>
                    </a:xfrm>
                    <a:prstGeom prst="rect">
                      <a:avLst/>
                    </a:prstGeom>
                    <a:noFill/>
                    <a:ln>
                      <a:noFill/>
                    </a:ln>
                  </pic:spPr>
                </pic:pic>
              </a:graphicData>
            </a:graphic>
          </wp:inline>
        </w:drawing>
      </w:r>
      <w:r w:rsidR="00F6298A">
        <w:rPr>
          <w:color w:val="00FF00"/>
        </w:rPr>
        <w:t xml:space="preserve">   </w:t>
      </w:r>
    </w:p>
    <w:p w:rsidR="00F6298A" w:rsidRPr="00C80616" w:rsidRDefault="00F6298A" w:rsidP="0038281B">
      <w:pPr>
        <w:tabs>
          <w:tab w:val="right" w:pos="9639"/>
        </w:tabs>
        <w:rPr>
          <w:b/>
          <w:color w:val="00FF00"/>
        </w:rPr>
      </w:pPr>
      <w:r>
        <w:rPr>
          <w:noProof/>
        </w:rPr>
        <w:t xml:space="preserve"> </w:t>
      </w:r>
      <w:r w:rsidRPr="00C80616">
        <w:rPr>
          <w:b/>
          <w:noProof/>
        </w:rPr>
        <w:t>Extract from 1st XI Football</w:t>
      </w:r>
      <w:r>
        <w:rPr>
          <w:b/>
          <w:noProof/>
        </w:rPr>
        <w:t xml:space="preserve"> Team Photo 1914          </w:t>
      </w:r>
      <w:r w:rsidRPr="00C80616">
        <w:rPr>
          <w:b/>
          <w:noProof/>
        </w:rPr>
        <w:t xml:space="preserve"> Picture from </w:t>
      </w:r>
      <w:smartTag w:uri="urn:schemas-microsoft-com:office:smarttags" w:element="place">
        <w:r w:rsidRPr="00C80616">
          <w:rPr>
            <w:b/>
            <w:noProof/>
          </w:rPr>
          <w:t>Guernsey</w:t>
        </w:r>
      </w:smartTag>
      <w:r w:rsidRPr="00C80616">
        <w:rPr>
          <w:b/>
          <w:noProof/>
        </w:rPr>
        <w:t xml:space="preserve"> Press June 1918</w:t>
      </w:r>
      <w:r w:rsidRPr="00C80616">
        <w:rPr>
          <w:b/>
          <w:noProof/>
        </w:rPr>
        <w:tab/>
      </w:r>
    </w:p>
    <w:p w:rsidR="00F6298A" w:rsidRDefault="00F6298A" w:rsidP="0038281B">
      <w:pPr>
        <w:tabs>
          <w:tab w:val="right" w:pos="9639"/>
        </w:tabs>
      </w:pPr>
    </w:p>
    <w:p w:rsidR="00F6298A" w:rsidRPr="00D1049C" w:rsidRDefault="00F6298A" w:rsidP="0038281B">
      <w:pPr>
        <w:tabs>
          <w:tab w:val="right" w:pos="9639"/>
        </w:tabs>
      </w:pPr>
      <w:r w:rsidRPr="00C80616">
        <w:rPr>
          <w:b/>
        </w:rPr>
        <w:t>Born:</w:t>
      </w:r>
      <w:r>
        <w:t xml:space="preserve"> </w:t>
      </w:r>
      <w:r>
        <w:rPr>
          <w:noProof/>
        </w:rPr>
        <w:t>10 September 1899</w:t>
      </w:r>
      <w:r>
        <w:rPr>
          <w:noProof/>
          <w:color w:val="FF0000"/>
        </w:rPr>
        <w:t xml:space="preserve"> </w:t>
      </w:r>
      <w:smartTag w:uri="urn:schemas-microsoft-com:office:smarttags" w:element="place">
        <w:r w:rsidRPr="00D1049C">
          <w:rPr>
            <w:noProof/>
          </w:rPr>
          <w:t>Swindon</w:t>
        </w:r>
      </w:smartTag>
      <w:r w:rsidRPr="00D1049C">
        <w:rPr>
          <w:noProof/>
        </w:rPr>
        <w:t xml:space="preserve">. Son of George Arthur Storer and Martha Ellen King of </w:t>
      </w:r>
      <w:smartTag w:uri="urn:schemas-microsoft-com:office:smarttags" w:element="Street">
        <w:smartTag w:uri="urn:schemas-microsoft-com:office:smarttags" w:element="address">
          <w:r w:rsidRPr="00D1049C">
            <w:rPr>
              <w:noProof/>
            </w:rPr>
            <w:t>George Rd.</w:t>
          </w:r>
        </w:smartTag>
      </w:smartTag>
      <w:r w:rsidRPr="00D1049C">
        <w:rPr>
          <w:noProof/>
        </w:rPr>
        <w:t xml:space="preserve"> </w:t>
      </w:r>
      <w:smartTag w:uri="urn:schemas-microsoft-com:office:smarttags" w:element="place">
        <w:r w:rsidRPr="00D1049C">
          <w:rPr>
            <w:noProof/>
          </w:rPr>
          <w:t>Guernsey</w:t>
        </w:r>
      </w:smartTag>
      <w:r w:rsidRPr="00D1049C">
        <w:rPr>
          <w:noProof/>
        </w:rPr>
        <w:t>.</w:t>
      </w:r>
      <w:r w:rsidRPr="00D1049C">
        <w:tab/>
      </w:r>
    </w:p>
    <w:p w:rsidR="00F6298A" w:rsidRDefault="00F6298A" w:rsidP="0038281B">
      <w:pPr>
        <w:tabs>
          <w:tab w:val="right" w:pos="9639"/>
        </w:tabs>
        <w:rPr>
          <w:b/>
        </w:rPr>
      </w:pPr>
    </w:p>
    <w:p w:rsidR="00F6298A" w:rsidRPr="00D1049C" w:rsidRDefault="00F6298A" w:rsidP="0038281B">
      <w:pPr>
        <w:tabs>
          <w:tab w:val="right" w:pos="9639"/>
        </w:tabs>
        <w:rPr>
          <w:noProof/>
        </w:rPr>
      </w:pPr>
      <w:r w:rsidRPr="00565E36">
        <w:rPr>
          <w:b/>
        </w:rPr>
        <w:t>Joined</w:t>
      </w:r>
      <w:r w:rsidRPr="00D1049C">
        <w:t xml:space="preserve"> </w:t>
      </w:r>
      <w:smartTag w:uri="urn:schemas-microsoft-com:office:smarttags" w:element="place">
        <w:smartTag w:uri="urn:schemas-microsoft-com:office:smarttags" w:element="PlaceName">
          <w:r w:rsidRPr="00D1049C">
            <w:t>Elizabeth</w:t>
          </w:r>
        </w:smartTag>
        <w:r w:rsidRPr="00D1049C">
          <w:t xml:space="preserve"> </w:t>
        </w:r>
        <w:smartTag w:uri="urn:schemas-microsoft-com:office:smarttags" w:element="PlaceName">
          <w:r w:rsidRPr="00D1049C">
            <w:t>College</w:t>
          </w:r>
        </w:smartTag>
      </w:smartTag>
      <w:r w:rsidRPr="00D1049C">
        <w:t xml:space="preserve"> in </w:t>
      </w:r>
      <w:r w:rsidRPr="00D1049C">
        <w:rPr>
          <w:noProof/>
        </w:rPr>
        <w:t>1909</w:t>
      </w:r>
      <w:r w:rsidRPr="00D1049C">
        <w:t xml:space="preserve"> and left in </w:t>
      </w:r>
      <w:r w:rsidRPr="00D1049C">
        <w:rPr>
          <w:noProof/>
        </w:rPr>
        <w:t>1914</w:t>
      </w:r>
    </w:p>
    <w:p w:rsidR="00F6298A" w:rsidRPr="00D1049C" w:rsidRDefault="00F6298A" w:rsidP="0038281B">
      <w:pPr>
        <w:tabs>
          <w:tab w:val="right" w:pos="9639"/>
        </w:tabs>
        <w:rPr>
          <w:noProof/>
        </w:rPr>
      </w:pPr>
      <w:r w:rsidRPr="00D1049C">
        <w:rPr>
          <w:noProof/>
        </w:rPr>
        <w:t>1st Xi Football 1914</w:t>
      </w:r>
    </w:p>
    <w:p w:rsidR="00F6298A" w:rsidRPr="00D1049C" w:rsidRDefault="00F6298A" w:rsidP="0038281B">
      <w:pPr>
        <w:tabs>
          <w:tab w:val="right" w:pos="9639"/>
        </w:tabs>
        <w:rPr>
          <w:noProof/>
        </w:rPr>
      </w:pPr>
    </w:p>
    <w:p w:rsidR="00F6298A" w:rsidRPr="00D1049C" w:rsidRDefault="00F6298A" w:rsidP="0038281B">
      <w:pPr>
        <w:tabs>
          <w:tab w:val="right" w:pos="9639"/>
        </w:tabs>
      </w:pPr>
      <w:r>
        <w:rPr>
          <w:noProof/>
        </w:rPr>
        <w:t xml:space="preserve">1916 </w:t>
      </w:r>
      <w:r w:rsidRPr="00D1049C">
        <w:rPr>
          <w:noProof/>
        </w:rPr>
        <w:t>Enlisted as a Trooper in the 5</w:t>
      </w:r>
      <w:r w:rsidRPr="00D1049C">
        <w:rPr>
          <w:noProof/>
          <w:vertAlign w:val="superscript"/>
        </w:rPr>
        <w:t>th</w:t>
      </w:r>
      <w:r w:rsidRPr="00D1049C">
        <w:rPr>
          <w:noProof/>
        </w:rPr>
        <w:t xml:space="preserve"> Royal Irish Lancers.</w:t>
      </w:r>
      <w:r w:rsidRPr="00D1049C">
        <w:br/>
      </w:r>
    </w:p>
    <w:p w:rsidR="00F6298A" w:rsidRPr="00D1049C" w:rsidRDefault="00F6298A" w:rsidP="00E429BF">
      <w:pPr>
        <w:spacing w:before="240"/>
        <w:rPr>
          <w:b/>
        </w:rPr>
      </w:pPr>
      <w:r w:rsidRPr="00D1049C">
        <w:rPr>
          <w:b/>
        </w:rPr>
        <w:t>War Service</w:t>
      </w:r>
    </w:p>
    <w:p w:rsidR="00F6298A" w:rsidRPr="00D1049C" w:rsidRDefault="00F6298A" w:rsidP="00E429BF">
      <w:pPr>
        <w:rPr>
          <w:noProof/>
        </w:rPr>
      </w:pPr>
      <w:r w:rsidRPr="00D1049C">
        <w:rPr>
          <w:noProof/>
        </w:rPr>
        <w:t xml:space="preserve">Served in </w:t>
      </w:r>
      <w:smartTag w:uri="urn:schemas-microsoft-com:office:smarttags" w:element="place">
        <w:smartTag w:uri="urn:schemas-microsoft-com:office:smarttags" w:element="country-region">
          <w:r w:rsidRPr="00D1049C">
            <w:rPr>
              <w:noProof/>
            </w:rPr>
            <w:t>France</w:t>
          </w:r>
        </w:smartTag>
      </w:smartTag>
      <w:r w:rsidRPr="00D1049C">
        <w:rPr>
          <w:noProof/>
        </w:rPr>
        <w:t xml:space="preserve"> 1916 invalided home. </w:t>
      </w:r>
      <w:r>
        <w:rPr>
          <w:noProof/>
        </w:rPr>
        <w:t>Entered Officer Cadet Battalion.</w:t>
      </w:r>
    </w:p>
    <w:p w:rsidR="00F6298A" w:rsidRPr="00D1049C" w:rsidRDefault="00F6298A" w:rsidP="00E429BF">
      <w:r w:rsidRPr="00D1049C">
        <w:rPr>
          <w:noProof/>
        </w:rPr>
        <w:t>Commissioned  2nd Lieutenant</w:t>
      </w:r>
      <w:r w:rsidRPr="00D1049C">
        <w:t xml:space="preserve"> in the </w:t>
      </w:r>
      <w:r w:rsidRPr="00D1049C">
        <w:rPr>
          <w:noProof/>
        </w:rPr>
        <w:t>Royal Field Artillery 3</w:t>
      </w:r>
      <w:r w:rsidRPr="00D1049C">
        <w:rPr>
          <w:noProof/>
          <w:vertAlign w:val="superscript"/>
        </w:rPr>
        <w:t>rd</w:t>
      </w:r>
      <w:r w:rsidRPr="00D1049C">
        <w:rPr>
          <w:noProof/>
        </w:rPr>
        <w:t xml:space="preserve">. Div Ammunition Col. and served again in </w:t>
      </w:r>
      <w:smartTag w:uri="urn:schemas-microsoft-com:office:smarttags" w:element="place">
        <w:smartTag w:uri="urn:schemas-microsoft-com:office:smarttags" w:element="country-region">
          <w:r w:rsidRPr="00D1049C">
            <w:rPr>
              <w:noProof/>
            </w:rPr>
            <w:t>France</w:t>
          </w:r>
        </w:smartTag>
      </w:smartTag>
      <w:r w:rsidRPr="00D1049C">
        <w:rPr>
          <w:noProof/>
        </w:rPr>
        <w:t xml:space="preserve"> </w:t>
      </w:r>
      <w:r>
        <w:rPr>
          <w:noProof/>
        </w:rPr>
        <w:t xml:space="preserve"> 4th June </w:t>
      </w:r>
      <w:r w:rsidRPr="00D1049C">
        <w:rPr>
          <w:noProof/>
        </w:rPr>
        <w:t>1917</w:t>
      </w:r>
      <w:r>
        <w:rPr>
          <w:noProof/>
        </w:rPr>
        <w:t>.</w:t>
      </w:r>
    </w:p>
    <w:p w:rsidR="00F6298A" w:rsidRDefault="00F6298A" w:rsidP="0038281B">
      <w:pPr>
        <w:tabs>
          <w:tab w:val="right" w:pos="9639"/>
        </w:tabs>
        <w:rPr>
          <w:b/>
        </w:rPr>
      </w:pPr>
    </w:p>
    <w:p w:rsidR="00F6298A" w:rsidRPr="00D1049C" w:rsidRDefault="00F6298A" w:rsidP="0038281B">
      <w:pPr>
        <w:tabs>
          <w:tab w:val="right" w:pos="9639"/>
        </w:tabs>
      </w:pPr>
      <w:r w:rsidRPr="00C80616">
        <w:rPr>
          <w:b/>
        </w:rPr>
        <w:t>Died:</w:t>
      </w:r>
      <w:r w:rsidRPr="00D1049C">
        <w:t xml:space="preserve"> </w:t>
      </w:r>
      <w:r w:rsidRPr="00D1049C">
        <w:rPr>
          <w:noProof/>
        </w:rPr>
        <w:t xml:space="preserve">16 June 1918 Killed, removing a "dud" shell out of harm’s way, </w:t>
      </w:r>
      <w:r>
        <w:rPr>
          <w:noProof/>
        </w:rPr>
        <w:t>but</w:t>
      </w:r>
      <w:r w:rsidRPr="00D1049C">
        <w:rPr>
          <w:noProof/>
        </w:rPr>
        <w:t xml:space="preserve"> It exploded in his hands killing him,</w:t>
      </w:r>
      <w:r w:rsidRPr="00D1049C">
        <w:t xml:space="preserve"> aged </w:t>
      </w:r>
      <w:r w:rsidRPr="00D1049C">
        <w:rPr>
          <w:noProof/>
        </w:rPr>
        <w:t>18</w:t>
      </w:r>
      <w:r>
        <w:rPr>
          <w:noProof/>
        </w:rPr>
        <w:t>. "Many people would have passed a "dud" by, but he thought of possible people treading on the shell in the dark, and without thought of self,at once took steps to remove the danger" extract from the letter written by the Major of his battery.</w:t>
      </w:r>
      <w:r w:rsidRPr="00D1049C">
        <w:br/>
      </w:r>
    </w:p>
    <w:p w:rsidR="00F6298A" w:rsidRPr="00D1049C" w:rsidRDefault="00F6298A" w:rsidP="0038281B">
      <w:pPr>
        <w:tabs>
          <w:tab w:val="right" w:pos="9639"/>
        </w:tabs>
      </w:pPr>
      <w:r w:rsidRPr="00C80616">
        <w:rPr>
          <w:b/>
        </w:rPr>
        <w:t>Decorations:</w:t>
      </w:r>
      <w:r w:rsidRPr="00D1049C">
        <w:t xml:space="preserve"> Medal, Victory Medal , 1914 – 15 Star</w:t>
      </w:r>
    </w:p>
    <w:p w:rsidR="00F6298A" w:rsidRPr="00D1049C" w:rsidRDefault="00F6298A" w:rsidP="0038281B">
      <w:pPr>
        <w:tabs>
          <w:tab w:val="right" w:pos="9639"/>
        </w:tabs>
      </w:pPr>
    </w:p>
    <w:p w:rsidR="00F6298A" w:rsidRPr="00C80616" w:rsidRDefault="00F6298A" w:rsidP="0038281B">
      <w:pPr>
        <w:tabs>
          <w:tab w:val="right" w:pos="9639"/>
        </w:tabs>
        <w:rPr>
          <w:b/>
        </w:rPr>
      </w:pPr>
      <w:r w:rsidRPr="00C80616">
        <w:rPr>
          <w:b/>
        </w:rPr>
        <w:t>Memorials:</w:t>
      </w:r>
    </w:p>
    <w:p w:rsidR="00F6298A" w:rsidRPr="00D1049C" w:rsidRDefault="00F6298A" w:rsidP="0038281B">
      <w:pPr>
        <w:pStyle w:val="ListParagraph"/>
        <w:numPr>
          <w:ilvl w:val="0"/>
          <w:numId w:val="2"/>
        </w:numPr>
        <w:spacing w:after="0"/>
      </w:pPr>
      <w:r w:rsidRPr="00D1049C">
        <w:t>College Hall</w:t>
      </w:r>
    </w:p>
    <w:p w:rsidR="00F6298A" w:rsidRPr="00D1049C" w:rsidRDefault="00F6298A" w:rsidP="0038281B">
      <w:pPr>
        <w:pStyle w:val="ListParagraph"/>
        <w:numPr>
          <w:ilvl w:val="0"/>
          <w:numId w:val="2"/>
        </w:numPr>
        <w:spacing w:after="0"/>
        <w:rPr>
          <w:b/>
        </w:rPr>
      </w:pPr>
      <w:smartTag w:uri="urn:schemas-microsoft-com:office:smarttags" w:element="place">
        <w:smartTag w:uri="urn:schemas-microsoft-com:office:smarttags" w:element="PlaceName">
          <w:r w:rsidRPr="00D1049C">
            <w:rPr>
              <w:noProof/>
            </w:rPr>
            <w:t>Sandpits</w:t>
          </w:r>
        </w:smartTag>
        <w:r w:rsidRPr="00D1049C">
          <w:rPr>
            <w:noProof/>
          </w:rPr>
          <w:t xml:space="preserve"> </w:t>
        </w:r>
        <w:smartTag w:uri="urn:schemas-microsoft-com:office:smarttags" w:element="PlaceType">
          <w:r w:rsidRPr="00D1049C">
            <w:rPr>
              <w:noProof/>
            </w:rPr>
            <w:t>Cemetery</w:t>
          </w:r>
        </w:smartTag>
      </w:smartTag>
      <w:r w:rsidRPr="00D1049C">
        <w:rPr>
          <w:noProof/>
        </w:rPr>
        <w:t xml:space="preserve"> Fouquereuil II. E. 10</w:t>
      </w:r>
    </w:p>
    <w:p w:rsidR="00F6298A" w:rsidRPr="00440E57" w:rsidRDefault="006105D6" w:rsidP="00440E57">
      <w:pPr>
        <w:pStyle w:val="Heading1"/>
      </w:pPr>
      <w:r>
        <w:br w:type="page"/>
      </w:r>
      <w:bookmarkStart w:id="101" w:name="_Toc465841427"/>
      <w:r w:rsidR="00F6298A" w:rsidRPr="00E7355C">
        <w:rPr>
          <w:noProof/>
        </w:rPr>
        <w:t>George</w:t>
      </w:r>
      <w:r w:rsidR="00F6298A" w:rsidRPr="00440E57">
        <w:t xml:space="preserve"> </w:t>
      </w:r>
      <w:r w:rsidR="00F6298A" w:rsidRPr="00E7355C">
        <w:rPr>
          <w:b/>
          <w:noProof/>
        </w:rPr>
        <w:t>Stranger</w:t>
      </w:r>
      <w:r w:rsidR="00F6298A" w:rsidRPr="00440E57">
        <w:rPr>
          <w:b/>
        </w:rPr>
        <w:t xml:space="preserve"> </w:t>
      </w:r>
      <w:r w:rsidR="00F6298A" w:rsidRPr="00440E57">
        <w:t>(</w:t>
      </w:r>
      <w:r w:rsidR="00F6298A" w:rsidRPr="00E7355C">
        <w:rPr>
          <w:noProof/>
        </w:rPr>
        <w:t>3231</w:t>
      </w:r>
      <w:r w:rsidR="00F6298A" w:rsidRPr="00440E57">
        <w:t>)</w:t>
      </w:r>
      <w:bookmarkEnd w:id="101"/>
    </w:p>
    <w:p w:rsidR="00F6298A" w:rsidRDefault="00F6298A" w:rsidP="0038281B">
      <w:pPr>
        <w:tabs>
          <w:tab w:val="right" w:pos="9639"/>
        </w:tabs>
        <w:rPr>
          <w:color w:val="00FF00"/>
        </w:rPr>
      </w:pPr>
      <w:r>
        <w:rPr>
          <w:color w:val="00FF00"/>
        </w:rPr>
        <w:t>Vol. ??Pg 288</w:t>
      </w:r>
    </w:p>
    <w:p w:rsidR="00F6298A" w:rsidRPr="002A5200" w:rsidRDefault="00F6298A" w:rsidP="0038281B">
      <w:pPr>
        <w:tabs>
          <w:tab w:val="right" w:pos="9639"/>
        </w:tabs>
      </w:pPr>
    </w:p>
    <w:p w:rsidR="00F6298A" w:rsidRDefault="00E701C3" w:rsidP="0038281B">
      <w:pPr>
        <w:tabs>
          <w:tab w:val="right" w:pos="9639"/>
        </w:tabs>
        <w:rPr>
          <w:b/>
        </w:rPr>
      </w:pPr>
      <w:r>
        <w:rPr>
          <w:noProof/>
          <w:lang w:eastAsia="en-GB"/>
        </w:rPr>
        <w:drawing>
          <wp:anchor distT="0" distB="0" distL="114300" distR="114300" simplePos="0" relativeHeight="251670016" behindDoc="1" locked="0" layoutInCell="1" allowOverlap="1" wp14:anchorId="7CBC095B" wp14:editId="54BFD7ED">
            <wp:simplePos x="0" y="0"/>
            <wp:positionH relativeFrom="column">
              <wp:posOffset>0</wp:posOffset>
            </wp:positionH>
            <wp:positionV relativeFrom="paragraph">
              <wp:posOffset>0</wp:posOffset>
            </wp:positionV>
            <wp:extent cx="1276350" cy="2886075"/>
            <wp:effectExtent l="0" t="0" r="0" b="9525"/>
            <wp:wrapTight wrapText="bothSides">
              <wp:wrapPolygon edited="0">
                <wp:start x="0" y="0"/>
                <wp:lineTo x="0" y="21529"/>
                <wp:lineTo x="21278" y="21529"/>
                <wp:lineTo x="21278"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276350" cy="2886075"/>
                    </a:xfrm>
                    <a:prstGeom prst="rect">
                      <a:avLst/>
                    </a:prstGeom>
                    <a:noFill/>
                  </pic:spPr>
                </pic:pic>
              </a:graphicData>
            </a:graphic>
            <wp14:sizeRelH relativeFrom="page">
              <wp14:pctWidth>0</wp14:pctWidth>
            </wp14:sizeRelH>
            <wp14:sizeRelV relativeFrom="page">
              <wp14:pctHeight>0</wp14:pctHeight>
            </wp14:sizeRelV>
          </wp:anchor>
        </w:drawing>
      </w:r>
    </w:p>
    <w:p w:rsidR="00F6298A" w:rsidRPr="00F72435" w:rsidRDefault="00F6298A" w:rsidP="0038281B">
      <w:pPr>
        <w:tabs>
          <w:tab w:val="right" w:pos="9639"/>
        </w:tabs>
        <w:rPr>
          <w:b/>
        </w:rPr>
      </w:pPr>
      <w:r w:rsidRPr="00F72435">
        <w:rPr>
          <w:b/>
        </w:rPr>
        <w:t>L</w:t>
      </w:r>
      <w:r>
        <w:rPr>
          <w:b/>
        </w:rPr>
        <w:t>ieutenan</w:t>
      </w:r>
      <w:r w:rsidRPr="00F72435">
        <w:rPr>
          <w:b/>
        </w:rPr>
        <w:t>t</w:t>
      </w:r>
      <w:r>
        <w:rPr>
          <w:b/>
        </w:rPr>
        <w:t xml:space="preserve"> </w:t>
      </w:r>
      <w:r w:rsidRPr="00F72435">
        <w:rPr>
          <w:b/>
        </w:rPr>
        <w:t>G</w:t>
      </w:r>
      <w:r>
        <w:rPr>
          <w:b/>
        </w:rPr>
        <w:t>eorge</w:t>
      </w:r>
      <w:r w:rsidRPr="00F72435">
        <w:rPr>
          <w:b/>
        </w:rPr>
        <w:t xml:space="preserve"> Stranger Extracted from a Photo in the Weekly Press 9 Feb 1918.</w:t>
      </w:r>
      <w:r>
        <w:rPr>
          <w:b/>
        </w:rPr>
        <w:t xml:space="preserve">  </w:t>
      </w:r>
      <w:r w:rsidRPr="00F72435">
        <w:rPr>
          <w:b/>
        </w:rPr>
        <w:t>Coastguards v RGLI</w:t>
      </w:r>
      <w:r>
        <w:rPr>
          <w:b/>
        </w:rPr>
        <w:t>.</w:t>
      </w:r>
    </w:p>
    <w:p w:rsidR="00F6298A" w:rsidRDefault="00F6298A" w:rsidP="0038281B">
      <w:pPr>
        <w:tabs>
          <w:tab w:val="right" w:pos="9639"/>
        </w:tabs>
        <w:rPr>
          <w:b/>
        </w:rPr>
      </w:pPr>
    </w:p>
    <w:p w:rsidR="00F6298A" w:rsidRDefault="00F6298A" w:rsidP="0038281B">
      <w:pPr>
        <w:tabs>
          <w:tab w:val="right" w:pos="9639"/>
        </w:tabs>
      </w:pPr>
      <w:r w:rsidRPr="009F0D4A">
        <w:rPr>
          <w:b/>
        </w:rPr>
        <w:t>Born:</w:t>
      </w:r>
      <w:r>
        <w:t xml:space="preserve"> </w:t>
      </w:r>
      <w:r>
        <w:rPr>
          <w:noProof/>
        </w:rPr>
        <w:t xml:space="preserve">1 September </w:t>
      </w:r>
      <w:r w:rsidRPr="009F0D4A">
        <w:rPr>
          <w:noProof/>
        </w:rPr>
        <w:t xml:space="preserve">1894 in </w:t>
      </w:r>
      <w:smartTag w:uri="urn:schemas-microsoft-com:office:smarttags" w:element="place">
        <w:r w:rsidRPr="009F0D4A">
          <w:rPr>
            <w:noProof/>
          </w:rPr>
          <w:t>Guernsey</w:t>
        </w:r>
      </w:smartTag>
      <w:r w:rsidRPr="009F0D4A">
        <w:rPr>
          <w:noProof/>
        </w:rPr>
        <w:t>. Son of William Stranger a Grower, and Ellen Buckingham, 36 Hautville.</w:t>
      </w:r>
      <w:r>
        <w:tab/>
      </w:r>
    </w:p>
    <w:p w:rsidR="00F6298A" w:rsidRDefault="00F6298A" w:rsidP="0038281B">
      <w:pPr>
        <w:tabs>
          <w:tab w:val="right" w:pos="9639"/>
        </w:tabs>
      </w:pPr>
    </w:p>
    <w:p w:rsidR="00F6298A" w:rsidRDefault="00F6298A" w:rsidP="0038281B">
      <w:pPr>
        <w:tabs>
          <w:tab w:val="right" w:pos="9639"/>
        </w:tabs>
      </w:pPr>
    </w:p>
    <w:p w:rsidR="00F6298A" w:rsidRPr="00091360" w:rsidRDefault="00F6298A" w:rsidP="0038281B">
      <w:pPr>
        <w:tabs>
          <w:tab w:val="right" w:pos="9639"/>
        </w:tabs>
        <w:rPr>
          <w:color w:val="FF0000"/>
        </w:rPr>
      </w:pPr>
      <w:r w:rsidRPr="009F0D4A">
        <w:rPr>
          <w:b/>
        </w:rPr>
        <w:t>Joined</w:t>
      </w:r>
      <w:r>
        <w:t xml:space="preserve">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1910</w:t>
      </w:r>
      <w:r>
        <w:t xml:space="preserve"> and left in </w:t>
      </w:r>
      <w:r>
        <w:rPr>
          <w:noProof/>
        </w:rPr>
        <w:t>1911</w:t>
      </w:r>
      <w:r>
        <w:br/>
      </w:r>
      <w:r>
        <w:rPr>
          <w:color w:val="FF0000"/>
        </w:rPr>
        <w:t xml:space="preserve">Cricket?? </w:t>
      </w:r>
      <w:r w:rsidRPr="00A021B4">
        <w:t>1st XI Football as centre forward "most promising"</w:t>
      </w:r>
      <w:r w:rsidR="005548A2">
        <w:t xml:space="preserve"> - </w:t>
      </w:r>
      <w:r w:rsidRPr="00A021B4">
        <w:t xml:space="preserve"> Elizabethan</w:t>
      </w:r>
      <w:r>
        <w:t>.</w:t>
      </w:r>
    </w:p>
    <w:p w:rsidR="00F6298A" w:rsidRDefault="00F6298A" w:rsidP="0038281B">
      <w:pPr>
        <w:tabs>
          <w:tab w:val="right" w:pos="9639"/>
        </w:tabs>
      </w:pPr>
    </w:p>
    <w:p w:rsidR="00F6298A" w:rsidRDefault="00F6298A" w:rsidP="00091360">
      <w:pPr>
        <w:spacing w:before="240"/>
        <w:rPr>
          <w:b/>
        </w:rPr>
      </w:pPr>
    </w:p>
    <w:p w:rsidR="00F6298A" w:rsidRDefault="00F6298A" w:rsidP="00091360">
      <w:pPr>
        <w:spacing w:before="240"/>
        <w:rPr>
          <w:b/>
        </w:rPr>
      </w:pPr>
      <w:r w:rsidRPr="0053564D">
        <w:rPr>
          <w:b/>
        </w:rPr>
        <w:t>War Service</w:t>
      </w:r>
    </w:p>
    <w:p w:rsidR="00F6298A" w:rsidRDefault="00F6298A" w:rsidP="00091360">
      <w:pPr>
        <w:spacing w:before="240"/>
        <w:rPr>
          <w:b/>
        </w:rPr>
      </w:pPr>
      <w:r w:rsidRPr="00852E9E">
        <w:rPr>
          <w:noProof/>
        </w:rPr>
        <w:t xml:space="preserve">Private R.G.L.I.  </w:t>
      </w:r>
    </w:p>
    <w:p w:rsidR="00F6298A" w:rsidRDefault="00F6298A" w:rsidP="00072E94">
      <w:r>
        <w:rPr>
          <w:noProof/>
        </w:rPr>
        <w:t>Dec 1917 promoted 2nd Lieutenant</w:t>
      </w:r>
      <w:r>
        <w:t xml:space="preserve"> in the </w:t>
      </w:r>
      <w:r>
        <w:rPr>
          <w:color w:val="FF0000"/>
        </w:rPr>
        <w:t>1st</w:t>
      </w:r>
      <w:r>
        <w:t xml:space="preserve"> </w:t>
      </w:r>
      <w:r>
        <w:rPr>
          <w:noProof/>
        </w:rPr>
        <w:t xml:space="preserve">Royal Guernsey Light Infantry, </w:t>
      </w:r>
      <w:r w:rsidRPr="00852E9E">
        <w:rPr>
          <w:noProof/>
        </w:rPr>
        <w:t xml:space="preserve">France  </w:t>
      </w:r>
    </w:p>
    <w:p w:rsidR="00F6298A" w:rsidRDefault="00F6298A" w:rsidP="0038281B">
      <w:pPr>
        <w:tabs>
          <w:tab w:val="right" w:pos="9639"/>
        </w:tabs>
      </w:pPr>
    </w:p>
    <w:p w:rsidR="00F6298A" w:rsidRDefault="00F6298A" w:rsidP="0038281B">
      <w:pPr>
        <w:tabs>
          <w:tab w:val="right" w:pos="9639"/>
        </w:tabs>
      </w:pPr>
      <w:r w:rsidRPr="002A5200">
        <w:t>Died:</w:t>
      </w:r>
      <w:r>
        <w:t xml:space="preserve"> </w:t>
      </w:r>
      <w:r>
        <w:rPr>
          <w:noProof/>
        </w:rPr>
        <w:t xml:space="preserve">11 April 1918 </w:t>
      </w:r>
      <w:r w:rsidRPr="00852E9E">
        <w:rPr>
          <w:noProof/>
        </w:rPr>
        <w:t>KIA</w:t>
      </w:r>
      <w:r>
        <w:t xml:space="preserve"> aged </w:t>
      </w:r>
      <w:r>
        <w:rPr>
          <w:noProof/>
        </w:rPr>
        <w:t>23</w:t>
      </w:r>
      <w:r>
        <w:br/>
      </w:r>
    </w:p>
    <w:p w:rsidR="00F6298A" w:rsidRPr="009F0D4A" w:rsidRDefault="00F6298A" w:rsidP="0038281B">
      <w:pPr>
        <w:tabs>
          <w:tab w:val="right" w:pos="9639"/>
        </w:tabs>
      </w:pPr>
      <w:r w:rsidRPr="009F0D4A">
        <w:rPr>
          <w:b/>
        </w:rPr>
        <w:t>Decorations:</w:t>
      </w:r>
      <w:r w:rsidRPr="009F0D4A">
        <w:t xml:space="preserve"> Medal and Victory Medal</w:t>
      </w:r>
    </w:p>
    <w:p w:rsidR="00F6298A" w:rsidRDefault="00F6298A" w:rsidP="0038281B">
      <w:pPr>
        <w:tabs>
          <w:tab w:val="right" w:pos="9639"/>
        </w:tabs>
      </w:pPr>
    </w:p>
    <w:p w:rsidR="00F6298A" w:rsidRDefault="00F6298A" w:rsidP="0038281B">
      <w:pPr>
        <w:tabs>
          <w:tab w:val="right" w:pos="9639"/>
        </w:tabs>
      </w:pPr>
    </w:p>
    <w:p w:rsidR="00F6298A" w:rsidRPr="009F0D4A" w:rsidRDefault="00F6298A" w:rsidP="0038281B">
      <w:pPr>
        <w:tabs>
          <w:tab w:val="right" w:pos="9639"/>
        </w:tabs>
        <w:rPr>
          <w:b/>
        </w:rPr>
      </w:pPr>
      <w:r w:rsidRPr="009F0D4A">
        <w:rPr>
          <w:b/>
        </w:rPr>
        <w:t>Memorials:</w:t>
      </w:r>
    </w:p>
    <w:p w:rsidR="00F6298A" w:rsidRPr="009F0D4A" w:rsidRDefault="00F6298A" w:rsidP="0038281B">
      <w:pPr>
        <w:pStyle w:val="ListParagraph"/>
        <w:numPr>
          <w:ilvl w:val="0"/>
          <w:numId w:val="2"/>
        </w:numPr>
        <w:spacing w:after="0"/>
      </w:pPr>
      <w:r>
        <w:t>College Hall</w:t>
      </w:r>
    </w:p>
    <w:p w:rsidR="00F6298A" w:rsidRPr="009F0D4A" w:rsidRDefault="00F6298A" w:rsidP="0038281B">
      <w:pPr>
        <w:pStyle w:val="ListParagraph"/>
        <w:numPr>
          <w:ilvl w:val="0"/>
          <w:numId w:val="2"/>
        </w:numPr>
        <w:spacing w:after="0"/>
        <w:rPr>
          <w:b/>
        </w:rPr>
      </w:pPr>
      <w:r w:rsidRPr="009F0D4A">
        <w:rPr>
          <w:noProof/>
        </w:rPr>
        <w:t>Ploegsteert Memorial Panel 11</w:t>
      </w:r>
    </w:p>
    <w:p w:rsidR="00F6298A" w:rsidRPr="00091360" w:rsidRDefault="00F6298A" w:rsidP="0038281B">
      <w:pPr>
        <w:pStyle w:val="ListParagraph"/>
        <w:numPr>
          <w:ilvl w:val="0"/>
          <w:numId w:val="2"/>
        </w:numPr>
        <w:spacing w:after="0"/>
        <w:rPr>
          <w:b/>
        </w:rPr>
      </w:pPr>
      <w:r>
        <w:rPr>
          <w:noProof/>
          <w:color w:val="FF0000"/>
        </w:rPr>
        <w:t>Stranger Memorial, Vale or St Sampson's ?????</w:t>
      </w:r>
    </w:p>
    <w:p w:rsidR="00F6298A" w:rsidRDefault="00F6298A" w:rsidP="00091360">
      <w:pPr>
        <w:pStyle w:val="ListParagraph"/>
        <w:spacing w:after="0"/>
        <w:rPr>
          <w:noProof/>
        </w:rPr>
      </w:pPr>
    </w:p>
    <w:p w:rsidR="00F6298A" w:rsidRPr="00A75557" w:rsidRDefault="006105D6" w:rsidP="00440E57">
      <w:pPr>
        <w:pStyle w:val="Heading1"/>
      </w:pPr>
      <w:r>
        <w:br w:type="page"/>
      </w:r>
      <w:bookmarkStart w:id="102" w:name="_Toc465841428"/>
      <w:r w:rsidR="00F6298A" w:rsidRPr="00E7355C">
        <w:rPr>
          <w:noProof/>
        </w:rPr>
        <w:t>Frederic(k) Rennell</w:t>
      </w:r>
      <w:r w:rsidR="00F6298A" w:rsidRPr="00440E57">
        <w:t xml:space="preserve"> </w:t>
      </w:r>
      <w:r w:rsidR="00F6298A" w:rsidRPr="00E7355C">
        <w:rPr>
          <w:b/>
          <w:noProof/>
        </w:rPr>
        <w:t>Thackeray</w:t>
      </w:r>
      <w:r w:rsidR="00F6298A" w:rsidRPr="00440E57">
        <w:rPr>
          <w:b/>
        </w:rPr>
        <w:t xml:space="preserve"> </w:t>
      </w:r>
      <w:r w:rsidR="00F6298A" w:rsidRPr="00440E57">
        <w:t>(</w:t>
      </w:r>
      <w:r w:rsidR="00F6298A" w:rsidRPr="00E7355C">
        <w:rPr>
          <w:noProof/>
        </w:rPr>
        <w:t>1601</w:t>
      </w:r>
      <w:r w:rsidR="00F6298A" w:rsidRPr="00440E57">
        <w:t>)</w:t>
      </w:r>
      <w:r w:rsidR="00F6298A">
        <w:t xml:space="preserve"> </w:t>
      </w:r>
      <w:r w:rsidR="00F6298A" w:rsidRPr="00A75557">
        <w:t>MiD</w:t>
      </w:r>
      <w:bookmarkEnd w:id="102"/>
    </w:p>
    <w:p w:rsidR="00F6298A" w:rsidRPr="00F075A4" w:rsidRDefault="00F6298A" w:rsidP="0038281B">
      <w:pPr>
        <w:tabs>
          <w:tab w:val="right" w:pos="9639"/>
        </w:tabs>
        <w:rPr>
          <w:color w:val="00FF00"/>
        </w:rPr>
      </w:pPr>
      <w:r>
        <w:rPr>
          <w:color w:val="00FF00"/>
        </w:rPr>
        <w:t>Vol. I.  Pg 237</w:t>
      </w:r>
    </w:p>
    <w:p w:rsidR="00F6298A" w:rsidRDefault="00F6298A" w:rsidP="0038281B">
      <w:pPr>
        <w:tabs>
          <w:tab w:val="right" w:pos="9639"/>
        </w:tabs>
      </w:pPr>
    </w:p>
    <w:p w:rsidR="00F6298A" w:rsidRDefault="00E701C3" w:rsidP="0038281B">
      <w:pPr>
        <w:tabs>
          <w:tab w:val="right" w:pos="9639"/>
        </w:tabs>
      </w:pPr>
      <w:r>
        <w:rPr>
          <w:noProof/>
          <w:lang w:eastAsia="en-GB"/>
        </w:rPr>
        <w:drawing>
          <wp:inline distT="0" distB="0" distL="0" distR="0" wp14:anchorId="5ECB8047" wp14:editId="40051430">
            <wp:extent cx="2190750" cy="23431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190750" cy="2343150"/>
                    </a:xfrm>
                    <a:prstGeom prst="rect">
                      <a:avLst/>
                    </a:prstGeom>
                    <a:noFill/>
                    <a:ln>
                      <a:noFill/>
                    </a:ln>
                  </pic:spPr>
                </pic:pic>
              </a:graphicData>
            </a:graphic>
          </wp:inline>
        </w:drawing>
      </w:r>
      <w:r w:rsidR="00F6298A">
        <w:t xml:space="preserve">                        </w:t>
      </w:r>
      <w:r>
        <w:rPr>
          <w:noProof/>
          <w:lang w:eastAsia="en-GB"/>
        </w:rPr>
        <w:drawing>
          <wp:inline distT="0" distB="0" distL="0" distR="0" wp14:anchorId="1DE43A99" wp14:editId="57A8CC28">
            <wp:extent cx="2695575" cy="23336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695575" cy="2333625"/>
                    </a:xfrm>
                    <a:prstGeom prst="rect">
                      <a:avLst/>
                    </a:prstGeom>
                    <a:noFill/>
                    <a:ln>
                      <a:noFill/>
                    </a:ln>
                  </pic:spPr>
                </pic:pic>
              </a:graphicData>
            </a:graphic>
          </wp:inline>
        </w:drawing>
      </w:r>
    </w:p>
    <w:p w:rsidR="00F6298A" w:rsidRPr="00C80616" w:rsidRDefault="00F6298A" w:rsidP="009F48E8">
      <w:pPr>
        <w:tabs>
          <w:tab w:val="left" w:pos="6360"/>
        </w:tabs>
        <w:rPr>
          <w:b/>
        </w:rPr>
      </w:pPr>
      <w:r w:rsidRPr="00C80616">
        <w:rPr>
          <w:b/>
          <w:noProof/>
        </w:rPr>
        <w:t xml:space="preserve">Picture of Fleet War Memorial,  Hants, and the Fourth Panel with </w:t>
      </w:r>
      <w:smartTag w:uri="urn:schemas-microsoft-com:office:smarttags" w:element="place">
        <w:smartTag w:uri="urn:schemas-microsoft-com:office:smarttags" w:element="City">
          <w:r w:rsidRPr="00C80616">
            <w:rPr>
              <w:b/>
              <w:noProof/>
            </w:rPr>
            <w:t>Frederick</w:t>
          </w:r>
        </w:smartTag>
      </w:smartTag>
      <w:r w:rsidRPr="00C80616">
        <w:rPr>
          <w:b/>
          <w:noProof/>
        </w:rPr>
        <w:t xml:space="preserve"> and his son recorded (2015).</w:t>
      </w:r>
    </w:p>
    <w:p w:rsidR="00F6298A" w:rsidRDefault="00F6298A" w:rsidP="0038281B">
      <w:pPr>
        <w:tabs>
          <w:tab w:val="right" w:pos="9639"/>
        </w:tabs>
        <w:rPr>
          <w:b/>
        </w:rPr>
      </w:pPr>
    </w:p>
    <w:p w:rsidR="00F6298A" w:rsidRPr="00547B11" w:rsidRDefault="00F6298A" w:rsidP="0038281B">
      <w:pPr>
        <w:tabs>
          <w:tab w:val="right" w:pos="9639"/>
        </w:tabs>
        <w:rPr>
          <w:noProof/>
        </w:rPr>
      </w:pPr>
      <w:r w:rsidRPr="00C80616">
        <w:rPr>
          <w:b/>
        </w:rPr>
        <w:t>Born:</w:t>
      </w:r>
      <w:r>
        <w:t xml:space="preserve"> </w:t>
      </w:r>
      <w:r>
        <w:rPr>
          <w:noProof/>
        </w:rPr>
        <w:t xml:space="preserve">31 May 1856 </w:t>
      </w:r>
      <w:r w:rsidRPr="00547B11">
        <w:rPr>
          <w:noProof/>
        </w:rPr>
        <w:t>Jackatalla,</w:t>
      </w:r>
      <w:r>
        <w:rPr>
          <w:noProof/>
        </w:rPr>
        <w:t xml:space="preserve"> (Now Ootacamund),  </w:t>
      </w:r>
      <w:smartTag w:uri="urn:schemas-microsoft-com:office:smarttags" w:element="place">
        <w:smartTag w:uri="urn:schemas-microsoft-com:office:smarttags" w:element="City">
          <w:r w:rsidRPr="00547B11">
            <w:rPr>
              <w:noProof/>
            </w:rPr>
            <w:t>Madras</w:t>
          </w:r>
        </w:smartTag>
        <w:r>
          <w:rPr>
            <w:noProof/>
          </w:rPr>
          <w:t>,</w:t>
        </w:r>
        <w:r w:rsidRPr="00547B11">
          <w:rPr>
            <w:noProof/>
          </w:rPr>
          <w:t xml:space="preserve"> </w:t>
        </w:r>
        <w:smartTag w:uri="urn:schemas-microsoft-com:office:smarttags" w:element="country-region">
          <w:r w:rsidRPr="00547B11">
            <w:rPr>
              <w:noProof/>
            </w:rPr>
            <w:t>India</w:t>
          </w:r>
        </w:smartTag>
      </w:smartTag>
      <w:r w:rsidRPr="00547B11">
        <w:rPr>
          <w:noProof/>
        </w:rPr>
        <w:t>. Eldest son of Capt. Frederic R Tha</w:t>
      </w:r>
      <w:r>
        <w:rPr>
          <w:noProof/>
        </w:rPr>
        <w:t>c</w:t>
      </w:r>
      <w:r w:rsidRPr="00547B11">
        <w:rPr>
          <w:noProof/>
        </w:rPr>
        <w:t>keray (74</w:t>
      </w:r>
      <w:r w:rsidRPr="00547B11">
        <w:rPr>
          <w:noProof/>
          <w:vertAlign w:val="superscript"/>
        </w:rPr>
        <w:t>th</w:t>
      </w:r>
      <w:r w:rsidRPr="00547B11">
        <w:rPr>
          <w:noProof/>
        </w:rPr>
        <w:t xml:space="preserve"> Highlanders) of Pentney</w:t>
      </w:r>
      <w:r>
        <w:rPr>
          <w:noProof/>
        </w:rPr>
        <w:t>,</w:t>
      </w:r>
      <w:r w:rsidRPr="00547B11">
        <w:rPr>
          <w:noProof/>
        </w:rPr>
        <w:t xml:space="preserve"> </w:t>
      </w:r>
      <w:smartTag w:uri="urn:schemas-microsoft-com:office:smarttags" w:element="place">
        <w:smartTag w:uri="urn:schemas-microsoft-com:office:smarttags" w:element="City">
          <w:r w:rsidRPr="00547B11">
            <w:rPr>
              <w:noProof/>
            </w:rPr>
            <w:t>Norfolk</w:t>
          </w:r>
        </w:smartTag>
      </w:smartTag>
      <w:r w:rsidRPr="00547B11">
        <w:rPr>
          <w:noProof/>
        </w:rPr>
        <w:t xml:space="preserve"> and Elizabeth Aytoun.</w:t>
      </w:r>
      <w:r>
        <w:rPr>
          <w:noProof/>
        </w:rPr>
        <w:t xml:space="preserve"> His father was a Borough Magistrate in Limerick (1870) and later a JP in </w:t>
      </w:r>
      <w:smartTag w:uri="urn:schemas-microsoft-com:office:smarttags" w:element="place">
        <w:smartTag w:uri="urn:schemas-microsoft-com:office:smarttags" w:element="City">
          <w:r>
            <w:rPr>
              <w:noProof/>
            </w:rPr>
            <w:t>Norfolk</w:t>
          </w:r>
        </w:smartTag>
      </w:smartTag>
      <w:r>
        <w:rPr>
          <w:noProof/>
        </w:rPr>
        <w:t>.</w:t>
      </w:r>
    </w:p>
    <w:p w:rsidR="00F6298A" w:rsidRPr="00547B11" w:rsidRDefault="00F6298A" w:rsidP="006968E5">
      <w:pPr>
        <w:tabs>
          <w:tab w:val="right" w:pos="9639"/>
        </w:tabs>
      </w:pPr>
      <w:r w:rsidRPr="00547B11">
        <w:rPr>
          <w:noProof/>
        </w:rPr>
        <w:t>Husband of Mary C</w:t>
      </w:r>
      <w:r>
        <w:rPr>
          <w:noProof/>
        </w:rPr>
        <w:t>harlotte MacDonald</w:t>
      </w:r>
      <w:r w:rsidRPr="00547B11">
        <w:rPr>
          <w:noProof/>
        </w:rPr>
        <w:t xml:space="preserve"> Tha</w:t>
      </w:r>
      <w:r>
        <w:rPr>
          <w:noProof/>
        </w:rPr>
        <w:t>c</w:t>
      </w:r>
      <w:r w:rsidRPr="00547B11">
        <w:rPr>
          <w:noProof/>
        </w:rPr>
        <w:t>keray</w:t>
      </w:r>
      <w:r>
        <w:rPr>
          <w:noProof/>
        </w:rPr>
        <w:t xml:space="preserve"> nee Hasted</w:t>
      </w:r>
      <w:r w:rsidRPr="00547B11">
        <w:rPr>
          <w:noProof/>
        </w:rPr>
        <w:t xml:space="preserve"> ( b in </w:t>
      </w:r>
      <w:smartTag w:uri="urn:schemas-microsoft-com:office:smarttags" w:element="City">
        <w:r w:rsidRPr="00547B11">
          <w:rPr>
            <w:noProof/>
          </w:rPr>
          <w:t>Madras</w:t>
        </w:r>
      </w:smartTag>
      <w:r w:rsidRPr="00547B11">
        <w:rPr>
          <w:noProof/>
        </w:rPr>
        <w:t xml:space="preserve">) of 1 </w:t>
      </w:r>
      <w:smartTag w:uri="urn:schemas-microsoft-com:office:smarttags" w:element="place">
        <w:smartTag w:uri="urn:schemas-microsoft-com:office:smarttags" w:element="City">
          <w:r w:rsidRPr="00547B11">
            <w:rPr>
              <w:noProof/>
            </w:rPr>
            <w:t>Warren</w:t>
          </w:r>
        </w:smartTag>
      </w:smartTag>
      <w:r w:rsidRPr="00547B11">
        <w:rPr>
          <w:noProof/>
        </w:rPr>
        <w:t xml:space="preserve"> Hill</w:t>
      </w:r>
      <w:r>
        <w:rPr>
          <w:noProof/>
        </w:rPr>
        <w:t>,</w:t>
      </w:r>
      <w:r w:rsidRPr="00547B11">
        <w:rPr>
          <w:noProof/>
        </w:rPr>
        <w:t xml:space="preserve"> Woodbridge Suffolk.</w:t>
      </w:r>
      <w:r>
        <w:rPr>
          <w:noProof/>
        </w:rPr>
        <w:t xml:space="preserve"> Daughter of Col. John Ord Hasted R.E.</w:t>
      </w:r>
    </w:p>
    <w:p w:rsidR="00F6298A" w:rsidRDefault="00F6298A" w:rsidP="0038281B">
      <w:pPr>
        <w:tabs>
          <w:tab w:val="right" w:pos="9639"/>
        </w:tabs>
        <w:rPr>
          <w:noProof/>
        </w:rPr>
      </w:pPr>
      <w:r w:rsidRPr="00547B11">
        <w:rPr>
          <w:noProof/>
        </w:rPr>
        <w:t>1911 Census h</w:t>
      </w:r>
      <w:r>
        <w:rPr>
          <w:noProof/>
        </w:rPr>
        <w:t xml:space="preserve">e </w:t>
      </w:r>
      <w:r w:rsidRPr="00547B11">
        <w:rPr>
          <w:noProof/>
        </w:rPr>
        <w:t>i</w:t>
      </w:r>
      <w:r>
        <w:rPr>
          <w:noProof/>
        </w:rPr>
        <w:t>s</w:t>
      </w:r>
      <w:r w:rsidRPr="00547B11">
        <w:rPr>
          <w:noProof/>
        </w:rPr>
        <w:t xml:space="preserve"> living in </w:t>
      </w:r>
      <w:smartTag w:uri="urn:schemas-microsoft-com:office:smarttags" w:element="Street">
        <w:smartTag w:uri="urn:schemas-microsoft-com:office:smarttags" w:element="address">
          <w:smartTag w:uri="urn:schemas-microsoft-com:office:smarttags" w:element="place">
            <w:r w:rsidRPr="00547B11">
              <w:rPr>
                <w:noProof/>
              </w:rPr>
              <w:t>Station Rd.</w:t>
            </w:r>
          </w:smartTag>
        </w:smartTag>
      </w:smartTag>
      <w:r>
        <w:rPr>
          <w:noProof/>
        </w:rPr>
        <w:t xml:space="preserve">, </w:t>
      </w:r>
      <w:r w:rsidRPr="00547B11">
        <w:rPr>
          <w:noProof/>
        </w:rPr>
        <w:t xml:space="preserve">(Later King’s Rd.) Fleet, Hants. </w:t>
      </w:r>
      <w:r>
        <w:rPr>
          <w:noProof/>
        </w:rPr>
        <w:t xml:space="preserve">One </w:t>
      </w:r>
      <w:r w:rsidRPr="00547B11">
        <w:rPr>
          <w:noProof/>
        </w:rPr>
        <w:t>daughter Elspeth</w:t>
      </w:r>
      <w:r>
        <w:rPr>
          <w:noProof/>
        </w:rPr>
        <w:t xml:space="preserve"> Beryl</w:t>
      </w:r>
      <w:r w:rsidRPr="00547B11">
        <w:rPr>
          <w:noProof/>
        </w:rPr>
        <w:t xml:space="preserve"> born in </w:t>
      </w:r>
      <w:smartTag w:uri="urn:schemas-microsoft-com:office:smarttags" w:element="City">
        <w:r>
          <w:rPr>
            <w:noProof/>
          </w:rPr>
          <w:t>Bangalore</w:t>
        </w:r>
      </w:smartTag>
      <w:r>
        <w:rPr>
          <w:noProof/>
        </w:rPr>
        <w:t xml:space="preserve">, </w:t>
      </w:r>
      <w:smartTag w:uri="urn:schemas-microsoft-com:office:smarttags" w:element="place">
        <w:smartTag w:uri="urn:schemas-microsoft-com:office:smarttags" w:element="City">
          <w:r w:rsidRPr="00547B11">
            <w:rPr>
              <w:noProof/>
            </w:rPr>
            <w:t>Madras</w:t>
          </w:r>
        </w:smartTag>
      </w:smartTag>
      <w:r>
        <w:rPr>
          <w:noProof/>
        </w:rPr>
        <w:t xml:space="preserve"> 1886. </w:t>
      </w:r>
    </w:p>
    <w:p w:rsidR="00F6298A" w:rsidRPr="00547B11" w:rsidRDefault="00F6298A" w:rsidP="0038281B">
      <w:pPr>
        <w:tabs>
          <w:tab w:val="right" w:pos="9639"/>
        </w:tabs>
        <w:rPr>
          <w:noProof/>
        </w:rPr>
      </w:pPr>
      <w:r>
        <w:rPr>
          <w:noProof/>
        </w:rPr>
        <w:t>His son, Lieutenant Frederick Thackeray MC, of the Duke of Wellington's West Riding Regiment,  was killed 18th April 1915, six months before his father died.</w:t>
      </w:r>
    </w:p>
    <w:p w:rsidR="00F6298A" w:rsidRPr="00547B11" w:rsidRDefault="00F6298A" w:rsidP="0038281B">
      <w:pPr>
        <w:tabs>
          <w:tab w:val="right" w:pos="9639"/>
        </w:tabs>
        <w:rPr>
          <w:noProof/>
        </w:rPr>
      </w:pPr>
      <w:r w:rsidRPr="009135A3">
        <w:rPr>
          <w:b/>
        </w:rPr>
        <w:t xml:space="preserve">Joined </w:t>
      </w:r>
      <w:smartTag w:uri="urn:schemas-microsoft-com:office:smarttags" w:element="place">
        <w:smartTag w:uri="urn:schemas-microsoft-com:office:smarttags" w:element="PlaceName">
          <w:r w:rsidRPr="00C80616">
            <w:t>Elizabeth</w:t>
          </w:r>
        </w:smartTag>
        <w:r w:rsidRPr="00C80616">
          <w:t xml:space="preserve"> </w:t>
        </w:r>
        <w:smartTag w:uri="urn:schemas-microsoft-com:office:smarttags" w:element="PlaceName">
          <w:r w:rsidRPr="00C80616">
            <w:t>College</w:t>
          </w:r>
        </w:smartTag>
      </w:smartTag>
      <w:r w:rsidRPr="00547B11">
        <w:t xml:space="preserve"> in </w:t>
      </w:r>
      <w:r w:rsidRPr="00547B11">
        <w:rPr>
          <w:noProof/>
        </w:rPr>
        <w:t>1865</w:t>
      </w:r>
      <w:r w:rsidRPr="00547B11">
        <w:t xml:space="preserve"> and left in </w:t>
      </w:r>
      <w:r w:rsidRPr="00547B11">
        <w:rPr>
          <w:noProof/>
        </w:rPr>
        <w:t>1873</w:t>
      </w:r>
      <w:r>
        <w:rPr>
          <w:noProof/>
        </w:rPr>
        <w:t xml:space="preserve">. </w:t>
      </w:r>
      <w:r w:rsidRPr="00547B11">
        <w:rPr>
          <w:noProof/>
        </w:rPr>
        <w:t>(1871 Aged 14 at Old College Guernsey</w:t>
      </w:r>
      <w:r w:rsidR="005548A2">
        <w:rPr>
          <w:noProof/>
        </w:rPr>
        <w:t xml:space="preserve"> -</w:t>
      </w:r>
      <w:r w:rsidRPr="00547B11">
        <w:rPr>
          <w:noProof/>
        </w:rPr>
        <w:t xml:space="preserve"> a bo</w:t>
      </w:r>
      <w:r w:rsidR="005548A2">
        <w:rPr>
          <w:noProof/>
        </w:rPr>
        <w:t>a</w:t>
      </w:r>
      <w:r w:rsidRPr="00547B11">
        <w:rPr>
          <w:noProof/>
        </w:rPr>
        <w:t>rder)</w:t>
      </w:r>
    </w:p>
    <w:p w:rsidR="00F6298A" w:rsidRPr="00547B11" w:rsidRDefault="00F6298A" w:rsidP="0038281B">
      <w:pPr>
        <w:tabs>
          <w:tab w:val="right" w:pos="9639"/>
        </w:tabs>
        <w:rPr>
          <w:noProof/>
        </w:rPr>
      </w:pPr>
      <w:r w:rsidRPr="00547B11">
        <w:rPr>
          <w:noProof/>
        </w:rPr>
        <w:t xml:space="preserve">RMA Woolwich 1873, </w:t>
      </w:r>
    </w:p>
    <w:p w:rsidR="00F6298A" w:rsidRDefault="00F6298A" w:rsidP="00416EBB">
      <w:pPr>
        <w:spacing w:before="240"/>
        <w:rPr>
          <w:noProof/>
          <w:color w:val="FF0000"/>
        </w:rPr>
      </w:pPr>
      <w:r w:rsidRPr="0053564D">
        <w:rPr>
          <w:b/>
        </w:rPr>
        <w:t>War Service</w:t>
      </w:r>
      <w:r w:rsidRPr="009F48E8">
        <w:rPr>
          <w:noProof/>
          <w:color w:val="FF0000"/>
        </w:rPr>
        <w:t xml:space="preserve"> </w:t>
      </w:r>
    </w:p>
    <w:p w:rsidR="00F6298A" w:rsidRDefault="00F6298A" w:rsidP="00A75557">
      <w:pPr>
        <w:spacing w:before="240"/>
        <w:rPr>
          <w:noProof/>
        </w:rPr>
      </w:pPr>
      <w:r w:rsidRPr="003B5485">
        <w:rPr>
          <w:noProof/>
        </w:rPr>
        <w:t>Lieut. Royal Artillery 1876, Capt 1885, Major 1893.</w:t>
      </w:r>
    </w:p>
    <w:p w:rsidR="00F6298A" w:rsidRPr="009135A3" w:rsidRDefault="00F6298A" w:rsidP="00A75557">
      <w:pPr>
        <w:spacing w:before="240"/>
        <w:rPr>
          <w:noProof/>
        </w:rPr>
      </w:pPr>
      <w:r w:rsidRPr="003B5485">
        <w:rPr>
          <w:noProof/>
        </w:rPr>
        <w:t>1879-80 in Afghan War. Operations in Hisarah District, Besud and Khama (mentioned in dispatches, medal)</w:t>
      </w:r>
      <w:r>
        <w:rPr>
          <w:noProof/>
        </w:rPr>
        <w:t xml:space="preserve"> </w:t>
      </w:r>
      <w:r w:rsidRPr="00852E9E">
        <w:rPr>
          <w:noProof/>
        </w:rPr>
        <w:t xml:space="preserve">Retired as a </w:t>
      </w:r>
      <w:r>
        <w:rPr>
          <w:noProof/>
        </w:rPr>
        <w:t>Colonel</w:t>
      </w:r>
      <w:r>
        <w:t xml:space="preserve"> in the </w:t>
      </w:r>
      <w:r>
        <w:rPr>
          <w:noProof/>
        </w:rPr>
        <w:t xml:space="preserve">Royal Field Artillery </w:t>
      </w:r>
      <w:r w:rsidRPr="00852E9E">
        <w:rPr>
          <w:noProof/>
        </w:rPr>
        <w:t>1910.</w:t>
      </w:r>
      <w:r>
        <w:rPr>
          <w:noProof/>
        </w:rPr>
        <w:t xml:space="preserve">  </w:t>
      </w:r>
      <w:r w:rsidRPr="00852E9E">
        <w:rPr>
          <w:noProof/>
        </w:rPr>
        <w:t>Comm</w:t>
      </w:r>
      <w:r>
        <w:rPr>
          <w:noProof/>
        </w:rPr>
        <w:t>a</w:t>
      </w:r>
      <w:r w:rsidRPr="00852E9E">
        <w:rPr>
          <w:noProof/>
        </w:rPr>
        <w:t>nded 75th</w:t>
      </w:r>
      <w:r w:rsidRPr="00A955B8">
        <w:rPr>
          <w:noProof/>
          <w:color w:val="FF0000"/>
        </w:rPr>
        <w:t xml:space="preserve"> </w:t>
      </w:r>
      <w:r w:rsidRPr="00F166F4">
        <w:rPr>
          <w:noProof/>
        </w:rPr>
        <w:t xml:space="preserve">Brigade of Guards </w:t>
      </w:r>
      <w:r>
        <w:rPr>
          <w:noProof/>
        </w:rPr>
        <w:t xml:space="preserve"> 16th .</w:t>
      </w:r>
      <w:r w:rsidRPr="00F166F4">
        <w:rPr>
          <w:noProof/>
        </w:rPr>
        <w:t>Div. RFA</w:t>
      </w:r>
      <w:r>
        <w:rPr>
          <w:noProof/>
        </w:rPr>
        <w:t>.</w:t>
      </w:r>
    </w:p>
    <w:p w:rsidR="00F6298A" w:rsidRDefault="00F6298A" w:rsidP="00416EBB">
      <w:pPr>
        <w:tabs>
          <w:tab w:val="right" w:pos="9639"/>
        </w:tabs>
      </w:pPr>
      <w:r w:rsidRPr="00C80616">
        <w:rPr>
          <w:b/>
          <w:noProof/>
        </w:rPr>
        <w:t>Died:</w:t>
      </w:r>
      <w:r w:rsidRPr="00852E9E">
        <w:rPr>
          <w:noProof/>
        </w:rPr>
        <w:t xml:space="preserve"> in </w:t>
      </w:r>
      <w:smartTag w:uri="urn:schemas-microsoft-com:office:smarttags" w:element="place">
        <w:smartTag w:uri="urn:schemas-microsoft-com:office:smarttags" w:element="country-region">
          <w:r w:rsidRPr="00852E9E">
            <w:rPr>
              <w:noProof/>
            </w:rPr>
            <w:t>France</w:t>
          </w:r>
        </w:smartTag>
      </w:smartTag>
      <w:r w:rsidRPr="00852E9E">
        <w:rPr>
          <w:noProof/>
        </w:rPr>
        <w:t xml:space="preserve"> of pneumonia 15 Oct</w:t>
      </w:r>
      <w:r>
        <w:rPr>
          <w:noProof/>
        </w:rPr>
        <w:t>ober</w:t>
      </w:r>
      <w:r w:rsidRPr="00852E9E">
        <w:rPr>
          <w:noProof/>
        </w:rPr>
        <w:t xml:space="preserve"> 1915</w:t>
      </w:r>
      <w:r>
        <w:rPr>
          <w:noProof/>
        </w:rPr>
        <w:t xml:space="preserve"> aged 59</w:t>
      </w:r>
    </w:p>
    <w:p w:rsidR="00F6298A" w:rsidRPr="003B5485" w:rsidRDefault="00F6298A" w:rsidP="0038281B">
      <w:pPr>
        <w:tabs>
          <w:tab w:val="right" w:pos="9639"/>
        </w:tabs>
      </w:pPr>
      <w:r w:rsidRPr="00C80616">
        <w:rPr>
          <w:b/>
        </w:rPr>
        <w:t>Decorations:</w:t>
      </w:r>
      <w:r w:rsidRPr="003B5485">
        <w:t xml:space="preserve"> </w:t>
      </w:r>
      <w:r>
        <w:t xml:space="preserve">Afghan War Medal, </w:t>
      </w:r>
      <w:r w:rsidRPr="003B5485">
        <w:t>Mentioned in Despatches</w:t>
      </w:r>
      <w:r>
        <w:t xml:space="preserve">, 1914 -15 Star, </w:t>
      </w:r>
      <w:r w:rsidRPr="009135A3">
        <w:rPr>
          <w:color w:val="FF0000"/>
        </w:rPr>
        <w:t>War Medal, Victory Medal</w:t>
      </w:r>
      <w:r>
        <w:rPr>
          <w:color w:val="FF0000"/>
        </w:rPr>
        <w:t xml:space="preserve"> -</w:t>
      </w:r>
      <w:r>
        <w:t xml:space="preserve"> Bronze Memorial Plaque</w:t>
      </w:r>
    </w:p>
    <w:p w:rsidR="00F6298A" w:rsidRPr="00C80616" w:rsidRDefault="00F6298A" w:rsidP="0038281B">
      <w:pPr>
        <w:tabs>
          <w:tab w:val="right" w:pos="9639"/>
        </w:tabs>
        <w:rPr>
          <w:b/>
        </w:rPr>
      </w:pPr>
      <w:r w:rsidRPr="00C80616">
        <w:rPr>
          <w:b/>
        </w:rPr>
        <w:t>Memorials:</w:t>
      </w:r>
    </w:p>
    <w:p w:rsidR="00F6298A" w:rsidRPr="003B5485" w:rsidRDefault="00F6298A" w:rsidP="0038281B">
      <w:pPr>
        <w:pStyle w:val="ListParagraph"/>
        <w:numPr>
          <w:ilvl w:val="0"/>
          <w:numId w:val="2"/>
        </w:numPr>
        <w:spacing w:after="0"/>
      </w:pPr>
      <w:r w:rsidRPr="003B5485">
        <w:t>College Hall</w:t>
      </w:r>
    </w:p>
    <w:p w:rsidR="00F6298A" w:rsidRPr="003B5485" w:rsidRDefault="00F6298A" w:rsidP="0038281B">
      <w:pPr>
        <w:pStyle w:val="ListParagraph"/>
        <w:numPr>
          <w:ilvl w:val="0"/>
          <w:numId w:val="2"/>
        </w:numPr>
        <w:spacing w:after="0"/>
        <w:rPr>
          <w:b/>
        </w:rPr>
      </w:pPr>
      <w:r w:rsidRPr="003B5485">
        <w:rPr>
          <w:noProof/>
        </w:rPr>
        <w:t xml:space="preserve">Etretat Churchyard </w:t>
      </w:r>
      <w:smartTag w:uri="urn:schemas-microsoft-com:office:smarttags" w:element="place">
        <w:r w:rsidRPr="003B5485">
          <w:rPr>
            <w:noProof/>
          </w:rPr>
          <w:t>Seine</w:t>
        </w:r>
      </w:smartTag>
      <w:r w:rsidRPr="003B5485">
        <w:rPr>
          <w:noProof/>
        </w:rPr>
        <w:t xml:space="preserve"> Maratime 1. C. 17</w:t>
      </w:r>
    </w:p>
    <w:p w:rsidR="00F6298A" w:rsidRPr="003B5485" w:rsidRDefault="00F6298A" w:rsidP="0038281B">
      <w:pPr>
        <w:pStyle w:val="ListParagraph"/>
        <w:numPr>
          <w:ilvl w:val="0"/>
          <w:numId w:val="2"/>
        </w:numPr>
        <w:spacing w:after="0"/>
        <w:rPr>
          <w:b/>
        </w:rPr>
      </w:pPr>
      <w:r w:rsidRPr="003B5485">
        <w:rPr>
          <w:noProof/>
        </w:rPr>
        <w:t>Memorial in Fleet Hampshire.</w:t>
      </w:r>
    </w:p>
    <w:p w:rsidR="00F6298A" w:rsidRDefault="00F6298A" w:rsidP="00963C6B">
      <w:pPr>
        <w:pStyle w:val="ListParagraph"/>
        <w:spacing w:after="0"/>
        <w:ind w:left="360"/>
        <w:rPr>
          <w:b/>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F6298A" w:rsidRPr="00852E9E" w:rsidTr="00852E9E">
        <w:tc>
          <w:tcPr>
            <w:tcW w:w="9854" w:type="dxa"/>
          </w:tcPr>
          <w:p w:rsidR="00F6298A" w:rsidRPr="00A627BF" w:rsidRDefault="00F6298A" w:rsidP="00852E9E">
            <w:pPr>
              <w:spacing w:after="0"/>
              <w:rPr>
                <w:color w:val="FF0000"/>
              </w:rPr>
            </w:pPr>
            <w:r w:rsidRPr="00852E9E">
              <w:rPr>
                <w:b/>
              </w:rPr>
              <w:t>Notes</w:t>
            </w:r>
            <w:r>
              <w:rPr>
                <w:b/>
              </w:rPr>
              <w:t xml:space="preserve"> </w:t>
            </w:r>
            <w:r>
              <w:rPr>
                <w:color w:val="FF0000"/>
              </w:rPr>
              <w:t>Four Generations of Thackeray – Edward Talbot Indian Mutiny VC.?</w:t>
            </w:r>
          </w:p>
        </w:tc>
      </w:tr>
    </w:tbl>
    <w:p w:rsidR="00F6298A" w:rsidRPr="00440E57" w:rsidRDefault="006105D6" w:rsidP="00440E57">
      <w:pPr>
        <w:pStyle w:val="Heading1"/>
      </w:pPr>
      <w:r>
        <w:br w:type="page"/>
      </w:r>
      <w:bookmarkStart w:id="103" w:name="_Toc465841429"/>
      <w:r w:rsidR="00F6298A" w:rsidRPr="00E7355C">
        <w:rPr>
          <w:noProof/>
        </w:rPr>
        <w:t>Edwin de Clonard</w:t>
      </w:r>
      <w:r w:rsidR="00F6298A">
        <w:rPr>
          <w:noProof/>
          <w:color w:val="FF0000"/>
        </w:rPr>
        <w:t>(e)</w:t>
      </w:r>
      <w:r w:rsidR="00F6298A" w:rsidRPr="00440E57">
        <w:t xml:space="preserve"> </w:t>
      </w:r>
      <w:r w:rsidR="00F6298A" w:rsidRPr="00E7355C">
        <w:rPr>
          <w:b/>
          <w:noProof/>
        </w:rPr>
        <w:t>Van Cooten</w:t>
      </w:r>
      <w:r w:rsidR="00F6298A" w:rsidRPr="00440E57">
        <w:rPr>
          <w:b/>
        </w:rPr>
        <w:t xml:space="preserve"> </w:t>
      </w:r>
      <w:r w:rsidR="00F6298A" w:rsidRPr="00440E57">
        <w:t>(</w:t>
      </w:r>
      <w:r w:rsidR="00F6298A" w:rsidRPr="00E7355C">
        <w:rPr>
          <w:noProof/>
        </w:rPr>
        <w:t>2428</w:t>
      </w:r>
      <w:r w:rsidR="00F6298A" w:rsidRPr="00440E57">
        <w:t>)</w:t>
      </w:r>
      <w:bookmarkEnd w:id="103"/>
    </w:p>
    <w:p w:rsidR="00F6298A" w:rsidRPr="00FD657D" w:rsidRDefault="00F6298A" w:rsidP="0038281B">
      <w:pPr>
        <w:tabs>
          <w:tab w:val="right" w:pos="9639"/>
        </w:tabs>
        <w:rPr>
          <w:color w:val="FF0000"/>
        </w:rPr>
      </w:pPr>
      <w:r>
        <w:t xml:space="preserve">                                                    </w:t>
      </w:r>
      <w:r>
        <w:rPr>
          <w:color w:val="FF0000"/>
        </w:rPr>
        <w:t>Service No. 301501</w:t>
      </w:r>
    </w:p>
    <w:p w:rsidR="00F6298A" w:rsidRPr="00BD0306" w:rsidRDefault="00F6298A" w:rsidP="0038281B">
      <w:pPr>
        <w:tabs>
          <w:tab w:val="right" w:pos="9639"/>
        </w:tabs>
        <w:rPr>
          <w:color w:val="00FF00"/>
        </w:rPr>
      </w:pPr>
      <w:r>
        <w:rPr>
          <w:color w:val="00FF00"/>
        </w:rPr>
        <w:t>Vol. III Pg 122</w:t>
      </w:r>
    </w:p>
    <w:p w:rsidR="00F6298A" w:rsidRDefault="00F6298A" w:rsidP="0038281B">
      <w:pPr>
        <w:tabs>
          <w:tab w:val="right" w:pos="9639"/>
        </w:tabs>
        <w:rPr>
          <w:noProof/>
        </w:rPr>
      </w:pPr>
      <w:r w:rsidRPr="00EE4329">
        <w:rPr>
          <w:b/>
        </w:rPr>
        <w:t>Born:</w:t>
      </w:r>
      <w:r>
        <w:t xml:space="preserve"> </w:t>
      </w:r>
      <w:r>
        <w:rPr>
          <w:noProof/>
        </w:rPr>
        <w:t xml:space="preserve">2 October 1875 </w:t>
      </w:r>
      <w:smartTag w:uri="urn:schemas-microsoft-com:office:smarttags" w:element="place">
        <w:r w:rsidRPr="00EE4329">
          <w:rPr>
            <w:noProof/>
          </w:rPr>
          <w:t>Guernsey</w:t>
        </w:r>
      </w:smartTag>
      <w:r w:rsidRPr="00EE4329">
        <w:rPr>
          <w:noProof/>
        </w:rPr>
        <w:t>, Christened 31 Oct 1875 at St Michel du Valle. Son of John Rhodolphus Van Cooten and  Fanny Attrill.</w:t>
      </w:r>
    </w:p>
    <w:p w:rsidR="00F6298A" w:rsidRPr="00EE4329" w:rsidRDefault="00F6298A" w:rsidP="0038281B">
      <w:pPr>
        <w:tabs>
          <w:tab w:val="right" w:pos="9639"/>
        </w:tabs>
        <w:rPr>
          <w:noProof/>
        </w:rPr>
      </w:pPr>
      <w:r>
        <w:rPr>
          <w:noProof/>
        </w:rPr>
        <w:t xml:space="preserve"> Brother 2154</w:t>
      </w:r>
    </w:p>
    <w:p w:rsidR="00F6298A" w:rsidRDefault="00F6298A" w:rsidP="0038281B">
      <w:pPr>
        <w:tabs>
          <w:tab w:val="right" w:pos="9639"/>
        </w:tabs>
      </w:pPr>
      <w:r w:rsidRPr="00EE4329">
        <w:rPr>
          <w:noProof/>
        </w:rPr>
        <w:t>Husband of Winifred Olive Martin.</w:t>
      </w:r>
      <w:r>
        <w:rPr>
          <w:noProof/>
          <w:color w:val="FF0000"/>
        </w:rPr>
        <w:t xml:space="preserve"> </w:t>
      </w:r>
      <w:r>
        <w:tab/>
      </w:r>
    </w:p>
    <w:p w:rsidR="00F6298A" w:rsidRDefault="00F6298A" w:rsidP="0038281B">
      <w:pPr>
        <w:tabs>
          <w:tab w:val="right" w:pos="9639"/>
        </w:tabs>
      </w:pPr>
    </w:p>
    <w:p w:rsidR="00F6298A" w:rsidRDefault="00F6298A" w:rsidP="0038281B">
      <w:pPr>
        <w:tabs>
          <w:tab w:val="right" w:pos="9639"/>
        </w:tabs>
        <w:rPr>
          <w:noProof/>
          <w:color w:val="FF0000"/>
        </w:rPr>
      </w:pPr>
      <w:r w:rsidRPr="00EE4329">
        <w:rPr>
          <w:b/>
        </w:rPr>
        <w:t>Joined</w:t>
      </w:r>
      <w:r>
        <w:t xml:space="preserve">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1885</w:t>
      </w:r>
      <w:r>
        <w:t xml:space="preserve"> and left in </w:t>
      </w:r>
      <w:r>
        <w:rPr>
          <w:noProof/>
        </w:rPr>
        <w:t xml:space="preserve">1889 </w:t>
      </w:r>
    </w:p>
    <w:p w:rsidR="00F6298A" w:rsidRDefault="00F6298A" w:rsidP="0038281B">
      <w:pPr>
        <w:tabs>
          <w:tab w:val="right" w:pos="9639"/>
        </w:tabs>
      </w:pPr>
      <w:smartTag w:uri="urn:schemas-microsoft-com:office:smarttags" w:element="Street">
        <w:smartTag w:uri="urn:schemas-microsoft-com:office:smarttags" w:element="address">
          <w:r w:rsidRPr="00EE4329">
            <w:rPr>
              <w:noProof/>
            </w:rPr>
            <w:t>Mary Street</w:t>
          </w:r>
        </w:smartTag>
      </w:smartTag>
      <w:r w:rsidRPr="00EE4329">
        <w:rPr>
          <w:noProof/>
        </w:rPr>
        <w:t xml:space="preserve"> House</w:t>
      </w:r>
      <w:r>
        <w:rPr>
          <w:noProof/>
        </w:rPr>
        <w:t>,</w:t>
      </w:r>
      <w:r w:rsidRPr="00EE4329">
        <w:rPr>
          <w:noProof/>
        </w:rPr>
        <w:t xml:space="preserve"> </w:t>
      </w:r>
      <w:smartTag w:uri="urn:schemas-microsoft-com:office:smarttags" w:element="place">
        <w:smartTag w:uri="urn:schemas-microsoft-com:office:smarttags" w:element="City">
          <w:r w:rsidRPr="00EE4329">
            <w:rPr>
              <w:noProof/>
            </w:rPr>
            <w:t>Taunton</w:t>
          </w:r>
        </w:smartTag>
      </w:smartTag>
      <w:r w:rsidRPr="00EE4329">
        <w:rPr>
          <w:noProof/>
        </w:rPr>
        <w:t xml:space="preserve"> 1889 - 94</w:t>
      </w:r>
      <w:r w:rsidRPr="00EE4329">
        <w:br/>
      </w:r>
    </w:p>
    <w:p w:rsidR="00F6298A" w:rsidRPr="00EE4329" w:rsidRDefault="00F6298A" w:rsidP="0038281B">
      <w:pPr>
        <w:tabs>
          <w:tab w:val="right" w:pos="9639"/>
        </w:tabs>
        <w:rPr>
          <w:noProof/>
        </w:rPr>
      </w:pPr>
      <w:r w:rsidRPr="00EE4329">
        <w:t>23 April 1903 E</w:t>
      </w:r>
      <w:r w:rsidRPr="00EE4329">
        <w:rPr>
          <w:noProof/>
        </w:rPr>
        <w:t xml:space="preserve">migrated to </w:t>
      </w:r>
      <w:smartTag w:uri="urn:schemas-microsoft-com:office:smarttags" w:element="City">
        <w:r w:rsidRPr="00EE4329">
          <w:rPr>
            <w:noProof/>
          </w:rPr>
          <w:t>Ontario</w:t>
        </w:r>
      </w:smartTag>
      <w:r w:rsidRPr="00EE4329">
        <w:rPr>
          <w:noProof/>
        </w:rPr>
        <w:t xml:space="preserve">, </w:t>
      </w:r>
      <w:smartTag w:uri="urn:schemas-microsoft-com:office:smarttags" w:element="country-region">
        <w:r w:rsidRPr="00EE4329">
          <w:rPr>
            <w:noProof/>
          </w:rPr>
          <w:t>Canada</w:t>
        </w:r>
      </w:smartTag>
      <w:r w:rsidRPr="00EE4329">
        <w:rPr>
          <w:noProof/>
        </w:rPr>
        <w:t xml:space="preserve"> via Liverpool on the TSS Bavarian arrived 2 May 1903 at </w:t>
      </w:r>
      <w:smartTag w:uri="urn:schemas-microsoft-com:office:smarttags" w:element="place">
        <w:smartTag w:uri="urn:schemas-microsoft-com:office:smarttags" w:element="City">
          <w:r w:rsidRPr="00EE4329">
            <w:rPr>
              <w:noProof/>
            </w:rPr>
            <w:t>Montreal</w:t>
          </w:r>
        </w:smartTag>
      </w:smartTag>
      <w:r w:rsidRPr="00EE4329">
        <w:rPr>
          <w:noProof/>
        </w:rPr>
        <w:t>.</w:t>
      </w:r>
    </w:p>
    <w:p w:rsidR="00F6298A" w:rsidRDefault="00F6298A" w:rsidP="0038281B">
      <w:pPr>
        <w:tabs>
          <w:tab w:val="right" w:pos="9639"/>
        </w:tabs>
      </w:pPr>
      <w:r w:rsidRPr="00EE4329">
        <w:rPr>
          <w:noProof/>
        </w:rPr>
        <w:t>Worked as a salesman</w:t>
      </w:r>
      <w:r>
        <w:rPr>
          <w:noProof/>
          <w:color w:val="FF0000"/>
        </w:rPr>
        <w:t>.</w:t>
      </w:r>
      <w:r w:rsidRPr="00852E9E">
        <w:rPr>
          <w:noProof/>
        </w:rPr>
        <w:t xml:space="preserve">  </w:t>
      </w:r>
    </w:p>
    <w:p w:rsidR="00F6298A" w:rsidRDefault="00F6298A" w:rsidP="00FD657D">
      <w:pPr>
        <w:spacing w:before="240"/>
        <w:rPr>
          <w:b/>
        </w:rPr>
      </w:pPr>
      <w:r w:rsidRPr="0053564D">
        <w:rPr>
          <w:b/>
        </w:rPr>
        <w:t>War Service</w:t>
      </w:r>
    </w:p>
    <w:p w:rsidR="00F6298A" w:rsidRPr="00BD0306" w:rsidRDefault="00F6298A" w:rsidP="0038281B">
      <w:pPr>
        <w:tabs>
          <w:tab w:val="right" w:pos="9639"/>
        </w:tabs>
        <w:rPr>
          <w:color w:val="FF0000"/>
        </w:rPr>
      </w:pPr>
      <w:r w:rsidRPr="00852E9E">
        <w:rPr>
          <w:noProof/>
        </w:rPr>
        <w:t xml:space="preserve">Enlisted </w:t>
      </w:r>
      <w:r>
        <w:rPr>
          <w:noProof/>
          <w:color w:val="FF0000"/>
        </w:rPr>
        <w:t xml:space="preserve"> in Winnepeg </w:t>
      </w:r>
      <w:r w:rsidRPr="00852E9E">
        <w:rPr>
          <w:noProof/>
        </w:rPr>
        <w:t xml:space="preserve">as a driver in the </w:t>
      </w:r>
      <w:r w:rsidRPr="00BD0306">
        <w:rPr>
          <w:noProof/>
          <w:color w:val="FF0000"/>
        </w:rPr>
        <w:t>10</w:t>
      </w:r>
      <w:r w:rsidRPr="00BD0306">
        <w:rPr>
          <w:noProof/>
          <w:color w:val="FF0000"/>
          <w:vertAlign w:val="superscript"/>
        </w:rPr>
        <w:t>th</w:t>
      </w:r>
      <w:r w:rsidRPr="00BD0306">
        <w:rPr>
          <w:noProof/>
          <w:color w:val="FF0000"/>
        </w:rPr>
        <w:t xml:space="preserve"> Bn</w:t>
      </w:r>
      <w:r>
        <w:rPr>
          <w:noProof/>
        </w:rPr>
        <w:t xml:space="preserve"> </w:t>
      </w:r>
      <w:r w:rsidRPr="00852E9E">
        <w:rPr>
          <w:noProof/>
        </w:rPr>
        <w:t xml:space="preserve">Canadian Field Artillary.  </w:t>
      </w:r>
      <w:r>
        <w:rPr>
          <w:noProof/>
          <w:color w:val="FF0000"/>
        </w:rPr>
        <w:t xml:space="preserve">Went to </w:t>
      </w:r>
      <w:smartTag w:uri="urn:schemas-microsoft-com:office:smarttags" w:element="place">
        <w:smartTag w:uri="urn:schemas-microsoft-com:office:smarttags" w:element="country-region">
          <w:r>
            <w:rPr>
              <w:noProof/>
              <w:color w:val="FF0000"/>
            </w:rPr>
            <w:t>France</w:t>
          </w:r>
        </w:smartTag>
      </w:smartTag>
      <w:r>
        <w:rPr>
          <w:noProof/>
          <w:color w:val="FF0000"/>
        </w:rPr>
        <w:t xml:space="preserve"> 13 July 1916 and transferred to 37</w:t>
      </w:r>
      <w:r w:rsidRPr="00BD0306">
        <w:rPr>
          <w:noProof/>
          <w:color w:val="FF0000"/>
          <w:vertAlign w:val="superscript"/>
        </w:rPr>
        <w:t>th</w:t>
      </w:r>
      <w:r>
        <w:rPr>
          <w:noProof/>
          <w:color w:val="FF0000"/>
        </w:rPr>
        <w:t xml:space="preserve"> Bn. 710</w:t>
      </w:r>
      <w:r w:rsidRPr="00BD0306">
        <w:rPr>
          <w:noProof/>
          <w:color w:val="FF0000"/>
          <w:vertAlign w:val="superscript"/>
        </w:rPr>
        <w:t>th</w:t>
      </w:r>
      <w:r>
        <w:rPr>
          <w:noProof/>
          <w:color w:val="FF0000"/>
        </w:rPr>
        <w:t xml:space="preserve"> Artillery Brigade Canadian Field Artillery.</w:t>
      </w:r>
    </w:p>
    <w:p w:rsidR="00F6298A" w:rsidRDefault="00F6298A" w:rsidP="0038281B">
      <w:pPr>
        <w:tabs>
          <w:tab w:val="right" w:pos="9639"/>
        </w:tabs>
        <w:rPr>
          <w:b/>
        </w:rPr>
      </w:pPr>
    </w:p>
    <w:p w:rsidR="00F6298A" w:rsidRDefault="00F6298A" w:rsidP="0038281B">
      <w:pPr>
        <w:tabs>
          <w:tab w:val="right" w:pos="9639"/>
        </w:tabs>
      </w:pPr>
      <w:r w:rsidRPr="00EE4329">
        <w:rPr>
          <w:b/>
        </w:rPr>
        <w:t>Died:</w:t>
      </w:r>
      <w:r>
        <w:t xml:space="preserve"> </w:t>
      </w:r>
      <w:r>
        <w:rPr>
          <w:noProof/>
        </w:rPr>
        <w:t>17 April 1917</w:t>
      </w:r>
      <w:r>
        <w:t xml:space="preserve"> </w:t>
      </w:r>
      <w:r w:rsidRPr="00852E9E">
        <w:rPr>
          <w:noProof/>
        </w:rPr>
        <w:t xml:space="preserve">KIA in </w:t>
      </w:r>
      <w:smartTag w:uri="urn:schemas-microsoft-com:office:smarttags" w:element="place">
        <w:smartTag w:uri="urn:schemas-microsoft-com:office:smarttags" w:element="country-region">
          <w:r w:rsidRPr="00852E9E">
            <w:rPr>
              <w:noProof/>
            </w:rPr>
            <w:t>France</w:t>
          </w:r>
        </w:smartTag>
      </w:smartTag>
      <w:r>
        <w:rPr>
          <w:noProof/>
        </w:rPr>
        <w:t xml:space="preserve"> </w:t>
      </w:r>
      <w:r>
        <w:t xml:space="preserve">aged </w:t>
      </w:r>
      <w:r>
        <w:rPr>
          <w:noProof/>
        </w:rPr>
        <w:t>41.</w:t>
      </w:r>
      <w:r>
        <w:br/>
      </w:r>
    </w:p>
    <w:p w:rsidR="00F6298A" w:rsidRPr="00EE4329" w:rsidRDefault="00F6298A" w:rsidP="0038281B">
      <w:pPr>
        <w:tabs>
          <w:tab w:val="right" w:pos="9639"/>
        </w:tabs>
      </w:pPr>
      <w:r w:rsidRPr="00EE4329">
        <w:rPr>
          <w:b/>
        </w:rPr>
        <w:t>Decorations:</w:t>
      </w:r>
      <w:r w:rsidRPr="00EE4329">
        <w:t xml:space="preserve"> Medal, Victory Medal, 1914 – 15 Star.</w:t>
      </w:r>
    </w:p>
    <w:p w:rsidR="00F6298A" w:rsidRDefault="00F6298A" w:rsidP="0038281B">
      <w:pPr>
        <w:tabs>
          <w:tab w:val="right" w:pos="9639"/>
        </w:tabs>
      </w:pPr>
    </w:p>
    <w:p w:rsidR="00F6298A" w:rsidRDefault="00F6298A" w:rsidP="0038281B">
      <w:pPr>
        <w:tabs>
          <w:tab w:val="right" w:pos="9639"/>
        </w:tabs>
      </w:pPr>
      <w:r>
        <w:t>Memorials:</w:t>
      </w:r>
    </w:p>
    <w:p w:rsidR="00F6298A" w:rsidRDefault="00F6298A" w:rsidP="0038281B">
      <w:pPr>
        <w:pStyle w:val="ListParagraph"/>
        <w:numPr>
          <w:ilvl w:val="0"/>
          <w:numId w:val="2"/>
        </w:numPr>
        <w:spacing w:after="0"/>
      </w:pPr>
      <w:r>
        <w:t>College Hall</w:t>
      </w:r>
    </w:p>
    <w:p w:rsidR="00F6298A" w:rsidRPr="00EE4329" w:rsidRDefault="00F6298A" w:rsidP="0038281B">
      <w:pPr>
        <w:pStyle w:val="ListParagraph"/>
        <w:numPr>
          <w:ilvl w:val="0"/>
          <w:numId w:val="2"/>
        </w:numPr>
        <w:spacing w:after="0"/>
        <w:rPr>
          <w:b/>
        </w:rPr>
      </w:pPr>
      <w:r>
        <w:rPr>
          <w:noProof/>
        </w:rPr>
        <w:t>Ecoivres Military Cemetery Mont-St Eloi</w:t>
      </w:r>
      <w:r>
        <w:rPr>
          <w:noProof/>
          <w:color w:val="FF0000"/>
        </w:rPr>
        <w:t xml:space="preserve">  </w:t>
      </w:r>
      <w:r w:rsidRPr="00EE4329">
        <w:rPr>
          <w:noProof/>
        </w:rPr>
        <w:t>Pas de CalaisVI. F. 16</w:t>
      </w:r>
    </w:p>
    <w:p w:rsidR="00F6298A" w:rsidRDefault="00F6298A" w:rsidP="00FD657D">
      <w:pPr>
        <w:pStyle w:val="ListParagraph"/>
        <w:spacing w:after="0"/>
        <w:rPr>
          <w:noProof/>
        </w:rPr>
      </w:pPr>
    </w:p>
    <w:p w:rsidR="00F6298A" w:rsidRDefault="00F6298A" w:rsidP="00FD657D">
      <w:pPr>
        <w:pStyle w:val="ListParagraph"/>
        <w:spacing w:after="0"/>
        <w:rPr>
          <w:noProof/>
        </w:rPr>
      </w:pPr>
    </w:p>
    <w:p w:rsidR="00F6298A" w:rsidRDefault="00F6298A" w:rsidP="00FD657D">
      <w:pPr>
        <w:pStyle w:val="ListParagraph"/>
        <w:spacing w:after="0"/>
        <w:rPr>
          <w:noProof/>
        </w:rPr>
      </w:pPr>
    </w:p>
    <w:p w:rsidR="00F6298A" w:rsidRPr="00440E57" w:rsidRDefault="006105D6" w:rsidP="00440E57">
      <w:pPr>
        <w:pStyle w:val="Heading1"/>
      </w:pPr>
      <w:r>
        <w:br w:type="page"/>
      </w:r>
      <w:bookmarkStart w:id="104" w:name="_Toc465841430"/>
      <w:r w:rsidR="00F6298A" w:rsidRPr="00E7355C">
        <w:rPr>
          <w:noProof/>
        </w:rPr>
        <w:t>Geoffrey</w:t>
      </w:r>
      <w:r w:rsidR="00F6298A" w:rsidRPr="00440E57">
        <w:t xml:space="preserve"> </w:t>
      </w:r>
      <w:r w:rsidR="00F6298A" w:rsidRPr="00E7355C">
        <w:rPr>
          <w:b/>
          <w:noProof/>
        </w:rPr>
        <w:t>Watson</w:t>
      </w:r>
      <w:r w:rsidR="00F6298A" w:rsidRPr="00440E57">
        <w:rPr>
          <w:b/>
        </w:rPr>
        <w:t xml:space="preserve"> </w:t>
      </w:r>
      <w:r w:rsidR="00F6298A" w:rsidRPr="00440E57">
        <w:t>(</w:t>
      </w:r>
      <w:r w:rsidR="00F6298A" w:rsidRPr="00E7355C">
        <w:rPr>
          <w:noProof/>
        </w:rPr>
        <w:t>3104</w:t>
      </w:r>
      <w:r w:rsidR="00F6298A" w:rsidRPr="00440E57">
        <w:t>)</w:t>
      </w:r>
      <w:bookmarkEnd w:id="104"/>
    </w:p>
    <w:p w:rsidR="00F6298A" w:rsidRDefault="00F6298A" w:rsidP="0038281B">
      <w:pPr>
        <w:tabs>
          <w:tab w:val="right" w:pos="9639"/>
        </w:tabs>
        <w:rPr>
          <w:color w:val="00FF00"/>
        </w:rPr>
      </w:pPr>
      <w:r>
        <w:rPr>
          <w:color w:val="00FF00"/>
        </w:rPr>
        <w:t>Vol. III PG 265</w:t>
      </w:r>
    </w:p>
    <w:p w:rsidR="00F6298A" w:rsidRDefault="00F6298A" w:rsidP="0038281B">
      <w:pPr>
        <w:tabs>
          <w:tab w:val="right" w:pos="9639"/>
        </w:tabs>
        <w:rPr>
          <w:color w:val="00FF00"/>
        </w:rPr>
      </w:pPr>
    </w:p>
    <w:p w:rsidR="00F6298A" w:rsidRPr="00772F96" w:rsidRDefault="00E701C3" w:rsidP="0038281B">
      <w:pPr>
        <w:tabs>
          <w:tab w:val="right" w:pos="9639"/>
        </w:tabs>
        <w:rPr>
          <w:color w:val="00FF00"/>
        </w:rPr>
      </w:pPr>
      <w:r>
        <w:rPr>
          <w:noProof/>
          <w:lang w:eastAsia="en-GB"/>
        </w:rPr>
        <w:drawing>
          <wp:anchor distT="0" distB="0" distL="114300" distR="114300" simplePos="0" relativeHeight="251652608" behindDoc="1" locked="0" layoutInCell="1" allowOverlap="1" wp14:anchorId="01AD0CCD" wp14:editId="66D0C805">
            <wp:simplePos x="0" y="0"/>
            <wp:positionH relativeFrom="column">
              <wp:posOffset>3810</wp:posOffset>
            </wp:positionH>
            <wp:positionV relativeFrom="paragraph">
              <wp:align>inside</wp:align>
            </wp:positionV>
            <wp:extent cx="1143000" cy="1828800"/>
            <wp:effectExtent l="0" t="0" r="0" b="0"/>
            <wp:wrapTight wrapText="bothSides">
              <wp:wrapPolygon edited="0">
                <wp:start x="0" y="0"/>
                <wp:lineTo x="0" y="21375"/>
                <wp:lineTo x="21240" y="21375"/>
                <wp:lineTo x="21240"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143000" cy="1828800"/>
                    </a:xfrm>
                    <a:prstGeom prst="rect">
                      <a:avLst/>
                    </a:prstGeom>
                    <a:noFill/>
                  </pic:spPr>
                </pic:pic>
              </a:graphicData>
            </a:graphic>
            <wp14:sizeRelH relativeFrom="page">
              <wp14:pctWidth>0</wp14:pctWidth>
            </wp14:sizeRelH>
            <wp14:sizeRelV relativeFrom="page">
              <wp14:pctHeight>0</wp14:pctHeight>
            </wp14:sizeRelV>
          </wp:anchor>
        </w:drawing>
      </w:r>
    </w:p>
    <w:p w:rsidR="00F6298A" w:rsidRDefault="00F6298A" w:rsidP="0038281B">
      <w:pPr>
        <w:tabs>
          <w:tab w:val="right" w:pos="9639"/>
        </w:tabs>
      </w:pPr>
    </w:p>
    <w:p w:rsidR="00F6298A" w:rsidRDefault="00F6298A" w:rsidP="0038281B">
      <w:pPr>
        <w:tabs>
          <w:tab w:val="right" w:pos="9639"/>
        </w:tabs>
        <w:rPr>
          <w:b/>
        </w:rPr>
      </w:pPr>
    </w:p>
    <w:p w:rsidR="00F6298A" w:rsidRPr="00C80616" w:rsidRDefault="00F6298A" w:rsidP="0038281B">
      <w:pPr>
        <w:tabs>
          <w:tab w:val="right" w:pos="9639"/>
        </w:tabs>
        <w:rPr>
          <w:b/>
        </w:rPr>
      </w:pPr>
      <w:r w:rsidRPr="00C80616">
        <w:rPr>
          <w:b/>
        </w:rPr>
        <w:t xml:space="preserve">Picture extracted from the Castle Cornet Cricket XI which appeared in the </w:t>
      </w:r>
      <w:smartTag w:uri="urn:schemas-microsoft-com:office:smarttags" w:element="place">
        <w:r w:rsidRPr="00C80616">
          <w:rPr>
            <w:b/>
          </w:rPr>
          <w:t>Guernsey</w:t>
        </w:r>
      </w:smartTag>
      <w:r w:rsidRPr="00C80616">
        <w:rPr>
          <w:b/>
        </w:rPr>
        <w:t xml:space="preserve"> Weekly Press August 1916</w:t>
      </w:r>
      <w:r>
        <w:rPr>
          <w:b/>
        </w:rPr>
        <w:t>.</w:t>
      </w:r>
    </w:p>
    <w:p w:rsidR="00F6298A" w:rsidRDefault="00F6298A" w:rsidP="0038281B">
      <w:pPr>
        <w:tabs>
          <w:tab w:val="right" w:pos="9639"/>
        </w:tabs>
        <w:rPr>
          <w:noProof/>
        </w:rPr>
      </w:pPr>
      <w:r w:rsidRPr="00C80616">
        <w:rPr>
          <w:b/>
        </w:rPr>
        <w:t>Born:</w:t>
      </w:r>
      <w:r w:rsidRPr="00BE12DA">
        <w:t xml:space="preserve"> </w:t>
      </w:r>
      <w:r w:rsidRPr="00BE12DA">
        <w:rPr>
          <w:noProof/>
        </w:rPr>
        <w:t xml:space="preserve">17 September 1891 in </w:t>
      </w:r>
      <w:smartTag w:uri="urn:schemas-microsoft-com:office:smarttags" w:element="place">
        <w:r w:rsidRPr="00BE12DA">
          <w:rPr>
            <w:noProof/>
          </w:rPr>
          <w:t>Harrow</w:t>
        </w:r>
      </w:smartTag>
      <w:r w:rsidRPr="00BE12DA">
        <w:rPr>
          <w:noProof/>
        </w:rPr>
        <w:t>. Elder son of David Jouffroi Watson and Ada Louisa Downs.</w:t>
      </w:r>
    </w:p>
    <w:p w:rsidR="00F6298A" w:rsidRPr="00BE12DA" w:rsidRDefault="00F6298A" w:rsidP="0038281B">
      <w:pPr>
        <w:tabs>
          <w:tab w:val="right" w:pos="9639"/>
        </w:tabs>
      </w:pPr>
      <w:r w:rsidRPr="00852E9E">
        <w:rPr>
          <w:noProof/>
        </w:rPr>
        <w:t>Brother 3116 survived the war 2nd Lt. East Surrey Regt</w:t>
      </w:r>
      <w:r w:rsidRPr="008D0FB2">
        <w:rPr>
          <w:b/>
          <w:noProof/>
          <w:u w:val="single"/>
        </w:rPr>
        <w:t>.</w:t>
      </w:r>
      <w:r>
        <w:rPr>
          <w:b/>
          <w:noProof/>
          <w:u w:val="single"/>
        </w:rPr>
        <w:t xml:space="preserve"> </w:t>
      </w:r>
      <w:r w:rsidRPr="008D0FB2">
        <w:rPr>
          <w:b/>
          <w:noProof/>
          <w:u w:val="single"/>
        </w:rPr>
        <w:t xml:space="preserve"> </w:t>
      </w:r>
      <w:r w:rsidRPr="00BE12DA">
        <w:tab/>
      </w:r>
    </w:p>
    <w:p w:rsidR="00F6298A" w:rsidRDefault="00F6298A" w:rsidP="0038281B">
      <w:pPr>
        <w:tabs>
          <w:tab w:val="right" w:pos="9639"/>
        </w:tabs>
        <w:rPr>
          <w:b/>
        </w:rPr>
      </w:pPr>
    </w:p>
    <w:p w:rsidR="00F6298A" w:rsidRPr="00BE12DA" w:rsidRDefault="00F6298A" w:rsidP="0038281B">
      <w:pPr>
        <w:tabs>
          <w:tab w:val="right" w:pos="9639"/>
        </w:tabs>
        <w:rPr>
          <w:noProof/>
        </w:rPr>
      </w:pPr>
      <w:r w:rsidRPr="00C80616">
        <w:rPr>
          <w:b/>
        </w:rPr>
        <w:t>Joined</w:t>
      </w:r>
      <w:r w:rsidRPr="00BE12DA">
        <w:t xml:space="preserve"> </w:t>
      </w:r>
      <w:smartTag w:uri="urn:schemas-microsoft-com:office:smarttags" w:element="PlaceName">
        <w:r w:rsidRPr="00BE12DA">
          <w:t>Elizabeth</w:t>
        </w:r>
      </w:smartTag>
      <w:r w:rsidRPr="00BE12DA">
        <w:t xml:space="preserve"> </w:t>
      </w:r>
      <w:smartTag w:uri="urn:schemas-microsoft-com:office:smarttags" w:element="PlaceName">
        <w:r w:rsidRPr="00BE12DA">
          <w:t>College</w:t>
        </w:r>
      </w:smartTag>
      <w:r w:rsidRPr="00BE12DA">
        <w:t xml:space="preserve"> in </w:t>
      </w:r>
      <w:r w:rsidRPr="00BE12DA">
        <w:rPr>
          <w:noProof/>
        </w:rPr>
        <w:t>1904</w:t>
      </w:r>
      <w:r w:rsidRPr="00BE12DA">
        <w:t xml:space="preserve"> and left in </w:t>
      </w:r>
      <w:r w:rsidRPr="00BE12DA">
        <w:rPr>
          <w:noProof/>
        </w:rPr>
        <w:t xml:space="preserve">1905, </w:t>
      </w:r>
      <w:r w:rsidR="006B5840">
        <w:rPr>
          <w:noProof/>
        </w:rPr>
        <w:t xml:space="preserve">won entrance exams to </w:t>
      </w:r>
      <w:smartTag w:uri="urn:schemas-microsoft-com:office:smarttags" w:element="City">
        <w:r w:rsidR="006B5840">
          <w:rPr>
            <w:noProof/>
          </w:rPr>
          <w:t>Weymouth</w:t>
        </w:r>
      </w:smartTag>
      <w:r w:rsidR="006B5840">
        <w:rPr>
          <w:noProof/>
        </w:rPr>
        <w:t xml:space="preserve"> and </w:t>
      </w:r>
      <w:r w:rsidRPr="00BE12DA">
        <w:rPr>
          <w:noProof/>
        </w:rPr>
        <w:t xml:space="preserve"> </w:t>
      </w:r>
      <w:smartTag w:uri="urn:schemas-microsoft-com:office:smarttags" w:element="place">
        <w:smartTag w:uri="urn:schemas-microsoft-com:office:smarttags" w:element="PlaceName">
          <w:r w:rsidRPr="00BE12DA">
            <w:rPr>
              <w:noProof/>
            </w:rPr>
            <w:t>Dover</w:t>
          </w:r>
        </w:smartTag>
        <w:r w:rsidRPr="00BE12DA">
          <w:rPr>
            <w:noProof/>
          </w:rPr>
          <w:t xml:space="preserve"> </w:t>
        </w:r>
        <w:smartTag w:uri="urn:schemas-microsoft-com:office:smarttags" w:element="PlaceType">
          <w:r w:rsidRPr="00BE12DA">
            <w:rPr>
              <w:noProof/>
            </w:rPr>
            <w:t>College</w:t>
          </w:r>
        </w:smartTag>
      </w:smartTag>
      <w:r w:rsidRPr="00BE12DA">
        <w:rPr>
          <w:noProof/>
        </w:rPr>
        <w:t xml:space="preserve"> 1905</w:t>
      </w:r>
      <w:r w:rsidR="006B5840">
        <w:rPr>
          <w:noProof/>
        </w:rPr>
        <w:t>. Went to the latter First in French and Mathematics. (Elizabethan).</w:t>
      </w:r>
    </w:p>
    <w:p w:rsidR="00F6298A" w:rsidRPr="00BE12DA" w:rsidRDefault="00F6298A" w:rsidP="0038281B">
      <w:pPr>
        <w:tabs>
          <w:tab w:val="right" w:pos="9639"/>
        </w:tabs>
        <w:rPr>
          <w:noProof/>
        </w:rPr>
      </w:pPr>
    </w:p>
    <w:p w:rsidR="00F6298A" w:rsidRPr="00BE12DA" w:rsidRDefault="00F6298A" w:rsidP="0038281B">
      <w:pPr>
        <w:tabs>
          <w:tab w:val="right" w:pos="9639"/>
        </w:tabs>
        <w:rPr>
          <w:noProof/>
        </w:rPr>
      </w:pPr>
      <w:smartTag w:uri="urn:schemas-microsoft-com:office:smarttags" w:element="place">
        <w:r w:rsidRPr="00BE12DA">
          <w:rPr>
            <w:noProof/>
          </w:rPr>
          <w:t>Sandhurst</w:t>
        </w:r>
      </w:smartTag>
      <w:r w:rsidRPr="00BE12DA">
        <w:rPr>
          <w:noProof/>
        </w:rPr>
        <w:t xml:space="preserve"> 1910</w:t>
      </w:r>
    </w:p>
    <w:p w:rsidR="00F6298A" w:rsidRPr="00BE12DA" w:rsidRDefault="00F6298A" w:rsidP="008D0FB2">
      <w:pPr>
        <w:tabs>
          <w:tab w:val="right" w:pos="9639"/>
        </w:tabs>
      </w:pPr>
      <w:r w:rsidRPr="00BE12DA">
        <w:rPr>
          <w:noProof/>
        </w:rPr>
        <w:t>Joined Indian Army 1911, transferred to 96</w:t>
      </w:r>
      <w:r w:rsidRPr="00BE12DA">
        <w:rPr>
          <w:noProof/>
          <w:vertAlign w:val="superscript"/>
        </w:rPr>
        <w:t>th</w:t>
      </w:r>
      <w:r w:rsidRPr="00BE12DA">
        <w:rPr>
          <w:noProof/>
        </w:rPr>
        <w:t xml:space="preserve"> Infantry 1912, 22</w:t>
      </w:r>
      <w:r w:rsidRPr="00BE12DA">
        <w:rPr>
          <w:noProof/>
          <w:vertAlign w:val="superscript"/>
        </w:rPr>
        <w:t>nd</w:t>
      </w:r>
      <w:r w:rsidRPr="00BE12DA">
        <w:rPr>
          <w:noProof/>
        </w:rPr>
        <w:t xml:space="preserve"> Punjabis 1914.</w:t>
      </w:r>
      <w:r w:rsidRPr="00BE12DA">
        <w:br/>
      </w:r>
    </w:p>
    <w:p w:rsidR="00F6298A" w:rsidRPr="00BE12DA" w:rsidRDefault="00F6298A" w:rsidP="008D0FB2">
      <w:pPr>
        <w:tabs>
          <w:tab w:val="right" w:pos="9639"/>
        </w:tabs>
        <w:rPr>
          <w:b/>
        </w:rPr>
      </w:pPr>
      <w:r w:rsidRPr="00BE12DA">
        <w:rPr>
          <w:b/>
        </w:rPr>
        <w:t>War Service</w:t>
      </w:r>
    </w:p>
    <w:p w:rsidR="00F6298A" w:rsidRPr="00BE12DA" w:rsidRDefault="00F6298A" w:rsidP="008D0FB2">
      <w:r w:rsidRPr="00BE12DA">
        <w:rPr>
          <w:noProof/>
        </w:rPr>
        <w:t>Lieutenant</w:t>
      </w:r>
      <w:r w:rsidRPr="00BE12DA">
        <w:t xml:space="preserve"> in the </w:t>
      </w:r>
      <w:r w:rsidRPr="00BE12DA">
        <w:rPr>
          <w:noProof/>
        </w:rPr>
        <w:t>28th Punjabis</w:t>
      </w:r>
    </w:p>
    <w:p w:rsidR="00F6298A" w:rsidRPr="00BE12DA" w:rsidRDefault="00F6298A" w:rsidP="0038281B">
      <w:pPr>
        <w:tabs>
          <w:tab w:val="right" w:pos="9639"/>
        </w:tabs>
        <w:rPr>
          <w:noProof/>
        </w:rPr>
      </w:pPr>
      <w:smartTag w:uri="urn:schemas-microsoft-com:office:smarttags" w:element="place">
        <w:r w:rsidRPr="00BE12DA">
          <w:rPr>
            <w:noProof/>
          </w:rPr>
          <w:t>Mesopotamia</w:t>
        </w:r>
      </w:smartTag>
      <w:r w:rsidRPr="00BE12DA">
        <w:rPr>
          <w:noProof/>
        </w:rPr>
        <w:t xml:space="preserve"> 1914-16.</w:t>
      </w:r>
    </w:p>
    <w:p w:rsidR="00F6298A" w:rsidRPr="00BE12DA" w:rsidRDefault="00F6298A" w:rsidP="0038281B">
      <w:pPr>
        <w:tabs>
          <w:tab w:val="right" w:pos="9639"/>
        </w:tabs>
        <w:rPr>
          <w:noProof/>
        </w:rPr>
      </w:pPr>
      <w:r w:rsidRPr="00BE12DA">
        <w:rPr>
          <w:noProof/>
        </w:rPr>
        <w:t>On 5</w:t>
      </w:r>
      <w:r w:rsidRPr="00BE12DA">
        <w:rPr>
          <w:noProof/>
          <w:vertAlign w:val="superscript"/>
        </w:rPr>
        <w:t>th</w:t>
      </w:r>
      <w:r w:rsidRPr="00BE12DA">
        <w:rPr>
          <w:noProof/>
        </w:rPr>
        <w:t xml:space="preserve"> May 1916 Geoffrey Watson was instructing “Z” Coy. 17</w:t>
      </w:r>
      <w:r w:rsidRPr="00BE12DA">
        <w:rPr>
          <w:noProof/>
          <w:vertAlign w:val="superscript"/>
        </w:rPr>
        <w:t>th</w:t>
      </w:r>
      <w:r w:rsidRPr="00BE12DA">
        <w:rPr>
          <w:noProof/>
        </w:rPr>
        <w:t xml:space="preserve"> Lancers in Mills bomb firing from a West Spring Gun.. One of the men lit the fuse but knocked the bomb off the cup. Watson picked up the bomb and threw it twenty yards away telling the men to lie down. The bomb exploded harmlessley.</w:t>
      </w:r>
    </w:p>
    <w:p w:rsidR="00F6298A" w:rsidRPr="00BE12DA" w:rsidRDefault="00F6298A" w:rsidP="0038281B">
      <w:pPr>
        <w:tabs>
          <w:tab w:val="right" w:pos="9639"/>
        </w:tabs>
        <w:rPr>
          <w:noProof/>
        </w:rPr>
      </w:pPr>
      <w:r w:rsidRPr="00BE12DA">
        <w:rPr>
          <w:noProof/>
        </w:rPr>
        <w:t>After the exercise the men spoke about it and how lucky they were to be alive. This came to the notice of Watson’s CO who recommended him for the award of the Albert Medal. However the Dept. concerned said that there were certain circumstances, which would not allow the award to be given.</w:t>
      </w:r>
    </w:p>
    <w:p w:rsidR="00F6298A" w:rsidRPr="00F72435" w:rsidRDefault="00F6298A" w:rsidP="0038281B">
      <w:pPr>
        <w:tabs>
          <w:tab w:val="right" w:pos="9639"/>
        </w:tabs>
      </w:pPr>
      <w:r w:rsidRPr="006C006E">
        <w:rPr>
          <w:noProof/>
        </w:rPr>
        <w:t xml:space="preserve"> </w:t>
      </w:r>
      <w:r w:rsidRPr="00F72435">
        <w:rPr>
          <w:noProof/>
        </w:rPr>
        <w:t>Albert Medal was normally given for saving a life at sea.</w:t>
      </w:r>
    </w:p>
    <w:p w:rsidR="00F6298A" w:rsidRDefault="00F6298A" w:rsidP="0038281B">
      <w:pPr>
        <w:tabs>
          <w:tab w:val="right" w:pos="9639"/>
        </w:tabs>
        <w:rPr>
          <w:b/>
        </w:rPr>
      </w:pPr>
    </w:p>
    <w:p w:rsidR="00F6298A" w:rsidRDefault="00F6298A" w:rsidP="0038281B">
      <w:pPr>
        <w:tabs>
          <w:tab w:val="right" w:pos="9639"/>
        </w:tabs>
      </w:pPr>
      <w:r w:rsidRPr="00C80616">
        <w:rPr>
          <w:b/>
        </w:rPr>
        <w:t>Died:</w:t>
      </w:r>
      <w:r>
        <w:t xml:space="preserve"> </w:t>
      </w:r>
      <w:r>
        <w:rPr>
          <w:noProof/>
        </w:rPr>
        <w:t>20 January 1916</w:t>
      </w:r>
      <w:r>
        <w:t xml:space="preserve"> </w:t>
      </w:r>
      <w:r w:rsidRPr="008D0FB2">
        <w:rPr>
          <w:noProof/>
          <w:color w:val="FF0000"/>
        </w:rPr>
        <w:t>.  KIA Mar 1916</w:t>
      </w:r>
      <w:r>
        <w:rPr>
          <w:noProof/>
        </w:rPr>
        <w:t xml:space="preserve"> </w:t>
      </w:r>
      <w:r>
        <w:t xml:space="preserve">aged </w:t>
      </w:r>
      <w:r>
        <w:rPr>
          <w:noProof/>
        </w:rPr>
        <w:t>24</w:t>
      </w:r>
      <w:r>
        <w:rPr>
          <w:noProof/>
          <w:color w:val="FF0000"/>
        </w:rPr>
        <w:t xml:space="preserve"> ???</w:t>
      </w:r>
      <w:r>
        <w:br/>
      </w:r>
    </w:p>
    <w:p w:rsidR="00F6298A" w:rsidRPr="00BE12DA" w:rsidRDefault="00F6298A" w:rsidP="0038281B">
      <w:pPr>
        <w:tabs>
          <w:tab w:val="right" w:pos="9639"/>
        </w:tabs>
      </w:pPr>
      <w:r w:rsidRPr="00C80616">
        <w:rPr>
          <w:b/>
        </w:rPr>
        <w:t>Decorations:</w:t>
      </w:r>
      <w:r w:rsidRPr="00BE12DA">
        <w:t xml:space="preserve"> Medal, Victory Medal</w:t>
      </w:r>
      <w:r>
        <w:t>,</w:t>
      </w:r>
      <w:r w:rsidRPr="00BE12DA">
        <w:t xml:space="preserve"> 1914 – 15 Star.</w:t>
      </w:r>
    </w:p>
    <w:p w:rsidR="00F6298A" w:rsidRDefault="00F6298A" w:rsidP="0038281B">
      <w:pPr>
        <w:tabs>
          <w:tab w:val="right" w:pos="9639"/>
        </w:tabs>
        <w:rPr>
          <w:b/>
        </w:rPr>
      </w:pPr>
    </w:p>
    <w:p w:rsidR="00F6298A" w:rsidRPr="00643D0A" w:rsidRDefault="00F6298A" w:rsidP="0038281B">
      <w:pPr>
        <w:tabs>
          <w:tab w:val="right" w:pos="9639"/>
        </w:tabs>
        <w:rPr>
          <w:b/>
        </w:rPr>
      </w:pPr>
      <w:r w:rsidRPr="00643D0A">
        <w:rPr>
          <w:b/>
        </w:rPr>
        <w:t>Memorials:</w:t>
      </w:r>
    </w:p>
    <w:p w:rsidR="00F6298A" w:rsidRDefault="00F6298A" w:rsidP="0038281B">
      <w:pPr>
        <w:pStyle w:val="ListParagraph"/>
        <w:numPr>
          <w:ilvl w:val="0"/>
          <w:numId w:val="2"/>
        </w:numPr>
        <w:spacing w:after="0"/>
      </w:pPr>
      <w:r>
        <w:t>College Hall</w:t>
      </w:r>
    </w:p>
    <w:p w:rsidR="00F6298A" w:rsidRPr="008D0FB2" w:rsidRDefault="00F6298A" w:rsidP="0038281B">
      <w:pPr>
        <w:pStyle w:val="ListParagraph"/>
        <w:numPr>
          <w:ilvl w:val="0"/>
          <w:numId w:val="2"/>
        </w:numPr>
        <w:spacing w:after="0"/>
        <w:rPr>
          <w:b/>
        </w:rPr>
      </w:pPr>
      <w:smartTag w:uri="urn:schemas-microsoft-com:office:smarttags" w:element="place">
        <w:smartTag w:uri="urn:schemas-microsoft-com:office:smarttags" w:element="PlaceName">
          <w:r>
            <w:rPr>
              <w:noProof/>
            </w:rPr>
            <w:t>Basra</w:t>
          </w:r>
        </w:smartTag>
        <w:r>
          <w:rPr>
            <w:noProof/>
          </w:rPr>
          <w:t xml:space="preserve"> </w:t>
        </w:r>
        <w:smartTag w:uri="urn:schemas-microsoft-com:office:smarttags" w:element="PlaceName">
          <w:r>
            <w:rPr>
              <w:noProof/>
            </w:rPr>
            <w:t>War</w:t>
          </w:r>
        </w:smartTag>
        <w:r>
          <w:rPr>
            <w:noProof/>
          </w:rPr>
          <w:t xml:space="preserve"> </w:t>
        </w:r>
        <w:smartTag w:uri="urn:schemas-microsoft-com:office:smarttags" w:element="PlaceType">
          <w:r>
            <w:rPr>
              <w:noProof/>
            </w:rPr>
            <w:t>Cemetery</w:t>
          </w:r>
        </w:smartTag>
      </w:smartTag>
      <w:r>
        <w:rPr>
          <w:noProof/>
        </w:rPr>
        <w:t xml:space="preserve"> </w:t>
      </w:r>
      <w:r w:rsidRPr="00C80616">
        <w:rPr>
          <w:noProof/>
        </w:rPr>
        <w:t>Panel 54</w:t>
      </w:r>
    </w:p>
    <w:p w:rsidR="00F6298A" w:rsidRPr="00440E57" w:rsidRDefault="006105D6" w:rsidP="00440E57">
      <w:pPr>
        <w:pStyle w:val="Heading1"/>
      </w:pPr>
      <w:r>
        <w:br w:type="page"/>
      </w:r>
      <w:bookmarkStart w:id="105" w:name="_Toc465841431"/>
      <w:r w:rsidR="00F6298A" w:rsidRPr="00E7355C">
        <w:rPr>
          <w:noProof/>
        </w:rPr>
        <w:t>Cyril George</w:t>
      </w:r>
      <w:r w:rsidR="00F6298A" w:rsidRPr="00440E57">
        <w:t xml:space="preserve"> </w:t>
      </w:r>
      <w:r w:rsidR="00F6298A" w:rsidRPr="00E7355C">
        <w:rPr>
          <w:b/>
          <w:noProof/>
        </w:rPr>
        <w:t>Weldon</w:t>
      </w:r>
      <w:r w:rsidR="00F6298A" w:rsidRPr="00440E57">
        <w:rPr>
          <w:b/>
        </w:rPr>
        <w:t xml:space="preserve"> </w:t>
      </w:r>
      <w:r w:rsidR="00F6298A" w:rsidRPr="00440E57">
        <w:t>(</w:t>
      </w:r>
      <w:r w:rsidR="00F6298A" w:rsidRPr="00E7355C">
        <w:rPr>
          <w:noProof/>
        </w:rPr>
        <w:t>2818</w:t>
      </w:r>
      <w:r w:rsidR="00F6298A" w:rsidRPr="00440E57">
        <w:t>)</w:t>
      </w:r>
      <w:bookmarkEnd w:id="105"/>
    </w:p>
    <w:p w:rsidR="00F6298A" w:rsidRPr="00431945" w:rsidRDefault="00F6298A" w:rsidP="0038281B">
      <w:pPr>
        <w:tabs>
          <w:tab w:val="right" w:pos="9639"/>
        </w:tabs>
        <w:rPr>
          <w:color w:val="FF0000"/>
        </w:rPr>
      </w:pPr>
      <w:r>
        <w:t xml:space="preserve">                                                                  </w:t>
      </w:r>
      <w:r>
        <w:rPr>
          <w:color w:val="FF0000"/>
        </w:rPr>
        <w:t>Service No, 4361</w:t>
      </w:r>
    </w:p>
    <w:p w:rsidR="00F6298A" w:rsidRPr="00431945" w:rsidRDefault="00F6298A" w:rsidP="0038281B">
      <w:pPr>
        <w:tabs>
          <w:tab w:val="right" w:pos="9639"/>
        </w:tabs>
        <w:rPr>
          <w:color w:val="00FF00"/>
        </w:rPr>
      </w:pPr>
      <w:r>
        <w:rPr>
          <w:color w:val="00FF00"/>
        </w:rPr>
        <w:t>VOL. III Pg206</w:t>
      </w:r>
    </w:p>
    <w:p w:rsidR="00F6298A" w:rsidRPr="009D1093" w:rsidRDefault="00F6298A" w:rsidP="0038281B">
      <w:pPr>
        <w:tabs>
          <w:tab w:val="right" w:pos="9639"/>
        </w:tabs>
      </w:pPr>
      <w:r w:rsidRPr="009D1093">
        <w:rPr>
          <w:b/>
        </w:rPr>
        <w:t>Born:</w:t>
      </w:r>
      <w:r>
        <w:t xml:space="preserve"> </w:t>
      </w:r>
      <w:r>
        <w:rPr>
          <w:noProof/>
        </w:rPr>
        <w:t xml:space="preserve">4 November </w:t>
      </w:r>
      <w:r w:rsidRPr="009D1093">
        <w:rPr>
          <w:noProof/>
        </w:rPr>
        <w:t xml:space="preserve">1885 in </w:t>
      </w:r>
      <w:smartTag w:uri="urn:schemas-microsoft-com:office:smarttags" w:element="place">
        <w:smartTag w:uri="urn:schemas-microsoft-com:office:smarttags" w:element="City">
          <w:r w:rsidRPr="009D1093">
            <w:rPr>
              <w:noProof/>
            </w:rPr>
            <w:t>London</w:t>
          </w:r>
        </w:smartTag>
      </w:smartTag>
      <w:r w:rsidRPr="009D1093">
        <w:rPr>
          <w:noProof/>
        </w:rPr>
        <w:t>. Son of Dr. George Weldon and Beatrice Ellen Creed of Kensington.</w:t>
      </w:r>
      <w:r w:rsidRPr="009D1093">
        <w:tab/>
      </w:r>
    </w:p>
    <w:p w:rsidR="00F6298A" w:rsidRPr="009D1093" w:rsidRDefault="00F6298A" w:rsidP="0038281B">
      <w:pPr>
        <w:tabs>
          <w:tab w:val="right" w:pos="9639"/>
        </w:tabs>
      </w:pPr>
    </w:p>
    <w:p w:rsidR="00F6298A" w:rsidRDefault="00F6298A" w:rsidP="0038281B">
      <w:pPr>
        <w:tabs>
          <w:tab w:val="right" w:pos="9639"/>
        </w:tabs>
        <w:rPr>
          <w:noProof/>
        </w:rPr>
      </w:pPr>
      <w:r w:rsidRPr="009D1093">
        <w:rPr>
          <w:b/>
        </w:rPr>
        <w:t>Joined</w:t>
      </w:r>
      <w:r>
        <w:t xml:space="preserve">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1896</w:t>
      </w:r>
      <w:r>
        <w:t xml:space="preserve"> and left in </w:t>
      </w:r>
      <w:r>
        <w:rPr>
          <w:noProof/>
        </w:rPr>
        <w:t>1901.</w:t>
      </w:r>
    </w:p>
    <w:p w:rsidR="00F6298A" w:rsidRDefault="00F6298A" w:rsidP="0038281B">
      <w:pPr>
        <w:tabs>
          <w:tab w:val="right" w:pos="9639"/>
        </w:tabs>
        <w:rPr>
          <w:noProof/>
        </w:rPr>
      </w:pPr>
      <w:r>
        <w:rPr>
          <w:noProof/>
        </w:rPr>
        <w:t>Amateur Dramatics 1899/90. Won the Collings Greek Prize 1899. Swimming.</w:t>
      </w:r>
    </w:p>
    <w:p w:rsidR="00F6298A" w:rsidRDefault="00F6298A" w:rsidP="0038281B">
      <w:pPr>
        <w:tabs>
          <w:tab w:val="right" w:pos="9639"/>
        </w:tabs>
        <w:rPr>
          <w:noProof/>
        </w:rPr>
      </w:pPr>
      <w:r>
        <w:rPr>
          <w:noProof/>
        </w:rPr>
        <w:t xml:space="preserve">1900 French Prize in Vth and Lower Certs. </w:t>
      </w:r>
      <w:smartTag w:uri="urn:schemas-microsoft-com:office:smarttags" w:element="City">
        <w:r>
          <w:rPr>
            <w:noProof/>
          </w:rPr>
          <w:t>Oxford</w:t>
        </w:r>
      </w:smartTag>
      <w:r>
        <w:rPr>
          <w:noProof/>
        </w:rPr>
        <w:t xml:space="preserve"> and </w:t>
      </w:r>
      <w:smartTag w:uri="urn:schemas-microsoft-com:office:smarttags" w:element="place">
        <w:smartTag w:uri="urn:schemas-microsoft-com:office:smarttags" w:element="City">
          <w:r>
            <w:rPr>
              <w:noProof/>
            </w:rPr>
            <w:t>Cambridge</w:t>
          </w:r>
        </w:smartTag>
      </w:smartTag>
      <w:r>
        <w:rPr>
          <w:noProof/>
        </w:rPr>
        <w:t xml:space="preserve"> Board.</w:t>
      </w:r>
    </w:p>
    <w:p w:rsidR="00F6298A" w:rsidRPr="009D1093" w:rsidRDefault="00F6298A" w:rsidP="0038281B">
      <w:pPr>
        <w:tabs>
          <w:tab w:val="right" w:pos="9639"/>
        </w:tabs>
      </w:pPr>
      <w:r>
        <w:br/>
        <w:t xml:space="preserve">Entered </w:t>
      </w:r>
      <w:r w:rsidRPr="00852E9E">
        <w:rPr>
          <w:noProof/>
        </w:rPr>
        <w:t>S</w:t>
      </w:r>
      <w:r>
        <w:rPr>
          <w:noProof/>
        </w:rPr>
        <w:t>outh</w:t>
      </w:r>
      <w:r w:rsidRPr="00852E9E">
        <w:rPr>
          <w:noProof/>
        </w:rPr>
        <w:t xml:space="preserve"> African Civil Service</w:t>
      </w:r>
      <w:r w:rsidRPr="009D1093">
        <w:rPr>
          <w:noProof/>
        </w:rPr>
        <w:t xml:space="preserve">. He worked in the Aministrator’s Office, </w:t>
      </w:r>
      <w:smartTag w:uri="urn:schemas-microsoft-com:office:smarttags" w:element="place">
        <w:smartTag w:uri="urn:schemas-microsoft-com:office:smarttags" w:element="City">
          <w:r w:rsidRPr="009D1093">
            <w:rPr>
              <w:noProof/>
            </w:rPr>
            <w:t>Cape Town</w:t>
          </w:r>
        </w:smartTag>
      </w:smartTag>
      <w:r w:rsidRPr="009D1093">
        <w:rPr>
          <w:noProof/>
        </w:rPr>
        <w:t xml:space="preserve"> when war broke out. </w:t>
      </w:r>
    </w:p>
    <w:p w:rsidR="00F6298A" w:rsidRPr="009D1093" w:rsidRDefault="00F6298A" w:rsidP="00431945">
      <w:pPr>
        <w:spacing w:before="240"/>
        <w:rPr>
          <w:b/>
        </w:rPr>
      </w:pPr>
      <w:r w:rsidRPr="009D1093">
        <w:rPr>
          <w:b/>
        </w:rPr>
        <w:t>War Service</w:t>
      </w:r>
    </w:p>
    <w:p w:rsidR="00F6298A" w:rsidRPr="009D1093" w:rsidRDefault="00F6298A" w:rsidP="00431945">
      <w:pPr>
        <w:spacing w:before="240"/>
      </w:pPr>
      <w:r w:rsidRPr="009D1093">
        <w:t>Served with the Govt. troops in suppressing the De Wet</w:t>
      </w:r>
      <w:r>
        <w:t xml:space="preserve"> who was one of the leaders in the De Wet  R</w:t>
      </w:r>
      <w:r w:rsidRPr="009D1093">
        <w:t>ebellion</w:t>
      </w:r>
      <w:r>
        <w:t xml:space="preserve"> (Maritz Rebellion) which broke out in 1914. He was taken prisoner by General Louis Botha in </w:t>
      </w:r>
      <w:smartTag w:uri="urn:schemas-microsoft-com:office:smarttags" w:element="place">
        <w:smartTag w:uri="urn:schemas-microsoft-com:office:smarttags" w:element="PlaceName">
          <w:r>
            <w:t>Mushroom</w:t>
          </w:r>
        </w:smartTag>
        <w:r>
          <w:t xml:space="preserve"> </w:t>
        </w:r>
        <w:smartTag w:uri="urn:schemas-microsoft-com:office:smarttags" w:element="PlaceType">
          <w:r>
            <w:t>Valley</w:t>
          </w:r>
        </w:smartTag>
      </w:smartTag>
      <w:r>
        <w:t xml:space="preserve"> on 14 November of that year. Cyril s</w:t>
      </w:r>
      <w:r w:rsidRPr="009D1093">
        <w:t xml:space="preserve">erved under General Botha in German West Africa 1914. </w:t>
      </w:r>
    </w:p>
    <w:p w:rsidR="00F6298A" w:rsidRPr="009D1093" w:rsidRDefault="00F6298A" w:rsidP="00431945">
      <w:pPr>
        <w:spacing w:before="240"/>
        <w:rPr>
          <w:noProof/>
        </w:rPr>
      </w:pPr>
      <w:r w:rsidRPr="009D1093">
        <w:t xml:space="preserve">Enlisted as a </w:t>
      </w:r>
      <w:r w:rsidRPr="009D1093">
        <w:rPr>
          <w:noProof/>
        </w:rPr>
        <w:t>Private</w:t>
      </w:r>
      <w:r w:rsidRPr="009D1093">
        <w:t xml:space="preserve"> in the </w:t>
      </w:r>
      <w:r w:rsidRPr="009D1093">
        <w:rPr>
          <w:noProof/>
        </w:rPr>
        <w:t xml:space="preserve">1st Regt. “D” Coy. South African Infantry and came to </w:t>
      </w:r>
      <w:smartTag w:uri="urn:schemas-microsoft-com:office:smarttags" w:element="place">
        <w:smartTag w:uri="urn:schemas-microsoft-com:office:smarttags" w:element="country-region">
          <w:r w:rsidRPr="009D1093">
            <w:rPr>
              <w:noProof/>
            </w:rPr>
            <w:t>England</w:t>
          </w:r>
        </w:smartTag>
      </w:smartTag>
      <w:r w:rsidRPr="009D1093">
        <w:rPr>
          <w:noProof/>
        </w:rPr>
        <w:t xml:space="preserve"> in 1915 .</w:t>
      </w:r>
    </w:p>
    <w:p w:rsidR="00F6298A" w:rsidRPr="009D1093" w:rsidRDefault="00F6298A" w:rsidP="00431945">
      <w:pPr>
        <w:spacing w:before="240"/>
      </w:pPr>
      <w:r w:rsidRPr="009D1093">
        <w:rPr>
          <w:noProof/>
        </w:rPr>
        <w:t xml:space="preserve">After training was sent with his Regt. to </w:t>
      </w:r>
      <w:smartTag w:uri="urn:schemas-microsoft-com:office:smarttags" w:element="country-region">
        <w:r w:rsidRPr="009D1093">
          <w:rPr>
            <w:noProof/>
          </w:rPr>
          <w:t>Egypt</w:t>
        </w:r>
      </w:smartTag>
      <w:r w:rsidRPr="009D1093">
        <w:rPr>
          <w:noProof/>
        </w:rPr>
        <w:t xml:space="preserve"> and then to</w:t>
      </w:r>
      <w:r w:rsidR="00C44A66">
        <w:rPr>
          <w:noProof/>
        </w:rPr>
        <w:t xml:space="preserve"> Flanders </w:t>
      </w:r>
      <w:r w:rsidRPr="009D1093">
        <w:rPr>
          <w:noProof/>
        </w:rPr>
        <w:t xml:space="preserve"> </w:t>
      </w:r>
      <w:smartTag w:uri="urn:schemas-microsoft-com:office:smarttags" w:element="place">
        <w:smartTag w:uri="urn:schemas-microsoft-com:office:smarttags" w:element="country-region">
          <w:r w:rsidRPr="009D1093">
            <w:rPr>
              <w:noProof/>
            </w:rPr>
            <w:t>France</w:t>
          </w:r>
        </w:smartTag>
      </w:smartTag>
      <w:r w:rsidRPr="009D1093">
        <w:rPr>
          <w:noProof/>
        </w:rPr>
        <w:t>.</w:t>
      </w:r>
      <w:r w:rsidR="00C44A66">
        <w:rPr>
          <w:noProof/>
        </w:rPr>
        <w:t xml:space="preserve"> He was holding a portin of the Line at Deville Wood and during a partial retreat he kept back the Germans with his Lewis Gun and was shot by a sniper.</w:t>
      </w:r>
    </w:p>
    <w:p w:rsidR="00F6298A" w:rsidRDefault="00F6298A" w:rsidP="0038281B">
      <w:pPr>
        <w:tabs>
          <w:tab w:val="right" w:pos="9639"/>
        </w:tabs>
        <w:rPr>
          <w:b/>
        </w:rPr>
      </w:pPr>
    </w:p>
    <w:p w:rsidR="00F6298A" w:rsidRPr="009D1093" w:rsidRDefault="00F6298A" w:rsidP="0038281B">
      <w:pPr>
        <w:tabs>
          <w:tab w:val="right" w:pos="9639"/>
        </w:tabs>
      </w:pPr>
      <w:r w:rsidRPr="009D1093">
        <w:rPr>
          <w:b/>
        </w:rPr>
        <w:t>Died:</w:t>
      </w:r>
      <w:r>
        <w:t xml:space="preserve"> </w:t>
      </w:r>
      <w:r>
        <w:rPr>
          <w:noProof/>
        </w:rPr>
        <w:t>18 July 1916</w:t>
      </w:r>
      <w:r>
        <w:t xml:space="preserve"> </w:t>
      </w:r>
      <w:r w:rsidRPr="00852E9E">
        <w:rPr>
          <w:noProof/>
        </w:rPr>
        <w:t>.  KIA Delville Wood</w:t>
      </w:r>
      <w:r>
        <w:rPr>
          <w:noProof/>
        </w:rPr>
        <w:t>,</w:t>
      </w:r>
      <w:r w:rsidRPr="00852E9E">
        <w:rPr>
          <w:noProof/>
        </w:rPr>
        <w:t xml:space="preserve"> </w:t>
      </w:r>
      <w:smartTag w:uri="urn:schemas-microsoft-com:office:smarttags" w:element="place">
        <w:r>
          <w:rPr>
            <w:noProof/>
          </w:rPr>
          <w:t>Somme</w:t>
        </w:r>
      </w:smartTag>
      <w:r>
        <w:rPr>
          <w:noProof/>
        </w:rPr>
        <w:t xml:space="preserve"> </w:t>
      </w:r>
      <w:r>
        <w:t xml:space="preserve">aged </w:t>
      </w:r>
      <w:r>
        <w:rPr>
          <w:noProof/>
        </w:rPr>
        <w:t xml:space="preserve">30. </w:t>
      </w:r>
      <w:r w:rsidRPr="009D1093">
        <w:rPr>
          <w:noProof/>
        </w:rPr>
        <w:t xml:space="preserve">He was described as </w:t>
      </w:r>
      <w:r>
        <w:rPr>
          <w:noProof/>
        </w:rPr>
        <w:t>"</w:t>
      </w:r>
      <w:r w:rsidRPr="009D1093">
        <w:rPr>
          <w:noProof/>
        </w:rPr>
        <w:t>a most promising Officer</w:t>
      </w:r>
      <w:r>
        <w:rPr>
          <w:noProof/>
        </w:rPr>
        <w:t>"</w:t>
      </w:r>
      <w:r w:rsidRPr="009D1093">
        <w:br/>
      </w:r>
    </w:p>
    <w:p w:rsidR="00F6298A" w:rsidRPr="009D1093" w:rsidRDefault="00F6298A" w:rsidP="0038281B">
      <w:pPr>
        <w:tabs>
          <w:tab w:val="right" w:pos="9639"/>
        </w:tabs>
      </w:pPr>
    </w:p>
    <w:p w:rsidR="00F6298A" w:rsidRPr="009D1093" w:rsidRDefault="00F6298A" w:rsidP="0038281B">
      <w:pPr>
        <w:tabs>
          <w:tab w:val="right" w:pos="9639"/>
        </w:tabs>
      </w:pPr>
      <w:r w:rsidRPr="009D1093">
        <w:t>Decorations: Medal, Victory Medal.</w:t>
      </w:r>
    </w:p>
    <w:p w:rsidR="00F6298A" w:rsidRDefault="00F6298A" w:rsidP="0038281B">
      <w:pPr>
        <w:tabs>
          <w:tab w:val="right" w:pos="9639"/>
        </w:tabs>
      </w:pPr>
    </w:p>
    <w:p w:rsidR="00F6298A" w:rsidRDefault="00F6298A" w:rsidP="0038281B">
      <w:pPr>
        <w:tabs>
          <w:tab w:val="right" w:pos="9639"/>
        </w:tabs>
      </w:pPr>
      <w:r>
        <w:t>Memorials:</w:t>
      </w:r>
    </w:p>
    <w:p w:rsidR="00F6298A" w:rsidRDefault="00F6298A" w:rsidP="0038281B">
      <w:pPr>
        <w:pStyle w:val="ListParagraph"/>
        <w:numPr>
          <w:ilvl w:val="0"/>
          <w:numId w:val="2"/>
        </w:numPr>
        <w:spacing w:after="0"/>
      </w:pPr>
      <w:r>
        <w:t>College Hall</w:t>
      </w:r>
    </w:p>
    <w:p w:rsidR="00F6298A" w:rsidRPr="009D1093" w:rsidRDefault="00F6298A" w:rsidP="0038281B">
      <w:pPr>
        <w:pStyle w:val="ListParagraph"/>
        <w:numPr>
          <w:ilvl w:val="0"/>
          <w:numId w:val="2"/>
        </w:numPr>
        <w:spacing w:after="0"/>
        <w:rPr>
          <w:b/>
        </w:rPr>
      </w:pPr>
      <w:r>
        <w:rPr>
          <w:noProof/>
        </w:rPr>
        <w:t xml:space="preserve">Thiepval War </w:t>
      </w:r>
      <w:r w:rsidRPr="009D1093">
        <w:rPr>
          <w:noProof/>
        </w:rPr>
        <w:t>Memorial Pier and Face AC.</w:t>
      </w:r>
    </w:p>
    <w:p w:rsidR="00F6298A" w:rsidRPr="00431945" w:rsidRDefault="00F6298A" w:rsidP="0038281B">
      <w:pPr>
        <w:pStyle w:val="ListParagraph"/>
        <w:numPr>
          <w:ilvl w:val="0"/>
          <w:numId w:val="2"/>
        </w:numPr>
        <w:spacing w:after="0"/>
        <w:rPr>
          <w:b/>
        </w:rPr>
      </w:pPr>
      <w:r w:rsidRPr="009D1093">
        <w:rPr>
          <w:noProof/>
        </w:rPr>
        <w:t>Bailiwick Roll of Honour</w:t>
      </w:r>
    </w:p>
    <w:p w:rsidR="00F6298A" w:rsidRDefault="00F6298A" w:rsidP="00431945">
      <w:pPr>
        <w:pStyle w:val="ListParagraph"/>
        <w:spacing w:after="0"/>
        <w:rPr>
          <w:noProof/>
          <w:color w:val="FF0000"/>
        </w:rPr>
      </w:pPr>
    </w:p>
    <w:p w:rsidR="00F6298A" w:rsidRPr="00FE0E8D" w:rsidRDefault="006105D6" w:rsidP="00440E57">
      <w:pPr>
        <w:pStyle w:val="Heading1"/>
        <w:rPr>
          <w:color w:val="FF0000"/>
        </w:rPr>
      </w:pPr>
      <w:r>
        <w:br w:type="page"/>
      </w:r>
      <w:bookmarkStart w:id="106" w:name="_Toc465841432"/>
      <w:r w:rsidR="00F6298A" w:rsidRPr="00E7355C">
        <w:rPr>
          <w:noProof/>
        </w:rPr>
        <w:t>Hans Thomas Fell</w:t>
      </w:r>
      <w:r w:rsidR="00F6298A" w:rsidRPr="00440E57">
        <w:t xml:space="preserve"> </w:t>
      </w:r>
      <w:r w:rsidR="00F6298A" w:rsidRPr="00E7355C">
        <w:rPr>
          <w:b/>
          <w:noProof/>
        </w:rPr>
        <w:t>White</w:t>
      </w:r>
      <w:r w:rsidR="00F6298A" w:rsidRPr="00440E57">
        <w:rPr>
          <w:b/>
        </w:rPr>
        <w:t xml:space="preserve"> </w:t>
      </w:r>
      <w:r w:rsidR="00F6298A" w:rsidRPr="00440E57">
        <w:t>(</w:t>
      </w:r>
      <w:r w:rsidR="00F6298A" w:rsidRPr="00E7355C">
        <w:rPr>
          <w:noProof/>
        </w:rPr>
        <w:t>1468</w:t>
      </w:r>
      <w:r w:rsidR="00F6298A" w:rsidRPr="00440E57">
        <w:t>)</w:t>
      </w:r>
      <w:r w:rsidR="00F6298A">
        <w:t xml:space="preserve"> </w:t>
      </w:r>
      <w:r w:rsidR="00F6298A" w:rsidRPr="003216E7">
        <w:t>OBE RN</w:t>
      </w:r>
      <w:bookmarkEnd w:id="106"/>
    </w:p>
    <w:p w:rsidR="00F6298A" w:rsidRPr="00A1366C" w:rsidRDefault="00F6298A" w:rsidP="0038281B">
      <w:pPr>
        <w:tabs>
          <w:tab w:val="right" w:pos="9639"/>
        </w:tabs>
        <w:rPr>
          <w:color w:val="00FF00"/>
        </w:rPr>
      </w:pPr>
      <w:r>
        <w:rPr>
          <w:color w:val="00FF00"/>
        </w:rPr>
        <w:t>Vol. III Pg 223</w:t>
      </w:r>
    </w:p>
    <w:p w:rsidR="00F6298A" w:rsidRDefault="00F6298A" w:rsidP="0038281B">
      <w:pPr>
        <w:tabs>
          <w:tab w:val="right" w:pos="9639"/>
        </w:tabs>
      </w:pPr>
    </w:p>
    <w:p w:rsidR="00F6298A" w:rsidRPr="00CD40B3" w:rsidRDefault="00F6298A" w:rsidP="0038281B">
      <w:pPr>
        <w:tabs>
          <w:tab w:val="right" w:pos="9639"/>
        </w:tabs>
        <w:rPr>
          <w:noProof/>
        </w:rPr>
      </w:pPr>
      <w:r w:rsidRPr="00CD40B3">
        <w:rPr>
          <w:b/>
        </w:rPr>
        <w:t>Born:</w:t>
      </w:r>
      <w:r>
        <w:t xml:space="preserve"> </w:t>
      </w:r>
      <w:r>
        <w:rPr>
          <w:noProof/>
        </w:rPr>
        <w:t xml:space="preserve">7 May </w:t>
      </w:r>
      <w:r w:rsidRPr="00CD40B3">
        <w:rPr>
          <w:noProof/>
        </w:rPr>
        <w:t xml:space="preserve">1856 in </w:t>
      </w:r>
      <w:smartTag w:uri="urn:schemas-microsoft-com:office:smarttags" w:element="place">
        <w:smartTag w:uri="urn:schemas-microsoft-com:office:smarttags" w:element="City">
          <w:r w:rsidRPr="00CD40B3">
            <w:rPr>
              <w:noProof/>
            </w:rPr>
            <w:t>Melbourne</w:t>
          </w:r>
        </w:smartTag>
      </w:smartTag>
      <w:r w:rsidRPr="00CD40B3">
        <w:rPr>
          <w:noProof/>
        </w:rPr>
        <w:t xml:space="preserve"> and baptised in the cathedral there. Second son of Hans Thomas Fell White and Amelia Carey White, his cousin of Kilburne, </w:t>
      </w:r>
      <w:smartTag w:uri="urn:schemas-microsoft-com:office:smarttags" w:element="PlaceName">
        <w:r w:rsidRPr="00CD40B3">
          <w:rPr>
            <w:noProof/>
          </w:rPr>
          <w:t>Nurse</w:t>
        </w:r>
      </w:smartTag>
      <w:r w:rsidRPr="00CD40B3">
        <w:rPr>
          <w:noProof/>
        </w:rPr>
        <w:t xml:space="preserve"> </w:t>
      </w:r>
      <w:smartTag w:uri="urn:schemas-microsoft-com:office:smarttags" w:element="PlaceType">
        <w:r w:rsidRPr="00CD40B3">
          <w:rPr>
            <w:noProof/>
          </w:rPr>
          <w:t>Town</w:t>
        </w:r>
      </w:smartTag>
      <w:r w:rsidRPr="00CD40B3">
        <w:rPr>
          <w:noProof/>
        </w:rPr>
        <w:t xml:space="preserve">, Beg,  </w:t>
      </w:r>
      <w:smartTag w:uri="urn:schemas-microsoft-com:office:smarttags" w:element="place">
        <w:smartTag w:uri="urn:schemas-microsoft-com:office:smarttags" w:element="City">
          <w:r w:rsidRPr="00CD40B3">
            <w:rPr>
              <w:noProof/>
            </w:rPr>
            <w:t>Cork</w:t>
          </w:r>
        </w:smartTag>
        <w:r w:rsidRPr="00CD40B3">
          <w:rPr>
            <w:noProof/>
          </w:rPr>
          <w:t xml:space="preserve">, </w:t>
        </w:r>
        <w:smartTag w:uri="urn:schemas-microsoft-com:office:smarttags" w:element="country-region">
          <w:r w:rsidRPr="00CD40B3">
            <w:rPr>
              <w:noProof/>
            </w:rPr>
            <w:t>Ireland</w:t>
          </w:r>
        </w:smartTag>
      </w:smartTag>
      <w:r w:rsidRPr="00CD40B3">
        <w:rPr>
          <w:noProof/>
        </w:rPr>
        <w:t>.</w:t>
      </w:r>
    </w:p>
    <w:p w:rsidR="00F6298A" w:rsidRPr="00CD40B3" w:rsidRDefault="00F6298A" w:rsidP="0038281B">
      <w:pPr>
        <w:tabs>
          <w:tab w:val="right" w:pos="9639"/>
        </w:tabs>
        <w:rPr>
          <w:noProof/>
        </w:rPr>
      </w:pPr>
      <w:r w:rsidRPr="00CD40B3">
        <w:rPr>
          <w:noProof/>
        </w:rPr>
        <w:t>Brother of 1384.</w:t>
      </w:r>
    </w:p>
    <w:p w:rsidR="00F6298A" w:rsidRDefault="00F6298A" w:rsidP="0038281B">
      <w:pPr>
        <w:tabs>
          <w:tab w:val="right" w:pos="9639"/>
        </w:tabs>
      </w:pPr>
      <w:r w:rsidRPr="00CD40B3">
        <w:rPr>
          <w:noProof/>
        </w:rPr>
        <w:t xml:space="preserve">Husband of Mary Beatrice Nichols of </w:t>
      </w:r>
      <w:smartTag w:uri="urn:schemas-microsoft-com:office:smarttags" w:element="place">
        <w:smartTag w:uri="urn:schemas-microsoft-com:office:smarttags" w:element="country-region">
          <w:r w:rsidRPr="00CD40B3">
            <w:rPr>
              <w:noProof/>
            </w:rPr>
            <w:t>New Zealand</w:t>
          </w:r>
        </w:smartTag>
      </w:smartTag>
      <w:r w:rsidRPr="00CD40B3">
        <w:rPr>
          <w:noProof/>
        </w:rPr>
        <w:t>.</w:t>
      </w:r>
      <w:r>
        <w:tab/>
      </w:r>
    </w:p>
    <w:p w:rsidR="00F6298A" w:rsidRDefault="00F6298A" w:rsidP="0038281B">
      <w:pPr>
        <w:tabs>
          <w:tab w:val="right" w:pos="9639"/>
        </w:tabs>
      </w:pPr>
    </w:p>
    <w:p w:rsidR="00F6298A" w:rsidRDefault="00F6298A" w:rsidP="0038281B">
      <w:pPr>
        <w:tabs>
          <w:tab w:val="right" w:pos="9639"/>
        </w:tabs>
        <w:rPr>
          <w:noProof/>
        </w:rPr>
      </w:pPr>
      <w:r w:rsidRPr="00CD40B3">
        <w:rPr>
          <w:b/>
        </w:rPr>
        <w:t>Joined</w:t>
      </w:r>
      <w:r>
        <w:t xml:space="preserve">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1863</w:t>
      </w:r>
      <w:r>
        <w:t xml:space="preserve"> and left in </w:t>
      </w:r>
      <w:r>
        <w:rPr>
          <w:noProof/>
        </w:rPr>
        <w:t>1867</w:t>
      </w:r>
    </w:p>
    <w:p w:rsidR="00F6298A" w:rsidRDefault="00F6298A" w:rsidP="0038281B">
      <w:pPr>
        <w:tabs>
          <w:tab w:val="right" w:pos="9639"/>
        </w:tabs>
        <w:rPr>
          <w:noProof/>
        </w:rPr>
      </w:pPr>
      <w:r w:rsidRPr="00CD40B3">
        <w:rPr>
          <w:noProof/>
        </w:rPr>
        <w:t xml:space="preserve">Lycee Imperial </w:t>
      </w:r>
      <w:smartTag w:uri="urn:schemas-microsoft-com:office:smarttags" w:element="place">
        <w:smartTag w:uri="urn:schemas-microsoft-com:office:smarttags" w:element="City">
          <w:r w:rsidRPr="00CD40B3">
            <w:rPr>
              <w:noProof/>
            </w:rPr>
            <w:t>Caen</w:t>
          </w:r>
        </w:smartTag>
      </w:smartTag>
      <w:r w:rsidRPr="00CD40B3">
        <w:rPr>
          <w:noProof/>
        </w:rPr>
        <w:t xml:space="preserve"> 1867 - 8. </w:t>
      </w:r>
    </w:p>
    <w:p w:rsidR="00F6298A" w:rsidRDefault="00F6298A" w:rsidP="0038281B">
      <w:pPr>
        <w:tabs>
          <w:tab w:val="right" w:pos="9639"/>
        </w:tabs>
        <w:rPr>
          <w:noProof/>
        </w:rPr>
      </w:pPr>
    </w:p>
    <w:p w:rsidR="00F6298A" w:rsidRPr="00CD40B3" w:rsidRDefault="00F6298A" w:rsidP="0038281B">
      <w:pPr>
        <w:tabs>
          <w:tab w:val="right" w:pos="9639"/>
        </w:tabs>
        <w:rPr>
          <w:noProof/>
        </w:rPr>
      </w:pPr>
      <w:r w:rsidRPr="00CD40B3">
        <w:rPr>
          <w:noProof/>
        </w:rPr>
        <w:t>Joined the  Royal Navy 1869.</w:t>
      </w:r>
    </w:p>
    <w:p w:rsidR="00F6298A" w:rsidRPr="00CD40B3" w:rsidRDefault="00F6298A" w:rsidP="0038281B">
      <w:pPr>
        <w:tabs>
          <w:tab w:val="right" w:pos="9639"/>
        </w:tabs>
        <w:rPr>
          <w:noProof/>
        </w:rPr>
      </w:pPr>
      <w:r w:rsidRPr="00CD40B3">
        <w:rPr>
          <w:noProof/>
        </w:rPr>
        <w:t>Naval cadet 1870, Mid. 1872, Served in Immortalite 1872 – 74, HMS Dryad in W. Indies and N. America 1874 – 76, Sub Lt. 1876,  Royal Naval College 1876. ,  HMS Active 1876, Tourmaline 1877,</w:t>
      </w:r>
    </w:p>
    <w:p w:rsidR="00F6298A" w:rsidRPr="003216E7" w:rsidRDefault="00F6298A" w:rsidP="002E5354">
      <w:pPr>
        <w:tabs>
          <w:tab w:val="right" w:pos="9639"/>
        </w:tabs>
        <w:rPr>
          <w:noProof/>
        </w:rPr>
      </w:pPr>
      <w:r w:rsidRPr="003216E7">
        <w:t xml:space="preserve">Received thanks from the Board of Trade for exertions on RMS Tasmanic, ashore off </w:t>
      </w:r>
      <w:smartTag w:uri="urn:schemas-microsoft-com:office:smarttags" w:element="place">
        <w:smartTag w:uri="urn:schemas-microsoft-com:office:smarttags" w:element="City">
          <w:r w:rsidRPr="003216E7">
            <w:t>Ponce</w:t>
          </w:r>
        </w:smartTag>
      </w:smartTag>
      <w:r w:rsidRPr="003216E7">
        <w:t>, Porto Rico 1878.</w:t>
      </w:r>
      <w:r w:rsidRPr="003216E7">
        <w:rPr>
          <w:noProof/>
        </w:rPr>
        <w:t xml:space="preserve"> </w:t>
      </w:r>
    </w:p>
    <w:p w:rsidR="00F6298A" w:rsidRPr="003216E7" w:rsidRDefault="00F6298A" w:rsidP="0038281B">
      <w:pPr>
        <w:tabs>
          <w:tab w:val="right" w:pos="9639"/>
        </w:tabs>
        <w:rPr>
          <w:noProof/>
        </w:rPr>
      </w:pPr>
      <w:r w:rsidRPr="003216E7">
        <w:rPr>
          <w:noProof/>
        </w:rPr>
        <w:t>Lieut. Dec 1879. Half pay 1880.</w:t>
      </w:r>
    </w:p>
    <w:p w:rsidR="00F6298A" w:rsidRDefault="00F6298A" w:rsidP="0069421E">
      <w:pPr>
        <w:tabs>
          <w:tab w:val="right" w:pos="9639"/>
        </w:tabs>
        <w:rPr>
          <w:b/>
        </w:rPr>
      </w:pPr>
      <w:r w:rsidRPr="0053564D">
        <w:rPr>
          <w:b/>
        </w:rPr>
        <w:t>War Service</w:t>
      </w:r>
    </w:p>
    <w:p w:rsidR="00F6298A" w:rsidRPr="003216E7" w:rsidRDefault="00F6298A" w:rsidP="005B1EB1">
      <w:pPr>
        <w:tabs>
          <w:tab w:val="right" w:pos="9639"/>
        </w:tabs>
        <w:rPr>
          <w:noProof/>
        </w:rPr>
      </w:pPr>
      <w:r w:rsidRPr="003216E7">
        <w:rPr>
          <w:noProof/>
        </w:rPr>
        <w:t xml:space="preserve">Lieutenant aboard HMS Arab 1881 – 85; Naval Operations near </w:t>
      </w:r>
      <w:smartTag w:uri="urn:schemas-microsoft-com:office:smarttags" w:element="City">
        <w:r w:rsidRPr="003216E7">
          <w:rPr>
            <w:noProof/>
          </w:rPr>
          <w:t>Suakim</w:t>
        </w:r>
      </w:smartTag>
      <w:r w:rsidRPr="003216E7">
        <w:rPr>
          <w:noProof/>
        </w:rPr>
        <w:t xml:space="preserve">, </w:t>
      </w:r>
      <w:smartTag w:uri="urn:schemas-microsoft-com:office:smarttags" w:element="country-region">
        <w:r w:rsidRPr="003216E7">
          <w:rPr>
            <w:noProof/>
          </w:rPr>
          <w:t>Sudan</w:t>
        </w:r>
      </w:smartTag>
      <w:r w:rsidRPr="003216E7">
        <w:rPr>
          <w:noProof/>
        </w:rPr>
        <w:t xml:space="preserve"> 1884 (Egyptian medal and Khedive's bronze Star) Persian Gulf and </w:t>
      </w:r>
      <w:smartTag w:uri="urn:schemas-microsoft-com:office:smarttags" w:element="place">
        <w:r w:rsidRPr="003216E7">
          <w:rPr>
            <w:noProof/>
          </w:rPr>
          <w:t>Red Sea</w:t>
        </w:r>
      </w:smartTag>
      <w:r w:rsidRPr="003216E7">
        <w:rPr>
          <w:noProof/>
        </w:rPr>
        <w:t>, HMS Revenge 1885,</w:t>
      </w:r>
    </w:p>
    <w:p w:rsidR="00F6298A" w:rsidRPr="003216E7" w:rsidRDefault="00F6298A" w:rsidP="005B1EB1">
      <w:pPr>
        <w:tabs>
          <w:tab w:val="right" w:pos="9639"/>
        </w:tabs>
        <w:rPr>
          <w:noProof/>
        </w:rPr>
      </w:pPr>
      <w:r w:rsidRPr="003216E7">
        <w:rPr>
          <w:noProof/>
        </w:rPr>
        <w:t xml:space="preserve">Senior Naval Officer on Coast of </w:t>
      </w:r>
      <w:smartTag w:uri="urn:schemas-microsoft-com:office:smarttags" w:element="place">
        <w:smartTag w:uri="urn:schemas-microsoft-com:office:smarttags" w:element="country-region">
          <w:r w:rsidRPr="003216E7">
            <w:rPr>
              <w:noProof/>
            </w:rPr>
            <w:t>Ireland</w:t>
          </w:r>
        </w:smartTag>
      </w:smartTag>
      <w:r w:rsidRPr="003216E7">
        <w:rPr>
          <w:noProof/>
        </w:rPr>
        <w:t xml:space="preserve"> 1887 - 8. Commander 1 May 1896.</w:t>
      </w:r>
    </w:p>
    <w:p w:rsidR="00F6298A" w:rsidRPr="003216E7" w:rsidRDefault="00F6298A" w:rsidP="005B1EB1">
      <w:pPr>
        <w:tabs>
          <w:tab w:val="right" w:pos="9639"/>
        </w:tabs>
        <w:rPr>
          <w:noProof/>
        </w:rPr>
      </w:pPr>
      <w:r w:rsidRPr="003216E7">
        <w:rPr>
          <w:noProof/>
        </w:rPr>
        <w:t>Flag Lieut. to Admiral Hon WC Carpenter Queenstown; |Senior Naval Officer on coast of Ireland, until 1888, Went on half pay and retired list 1891.</w:t>
      </w:r>
    </w:p>
    <w:p w:rsidR="00F6298A" w:rsidRDefault="00F6298A" w:rsidP="0038281B">
      <w:pPr>
        <w:tabs>
          <w:tab w:val="right" w:pos="9639"/>
        </w:tabs>
        <w:rPr>
          <w:noProof/>
        </w:rPr>
      </w:pPr>
      <w:r w:rsidRPr="003216E7">
        <w:rPr>
          <w:noProof/>
        </w:rPr>
        <w:t>Hon Sec of the Duhallow Hunt 1892 - 1899</w:t>
      </w:r>
      <w:r w:rsidRPr="003216E7">
        <w:br/>
      </w:r>
      <w:r w:rsidRPr="00852E9E">
        <w:rPr>
          <w:noProof/>
        </w:rPr>
        <w:t>Retired as RN C</w:t>
      </w:r>
      <w:r>
        <w:rPr>
          <w:noProof/>
        </w:rPr>
        <w:t>ommander</w:t>
      </w:r>
      <w:r w:rsidRPr="00852E9E">
        <w:rPr>
          <w:noProof/>
        </w:rPr>
        <w:t xml:space="preserve"> 1896</w:t>
      </w:r>
      <w:r>
        <w:rPr>
          <w:noProof/>
        </w:rPr>
        <w:t xml:space="preserve"> to Springfoot Hall Mallow</w:t>
      </w:r>
      <w:r w:rsidRPr="00852E9E">
        <w:rPr>
          <w:noProof/>
        </w:rPr>
        <w:t>.</w:t>
      </w:r>
    </w:p>
    <w:p w:rsidR="00F6298A" w:rsidRDefault="00F6298A" w:rsidP="0038281B">
      <w:pPr>
        <w:tabs>
          <w:tab w:val="right" w:pos="9639"/>
        </w:tabs>
        <w:rPr>
          <w:noProof/>
        </w:rPr>
      </w:pPr>
      <w:r w:rsidRPr="00852E9E">
        <w:rPr>
          <w:noProof/>
        </w:rPr>
        <w:t xml:space="preserve">Served </w:t>
      </w:r>
      <w:r>
        <w:rPr>
          <w:noProof/>
        </w:rPr>
        <w:t>i</w:t>
      </w:r>
      <w:r w:rsidRPr="00852E9E">
        <w:rPr>
          <w:noProof/>
        </w:rPr>
        <w:t>n Home Service</w:t>
      </w:r>
      <w:r>
        <w:rPr>
          <w:noProof/>
        </w:rPr>
        <w:t>.</w:t>
      </w:r>
    </w:p>
    <w:p w:rsidR="00F6298A" w:rsidRDefault="00F6298A" w:rsidP="0038281B">
      <w:pPr>
        <w:tabs>
          <w:tab w:val="right" w:pos="9639"/>
        </w:tabs>
        <w:rPr>
          <w:b/>
          <w:noProof/>
        </w:rPr>
      </w:pPr>
    </w:p>
    <w:p w:rsidR="00F6298A" w:rsidRDefault="00F6298A" w:rsidP="0038281B">
      <w:pPr>
        <w:tabs>
          <w:tab w:val="right" w:pos="9639"/>
        </w:tabs>
      </w:pPr>
      <w:r>
        <w:rPr>
          <w:b/>
          <w:noProof/>
        </w:rPr>
        <w:t>D</w:t>
      </w:r>
      <w:r w:rsidRPr="0021428F">
        <w:rPr>
          <w:b/>
          <w:noProof/>
        </w:rPr>
        <w:t>ied:</w:t>
      </w:r>
      <w:r w:rsidRPr="00852E9E">
        <w:rPr>
          <w:noProof/>
        </w:rPr>
        <w:t xml:space="preserve"> on 26 Mar 1919</w:t>
      </w:r>
      <w:r>
        <w:rPr>
          <w:noProof/>
        </w:rPr>
        <w:t xml:space="preserve"> </w:t>
      </w:r>
      <w:r>
        <w:t xml:space="preserve">aged </w:t>
      </w:r>
      <w:r>
        <w:rPr>
          <w:noProof/>
        </w:rPr>
        <w:t>62</w:t>
      </w:r>
    </w:p>
    <w:p w:rsidR="00F6298A" w:rsidRPr="003216E7" w:rsidRDefault="00F6298A" w:rsidP="0038281B">
      <w:pPr>
        <w:tabs>
          <w:tab w:val="right" w:pos="9639"/>
        </w:tabs>
      </w:pPr>
      <w:r>
        <w:br/>
      </w:r>
      <w:r w:rsidRPr="003216E7">
        <w:rPr>
          <w:b/>
        </w:rPr>
        <w:t>Decorations:</w:t>
      </w:r>
      <w:r w:rsidRPr="003216E7">
        <w:t xml:space="preserve"> </w:t>
      </w:r>
      <w:r>
        <w:t xml:space="preserve"> O.B.E., </w:t>
      </w:r>
      <w:r w:rsidRPr="003216E7">
        <w:t>Medal and Egyptian Star,</w:t>
      </w:r>
    </w:p>
    <w:p w:rsidR="00F6298A" w:rsidRDefault="00F6298A" w:rsidP="0038281B">
      <w:pPr>
        <w:tabs>
          <w:tab w:val="right" w:pos="9639"/>
        </w:tabs>
      </w:pPr>
    </w:p>
    <w:p w:rsidR="00F6298A" w:rsidRPr="003216E7" w:rsidRDefault="00F6298A" w:rsidP="0038281B">
      <w:pPr>
        <w:tabs>
          <w:tab w:val="right" w:pos="9639"/>
        </w:tabs>
        <w:rPr>
          <w:b/>
        </w:rPr>
      </w:pPr>
      <w:r w:rsidRPr="003216E7">
        <w:rPr>
          <w:b/>
        </w:rPr>
        <w:t>Memorials:</w:t>
      </w:r>
    </w:p>
    <w:p w:rsidR="00F6298A" w:rsidRDefault="00F6298A" w:rsidP="0038281B">
      <w:pPr>
        <w:pStyle w:val="ListParagraph"/>
        <w:numPr>
          <w:ilvl w:val="0"/>
          <w:numId w:val="2"/>
        </w:numPr>
        <w:spacing w:after="0"/>
      </w:pPr>
      <w:r>
        <w:t>College Hall</w:t>
      </w:r>
    </w:p>
    <w:p w:rsidR="00F6298A" w:rsidRDefault="00F6298A" w:rsidP="003216E7">
      <w:pPr>
        <w:pStyle w:val="ListParagraph"/>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F6298A" w:rsidRPr="00852E9E" w:rsidTr="00852E9E">
        <w:tc>
          <w:tcPr>
            <w:tcW w:w="9854" w:type="dxa"/>
          </w:tcPr>
          <w:p w:rsidR="00F6298A" w:rsidRPr="00852E9E" w:rsidRDefault="00F6298A" w:rsidP="00852E9E">
            <w:pPr>
              <w:spacing w:after="0"/>
              <w:rPr>
                <w:b/>
              </w:rPr>
            </w:pPr>
            <w:r w:rsidRPr="00852E9E">
              <w:rPr>
                <w:b/>
              </w:rPr>
              <w:t>Notes</w:t>
            </w:r>
          </w:p>
          <w:p w:rsidR="00F6298A" w:rsidRPr="00A1366C" w:rsidRDefault="00F6298A" w:rsidP="00852E9E">
            <w:pPr>
              <w:spacing w:after="0"/>
              <w:rPr>
                <w:color w:val="FF0000"/>
              </w:rPr>
            </w:pPr>
            <w:r w:rsidRPr="00852E9E">
              <w:rPr>
                <w:noProof/>
              </w:rPr>
              <w:t>(died in service but not buried by cwgc after war) No trace cwgc</w:t>
            </w:r>
            <w:r>
              <w:rPr>
                <w:noProof/>
              </w:rPr>
              <w:t xml:space="preserve"> </w:t>
            </w:r>
            <w:r>
              <w:rPr>
                <w:b/>
                <w:noProof/>
                <w:color w:val="FF0000"/>
              </w:rPr>
              <w:t xml:space="preserve">Related to the Le Pelley’s of Sark and Le Mesuriers of </w:t>
            </w:r>
            <w:smartTag w:uri="urn:schemas-microsoft-com:office:smarttags" w:element="place">
              <w:r>
                <w:rPr>
                  <w:b/>
                  <w:noProof/>
                  <w:color w:val="FF0000"/>
                </w:rPr>
                <w:t>Alderney</w:t>
              </w:r>
            </w:smartTag>
            <w:r>
              <w:rPr>
                <w:b/>
                <w:noProof/>
                <w:color w:val="FF0000"/>
              </w:rPr>
              <w:t xml:space="preserve">. His nephew  fought at Corunna under Sir John Moore was Adj General of the </w:t>
            </w:r>
            <w:smartTag w:uri="urn:schemas-microsoft-com:office:smarttags" w:element="place">
              <w:r>
                <w:rPr>
                  <w:b/>
                  <w:noProof/>
                  <w:color w:val="FF0000"/>
                </w:rPr>
                <w:t>Guernsey</w:t>
              </w:r>
            </w:smartTag>
            <w:r>
              <w:rPr>
                <w:b/>
                <w:noProof/>
                <w:color w:val="FF0000"/>
              </w:rPr>
              <w:t xml:space="preserve"> Milita dying in 17 June 1865 in post. His youngest sister ?? Henrietta Cecilia was born in the Catel, Guernsey</w:t>
            </w:r>
          </w:p>
        </w:tc>
      </w:tr>
    </w:tbl>
    <w:p w:rsidR="00F6298A" w:rsidRPr="001552AE" w:rsidRDefault="006105D6" w:rsidP="00440E57">
      <w:pPr>
        <w:pStyle w:val="Heading1"/>
        <w:rPr>
          <w:color w:val="FF0000"/>
        </w:rPr>
      </w:pPr>
      <w:r>
        <w:br w:type="page"/>
      </w:r>
      <w:bookmarkStart w:id="107" w:name="_Toc465841433"/>
      <w:r w:rsidR="00F6298A" w:rsidRPr="00E7355C">
        <w:rPr>
          <w:noProof/>
        </w:rPr>
        <w:t>Arthur Lucius</w:t>
      </w:r>
      <w:r w:rsidR="00F6298A" w:rsidRPr="00440E57">
        <w:t xml:space="preserve"> </w:t>
      </w:r>
      <w:r w:rsidR="00F6298A" w:rsidRPr="00E7355C">
        <w:rPr>
          <w:b/>
          <w:noProof/>
        </w:rPr>
        <w:t>Wilford</w:t>
      </w:r>
      <w:r w:rsidR="00F6298A" w:rsidRPr="00440E57">
        <w:rPr>
          <w:b/>
        </w:rPr>
        <w:t xml:space="preserve"> </w:t>
      </w:r>
      <w:r w:rsidR="00F6298A" w:rsidRPr="00440E57">
        <w:t>(</w:t>
      </w:r>
      <w:r w:rsidR="00F6298A" w:rsidRPr="00E7355C">
        <w:rPr>
          <w:noProof/>
        </w:rPr>
        <w:t>2815</w:t>
      </w:r>
      <w:r w:rsidR="00F6298A" w:rsidRPr="00440E57">
        <w:t>)</w:t>
      </w:r>
      <w:r w:rsidR="00F6298A">
        <w:t xml:space="preserve"> </w:t>
      </w:r>
      <w:r w:rsidR="00F6298A" w:rsidRPr="00643D0A">
        <w:t>DSO. MiD</w:t>
      </w:r>
      <w:bookmarkEnd w:id="107"/>
    </w:p>
    <w:p w:rsidR="00F6298A" w:rsidRDefault="00F6298A" w:rsidP="0038281B">
      <w:pPr>
        <w:tabs>
          <w:tab w:val="right" w:pos="9639"/>
        </w:tabs>
      </w:pPr>
    </w:p>
    <w:p w:rsidR="00F6298A" w:rsidRPr="00E34714" w:rsidRDefault="00E701C3" w:rsidP="0038281B">
      <w:pPr>
        <w:tabs>
          <w:tab w:val="right" w:pos="9639"/>
        </w:tabs>
      </w:pPr>
      <w:r>
        <w:rPr>
          <w:noProof/>
          <w:lang w:eastAsia="en-GB"/>
        </w:rPr>
        <w:drawing>
          <wp:anchor distT="0" distB="0" distL="114300" distR="114300" simplePos="0" relativeHeight="251644416" behindDoc="1" locked="0" layoutInCell="1" allowOverlap="1" wp14:anchorId="729666D2" wp14:editId="0EF37290">
            <wp:simplePos x="0" y="0"/>
            <wp:positionH relativeFrom="column">
              <wp:posOffset>3810</wp:posOffset>
            </wp:positionH>
            <wp:positionV relativeFrom="paragraph">
              <wp:align>inside</wp:align>
            </wp:positionV>
            <wp:extent cx="1733550" cy="2105025"/>
            <wp:effectExtent l="0" t="0" r="0" b="9525"/>
            <wp:wrapTight wrapText="bothSides">
              <wp:wrapPolygon edited="0">
                <wp:start x="0" y="0"/>
                <wp:lineTo x="0" y="21502"/>
                <wp:lineTo x="21363" y="21502"/>
                <wp:lineTo x="21363"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733550" cy="2105025"/>
                    </a:xfrm>
                    <a:prstGeom prst="rect">
                      <a:avLst/>
                    </a:prstGeom>
                    <a:noFill/>
                  </pic:spPr>
                </pic:pic>
              </a:graphicData>
            </a:graphic>
            <wp14:sizeRelH relativeFrom="page">
              <wp14:pctWidth>0</wp14:pctWidth>
            </wp14:sizeRelH>
            <wp14:sizeRelV relativeFrom="page">
              <wp14:pctHeight>0</wp14:pctHeight>
            </wp14:sizeRelV>
          </wp:anchor>
        </w:drawing>
      </w:r>
    </w:p>
    <w:p w:rsidR="00F6298A" w:rsidRPr="00643D0A" w:rsidRDefault="00F6298A" w:rsidP="00E34714">
      <w:pPr>
        <w:tabs>
          <w:tab w:val="right" w:pos="9639"/>
        </w:tabs>
        <w:rPr>
          <w:b/>
          <w:noProof/>
        </w:rPr>
      </w:pPr>
      <w:r w:rsidRPr="00643D0A">
        <w:rPr>
          <w:b/>
          <w:noProof/>
        </w:rPr>
        <w:t>Picture of Arthur from the school photograph of the 2nd XV Rugby team 1898 - 9</w:t>
      </w:r>
      <w:r>
        <w:rPr>
          <w:b/>
          <w:noProof/>
        </w:rPr>
        <w:t>.</w:t>
      </w:r>
    </w:p>
    <w:p w:rsidR="00F6298A" w:rsidRPr="00E34714" w:rsidRDefault="00F6298A" w:rsidP="0038281B">
      <w:pPr>
        <w:tabs>
          <w:tab w:val="right" w:pos="9639"/>
        </w:tabs>
      </w:pPr>
    </w:p>
    <w:p w:rsidR="00F6298A" w:rsidRDefault="00F6298A" w:rsidP="0038281B">
      <w:pPr>
        <w:tabs>
          <w:tab w:val="right" w:pos="9639"/>
        </w:tabs>
        <w:rPr>
          <w:noProof/>
        </w:rPr>
      </w:pPr>
      <w:r w:rsidRPr="00643D0A">
        <w:rPr>
          <w:b/>
        </w:rPr>
        <w:t>Born:</w:t>
      </w:r>
      <w:r w:rsidRPr="00E34714">
        <w:t xml:space="preserve"> </w:t>
      </w:r>
      <w:r w:rsidRPr="00E34714">
        <w:rPr>
          <w:noProof/>
        </w:rPr>
        <w:t xml:space="preserve">22 November 1881 in Ballina Co. </w:t>
      </w:r>
      <w:smartTag w:uri="urn:schemas-microsoft-com:office:smarttags" w:element="place">
        <w:smartTag w:uri="urn:schemas-microsoft-com:office:smarttags" w:element="City">
          <w:r w:rsidRPr="00E34714">
            <w:rPr>
              <w:noProof/>
            </w:rPr>
            <w:t>Mayo</w:t>
          </w:r>
        </w:smartTag>
        <w:r w:rsidRPr="00E34714">
          <w:rPr>
            <w:noProof/>
          </w:rPr>
          <w:t xml:space="preserve">, </w:t>
        </w:r>
        <w:smartTag w:uri="urn:schemas-microsoft-com:office:smarttags" w:element="country-region">
          <w:r w:rsidRPr="00E34714">
            <w:rPr>
              <w:noProof/>
            </w:rPr>
            <w:t>Ireland</w:t>
          </w:r>
        </w:smartTag>
      </w:smartTag>
      <w:r w:rsidRPr="00E34714">
        <w:rPr>
          <w:noProof/>
        </w:rPr>
        <w:t>. Elder son of Col. Edmund Percival Wilford</w:t>
      </w:r>
      <w:r>
        <w:rPr>
          <w:noProof/>
        </w:rPr>
        <w:t xml:space="preserve"> (fell at the head of his regiment in 1899)</w:t>
      </w:r>
      <w:r w:rsidRPr="00E34714">
        <w:rPr>
          <w:noProof/>
        </w:rPr>
        <w:t xml:space="preserve"> Gloucester Regt. and Constance Mary Hammond..</w:t>
      </w:r>
    </w:p>
    <w:p w:rsidR="00F6298A" w:rsidRPr="00E34714" w:rsidRDefault="00F6298A" w:rsidP="0038281B">
      <w:pPr>
        <w:tabs>
          <w:tab w:val="right" w:pos="9639"/>
        </w:tabs>
        <w:rPr>
          <w:noProof/>
        </w:rPr>
      </w:pPr>
      <w:r>
        <w:rPr>
          <w:noProof/>
        </w:rPr>
        <w:t>Vide 2829</w:t>
      </w:r>
    </w:p>
    <w:p w:rsidR="00F6298A" w:rsidRPr="00E34714" w:rsidRDefault="00F6298A" w:rsidP="0038281B">
      <w:pPr>
        <w:tabs>
          <w:tab w:val="right" w:pos="9639"/>
        </w:tabs>
      </w:pPr>
      <w:r w:rsidRPr="00E34714">
        <w:rPr>
          <w:noProof/>
        </w:rPr>
        <w:t>Husband of Audrey Wilford.</w:t>
      </w:r>
      <w:r w:rsidRPr="00E34714">
        <w:tab/>
      </w:r>
    </w:p>
    <w:p w:rsidR="00F6298A" w:rsidRPr="00E34714" w:rsidRDefault="00F6298A" w:rsidP="0038281B">
      <w:pPr>
        <w:tabs>
          <w:tab w:val="right" w:pos="9639"/>
        </w:tabs>
      </w:pPr>
      <w:r w:rsidRPr="00E34714">
        <w:t xml:space="preserve">Mr Bowsher’s Preparatory school to </w:t>
      </w:r>
      <w:smartTag w:uri="urn:schemas-microsoft-com:office:smarttags" w:element="City">
        <w:r w:rsidRPr="00E34714">
          <w:t>St. Paul</w:t>
        </w:r>
      </w:smartTag>
      <w:r w:rsidRPr="00E34714">
        <w:t xml:space="preserve">’s </w:t>
      </w:r>
      <w:smartTag w:uri="urn:schemas-microsoft-com:office:smarttags" w:element="place">
        <w:smartTag w:uri="urn:schemas-microsoft-com:office:smarttags" w:element="City">
          <w:r w:rsidRPr="00E34714">
            <w:t>London</w:t>
          </w:r>
        </w:smartTag>
      </w:smartTag>
      <w:r w:rsidRPr="00E34714">
        <w:t>.</w:t>
      </w:r>
    </w:p>
    <w:p w:rsidR="00F6298A" w:rsidRPr="00E34714" w:rsidRDefault="00F6298A" w:rsidP="0038281B">
      <w:pPr>
        <w:tabs>
          <w:tab w:val="right" w:pos="9639"/>
        </w:tabs>
      </w:pPr>
      <w:smartTag w:uri="urn:schemas-microsoft-com:office:smarttags" w:element="place">
        <w:smartTag w:uri="urn:schemas-microsoft-com:office:smarttags" w:element="PlaceName">
          <w:r w:rsidRPr="00E34714">
            <w:t>Tonbridge</w:t>
          </w:r>
        </w:smartTag>
        <w:r w:rsidRPr="00E34714">
          <w:t xml:space="preserve"> </w:t>
        </w:r>
        <w:smartTag w:uri="urn:schemas-microsoft-com:office:smarttags" w:element="PlaceType">
          <w:r w:rsidRPr="00E34714">
            <w:t>School</w:t>
          </w:r>
        </w:smartTag>
      </w:smartTag>
    </w:p>
    <w:p w:rsidR="00F6298A" w:rsidRDefault="00F6298A" w:rsidP="0038281B">
      <w:pPr>
        <w:tabs>
          <w:tab w:val="right" w:pos="9639"/>
        </w:tabs>
        <w:rPr>
          <w:noProof/>
        </w:rPr>
      </w:pPr>
      <w:r w:rsidRPr="00643D0A">
        <w:rPr>
          <w:b/>
        </w:rPr>
        <w:t>Joined</w:t>
      </w:r>
      <w:r>
        <w:t xml:space="preserve">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1896</w:t>
      </w:r>
      <w:r>
        <w:t xml:space="preserve"> and left in </w:t>
      </w:r>
      <w:r>
        <w:rPr>
          <w:noProof/>
        </w:rPr>
        <w:t>1899</w:t>
      </w:r>
    </w:p>
    <w:p w:rsidR="00F6298A" w:rsidRDefault="00F6298A" w:rsidP="0038281B">
      <w:pPr>
        <w:tabs>
          <w:tab w:val="right" w:pos="9639"/>
        </w:tabs>
        <w:rPr>
          <w:noProof/>
        </w:rPr>
      </w:pPr>
      <w:r>
        <w:rPr>
          <w:noProof/>
        </w:rPr>
        <w:t>2nd XV Rugby 1899 "Ought to have been in the !st XV, but lacked practice due to army work" Elizabethan. 1899 /90</w:t>
      </w:r>
    </w:p>
    <w:p w:rsidR="00F6298A" w:rsidRDefault="00F6298A" w:rsidP="0038281B">
      <w:pPr>
        <w:tabs>
          <w:tab w:val="right" w:pos="9639"/>
        </w:tabs>
        <w:rPr>
          <w:noProof/>
        </w:rPr>
      </w:pPr>
      <w:r>
        <w:rPr>
          <w:noProof/>
        </w:rPr>
        <w:t>Won History Prize and Le Marchant Prize for Mathematics 1898.   English Certificate and O.C. Lower Certs . Prefect.</w:t>
      </w:r>
    </w:p>
    <w:p w:rsidR="00F6298A" w:rsidRDefault="00F6298A" w:rsidP="0038281B">
      <w:pPr>
        <w:tabs>
          <w:tab w:val="right" w:pos="9639"/>
        </w:tabs>
        <w:rPr>
          <w:noProof/>
        </w:rPr>
      </w:pPr>
      <w:r>
        <w:rPr>
          <w:noProof/>
        </w:rPr>
        <w:t xml:space="preserve">Dec 1899 entry to </w:t>
      </w:r>
      <w:smartTag w:uri="urn:schemas-microsoft-com:office:smarttags" w:element="place">
        <w:r>
          <w:rPr>
            <w:noProof/>
          </w:rPr>
          <w:t>Sandhurst</w:t>
        </w:r>
      </w:smartTag>
      <w:r>
        <w:rPr>
          <w:noProof/>
        </w:rPr>
        <w:t>.</w:t>
      </w:r>
    </w:p>
    <w:p w:rsidR="00F6298A" w:rsidRPr="00E34714" w:rsidRDefault="00F6298A" w:rsidP="0038281B">
      <w:pPr>
        <w:tabs>
          <w:tab w:val="right" w:pos="9639"/>
        </w:tabs>
        <w:rPr>
          <w:noProof/>
        </w:rPr>
      </w:pPr>
      <w:r w:rsidRPr="00E34714">
        <w:rPr>
          <w:noProof/>
        </w:rPr>
        <w:t>Queen’s India Cadetship Sandhurst 1899.</w:t>
      </w:r>
    </w:p>
    <w:p w:rsidR="00F6298A" w:rsidRPr="00E34714" w:rsidRDefault="00F6298A" w:rsidP="0038281B">
      <w:pPr>
        <w:tabs>
          <w:tab w:val="right" w:pos="9639"/>
        </w:tabs>
        <w:rPr>
          <w:noProof/>
        </w:rPr>
      </w:pPr>
      <w:r w:rsidRPr="00E34714">
        <w:rPr>
          <w:noProof/>
        </w:rPr>
        <w:t xml:space="preserve">Unattached List Indian Army 1901, </w:t>
      </w:r>
      <w:r w:rsidR="00A170F8">
        <w:rPr>
          <w:noProof/>
        </w:rPr>
        <w:t xml:space="preserve">temporary attached to Durham Light Infantry then </w:t>
      </w:r>
      <w:r w:rsidRPr="00E34714">
        <w:rPr>
          <w:noProof/>
        </w:rPr>
        <w:t>5</w:t>
      </w:r>
      <w:r w:rsidRPr="00E34714">
        <w:rPr>
          <w:noProof/>
          <w:vertAlign w:val="superscript"/>
        </w:rPr>
        <w:t>th</w:t>
      </w:r>
      <w:r w:rsidRPr="00E34714">
        <w:rPr>
          <w:noProof/>
        </w:rPr>
        <w:t xml:space="preserve"> Bengal Light Infantry 1901.</w:t>
      </w:r>
    </w:p>
    <w:p w:rsidR="00F6298A" w:rsidRDefault="00F6298A" w:rsidP="001552AE">
      <w:pPr>
        <w:spacing w:before="240"/>
        <w:rPr>
          <w:b/>
        </w:rPr>
      </w:pPr>
      <w:r w:rsidRPr="0053564D">
        <w:rPr>
          <w:b/>
        </w:rPr>
        <w:t>War Service</w:t>
      </w:r>
    </w:p>
    <w:p w:rsidR="00F6298A" w:rsidRPr="001552AE" w:rsidRDefault="00F6298A" w:rsidP="001552AE">
      <w:pPr>
        <w:rPr>
          <w:noProof/>
          <w:color w:val="FF0000"/>
        </w:rPr>
      </w:pPr>
      <w:r w:rsidRPr="00E34714">
        <w:rPr>
          <w:noProof/>
        </w:rPr>
        <w:t>2</w:t>
      </w:r>
      <w:r w:rsidRPr="00E34714">
        <w:rPr>
          <w:noProof/>
          <w:vertAlign w:val="superscript"/>
        </w:rPr>
        <w:t>nd</w:t>
      </w:r>
      <w:r w:rsidRPr="00E34714">
        <w:rPr>
          <w:noProof/>
        </w:rPr>
        <w:t>. Lt. 28 July 1900,</w:t>
      </w:r>
      <w:r>
        <w:rPr>
          <w:noProof/>
          <w:color w:val="FF0000"/>
        </w:rPr>
        <w:t xml:space="preserve"> </w:t>
      </w:r>
    </w:p>
    <w:p w:rsidR="00F6298A" w:rsidRDefault="00F6298A" w:rsidP="00E34714">
      <w:pPr>
        <w:rPr>
          <w:noProof/>
        </w:rPr>
      </w:pPr>
      <w:r w:rsidRPr="00852E9E">
        <w:rPr>
          <w:noProof/>
        </w:rPr>
        <w:t>Bengal L</w:t>
      </w:r>
      <w:r w:rsidR="00731A3A">
        <w:rPr>
          <w:noProof/>
        </w:rPr>
        <w:t>igh</w:t>
      </w:r>
      <w:r w:rsidRPr="00852E9E">
        <w:rPr>
          <w:noProof/>
        </w:rPr>
        <w:t>t</w:t>
      </w:r>
      <w:r w:rsidR="00731A3A">
        <w:rPr>
          <w:noProof/>
        </w:rPr>
        <w:t xml:space="preserve"> </w:t>
      </w:r>
      <w:r w:rsidRPr="00852E9E">
        <w:rPr>
          <w:noProof/>
        </w:rPr>
        <w:t xml:space="preserve"> Inf</w:t>
      </w:r>
      <w:r w:rsidR="00731A3A">
        <w:rPr>
          <w:noProof/>
        </w:rPr>
        <w:t>antry</w:t>
      </w:r>
      <w:r w:rsidRPr="00852E9E">
        <w:rPr>
          <w:noProof/>
        </w:rPr>
        <w:t xml:space="preserve"> 1901-1915</w:t>
      </w:r>
      <w:r w:rsidRPr="00E34714">
        <w:rPr>
          <w:noProof/>
        </w:rPr>
        <w:t>. Lieut</w:t>
      </w:r>
      <w:r w:rsidR="00731A3A">
        <w:rPr>
          <w:noProof/>
        </w:rPr>
        <w:t>enant</w:t>
      </w:r>
      <w:r w:rsidRPr="00E34714">
        <w:rPr>
          <w:noProof/>
        </w:rPr>
        <w:t xml:space="preserve"> Oct 1901, </w:t>
      </w:r>
      <w:r w:rsidR="00731A3A">
        <w:rPr>
          <w:noProof/>
        </w:rPr>
        <w:t xml:space="preserve">Adjutant 1904, </w:t>
      </w:r>
      <w:r w:rsidRPr="00E34714">
        <w:rPr>
          <w:noProof/>
        </w:rPr>
        <w:t>Capt/Acting Maj. Feb 1917</w:t>
      </w:r>
      <w:r>
        <w:rPr>
          <w:noProof/>
        </w:rPr>
        <w:t>.</w:t>
      </w:r>
      <w:r w:rsidRPr="00852E9E">
        <w:rPr>
          <w:noProof/>
        </w:rPr>
        <w:t xml:space="preserve"> </w:t>
      </w:r>
    </w:p>
    <w:p w:rsidR="00F6298A" w:rsidRDefault="00F6298A" w:rsidP="001552AE">
      <w:pPr>
        <w:rPr>
          <w:noProof/>
        </w:rPr>
      </w:pPr>
      <w:r w:rsidRPr="00852E9E">
        <w:rPr>
          <w:noProof/>
        </w:rPr>
        <w:t>Gallipoli Maj. 6</w:t>
      </w:r>
      <w:r w:rsidRPr="00343B3C">
        <w:rPr>
          <w:noProof/>
          <w:vertAlign w:val="superscript"/>
        </w:rPr>
        <w:t>th</w:t>
      </w:r>
      <w:r>
        <w:rPr>
          <w:noProof/>
        </w:rPr>
        <w:t xml:space="preserve"> (S)</w:t>
      </w:r>
      <w:r w:rsidRPr="00852E9E">
        <w:rPr>
          <w:noProof/>
        </w:rPr>
        <w:t xml:space="preserve"> Bat. Royal Irish Fuseliers.</w:t>
      </w:r>
    </w:p>
    <w:p w:rsidR="00F6298A" w:rsidRPr="00E34714" w:rsidRDefault="00F6298A" w:rsidP="001552AE">
      <w:r w:rsidRPr="00852E9E">
        <w:rPr>
          <w:noProof/>
        </w:rPr>
        <w:t xml:space="preserve"> </w:t>
      </w:r>
      <w:r>
        <w:rPr>
          <w:noProof/>
        </w:rPr>
        <w:t>Lieutenant Colonel</w:t>
      </w:r>
      <w:r>
        <w:t xml:space="preserve"> in the </w:t>
      </w:r>
      <w:r>
        <w:rPr>
          <w:noProof/>
        </w:rPr>
        <w:t xml:space="preserve">Royal Irish Fusiliers 5th Light </w:t>
      </w:r>
      <w:r w:rsidRPr="00E34714">
        <w:rPr>
          <w:noProof/>
        </w:rPr>
        <w:t>Infantry Indian Army</w:t>
      </w:r>
    </w:p>
    <w:p w:rsidR="00F6298A" w:rsidRDefault="00F6298A" w:rsidP="0038281B">
      <w:pPr>
        <w:tabs>
          <w:tab w:val="right" w:pos="9639"/>
        </w:tabs>
        <w:rPr>
          <w:noProof/>
        </w:rPr>
      </w:pPr>
    </w:p>
    <w:p w:rsidR="00F6298A" w:rsidRPr="00E34714" w:rsidRDefault="00F6298A" w:rsidP="0038281B">
      <w:pPr>
        <w:tabs>
          <w:tab w:val="right" w:pos="9639"/>
        </w:tabs>
      </w:pPr>
      <w:r w:rsidRPr="00E34714">
        <w:rPr>
          <w:noProof/>
        </w:rPr>
        <w:t xml:space="preserve"> </w:t>
      </w:r>
      <w:r w:rsidRPr="00643D0A">
        <w:rPr>
          <w:b/>
        </w:rPr>
        <w:t>Died:</w:t>
      </w:r>
      <w:r w:rsidRPr="00E34714">
        <w:t xml:space="preserve"> </w:t>
      </w:r>
      <w:r w:rsidRPr="00E34714">
        <w:rPr>
          <w:noProof/>
        </w:rPr>
        <w:t>01 July 1917</w:t>
      </w:r>
      <w:r w:rsidRPr="00E34714">
        <w:t xml:space="preserve"> </w:t>
      </w:r>
      <w:r w:rsidRPr="00E34714">
        <w:rPr>
          <w:noProof/>
        </w:rPr>
        <w:t xml:space="preserve">Died of wounds </w:t>
      </w:r>
      <w:r w:rsidRPr="00E34714">
        <w:t xml:space="preserve">aged </w:t>
      </w:r>
      <w:r w:rsidRPr="00E34714">
        <w:rPr>
          <w:noProof/>
        </w:rPr>
        <w:t>35</w:t>
      </w:r>
      <w:r w:rsidRPr="00E34714">
        <w:br/>
      </w:r>
    </w:p>
    <w:p w:rsidR="00F6298A" w:rsidRPr="00E34714" w:rsidRDefault="00F6298A" w:rsidP="0038281B">
      <w:pPr>
        <w:tabs>
          <w:tab w:val="right" w:pos="9639"/>
        </w:tabs>
      </w:pPr>
      <w:r w:rsidRPr="00643D0A">
        <w:rPr>
          <w:b/>
        </w:rPr>
        <w:t>Decorations:</w:t>
      </w:r>
      <w:r w:rsidRPr="00E34714">
        <w:t xml:space="preserve"> DSO</w:t>
      </w:r>
      <w:r>
        <w:t>,</w:t>
      </w:r>
      <w:r w:rsidRPr="00E34714">
        <w:t xml:space="preserve"> MiD in Great War , Medal, Victory Medal, 1914 – 15 Star</w:t>
      </w:r>
    </w:p>
    <w:p w:rsidR="00F6298A" w:rsidRDefault="00F6298A" w:rsidP="0038281B">
      <w:pPr>
        <w:tabs>
          <w:tab w:val="right" w:pos="9639"/>
        </w:tabs>
      </w:pPr>
    </w:p>
    <w:p w:rsidR="00F6298A" w:rsidRDefault="00F6298A" w:rsidP="0038281B">
      <w:pPr>
        <w:tabs>
          <w:tab w:val="right" w:pos="9639"/>
        </w:tabs>
      </w:pPr>
    </w:p>
    <w:p w:rsidR="00F6298A" w:rsidRDefault="00F6298A" w:rsidP="0038281B">
      <w:pPr>
        <w:tabs>
          <w:tab w:val="right" w:pos="9639"/>
        </w:tabs>
      </w:pPr>
      <w:r>
        <w:t>Memorials:</w:t>
      </w:r>
    </w:p>
    <w:p w:rsidR="00F6298A" w:rsidRPr="00E34714" w:rsidRDefault="00F6298A" w:rsidP="0038281B">
      <w:pPr>
        <w:pStyle w:val="ListParagraph"/>
        <w:numPr>
          <w:ilvl w:val="0"/>
          <w:numId w:val="2"/>
        </w:numPr>
        <w:spacing w:after="0"/>
      </w:pPr>
      <w:r>
        <w:t>College Hall</w:t>
      </w:r>
    </w:p>
    <w:p w:rsidR="00F6298A" w:rsidRPr="00E34714" w:rsidRDefault="00F6298A" w:rsidP="0038281B">
      <w:pPr>
        <w:pStyle w:val="ListParagraph"/>
        <w:numPr>
          <w:ilvl w:val="0"/>
          <w:numId w:val="2"/>
        </w:numPr>
        <w:spacing w:after="0"/>
        <w:rPr>
          <w:b/>
        </w:rPr>
      </w:pPr>
      <w:smartTag w:uri="urn:schemas-microsoft-com:office:smarttags" w:element="place">
        <w:smartTag w:uri="urn:schemas-microsoft-com:office:smarttags" w:element="City">
          <w:r w:rsidRPr="00E34714">
            <w:rPr>
              <w:noProof/>
            </w:rPr>
            <w:t>Dar Es Salaam War Cemetery</w:t>
          </w:r>
        </w:smartTag>
        <w:r w:rsidRPr="00E34714">
          <w:rPr>
            <w:noProof/>
          </w:rPr>
          <w:t xml:space="preserve"> </w:t>
        </w:r>
        <w:smartTag w:uri="urn:schemas-microsoft-com:office:smarttags" w:element="country-region">
          <w:r w:rsidRPr="00E34714">
            <w:rPr>
              <w:noProof/>
            </w:rPr>
            <w:t>Tanzania</w:t>
          </w:r>
        </w:smartTag>
      </w:smartTag>
      <w:r w:rsidRPr="00E34714">
        <w:rPr>
          <w:noProof/>
        </w:rPr>
        <w:t xml:space="preserve"> 7. J. 18  and  1.A. 17.</w:t>
      </w:r>
    </w:p>
    <w:p w:rsidR="00F6298A" w:rsidRPr="00E34714" w:rsidRDefault="00F6298A" w:rsidP="0038281B">
      <w:pPr>
        <w:pStyle w:val="ListParagraph"/>
        <w:numPr>
          <w:ilvl w:val="0"/>
          <w:numId w:val="2"/>
        </w:numPr>
        <w:spacing w:after="0"/>
        <w:rPr>
          <w:b/>
        </w:rPr>
      </w:pPr>
      <w:r w:rsidRPr="00E34714">
        <w:rPr>
          <w:noProof/>
        </w:rPr>
        <w:t>Bailiwick Roll of Honour</w:t>
      </w:r>
    </w:p>
    <w:p w:rsidR="00F6298A" w:rsidRPr="00E34714" w:rsidRDefault="00F6298A" w:rsidP="0038281B">
      <w:pPr>
        <w:pStyle w:val="ListParagraph"/>
        <w:numPr>
          <w:ilvl w:val="0"/>
          <w:numId w:val="2"/>
        </w:numPr>
        <w:spacing w:after="0"/>
        <w:rPr>
          <w:b/>
        </w:rPr>
      </w:pPr>
      <w:r w:rsidRPr="00E34714">
        <w:rPr>
          <w:noProof/>
        </w:rPr>
        <w:t>Bailiwick Memorial.</w:t>
      </w:r>
    </w:p>
    <w:p w:rsidR="00F6298A" w:rsidRPr="00B351F7" w:rsidRDefault="006105D6" w:rsidP="00440E57">
      <w:pPr>
        <w:pStyle w:val="Heading1"/>
        <w:rPr>
          <w:color w:val="FF0000"/>
        </w:rPr>
      </w:pPr>
      <w:r>
        <w:br w:type="page"/>
      </w:r>
      <w:bookmarkStart w:id="108" w:name="_Toc465841434"/>
      <w:r w:rsidR="00F6298A" w:rsidRPr="00E7355C">
        <w:rPr>
          <w:noProof/>
        </w:rPr>
        <w:t>George Gilbert Beaton</w:t>
      </w:r>
      <w:r w:rsidR="00F6298A" w:rsidRPr="00440E57">
        <w:t xml:space="preserve"> </w:t>
      </w:r>
      <w:r w:rsidR="00F6298A" w:rsidRPr="00E7355C">
        <w:rPr>
          <w:b/>
          <w:noProof/>
        </w:rPr>
        <w:t>Wood</w:t>
      </w:r>
      <w:r w:rsidR="00F6298A" w:rsidRPr="00440E57">
        <w:rPr>
          <w:b/>
        </w:rPr>
        <w:t xml:space="preserve"> </w:t>
      </w:r>
      <w:r w:rsidR="00F6298A" w:rsidRPr="00440E57">
        <w:t>(</w:t>
      </w:r>
      <w:r w:rsidR="00F6298A" w:rsidRPr="00E7355C">
        <w:rPr>
          <w:noProof/>
        </w:rPr>
        <w:t>3150</w:t>
      </w:r>
      <w:r w:rsidR="00F6298A" w:rsidRPr="00440E57">
        <w:t>)</w:t>
      </w:r>
      <w:bookmarkEnd w:id="108"/>
      <w:r w:rsidR="00F6298A">
        <w:t xml:space="preserve"> </w:t>
      </w:r>
    </w:p>
    <w:p w:rsidR="00F6298A" w:rsidRPr="00EC3899" w:rsidRDefault="00F6298A" w:rsidP="0038281B">
      <w:pPr>
        <w:tabs>
          <w:tab w:val="right" w:pos="9639"/>
        </w:tabs>
      </w:pPr>
      <w:r w:rsidRPr="00EC3899">
        <w:rPr>
          <w:b/>
        </w:rPr>
        <w:t xml:space="preserve">                                                                            </w:t>
      </w:r>
      <w:r w:rsidRPr="00EC3899">
        <w:t>Service No. 5887</w:t>
      </w:r>
    </w:p>
    <w:p w:rsidR="00F6298A" w:rsidRDefault="00F6298A" w:rsidP="0038281B">
      <w:pPr>
        <w:tabs>
          <w:tab w:val="right" w:pos="9639"/>
        </w:tabs>
        <w:rPr>
          <w:color w:val="00FF00"/>
        </w:rPr>
      </w:pPr>
    </w:p>
    <w:p w:rsidR="00F6298A" w:rsidRDefault="00F6298A" w:rsidP="0038281B">
      <w:pPr>
        <w:tabs>
          <w:tab w:val="right" w:pos="9639"/>
        </w:tabs>
        <w:rPr>
          <w:color w:val="00FF00"/>
        </w:rPr>
      </w:pPr>
      <w:r w:rsidRPr="002C57D4">
        <w:rPr>
          <w:color w:val="00FF00"/>
        </w:rPr>
        <w:t>Vol</w:t>
      </w:r>
      <w:r>
        <w:rPr>
          <w:color w:val="00FF00"/>
        </w:rPr>
        <w:t>.</w:t>
      </w:r>
      <w:r w:rsidRPr="002C57D4">
        <w:rPr>
          <w:color w:val="00FF00"/>
        </w:rPr>
        <w:t xml:space="preserve"> III  Pg 274</w:t>
      </w:r>
    </w:p>
    <w:p w:rsidR="00F6298A" w:rsidRDefault="00F6298A" w:rsidP="0038281B">
      <w:pPr>
        <w:tabs>
          <w:tab w:val="right" w:pos="9639"/>
        </w:tabs>
        <w:rPr>
          <w:color w:val="00FF00"/>
        </w:rPr>
      </w:pPr>
    </w:p>
    <w:p w:rsidR="00F6298A" w:rsidRPr="002C57D4" w:rsidRDefault="00F6298A" w:rsidP="0038281B">
      <w:pPr>
        <w:tabs>
          <w:tab w:val="right" w:pos="9639"/>
        </w:tabs>
        <w:rPr>
          <w:color w:val="00FF00"/>
        </w:rPr>
      </w:pPr>
    </w:p>
    <w:p w:rsidR="00F6298A" w:rsidRDefault="00F6298A" w:rsidP="0038281B">
      <w:pPr>
        <w:tabs>
          <w:tab w:val="right" w:pos="9639"/>
        </w:tabs>
      </w:pPr>
      <w:r w:rsidRPr="009F0D4A">
        <w:rPr>
          <w:b/>
        </w:rPr>
        <w:t>Born:</w:t>
      </w:r>
      <w:r>
        <w:t xml:space="preserve"> </w:t>
      </w:r>
      <w:r>
        <w:rPr>
          <w:noProof/>
        </w:rPr>
        <w:t xml:space="preserve">6 March 1885 in </w:t>
      </w:r>
      <w:r w:rsidRPr="009F0D4A">
        <w:rPr>
          <w:noProof/>
        </w:rPr>
        <w:t xml:space="preserve">Hammersmith. Son of Alexander and Gertrude Wood of Antrim Mansions Hampstead, </w:t>
      </w:r>
      <w:smartTag w:uri="urn:schemas-microsoft-com:office:smarttags" w:element="place">
        <w:smartTag w:uri="urn:schemas-microsoft-com:office:smarttags" w:element="City">
          <w:r w:rsidRPr="009F0D4A">
            <w:rPr>
              <w:noProof/>
            </w:rPr>
            <w:t>London</w:t>
          </w:r>
        </w:smartTag>
      </w:smartTag>
      <w:r w:rsidRPr="009F0D4A">
        <w:rPr>
          <w:noProof/>
        </w:rPr>
        <w:t>.</w:t>
      </w:r>
      <w:r>
        <w:tab/>
      </w:r>
    </w:p>
    <w:p w:rsidR="00F6298A" w:rsidRDefault="00F6298A" w:rsidP="0038281B">
      <w:pPr>
        <w:tabs>
          <w:tab w:val="right" w:pos="9639"/>
        </w:tabs>
      </w:pPr>
    </w:p>
    <w:p w:rsidR="00F6298A" w:rsidRDefault="00F6298A" w:rsidP="0038281B">
      <w:pPr>
        <w:tabs>
          <w:tab w:val="right" w:pos="9639"/>
        </w:tabs>
      </w:pPr>
      <w:r w:rsidRPr="009F0D4A">
        <w:rPr>
          <w:b/>
        </w:rPr>
        <w:t>Joined</w:t>
      </w:r>
      <w:r>
        <w:t xml:space="preserve">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1906</w:t>
      </w:r>
      <w:r>
        <w:t xml:space="preserve"> and left in </w:t>
      </w:r>
      <w:r>
        <w:rPr>
          <w:noProof/>
        </w:rPr>
        <w:t>1911</w:t>
      </w:r>
      <w:r>
        <w:br/>
      </w:r>
    </w:p>
    <w:p w:rsidR="00F6298A" w:rsidRDefault="00F6298A" w:rsidP="008E3035">
      <w:pPr>
        <w:spacing w:before="240"/>
        <w:rPr>
          <w:b/>
        </w:rPr>
      </w:pPr>
      <w:r w:rsidRPr="0053564D">
        <w:rPr>
          <w:b/>
        </w:rPr>
        <w:t>War Service</w:t>
      </w:r>
    </w:p>
    <w:p w:rsidR="00F6298A" w:rsidRDefault="00631982" w:rsidP="0038281B">
      <w:pPr>
        <w:tabs>
          <w:tab w:val="right" w:pos="9639"/>
        </w:tabs>
      </w:pPr>
      <w:r>
        <w:rPr>
          <w:noProof/>
        </w:rPr>
        <w:t xml:space="preserve">June </w:t>
      </w:r>
      <w:r w:rsidR="00F6298A">
        <w:rPr>
          <w:noProof/>
        </w:rPr>
        <w:t xml:space="preserve">1915 </w:t>
      </w:r>
      <w:r>
        <w:rPr>
          <w:noProof/>
        </w:rPr>
        <w:t xml:space="preserve">Enlisted as a </w:t>
      </w:r>
      <w:r w:rsidR="00F6298A" w:rsidRPr="00852E9E">
        <w:rPr>
          <w:noProof/>
        </w:rPr>
        <w:t xml:space="preserve">Private Artists Rifles.  </w:t>
      </w:r>
      <w:r w:rsidR="00F6298A">
        <w:rPr>
          <w:noProof/>
        </w:rPr>
        <w:t>1/</w:t>
      </w:r>
      <w:r w:rsidR="00F6298A" w:rsidRPr="00852E9E">
        <w:rPr>
          <w:noProof/>
        </w:rPr>
        <w:t xml:space="preserve">9th </w:t>
      </w:r>
      <w:r w:rsidR="00F6298A">
        <w:rPr>
          <w:noProof/>
        </w:rPr>
        <w:t xml:space="preserve">Queen </w:t>
      </w:r>
      <w:smartTag w:uri="urn:schemas-microsoft-com:office:smarttags" w:element="place">
        <w:smartTag w:uri="urn:schemas-microsoft-com:office:smarttags" w:element="State">
          <w:r w:rsidR="00F6298A">
            <w:rPr>
              <w:noProof/>
            </w:rPr>
            <w:t>Victoria</w:t>
          </w:r>
        </w:smartTag>
      </w:smartTag>
      <w:r w:rsidR="00F6298A">
        <w:rPr>
          <w:noProof/>
        </w:rPr>
        <w:t xml:space="preserve">’s Own Rifles, </w:t>
      </w:r>
      <w:r w:rsidR="00F6298A" w:rsidRPr="00852E9E">
        <w:rPr>
          <w:noProof/>
        </w:rPr>
        <w:t xml:space="preserve">London Regt </w:t>
      </w:r>
      <w:r>
        <w:rPr>
          <w:noProof/>
        </w:rPr>
        <w:t xml:space="preserve">January </w:t>
      </w:r>
      <w:r w:rsidR="00F6298A" w:rsidRPr="00852E9E">
        <w:rPr>
          <w:noProof/>
        </w:rPr>
        <w:t xml:space="preserve">1916.  </w:t>
      </w:r>
    </w:p>
    <w:p w:rsidR="00F6298A" w:rsidRDefault="00F6298A" w:rsidP="0038281B">
      <w:pPr>
        <w:tabs>
          <w:tab w:val="right" w:pos="9639"/>
        </w:tabs>
        <w:rPr>
          <w:b/>
        </w:rPr>
      </w:pPr>
    </w:p>
    <w:p w:rsidR="00F6298A" w:rsidRDefault="00F6298A" w:rsidP="0038281B">
      <w:pPr>
        <w:tabs>
          <w:tab w:val="right" w:pos="9639"/>
        </w:tabs>
      </w:pPr>
      <w:r w:rsidRPr="0021428F">
        <w:rPr>
          <w:b/>
        </w:rPr>
        <w:t>Died:</w:t>
      </w:r>
      <w:r>
        <w:t xml:space="preserve"> </w:t>
      </w:r>
      <w:r>
        <w:rPr>
          <w:noProof/>
        </w:rPr>
        <w:t>09 October 1916</w:t>
      </w:r>
      <w:r>
        <w:t xml:space="preserve"> KIA aged </w:t>
      </w:r>
      <w:r>
        <w:rPr>
          <w:noProof/>
        </w:rPr>
        <w:t>31</w:t>
      </w:r>
      <w:r>
        <w:br/>
      </w:r>
    </w:p>
    <w:p w:rsidR="00F6298A" w:rsidRPr="009F0D4A" w:rsidRDefault="00F6298A" w:rsidP="0038281B">
      <w:pPr>
        <w:tabs>
          <w:tab w:val="right" w:pos="9639"/>
        </w:tabs>
      </w:pPr>
      <w:r w:rsidRPr="009F0D4A">
        <w:rPr>
          <w:b/>
        </w:rPr>
        <w:t>Decorations:</w:t>
      </w:r>
      <w:r w:rsidRPr="009F0D4A">
        <w:t xml:space="preserve"> Medal, Victory Medal, 1914 – 15 Star</w:t>
      </w:r>
    </w:p>
    <w:p w:rsidR="00F6298A" w:rsidRDefault="00F6298A" w:rsidP="0038281B">
      <w:pPr>
        <w:tabs>
          <w:tab w:val="right" w:pos="9639"/>
        </w:tabs>
      </w:pPr>
    </w:p>
    <w:p w:rsidR="00F6298A" w:rsidRPr="0021428F" w:rsidRDefault="00F6298A" w:rsidP="0038281B">
      <w:pPr>
        <w:tabs>
          <w:tab w:val="right" w:pos="9639"/>
        </w:tabs>
        <w:rPr>
          <w:b/>
        </w:rPr>
      </w:pPr>
      <w:r w:rsidRPr="0021428F">
        <w:rPr>
          <w:b/>
        </w:rPr>
        <w:t>Memorials:</w:t>
      </w:r>
    </w:p>
    <w:p w:rsidR="00F6298A" w:rsidRDefault="00F6298A" w:rsidP="0038281B">
      <w:pPr>
        <w:pStyle w:val="ListParagraph"/>
        <w:numPr>
          <w:ilvl w:val="0"/>
          <w:numId w:val="2"/>
        </w:numPr>
        <w:spacing w:after="0"/>
      </w:pPr>
      <w:r>
        <w:t>College Hall</w:t>
      </w:r>
    </w:p>
    <w:p w:rsidR="00F6298A" w:rsidRPr="00B351F7" w:rsidRDefault="00F6298A" w:rsidP="0038281B">
      <w:pPr>
        <w:pStyle w:val="ListParagraph"/>
        <w:numPr>
          <w:ilvl w:val="0"/>
          <w:numId w:val="2"/>
        </w:numPr>
        <w:spacing w:after="0"/>
        <w:rPr>
          <w:b/>
        </w:rPr>
      </w:pPr>
      <w:r>
        <w:rPr>
          <w:noProof/>
        </w:rPr>
        <w:t xml:space="preserve">Thiepval Memorial </w:t>
      </w:r>
      <w:r w:rsidRPr="009F0D4A">
        <w:rPr>
          <w:noProof/>
        </w:rPr>
        <w:t>Pier and Face 9C</w:t>
      </w:r>
    </w:p>
    <w:p w:rsidR="00F6298A" w:rsidRDefault="00F6298A" w:rsidP="00B351F7">
      <w:pPr>
        <w:pStyle w:val="ListParagraph"/>
        <w:spacing w:after="0"/>
        <w:rPr>
          <w:noProof/>
        </w:rPr>
      </w:pPr>
    </w:p>
    <w:p w:rsidR="00F6298A" w:rsidRPr="00440E57" w:rsidRDefault="006105D6" w:rsidP="00440E57">
      <w:pPr>
        <w:pStyle w:val="Heading1"/>
      </w:pPr>
      <w:r>
        <w:br w:type="page"/>
      </w:r>
      <w:bookmarkStart w:id="109" w:name="_Toc465841435"/>
      <w:r w:rsidR="00F6298A" w:rsidRPr="00E7355C">
        <w:rPr>
          <w:noProof/>
        </w:rPr>
        <w:t>Martin Courtland de Bude</w:t>
      </w:r>
      <w:r w:rsidR="00F6298A" w:rsidRPr="00440E57">
        <w:t xml:space="preserve"> </w:t>
      </w:r>
      <w:r w:rsidR="00F6298A" w:rsidRPr="00E7355C">
        <w:rPr>
          <w:b/>
          <w:noProof/>
        </w:rPr>
        <w:t>Young</w:t>
      </w:r>
      <w:r w:rsidR="00F6298A" w:rsidRPr="00440E57">
        <w:rPr>
          <w:b/>
        </w:rPr>
        <w:t xml:space="preserve"> </w:t>
      </w:r>
      <w:r w:rsidR="00F6298A" w:rsidRPr="00440E57">
        <w:t>(</w:t>
      </w:r>
      <w:r w:rsidR="00F6298A" w:rsidRPr="00E7355C">
        <w:rPr>
          <w:noProof/>
        </w:rPr>
        <w:t>3199</w:t>
      </w:r>
      <w:r w:rsidR="00F6298A" w:rsidRPr="00440E57">
        <w:t>)</w:t>
      </w:r>
      <w:bookmarkEnd w:id="109"/>
    </w:p>
    <w:p w:rsidR="00F6298A" w:rsidRDefault="00F6298A" w:rsidP="0038281B">
      <w:pPr>
        <w:tabs>
          <w:tab w:val="right" w:pos="9639"/>
        </w:tabs>
      </w:pPr>
    </w:p>
    <w:p w:rsidR="00F6298A" w:rsidRPr="000D15D9" w:rsidRDefault="00F6298A" w:rsidP="0038281B">
      <w:pPr>
        <w:tabs>
          <w:tab w:val="right" w:pos="9639"/>
        </w:tabs>
        <w:rPr>
          <w:color w:val="00FF00"/>
        </w:rPr>
      </w:pPr>
      <w:r>
        <w:rPr>
          <w:color w:val="00FF00"/>
        </w:rPr>
        <w:t>Vol II??? Pg 282</w:t>
      </w:r>
    </w:p>
    <w:p w:rsidR="00F6298A" w:rsidRPr="003216E7" w:rsidRDefault="00F6298A" w:rsidP="0038281B">
      <w:pPr>
        <w:tabs>
          <w:tab w:val="right" w:pos="9639"/>
        </w:tabs>
        <w:rPr>
          <w:noProof/>
        </w:rPr>
      </w:pPr>
      <w:r w:rsidRPr="003216E7">
        <w:rPr>
          <w:b/>
        </w:rPr>
        <w:t>Born:</w:t>
      </w:r>
      <w:r>
        <w:t xml:space="preserve"> </w:t>
      </w:r>
      <w:r>
        <w:rPr>
          <w:noProof/>
        </w:rPr>
        <w:t xml:space="preserve">8 September </w:t>
      </w:r>
      <w:r w:rsidRPr="003216E7">
        <w:rPr>
          <w:noProof/>
        </w:rPr>
        <w:t xml:space="preserve">1894 in </w:t>
      </w:r>
      <w:smartTag w:uri="urn:schemas-microsoft-com:office:smarttags" w:element="place">
        <w:smartTag w:uri="urn:schemas-microsoft-com:office:smarttags" w:element="City">
          <w:r w:rsidRPr="003216E7">
            <w:rPr>
              <w:noProof/>
            </w:rPr>
            <w:t>Naini Thal</w:t>
          </w:r>
        </w:smartTag>
        <w:r w:rsidRPr="003216E7">
          <w:rPr>
            <w:noProof/>
          </w:rPr>
          <w:t xml:space="preserve">, </w:t>
        </w:r>
        <w:smartTag w:uri="urn:schemas-microsoft-com:office:smarttags" w:element="country-region">
          <w:r w:rsidRPr="003216E7">
            <w:rPr>
              <w:noProof/>
            </w:rPr>
            <w:t>India</w:t>
          </w:r>
        </w:smartTag>
      </w:smartTag>
      <w:r w:rsidRPr="003216E7">
        <w:rPr>
          <w:noProof/>
        </w:rPr>
        <w:t>. Son of</w:t>
      </w:r>
      <w:r>
        <w:rPr>
          <w:noProof/>
        </w:rPr>
        <w:t xml:space="preserve"> the late</w:t>
      </w:r>
      <w:r w:rsidRPr="003216E7">
        <w:rPr>
          <w:noProof/>
        </w:rPr>
        <w:t xml:space="preserve"> Col. Frederick de Bude Young</w:t>
      </w:r>
      <w:r>
        <w:rPr>
          <w:noProof/>
        </w:rPr>
        <w:t xml:space="preserve"> CMG</w:t>
      </w:r>
      <w:r w:rsidRPr="003216E7">
        <w:rPr>
          <w:noProof/>
        </w:rPr>
        <w:t xml:space="preserve"> and Alice Mary M Pirie of Ripley House, Ripley, </w:t>
      </w:r>
      <w:smartTag w:uri="urn:schemas-microsoft-com:office:smarttags" w:element="place">
        <w:r w:rsidRPr="003216E7">
          <w:rPr>
            <w:noProof/>
          </w:rPr>
          <w:t>Surrey</w:t>
        </w:r>
      </w:smartTag>
      <w:r>
        <w:rPr>
          <w:noProof/>
        </w:rPr>
        <w:t>.</w:t>
      </w:r>
    </w:p>
    <w:p w:rsidR="00F6298A" w:rsidRDefault="00F6298A" w:rsidP="0038281B">
      <w:pPr>
        <w:tabs>
          <w:tab w:val="right" w:pos="9639"/>
        </w:tabs>
      </w:pPr>
    </w:p>
    <w:p w:rsidR="00F6298A" w:rsidRPr="00825900" w:rsidRDefault="00F6298A" w:rsidP="0038281B">
      <w:pPr>
        <w:tabs>
          <w:tab w:val="right" w:pos="9639"/>
        </w:tabs>
      </w:pPr>
      <w:r w:rsidRPr="00825900">
        <w:t>Educated at Heswall Cheshire</w:t>
      </w:r>
      <w:r>
        <w:t xml:space="preserve">, and </w:t>
      </w:r>
      <w:r w:rsidRPr="00825900">
        <w:t>Royal Naval College Osborne</w:t>
      </w:r>
      <w:r>
        <w:t>.</w:t>
      </w:r>
    </w:p>
    <w:p w:rsidR="00F6298A" w:rsidRPr="00825900" w:rsidRDefault="00F6298A" w:rsidP="0038281B">
      <w:pPr>
        <w:tabs>
          <w:tab w:val="right" w:pos="9639"/>
        </w:tabs>
        <w:rPr>
          <w:noProof/>
        </w:rPr>
      </w:pPr>
      <w:r w:rsidRPr="003216E7">
        <w:rPr>
          <w:b/>
        </w:rPr>
        <w:t>Joined</w:t>
      </w:r>
      <w:r>
        <w:t xml:space="preserve"> </w:t>
      </w:r>
      <w:smartTag w:uri="urn:schemas-microsoft-com:office:smarttags" w:element="place">
        <w:smartTag w:uri="urn:schemas-microsoft-com:office:smarttags" w:element="PlaceName">
          <w:r>
            <w:t>Elizabeth</w:t>
          </w:r>
        </w:smartTag>
        <w:r>
          <w:t xml:space="preserve"> </w:t>
        </w:r>
        <w:smartTag w:uri="urn:schemas-microsoft-com:office:smarttags" w:element="PlaceName">
          <w:r>
            <w:t>College</w:t>
          </w:r>
        </w:smartTag>
      </w:smartTag>
      <w:r>
        <w:t xml:space="preserve"> in </w:t>
      </w:r>
      <w:r>
        <w:rPr>
          <w:noProof/>
        </w:rPr>
        <w:t>1908</w:t>
      </w:r>
      <w:r>
        <w:t xml:space="preserve"> and left in </w:t>
      </w:r>
      <w:r>
        <w:rPr>
          <w:noProof/>
        </w:rPr>
        <w:t xml:space="preserve">1913 </w:t>
      </w:r>
      <w:r w:rsidRPr="00825900">
        <w:rPr>
          <w:noProof/>
          <w:color w:val="FF0000"/>
        </w:rPr>
        <w:t>1910 to fit in</w:t>
      </w:r>
    </w:p>
    <w:p w:rsidR="00F6298A" w:rsidRDefault="00F6298A" w:rsidP="0038281B">
      <w:pPr>
        <w:tabs>
          <w:tab w:val="right" w:pos="9639"/>
        </w:tabs>
        <w:rPr>
          <w:noProof/>
          <w:color w:val="FF0000"/>
        </w:rPr>
      </w:pPr>
      <w:smartTag w:uri="urn:schemas-microsoft-com:office:smarttags" w:element="place">
        <w:smartTag w:uri="urn:schemas-microsoft-com:office:smarttags" w:element="City">
          <w:r w:rsidRPr="00825900">
            <w:rPr>
              <w:noProof/>
            </w:rPr>
            <w:t>Trinity College School</w:t>
          </w:r>
        </w:smartTag>
        <w:r w:rsidRPr="00825900">
          <w:rPr>
            <w:noProof/>
          </w:rPr>
          <w:t xml:space="preserve"> </w:t>
        </w:r>
        <w:smartTag w:uri="urn:schemas-microsoft-com:office:smarttags" w:element="State">
          <w:r w:rsidRPr="00825900">
            <w:rPr>
              <w:noProof/>
            </w:rPr>
            <w:t>Ontario</w:t>
          </w:r>
        </w:smartTag>
        <w:r w:rsidRPr="00825900">
          <w:rPr>
            <w:noProof/>
          </w:rPr>
          <w:t xml:space="preserve"> </w:t>
        </w:r>
        <w:smartTag w:uri="urn:schemas-microsoft-com:office:smarttags" w:element="country-region">
          <w:r w:rsidRPr="00825900">
            <w:rPr>
              <w:noProof/>
            </w:rPr>
            <w:t>Canada</w:t>
          </w:r>
        </w:smartTag>
      </w:smartTag>
      <w:r w:rsidRPr="00825900">
        <w:rPr>
          <w:noProof/>
        </w:rPr>
        <w:t xml:space="preserve">  1913 – 14.</w:t>
      </w:r>
      <w:r>
        <w:rPr>
          <w:noProof/>
          <w:color w:val="FF0000"/>
        </w:rPr>
        <w:t xml:space="preserve"> Says 1910/11 in Register???? </w:t>
      </w:r>
      <w:r w:rsidRPr="00D75018">
        <w:rPr>
          <w:noProof/>
        </w:rPr>
        <w:t>OTC</w:t>
      </w:r>
    </w:p>
    <w:p w:rsidR="00F6298A" w:rsidRPr="00825900" w:rsidRDefault="00F6298A" w:rsidP="0038281B">
      <w:pPr>
        <w:tabs>
          <w:tab w:val="right" w:pos="9639"/>
        </w:tabs>
        <w:rPr>
          <w:noProof/>
        </w:rPr>
      </w:pPr>
      <w:r w:rsidRPr="00825900">
        <w:rPr>
          <w:noProof/>
        </w:rPr>
        <w:t xml:space="preserve">Played cricket for </w:t>
      </w:r>
      <w:smartTag w:uri="urn:schemas-microsoft-com:office:smarttags" w:element="place">
        <w:smartTag w:uri="urn:schemas-microsoft-com:office:smarttags" w:element="PlaceName">
          <w:r w:rsidRPr="00825900">
            <w:rPr>
              <w:noProof/>
            </w:rPr>
            <w:t>Trinity</w:t>
          </w:r>
        </w:smartTag>
        <w:r w:rsidRPr="00825900">
          <w:rPr>
            <w:noProof/>
          </w:rPr>
          <w:t xml:space="preserve"> </w:t>
        </w:r>
        <w:smartTag w:uri="urn:schemas-microsoft-com:office:smarttags" w:element="PlaceType">
          <w:r w:rsidRPr="00825900">
            <w:rPr>
              <w:noProof/>
            </w:rPr>
            <w:t>School</w:t>
          </w:r>
        </w:smartTag>
      </w:smartTag>
      <w:r w:rsidRPr="00825900">
        <w:rPr>
          <w:noProof/>
        </w:rPr>
        <w:t>, Port Hope Canada in 1910.</w:t>
      </w:r>
      <w:r>
        <w:rPr>
          <w:noProof/>
        </w:rPr>
        <w:t>(Wisden).</w:t>
      </w:r>
    </w:p>
    <w:p w:rsidR="00F6298A" w:rsidRDefault="00F6298A" w:rsidP="004F4923">
      <w:pPr>
        <w:spacing w:before="240"/>
        <w:rPr>
          <w:b/>
        </w:rPr>
      </w:pPr>
      <w:r w:rsidRPr="0053564D">
        <w:rPr>
          <w:b/>
        </w:rPr>
        <w:t>War Service</w:t>
      </w:r>
    </w:p>
    <w:p w:rsidR="00F6298A" w:rsidRDefault="00F6298A" w:rsidP="0038281B">
      <w:pPr>
        <w:tabs>
          <w:tab w:val="right" w:pos="9639"/>
        </w:tabs>
        <w:rPr>
          <w:noProof/>
        </w:rPr>
      </w:pPr>
      <w:r w:rsidRPr="00852E9E">
        <w:rPr>
          <w:noProof/>
        </w:rPr>
        <w:t>Private</w:t>
      </w:r>
      <w:r>
        <w:rPr>
          <w:noProof/>
        </w:rPr>
        <w:t xml:space="preserve"> in </w:t>
      </w:r>
      <w:r w:rsidRPr="00852E9E">
        <w:rPr>
          <w:noProof/>
        </w:rPr>
        <w:t xml:space="preserve"> Sportsmen's Bn.</w:t>
      </w:r>
    </w:p>
    <w:p w:rsidR="00F6298A" w:rsidRDefault="00F6298A" w:rsidP="0038281B">
      <w:pPr>
        <w:tabs>
          <w:tab w:val="right" w:pos="9639"/>
        </w:tabs>
      </w:pPr>
      <w:r>
        <w:rPr>
          <w:noProof/>
        </w:rPr>
        <w:t xml:space="preserve">Commissioned   </w:t>
      </w:r>
      <w:r w:rsidRPr="00852E9E">
        <w:rPr>
          <w:noProof/>
        </w:rPr>
        <w:t>2nd L</w:t>
      </w:r>
      <w:r>
        <w:rPr>
          <w:noProof/>
        </w:rPr>
        <w:t>ieutenan</w:t>
      </w:r>
      <w:r w:rsidRPr="00852E9E">
        <w:rPr>
          <w:noProof/>
        </w:rPr>
        <w:t>t7</w:t>
      </w:r>
      <w:r w:rsidRPr="000D15D9">
        <w:rPr>
          <w:noProof/>
          <w:vertAlign w:val="superscript"/>
        </w:rPr>
        <w:t>th</w:t>
      </w:r>
      <w:r>
        <w:rPr>
          <w:noProof/>
        </w:rPr>
        <w:t xml:space="preserve"> (S)</w:t>
      </w:r>
      <w:r w:rsidRPr="00852E9E">
        <w:rPr>
          <w:noProof/>
        </w:rPr>
        <w:t xml:space="preserve"> Bat K</w:t>
      </w:r>
      <w:r>
        <w:rPr>
          <w:noProof/>
        </w:rPr>
        <w:t xml:space="preserve">ings </w:t>
      </w:r>
      <w:r w:rsidRPr="00852E9E">
        <w:rPr>
          <w:noProof/>
        </w:rPr>
        <w:t>O</w:t>
      </w:r>
      <w:r>
        <w:rPr>
          <w:noProof/>
        </w:rPr>
        <w:t xml:space="preserve">wn </w:t>
      </w:r>
      <w:r w:rsidRPr="00852E9E">
        <w:rPr>
          <w:noProof/>
        </w:rPr>
        <w:t>S</w:t>
      </w:r>
      <w:r>
        <w:rPr>
          <w:noProof/>
        </w:rPr>
        <w:t xml:space="preserve">cottish </w:t>
      </w:r>
      <w:r w:rsidRPr="00852E9E">
        <w:rPr>
          <w:noProof/>
        </w:rPr>
        <w:t>B</w:t>
      </w:r>
      <w:r>
        <w:rPr>
          <w:noProof/>
        </w:rPr>
        <w:t>orderers</w:t>
      </w:r>
      <w:r w:rsidRPr="00852E9E">
        <w:rPr>
          <w:noProof/>
        </w:rPr>
        <w:t xml:space="preserve">.  </w:t>
      </w:r>
    </w:p>
    <w:p w:rsidR="00F6298A" w:rsidRDefault="00F6298A" w:rsidP="00F93E73">
      <w:r>
        <w:rPr>
          <w:noProof/>
        </w:rPr>
        <w:t xml:space="preserve">Went to </w:t>
      </w:r>
      <w:smartTag w:uri="urn:schemas-microsoft-com:office:smarttags" w:element="place">
        <w:smartTag w:uri="urn:schemas-microsoft-com:office:smarttags" w:element="country-region">
          <w:r>
            <w:rPr>
              <w:noProof/>
            </w:rPr>
            <w:t>France</w:t>
          </w:r>
        </w:smartTag>
      </w:smartTag>
      <w:r>
        <w:rPr>
          <w:noProof/>
        </w:rPr>
        <w:t xml:space="preserve"> in July 1915.</w:t>
      </w:r>
    </w:p>
    <w:p w:rsidR="00F6298A" w:rsidRPr="003216E7" w:rsidRDefault="00F6298A" w:rsidP="0038281B">
      <w:pPr>
        <w:tabs>
          <w:tab w:val="right" w:pos="9639"/>
        </w:tabs>
      </w:pPr>
      <w:r w:rsidRPr="003216E7">
        <w:t>“In the attack on Hill 60 at the Battle of Loos he led his men over the top. When they were checked by heavy shell fire and gas fumes, Young  called to Piper Lachian “Give the boys a skirl” and the advance began. Shortly afterwards he was wounded. When the stretcher bearers came to take him, he told them to take one of the Privates and started to walk back to the dressing station, but the effort was too much and he died through loss of blood” (Wisden).</w:t>
      </w:r>
      <w:r>
        <w:t xml:space="preserve"> </w:t>
      </w:r>
      <w:r w:rsidRPr="00926390">
        <w:t>See also P18 Elizabethan Dec 1916)</w:t>
      </w:r>
    </w:p>
    <w:p w:rsidR="00F6298A" w:rsidRPr="00762AD5" w:rsidRDefault="00F6298A" w:rsidP="0038281B">
      <w:pPr>
        <w:tabs>
          <w:tab w:val="right" w:pos="9639"/>
        </w:tabs>
      </w:pPr>
      <w:r>
        <w:rPr>
          <w:color w:val="FF0000"/>
        </w:rPr>
        <w:t xml:space="preserve"> </w:t>
      </w:r>
    </w:p>
    <w:p w:rsidR="00F6298A" w:rsidRDefault="00F6298A" w:rsidP="0038281B">
      <w:pPr>
        <w:tabs>
          <w:tab w:val="right" w:pos="9639"/>
        </w:tabs>
      </w:pPr>
      <w:r w:rsidRPr="003216E7">
        <w:rPr>
          <w:b/>
        </w:rPr>
        <w:t>Died:</w:t>
      </w:r>
      <w:r>
        <w:t xml:space="preserve"> 2</w:t>
      </w:r>
      <w:r>
        <w:rPr>
          <w:noProof/>
        </w:rPr>
        <w:t xml:space="preserve">6 September 1915 in </w:t>
      </w:r>
      <w:smartTag w:uri="urn:schemas-microsoft-com:office:smarttags" w:element="place">
        <w:smartTag w:uri="urn:schemas-microsoft-com:office:smarttags" w:element="country-region">
          <w:r w:rsidRPr="00852E9E">
            <w:rPr>
              <w:noProof/>
            </w:rPr>
            <w:t>France</w:t>
          </w:r>
        </w:smartTag>
      </w:smartTag>
      <w:r w:rsidRPr="00852E9E">
        <w:rPr>
          <w:noProof/>
        </w:rPr>
        <w:t>, wounded  at Hill 60</w:t>
      </w:r>
      <w:r>
        <w:rPr>
          <w:noProof/>
        </w:rPr>
        <w:t xml:space="preserve"> Loos</w:t>
      </w:r>
      <w:r w:rsidRPr="00852E9E">
        <w:rPr>
          <w:noProof/>
        </w:rPr>
        <w:t>.  Died of wounds</w:t>
      </w:r>
      <w:r>
        <w:t xml:space="preserve"> aged </w:t>
      </w:r>
      <w:r>
        <w:rPr>
          <w:noProof/>
        </w:rPr>
        <w:t>21</w:t>
      </w:r>
      <w:r>
        <w:br/>
      </w:r>
    </w:p>
    <w:p w:rsidR="00F6298A" w:rsidRPr="00825900" w:rsidRDefault="00F6298A" w:rsidP="0038281B">
      <w:pPr>
        <w:tabs>
          <w:tab w:val="right" w:pos="9639"/>
        </w:tabs>
      </w:pPr>
      <w:r w:rsidRPr="003216E7">
        <w:rPr>
          <w:b/>
        </w:rPr>
        <w:t>Decorations:</w:t>
      </w:r>
      <w:r>
        <w:rPr>
          <w:b/>
        </w:rPr>
        <w:t xml:space="preserve"> </w:t>
      </w:r>
      <w:r w:rsidRPr="00825900">
        <w:t>Medal, Victory Medal and 1914-15 Star</w:t>
      </w:r>
      <w:r>
        <w:t>.</w:t>
      </w:r>
    </w:p>
    <w:p w:rsidR="00F6298A" w:rsidRDefault="00F6298A" w:rsidP="0038281B">
      <w:pPr>
        <w:tabs>
          <w:tab w:val="right" w:pos="9639"/>
        </w:tabs>
      </w:pPr>
    </w:p>
    <w:p w:rsidR="00F6298A" w:rsidRPr="003216E7" w:rsidRDefault="00F6298A" w:rsidP="0038281B">
      <w:pPr>
        <w:tabs>
          <w:tab w:val="right" w:pos="9639"/>
        </w:tabs>
        <w:rPr>
          <w:b/>
        </w:rPr>
      </w:pPr>
      <w:r w:rsidRPr="003216E7">
        <w:rPr>
          <w:b/>
        </w:rPr>
        <w:t>Memorials:</w:t>
      </w:r>
    </w:p>
    <w:p w:rsidR="00F6298A" w:rsidRDefault="00F6298A" w:rsidP="0038281B">
      <w:pPr>
        <w:pStyle w:val="ListParagraph"/>
        <w:numPr>
          <w:ilvl w:val="0"/>
          <w:numId w:val="2"/>
        </w:numPr>
        <w:spacing w:after="0"/>
      </w:pPr>
      <w:r>
        <w:t>College Hall</w:t>
      </w:r>
    </w:p>
    <w:p w:rsidR="00F6298A" w:rsidRPr="004F4923" w:rsidRDefault="00F6298A" w:rsidP="0038281B">
      <w:pPr>
        <w:pStyle w:val="ListParagraph"/>
        <w:numPr>
          <w:ilvl w:val="0"/>
          <w:numId w:val="2"/>
        </w:numPr>
        <w:spacing w:after="0"/>
        <w:rPr>
          <w:b/>
        </w:rPr>
      </w:pPr>
      <w:smartTag w:uri="urn:schemas-microsoft-com:office:smarttags" w:element="place">
        <w:smartTag w:uri="urn:schemas-microsoft-com:office:smarttags" w:element="PlaceName">
          <w:r>
            <w:rPr>
              <w:noProof/>
            </w:rPr>
            <w:t>Noeux</w:t>
          </w:r>
        </w:smartTag>
        <w:r>
          <w:rPr>
            <w:noProof/>
          </w:rPr>
          <w:t xml:space="preserve"> </w:t>
        </w:r>
        <w:smartTag w:uri="urn:schemas-microsoft-com:office:smarttags" w:element="PlaceName">
          <w:r>
            <w:rPr>
              <w:noProof/>
            </w:rPr>
            <w:t>Les</w:t>
          </w:r>
        </w:smartTag>
        <w:r>
          <w:rPr>
            <w:noProof/>
          </w:rPr>
          <w:t xml:space="preserve"> </w:t>
        </w:r>
        <w:smartTag w:uri="urn:schemas-microsoft-com:office:smarttags" w:element="PlaceName">
          <w:r>
            <w:rPr>
              <w:noProof/>
            </w:rPr>
            <w:t>Mines</w:t>
          </w:r>
        </w:smartTag>
        <w:r>
          <w:rPr>
            <w:noProof/>
          </w:rPr>
          <w:t xml:space="preserve"> </w:t>
        </w:r>
        <w:smartTag w:uri="urn:schemas-microsoft-com:office:smarttags" w:element="PlaceType">
          <w:r>
            <w:rPr>
              <w:noProof/>
            </w:rPr>
            <w:t>Cemetery</w:t>
          </w:r>
        </w:smartTag>
      </w:smartTag>
      <w:r>
        <w:rPr>
          <w:noProof/>
        </w:rPr>
        <w:t xml:space="preserve"> </w:t>
      </w:r>
      <w:r w:rsidRPr="005E724D">
        <w:rPr>
          <w:noProof/>
        </w:rPr>
        <w:t xml:space="preserve">Extn. </w:t>
      </w:r>
      <w:smartTag w:uri="urn:schemas-microsoft-com:office:smarttags" w:element="place">
        <w:r w:rsidRPr="005E724D">
          <w:rPr>
            <w:noProof/>
          </w:rPr>
          <w:t>Pas de Calais</w:t>
        </w:r>
      </w:smartTag>
      <w:r w:rsidRPr="005E724D">
        <w:rPr>
          <w:noProof/>
        </w:rPr>
        <w:t xml:space="preserve"> 1. A. 29</w:t>
      </w:r>
      <w:r>
        <w:rPr>
          <w:noProof/>
        </w:rPr>
        <w:t>.</w:t>
      </w:r>
    </w:p>
    <w:p w:rsidR="00F6298A" w:rsidRDefault="00F6298A" w:rsidP="004F4923">
      <w:pPr>
        <w:pStyle w:val="ListParagraph"/>
        <w:spacing w:after="0"/>
        <w:rPr>
          <w:noProof/>
          <w:color w:val="FF0000"/>
        </w:rPr>
      </w:pPr>
    </w:p>
    <w:p w:rsidR="00F6298A" w:rsidRDefault="006105D6">
      <w:r>
        <w:br w:type="page"/>
      </w:r>
    </w:p>
    <w:p w:rsidR="00F6298A" w:rsidRDefault="00F6298A"/>
    <w:p w:rsidR="00F6298A" w:rsidRDefault="00F6298A"/>
    <w:p w:rsidR="00F6298A" w:rsidRDefault="00F6298A"/>
    <w:p w:rsidR="00F6298A" w:rsidRDefault="006105D6">
      <w:pPr>
        <w:rPr>
          <w:sz w:val="32"/>
        </w:rPr>
      </w:pPr>
      <w:r>
        <w:br w:type="page"/>
      </w:r>
      <w:r w:rsidR="00F6298A">
        <w:tab/>
      </w:r>
      <w:r w:rsidR="00F6298A">
        <w:tab/>
      </w:r>
      <w:r w:rsidR="00F6298A">
        <w:tab/>
      </w:r>
      <w:r w:rsidR="00F6298A">
        <w:tab/>
      </w:r>
      <w:r w:rsidR="00F6298A" w:rsidRPr="006145B1">
        <w:rPr>
          <w:sz w:val="32"/>
        </w:rPr>
        <w:t xml:space="preserve"> ACKNOWLEDGEMENTS</w:t>
      </w:r>
    </w:p>
    <w:p w:rsidR="00F6298A" w:rsidRPr="006145B1" w:rsidRDefault="00F6298A">
      <w:pPr>
        <w:rPr>
          <w:sz w:val="24"/>
        </w:rPr>
      </w:pPr>
      <w:r>
        <w:rPr>
          <w:sz w:val="24"/>
        </w:rPr>
        <w:t>Ian Burn and Carol Stevens of the Tadley History Society for information on Donald Lynden Bell.</w:t>
      </w:r>
    </w:p>
    <w:p w:rsidR="00F6298A" w:rsidRPr="00A72FEE" w:rsidRDefault="00F6298A">
      <w:r w:rsidRPr="00A72FEE">
        <w:t xml:space="preserve">Mary Lou Rowland,   </w:t>
      </w:r>
      <w:smartTag w:uri="urn:schemas-microsoft-com:office:smarttags" w:element="place">
        <w:smartTag w:uri="urn:schemas-microsoft-com:office:smarttags" w:element="PlaceName">
          <w:r w:rsidRPr="00A72FEE">
            <w:t>Deputy</w:t>
          </w:r>
        </w:smartTag>
        <w:r w:rsidRPr="00A72FEE">
          <w:t xml:space="preserve"> </w:t>
        </w:r>
        <w:smartTag w:uri="urn:schemas-microsoft-com:office:smarttags" w:element="PlaceName">
          <w:r w:rsidRPr="00A72FEE">
            <w:t>Archivist</w:t>
          </w:r>
        </w:smartTag>
        <w:r w:rsidRPr="00A72FEE">
          <w:t xml:space="preserve"> </w:t>
        </w:r>
        <w:smartTag w:uri="urn:schemas-microsoft-com:office:smarttags" w:element="PlaceName">
          <w:r w:rsidRPr="00A72FEE">
            <w:t>Hurstpierpoint</w:t>
          </w:r>
        </w:smartTag>
        <w:r w:rsidRPr="00A72FEE">
          <w:t xml:space="preserve"> </w:t>
        </w:r>
        <w:smartTag w:uri="urn:schemas-microsoft-com:office:smarttags" w:element="PlaceType">
          <w:r w:rsidRPr="00A72FEE">
            <w:t>College</w:t>
          </w:r>
        </w:smartTag>
      </w:smartTag>
      <w:r w:rsidRPr="00A72FEE">
        <w:t xml:space="preserve"> - for information about Donald Gumbley and Montagu Middleton Barney.</w:t>
      </w:r>
    </w:p>
    <w:p w:rsidR="00F6298A" w:rsidRPr="00A72FEE" w:rsidRDefault="00F6298A">
      <w:r w:rsidRPr="00A72FEE">
        <w:t xml:space="preserve">Liz Walton and </w:t>
      </w:r>
      <w:smartTag w:uri="urn:schemas-microsoft-com:office:smarttags" w:element="place">
        <w:smartTag w:uri="urn:schemas-microsoft-com:office:smarttags" w:element="City">
          <w:r w:rsidRPr="00A72FEE">
            <w:t>Barrie</w:t>
          </w:r>
        </w:smartTag>
      </w:smartTag>
      <w:r w:rsidRPr="00A72FEE">
        <w:t xml:space="preserve"> Bertram and Great War Study Group.</w:t>
      </w:r>
    </w:p>
    <w:p w:rsidR="00F6298A" w:rsidRPr="00A72FEE" w:rsidRDefault="00F6298A">
      <w:smartTag w:uri="urn:schemas-microsoft-com:office:smarttags" w:element="place">
        <w:smartTag w:uri="urn:schemas-microsoft-com:office:smarttags" w:element="PlaceName">
          <w:r w:rsidRPr="00A72FEE">
            <w:t>RMA</w:t>
          </w:r>
        </w:smartTag>
        <w:r w:rsidRPr="00A72FEE">
          <w:t xml:space="preserve"> </w:t>
        </w:r>
        <w:smartTag w:uri="urn:schemas-microsoft-com:office:smarttags" w:element="PlaceType">
          <w:r w:rsidRPr="00A72FEE">
            <w:t>Museum</w:t>
          </w:r>
        </w:smartTag>
      </w:smartTag>
      <w:r w:rsidRPr="00A72FEE">
        <w:t xml:space="preserve"> Eastney - Heather Johnson and Alison Firth  - Charles Herbert Collet DSO</w:t>
      </w:r>
    </w:p>
    <w:p w:rsidR="00F6298A" w:rsidRPr="00A72FEE" w:rsidRDefault="00F6298A">
      <w:r w:rsidRPr="00A72FEE">
        <w:t>Fleet Air Arm  Yeovilton. Barbara Gilbert and Catherine Cooper - Charles Herbert Collet</w:t>
      </w:r>
    </w:p>
    <w:p w:rsidR="00F6298A" w:rsidRPr="00A72FEE" w:rsidRDefault="00F6298A">
      <w:r w:rsidRPr="00A72FEE">
        <w:t xml:space="preserve">RMAS  Sebastian Puncher - OE's attending </w:t>
      </w:r>
      <w:smartTag w:uri="urn:schemas-microsoft-com:office:smarttags" w:element="place">
        <w:r w:rsidRPr="00A72FEE">
          <w:t>Sandhurst</w:t>
        </w:r>
      </w:smartTag>
      <w:r w:rsidRPr="00A72FEE">
        <w:t xml:space="preserve"> and Woolwich .</w:t>
      </w:r>
    </w:p>
    <w:p w:rsidR="00F6298A" w:rsidRPr="00A72FEE" w:rsidRDefault="00F6298A">
      <w:smartTag w:uri="urn:schemas-microsoft-com:office:smarttags" w:element="place">
        <w:smartTag w:uri="urn:schemas-microsoft-com:office:smarttags" w:element="PlaceName">
          <w:r w:rsidRPr="00A72FEE">
            <w:t>Keith</w:t>
          </w:r>
        </w:smartTag>
        <w:r w:rsidRPr="00A72FEE">
          <w:t xml:space="preserve"> </w:t>
        </w:r>
        <w:smartTag w:uri="urn:schemas-microsoft-com:office:smarttags" w:element="PlaceName">
          <w:r w:rsidRPr="00A72FEE">
            <w:t>Pike</w:t>
          </w:r>
        </w:smartTag>
        <w:r w:rsidRPr="00A72FEE">
          <w:t xml:space="preserve"> </w:t>
        </w:r>
        <w:smartTag w:uri="urn:schemas-microsoft-com:office:smarttags" w:element="PlaceName">
          <w:r w:rsidRPr="00A72FEE">
            <w:t>Guernsey</w:t>
          </w:r>
        </w:smartTag>
        <w:r w:rsidRPr="00A72FEE">
          <w:t xml:space="preserve"> </w:t>
        </w:r>
        <w:smartTag w:uri="urn:schemas-microsoft-com:office:smarttags" w:element="PlaceType">
          <w:r w:rsidRPr="00A72FEE">
            <w:t>Museum</w:t>
          </w:r>
        </w:smartTag>
      </w:smartTag>
      <w:r w:rsidRPr="00A72FEE">
        <w:t xml:space="preserve"> Service.</w:t>
      </w:r>
    </w:p>
    <w:p w:rsidR="00F6298A" w:rsidRPr="00A72FEE" w:rsidRDefault="00F6298A">
      <w:smartTag w:uri="urn:schemas-microsoft-com:office:smarttags" w:element="place">
        <w:r w:rsidRPr="00A72FEE">
          <w:t>North Staffordshire</w:t>
        </w:r>
      </w:smartTag>
      <w:r w:rsidRPr="00A72FEE">
        <w:t xml:space="preserve"> Regt.</w:t>
      </w:r>
    </w:p>
    <w:p w:rsidR="00F6298A" w:rsidRPr="00A72FEE" w:rsidRDefault="00F6298A">
      <w:r w:rsidRPr="00A72FEE">
        <w:t xml:space="preserve">Ian Fagg of </w:t>
      </w:r>
      <w:smartTag w:uri="urn:schemas-microsoft-com:office:smarttags" w:element="place">
        <w:smartTag w:uri="urn:schemas-microsoft-com:office:smarttags" w:element="PlaceName">
          <w:r w:rsidRPr="00A72FEE">
            <w:t>Farnborough</w:t>
          </w:r>
        </w:smartTag>
        <w:r w:rsidRPr="00A72FEE">
          <w:t xml:space="preserve"> </w:t>
        </w:r>
        <w:smartTag w:uri="urn:schemas-microsoft-com:office:smarttags" w:element="PlaceName">
          <w:r w:rsidRPr="00A72FEE">
            <w:t>Air</w:t>
          </w:r>
        </w:smartTag>
        <w:r w:rsidRPr="00A72FEE">
          <w:t xml:space="preserve"> </w:t>
        </w:r>
        <w:smartTag w:uri="urn:schemas-microsoft-com:office:smarttags" w:element="PlaceName">
          <w:r w:rsidRPr="00A72FEE">
            <w:t>Sciences &amp; Technology</w:t>
          </w:r>
        </w:smartTag>
        <w:r w:rsidRPr="00A72FEE">
          <w:t xml:space="preserve"> </w:t>
        </w:r>
        <w:smartTag w:uri="urn:schemas-microsoft-com:office:smarttags" w:element="PlaceType">
          <w:r w:rsidRPr="00A72FEE">
            <w:t>Museum</w:t>
          </w:r>
        </w:smartTag>
      </w:smartTag>
      <w:r w:rsidRPr="00A72FEE">
        <w:t>.</w:t>
      </w:r>
    </w:p>
    <w:p w:rsidR="00F6298A" w:rsidRPr="00A72FEE" w:rsidRDefault="00F6298A">
      <w:r w:rsidRPr="00A72FEE">
        <w:t>Bill Seager 59th S</w:t>
      </w:r>
      <w:r w:rsidR="00CD3CD9">
        <w:t>qua</w:t>
      </w:r>
      <w:r w:rsidRPr="00A72FEE">
        <w:t>dr</w:t>
      </w:r>
      <w:r w:rsidR="00CD3CD9">
        <w:t>on</w:t>
      </w:r>
      <w:r w:rsidRPr="00A72FEE">
        <w:t xml:space="preserve"> RAF.</w:t>
      </w:r>
    </w:p>
    <w:p w:rsidR="00F6298A" w:rsidRPr="00A72FEE" w:rsidRDefault="00F6298A">
      <w:r w:rsidRPr="00A72FEE">
        <w:t>Alan Cross</w:t>
      </w:r>
    </w:p>
    <w:p w:rsidR="00F6298A" w:rsidRPr="00A72FEE" w:rsidRDefault="00F6298A">
      <w:r w:rsidRPr="00A72FEE">
        <w:t>Dot and her daughter</w:t>
      </w:r>
    </w:p>
    <w:p w:rsidR="00F6298A" w:rsidRPr="00A72FEE" w:rsidRDefault="00F6298A">
      <w:r w:rsidRPr="00A72FEE">
        <w:t>Sara</w:t>
      </w:r>
    </w:p>
    <w:p w:rsidR="00F6298A" w:rsidRPr="00A72FEE" w:rsidRDefault="00F6298A">
      <w:r w:rsidRPr="00A72FEE">
        <w:t>Medal Card Index and Paul Quilliam</w:t>
      </w:r>
    </w:p>
    <w:p w:rsidR="00F6298A" w:rsidRPr="00A72FEE" w:rsidRDefault="00F6298A">
      <w:r w:rsidRPr="00A72FEE">
        <w:t>De Ruvigny's Roll of Honour (Vol 4) Cull</w:t>
      </w:r>
    </w:p>
    <w:p w:rsidR="00F6298A" w:rsidRPr="00A72FEE" w:rsidRDefault="00F6298A">
      <w:r w:rsidRPr="00A72FEE">
        <w:t>Groombridge Memorial  N.S. Done</w:t>
      </w:r>
    </w:p>
    <w:p w:rsidR="00F6298A" w:rsidRPr="00A72FEE" w:rsidRDefault="00F6298A">
      <w:smartTag w:uri="urn:schemas-microsoft-com:office:smarttags" w:element="place">
        <w:smartTag w:uri="urn:schemas-microsoft-com:office:smarttags" w:element="PlaceName">
          <w:r w:rsidRPr="00A72FEE">
            <w:t>Rachel</w:t>
          </w:r>
        </w:smartTag>
        <w:r w:rsidRPr="00A72FEE">
          <w:t xml:space="preserve"> </w:t>
        </w:r>
        <w:smartTag w:uri="urn:schemas-microsoft-com:office:smarttags" w:element="PlaceName">
          <w:r w:rsidRPr="00A72FEE">
            <w:t>Hass</w:t>
          </w:r>
          <w:r w:rsidR="00731A3A">
            <w:t>a</w:t>
          </w:r>
          <w:r w:rsidRPr="00A72FEE">
            <w:t>ll</w:t>
          </w:r>
        </w:smartTag>
        <w:r w:rsidRPr="00A72FEE">
          <w:t xml:space="preserve"> </w:t>
        </w:r>
        <w:smartTag w:uri="urn:schemas-microsoft-com:office:smarttags" w:element="PlaceName">
          <w:r w:rsidRPr="00A72FEE">
            <w:t>Archivist</w:t>
          </w:r>
        </w:smartTag>
        <w:r w:rsidRPr="00A72FEE">
          <w:t xml:space="preserve"> </w:t>
        </w:r>
        <w:smartTag w:uri="urn:schemas-microsoft-com:office:smarttags" w:element="PlaceName">
          <w:r w:rsidRPr="00A72FEE">
            <w:t>Sherborne</w:t>
          </w:r>
        </w:smartTag>
        <w:r w:rsidRPr="00A72FEE">
          <w:t xml:space="preserve"> </w:t>
        </w:r>
        <w:smartTag w:uri="urn:schemas-microsoft-com:office:smarttags" w:element="PlaceType">
          <w:r w:rsidRPr="00A72FEE">
            <w:t>School</w:t>
          </w:r>
        </w:smartTag>
      </w:smartTag>
      <w:r w:rsidRPr="00A72FEE">
        <w:t xml:space="preserve"> for the picture of T.F. Murray.</w:t>
      </w:r>
    </w:p>
    <w:p w:rsidR="00CD3CD9" w:rsidRPr="00A72FEE" w:rsidRDefault="00CD3CD9" w:rsidP="00CD3CD9">
      <w:r w:rsidRPr="00A72FEE">
        <w:t>Catherine Watson Thomas Murray</w:t>
      </w:r>
    </w:p>
    <w:p w:rsidR="00F6298A" w:rsidRPr="00A72FEE" w:rsidRDefault="00F6298A">
      <w:smartTag w:uri="urn:schemas-microsoft-com:office:smarttags" w:element="place">
        <w:smartTag w:uri="urn:schemas-microsoft-com:office:smarttags" w:element="PlaceName">
          <w:r w:rsidRPr="00A72FEE">
            <w:t>Amanda</w:t>
          </w:r>
        </w:smartTag>
        <w:r w:rsidRPr="00A72FEE">
          <w:t xml:space="preserve"> </w:t>
        </w:r>
        <w:smartTag w:uri="urn:schemas-microsoft-com:office:smarttags" w:element="PlaceName">
          <w:r w:rsidRPr="00A72FEE">
            <w:t>Ingram</w:t>
          </w:r>
        </w:smartTag>
        <w:r w:rsidRPr="00A72FEE">
          <w:t xml:space="preserve"> </w:t>
        </w:r>
        <w:smartTag w:uri="urn:schemas-microsoft-com:office:smarttags" w:element="PlaceName">
          <w:r w:rsidRPr="00A72FEE">
            <w:t>Archivist</w:t>
          </w:r>
        </w:smartTag>
        <w:r w:rsidRPr="00A72FEE">
          <w:t xml:space="preserve"> </w:t>
        </w:r>
        <w:smartTag w:uri="urn:schemas-microsoft-com:office:smarttags" w:element="PlaceName">
          <w:r w:rsidRPr="00A72FEE">
            <w:t>Pembroke</w:t>
          </w:r>
        </w:smartTag>
        <w:r w:rsidRPr="00A72FEE">
          <w:t xml:space="preserve"> </w:t>
        </w:r>
        <w:smartTag w:uri="urn:schemas-microsoft-com:office:smarttags" w:element="PlaceType">
          <w:r w:rsidRPr="00A72FEE">
            <w:t>College</w:t>
          </w:r>
        </w:smartTag>
      </w:smartTag>
      <w:r w:rsidRPr="00A72FEE">
        <w:t xml:space="preserve"> picture of James Travers Blount Dinwiddie.</w:t>
      </w:r>
    </w:p>
    <w:p w:rsidR="00F6298A" w:rsidRPr="00A72FEE" w:rsidRDefault="00F6298A">
      <w:r w:rsidRPr="00A72FEE">
        <w:t xml:space="preserve">Dave Power </w:t>
      </w:r>
      <w:smartTag w:uri="urn:schemas-microsoft-com:office:smarttags" w:element="place">
        <w:r w:rsidRPr="00A72FEE">
          <w:t>South Dublin</w:t>
        </w:r>
      </w:smartTag>
      <w:r w:rsidRPr="00A72FEE">
        <w:t xml:space="preserve"> Libraries  EG Ozanne,</w:t>
      </w:r>
      <w:r w:rsidR="003540F1">
        <w:t xml:space="preserve"> </w:t>
      </w:r>
      <w:r w:rsidRPr="00A72FEE">
        <w:t>GF Farran, FW Durand, AH Dobbs.</w:t>
      </w:r>
    </w:p>
    <w:p w:rsidR="00F6298A" w:rsidRPr="00A72FEE" w:rsidRDefault="00FB5103">
      <w:r w:rsidRPr="00A72FEE">
        <w:t>Tile Gazeteer Dorset.</w:t>
      </w:r>
    </w:p>
    <w:p w:rsidR="00F6298A" w:rsidRPr="00A72FEE" w:rsidRDefault="00A72FEE" w:rsidP="00A72FEE">
      <w:pPr>
        <w:autoSpaceDE w:val="0"/>
        <w:autoSpaceDN w:val="0"/>
        <w:adjustRightInd w:val="0"/>
        <w:spacing w:after="0"/>
      </w:pPr>
      <w:r w:rsidRPr="00A72FEE">
        <w:rPr>
          <w:bCs/>
          <w:color w:val="4B4E4F"/>
          <w:lang w:eastAsia="en-GB"/>
        </w:rPr>
        <w:t>Dr. Frances Hurd</w:t>
      </w:r>
      <w:r>
        <w:rPr>
          <w:bCs/>
          <w:color w:val="4B4E4F"/>
          <w:lang w:eastAsia="en-GB"/>
        </w:rPr>
        <w:t xml:space="preserve"> :-</w:t>
      </w:r>
      <w:r w:rsidRPr="00A72FEE">
        <w:rPr>
          <w:bCs/>
          <w:color w:val="4B4E4F"/>
          <w:lang w:eastAsia="en-GB"/>
        </w:rPr>
        <w:t xml:space="preserve"> "From Hockey Field to Battlefield - Ten lives interrupted The Sandhurst Class of 1915"</w:t>
      </w:r>
      <w:r>
        <w:rPr>
          <w:bCs/>
          <w:color w:val="4B4E4F"/>
          <w:lang w:eastAsia="en-GB"/>
        </w:rPr>
        <w:t>.</w:t>
      </w:r>
      <w:r w:rsidRPr="00A72FEE">
        <w:rPr>
          <w:bCs/>
          <w:color w:val="606363"/>
          <w:lang w:eastAsia="en-GB"/>
        </w:rPr>
        <w:t xml:space="preserve"> </w:t>
      </w:r>
    </w:p>
    <w:p w:rsidR="00F6298A" w:rsidRPr="00A72FEE" w:rsidRDefault="00BF48F1">
      <w:r>
        <w:t>Paddy O'Sullivan 5385 for Laines.</w:t>
      </w:r>
    </w:p>
    <w:p w:rsidR="00F6298A" w:rsidRDefault="00F6298A">
      <w:pPr>
        <w:rPr>
          <w:sz w:val="24"/>
        </w:rPr>
      </w:pPr>
    </w:p>
    <w:p w:rsidR="00F6298A" w:rsidRDefault="00F6298A">
      <w:pPr>
        <w:rPr>
          <w:sz w:val="24"/>
        </w:rPr>
      </w:pPr>
    </w:p>
    <w:p w:rsidR="00F6298A" w:rsidRDefault="00F6298A">
      <w:pPr>
        <w:rPr>
          <w:sz w:val="24"/>
        </w:rPr>
      </w:pPr>
    </w:p>
    <w:p w:rsidR="00F6298A" w:rsidRDefault="00F6298A">
      <w:pPr>
        <w:rPr>
          <w:sz w:val="24"/>
        </w:rPr>
      </w:pPr>
    </w:p>
    <w:p w:rsidR="00F6298A" w:rsidRDefault="00F6298A">
      <w:pPr>
        <w:rPr>
          <w:sz w:val="24"/>
        </w:rPr>
      </w:pPr>
    </w:p>
    <w:p w:rsidR="00F6298A" w:rsidRDefault="00F6298A">
      <w:pPr>
        <w:rPr>
          <w:sz w:val="24"/>
        </w:rPr>
      </w:pPr>
    </w:p>
    <w:p w:rsidR="00F6298A" w:rsidRDefault="00F6298A">
      <w:pPr>
        <w:rPr>
          <w:sz w:val="24"/>
        </w:rPr>
      </w:pPr>
    </w:p>
    <w:p w:rsidR="00F6298A" w:rsidRDefault="00F6298A">
      <w:pPr>
        <w:rPr>
          <w:sz w:val="24"/>
        </w:rPr>
      </w:pPr>
    </w:p>
    <w:p w:rsidR="00F6298A" w:rsidRDefault="00F6298A">
      <w:pPr>
        <w:rPr>
          <w:sz w:val="24"/>
        </w:rPr>
      </w:pPr>
    </w:p>
    <w:p w:rsidR="00F6298A" w:rsidRDefault="00F6298A">
      <w:pPr>
        <w:rPr>
          <w:sz w:val="24"/>
        </w:rPr>
      </w:pPr>
    </w:p>
    <w:p w:rsidR="00F6298A" w:rsidRDefault="00F6298A">
      <w:pPr>
        <w:rPr>
          <w:sz w:val="24"/>
        </w:rPr>
      </w:pPr>
    </w:p>
    <w:p w:rsidR="00F6298A" w:rsidRDefault="00F6298A">
      <w:pPr>
        <w:rPr>
          <w:sz w:val="24"/>
        </w:rPr>
      </w:pPr>
    </w:p>
    <w:p w:rsidR="00F6298A" w:rsidRDefault="00F6298A">
      <w:pPr>
        <w:rPr>
          <w:b/>
          <w:sz w:val="32"/>
          <w:szCs w:val="32"/>
        </w:rPr>
      </w:pPr>
      <w:r>
        <w:rPr>
          <w:b/>
          <w:sz w:val="32"/>
          <w:szCs w:val="32"/>
        </w:rPr>
        <w:tab/>
      </w:r>
      <w:r>
        <w:rPr>
          <w:b/>
          <w:sz w:val="32"/>
          <w:szCs w:val="32"/>
        </w:rPr>
        <w:tab/>
      </w:r>
      <w:r>
        <w:rPr>
          <w:b/>
          <w:sz w:val="32"/>
          <w:szCs w:val="32"/>
        </w:rPr>
        <w:tab/>
      </w:r>
      <w:r>
        <w:rPr>
          <w:b/>
          <w:sz w:val="32"/>
          <w:szCs w:val="32"/>
        </w:rPr>
        <w:tab/>
      </w:r>
      <w:r>
        <w:rPr>
          <w:b/>
          <w:sz w:val="32"/>
          <w:szCs w:val="32"/>
        </w:rPr>
        <w:tab/>
      </w:r>
      <w:r w:rsidRPr="0014652E">
        <w:rPr>
          <w:b/>
          <w:sz w:val="32"/>
          <w:szCs w:val="32"/>
        </w:rPr>
        <w:t>Memorials</w:t>
      </w:r>
    </w:p>
    <w:p w:rsidR="00F6298A" w:rsidRDefault="00F6298A">
      <w:pPr>
        <w:rPr>
          <w:b/>
          <w:sz w:val="32"/>
          <w:szCs w:val="32"/>
        </w:rPr>
      </w:pPr>
    </w:p>
    <w:p w:rsidR="00F6298A" w:rsidRDefault="00E701C3">
      <w:pPr>
        <w:rPr>
          <w:b/>
          <w:sz w:val="32"/>
          <w:szCs w:val="32"/>
        </w:rPr>
      </w:pPr>
      <w:r>
        <w:rPr>
          <w:b/>
          <w:noProof/>
          <w:sz w:val="32"/>
          <w:szCs w:val="32"/>
          <w:lang w:eastAsia="en-GB"/>
        </w:rPr>
        <w:drawing>
          <wp:inline distT="0" distB="0" distL="0" distR="0">
            <wp:extent cx="3819525" cy="28479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19525" cy="2847975"/>
                    </a:xfrm>
                    <a:prstGeom prst="rect">
                      <a:avLst/>
                    </a:prstGeom>
                    <a:noFill/>
                    <a:ln>
                      <a:noFill/>
                    </a:ln>
                  </pic:spPr>
                </pic:pic>
              </a:graphicData>
            </a:graphic>
          </wp:inline>
        </w:drawing>
      </w:r>
    </w:p>
    <w:p w:rsidR="00F6298A" w:rsidRDefault="00F6298A">
      <w:pPr>
        <w:rPr>
          <w:b/>
          <w:sz w:val="32"/>
          <w:szCs w:val="32"/>
        </w:rPr>
      </w:pPr>
    </w:p>
    <w:p w:rsidR="00F6298A" w:rsidRDefault="00E701C3">
      <w:pPr>
        <w:rPr>
          <w:b/>
          <w:sz w:val="32"/>
          <w:szCs w:val="32"/>
        </w:rPr>
      </w:pPr>
      <w:r>
        <w:rPr>
          <w:b/>
          <w:noProof/>
          <w:sz w:val="32"/>
          <w:szCs w:val="32"/>
          <w:lang w:eastAsia="en-GB"/>
        </w:rPr>
        <w:drawing>
          <wp:inline distT="0" distB="0" distL="0" distR="0">
            <wp:extent cx="3781425" cy="28384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781425" cy="2838450"/>
                    </a:xfrm>
                    <a:prstGeom prst="rect">
                      <a:avLst/>
                    </a:prstGeom>
                    <a:noFill/>
                    <a:ln>
                      <a:noFill/>
                    </a:ln>
                  </pic:spPr>
                </pic:pic>
              </a:graphicData>
            </a:graphic>
          </wp:inline>
        </w:drawing>
      </w:r>
    </w:p>
    <w:p w:rsidR="00F6298A" w:rsidRDefault="00F6298A">
      <w:pPr>
        <w:rPr>
          <w:b/>
          <w:sz w:val="32"/>
          <w:szCs w:val="32"/>
        </w:rPr>
      </w:pPr>
    </w:p>
    <w:p w:rsidR="00F6298A" w:rsidRPr="0014652E" w:rsidRDefault="00F6298A">
      <w:pPr>
        <w:rPr>
          <w:b/>
        </w:rPr>
      </w:pPr>
      <w:r>
        <w:rPr>
          <w:b/>
        </w:rPr>
        <w:t>Above Sherborne Memorials.</w:t>
      </w:r>
    </w:p>
    <w:sectPr w:rsidR="00F6298A" w:rsidRPr="0014652E" w:rsidSect="006145B1">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39F8" w:rsidRDefault="00A539F8">
      <w:r>
        <w:separator/>
      </w:r>
    </w:p>
  </w:endnote>
  <w:endnote w:type="continuationSeparator" w:id="0">
    <w:p w:rsidR="00A539F8" w:rsidRDefault="00A539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rsEavesSmallCaps">
    <w:altName w:val="Times New Roman"/>
    <w:charset w:val="00"/>
    <w:family w:val="auto"/>
    <w:pitch w:val="variable"/>
    <w:sig w:usb0="00000001" w:usb1="00000000" w:usb2="00000000" w:usb3="00000000" w:csb0="00000111" w:csb1="00000000"/>
  </w:font>
  <w:font w:name="Old English Text MT">
    <w:panose1 w:val="03040902040508030806"/>
    <w:charset w:val="00"/>
    <w:family w:val="script"/>
    <w:pitch w:val="variable"/>
    <w:sig w:usb0="00000003" w:usb1="00000000" w:usb2="00000000" w:usb3="00000000" w:csb0="00000001" w:csb1="00000000"/>
  </w:font>
  <w:font w:name="PT Sans">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Open Sans">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39F8" w:rsidRDefault="00A539F8">
      <w:r>
        <w:separator/>
      </w:r>
    </w:p>
  </w:footnote>
  <w:footnote w:type="continuationSeparator" w:id="0">
    <w:p w:rsidR="00A539F8" w:rsidRDefault="00A539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D96F06"/>
    <w:multiLevelType w:val="multilevel"/>
    <w:tmpl w:val="BCC2F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CD0EB3"/>
    <w:multiLevelType w:val="multilevel"/>
    <w:tmpl w:val="2BC48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6E4AA1"/>
    <w:multiLevelType w:val="hybridMultilevel"/>
    <w:tmpl w:val="8A124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E11DD6"/>
    <w:multiLevelType w:val="multilevel"/>
    <w:tmpl w:val="606A6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164D04"/>
    <w:multiLevelType w:val="multilevel"/>
    <w:tmpl w:val="A5FE8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D26D5B"/>
    <w:multiLevelType w:val="hybridMultilevel"/>
    <w:tmpl w:val="01C683AC"/>
    <w:lvl w:ilvl="0" w:tplc="08090001">
      <w:start w:val="1"/>
      <w:numFmt w:val="bullet"/>
      <w:lvlText w:val=""/>
      <w:lvlJc w:val="left"/>
      <w:pPr>
        <w:ind w:left="69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047255"/>
    <w:multiLevelType w:val="multilevel"/>
    <w:tmpl w:val="1512D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0"/>
  </w:num>
  <w:num w:numId="4">
    <w:abstractNumId w:val="3"/>
  </w:num>
  <w:num w:numId="5">
    <w:abstractNumId w:val="4"/>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DB7"/>
    <w:rsid w:val="00000A2A"/>
    <w:rsid w:val="00002018"/>
    <w:rsid w:val="0000269A"/>
    <w:rsid w:val="000032A4"/>
    <w:rsid w:val="00003519"/>
    <w:rsid w:val="000037AC"/>
    <w:rsid w:val="00004795"/>
    <w:rsid w:val="00004B05"/>
    <w:rsid w:val="00004F52"/>
    <w:rsid w:val="00005552"/>
    <w:rsid w:val="000062AC"/>
    <w:rsid w:val="0000673D"/>
    <w:rsid w:val="00006957"/>
    <w:rsid w:val="00007293"/>
    <w:rsid w:val="0000782E"/>
    <w:rsid w:val="00007C8F"/>
    <w:rsid w:val="000115FB"/>
    <w:rsid w:val="00011F16"/>
    <w:rsid w:val="00012FD0"/>
    <w:rsid w:val="00013739"/>
    <w:rsid w:val="000141D8"/>
    <w:rsid w:val="000179D7"/>
    <w:rsid w:val="00017A6F"/>
    <w:rsid w:val="00017DC0"/>
    <w:rsid w:val="00020A04"/>
    <w:rsid w:val="00022AC7"/>
    <w:rsid w:val="00022E2E"/>
    <w:rsid w:val="0002343F"/>
    <w:rsid w:val="000234C6"/>
    <w:rsid w:val="00024291"/>
    <w:rsid w:val="0002471D"/>
    <w:rsid w:val="00026EF3"/>
    <w:rsid w:val="00027AE3"/>
    <w:rsid w:val="0003082E"/>
    <w:rsid w:val="0003175F"/>
    <w:rsid w:val="0003256B"/>
    <w:rsid w:val="00033F52"/>
    <w:rsid w:val="00034690"/>
    <w:rsid w:val="000348A6"/>
    <w:rsid w:val="00034C8F"/>
    <w:rsid w:val="0003583D"/>
    <w:rsid w:val="000363DA"/>
    <w:rsid w:val="00037251"/>
    <w:rsid w:val="000376E1"/>
    <w:rsid w:val="00040115"/>
    <w:rsid w:val="00041F3D"/>
    <w:rsid w:val="000428BC"/>
    <w:rsid w:val="000442FA"/>
    <w:rsid w:val="00044355"/>
    <w:rsid w:val="00044AE3"/>
    <w:rsid w:val="000450BF"/>
    <w:rsid w:val="00046581"/>
    <w:rsid w:val="00047D20"/>
    <w:rsid w:val="000505D3"/>
    <w:rsid w:val="00052378"/>
    <w:rsid w:val="000544FB"/>
    <w:rsid w:val="00055911"/>
    <w:rsid w:val="0006031B"/>
    <w:rsid w:val="000610B4"/>
    <w:rsid w:val="000616FC"/>
    <w:rsid w:val="00062B31"/>
    <w:rsid w:val="00062ED4"/>
    <w:rsid w:val="000634A6"/>
    <w:rsid w:val="000640A6"/>
    <w:rsid w:val="00064623"/>
    <w:rsid w:val="000655EC"/>
    <w:rsid w:val="00065C88"/>
    <w:rsid w:val="00066957"/>
    <w:rsid w:val="00067059"/>
    <w:rsid w:val="00070E8E"/>
    <w:rsid w:val="00071061"/>
    <w:rsid w:val="00072E94"/>
    <w:rsid w:val="00073325"/>
    <w:rsid w:val="000734D9"/>
    <w:rsid w:val="000735C1"/>
    <w:rsid w:val="00073844"/>
    <w:rsid w:val="00073D16"/>
    <w:rsid w:val="00074275"/>
    <w:rsid w:val="000754BD"/>
    <w:rsid w:val="00075A0F"/>
    <w:rsid w:val="00075D00"/>
    <w:rsid w:val="000775FE"/>
    <w:rsid w:val="00077838"/>
    <w:rsid w:val="00080B7F"/>
    <w:rsid w:val="0008381C"/>
    <w:rsid w:val="00083F79"/>
    <w:rsid w:val="00085B13"/>
    <w:rsid w:val="00085CA9"/>
    <w:rsid w:val="00090D34"/>
    <w:rsid w:val="00090F4F"/>
    <w:rsid w:val="00091360"/>
    <w:rsid w:val="00091A9F"/>
    <w:rsid w:val="00093DAF"/>
    <w:rsid w:val="000941FA"/>
    <w:rsid w:val="00097385"/>
    <w:rsid w:val="000A1AAC"/>
    <w:rsid w:val="000A1B19"/>
    <w:rsid w:val="000A2262"/>
    <w:rsid w:val="000A2967"/>
    <w:rsid w:val="000A2DB5"/>
    <w:rsid w:val="000A3BF7"/>
    <w:rsid w:val="000A44FB"/>
    <w:rsid w:val="000A490C"/>
    <w:rsid w:val="000A5CE5"/>
    <w:rsid w:val="000A6774"/>
    <w:rsid w:val="000A67FA"/>
    <w:rsid w:val="000A6B25"/>
    <w:rsid w:val="000A7675"/>
    <w:rsid w:val="000B094A"/>
    <w:rsid w:val="000B1D18"/>
    <w:rsid w:val="000B2E5D"/>
    <w:rsid w:val="000B2EC2"/>
    <w:rsid w:val="000B327E"/>
    <w:rsid w:val="000B3C4B"/>
    <w:rsid w:val="000B4AC0"/>
    <w:rsid w:val="000B5DB2"/>
    <w:rsid w:val="000B5F52"/>
    <w:rsid w:val="000B6FE4"/>
    <w:rsid w:val="000B769A"/>
    <w:rsid w:val="000B78A3"/>
    <w:rsid w:val="000C0567"/>
    <w:rsid w:val="000C0F2B"/>
    <w:rsid w:val="000C3516"/>
    <w:rsid w:val="000C3761"/>
    <w:rsid w:val="000C3B86"/>
    <w:rsid w:val="000C4346"/>
    <w:rsid w:val="000C4430"/>
    <w:rsid w:val="000C44C0"/>
    <w:rsid w:val="000C458D"/>
    <w:rsid w:val="000C7736"/>
    <w:rsid w:val="000C7FC3"/>
    <w:rsid w:val="000D15D9"/>
    <w:rsid w:val="000D169A"/>
    <w:rsid w:val="000D1FEE"/>
    <w:rsid w:val="000D5171"/>
    <w:rsid w:val="000D5358"/>
    <w:rsid w:val="000D6516"/>
    <w:rsid w:val="000D65B8"/>
    <w:rsid w:val="000E04F8"/>
    <w:rsid w:val="000E1707"/>
    <w:rsid w:val="000E1CD5"/>
    <w:rsid w:val="000E1E73"/>
    <w:rsid w:val="000E2822"/>
    <w:rsid w:val="000E3374"/>
    <w:rsid w:val="000E3B0A"/>
    <w:rsid w:val="000E3C72"/>
    <w:rsid w:val="000E516A"/>
    <w:rsid w:val="000E5B8C"/>
    <w:rsid w:val="000E68F0"/>
    <w:rsid w:val="000F0D98"/>
    <w:rsid w:val="000F1335"/>
    <w:rsid w:val="000F2E69"/>
    <w:rsid w:val="000F53FC"/>
    <w:rsid w:val="000F5BE6"/>
    <w:rsid w:val="000F5F3A"/>
    <w:rsid w:val="000F6299"/>
    <w:rsid w:val="000F636C"/>
    <w:rsid w:val="000F7EDE"/>
    <w:rsid w:val="00100F29"/>
    <w:rsid w:val="00102DE4"/>
    <w:rsid w:val="001033AA"/>
    <w:rsid w:val="00104C84"/>
    <w:rsid w:val="00104D57"/>
    <w:rsid w:val="00110021"/>
    <w:rsid w:val="00110441"/>
    <w:rsid w:val="0011098F"/>
    <w:rsid w:val="001112E0"/>
    <w:rsid w:val="00111304"/>
    <w:rsid w:val="00111466"/>
    <w:rsid w:val="0011146F"/>
    <w:rsid w:val="00113375"/>
    <w:rsid w:val="0011381C"/>
    <w:rsid w:val="00113F9D"/>
    <w:rsid w:val="00114A9E"/>
    <w:rsid w:val="00114C8E"/>
    <w:rsid w:val="00114D82"/>
    <w:rsid w:val="001175E3"/>
    <w:rsid w:val="0012039D"/>
    <w:rsid w:val="001207AF"/>
    <w:rsid w:val="0012105F"/>
    <w:rsid w:val="001220D5"/>
    <w:rsid w:val="00123455"/>
    <w:rsid w:val="00123CDA"/>
    <w:rsid w:val="00123D10"/>
    <w:rsid w:val="001244E5"/>
    <w:rsid w:val="0012572D"/>
    <w:rsid w:val="00126582"/>
    <w:rsid w:val="001276AE"/>
    <w:rsid w:val="00127DAF"/>
    <w:rsid w:val="00130D7A"/>
    <w:rsid w:val="00130E55"/>
    <w:rsid w:val="001321D3"/>
    <w:rsid w:val="00132671"/>
    <w:rsid w:val="00134273"/>
    <w:rsid w:val="0013487C"/>
    <w:rsid w:val="00137A50"/>
    <w:rsid w:val="00137B62"/>
    <w:rsid w:val="0014093C"/>
    <w:rsid w:val="00141067"/>
    <w:rsid w:val="0014128B"/>
    <w:rsid w:val="00141EBA"/>
    <w:rsid w:val="00142B3F"/>
    <w:rsid w:val="00143135"/>
    <w:rsid w:val="001440B4"/>
    <w:rsid w:val="00144A0E"/>
    <w:rsid w:val="0014652E"/>
    <w:rsid w:val="00146834"/>
    <w:rsid w:val="00150406"/>
    <w:rsid w:val="0015051C"/>
    <w:rsid w:val="00151320"/>
    <w:rsid w:val="0015234C"/>
    <w:rsid w:val="0015242B"/>
    <w:rsid w:val="00152F97"/>
    <w:rsid w:val="001532B6"/>
    <w:rsid w:val="00153F98"/>
    <w:rsid w:val="001541AD"/>
    <w:rsid w:val="00154D85"/>
    <w:rsid w:val="001552AE"/>
    <w:rsid w:val="0015534A"/>
    <w:rsid w:val="00155DCE"/>
    <w:rsid w:val="001565DC"/>
    <w:rsid w:val="00157225"/>
    <w:rsid w:val="00160E75"/>
    <w:rsid w:val="001611AE"/>
    <w:rsid w:val="00162F38"/>
    <w:rsid w:val="001635EC"/>
    <w:rsid w:val="00164682"/>
    <w:rsid w:val="001655C3"/>
    <w:rsid w:val="00166F5A"/>
    <w:rsid w:val="0016770B"/>
    <w:rsid w:val="001677B2"/>
    <w:rsid w:val="00170DE4"/>
    <w:rsid w:val="00171F34"/>
    <w:rsid w:val="00172642"/>
    <w:rsid w:val="00172711"/>
    <w:rsid w:val="00172AA6"/>
    <w:rsid w:val="00173F1E"/>
    <w:rsid w:val="0017448B"/>
    <w:rsid w:val="0017511A"/>
    <w:rsid w:val="001758C8"/>
    <w:rsid w:val="00176222"/>
    <w:rsid w:val="0017689F"/>
    <w:rsid w:val="00176B0A"/>
    <w:rsid w:val="00176C2E"/>
    <w:rsid w:val="00176DEF"/>
    <w:rsid w:val="00177025"/>
    <w:rsid w:val="001777D8"/>
    <w:rsid w:val="0017783F"/>
    <w:rsid w:val="00180F23"/>
    <w:rsid w:val="00180F92"/>
    <w:rsid w:val="00182C56"/>
    <w:rsid w:val="00182D66"/>
    <w:rsid w:val="00183E0B"/>
    <w:rsid w:val="00183F5A"/>
    <w:rsid w:val="00184324"/>
    <w:rsid w:val="00184C65"/>
    <w:rsid w:val="00185B1B"/>
    <w:rsid w:val="0018628E"/>
    <w:rsid w:val="00187438"/>
    <w:rsid w:val="001902F2"/>
    <w:rsid w:val="00190E99"/>
    <w:rsid w:val="001910E8"/>
    <w:rsid w:val="001924F0"/>
    <w:rsid w:val="00193DC8"/>
    <w:rsid w:val="00193EB9"/>
    <w:rsid w:val="00194122"/>
    <w:rsid w:val="0019612B"/>
    <w:rsid w:val="00197C77"/>
    <w:rsid w:val="001A0633"/>
    <w:rsid w:val="001A070E"/>
    <w:rsid w:val="001A0BF2"/>
    <w:rsid w:val="001A1119"/>
    <w:rsid w:val="001A17EA"/>
    <w:rsid w:val="001A20F3"/>
    <w:rsid w:val="001A25E1"/>
    <w:rsid w:val="001A4B27"/>
    <w:rsid w:val="001A4E15"/>
    <w:rsid w:val="001A549E"/>
    <w:rsid w:val="001A5F20"/>
    <w:rsid w:val="001A64FA"/>
    <w:rsid w:val="001A6557"/>
    <w:rsid w:val="001A6EE0"/>
    <w:rsid w:val="001A7967"/>
    <w:rsid w:val="001B0872"/>
    <w:rsid w:val="001B2716"/>
    <w:rsid w:val="001B3C3B"/>
    <w:rsid w:val="001B3EBB"/>
    <w:rsid w:val="001B6BF4"/>
    <w:rsid w:val="001B751B"/>
    <w:rsid w:val="001C0164"/>
    <w:rsid w:val="001C319F"/>
    <w:rsid w:val="001C3A59"/>
    <w:rsid w:val="001C3F84"/>
    <w:rsid w:val="001C4A26"/>
    <w:rsid w:val="001C4F6D"/>
    <w:rsid w:val="001C5A4F"/>
    <w:rsid w:val="001C62B7"/>
    <w:rsid w:val="001C6870"/>
    <w:rsid w:val="001C6FEB"/>
    <w:rsid w:val="001C72F6"/>
    <w:rsid w:val="001D0807"/>
    <w:rsid w:val="001D094C"/>
    <w:rsid w:val="001D0B7D"/>
    <w:rsid w:val="001D0E3E"/>
    <w:rsid w:val="001D250C"/>
    <w:rsid w:val="001D2997"/>
    <w:rsid w:val="001D3FDC"/>
    <w:rsid w:val="001D41A1"/>
    <w:rsid w:val="001D4B2E"/>
    <w:rsid w:val="001D500B"/>
    <w:rsid w:val="001D6022"/>
    <w:rsid w:val="001D79CD"/>
    <w:rsid w:val="001E05D5"/>
    <w:rsid w:val="001E0F57"/>
    <w:rsid w:val="001E2029"/>
    <w:rsid w:val="001E2FC6"/>
    <w:rsid w:val="001E3BD9"/>
    <w:rsid w:val="001E4789"/>
    <w:rsid w:val="001E4FD5"/>
    <w:rsid w:val="001E58D6"/>
    <w:rsid w:val="001E5B42"/>
    <w:rsid w:val="001E7388"/>
    <w:rsid w:val="001E757B"/>
    <w:rsid w:val="001E7762"/>
    <w:rsid w:val="001F0F18"/>
    <w:rsid w:val="001F1FA1"/>
    <w:rsid w:val="001F3692"/>
    <w:rsid w:val="001F6D56"/>
    <w:rsid w:val="001F76C1"/>
    <w:rsid w:val="002002C5"/>
    <w:rsid w:val="002004A9"/>
    <w:rsid w:val="00200EA5"/>
    <w:rsid w:val="002012BE"/>
    <w:rsid w:val="002022F7"/>
    <w:rsid w:val="00202CA0"/>
    <w:rsid w:val="002051D4"/>
    <w:rsid w:val="00205FC1"/>
    <w:rsid w:val="0020665A"/>
    <w:rsid w:val="002067EC"/>
    <w:rsid w:val="002073A2"/>
    <w:rsid w:val="00211A80"/>
    <w:rsid w:val="00212779"/>
    <w:rsid w:val="00212F5F"/>
    <w:rsid w:val="0021428F"/>
    <w:rsid w:val="00214C6D"/>
    <w:rsid w:val="00215214"/>
    <w:rsid w:val="002155C0"/>
    <w:rsid w:val="00215C3D"/>
    <w:rsid w:val="00215E56"/>
    <w:rsid w:val="002173E9"/>
    <w:rsid w:val="00217D5B"/>
    <w:rsid w:val="00221945"/>
    <w:rsid w:val="002225DA"/>
    <w:rsid w:val="00222D90"/>
    <w:rsid w:val="00223893"/>
    <w:rsid w:val="00223B5F"/>
    <w:rsid w:val="00223E13"/>
    <w:rsid w:val="00223E90"/>
    <w:rsid w:val="00225616"/>
    <w:rsid w:val="00225619"/>
    <w:rsid w:val="00226DD7"/>
    <w:rsid w:val="0022706C"/>
    <w:rsid w:val="002277F8"/>
    <w:rsid w:val="00231160"/>
    <w:rsid w:val="002318A1"/>
    <w:rsid w:val="002319B8"/>
    <w:rsid w:val="00231BDE"/>
    <w:rsid w:val="002321DD"/>
    <w:rsid w:val="002321E9"/>
    <w:rsid w:val="00232C03"/>
    <w:rsid w:val="0023394E"/>
    <w:rsid w:val="0023640E"/>
    <w:rsid w:val="00236AD7"/>
    <w:rsid w:val="002371C7"/>
    <w:rsid w:val="00237338"/>
    <w:rsid w:val="002405FF"/>
    <w:rsid w:val="00240BAF"/>
    <w:rsid w:val="002438C0"/>
    <w:rsid w:val="00243F76"/>
    <w:rsid w:val="00244328"/>
    <w:rsid w:val="00246223"/>
    <w:rsid w:val="00246D94"/>
    <w:rsid w:val="002535E7"/>
    <w:rsid w:val="00253EF1"/>
    <w:rsid w:val="00255231"/>
    <w:rsid w:val="00257629"/>
    <w:rsid w:val="00257737"/>
    <w:rsid w:val="00257CBE"/>
    <w:rsid w:val="002609DE"/>
    <w:rsid w:val="00262330"/>
    <w:rsid w:val="00262701"/>
    <w:rsid w:val="00263E30"/>
    <w:rsid w:val="0026478C"/>
    <w:rsid w:val="0026506F"/>
    <w:rsid w:val="00265E38"/>
    <w:rsid w:val="00266417"/>
    <w:rsid w:val="00266D9F"/>
    <w:rsid w:val="00270189"/>
    <w:rsid w:val="002707F1"/>
    <w:rsid w:val="00270B88"/>
    <w:rsid w:val="00271F23"/>
    <w:rsid w:val="00272A75"/>
    <w:rsid w:val="00273B0E"/>
    <w:rsid w:val="00273CA9"/>
    <w:rsid w:val="0027405D"/>
    <w:rsid w:val="00274D4F"/>
    <w:rsid w:val="00275BB8"/>
    <w:rsid w:val="00276738"/>
    <w:rsid w:val="00276E3C"/>
    <w:rsid w:val="00277759"/>
    <w:rsid w:val="00277D65"/>
    <w:rsid w:val="00277E3F"/>
    <w:rsid w:val="00277FD0"/>
    <w:rsid w:val="00280017"/>
    <w:rsid w:val="002814B5"/>
    <w:rsid w:val="00281C6C"/>
    <w:rsid w:val="0028296F"/>
    <w:rsid w:val="00282C48"/>
    <w:rsid w:val="00283051"/>
    <w:rsid w:val="0028339F"/>
    <w:rsid w:val="0028508A"/>
    <w:rsid w:val="00285573"/>
    <w:rsid w:val="00287BB8"/>
    <w:rsid w:val="0029062A"/>
    <w:rsid w:val="0029296B"/>
    <w:rsid w:val="00294750"/>
    <w:rsid w:val="00294F25"/>
    <w:rsid w:val="00295947"/>
    <w:rsid w:val="00297B31"/>
    <w:rsid w:val="00297C18"/>
    <w:rsid w:val="002A02C2"/>
    <w:rsid w:val="002A03FC"/>
    <w:rsid w:val="002A124E"/>
    <w:rsid w:val="002A29C1"/>
    <w:rsid w:val="002A3233"/>
    <w:rsid w:val="002A3C58"/>
    <w:rsid w:val="002A4AD2"/>
    <w:rsid w:val="002A5200"/>
    <w:rsid w:val="002A5CDA"/>
    <w:rsid w:val="002A757E"/>
    <w:rsid w:val="002A7C78"/>
    <w:rsid w:val="002B0E51"/>
    <w:rsid w:val="002B10AD"/>
    <w:rsid w:val="002B1F11"/>
    <w:rsid w:val="002B28A0"/>
    <w:rsid w:val="002B290A"/>
    <w:rsid w:val="002B5873"/>
    <w:rsid w:val="002B7F73"/>
    <w:rsid w:val="002C0444"/>
    <w:rsid w:val="002C1078"/>
    <w:rsid w:val="002C15A8"/>
    <w:rsid w:val="002C17E3"/>
    <w:rsid w:val="002C29A4"/>
    <w:rsid w:val="002C4D52"/>
    <w:rsid w:val="002C53FA"/>
    <w:rsid w:val="002C54FF"/>
    <w:rsid w:val="002C57D4"/>
    <w:rsid w:val="002C6F22"/>
    <w:rsid w:val="002D0335"/>
    <w:rsid w:val="002D0EA9"/>
    <w:rsid w:val="002D1DC1"/>
    <w:rsid w:val="002D3C60"/>
    <w:rsid w:val="002D4579"/>
    <w:rsid w:val="002D4B6B"/>
    <w:rsid w:val="002D676A"/>
    <w:rsid w:val="002E0DAA"/>
    <w:rsid w:val="002E23CF"/>
    <w:rsid w:val="002E3C86"/>
    <w:rsid w:val="002E46EC"/>
    <w:rsid w:val="002E47D2"/>
    <w:rsid w:val="002E5180"/>
    <w:rsid w:val="002E5354"/>
    <w:rsid w:val="002E575D"/>
    <w:rsid w:val="002E5974"/>
    <w:rsid w:val="002E6489"/>
    <w:rsid w:val="002E6AF9"/>
    <w:rsid w:val="002E7553"/>
    <w:rsid w:val="002F2413"/>
    <w:rsid w:val="002F2851"/>
    <w:rsid w:val="002F3037"/>
    <w:rsid w:val="002F4733"/>
    <w:rsid w:val="002F4956"/>
    <w:rsid w:val="002F4FEA"/>
    <w:rsid w:val="002F5361"/>
    <w:rsid w:val="002F5DB8"/>
    <w:rsid w:val="002F6944"/>
    <w:rsid w:val="002F74D2"/>
    <w:rsid w:val="002F7A1C"/>
    <w:rsid w:val="00300EA4"/>
    <w:rsid w:val="0030158F"/>
    <w:rsid w:val="00301C40"/>
    <w:rsid w:val="00302D28"/>
    <w:rsid w:val="00304168"/>
    <w:rsid w:val="003058A6"/>
    <w:rsid w:val="00305BEB"/>
    <w:rsid w:val="003066C5"/>
    <w:rsid w:val="003079F2"/>
    <w:rsid w:val="00307A2E"/>
    <w:rsid w:val="00307C7F"/>
    <w:rsid w:val="003109BA"/>
    <w:rsid w:val="00310E32"/>
    <w:rsid w:val="00311214"/>
    <w:rsid w:val="00311675"/>
    <w:rsid w:val="00311AF7"/>
    <w:rsid w:val="00312218"/>
    <w:rsid w:val="00313F79"/>
    <w:rsid w:val="0031431B"/>
    <w:rsid w:val="0031461C"/>
    <w:rsid w:val="003149D8"/>
    <w:rsid w:val="00316274"/>
    <w:rsid w:val="00316F00"/>
    <w:rsid w:val="003178C5"/>
    <w:rsid w:val="00317F06"/>
    <w:rsid w:val="00317F9E"/>
    <w:rsid w:val="0032003A"/>
    <w:rsid w:val="0032084E"/>
    <w:rsid w:val="00320B74"/>
    <w:rsid w:val="00320B9B"/>
    <w:rsid w:val="00321081"/>
    <w:rsid w:val="003216E7"/>
    <w:rsid w:val="003234A9"/>
    <w:rsid w:val="003240B2"/>
    <w:rsid w:val="00324262"/>
    <w:rsid w:val="00330338"/>
    <w:rsid w:val="003305C1"/>
    <w:rsid w:val="00333257"/>
    <w:rsid w:val="00333AA9"/>
    <w:rsid w:val="00335A3F"/>
    <w:rsid w:val="0033791F"/>
    <w:rsid w:val="0034033E"/>
    <w:rsid w:val="00340801"/>
    <w:rsid w:val="00341063"/>
    <w:rsid w:val="003416B6"/>
    <w:rsid w:val="00341760"/>
    <w:rsid w:val="003419C1"/>
    <w:rsid w:val="00343815"/>
    <w:rsid w:val="00343B3C"/>
    <w:rsid w:val="003441AE"/>
    <w:rsid w:val="00345839"/>
    <w:rsid w:val="00346389"/>
    <w:rsid w:val="00346C95"/>
    <w:rsid w:val="00347BCC"/>
    <w:rsid w:val="00350712"/>
    <w:rsid w:val="0035237D"/>
    <w:rsid w:val="003523CE"/>
    <w:rsid w:val="00353003"/>
    <w:rsid w:val="0035390E"/>
    <w:rsid w:val="003540F1"/>
    <w:rsid w:val="00354713"/>
    <w:rsid w:val="003547A6"/>
    <w:rsid w:val="00356757"/>
    <w:rsid w:val="00356EF2"/>
    <w:rsid w:val="00357077"/>
    <w:rsid w:val="00357085"/>
    <w:rsid w:val="00357831"/>
    <w:rsid w:val="003601A8"/>
    <w:rsid w:val="00361C08"/>
    <w:rsid w:val="003624CF"/>
    <w:rsid w:val="00364616"/>
    <w:rsid w:val="00367DD1"/>
    <w:rsid w:val="00371274"/>
    <w:rsid w:val="003722EB"/>
    <w:rsid w:val="003729AF"/>
    <w:rsid w:val="003729D1"/>
    <w:rsid w:val="00372F8A"/>
    <w:rsid w:val="003730DD"/>
    <w:rsid w:val="00373472"/>
    <w:rsid w:val="00373D34"/>
    <w:rsid w:val="00375447"/>
    <w:rsid w:val="00375C98"/>
    <w:rsid w:val="00377E2D"/>
    <w:rsid w:val="00380A9C"/>
    <w:rsid w:val="0038270F"/>
    <w:rsid w:val="0038281B"/>
    <w:rsid w:val="00383780"/>
    <w:rsid w:val="00383E98"/>
    <w:rsid w:val="00383F99"/>
    <w:rsid w:val="00385EA0"/>
    <w:rsid w:val="003861F6"/>
    <w:rsid w:val="0038793C"/>
    <w:rsid w:val="003879AF"/>
    <w:rsid w:val="00391C7F"/>
    <w:rsid w:val="00391F9D"/>
    <w:rsid w:val="003923B1"/>
    <w:rsid w:val="003925C5"/>
    <w:rsid w:val="00394BEF"/>
    <w:rsid w:val="00394DE8"/>
    <w:rsid w:val="00395771"/>
    <w:rsid w:val="003957AC"/>
    <w:rsid w:val="003958F6"/>
    <w:rsid w:val="00396526"/>
    <w:rsid w:val="00397974"/>
    <w:rsid w:val="00397992"/>
    <w:rsid w:val="003A0208"/>
    <w:rsid w:val="003A0483"/>
    <w:rsid w:val="003A048E"/>
    <w:rsid w:val="003A0977"/>
    <w:rsid w:val="003A0C98"/>
    <w:rsid w:val="003A2828"/>
    <w:rsid w:val="003A2888"/>
    <w:rsid w:val="003A4A22"/>
    <w:rsid w:val="003A5E81"/>
    <w:rsid w:val="003A66F0"/>
    <w:rsid w:val="003B04BA"/>
    <w:rsid w:val="003B0A4E"/>
    <w:rsid w:val="003B138C"/>
    <w:rsid w:val="003B1B86"/>
    <w:rsid w:val="003B1FB7"/>
    <w:rsid w:val="003B387E"/>
    <w:rsid w:val="003B3CDF"/>
    <w:rsid w:val="003B4B9A"/>
    <w:rsid w:val="003B4BFE"/>
    <w:rsid w:val="003B5140"/>
    <w:rsid w:val="003B5217"/>
    <w:rsid w:val="003B5485"/>
    <w:rsid w:val="003B6147"/>
    <w:rsid w:val="003B744E"/>
    <w:rsid w:val="003B7613"/>
    <w:rsid w:val="003B7B89"/>
    <w:rsid w:val="003B7E6C"/>
    <w:rsid w:val="003C0B6E"/>
    <w:rsid w:val="003C1170"/>
    <w:rsid w:val="003C1C6B"/>
    <w:rsid w:val="003C30A4"/>
    <w:rsid w:val="003C425E"/>
    <w:rsid w:val="003C6E5B"/>
    <w:rsid w:val="003D0CB7"/>
    <w:rsid w:val="003D12FD"/>
    <w:rsid w:val="003D19DA"/>
    <w:rsid w:val="003D27B1"/>
    <w:rsid w:val="003D4328"/>
    <w:rsid w:val="003D4AAC"/>
    <w:rsid w:val="003D59FB"/>
    <w:rsid w:val="003D5E72"/>
    <w:rsid w:val="003D722B"/>
    <w:rsid w:val="003D7DDE"/>
    <w:rsid w:val="003E0B64"/>
    <w:rsid w:val="003E3094"/>
    <w:rsid w:val="003E310F"/>
    <w:rsid w:val="003E31EC"/>
    <w:rsid w:val="003E3587"/>
    <w:rsid w:val="003E439B"/>
    <w:rsid w:val="003E5DC2"/>
    <w:rsid w:val="003E7BAE"/>
    <w:rsid w:val="003F0172"/>
    <w:rsid w:val="003F085F"/>
    <w:rsid w:val="003F110C"/>
    <w:rsid w:val="003F2106"/>
    <w:rsid w:val="003F415F"/>
    <w:rsid w:val="003F5049"/>
    <w:rsid w:val="003F5231"/>
    <w:rsid w:val="003F7A0B"/>
    <w:rsid w:val="003F7B88"/>
    <w:rsid w:val="00400379"/>
    <w:rsid w:val="00401691"/>
    <w:rsid w:val="004016C5"/>
    <w:rsid w:val="00401A36"/>
    <w:rsid w:val="00401CE2"/>
    <w:rsid w:val="0040247F"/>
    <w:rsid w:val="0040250D"/>
    <w:rsid w:val="00402908"/>
    <w:rsid w:val="00402AE2"/>
    <w:rsid w:val="0040320A"/>
    <w:rsid w:val="004036F6"/>
    <w:rsid w:val="00403953"/>
    <w:rsid w:val="00404E3C"/>
    <w:rsid w:val="00405403"/>
    <w:rsid w:val="00405666"/>
    <w:rsid w:val="00405E57"/>
    <w:rsid w:val="00405F8B"/>
    <w:rsid w:val="004061F4"/>
    <w:rsid w:val="00406C87"/>
    <w:rsid w:val="00410C0B"/>
    <w:rsid w:val="00412591"/>
    <w:rsid w:val="0041265E"/>
    <w:rsid w:val="00413491"/>
    <w:rsid w:val="00413C87"/>
    <w:rsid w:val="00416095"/>
    <w:rsid w:val="00416EBB"/>
    <w:rsid w:val="004172C7"/>
    <w:rsid w:val="0041785B"/>
    <w:rsid w:val="004213AB"/>
    <w:rsid w:val="00421937"/>
    <w:rsid w:val="00421D65"/>
    <w:rsid w:val="004221CF"/>
    <w:rsid w:val="004235FD"/>
    <w:rsid w:val="00424391"/>
    <w:rsid w:val="0042532A"/>
    <w:rsid w:val="00426A42"/>
    <w:rsid w:val="00430E43"/>
    <w:rsid w:val="00431509"/>
    <w:rsid w:val="0043183C"/>
    <w:rsid w:val="004318EC"/>
    <w:rsid w:val="00431945"/>
    <w:rsid w:val="00431CEA"/>
    <w:rsid w:val="004320D4"/>
    <w:rsid w:val="00435D6C"/>
    <w:rsid w:val="00437EC0"/>
    <w:rsid w:val="00437F8F"/>
    <w:rsid w:val="00440E57"/>
    <w:rsid w:val="004412AA"/>
    <w:rsid w:val="00441735"/>
    <w:rsid w:val="004456CC"/>
    <w:rsid w:val="00446D29"/>
    <w:rsid w:val="0044747A"/>
    <w:rsid w:val="0045281D"/>
    <w:rsid w:val="00456946"/>
    <w:rsid w:val="00460B5C"/>
    <w:rsid w:val="00461443"/>
    <w:rsid w:val="004615C0"/>
    <w:rsid w:val="0046259D"/>
    <w:rsid w:val="00462BFA"/>
    <w:rsid w:val="004636C6"/>
    <w:rsid w:val="00465210"/>
    <w:rsid w:val="0046605E"/>
    <w:rsid w:val="0046762E"/>
    <w:rsid w:val="00470542"/>
    <w:rsid w:val="00470D94"/>
    <w:rsid w:val="00471F58"/>
    <w:rsid w:val="00472EDC"/>
    <w:rsid w:val="00473410"/>
    <w:rsid w:val="00473D88"/>
    <w:rsid w:val="004744A3"/>
    <w:rsid w:val="00475887"/>
    <w:rsid w:val="00476E18"/>
    <w:rsid w:val="00477079"/>
    <w:rsid w:val="0047754C"/>
    <w:rsid w:val="00477A7C"/>
    <w:rsid w:val="00480A62"/>
    <w:rsid w:val="00480DBD"/>
    <w:rsid w:val="00482940"/>
    <w:rsid w:val="0048368B"/>
    <w:rsid w:val="00483EB5"/>
    <w:rsid w:val="00485FFE"/>
    <w:rsid w:val="004907C9"/>
    <w:rsid w:val="004916D6"/>
    <w:rsid w:val="004919A4"/>
    <w:rsid w:val="004922DE"/>
    <w:rsid w:val="00493927"/>
    <w:rsid w:val="00494891"/>
    <w:rsid w:val="00495359"/>
    <w:rsid w:val="00495424"/>
    <w:rsid w:val="00496B48"/>
    <w:rsid w:val="00496D37"/>
    <w:rsid w:val="00496EDA"/>
    <w:rsid w:val="004974D5"/>
    <w:rsid w:val="00497633"/>
    <w:rsid w:val="004A00C5"/>
    <w:rsid w:val="004A09B2"/>
    <w:rsid w:val="004A0F14"/>
    <w:rsid w:val="004A12C9"/>
    <w:rsid w:val="004A3948"/>
    <w:rsid w:val="004A4025"/>
    <w:rsid w:val="004A4B26"/>
    <w:rsid w:val="004A5793"/>
    <w:rsid w:val="004A72D9"/>
    <w:rsid w:val="004A766A"/>
    <w:rsid w:val="004A7A1A"/>
    <w:rsid w:val="004A7E9F"/>
    <w:rsid w:val="004B134F"/>
    <w:rsid w:val="004B1491"/>
    <w:rsid w:val="004B296C"/>
    <w:rsid w:val="004B5C9E"/>
    <w:rsid w:val="004B5D54"/>
    <w:rsid w:val="004B67B5"/>
    <w:rsid w:val="004B7AB2"/>
    <w:rsid w:val="004C0A54"/>
    <w:rsid w:val="004C0BC4"/>
    <w:rsid w:val="004C17C0"/>
    <w:rsid w:val="004C350C"/>
    <w:rsid w:val="004C38D0"/>
    <w:rsid w:val="004C3A3A"/>
    <w:rsid w:val="004C3CC3"/>
    <w:rsid w:val="004C5AEE"/>
    <w:rsid w:val="004C6460"/>
    <w:rsid w:val="004D2735"/>
    <w:rsid w:val="004D2B7B"/>
    <w:rsid w:val="004D39C6"/>
    <w:rsid w:val="004D440F"/>
    <w:rsid w:val="004D5553"/>
    <w:rsid w:val="004D57A6"/>
    <w:rsid w:val="004D62FB"/>
    <w:rsid w:val="004D6983"/>
    <w:rsid w:val="004D78FD"/>
    <w:rsid w:val="004D7E2E"/>
    <w:rsid w:val="004E0041"/>
    <w:rsid w:val="004E0102"/>
    <w:rsid w:val="004E28A4"/>
    <w:rsid w:val="004E2A2A"/>
    <w:rsid w:val="004E335C"/>
    <w:rsid w:val="004E352A"/>
    <w:rsid w:val="004E3560"/>
    <w:rsid w:val="004E3F5B"/>
    <w:rsid w:val="004E4443"/>
    <w:rsid w:val="004E4679"/>
    <w:rsid w:val="004E4711"/>
    <w:rsid w:val="004E51DD"/>
    <w:rsid w:val="004E5639"/>
    <w:rsid w:val="004F335A"/>
    <w:rsid w:val="004F4089"/>
    <w:rsid w:val="004F42CA"/>
    <w:rsid w:val="004F4445"/>
    <w:rsid w:val="004F4923"/>
    <w:rsid w:val="004F539F"/>
    <w:rsid w:val="004F5606"/>
    <w:rsid w:val="004F5FE4"/>
    <w:rsid w:val="004F6082"/>
    <w:rsid w:val="004F646C"/>
    <w:rsid w:val="004F65F7"/>
    <w:rsid w:val="004F6EF8"/>
    <w:rsid w:val="004F7A90"/>
    <w:rsid w:val="00501114"/>
    <w:rsid w:val="00501615"/>
    <w:rsid w:val="005018D5"/>
    <w:rsid w:val="00501B4E"/>
    <w:rsid w:val="005021AE"/>
    <w:rsid w:val="0050342E"/>
    <w:rsid w:val="005039B7"/>
    <w:rsid w:val="00506438"/>
    <w:rsid w:val="00506D5F"/>
    <w:rsid w:val="0050784C"/>
    <w:rsid w:val="00507E61"/>
    <w:rsid w:val="00507F61"/>
    <w:rsid w:val="005106BA"/>
    <w:rsid w:val="005119D6"/>
    <w:rsid w:val="00511A70"/>
    <w:rsid w:val="00512880"/>
    <w:rsid w:val="00514BA7"/>
    <w:rsid w:val="005201F2"/>
    <w:rsid w:val="00522696"/>
    <w:rsid w:val="00522992"/>
    <w:rsid w:val="00524AF9"/>
    <w:rsid w:val="00524D73"/>
    <w:rsid w:val="005264A9"/>
    <w:rsid w:val="00526855"/>
    <w:rsid w:val="005278CB"/>
    <w:rsid w:val="00530600"/>
    <w:rsid w:val="0053131F"/>
    <w:rsid w:val="00531EAE"/>
    <w:rsid w:val="00532136"/>
    <w:rsid w:val="00532219"/>
    <w:rsid w:val="00533DAF"/>
    <w:rsid w:val="00534914"/>
    <w:rsid w:val="00534FD3"/>
    <w:rsid w:val="0053539C"/>
    <w:rsid w:val="0053564D"/>
    <w:rsid w:val="00535788"/>
    <w:rsid w:val="00535A74"/>
    <w:rsid w:val="00537884"/>
    <w:rsid w:val="005378D1"/>
    <w:rsid w:val="0054079D"/>
    <w:rsid w:val="005410B6"/>
    <w:rsid w:val="00541E22"/>
    <w:rsid w:val="005427E1"/>
    <w:rsid w:val="00544027"/>
    <w:rsid w:val="005447BA"/>
    <w:rsid w:val="00544B8B"/>
    <w:rsid w:val="00544D1A"/>
    <w:rsid w:val="005467D7"/>
    <w:rsid w:val="005479FF"/>
    <w:rsid w:val="00547B11"/>
    <w:rsid w:val="00547C64"/>
    <w:rsid w:val="00547CD1"/>
    <w:rsid w:val="00547F6F"/>
    <w:rsid w:val="005502FC"/>
    <w:rsid w:val="00551243"/>
    <w:rsid w:val="00552377"/>
    <w:rsid w:val="005526C7"/>
    <w:rsid w:val="005548A2"/>
    <w:rsid w:val="00555377"/>
    <w:rsid w:val="005558A2"/>
    <w:rsid w:val="00556047"/>
    <w:rsid w:val="00557C74"/>
    <w:rsid w:val="0056095F"/>
    <w:rsid w:val="00560E1E"/>
    <w:rsid w:val="00561A52"/>
    <w:rsid w:val="00561A8E"/>
    <w:rsid w:val="00562BCD"/>
    <w:rsid w:val="00563C53"/>
    <w:rsid w:val="005645CA"/>
    <w:rsid w:val="00564AC4"/>
    <w:rsid w:val="00565949"/>
    <w:rsid w:val="00565E36"/>
    <w:rsid w:val="00565EA1"/>
    <w:rsid w:val="00566629"/>
    <w:rsid w:val="00567D5B"/>
    <w:rsid w:val="00571DC9"/>
    <w:rsid w:val="00573760"/>
    <w:rsid w:val="00573DAB"/>
    <w:rsid w:val="0057483B"/>
    <w:rsid w:val="0057600A"/>
    <w:rsid w:val="0057742F"/>
    <w:rsid w:val="00577D61"/>
    <w:rsid w:val="005819E8"/>
    <w:rsid w:val="00582B92"/>
    <w:rsid w:val="00582E96"/>
    <w:rsid w:val="0058375F"/>
    <w:rsid w:val="0058394F"/>
    <w:rsid w:val="00584351"/>
    <w:rsid w:val="0058677B"/>
    <w:rsid w:val="0059059A"/>
    <w:rsid w:val="005908A5"/>
    <w:rsid w:val="0059117D"/>
    <w:rsid w:val="00591978"/>
    <w:rsid w:val="00592074"/>
    <w:rsid w:val="00593E57"/>
    <w:rsid w:val="005941C1"/>
    <w:rsid w:val="00594BFC"/>
    <w:rsid w:val="0059565D"/>
    <w:rsid w:val="00595E4D"/>
    <w:rsid w:val="00596969"/>
    <w:rsid w:val="005971BF"/>
    <w:rsid w:val="00597333"/>
    <w:rsid w:val="005A005A"/>
    <w:rsid w:val="005A2E98"/>
    <w:rsid w:val="005A3015"/>
    <w:rsid w:val="005A30EF"/>
    <w:rsid w:val="005A4638"/>
    <w:rsid w:val="005A48B4"/>
    <w:rsid w:val="005A5FDE"/>
    <w:rsid w:val="005A76E3"/>
    <w:rsid w:val="005B0D8C"/>
    <w:rsid w:val="005B1065"/>
    <w:rsid w:val="005B1447"/>
    <w:rsid w:val="005B1BB5"/>
    <w:rsid w:val="005B1EB1"/>
    <w:rsid w:val="005B2029"/>
    <w:rsid w:val="005B2B6D"/>
    <w:rsid w:val="005B3E04"/>
    <w:rsid w:val="005B4773"/>
    <w:rsid w:val="005B5428"/>
    <w:rsid w:val="005B64FA"/>
    <w:rsid w:val="005B67C6"/>
    <w:rsid w:val="005B7886"/>
    <w:rsid w:val="005C01C5"/>
    <w:rsid w:val="005C0364"/>
    <w:rsid w:val="005C2529"/>
    <w:rsid w:val="005C30A6"/>
    <w:rsid w:val="005C33D0"/>
    <w:rsid w:val="005C58D0"/>
    <w:rsid w:val="005D019E"/>
    <w:rsid w:val="005D0EB2"/>
    <w:rsid w:val="005D11E9"/>
    <w:rsid w:val="005D145F"/>
    <w:rsid w:val="005D25F4"/>
    <w:rsid w:val="005D3C7D"/>
    <w:rsid w:val="005D3DE1"/>
    <w:rsid w:val="005D463F"/>
    <w:rsid w:val="005D5577"/>
    <w:rsid w:val="005D5756"/>
    <w:rsid w:val="005D703A"/>
    <w:rsid w:val="005D7559"/>
    <w:rsid w:val="005D7BC8"/>
    <w:rsid w:val="005E0404"/>
    <w:rsid w:val="005E1028"/>
    <w:rsid w:val="005E11A0"/>
    <w:rsid w:val="005E1DE8"/>
    <w:rsid w:val="005E2369"/>
    <w:rsid w:val="005E27E4"/>
    <w:rsid w:val="005E28D2"/>
    <w:rsid w:val="005E724D"/>
    <w:rsid w:val="005F0BCF"/>
    <w:rsid w:val="005F0E1E"/>
    <w:rsid w:val="005F1AE3"/>
    <w:rsid w:val="005F2CC1"/>
    <w:rsid w:val="005F369D"/>
    <w:rsid w:val="005F4C5C"/>
    <w:rsid w:val="005F4FFA"/>
    <w:rsid w:val="005F5147"/>
    <w:rsid w:val="005F56C2"/>
    <w:rsid w:val="005F75CC"/>
    <w:rsid w:val="00600318"/>
    <w:rsid w:val="00601F69"/>
    <w:rsid w:val="00602138"/>
    <w:rsid w:val="006021FF"/>
    <w:rsid w:val="00602D14"/>
    <w:rsid w:val="00603A11"/>
    <w:rsid w:val="006064D0"/>
    <w:rsid w:val="006076A5"/>
    <w:rsid w:val="006105D6"/>
    <w:rsid w:val="00610BD0"/>
    <w:rsid w:val="00610D03"/>
    <w:rsid w:val="006115E4"/>
    <w:rsid w:val="006125E6"/>
    <w:rsid w:val="00612A84"/>
    <w:rsid w:val="00613D96"/>
    <w:rsid w:val="006145B1"/>
    <w:rsid w:val="00614783"/>
    <w:rsid w:val="00615923"/>
    <w:rsid w:val="00617331"/>
    <w:rsid w:val="006205D8"/>
    <w:rsid w:val="00621227"/>
    <w:rsid w:val="00621727"/>
    <w:rsid w:val="00621765"/>
    <w:rsid w:val="006235B0"/>
    <w:rsid w:val="006238C8"/>
    <w:rsid w:val="00623F67"/>
    <w:rsid w:val="006243F2"/>
    <w:rsid w:val="0062507B"/>
    <w:rsid w:val="00625291"/>
    <w:rsid w:val="00625C93"/>
    <w:rsid w:val="006269EA"/>
    <w:rsid w:val="00626CE8"/>
    <w:rsid w:val="00630F17"/>
    <w:rsid w:val="00631982"/>
    <w:rsid w:val="006344A6"/>
    <w:rsid w:val="006345B6"/>
    <w:rsid w:val="006351B7"/>
    <w:rsid w:val="006356F0"/>
    <w:rsid w:val="00635F7A"/>
    <w:rsid w:val="00635F84"/>
    <w:rsid w:val="006360CC"/>
    <w:rsid w:val="00636392"/>
    <w:rsid w:val="00636800"/>
    <w:rsid w:val="006368F8"/>
    <w:rsid w:val="0063702F"/>
    <w:rsid w:val="006379DD"/>
    <w:rsid w:val="00641C42"/>
    <w:rsid w:val="00641D78"/>
    <w:rsid w:val="0064286B"/>
    <w:rsid w:val="00642CDB"/>
    <w:rsid w:val="006430AE"/>
    <w:rsid w:val="006431FF"/>
    <w:rsid w:val="00643BB2"/>
    <w:rsid w:val="00643D0A"/>
    <w:rsid w:val="00644947"/>
    <w:rsid w:val="00644D25"/>
    <w:rsid w:val="006503B7"/>
    <w:rsid w:val="00651E31"/>
    <w:rsid w:val="006522DD"/>
    <w:rsid w:val="00652D1A"/>
    <w:rsid w:val="00652DFF"/>
    <w:rsid w:val="00653762"/>
    <w:rsid w:val="006544DF"/>
    <w:rsid w:val="0065543B"/>
    <w:rsid w:val="0065590A"/>
    <w:rsid w:val="0065590D"/>
    <w:rsid w:val="00656E4D"/>
    <w:rsid w:val="0065777C"/>
    <w:rsid w:val="0066018E"/>
    <w:rsid w:val="00661856"/>
    <w:rsid w:val="006619B0"/>
    <w:rsid w:val="0066233F"/>
    <w:rsid w:val="006641C8"/>
    <w:rsid w:val="00664D81"/>
    <w:rsid w:val="0066722A"/>
    <w:rsid w:val="00670069"/>
    <w:rsid w:val="006716CA"/>
    <w:rsid w:val="006718F4"/>
    <w:rsid w:val="00671BA0"/>
    <w:rsid w:val="00673532"/>
    <w:rsid w:val="00673B53"/>
    <w:rsid w:val="00673F19"/>
    <w:rsid w:val="00676EF6"/>
    <w:rsid w:val="00677F18"/>
    <w:rsid w:val="00680761"/>
    <w:rsid w:val="00680A23"/>
    <w:rsid w:val="00681698"/>
    <w:rsid w:val="00681F4A"/>
    <w:rsid w:val="00682C0E"/>
    <w:rsid w:val="00682DFF"/>
    <w:rsid w:val="00687E35"/>
    <w:rsid w:val="00687E42"/>
    <w:rsid w:val="00687EE0"/>
    <w:rsid w:val="006903C9"/>
    <w:rsid w:val="00690B9F"/>
    <w:rsid w:val="00692E35"/>
    <w:rsid w:val="00693096"/>
    <w:rsid w:val="00694173"/>
    <w:rsid w:val="0069421E"/>
    <w:rsid w:val="006950AD"/>
    <w:rsid w:val="00696484"/>
    <w:rsid w:val="006968E5"/>
    <w:rsid w:val="00696AF3"/>
    <w:rsid w:val="0069728F"/>
    <w:rsid w:val="006977B4"/>
    <w:rsid w:val="006977DF"/>
    <w:rsid w:val="006A0BB1"/>
    <w:rsid w:val="006A27BD"/>
    <w:rsid w:val="006A2C18"/>
    <w:rsid w:val="006A2E96"/>
    <w:rsid w:val="006A46CC"/>
    <w:rsid w:val="006A47BE"/>
    <w:rsid w:val="006A5EF1"/>
    <w:rsid w:val="006A7D08"/>
    <w:rsid w:val="006A7E7F"/>
    <w:rsid w:val="006B0DB6"/>
    <w:rsid w:val="006B4017"/>
    <w:rsid w:val="006B4960"/>
    <w:rsid w:val="006B5840"/>
    <w:rsid w:val="006B5B8A"/>
    <w:rsid w:val="006B6010"/>
    <w:rsid w:val="006B7718"/>
    <w:rsid w:val="006B7E2C"/>
    <w:rsid w:val="006C006E"/>
    <w:rsid w:val="006C1C22"/>
    <w:rsid w:val="006C1D5E"/>
    <w:rsid w:val="006C366F"/>
    <w:rsid w:val="006C3B5C"/>
    <w:rsid w:val="006C3F61"/>
    <w:rsid w:val="006C4171"/>
    <w:rsid w:val="006C561F"/>
    <w:rsid w:val="006C57FD"/>
    <w:rsid w:val="006C60A5"/>
    <w:rsid w:val="006C616C"/>
    <w:rsid w:val="006C66CA"/>
    <w:rsid w:val="006C6A3D"/>
    <w:rsid w:val="006C7CFE"/>
    <w:rsid w:val="006D1BEB"/>
    <w:rsid w:val="006D2531"/>
    <w:rsid w:val="006D3AAD"/>
    <w:rsid w:val="006D4CA0"/>
    <w:rsid w:val="006D4EC0"/>
    <w:rsid w:val="006D6338"/>
    <w:rsid w:val="006D656B"/>
    <w:rsid w:val="006D6A67"/>
    <w:rsid w:val="006D735E"/>
    <w:rsid w:val="006E18AB"/>
    <w:rsid w:val="006E2668"/>
    <w:rsid w:val="006E2C04"/>
    <w:rsid w:val="006E35FE"/>
    <w:rsid w:val="006E4638"/>
    <w:rsid w:val="006E4931"/>
    <w:rsid w:val="006E51EF"/>
    <w:rsid w:val="006E595F"/>
    <w:rsid w:val="006E5F3E"/>
    <w:rsid w:val="006F0410"/>
    <w:rsid w:val="006F09E0"/>
    <w:rsid w:val="006F09F4"/>
    <w:rsid w:val="006F1230"/>
    <w:rsid w:val="006F20A3"/>
    <w:rsid w:val="006F228D"/>
    <w:rsid w:val="006F2758"/>
    <w:rsid w:val="006F3390"/>
    <w:rsid w:val="006F45C1"/>
    <w:rsid w:val="006F6431"/>
    <w:rsid w:val="006F7C80"/>
    <w:rsid w:val="007002A7"/>
    <w:rsid w:val="007002F2"/>
    <w:rsid w:val="00700CAD"/>
    <w:rsid w:val="00700CD7"/>
    <w:rsid w:val="007032E5"/>
    <w:rsid w:val="00704156"/>
    <w:rsid w:val="00705769"/>
    <w:rsid w:val="007058AC"/>
    <w:rsid w:val="007059E7"/>
    <w:rsid w:val="007060A0"/>
    <w:rsid w:val="007067D4"/>
    <w:rsid w:val="0070769D"/>
    <w:rsid w:val="00707DF7"/>
    <w:rsid w:val="00710D03"/>
    <w:rsid w:val="007110F2"/>
    <w:rsid w:val="007114E6"/>
    <w:rsid w:val="007117B0"/>
    <w:rsid w:val="0071181D"/>
    <w:rsid w:val="00713BC0"/>
    <w:rsid w:val="00714288"/>
    <w:rsid w:val="007146B4"/>
    <w:rsid w:val="007147E9"/>
    <w:rsid w:val="00714FBB"/>
    <w:rsid w:val="00715235"/>
    <w:rsid w:val="0071589D"/>
    <w:rsid w:val="00715FA9"/>
    <w:rsid w:val="00716637"/>
    <w:rsid w:val="00717678"/>
    <w:rsid w:val="00717CD9"/>
    <w:rsid w:val="00717EDC"/>
    <w:rsid w:val="00717FA9"/>
    <w:rsid w:val="007204E2"/>
    <w:rsid w:val="00722018"/>
    <w:rsid w:val="00722037"/>
    <w:rsid w:val="007221AF"/>
    <w:rsid w:val="00723AB0"/>
    <w:rsid w:val="00723F8C"/>
    <w:rsid w:val="007245EC"/>
    <w:rsid w:val="00724B68"/>
    <w:rsid w:val="00724E53"/>
    <w:rsid w:val="00725118"/>
    <w:rsid w:val="00730B70"/>
    <w:rsid w:val="007319AA"/>
    <w:rsid w:val="00731A3A"/>
    <w:rsid w:val="007331F6"/>
    <w:rsid w:val="00733B3E"/>
    <w:rsid w:val="00734275"/>
    <w:rsid w:val="00734672"/>
    <w:rsid w:val="007346F4"/>
    <w:rsid w:val="0073521C"/>
    <w:rsid w:val="007360F9"/>
    <w:rsid w:val="0074285B"/>
    <w:rsid w:val="007429EC"/>
    <w:rsid w:val="00742ACE"/>
    <w:rsid w:val="007431C7"/>
    <w:rsid w:val="00743311"/>
    <w:rsid w:val="00743853"/>
    <w:rsid w:val="00744B97"/>
    <w:rsid w:val="007459EA"/>
    <w:rsid w:val="00746316"/>
    <w:rsid w:val="0075011E"/>
    <w:rsid w:val="00750738"/>
    <w:rsid w:val="0075258A"/>
    <w:rsid w:val="00752DA7"/>
    <w:rsid w:val="0075314E"/>
    <w:rsid w:val="0075382A"/>
    <w:rsid w:val="00756578"/>
    <w:rsid w:val="00757732"/>
    <w:rsid w:val="00761E80"/>
    <w:rsid w:val="007620A3"/>
    <w:rsid w:val="00762AD5"/>
    <w:rsid w:val="00765E04"/>
    <w:rsid w:val="00766184"/>
    <w:rsid w:val="0076687A"/>
    <w:rsid w:val="00767DC6"/>
    <w:rsid w:val="00767EAB"/>
    <w:rsid w:val="00770302"/>
    <w:rsid w:val="0077079E"/>
    <w:rsid w:val="00771159"/>
    <w:rsid w:val="0077272F"/>
    <w:rsid w:val="00772B27"/>
    <w:rsid w:val="00772F96"/>
    <w:rsid w:val="00773CC3"/>
    <w:rsid w:val="00774991"/>
    <w:rsid w:val="007757BC"/>
    <w:rsid w:val="007764C7"/>
    <w:rsid w:val="0077685F"/>
    <w:rsid w:val="00777589"/>
    <w:rsid w:val="0078006A"/>
    <w:rsid w:val="00780866"/>
    <w:rsid w:val="00780AC6"/>
    <w:rsid w:val="00781F87"/>
    <w:rsid w:val="007830AA"/>
    <w:rsid w:val="00783453"/>
    <w:rsid w:val="00785ECA"/>
    <w:rsid w:val="0078690C"/>
    <w:rsid w:val="00787970"/>
    <w:rsid w:val="0078797A"/>
    <w:rsid w:val="00787E47"/>
    <w:rsid w:val="00790EB6"/>
    <w:rsid w:val="0079215F"/>
    <w:rsid w:val="00792553"/>
    <w:rsid w:val="007927BF"/>
    <w:rsid w:val="0079352C"/>
    <w:rsid w:val="0079450A"/>
    <w:rsid w:val="007951D4"/>
    <w:rsid w:val="00795843"/>
    <w:rsid w:val="00795B02"/>
    <w:rsid w:val="00795E24"/>
    <w:rsid w:val="007969C0"/>
    <w:rsid w:val="00796A20"/>
    <w:rsid w:val="00796F79"/>
    <w:rsid w:val="00797590"/>
    <w:rsid w:val="0079797F"/>
    <w:rsid w:val="007A04A0"/>
    <w:rsid w:val="007A0C7A"/>
    <w:rsid w:val="007A102B"/>
    <w:rsid w:val="007A179E"/>
    <w:rsid w:val="007A214C"/>
    <w:rsid w:val="007A3026"/>
    <w:rsid w:val="007A39F3"/>
    <w:rsid w:val="007A3E8D"/>
    <w:rsid w:val="007A43FD"/>
    <w:rsid w:val="007A527F"/>
    <w:rsid w:val="007A54A5"/>
    <w:rsid w:val="007A6714"/>
    <w:rsid w:val="007A6A50"/>
    <w:rsid w:val="007A6F07"/>
    <w:rsid w:val="007B11A2"/>
    <w:rsid w:val="007B3309"/>
    <w:rsid w:val="007B381D"/>
    <w:rsid w:val="007B555D"/>
    <w:rsid w:val="007B67CD"/>
    <w:rsid w:val="007B6D8A"/>
    <w:rsid w:val="007B7E26"/>
    <w:rsid w:val="007C0C5B"/>
    <w:rsid w:val="007C1B03"/>
    <w:rsid w:val="007C2D60"/>
    <w:rsid w:val="007C3063"/>
    <w:rsid w:val="007C3EC8"/>
    <w:rsid w:val="007C65AD"/>
    <w:rsid w:val="007C7AF7"/>
    <w:rsid w:val="007C7BB7"/>
    <w:rsid w:val="007D0052"/>
    <w:rsid w:val="007D00B0"/>
    <w:rsid w:val="007D10B8"/>
    <w:rsid w:val="007D11DA"/>
    <w:rsid w:val="007D256A"/>
    <w:rsid w:val="007D5B79"/>
    <w:rsid w:val="007D631C"/>
    <w:rsid w:val="007D7022"/>
    <w:rsid w:val="007D79D9"/>
    <w:rsid w:val="007D7A9A"/>
    <w:rsid w:val="007D7C88"/>
    <w:rsid w:val="007E0862"/>
    <w:rsid w:val="007E08D7"/>
    <w:rsid w:val="007E0940"/>
    <w:rsid w:val="007E2457"/>
    <w:rsid w:val="007E2F9B"/>
    <w:rsid w:val="007E30D9"/>
    <w:rsid w:val="007E50FA"/>
    <w:rsid w:val="007E66BB"/>
    <w:rsid w:val="007F1860"/>
    <w:rsid w:val="007F1A28"/>
    <w:rsid w:val="007F23D5"/>
    <w:rsid w:val="007F2985"/>
    <w:rsid w:val="007F2DDF"/>
    <w:rsid w:val="007F55F9"/>
    <w:rsid w:val="007F621F"/>
    <w:rsid w:val="007F696B"/>
    <w:rsid w:val="007F6C8C"/>
    <w:rsid w:val="007F70DB"/>
    <w:rsid w:val="007F79E0"/>
    <w:rsid w:val="00800FB3"/>
    <w:rsid w:val="00803322"/>
    <w:rsid w:val="00804191"/>
    <w:rsid w:val="00805AE5"/>
    <w:rsid w:val="00805D5B"/>
    <w:rsid w:val="008068B4"/>
    <w:rsid w:val="008068C1"/>
    <w:rsid w:val="008104D0"/>
    <w:rsid w:val="00811A9A"/>
    <w:rsid w:val="00814C27"/>
    <w:rsid w:val="00816D2F"/>
    <w:rsid w:val="008173F4"/>
    <w:rsid w:val="00821D5E"/>
    <w:rsid w:val="00822FAF"/>
    <w:rsid w:val="0082430C"/>
    <w:rsid w:val="00825900"/>
    <w:rsid w:val="008267A1"/>
    <w:rsid w:val="008274B7"/>
    <w:rsid w:val="00831325"/>
    <w:rsid w:val="00831BA5"/>
    <w:rsid w:val="00832FCE"/>
    <w:rsid w:val="008330F2"/>
    <w:rsid w:val="00833CBA"/>
    <w:rsid w:val="0083403A"/>
    <w:rsid w:val="00835342"/>
    <w:rsid w:val="008358CE"/>
    <w:rsid w:val="00836504"/>
    <w:rsid w:val="00840B41"/>
    <w:rsid w:val="008410DD"/>
    <w:rsid w:val="008411E6"/>
    <w:rsid w:val="00841CDC"/>
    <w:rsid w:val="00842934"/>
    <w:rsid w:val="008430B6"/>
    <w:rsid w:val="00843579"/>
    <w:rsid w:val="00844453"/>
    <w:rsid w:val="008457A3"/>
    <w:rsid w:val="00845BAF"/>
    <w:rsid w:val="008460B9"/>
    <w:rsid w:val="008517C3"/>
    <w:rsid w:val="00851F38"/>
    <w:rsid w:val="00851F3D"/>
    <w:rsid w:val="00852817"/>
    <w:rsid w:val="0085282C"/>
    <w:rsid w:val="00852E9E"/>
    <w:rsid w:val="008539CE"/>
    <w:rsid w:val="00853A98"/>
    <w:rsid w:val="00853F1F"/>
    <w:rsid w:val="008548B5"/>
    <w:rsid w:val="00854A2A"/>
    <w:rsid w:val="00854C09"/>
    <w:rsid w:val="0085624C"/>
    <w:rsid w:val="00856E99"/>
    <w:rsid w:val="0086019E"/>
    <w:rsid w:val="00861025"/>
    <w:rsid w:val="00864270"/>
    <w:rsid w:val="00864769"/>
    <w:rsid w:val="008652AE"/>
    <w:rsid w:val="00866168"/>
    <w:rsid w:val="00866604"/>
    <w:rsid w:val="008673B5"/>
    <w:rsid w:val="00870FC4"/>
    <w:rsid w:val="00872AFE"/>
    <w:rsid w:val="00873D44"/>
    <w:rsid w:val="00874632"/>
    <w:rsid w:val="00874A12"/>
    <w:rsid w:val="008754AA"/>
    <w:rsid w:val="00875A1B"/>
    <w:rsid w:val="00877A5E"/>
    <w:rsid w:val="008800A8"/>
    <w:rsid w:val="00881344"/>
    <w:rsid w:val="00881712"/>
    <w:rsid w:val="00883DA5"/>
    <w:rsid w:val="0088407B"/>
    <w:rsid w:val="008846FE"/>
    <w:rsid w:val="00884D6E"/>
    <w:rsid w:val="00884DF2"/>
    <w:rsid w:val="00884F68"/>
    <w:rsid w:val="00886000"/>
    <w:rsid w:val="0088696A"/>
    <w:rsid w:val="00886E13"/>
    <w:rsid w:val="0088758F"/>
    <w:rsid w:val="00887E77"/>
    <w:rsid w:val="00890F01"/>
    <w:rsid w:val="0089196C"/>
    <w:rsid w:val="00892D09"/>
    <w:rsid w:val="0089305C"/>
    <w:rsid w:val="00893CD0"/>
    <w:rsid w:val="008945F8"/>
    <w:rsid w:val="00894BAD"/>
    <w:rsid w:val="00894EF6"/>
    <w:rsid w:val="00896002"/>
    <w:rsid w:val="0089664A"/>
    <w:rsid w:val="008A015D"/>
    <w:rsid w:val="008A10E0"/>
    <w:rsid w:val="008A3499"/>
    <w:rsid w:val="008A45A2"/>
    <w:rsid w:val="008A5BB6"/>
    <w:rsid w:val="008A658B"/>
    <w:rsid w:val="008A687B"/>
    <w:rsid w:val="008A7391"/>
    <w:rsid w:val="008A740C"/>
    <w:rsid w:val="008B012D"/>
    <w:rsid w:val="008B06E3"/>
    <w:rsid w:val="008B11D7"/>
    <w:rsid w:val="008B2C94"/>
    <w:rsid w:val="008B4808"/>
    <w:rsid w:val="008B5823"/>
    <w:rsid w:val="008B5C86"/>
    <w:rsid w:val="008B61F6"/>
    <w:rsid w:val="008B64E0"/>
    <w:rsid w:val="008B7748"/>
    <w:rsid w:val="008B7886"/>
    <w:rsid w:val="008C1116"/>
    <w:rsid w:val="008C1123"/>
    <w:rsid w:val="008C18C0"/>
    <w:rsid w:val="008C1B0E"/>
    <w:rsid w:val="008C1FC4"/>
    <w:rsid w:val="008C271C"/>
    <w:rsid w:val="008C51EF"/>
    <w:rsid w:val="008C5FDA"/>
    <w:rsid w:val="008C698C"/>
    <w:rsid w:val="008C6AC9"/>
    <w:rsid w:val="008C7F04"/>
    <w:rsid w:val="008D082F"/>
    <w:rsid w:val="008D0DD4"/>
    <w:rsid w:val="008D0FB2"/>
    <w:rsid w:val="008D4D9D"/>
    <w:rsid w:val="008D4DAC"/>
    <w:rsid w:val="008D570B"/>
    <w:rsid w:val="008D5AFB"/>
    <w:rsid w:val="008D63C2"/>
    <w:rsid w:val="008E1014"/>
    <w:rsid w:val="008E1D73"/>
    <w:rsid w:val="008E3035"/>
    <w:rsid w:val="008E4D38"/>
    <w:rsid w:val="008E542D"/>
    <w:rsid w:val="008E63C1"/>
    <w:rsid w:val="008E6AFE"/>
    <w:rsid w:val="008F0C29"/>
    <w:rsid w:val="008F0DFA"/>
    <w:rsid w:val="008F1609"/>
    <w:rsid w:val="008F20AA"/>
    <w:rsid w:val="008F2D99"/>
    <w:rsid w:val="008F30EB"/>
    <w:rsid w:val="008F3968"/>
    <w:rsid w:val="008F3B57"/>
    <w:rsid w:val="008F3C03"/>
    <w:rsid w:val="008F3D7A"/>
    <w:rsid w:val="008F4DF2"/>
    <w:rsid w:val="008F6544"/>
    <w:rsid w:val="008F6B69"/>
    <w:rsid w:val="008F6E06"/>
    <w:rsid w:val="008F6E57"/>
    <w:rsid w:val="008F7315"/>
    <w:rsid w:val="008F7890"/>
    <w:rsid w:val="00900744"/>
    <w:rsid w:val="00901DF4"/>
    <w:rsid w:val="0090443E"/>
    <w:rsid w:val="00904665"/>
    <w:rsid w:val="00904EE1"/>
    <w:rsid w:val="00905A54"/>
    <w:rsid w:val="0090730B"/>
    <w:rsid w:val="009104A8"/>
    <w:rsid w:val="00910ECB"/>
    <w:rsid w:val="00911ACD"/>
    <w:rsid w:val="009135A3"/>
    <w:rsid w:val="0091498F"/>
    <w:rsid w:val="0091628D"/>
    <w:rsid w:val="00917499"/>
    <w:rsid w:val="00917CD8"/>
    <w:rsid w:val="00917D59"/>
    <w:rsid w:val="00921E73"/>
    <w:rsid w:val="00922403"/>
    <w:rsid w:val="00922CA6"/>
    <w:rsid w:val="00926390"/>
    <w:rsid w:val="00926BB5"/>
    <w:rsid w:val="00926D75"/>
    <w:rsid w:val="00927A42"/>
    <w:rsid w:val="00930877"/>
    <w:rsid w:val="00930C8D"/>
    <w:rsid w:val="00932D3D"/>
    <w:rsid w:val="009336E5"/>
    <w:rsid w:val="00934348"/>
    <w:rsid w:val="00934DE5"/>
    <w:rsid w:val="0093616A"/>
    <w:rsid w:val="00936546"/>
    <w:rsid w:val="009367FC"/>
    <w:rsid w:val="00936924"/>
    <w:rsid w:val="0093737F"/>
    <w:rsid w:val="00937A95"/>
    <w:rsid w:val="00937B6D"/>
    <w:rsid w:val="00940587"/>
    <w:rsid w:val="0094068C"/>
    <w:rsid w:val="0094172A"/>
    <w:rsid w:val="00941943"/>
    <w:rsid w:val="0094249E"/>
    <w:rsid w:val="009433F4"/>
    <w:rsid w:val="0094359A"/>
    <w:rsid w:val="00944BDA"/>
    <w:rsid w:val="00945CE1"/>
    <w:rsid w:val="0094606C"/>
    <w:rsid w:val="009466E1"/>
    <w:rsid w:val="0094694D"/>
    <w:rsid w:val="009507AA"/>
    <w:rsid w:val="00950A04"/>
    <w:rsid w:val="00950F05"/>
    <w:rsid w:val="00952ABB"/>
    <w:rsid w:val="00953924"/>
    <w:rsid w:val="00953D41"/>
    <w:rsid w:val="0095500B"/>
    <w:rsid w:val="009550F6"/>
    <w:rsid w:val="0095516C"/>
    <w:rsid w:val="00955850"/>
    <w:rsid w:val="00955BF6"/>
    <w:rsid w:val="00955C62"/>
    <w:rsid w:val="00956B83"/>
    <w:rsid w:val="00956EBC"/>
    <w:rsid w:val="009574AC"/>
    <w:rsid w:val="009575CA"/>
    <w:rsid w:val="00957613"/>
    <w:rsid w:val="00957A54"/>
    <w:rsid w:val="00960240"/>
    <w:rsid w:val="0096101B"/>
    <w:rsid w:val="00961989"/>
    <w:rsid w:val="00961FAF"/>
    <w:rsid w:val="009633F0"/>
    <w:rsid w:val="00963C6B"/>
    <w:rsid w:val="009648F0"/>
    <w:rsid w:val="00965717"/>
    <w:rsid w:val="0096578B"/>
    <w:rsid w:val="00966747"/>
    <w:rsid w:val="0096710A"/>
    <w:rsid w:val="00970E26"/>
    <w:rsid w:val="009736C3"/>
    <w:rsid w:val="00973BF7"/>
    <w:rsid w:val="00974CA7"/>
    <w:rsid w:val="00975E8C"/>
    <w:rsid w:val="0097608A"/>
    <w:rsid w:val="00976438"/>
    <w:rsid w:val="009764C4"/>
    <w:rsid w:val="00977D3D"/>
    <w:rsid w:val="00980010"/>
    <w:rsid w:val="009812A0"/>
    <w:rsid w:val="0098236F"/>
    <w:rsid w:val="009829F8"/>
    <w:rsid w:val="00982A32"/>
    <w:rsid w:val="0098314E"/>
    <w:rsid w:val="0098395D"/>
    <w:rsid w:val="00983BA2"/>
    <w:rsid w:val="009858DB"/>
    <w:rsid w:val="009867B3"/>
    <w:rsid w:val="00986A1B"/>
    <w:rsid w:val="009873D1"/>
    <w:rsid w:val="00990399"/>
    <w:rsid w:val="00990904"/>
    <w:rsid w:val="00990BB3"/>
    <w:rsid w:val="00990E42"/>
    <w:rsid w:val="00991AD2"/>
    <w:rsid w:val="0099241E"/>
    <w:rsid w:val="00993E3A"/>
    <w:rsid w:val="009940ED"/>
    <w:rsid w:val="009944F0"/>
    <w:rsid w:val="00994BB2"/>
    <w:rsid w:val="00996F7C"/>
    <w:rsid w:val="009A146F"/>
    <w:rsid w:val="009A3037"/>
    <w:rsid w:val="009A307C"/>
    <w:rsid w:val="009A38B7"/>
    <w:rsid w:val="009A3F84"/>
    <w:rsid w:val="009A4399"/>
    <w:rsid w:val="009A43F0"/>
    <w:rsid w:val="009A4A34"/>
    <w:rsid w:val="009A4AAD"/>
    <w:rsid w:val="009A4BB9"/>
    <w:rsid w:val="009A5AA6"/>
    <w:rsid w:val="009A5BC3"/>
    <w:rsid w:val="009A7145"/>
    <w:rsid w:val="009A75DB"/>
    <w:rsid w:val="009A7E22"/>
    <w:rsid w:val="009B0063"/>
    <w:rsid w:val="009B04B8"/>
    <w:rsid w:val="009B0632"/>
    <w:rsid w:val="009B0644"/>
    <w:rsid w:val="009B1B6F"/>
    <w:rsid w:val="009B2396"/>
    <w:rsid w:val="009B2B66"/>
    <w:rsid w:val="009B48B8"/>
    <w:rsid w:val="009B4EE7"/>
    <w:rsid w:val="009B5F90"/>
    <w:rsid w:val="009B6539"/>
    <w:rsid w:val="009B7829"/>
    <w:rsid w:val="009B79CB"/>
    <w:rsid w:val="009C0184"/>
    <w:rsid w:val="009C01DF"/>
    <w:rsid w:val="009C0B85"/>
    <w:rsid w:val="009C1113"/>
    <w:rsid w:val="009C2F73"/>
    <w:rsid w:val="009C373D"/>
    <w:rsid w:val="009C39A3"/>
    <w:rsid w:val="009C3DD1"/>
    <w:rsid w:val="009C441C"/>
    <w:rsid w:val="009C44AB"/>
    <w:rsid w:val="009C4798"/>
    <w:rsid w:val="009C5CF3"/>
    <w:rsid w:val="009C67AE"/>
    <w:rsid w:val="009C6C75"/>
    <w:rsid w:val="009C7429"/>
    <w:rsid w:val="009C76E4"/>
    <w:rsid w:val="009D072E"/>
    <w:rsid w:val="009D1093"/>
    <w:rsid w:val="009D1B31"/>
    <w:rsid w:val="009D367E"/>
    <w:rsid w:val="009D3E83"/>
    <w:rsid w:val="009D46E7"/>
    <w:rsid w:val="009D47C1"/>
    <w:rsid w:val="009D520D"/>
    <w:rsid w:val="009D56E8"/>
    <w:rsid w:val="009D7149"/>
    <w:rsid w:val="009D7EC0"/>
    <w:rsid w:val="009E0396"/>
    <w:rsid w:val="009E5AE1"/>
    <w:rsid w:val="009E654E"/>
    <w:rsid w:val="009E6D74"/>
    <w:rsid w:val="009E71CE"/>
    <w:rsid w:val="009F0D4A"/>
    <w:rsid w:val="009F1840"/>
    <w:rsid w:val="009F1A65"/>
    <w:rsid w:val="009F2871"/>
    <w:rsid w:val="009F31E9"/>
    <w:rsid w:val="009F48E8"/>
    <w:rsid w:val="009F6FCB"/>
    <w:rsid w:val="00A00846"/>
    <w:rsid w:val="00A010B8"/>
    <w:rsid w:val="00A021B4"/>
    <w:rsid w:val="00A03C33"/>
    <w:rsid w:val="00A06498"/>
    <w:rsid w:val="00A07381"/>
    <w:rsid w:val="00A11FE1"/>
    <w:rsid w:val="00A12E0D"/>
    <w:rsid w:val="00A1366C"/>
    <w:rsid w:val="00A15B78"/>
    <w:rsid w:val="00A16122"/>
    <w:rsid w:val="00A169B0"/>
    <w:rsid w:val="00A170F8"/>
    <w:rsid w:val="00A17180"/>
    <w:rsid w:val="00A17617"/>
    <w:rsid w:val="00A17C87"/>
    <w:rsid w:val="00A2083D"/>
    <w:rsid w:val="00A20AE8"/>
    <w:rsid w:val="00A21C06"/>
    <w:rsid w:val="00A22B59"/>
    <w:rsid w:val="00A240FA"/>
    <w:rsid w:val="00A244EE"/>
    <w:rsid w:val="00A249D8"/>
    <w:rsid w:val="00A24CBD"/>
    <w:rsid w:val="00A24F9E"/>
    <w:rsid w:val="00A252A2"/>
    <w:rsid w:val="00A25853"/>
    <w:rsid w:val="00A26C0A"/>
    <w:rsid w:val="00A279FB"/>
    <w:rsid w:val="00A31883"/>
    <w:rsid w:val="00A33257"/>
    <w:rsid w:val="00A34E7A"/>
    <w:rsid w:val="00A350B8"/>
    <w:rsid w:val="00A3572A"/>
    <w:rsid w:val="00A37C94"/>
    <w:rsid w:val="00A400E3"/>
    <w:rsid w:val="00A40833"/>
    <w:rsid w:val="00A41070"/>
    <w:rsid w:val="00A41396"/>
    <w:rsid w:val="00A41BEB"/>
    <w:rsid w:val="00A42617"/>
    <w:rsid w:val="00A432B9"/>
    <w:rsid w:val="00A44186"/>
    <w:rsid w:val="00A443D0"/>
    <w:rsid w:val="00A44BCD"/>
    <w:rsid w:val="00A44BF2"/>
    <w:rsid w:val="00A45FE5"/>
    <w:rsid w:val="00A4683D"/>
    <w:rsid w:val="00A46B46"/>
    <w:rsid w:val="00A4785B"/>
    <w:rsid w:val="00A50754"/>
    <w:rsid w:val="00A50AB5"/>
    <w:rsid w:val="00A5114B"/>
    <w:rsid w:val="00A51431"/>
    <w:rsid w:val="00A539F8"/>
    <w:rsid w:val="00A556FE"/>
    <w:rsid w:val="00A55A73"/>
    <w:rsid w:val="00A57737"/>
    <w:rsid w:val="00A61BE9"/>
    <w:rsid w:val="00A6251F"/>
    <w:rsid w:val="00A627BF"/>
    <w:rsid w:val="00A64137"/>
    <w:rsid w:val="00A64A5E"/>
    <w:rsid w:val="00A64DB4"/>
    <w:rsid w:val="00A65037"/>
    <w:rsid w:val="00A65052"/>
    <w:rsid w:val="00A6576A"/>
    <w:rsid w:val="00A664D4"/>
    <w:rsid w:val="00A67D70"/>
    <w:rsid w:val="00A67E68"/>
    <w:rsid w:val="00A714E7"/>
    <w:rsid w:val="00A72FEE"/>
    <w:rsid w:val="00A738A2"/>
    <w:rsid w:val="00A73AA1"/>
    <w:rsid w:val="00A75557"/>
    <w:rsid w:val="00A75B49"/>
    <w:rsid w:val="00A76C43"/>
    <w:rsid w:val="00A77422"/>
    <w:rsid w:val="00A80228"/>
    <w:rsid w:val="00A8058E"/>
    <w:rsid w:val="00A8078C"/>
    <w:rsid w:val="00A80F54"/>
    <w:rsid w:val="00A812EE"/>
    <w:rsid w:val="00A835F9"/>
    <w:rsid w:val="00A837AB"/>
    <w:rsid w:val="00A84128"/>
    <w:rsid w:val="00A846A0"/>
    <w:rsid w:val="00A85362"/>
    <w:rsid w:val="00A85CF7"/>
    <w:rsid w:val="00A860CC"/>
    <w:rsid w:val="00A86B86"/>
    <w:rsid w:val="00A87CB5"/>
    <w:rsid w:val="00A906A6"/>
    <w:rsid w:val="00A92549"/>
    <w:rsid w:val="00A955B8"/>
    <w:rsid w:val="00A95762"/>
    <w:rsid w:val="00A9598A"/>
    <w:rsid w:val="00A978D0"/>
    <w:rsid w:val="00A97A23"/>
    <w:rsid w:val="00AA0AF0"/>
    <w:rsid w:val="00AA0BDD"/>
    <w:rsid w:val="00AA0CBC"/>
    <w:rsid w:val="00AA2661"/>
    <w:rsid w:val="00AA2C2D"/>
    <w:rsid w:val="00AA3379"/>
    <w:rsid w:val="00AA355B"/>
    <w:rsid w:val="00AA4467"/>
    <w:rsid w:val="00AA4F3F"/>
    <w:rsid w:val="00AA55D8"/>
    <w:rsid w:val="00AA5D72"/>
    <w:rsid w:val="00AA7433"/>
    <w:rsid w:val="00AA76EB"/>
    <w:rsid w:val="00AB0979"/>
    <w:rsid w:val="00AB0D71"/>
    <w:rsid w:val="00AB1128"/>
    <w:rsid w:val="00AB188B"/>
    <w:rsid w:val="00AB1B2A"/>
    <w:rsid w:val="00AB243E"/>
    <w:rsid w:val="00AB31C5"/>
    <w:rsid w:val="00AB75AD"/>
    <w:rsid w:val="00AB789F"/>
    <w:rsid w:val="00AC06E1"/>
    <w:rsid w:val="00AC0CD4"/>
    <w:rsid w:val="00AC11FA"/>
    <w:rsid w:val="00AC1AFD"/>
    <w:rsid w:val="00AC3BF8"/>
    <w:rsid w:val="00AC3E47"/>
    <w:rsid w:val="00AC4C30"/>
    <w:rsid w:val="00AC6A56"/>
    <w:rsid w:val="00AD0B73"/>
    <w:rsid w:val="00AD2A65"/>
    <w:rsid w:val="00AD2DA2"/>
    <w:rsid w:val="00AD4A1C"/>
    <w:rsid w:val="00AE1153"/>
    <w:rsid w:val="00AE11B6"/>
    <w:rsid w:val="00AE1226"/>
    <w:rsid w:val="00AE1A81"/>
    <w:rsid w:val="00AE2E33"/>
    <w:rsid w:val="00AE4568"/>
    <w:rsid w:val="00AE621A"/>
    <w:rsid w:val="00AE634A"/>
    <w:rsid w:val="00AF135D"/>
    <w:rsid w:val="00AF225C"/>
    <w:rsid w:val="00AF2ABF"/>
    <w:rsid w:val="00AF48FE"/>
    <w:rsid w:val="00AF4A06"/>
    <w:rsid w:val="00AF5912"/>
    <w:rsid w:val="00AF5D21"/>
    <w:rsid w:val="00AF781D"/>
    <w:rsid w:val="00B00B3B"/>
    <w:rsid w:val="00B015E9"/>
    <w:rsid w:val="00B01CBE"/>
    <w:rsid w:val="00B033B5"/>
    <w:rsid w:val="00B04D85"/>
    <w:rsid w:val="00B056BC"/>
    <w:rsid w:val="00B076BA"/>
    <w:rsid w:val="00B10A41"/>
    <w:rsid w:val="00B12337"/>
    <w:rsid w:val="00B128BB"/>
    <w:rsid w:val="00B1329D"/>
    <w:rsid w:val="00B13B48"/>
    <w:rsid w:val="00B146F1"/>
    <w:rsid w:val="00B15469"/>
    <w:rsid w:val="00B16929"/>
    <w:rsid w:val="00B17032"/>
    <w:rsid w:val="00B17743"/>
    <w:rsid w:val="00B20B4C"/>
    <w:rsid w:val="00B20FCD"/>
    <w:rsid w:val="00B21212"/>
    <w:rsid w:val="00B215EF"/>
    <w:rsid w:val="00B21FEB"/>
    <w:rsid w:val="00B229E7"/>
    <w:rsid w:val="00B24F0D"/>
    <w:rsid w:val="00B251FE"/>
    <w:rsid w:val="00B256BE"/>
    <w:rsid w:val="00B25DF8"/>
    <w:rsid w:val="00B262D0"/>
    <w:rsid w:val="00B26E2C"/>
    <w:rsid w:val="00B27AD2"/>
    <w:rsid w:val="00B309F3"/>
    <w:rsid w:val="00B30CE6"/>
    <w:rsid w:val="00B31F3E"/>
    <w:rsid w:val="00B31FFF"/>
    <w:rsid w:val="00B32E3A"/>
    <w:rsid w:val="00B34BAB"/>
    <w:rsid w:val="00B351F7"/>
    <w:rsid w:val="00B35D05"/>
    <w:rsid w:val="00B35FCF"/>
    <w:rsid w:val="00B3647F"/>
    <w:rsid w:val="00B368E7"/>
    <w:rsid w:val="00B410B7"/>
    <w:rsid w:val="00B414E3"/>
    <w:rsid w:val="00B42853"/>
    <w:rsid w:val="00B42E43"/>
    <w:rsid w:val="00B42FDF"/>
    <w:rsid w:val="00B43CE2"/>
    <w:rsid w:val="00B4533F"/>
    <w:rsid w:val="00B46AA4"/>
    <w:rsid w:val="00B46F00"/>
    <w:rsid w:val="00B46F56"/>
    <w:rsid w:val="00B47C02"/>
    <w:rsid w:val="00B50D95"/>
    <w:rsid w:val="00B50DB7"/>
    <w:rsid w:val="00B5251F"/>
    <w:rsid w:val="00B52EAF"/>
    <w:rsid w:val="00B53111"/>
    <w:rsid w:val="00B5368A"/>
    <w:rsid w:val="00B53D3D"/>
    <w:rsid w:val="00B53D6E"/>
    <w:rsid w:val="00B54195"/>
    <w:rsid w:val="00B550D1"/>
    <w:rsid w:val="00B563DF"/>
    <w:rsid w:val="00B615E1"/>
    <w:rsid w:val="00B61ECC"/>
    <w:rsid w:val="00B62B85"/>
    <w:rsid w:val="00B638EB"/>
    <w:rsid w:val="00B63F83"/>
    <w:rsid w:val="00B6423B"/>
    <w:rsid w:val="00B65CEA"/>
    <w:rsid w:val="00B66001"/>
    <w:rsid w:val="00B67B21"/>
    <w:rsid w:val="00B67EE8"/>
    <w:rsid w:val="00B70BD5"/>
    <w:rsid w:val="00B7170E"/>
    <w:rsid w:val="00B717F8"/>
    <w:rsid w:val="00B7286C"/>
    <w:rsid w:val="00B72B42"/>
    <w:rsid w:val="00B72BAC"/>
    <w:rsid w:val="00B74F1D"/>
    <w:rsid w:val="00B7518C"/>
    <w:rsid w:val="00B7586B"/>
    <w:rsid w:val="00B75F0A"/>
    <w:rsid w:val="00B806DE"/>
    <w:rsid w:val="00B80CD7"/>
    <w:rsid w:val="00B81343"/>
    <w:rsid w:val="00B81D87"/>
    <w:rsid w:val="00B82496"/>
    <w:rsid w:val="00B82FE6"/>
    <w:rsid w:val="00B83029"/>
    <w:rsid w:val="00B8494B"/>
    <w:rsid w:val="00B85D9F"/>
    <w:rsid w:val="00B860E8"/>
    <w:rsid w:val="00B86EAE"/>
    <w:rsid w:val="00B8768C"/>
    <w:rsid w:val="00B918A7"/>
    <w:rsid w:val="00B91C3D"/>
    <w:rsid w:val="00B925ED"/>
    <w:rsid w:val="00B932C6"/>
    <w:rsid w:val="00B933AB"/>
    <w:rsid w:val="00B937C8"/>
    <w:rsid w:val="00B940FC"/>
    <w:rsid w:val="00B95BB6"/>
    <w:rsid w:val="00B96400"/>
    <w:rsid w:val="00B96AE0"/>
    <w:rsid w:val="00B978AD"/>
    <w:rsid w:val="00B97B78"/>
    <w:rsid w:val="00B97E64"/>
    <w:rsid w:val="00BA04C9"/>
    <w:rsid w:val="00BA0506"/>
    <w:rsid w:val="00BA0DB5"/>
    <w:rsid w:val="00BA1302"/>
    <w:rsid w:val="00BA2CC5"/>
    <w:rsid w:val="00BA4AE9"/>
    <w:rsid w:val="00BA50A8"/>
    <w:rsid w:val="00BA569B"/>
    <w:rsid w:val="00BA61F0"/>
    <w:rsid w:val="00BA6854"/>
    <w:rsid w:val="00BA6E22"/>
    <w:rsid w:val="00BB1FF1"/>
    <w:rsid w:val="00BB2410"/>
    <w:rsid w:val="00BB26C5"/>
    <w:rsid w:val="00BB6C1F"/>
    <w:rsid w:val="00BB741C"/>
    <w:rsid w:val="00BB756D"/>
    <w:rsid w:val="00BB7A28"/>
    <w:rsid w:val="00BC048C"/>
    <w:rsid w:val="00BC0E86"/>
    <w:rsid w:val="00BC18DD"/>
    <w:rsid w:val="00BC2567"/>
    <w:rsid w:val="00BC2FEF"/>
    <w:rsid w:val="00BC39B9"/>
    <w:rsid w:val="00BD0306"/>
    <w:rsid w:val="00BD0355"/>
    <w:rsid w:val="00BD0587"/>
    <w:rsid w:val="00BD2465"/>
    <w:rsid w:val="00BD353D"/>
    <w:rsid w:val="00BD3967"/>
    <w:rsid w:val="00BD3999"/>
    <w:rsid w:val="00BD40B4"/>
    <w:rsid w:val="00BD41DC"/>
    <w:rsid w:val="00BD41E8"/>
    <w:rsid w:val="00BD4485"/>
    <w:rsid w:val="00BD463E"/>
    <w:rsid w:val="00BD5056"/>
    <w:rsid w:val="00BD6135"/>
    <w:rsid w:val="00BD78A4"/>
    <w:rsid w:val="00BE0F48"/>
    <w:rsid w:val="00BE10F9"/>
    <w:rsid w:val="00BE1146"/>
    <w:rsid w:val="00BE12DA"/>
    <w:rsid w:val="00BE2543"/>
    <w:rsid w:val="00BE3DB4"/>
    <w:rsid w:val="00BE4BB8"/>
    <w:rsid w:val="00BE50AC"/>
    <w:rsid w:val="00BE6796"/>
    <w:rsid w:val="00BE7781"/>
    <w:rsid w:val="00BE7B4B"/>
    <w:rsid w:val="00BE7D65"/>
    <w:rsid w:val="00BE7ED7"/>
    <w:rsid w:val="00BF041A"/>
    <w:rsid w:val="00BF0BCD"/>
    <w:rsid w:val="00BF1AE4"/>
    <w:rsid w:val="00BF216B"/>
    <w:rsid w:val="00BF34C7"/>
    <w:rsid w:val="00BF40F9"/>
    <w:rsid w:val="00BF440F"/>
    <w:rsid w:val="00BF460D"/>
    <w:rsid w:val="00BF48F1"/>
    <w:rsid w:val="00BF4B4B"/>
    <w:rsid w:val="00BF4CB7"/>
    <w:rsid w:val="00BF5972"/>
    <w:rsid w:val="00BF59CE"/>
    <w:rsid w:val="00C02215"/>
    <w:rsid w:val="00C03D94"/>
    <w:rsid w:val="00C046D5"/>
    <w:rsid w:val="00C04C46"/>
    <w:rsid w:val="00C050A4"/>
    <w:rsid w:val="00C0527C"/>
    <w:rsid w:val="00C0548A"/>
    <w:rsid w:val="00C05537"/>
    <w:rsid w:val="00C061F9"/>
    <w:rsid w:val="00C06831"/>
    <w:rsid w:val="00C10B15"/>
    <w:rsid w:val="00C112EE"/>
    <w:rsid w:val="00C1169E"/>
    <w:rsid w:val="00C14367"/>
    <w:rsid w:val="00C15094"/>
    <w:rsid w:val="00C154E9"/>
    <w:rsid w:val="00C15B00"/>
    <w:rsid w:val="00C16CEB"/>
    <w:rsid w:val="00C174DC"/>
    <w:rsid w:val="00C177E1"/>
    <w:rsid w:val="00C2050A"/>
    <w:rsid w:val="00C21E09"/>
    <w:rsid w:val="00C22C4E"/>
    <w:rsid w:val="00C23583"/>
    <w:rsid w:val="00C240C0"/>
    <w:rsid w:val="00C24FB7"/>
    <w:rsid w:val="00C25303"/>
    <w:rsid w:val="00C269E0"/>
    <w:rsid w:val="00C276CF"/>
    <w:rsid w:val="00C27C73"/>
    <w:rsid w:val="00C30269"/>
    <w:rsid w:val="00C305CD"/>
    <w:rsid w:val="00C30C69"/>
    <w:rsid w:val="00C31091"/>
    <w:rsid w:val="00C330E7"/>
    <w:rsid w:val="00C3311E"/>
    <w:rsid w:val="00C33F33"/>
    <w:rsid w:val="00C34C43"/>
    <w:rsid w:val="00C3581E"/>
    <w:rsid w:val="00C36D0F"/>
    <w:rsid w:val="00C3744B"/>
    <w:rsid w:val="00C37D64"/>
    <w:rsid w:val="00C37E34"/>
    <w:rsid w:val="00C408FF"/>
    <w:rsid w:val="00C40F13"/>
    <w:rsid w:val="00C41F3E"/>
    <w:rsid w:val="00C427E0"/>
    <w:rsid w:val="00C433BE"/>
    <w:rsid w:val="00C4386E"/>
    <w:rsid w:val="00C43A10"/>
    <w:rsid w:val="00C44115"/>
    <w:rsid w:val="00C44A66"/>
    <w:rsid w:val="00C44FD6"/>
    <w:rsid w:val="00C4501C"/>
    <w:rsid w:val="00C461A2"/>
    <w:rsid w:val="00C47C40"/>
    <w:rsid w:val="00C5323A"/>
    <w:rsid w:val="00C537A4"/>
    <w:rsid w:val="00C53B45"/>
    <w:rsid w:val="00C54A2A"/>
    <w:rsid w:val="00C54B03"/>
    <w:rsid w:val="00C570DD"/>
    <w:rsid w:val="00C60580"/>
    <w:rsid w:val="00C61147"/>
    <w:rsid w:val="00C61437"/>
    <w:rsid w:val="00C62AD4"/>
    <w:rsid w:val="00C63228"/>
    <w:rsid w:val="00C63C3E"/>
    <w:rsid w:val="00C645CF"/>
    <w:rsid w:val="00C646BA"/>
    <w:rsid w:val="00C64BA1"/>
    <w:rsid w:val="00C64CC9"/>
    <w:rsid w:val="00C65AFA"/>
    <w:rsid w:val="00C67D55"/>
    <w:rsid w:val="00C70B0C"/>
    <w:rsid w:val="00C714FF"/>
    <w:rsid w:val="00C729F6"/>
    <w:rsid w:val="00C756C0"/>
    <w:rsid w:val="00C770FB"/>
    <w:rsid w:val="00C80616"/>
    <w:rsid w:val="00C81F12"/>
    <w:rsid w:val="00C82817"/>
    <w:rsid w:val="00C82C7A"/>
    <w:rsid w:val="00C83B4D"/>
    <w:rsid w:val="00C8429A"/>
    <w:rsid w:val="00C844C5"/>
    <w:rsid w:val="00C8450D"/>
    <w:rsid w:val="00C84563"/>
    <w:rsid w:val="00C86759"/>
    <w:rsid w:val="00C8675D"/>
    <w:rsid w:val="00C916BE"/>
    <w:rsid w:val="00C91BC5"/>
    <w:rsid w:val="00C9216D"/>
    <w:rsid w:val="00C92633"/>
    <w:rsid w:val="00C93180"/>
    <w:rsid w:val="00C93456"/>
    <w:rsid w:val="00C94798"/>
    <w:rsid w:val="00C95D07"/>
    <w:rsid w:val="00C96B29"/>
    <w:rsid w:val="00CA0BBC"/>
    <w:rsid w:val="00CA4496"/>
    <w:rsid w:val="00CA55B1"/>
    <w:rsid w:val="00CA5B78"/>
    <w:rsid w:val="00CA6DAA"/>
    <w:rsid w:val="00CA7702"/>
    <w:rsid w:val="00CA7DE6"/>
    <w:rsid w:val="00CA7FC7"/>
    <w:rsid w:val="00CB0871"/>
    <w:rsid w:val="00CB1DA7"/>
    <w:rsid w:val="00CB1E25"/>
    <w:rsid w:val="00CB2F4D"/>
    <w:rsid w:val="00CB32EB"/>
    <w:rsid w:val="00CB3A26"/>
    <w:rsid w:val="00CB4DC3"/>
    <w:rsid w:val="00CB5390"/>
    <w:rsid w:val="00CB765C"/>
    <w:rsid w:val="00CC0883"/>
    <w:rsid w:val="00CC0BEC"/>
    <w:rsid w:val="00CC3EE1"/>
    <w:rsid w:val="00CC5269"/>
    <w:rsid w:val="00CC71D1"/>
    <w:rsid w:val="00CC7BDA"/>
    <w:rsid w:val="00CD02DA"/>
    <w:rsid w:val="00CD0F3B"/>
    <w:rsid w:val="00CD0F4D"/>
    <w:rsid w:val="00CD0F4F"/>
    <w:rsid w:val="00CD1AC2"/>
    <w:rsid w:val="00CD2F1D"/>
    <w:rsid w:val="00CD36E9"/>
    <w:rsid w:val="00CD3CD9"/>
    <w:rsid w:val="00CD40B3"/>
    <w:rsid w:val="00CD6763"/>
    <w:rsid w:val="00CD6850"/>
    <w:rsid w:val="00CD6B8E"/>
    <w:rsid w:val="00CD7207"/>
    <w:rsid w:val="00CD7394"/>
    <w:rsid w:val="00CD7A2A"/>
    <w:rsid w:val="00CD7CC3"/>
    <w:rsid w:val="00CE00C0"/>
    <w:rsid w:val="00CE084B"/>
    <w:rsid w:val="00CE119A"/>
    <w:rsid w:val="00CE162F"/>
    <w:rsid w:val="00CE271D"/>
    <w:rsid w:val="00CE4FBC"/>
    <w:rsid w:val="00CE54C1"/>
    <w:rsid w:val="00CE62B1"/>
    <w:rsid w:val="00CF1ABD"/>
    <w:rsid w:val="00CF3714"/>
    <w:rsid w:val="00CF3C92"/>
    <w:rsid w:val="00CF40A2"/>
    <w:rsid w:val="00CF6841"/>
    <w:rsid w:val="00CF6BAF"/>
    <w:rsid w:val="00CF6D9A"/>
    <w:rsid w:val="00CF72E5"/>
    <w:rsid w:val="00CF7D52"/>
    <w:rsid w:val="00D00109"/>
    <w:rsid w:val="00D02729"/>
    <w:rsid w:val="00D04232"/>
    <w:rsid w:val="00D04F12"/>
    <w:rsid w:val="00D05132"/>
    <w:rsid w:val="00D058FC"/>
    <w:rsid w:val="00D06C29"/>
    <w:rsid w:val="00D072EC"/>
    <w:rsid w:val="00D07B74"/>
    <w:rsid w:val="00D07E6B"/>
    <w:rsid w:val="00D07F8B"/>
    <w:rsid w:val="00D1049C"/>
    <w:rsid w:val="00D10F54"/>
    <w:rsid w:val="00D11BC2"/>
    <w:rsid w:val="00D125B3"/>
    <w:rsid w:val="00D14AA3"/>
    <w:rsid w:val="00D14FF9"/>
    <w:rsid w:val="00D155E3"/>
    <w:rsid w:val="00D15F25"/>
    <w:rsid w:val="00D160BD"/>
    <w:rsid w:val="00D16154"/>
    <w:rsid w:val="00D17934"/>
    <w:rsid w:val="00D17A42"/>
    <w:rsid w:val="00D22298"/>
    <w:rsid w:val="00D2229B"/>
    <w:rsid w:val="00D22CC9"/>
    <w:rsid w:val="00D23CB1"/>
    <w:rsid w:val="00D2457C"/>
    <w:rsid w:val="00D24D04"/>
    <w:rsid w:val="00D24F17"/>
    <w:rsid w:val="00D260CD"/>
    <w:rsid w:val="00D27318"/>
    <w:rsid w:val="00D30512"/>
    <w:rsid w:val="00D31F69"/>
    <w:rsid w:val="00D322A9"/>
    <w:rsid w:val="00D331A2"/>
    <w:rsid w:val="00D33430"/>
    <w:rsid w:val="00D3354C"/>
    <w:rsid w:val="00D34152"/>
    <w:rsid w:val="00D342A6"/>
    <w:rsid w:val="00D37B1E"/>
    <w:rsid w:val="00D408CB"/>
    <w:rsid w:val="00D40B1D"/>
    <w:rsid w:val="00D4107B"/>
    <w:rsid w:val="00D417CD"/>
    <w:rsid w:val="00D42997"/>
    <w:rsid w:val="00D42CA1"/>
    <w:rsid w:val="00D42CC8"/>
    <w:rsid w:val="00D44403"/>
    <w:rsid w:val="00D44684"/>
    <w:rsid w:val="00D454E7"/>
    <w:rsid w:val="00D460B1"/>
    <w:rsid w:val="00D50516"/>
    <w:rsid w:val="00D50889"/>
    <w:rsid w:val="00D508F2"/>
    <w:rsid w:val="00D5122D"/>
    <w:rsid w:val="00D5155B"/>
    <w:rsid w:val="00D5158E"/>
    <w:rsid w:val="00D52941"/>
    <w:rsid w:val="00D53C40"/>
    <w:rsid w:val="00D53F7D"/>
    <w:rsid w:val="00D54CF0"/>
    <w:rsid w:val="00D57EEA"/>
    <w:rsid w:val="00D61B5D"/>
    <w:rsid w:val="00D623DE"/>
    <w:rsid w:val="00D62C9C"/>
    <w:rsid w:val="00D640BA"/>
    <w:rsid w:val="00D647F7"/>
    <w:rsid w:val="00D64F2D"/>
    <w:rsid w:val="00D650CD"/>
    <w:rsid w:val="00D656C0"/>
    <w:rsid w:val="00D660C8"/>
    <w:rsid w:val="00D67661"/>
    <w:rsid w:val="00D67AF2"/>
    <w:rsid w:val="00D703FB"/>
    <w:rsid w:val="00D707D3"/>
    <w:rsid w:val="00D70913"/>
    <w:rsid w:val="00D70D90"/>
    <w:rsid w:val="00D720F2"/>
    <w:rsid w:val="00D72102"/>
    <w:rsid w:val="00D7283C"/>
    <w:rsid w:val="00D72AEF"/>
    <w:rsid w:val="00D75018"/>
    <w:rsid w:val="00D769A5"/>
    <w:rsid w:val="00D8145E"/>
    <w:rsid w:val="00D81951"/>
    <w:rsid w:val="00D822E3"/>
    <w:rsid w:val="00D835E9"/>
    <w:rsid w:val="00D841B9"/>
    <w:rsid w:val="00D84E94"/>
    <w:rsid w:val="00D85715"/>
    <w:rsid w:val="00D85921"/>
    <w:rsid w:val="00D86A2A"/>
    <w:rsid w:val="00D8721B"/>
    <w:rsid w:val="00D9031F"/>
    <w:rsid w:val="00D91BD1"/>
    <w:rsid w:val="00D9239B"/>
    <w:rsid w:val="00D932DB"/>
    <w:rsid w:val="00D940A0"/>
    <w:rsid w:val="00D94DF0"/>
    <w:rsid w:val="00D96AA9"/>
    <w:rsid w:val="00D96F41"/>
    <w:rsid w:val="00D97A9B"/>
    <w:rsid w:val="00DA038F"/>
    <w:rsid w:val="00DA0AD4"/>
    <w:rsid w:val="00DA0C44"/>
    <w:rsid w:val="00DA1086"/>
    <w:rsid w:val="00DA1CB4"/>
    <w:rsid w:val="00DA1DB4"/>
    <w:rsid w:val="00DA339F"/>
    <w:rsid w:val="00DA3B0A"/>
    <w:rsid w:val="00DA441E"/>
    <w:rsid w:val="00DA4462"/>
    <w:rsid w:val="00DA45A0"/>
    <w:rsid w:val="00DA551B"/>
    <w:rsid w:val="00DA5643"/>
    <w:rsid w:val="00DA6ADB"/>
    <w:rsid w:val="00DA6D25"/>
    <w:rsid w:val="00DA74EA"/>
    <w:rsid w:val="00DB087B"/>
    <w:rsid w:val="00DB0BAA"/>
    <w:rsid w:val="00DB10EC"/>
    <w:rsid w:val="00DB381C"/>
    <w:rsid w:val="00DB3AA8"/>
    <w:rsid w:val="00DB3E88"/>
    <w:rsid w:val="00DB4023"/>
    <w:rsid w:val="00DB4B12"/>
    <w:rsid w:val="00DB6ACF"/>
    <w:rsid w:val="00DB6D47"/>
    <w:rsid w:val="00DB759A"/>
    <w:rsid w:val="00DB7D5A"/>
    <w:rsid w:val="00DC0B17"/>
    <w:rsid w:val="00DC1468"/>
    <w:rsid w:val="00DC4162"/>
    <w:rsid w:val="00DC5A33"/>
    <w:rsid w:val="00DC6950"/>
    <w:rsid w:val="00DC69EB"/>
    <w:rsid w:val="00DC7F25"/>
    <w:rsid w:val="00DD148C"/>
    <w:rsid w:val="00DD1546"/>
    <w:rsid w:val="00DD2563"/>
    <w:rsid w:val="00DD2842"/>
    <w:rsid w:val="00DD352E"/>
    <w:rsid w:val="00DD3A85"/>
    <w:rsid w:val="00DD6528"/>
    <w:rsid w:val="00DD6D82"/>
    <w:rsid w:val="00DD6F65"/>
    <w:rsid w:val="00DD76EA"/>
    <w:rsid w:val="00DD789A"/>
    <w:rsid w:val="00DD7F7D"/>
    <w:rsid w:val="00DE145E"/>
    <w:rsid w:val="00DE2721"/>
    <w:rsid w:val="00DE2AE0"/>
    <w:rsid w:val="00DE45AC"/>
    <w:rsid w:val="00DE4FC4"/>
    <w:rsid w:val="00DE6A4C"/>
    <w:rsid w:val="00DE72EA"/>
    <w:rsid w:val="00DE7FBB"/>
    <w:rsid w:val="00DF22A5"/>
    <w:rsid w:val="00DF2443"/>
    <w:rsid w:val="00DF2602"/>
    <w:rsid w:val="00DF2D7A"/>
    <w:rsid w:val="00DF31E2"/>
    <w:rsid w:val="00DF32D1"/>
    <w:rsid w:val="00DF3B1F"/>
    <w:rsid w:val="00DF3D69"/>
    <w:rsid w:val="00DF4428"/>
    <w:rsid w:val="00DF51E4"/>
    <w:rsid w:val="00DF6330"/>
    <w:rsid w:val="00DF7777"/>
    <w:rsid w:val="00E000A7"/>
    <w:rsid w:val="00E00873"/>
    <w:rsid w:val="00E016FE"/>
    <w:rsid w:val="00E0173A"/>
    <w:rsid w:val="00E029BE"/>
    <w:rsid w:val="00E02A5D"/>
    <w:rsid w:val="00E03B29"/>
    <w:rsid w:val="00E044D7"/>
    <w:rsid w:val="00E06906"/>
    <w:rsid w:val="00E07D24"/>
    <w:rsid w:val="00E102F0"/>
    <w:rsid w:val="00E1052E"/>
    <w:rsid w:val="00E10A94"/>
    <w:rsid w:val="00E124D3"/>
    <w:rsid w:val="00E12A03"/>
    <w:rsid w:val="00E140E8"/>
    <w:rsid w:val="00E14328"/>
    <w:rsid w:val="00E164E4"/>
    <w:rsid w:val="00E16D37"/>
    <w:rsid w:val="00E171F2"/>
    <w:rsid w:val="00E17B12"/>
    <w:rsid w:val="00E235D8"/>
    <w:rsid w:val="00E23FFA"/>
    <w:rsid w:val="00E24ED3"/>
    <w:rsid w:val="00E24F3B"/>
    <w:rsid w:val="00E26E7C"/>
    <w:rsid w:val="00E275B3"/>
    <w:rsid w:val="00E27CE8"/>
    <w:rsid w:val="00E31EFE"/>
    <w:rsid w:val="00E334C4"/>
    <w:rsid w:val="00E34656"/>
    <w:rsid w:val="00E34714"/>
    <w:rsid w:val="00E35360"/>
    <w:rsid w:val="00E35DA5"/>
    <w:rsid w:val="00E3643B"/>
    <w:rsid w:val="00E36A40"/>
    <w:rsid w:val="00E400B8"/>
    <w:rsid w:val="00E4064E"/>
    <w:rsid w:val="00E429BF"/>
    <w:rsid w:val="00E42C2A"/>
    <w:rsid w:val="00E4535C"/>
    <w:rsid w:val="00E4541E"/>
    <w:rsid w:val="00E46165"/>
    <w:rsid w:val="00E47018"/>
    <w:rsid w:val="00E47F3A"/>
    <w:rsid w:val="00E50661"/>
    <w:rsid w:val="00E50A6F"/>
    <w:rsid w:val="00E50B8E"/>
    <w:rsid w:val="00E510BB"/>
    <w:rsid w:val="00E51A0B"/>
    <w:rsid w:val="00E54017"/>
    <w:rsid w:val="00E5455A"/>
    <w:rsid w:val="00E55794"/>
    <w:rsid w:val="00E56D51"/>
    <w:rsid w:val="00E60D14"/>
    <w:rsid w:val="00E612D2"/>
    <w:rsid w:val="00E61A88"/>
    <w:rsid w:val="00E61FA3"/>
    <w:rsid w:val="00E62111"/>
    <w:rsid w:val="00E62E6C"/>
    <w:rsid w:val="00E6396C"/>
    <w:rsid w:val="00E646A0"/>
    <w:rsid w:val="00E64951"/>
    <w:rsid w:val="00E65AB2"/>
    <w:rsid w:val="00E701C3"/>
    <w:rsid w:val="00E709A6"/>
    <w:rsid w:val="00E70CF8"/>
    <w:rsid w:val="00E717AF"/>
    <w:rsid w:val="00E71E85"/>
    <w:rsid w:val="00E7355C"/>
    <w:rsid w:val="00E748E9"/>
    <w:rsid w:val="00E75B4F"/>
    <w:rsid w:val="00E75DB5"/>
    <w:rsid w:val="00E76BB3"/>
    <w:rsid w:val="00E77544"/>
    <w:rsid w:val="00E8065C"/>
    <w:rsid w:val="00E8131B"/>
    <w:rsid w:val="00E81B58"/>
    <w:rsid w:val="00E827D9"/>
    <w:rsid w:val="00E84291"/>
    <w:rsid w:val="00E845EC"/>
    <w:rsid w:val="00E848CE"/>
    <w:rsid w:val="00E857DD"/>
    <w:rsid w:val="00E85F3C"/>
    <w:rsid w:val="00E86080"/>
    <w:rsid w:val="00E86EE9"/>
    <w:rsid w:val="00E87441"/>
    <w:rsid w:val="00E87BE6"/>
    <w:rsid w:val="00E91290"/>
    <w:rsid w:val="00E92271"/>
    <w:rsid w:val="00E92403"/>
    <w:rsid w:val="00E9297F"/>
    <w:rsid w:val="00E9714F"/>
    <w:rsid w:val="00E97DAF"/>
    <w:rsid w:val="00EA16E9"/>
    <w:rsid w:val="00EA188E"/>
    <w:rsid w:val="00EA3A0F"/>
    <w:rsid w:val="00EA3BAA"/>
    <w:rsid w:val="00EA3D75"/>
    <w:rsid w:val="00EA6A7D"/>
    <w:rsid w:val="00EA6F98"/>
    <w:rsid w:val="00EB067B"/>
    <w:rsid w:val="00EB0AA9"/>
    <w:rsid w:val="00EB0D29"/>
    <w:rsid w:val="00EB2313"/>
    <w:rsid w:val="00EB2470"/>
    <w:rsid w:val="00EB25F3"/>
    <w:rsid w:val="00EB3150"/>
    <w:rsid w:val="00EB3764"/>
    <w:rsid w:val="00EB53A9"/>
    <w:rsid w:val="00EB57F0"/>
    <w:rsid w:val="00EC0B8A"/>
    <w:rsid w:val="00EC102D"/>
    <w:rsid w:val="00EC1271"/>
    <w:rsid w:val="00EC1581"/>
    <w:rsid w:val="00EC1875"/>
    <w:rsid w:val="00EC19A4"/>
    <w:rsid w:val="00EC30B6"/>
    <w:rsid w:val="00EC3899"/>
    <w:rsid w:val="00EC4F67"/>
    <w:rsid w:val="00EC7EB1"/>
    <w:rsid w:val="00EC7FD8"/>
    <w:rsid w:val="00ED140F"/>
    <w:rsid w:val="00ED3AE4"/>
    <w:rsid w:val="00ED3CBD"/>
    <w:rsid w:val="00ED46B1"/>
    <w:rsid w:val="00ED4D0B"/>
    <w:rsid w:val="00ED5061"/>
    <w:rsid w:val="00ED5ADC"/>
    <w:rsid w:val="00ED63F5"/>
    <w:rsid w:val="00EE00C8"/>
    <w:rsid w:val="00EE0FEE"/>
    <w:rsid w:val="00EE1D3A"/>
    <w:rsid w:val="00EE22B3"/>
    <w:rsid w:val="00EE3177"/>
    <w:rsid w:val="00EE4329"/>
    <w:rsid w:val="00EE49CB"/>
    <w:rsid w:val="00EE5991"/>
    <w:rsid w:val="00EE5E18"/>
    <w:rsid w:val="00EE5E37"/>
    <w:rsid w:val="00EE7B0D"/>
    <w:rsid w:val="00EE7DB5"/>
    <w:rsid w:val="00EF0E5D"/>
    <w:rsid w:val="00EF212A"/>
    <w:rsid w:val="00EF4B5F"/>
    <w:rsid w:val="00EF4D6B"/>
    <w:rsid w:val="00EF50CA"/>
    <w:rsid w:val="00EF51E1"/>
    <w:rsid w:val="00EF5479"/>
    <w:rsid w:val="00EF5E5A"/>
    <w:rsid w:val="00EF61BC"/>
    <w:rsid w:val="00EF7210"/>
    <w:rsid w:val="00EF7D8F"/>
    <w:rsid w:val="00F000D9"/>
    <w:rsid w:val="00F00485"/>
    <w:rsid w:val="00F0162E"/>
    <w:rsid w:val="00F0285B"/>
    <w:rsid w:val="00F02CA5"/>
    <w:rsid w:val="00F055B7"/>
    <w:rsid w:val="00F05C50"/>
    <w:rsid w:val="00F05CC0"/>
    <w:rsid w:val="00F0694D"/>
    <w:rsid w:val="00F06F0D"/>
    <w:rsid w:val="00F075A4"/>
    <w:rsid w:val="00F07C36"/>
    <w:rsid w:val="00F14004"/>
    <w:rsid w:val="00F142D6"/>
    <w:rsid w:val="00F14AEC"/>
    <w:rsid w:val="00F166F4"/>
    <w:rsid w:val="00F16CAA"/>
    <w:rsid w:val="00F2157B"/>
    <w:rsid w:val="00F21C7D"/>
    <w:rsid w:val="00F224BD"/>
    <w:rsid w:val="00F228AA"/>
    <w:rsid w:val="00F235F8"/>
    <w:rsid w:val="00F24468"/>
    <w:rsid w:val="00F24B69"/>
    <w:rsid w:val="00F25675"/>
    <w:rsid w:val="00F263FD"/>
    <w:rsid w:val="00F27C87"/>
    <w:rsid w:val="00F27CFD"/>
    <w:rsid w:val="00F27FEB"/>
    <w:rsid w:val="00F30A77"/>
    <w:rsid w:val="00F311E6"/>
    <w:rsid w:val="00F339B0"/>
    <w:rsid w:val="00F33B81"/>
    <w:rsid w:val="00F33E58"/>
    <w:rsid w:val="00F33EE7"/>
    <w:rsid w:val="00F35653"/>
    <w:rsid w:val="00F35F0E"/>
    <w:rsid w:val="00F36DDB"/>
    <w:rsid w:val="00F429AD"/>
    <w:rsid w:val="00F44C9D"/>
    <w:rsid w:val="00F44D3D"/>
    <w:rsid w:val="00F44E8D"/>
    <w:rsid w:val="00F4580C"/>
    <w:rsid w:val="00F4603B"/>
    <w:rsid w:val="00F4659B"/>
    <w:rsid w:val="00F46A17"/>
    <w:rsid w:val="00F47BB2"/>
    <w:rsid w:val="00F51FE2"/>
    <w:rsid w:val="00F52F28"/>
    <w:rsid w:val="00F52FDC"/>
    <w:rsid w:val="00F53785"/>
    <w:rsid w:val="00F53FDA"/>
    <w:rsid w:val="00F54116"/>
    <w:rsid w:val="00F55D10"/>
    <w:rsid w:val="00F57ED3"/>
    <w:rsid w:val="00F6105B"/>
    <w:rsid w:val="00F6171C"/>
    <w:rsid w:val="00F61D80"/>
    <w:rsid w:val="00F6227B"/>
    <w:rsid w:val="00F6298A"/>
    <w:rsid w:val="00F65C01"/>
    <w:rsid w:val="00F67FDF"/>
    <w:rsid w:val="00F70759"/>
    <w:rsid w:val="00F7078A"/>
    <w:rsid w:val="00F7084D"/>
    <w:rsid w:val="00F7100B"/>
    <w:rsid w:val="00F7110E"/>
    <w:rsid w:val="00F72248"/>
    <w:rsid w:val="00F72435"/>
    <w:rsid w:val="00F7391C"/>
    <w:rsid w:val="00F75781"/>
    <w:rsid w:val="00F76F96"/>
    <w:rsid w:val="00F777FC"/>
    <w:rsid w:val="00F77ED5"/>
    <w:rsid w:val="00F81066"/>
    <w:rsid w:val="00F828EB"/>
    <w:rsid w:val="00F829B1"/>
    <w:rsid w:val="00F83DB8"/>
    <w:rsid w:val="00F8543B"/>
    <w:rsid w:val="00F87AD7"/>
    <w:rsid w:val="00F87D09"/>
    <w:rsid w:val="00F87E66"/>
    <w:rsid w:val="00F90416"/>
    <w:rsid w:val="00F909E6"/>
    <w:rsid w:val="00F910AD"/>
    <w:rsid w:val="00F91821"/>
    <w:rsid w:val="00F928C4"/>
    <w:rsid w:val="00F92A10"/>
    <w:rsid w:val="00F92DFB"/>
    <w:rsid w:val="00F93E73"/>
    <w:rsid w:val="00F96683"/>
    <w:rsid w:val="00F96F64"/>
    <w:rsid w:val="00F978D3"/>
    <w:rsid w:val="00F97951"/>
    <w:rsid w:val="00F97C1A"/>
    <w:rsid w:val="00F97C82"/>
    <w:rsid w:val="00FA0C51"/>
    <w:rsid w:val="00FA18D5"/>
    <w:rsid w:val="00FA3308"/>
    <w:rsid w:val="00FA3B81"/>
    <w:rsid w:val="00FA6060"/>
    <w:rsid w:val="00FA6650"/>
    <w:rsid w:val="00FA765C"/>
    <w:rsid w:val="00FA7AB5"/>
    <w:rsid w:val="00FA7C65"/>
    <w:rsid w:val="00FA7F72"/>
    <w:rsid w:val="00FB0470"/>
    <w:rsid w:val="00FB04F6"/>
    <w:rsid w:val="00FB1ABD"/>
    <w:rsid w:val="00FB1BFE"/>
    <w:rsid w:val="00FB2B42"/>
    <w:rsid w:val="00FB32CF"/>
    <w:rsid w:val="00FB4310"/>
    <w:rsid w:val="00FB4B13"/>
    <w:rsid w:val="00FB4BA9"/>
    <w:rsid w:val="00FB5103"/>
    <w:rsid w:val="00FB52BC"/>
    <w:rsid w:val="00FB5322"/>
    <w:rsid w:val="00FB6D9D"/>
    <w:rsid w:val="00FB7DE2"/>
    <w:rsid w:val="00FC0372"/>
    <w:rsid w:val="00FC044B"/>
    <w:rsid w:val="00FC1544"/>
    <w:rsid w:val="00FC1615"/>
    <w:rsid w:val="00FC36B4"/>
    <w:rsid w:val="00FC3EB7"/>
    <w:rsid w:val="00FC6065"/>
    <w:rsid w:val="00FD3053"/>
    <w:rsid w:val="00FD47BD"/>
    <w:rsid w:val="00FD5A2B"/>
    <w:rsid w:val="00FD657D"/>
    <w:rsid w:val="00FD698C"/>
    <w:rsid w:val="00FD7478"/>
    <w:rsid w:val="00FD7D36"/>
    <w:rsid w:val="00FE0E8D"/>
    <w:rsid w:val="00FE362E"/>
    <w:rsid w:val="00FE4620"/>
    <w:rsid w:val="00FE568F"/>
    <w:rsid w:val="00FF012B"/>
    <w:rsid w:val="00FF0FDC"/>
    <w:rsid w:val="00FF1EE2"/>
    <w:rsid w:val="00FF2517"/>
    <w:rsid w:val="00FF3A62"/>
    <w:rsid w:val="00FF3C09"/>
    <w:rsid w:val="00FF3C68"/>
    <w:rsid w:val="00FF682D"/>
    <w:rsid w:val="00FF7E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middlename"/>
  <w:smartTagType w:namespaceuri="urn:schemas:contacts" w:name="Sn"/>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PlaceType"/>
  <w:smartTagType w:namespaceuri="urn:schemas-microsoft-com:office:smarttags" w:name="country-region"/>
  <w:smartTagType w:namespaceuri="urn:schemas-microsoft-com:office:smarttags" w:name="City"/>
  <w:smartTagType w:namespaceuri="urn:schemas-microsoft-com:office:smarttags" w:name="PlaceName"/>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2FB5D91A-9CA6-4E30-AB8D-9E1BC9B12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0DB7"/>
    <w:pPr>
      <w:spacing w:after="120"/>
    </w:pPr>
    <w:rPr>
      <w:sz w:val="22"/>
      <w:szCs w:val="22"/>
      <w:lang w:eastAsia="en-US"/>
    </w:rPr>
  </w:style>
  <w:style w:type="paragraph" w:styleId="Heading1">
    <w:name w:val="heading 1"/>
    <w:basedOn w:val="Normal"/>
    <w:next w:val="Normal"/>
    <w:link w:val="Heading1Char"/>
    <w:uiPriority w:val="99"/>
    <w:qFormat/>
    <w:rsid w:val="00440E57"/>
    <w:pPr>
      <w:jc w:val="center"/>
      <w:outlineLvl w:val="0"/>
    </w:pPr>
    <w:rPr>
      <w:sz w:val="28"/>
    </w:rPr>
  </w:style>
  <w:style w:type="paragraph" w:styleId="Heading3">
    <w:name w:val="heading 3"/>
    <w:basedOn w:val="Normal"/>
    <w:next w:val="Normal"/>
    <w:link w:val="Heading3Char"/>
    <w:uiPriority w:val="99"/>
    <w:qFormat/>
    <w:locked/>
    <w:rsid w:val="00892D09"/>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40E57"/>
    <w:rPr>
      <w:rFonts w:cs="Times New Roman"/>
      <w:sz w:val="28"/>
    </w:rPr>
  </w:style>
  <w:style w:type="character" w:customStyle="1" w:styleId="Heading3Char">
    <w:name w:val="Heading 3 Char"/>
    <w:link w:val="Heading3"/>
    <w:uiPriority w:val="99"/>
    <w:semiHidden/>
    <w:locked/>
    <w:rsid w:val="0038793C"/>
    <w:rPr>
      <w:rFonts w:ascii="Cambria" w:hAnsi="Cambria" w:cs="Times New Roman"/>
      <w:b/>
      <w:bCs/>
      <w:sz w:val="26"/>
      <w:szCs w:val="26"/>
      <w:lang w:val="en-GB" w:eastAsia="x-none"/>
    </w:rPr>
  </w:style>
  <w:style w:type="paragraph" w:styleId="Title">
    <w:name w:val="Title"/>
    <w:basedOn w:val="Normal"/>
    <w:next w:val="Normal"/>
    <w:link w:val="TitleChar"/>
    <w:uiPriority w:val="99"/>
    <w:qFormat/>
    <w:rsid w:val="006E35FE"/>
    <w:pPr>
      <w:pBdr>
        <w:bottom w:val="single" w:sz="8" w:space="4" w:color="4F81BD"/>
      </w:pBdr>
      <w:spacing w:after="300"/>
      <w:contextualSpacing/>
    </w:pPr>
    <w:rPr>
      <w:rFonts w:ascii="Tahoma" w:hAnsi="Tahoma"/>
      <w:color w:val="17365D"/>
      <w:spacing w:val="5"/>
      <w:kern w:val="28"/>
      <w:sz w:val="52"/>
      <w:szCs w:val="52"/>
    </w:rPr>
  </w:style>
  <w:style w:type="character" w:customStyle="1" w:styleId="TitleChar">
    <w:name w:val="Title Char"/>
    <w:link w:val="Title"/>
    <w:uiPriority w:val="99"/>
    <w:locked/>
    <w:rsid w:val="006E35FE"/>
    <w:rPr>
      <w:rFonts w:ascii="Tahoma" w:hAnsi="Tahoma" w:cs="Times New Roman"/>
      <w:color w:val="17365D"/>
      <w:spacing w:val="5"/>
      <w:kern w:val="28"/>
      <w:sz w:val="52"/>
      <w:szCs w:val="52"/>
    </w:rPr>
  </w:style>
  <w:style w:type="paragraph" w:styleId="Subtitle">
    <w:name w:val="Subtitle"/>
    <w:basedOn w:val="Normal"/>
    <w:next w:val="Normal"/>
    <w:link w:val="SubtitleChar"/>
    <w:uiPriority w:val="99"/>
    <w:qFormat/>
    <w:rsid w:val="006E35FE"/>
    <w:pPr>
      <w:numPr>
        <w:ilvl w:val="1"/>
      </w:numPr>
    </w:pPr>
    <w:rPr>
      <w:rFonts w:ascii="Tahoma" w:hAnsi="Tahoma"/>
      <w:i/>
      <w:iCs/>
      <w:color w:val="4F81BD"/>
      <w:spacing w:val="15"/>
      <w:sz w:val="24"/>
      <w:szCs w:val="24"/>
    </w:rPr>
  </w:style>
  <w:style w:type="character" w:customStyle="1" w:styleId="SubtitleChar">
    <w:name w:val="Subtitle Char"/>
    <w:link w:val="Subtitle"/>
    <w:uiPriority w:val="99"/>
    <w:locked/>
    <w:rsid w:val="006E35FE"/>
    <w:rPr>
      <w:rFonts w:ascii="Tahoma" w:hAnsi="Tahoma" w:cs="Times New Roman"/>
      <w:i/>
      <w:iCs/>
      <w:color w:val="4F81BD"/>
      <w:spacing w:val="15"/>
      <w:sz w:val="24"/>
      <w:szCs w:val="24"/>
    </w:rPr>
  </w:style>
  <w:style w:type="table" w:styleId="TableGrid">
    <w:name w:val="Table Grid"/>
    <w:basedOn w:val="TableNormal"/>
    <w:uiPriority w:val="99"/>
    <w:rsid w:val="00B50D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B50DB7"/>
    <w:pPr>
      <w:ind w:left="720"/>
      <w:contextualSpacing/>
    </w:pPr>
  </w:style>
  <w:style w:type="paragraph" w:styleId="BalloonText">
    <w:name w:val="Balloon Text"/>
    <w:basedOn w:val="Normal"/>
    <w:link w:val="BalloonTextChar"/>
    <w:uiPriority w:val="99"/>
    <w:semiHidden/>
    <w:rsid w:val="0089305C"/>
    <w:pPr>
      <w:spacing w:after="0"/>
    </w:pPr>
    <w:rPr>
      <w:rFonts w:ascii="Tahoma" w:hAnsi="Tahoma" w:cs="Tahoma"/>
      <w:sz w:val="16"/>
      <w:szCs w:val="16"/>
    </w:rPr>
  </w:style>
  <w:style w:type="character" w:customStyle="1" w:styleId="BalloonTextChar">
    <w:name w:val="Balloon Text Char"/>
    <w:link w:val="BalloonText"/>
    <w:uiPriority w:val="99"/>
    <w:semiHidden/>
    <w:locked/>
    <w:rsid w:val="0089305C"/>
    <w:rPr>
      <w:rFonts w:ascii="Tahoma" w:hAnsi="Tahoma" w:cs="Tahoma"/>
      <w:sz w:val="16"/>
      <w:szCs w:val="16"/>
    </w:rPr>
  </w:style>
  <w:style w:type="paragraph" w:styleId="TOC1">
    <w:name w:val="toc 1"/>
    <w:basedOn w:val="Normal"/>
    <w:next w:val="Normal"/>
    <w:autoRedefine/>
    <w:uiPriority w:val="39"/>
    <w:rsid w:val="0089305C"/>
    <w:pPr>
      <w:spacing w:after="100"/>
    </w:pPr>
  </w:style>
  <w:style w:type="paragraph" w:styleId="TOC2">
    <w:name w:val="toc 2"/>
    <w:basedOn w:val="Normal"/>
    <w:next w:val="Normal"/>
    <w:autoRedefine/>
    <w:uiPriority w:val="39"/>
    <w:rsid w:val="0089305C"/>
    <w:pPr>
      <w:spacing w:after="100" w:line="276" w:lineRule="auto"/>
      <w:ind w:left="220"/>
    </w:pPr>
    <w:rPr>
      <w:lang w:eastAsia="en-GB"/>
    </w:rPr>
  </w:style>
  <w:style w:type="paragraph" w:styleId="TOC3">
    <w:name w:val="toc 3"/>
    <w:basedOn w:val="Normal"/>
    <w:next w:val="Normal"/>
    <w:autoRedefine/>
    <w:uiPriority w:val="39"/>
    <w:rsid w:val="0089305C"/>
    <w:pPr>
      <w:spacing w:after="100" w:line="276" w:lineRule="auto"/>
      <w:ind w:left="440"/>
    </w:pPr>
    <w:rPr>
      <w:lang w:eastAsia="en-GB"/>
    </w:rPr>
  </w:style>
  <w:style w:type="paragraph" w:styleId="TOC4">
    <w:name w:val="toc 4"/>
    <w:basedOn w:val="Normal"/>
    <w:next w:val="Normal"/>
    <w:autoRedefine/>
    <w:uiPriority w:val="39"/>
    <w:rsid w:val="0089305C"/>
    <w:pPr>
      <w:spacing w:after="100" w:line="276" w:lineRule="auto"/>
      <w:ind w:left="660"/>
    </w:pPr>
    <w:rPr>
      <w:lang w:eastAsia="en-GB"/>
    </w:rPr>
  </w:style>
  <w:style w:type="paragraph" w:styleId="TOC5">
    <w:name w:val="toc 5"/>
    <w:basedOn w:val="Normal"/>
    <w:next w:val="Normal"/>
    <w:autoRedefine/>
    <w:uiPriority w:val="39"/>
    <w:rsid w:val="0089305C"/>
    <w:pPr>
      <w:spacing w:after="100" w:line="276" w:lineRule="auto"/>
      <w:ind w:left="880"/>
    </w:pPr>
    <w:rPr>
      <w:lang w:eastAsia="en-GB"/>
    </w:rPr>
  </w:style>
  <w:style w:type="paragraph" w:styleId="TOC6">
    <w:name w:val="toc 6"/>
    <w:basedOn w:val="Normal"/>
    <w:next w:val="Normal"/>
    <w:autoRedefine/>
    <w:uiPriority w:val="39"/>
    <w:rsid w:val="0089305C"/>
    <w:pPr>
      <w:spacing w:after="100" w:line="276" w:lineRule="auto"/>
      <w:ind w:left="1100"/>
    </w:pPr>
    <w:rPr>
      <w:lang w:eastAsia="en-GB"/>
    </w:rPr>
  </w:style>
  <w:style w:type="paragraph" w:styleId="TOC7">
    <w:name w:val="toc 7"/>
    <w:basedOn w:val="Normal"/>
    <w:next w:val="Normal"/>
    <w:autoRedefine/>
    <w:uiPriority w:val="39"/>
    <w:rsid w:val="0089305C"/>
    <w:pPr>
      <w:spacing w:after="100" w:line="276" w:lineRule="auto"/>
      <w:ind w:left="1320"/>
    </w:pPr>
    <w:rPr>
      <w:lang w:eastAsia="en-GB"/>
    </w:rPr>
  </w:style>
  <w:style w:type="paragraph" w:styleId="TOC8">
    <w:name w:val="toc 8"/>
    <w:basedOn w:val="Normal"/>
    <w:next w:val="Normal"/>
    <w:autoRedefine/>
    <w:uiPriority w:val="39"/>
    <w:rsid w:val="0089305C"/>
    <w:pPr>
      <w:spacing w:after="100" w:line="276" w:lineRule="auto"/>
      <w:ind w:left="1540"/>
    </w:pPr>
    <w:rPr>
      <w:lang w:eastAsia="en-GB"/>
    </w:rPr>
  </w:style>
  <w:style w:type="paragraph" w:styleId="TOC9">
    <w:name w:val="toc 9"/>
    <w:basedOn w:val="Normal"/>
    <w:next w:val="Normal"/>
    <w:autoRedefine/>
    <w:uiPriority w:val="39"/>
    <w:rsid w:val="0089305C"/>
    <w:pPr>
      <w:spacing w:after="100" w:line="276" w:lineRule="auto"/>
      <w:ind w:left="1760"/>
    </w:pPr>
    <w:rPr>
      <w:lang w:eastAsia="en-GB"/>
    </w:rPr>
  </w:style>
  <w:style w:type="character" w:styleId="Hyperlink">
    <w:name w:val="Hyperlink"/>
    <w:uiPriority w:val="99"/>
    <w:rsid w:val="0089305C"/>
    <w:rPr>
      <w:rFonts w:cs="Times New Roman"/>
      <w:color w:val="0000FF"/>
      <w:u w:val="single"/>
    </w:rPr>
  </w:style>
  <w:style w:type="paragraph" w:customStyle="1" w:styleId="imagecaption">
    <w:name w:val="imagecaption"/>
    <w:basedOn w:val="Normal"/>
    <w:uiPriority w:val="99"/>
    <w:rsid w:val="00652DFF"/>
    <w:pPr>
      <w:spacing w:after="150"/>
    </w:pPr>
    <w:rPr>
      <w:rFonts w:ascii="Times New Roman" w:hAnsi="Times New Roman"/>
      <w:lang w:val="en-US"/>
    </w:rPr>
  </w:style>
  <w:style w:type="character" w:customStyle="1" w:styleId="field">
    <w:name w:val="field"/>
    <w:uiPriority w:val="99"/>
    <w:rsid w:val="00787E47"/>
    <w:rPr>
      <w:rFonts w:cs="Times New Roman"/>
    </w:rPr>
  </w:style>
  <w:style w:type="paragraph" w:styleId="NormalWeb">
    <w:name w:val="Normal (Web)"/>
    <w:basedOn w:val="Normal"/>
    <w:uiPriority w:val="99"/>
    <w:rsid w:val="0028508A"/>
    <w:pPr>
      <w:spacing w:before="100" w:beforeAutospacing="1" w:after="100" w:afterAutospacing="1"/>
    </w:pPr>
    <w:rPr>
      <w:rFonts w:ascii="Times New Roman" w:hAnsi="Times New Roman"/>
      <w:sz w:val="24"/>
      <w:szCs w:val="24"/>
      <w:lang w:val="en-US"/>
    </w:rPr>
  </w:style>
  <w:style w:type="paragraph" w:styleId="Caption">
    <w:name w:val="caption"/>
    <w:basedOn w:val="Normal"/>
    <w:next w:val="Normal"/>
    <w:uiPriority w:val="99"/>
    <w:qFormat/>
    <w:locked/>
    <w:rsid w:val="000062AC"/>
    <w:rPr>
      <w:b/>
      <w:bCs/>
      <w:sz w:val="20"/>
      <w:szCs w:val="20"/>
    </w:rPr>
  </w:style>
  <w:style w:type="paragraph" w:customStyle="1" w:styleId="wp-caption-text">
    <w:name w:val="wp-caption-text"/>
    <w:basedOn w:val="Normal"/>
    <w:uiPriority w:val="99"/>
    <w:rsid w:val="00B34BAB"/>
    <w:pPr>
      <w:spacing w:before="100" w:beforeAutospacing="1" w:after="0"/>
    </w:pPr>
    <w:rPr>
      <w:rFonts w:ascii="Times New Roman" w:hAnsi="Times New Roman"/>
      <w:sz w:val="24"/>
      <w:szCs w:val="24"/>
      <w:lang w:val="en-US"/>
    </w:rPr>
  </w:style>
  <w:style w:type="character" w:customStyle="1" w:styleId="apple-converted-space">
    <w:name w:val="apple-converted-space"/>
    <w:uiPriority w:val="99"/>
    <w:rsid w:val="00A240FA"/>
    <w:rPr>
      <w:rFonts w:cs="Times New Roman"/>
    </w:rPr>
  </w:style>
  <w:style w:type="paragraph" w:styleId="NoSpacing">
    <w:name w:val="No Spacing"/>
    <w:uiPriority w:val="99"/>
    <w:qFormat/>
    <w:rsid w:val="00A240FA"/>
    <w:rPr>
      <w:sz w:val="22"/>
      <w:szCs w:val="22"/>
      <w:lang w:eastAsia="en-US"/>
    </w:rPr>
  </w:style>
  <w:style w:type="character" w:styleId="Strong">
    <w:name w:val="Strong"/>
    <w:uiPriority w:val="99"/>
    <w:qFormat/>
    <w:locked/>
    <w:rsid w:val="00E9297F"/>
    <w:rPr>
      <w:rFonts w:cs="Times New Roman"/>
      <w:b/>
      <w:bCs/>
    </w:rPr>
  </w:style>
  <w:style w:type="paragraph" w:styleId="z-TopofForm">
    <w:name w:val="HTML Top of Form"/>
    <w:basedOn w:val="Normal"/>
    <w:next w:val="Normal"/>
    <w:link w:val="z-TopofFormChar"/>
    <w:hidden/>
    <w:uiPriority w:val="99"/>
    <w:rsid w:val="00E9297F"/>
    <w:pPr>
      <w:pBdr>
        <w:bottom w:val="single" w:sz="6" w:space="1" w:color="auto"/>
      </w:pBdr>
      <w:spacing w:after="0"/>
      <w:jc w:val="center"/>
    </w:pPr>
    <w:rPr>
      <w:rFonts w:ascii="Arial" w:hAnsi="Arial" w:cs="Arial"/>
      <w:vanish/>
      <w:sz w:val="16"/>
      <w:szCs w:val="16"/>
      <w:lang w:eastAsia="en-GB"/>
    </w:rPr>
  </w:style>
  <w:style w:type="character" w:customStyle="1" w:styleId="z-TopofFormChar">
    <w:name w:val="z-Top of Form Char"/>
    <w:link w:val="z-TopofForm"/>
    <w:uiPriority w:val="99"/>
    <w:semiHidden/>
    <w:locked/>
    <w:rsid w:val="00591978"/>
    <w:rPr>
      <w:rFonts w:ascii="Arial" w:hAnsi="Arial" w:cs="Arial"/>
      <w:vanish/>
      <w:sz w:val="16"/>
      <w:szCs w:val="16"/>
      <w:lang w:val="x-none" w:eastAsia="en-US"/>
    </w:rPr>
  </w:style>
  <w:style w:type="paragraph" w:styleId="z-BottomofForm">
    <w:name w:val="HTML Bottom of Form"/>
    <w:basedOn w:val="Normal"/>
    <w:next w:val="Normal"/>
    <w:link w:val="z-BottomofFormChar"/>
    <w:hidden/>
    <w:uiPriority w:val="99"/>
    <w:rsid w:val="00E9297F"/>
    <w:pPr>
      <w:pBdr>
        <w:top w:val="single" w:sz="6" w:space="1" w:color="auto"/>
      </w:pBdr>
      <w:spacing w:after="0"/>
      <w:jc w:val="center"/>
    </w:pPr>
    <w:rPr>
      <w:rFonts w:ascii="Arial" w:hAnsi="Arial" w:cs="Arial"/>
      <w:vanish/>
      <w:sz w:val="16"/>
      <w:szCs w:val="16"/>
      <w:lang w:eastAsia="en-GB"/>
    </w:rPr>
  </w:style>
  <w:style w:type="character" w:customStyle="1" w:styleId="z-BottomofFormChar">
    <w:name w:val="z-Bottom of Form Char"/>
    <w:link w:val="z-BottomofForm"/>
    <w:uiPriority w:val="99"/>
    <w:semiHidden/>
    <w:locked/>
    <w:rsid w:val="00591978"/>
    <w:rPr>
      <w:rFonts w:ascii="Arial" w:hAnsi="Arial" w:cs="Arial"/>
      <w:vanish/>
      <w:sz w:val="16"/>
      <w:szCs w:val="16"/>
      <w:lang w:val="x-none" w:eastAsia="en-US"/>
    </w:rPr>
  </w:style>
  <w:style w:type="character" w:styleId="Emphasis">
    <w:name w:val="Emphasis"/>
    <w:uiPriority w:val="99"/>
    <w:qFormat/>
    <w:locked/>
    <w:rsid w:val="00E9297F"/>
    <w:rPr>
      <w:rFonts w:cs="Times New Roman"/>
      <w:i/>
      <w:iCs/>
    </w:rPr>
  </w:style>
  <w:style w:type="paragraph" w:customStyle="1" w:styleId="Default">
    <w:name w:val="Default"/>
    <w:uiPriority w:val="99"/>
    <w:rsid w:val="00904EE1"/>
    <w:pPr>
      <w:autoSpaceDE w:val="0"/>
      <w:autoSpaceDN w:val="0"/>
      <w:adjustRightInd w:val="0"/>
    </w:pPr>
    <w:rPr>
      <w:rFonts w:cs="Calibri"/>
      <w:color w:val="000000"/>
      <w:sz w:val="24"/>
      <w:szCs w:val="24"/>
    </w:rPr>
  </w:style>
  <w:style w:type="character" w:customStyle="1" w:styleId="date-display-single">
    <w:name w:val="date-display-single"/>
    <w:uiPriority w:val="99"/>
    <w:rsid w:val="00005552"/>
    <w:rPr>
      <w:rFonts w:cs="Times New Roman"/>
      <w:sz w:val="24"/>
      <w:szCs w:val="24"/>
      <w:bdr w:val="none" w:sz="0" w:space="0" w:color="auto" w:frame="1"/>
      <w:vertAlign w:val="baseline"/>
    </w:rPr>
  </w:style>
  <w:style w:type="paragraph" w:styleId="Header">
    <w:name w:val="header"/>
    <w:basedOn w:val="Normal"/>
    <w:rsid w:val="00F4580C"/>
    <w:pPr>
      <w:tabs>
        <w:tab w:val="center" w:pos="4153"/>
        <w:tab w:val="right" w:pos="8306"/>
      </w:tabs>
    </w:pPr>
  </w:style>
  <w:style w:type="paragraph" w:styleId="Footer">
    <w:name w:val="footer"/>
    <w:basedOn w:val="Normal"/>
    <w:rsid w:val="00F4580C"/>
    <w:pPr>
      <w:tabs>
        <w:tab w:val="center" w:pos="4153"/>
        <w:tab w:val="right" w:pos="8306"/>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9082970">
      <w:marLeft w:val="0"/>
      <w:marRight w:val="0"/>
      <w:marTop w:val="300"/>
      <w:marBottom w:val="300"/>
      <w:divBdr>
        <w:top w:val="none" w:sz="0" w:space="0" w:color="auto"/>
        <w:left w:val="none" w:sz="0" w:space="0" w:color="auto"/>
        <w:bottom w:val="none" w:sz="0" w:space="0" w:color="auto"/>
        <w:right w:val="none" w:sz="0" w:space="0" w:color="auto"/>
      </w:divBdr>
      <w:divsChild>
        <w:div w:id="749082971">
          <w:marLeft w:val="0"/>
          <w:marRight w:val="0"/>
          <w:marTop w:val="0"/>
          <w:marBottom w:val="0"/>
          <w:divBdr>
            <w:top w:val="none" w:sz="0" w:space="0" w:color="auto"/>
            <w:left w:val="none" w:sz="0" w:space="0" w:color="auto"/>
            <w:bottom w:val="none" w:sz="0" w:space="0" w:color="auto"/>
            <w:right w:val="none" w:sz="0" w:space="0" w:color="auto"/>
          </w:divBdr>
          <w:divsChild>
            <w:div w:id="749082972">
              <w:marLeft w:val="75"/>
              <w:marRight w:val="75"/>
              <w:marTop w:val="0"/>
              <w:marBottom w:val="75"/>
              <w:divBdr>
                <w:top w:val="none" w:sz="0" w:space="0" w:color="auto"/>
                <w:left w:val="none" w:sz="0" w:space="0" w:color="auto"/>
                <w:bottom w:val="none" w:sz="0" w:space="0" w:color="auto"/>
                <w:right w:val="none" w:sz="0" w:space="0" w:color="auto"/>
              </w:divBdr>
              <w:divsChild>
                <w:div w:id="749082969">
                  <w:marLeft w:val="48"/>
                  <w:marRight w:val="48"/>
                  <w:marTop w:val="48"/>
                  <w:marBottom w:val="48"/>
                  <w:divBdr>
                    <w:top w:val="single" w:sz="18" w:space="2" w:color="BBBB88"/>
                    <w:left w:val="single" w:sz="18" w:space="2" w:color="BBBB88"/>
                    <w:bottom w:val="single" w:sz="18" w:space="2" w:color="BBBB88"/>
                    <w:right w:val="single" w:sz="18" w:space="2" w:color="BBBB88"/>
                  </w:divBdr>
                </w:div>
              </w:divsChild>
            </w:div>
          </w:divsChild>
        </w:div>
      </w:divsChild>
    </w:div>
    <w:div w:id="749082973">
      <w:marLeft w:val="0"/>
      <w:marRight w:val="0"/>
      <w:marTop w:val="0"/>
      <w:marBottom w:val="0"/>
      <w:divBdr>
        <w:top w:val="none" w:sz="0" w:space="0" w:color="auto"/>
        <w:left w:val="none" w:sz="0" w:space="0" w:color="auto"/>
        <w:bottom w:val="none" w:sz="0" w:space="0" w:color="auto"/>
        <w:right w:val="none" w:sz="0" w:space="0" w:color="auto"/>
      </w:divBdr>
      <w:divsChild>
        <w:div w:id="749082976">
          <w:marLeft w:val="0"/>
          <w:marRight w:val="0"/>
          <w:marTop w:val="0"/>
          <w:marBottom w:val="0"/>
          <w:divBdr>
            <w:top w:val="none" w:sz="0" w:space="0" w:color="auto"/>
            <w:left w:val="none" w:sz="0" w:space="0" w:color="auto"/>
            <w:bottom w:val="none" w:sz="0" w:space="0" w:color="auto"/>
            <w:right w:val="none" w:sz="0" w:space="0" w:color="auto"/>
          </w:divBdr>
          <w:divsChild>
            <w:div w:id="749082978">
              <w:marLeft w:val="0"/>
              <w:marRight w:val="0"/>
              <w:marTop w:val="0"/>
              <w:marBottom w:val="0"/>
              <w:divBdr>
                <w:top w:val="none" w:sz="0" w:space="0" w:color="auto"/>
                <w:left w:val="none" w:sz="0" w:space="0" w:color="auto"/>
                <w:bottom w:val="none" w:sz="0" w:space="0" w:color="auto"/>
                <w:right w:val="none" w:sz="0" w:space="0" w:color="auto"/>
              </w:divBdr>
              <w:divsChild>
                <w:div w:id="749082977">
                  <w:marLeft w:val="0"/>
                  <w:marRight w:val="0"/>
                  <w:marTop w:val="0"/>
                  <w:marBottom w:val="0"/>
                  <w:divBdr>
                    <w:top w:val="none" w:sz="0" w:space="0" w:color="auto"/>
                    <w:left w:val="none" w:sz="0" w:space="0" w:color="auto"/>
                    <w:bottom w:val="none" w:sz="0" w:space="0" w:color="auto"/>
                    <w:right w:val="none" w:sz="0" w:space="0" w:color="auto"/>
                  </w:divBdr>
                  <w:divsChild>
                    <w:div w:id="749082975">
                      <w:marLeft w:val="0"/>
                      <w:marRight w:val="0"/>
                      <w:marTop w:val="0"/>
                      <w:marBottom w:val="0"/>
                      <w:divBdr>
                        <w:top w:val="none" w:sz="0" w:space="0" w:color="auto"/>
                        <w:left w:val="none" w:sz="0" w:space="0" w:color="auto"/>
                        <w:bottom w:val="none" w:sz="0" w:space="0" w:color="auto"/>
                        <w:right w:val="none" w:sz="0" w:space="0" w:color="auto"/>
                      </w:divBdr>
                      <w:divsChild>
                        <w:div w:id="749082974">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sChild>
            </w:div>
          </w:divsChild>
        </w:div>
      </w:divsChild>
    </w:div>
    <w:div w:id="749082985">
      <w:marLeft w:val="0"/>
      <w:marRight w:val="0"/>
      <w:marTop w:val="0"/>
      <w:marBottom w:val="0"/>
      <w:divBdr>
        <w:top w:val="none" w:sz="0" w:space="0" w:color="auto"/>
        <w:left w:val="none" w:sz="0" w:space="0" w:color="auto"/>
        <w:bottom w:val="none" w:sz="0" w:space="0" w:color="auto"/>
        <w:right w:val="none" w:sz="0" w:space="0" w:color="auto"/>
      </w:divBdr>
      <w:divsChild>
        <w:div w:id="749082981">
          <w:marLeft w:val="0"/>
          <w:marRight w:val="0"/>
          <w:marTop w:val="0"/>
          <w:marBottom w:val="0"/>
          <w:divBdr>
            <w:top w:val="none" w:sz="0" w:space="0" w:color="auto"/>
            <w:left w:val="none" w:sz="0" w:space="0" w:color="auto"/>
            <w:bottom w:val="none" w:sz="0" w:space="0" w:color="auto"/>
            <w:right w:val="none" w:sz="0" w:space="0" w:color="auto"/>
          </w:divBdr>
          <w:divsChild>
            <w:div w:id="749082991">
              <w:marLeft w:val="0"/>
              <w:marRight w:val="0"/>
              <w:marTop w:val="0"/>
              <w:marBottom w:val="0"/>
              <w:divBdr>
                <w:top w:val="none" w:sz="0" w:space="0" w:color="auto"/>
                <w:left w:val="none" w:sz="0" w:space="0" w:color="auto"/>
                <w:bottom w:val="none" w:sz="0" w:space="0" w:color="auto"/>
                <w:right w:val="none" w:sz="0" w:space="0" w:color="auto"/>
              </w:divBdr>
              <w:divsChild>
                <w:div w:id="749082980">
                  <w:marLeft w:val="0"/>
                  <w:marRight w:val="0"/>
                  <w:marTop w:val="0"/>
                  <w:marBottom w:val="0"/>
                  <w:divBdr>
                    <w:top w:val="none" w:sz="0" w:space="0" w:color="auto"/>
                    <w:left w:val="none" w:sz="0" w:space="0" w:color="auto"/>
                    <w:bottom w:val="none" w:sz="0" w:space="0" w:color="auto"/>
                    <w:right w:val="none" w:sz="0" w:space="0" w:color="auto"/>
                  </w:divBdr>
                  <w:divsChild>
                    <w:div w:id="749082986">
                      <w:marLeft w:val="0"/>
                      <w:marRight w:val="0"/>
                      <w:marTop w:val="0"/>
                      <w:marBottom w:val="0"/>
                      <w:divBdr>
                        <w:top w:val="none" w:sz="0" w:space="0" w:color="auto"/>
                        <w:left w:val="none" w:sz="0" w:space="0" w:color="auto"/>
                        <w:bottom w:val="none" w:sz="0" w:space="0" w:color="auto"/>
                        <w:right w:val="none" w:sz="0" w:space="0" w:color="auto"/>
                      </w:divBdr>
                      <w:divsChild>
                        <w:div w:id="749082989">
                          <w:marLeft w:val="0"/>
                          <w:marRight w:val="0"/>
                          <w:marTop w:val="0"/>
                          <w:marBottom w:val="0"/>
                          <w:divBdr>
                            <w:top w:val="none" w:sz="0" w:space="0" w:color="auto"/>
                            <w:left w:val="none" w:sz="0" w:space="0" w:color="auto"/>
                            <w:bottom w:val="none" w:sz="0" w:space="0" w:color="auto"/>
                            <w:right w:val="none" w:sz="0" w:space="0" w:color="auto"/>
                          </w:divBdr>
                          <w:divsChild>
                            <w:div w:id="749082988">
                              <w:marLeft w:val="0"/>
                              <w:marRight w:val="0"/>
                              <w:marTop w:val="0"/>
                              <w:marBottom w:val="0"/>
                              <w:divBdr>
                                <w:top w:val="none" w:sz="0" w:space="0" w:color="auto"/>
                                <w:left w:val="none" w:sz="0" w:space="0" w:color="auto"/>
                                <w:bottom w:val="none" w:sz="0" w:space="0" w:color="auto"/>
                                <w:right w:val="none" w:sz="0" w:space="0" w:color="auto"/>
                              </w:divBdr>
                              <w:divsChild>
                                <w:div w:id="749082984">
                                  <w:marLeft w:val="0"/>
                                  <w:marRight w:val="0"/>
                                  <w:marTop w:val="0"/>
                                  <w:marBottom w:val="0"/>
                                  <w:divBdr>
                                    <w:top w:val="none" w:sz="0" w:space="0" w:color="auto"/>
                                    <w:left w:val="none" w:sz="0" w:space="0" w:color="auto"/>
                                    <w:bottom w:val="none" w:sz="0" w:space="0" w:color="auto"/>
                                    <w:right w:val="none" w:sz="0" w:space="0" w:color="auto"/>
                                  </w:divBdr>
                                  <w:divsChild>
                                    <w:div w:id="749082982">
                                      <w:marLeft w:val="0"/>
                                      <w:marRight w:val="0"/>
                                      <w:marTop w:val="0"/>
                                      <w:marBottom w:val="0"/>
                                      <w:divBdr>
                                        <w:top w:val="none" w:sz="0" w:space="0" w:color="auto"/>
                                        <w:left w:val="none" w:sz="0" w:space="0" w:color="auto"/>
                                        <w:bottom w:val="none" w:sz="0" w:space="0" w:color="auto"/>
                                        <w:right w:val="none" w:sz="0" w:space="0" w:color="auto"/>
                                      </w:divBdr>
                                      <w:divsChild>
                                        <w:div w:id="749082987">
                                          <w:marLeft w:val="0"/>
                                          <w:marRight w:val="0"/>
                                          <w:marTop w:val="0"/>
                                          <w:marBottom w:val="0"/>
                                          <w:divBdr>
                                            <w:top w:val="none" w:sz="0" w:space="0" w:color="auto"/>
                                            <w:left w:val="none" w:sz="0" w:space="0" w:color="auto"/>
                                            <w:bottom w:val="none" w:sz="0" w:space="0" w:color="auto"/>
                                            <w:right w:val="none" w:sz="0" w:space="0" w:color="auto"/>
                                          </w:divBdr>
                                          <w:divsChild>
                                            <w:div w:id="749082990">
                                              <w:marLeft w:val="0"/>
                                              <w:marRight w:val="0"/>
                                              <w:marTop w:val="0"/>
                                              <w:marBottom w:val="0"/>
                                              <w:divBdr>
                                                <w:top w:val="none" w:sz="0" w:space="0" w:color="auto"/>
                                                <w:left w:val="none" w:sz="0" w:space="0" w:color="auto"/>
                                                <w:bottom w:val="none" w:sz="0" w:space="0" w:color="auto"/>
                                                <w:right w:val="none" w:sz="0" w:space="0" w:color="auto"/>
                                              </w:divBdr>
                                              <w:divsChild>
                                                <w:div w:id="749082979">
                                                  <w:marLeft w:val="0"/>
                                                  <w:marRight w:val="0"/>
                                                  <w:marTop w:val="0"/>
                                                  <w:marBottom w:val="0"/>
                                                  <w:divBdr>
                                                    <w:top w:val="none" w:sz="0" w:space="0" w:color="auto"/>
                                                    <w:left w:val="none" w:sz="0" w:space="0" w:color="auto"/>
                                                    <w:bottom w:val="none" w:sz="0" w:space="0" w:color="auto"/>
                                                    <w:right w:val="none" w:sz="0" w:space="0" w:color="auto"/>
                                                  </w:divBdr>
                                                  <w:divsChild>
                                                    <w:div w:id="7490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9082996">
      <w:marLeft w:val="0"/>
      <w:marRight w:val="0"/>
      <w:marTop w:val="0"/>
      <w:marBottom w:val="0"/>
      <w:divBdr>
        <w:top w:val="none" w:sz="0" w:space="0" w:color="auto"/>
        <w:left w:val="none" w:sz="0" w:space="0" w:color="auto"/>
        <w:bottom w:val="none" w:sz="0" w:space="0" w:color="auto"/>
        <w:right w:val="none" w:sz="0" w:space="0" w:color="auto"/>
      </w:divBdr>
      <w:divsChild>
        <w:div w:id="749082995">
          <w:marLeft w:val="0"/>
          <w:marRight w:val="0"/>
          <w:marTop w:val="0"/>
          <w:marBottom w:val="0"/>
          <w:divBdr>
            <w:top w:val="none" w:sz="0" w:space="0" w:color="auto"/>
            <w:left w:val="none" w:sz="0" w:space="0" w:color="auto"/>
            <w:bottom w:val="none" w:sz="0" w:space="0" w:color="auto"/>
            <w:right w:val="none" w:sz="0" w:space="0" w:color="auto"/>
          </w:divBdr>
          <w:divsChild>
            <w:div w:id="749082994">
              <w:marLeft w:val="0"/>
              <w:marRight w:val="0"/>
              <w:marTop w:val="240"/>
              <w:marBottom w:val="0"/>
              <w:divBdr>
                <w:top w:val="none" w:sz="0" w:space="0" w:color="auto"/>
                <w:left w:val="none" w:sz="0" w:space="0" w:color="auto"/>
                <w:bottom w:val="none" w:sz="0" w:space="0" w:color="auto"/>
                <w:right w:val="none" w:sz="0" w:space="0" w:color="auto"/>
              </w:divBdr>
              <w:divsChild>
                <w:div w:id="749082993">
                  <w:marLeft w:val="0"/>
                  <w:marRight w:val="0"/>
                  <w:marTop w:val="0"/>
                  <w:marBottom w:val="0"/>
                  <w:divBdr>
                    <w:top w:val="none" w:sz="0" w:space="0" w:color="auto"/>
                    <w:left w:val="none" w:sz="0" w:space="0" w:color="auto"/>
                    <w:bottom w:val="none" w:sz="0" w:space="0" w:color="auto"/>
                    <w:right w:val="none" w:sz="0" w:space="0" w:color="auto"/>
                  </w:divBdr>
                  <w:divsChild>
                    <w:div w:id="749082998">
                      <w:marLeft w:val="0"/>
                      <w:marRight w:val="0"/>
                      <w:marTop w:val="0"/>
                      <w:marBottom w:val="0"/>
                      <w:divBdr>
                        <w:top w:val="none" w:sz="0" w:space="0" w:color="auto"/>
                        <w:left w:val="none" w:sz="0" w:space="0" w:color="auto"/>
                        <w:bottom w:val="none" w:sz="0" w:space="0" w:color="auto"/>
                        <w:right w:val="none" w:sz="0" w:space="0" w:color="auto"/>
                      </w:divBdr>
                      <w:divsChild>
                        <w:div w:id="749082997">
                          <w:marLeft w:val="0"/>
                          <w:marRight w:val="0"/>
                          <w:marTop w:val="0"/>
                          <w:marBottom w:val="0"/>
                          <w:divBdr>
                            <w:top w:val="none" w:sz="0" w:space="0" w:color="auto"/>
                            <w:left w:val="none" w:sz="0" w:space="0" w:color="auto"/>
                            <w:bottom w:val="none" w:sz="0" w:space="0" w:color="auto"/>
                            <w:right w:val="none" w:sz="0" w:space="0" w:color="auto"/>
                          </w:divBdr>
                          <w:divsChild>
                            <w:div w:id="749082992">
                              <w:marLeft w:val="360"/>
                              <w:marRight w:val="72"/>
                              <w:marTop w:val="72"/>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083001">
      <w:marLeft w:val="0"/>
      <w:marRight w:val="0"/>
      <w:marTop w:val="0"/>
      <w:marBottom w:val="0"/>
      <w:divBdr>
        <w:top w:val="none" w:sz="0" w:space="0" w:color="auto"/>
        <w:left w:val="none" w:sz="0" w:space="0" w:color="auto"/>
        <w:bottom w:val="none" w:sz="0" w:space="0" w:color="auto"/>
        <w:right w:val="none" w:sz="0" w:space="0" w:color="auto"/>
      </w:divBdr>
      <w:divsChild>
        <w:div w:id="749082999">
          <w:marLeft w:val="0"/>
          <w:marRight w:val="0"/>
          <w:marTop w:val="0"/>
          <w:marBottom w:val="0"/>
          <w:divBdr>
            <w:top w:val="none" w:sz="0" w:space="0" w:color="auto"/>
            <w:left w:val="none" w:sz="0" w:space="0" w:color="auto"/>
            <w:bottom w:val="none" w:sz="0" w:space="0" w:color="auto"/>
            <w:right w:val="none" w:sz="0" w:space="0" w:color="auto"/>
          </w:divBdr>
          <w:divsChild>
            <w:div w:id="749083002">
              <w:marLeft w:val="0"/>
              <w:marRight w:val="0"/>
              <w:marTop w:val="0"/>
              <w:marBottom w:val="0"/>
              <w:divBdr>
                <w:top w:val="none" w:sz="0" w:space="0" w:color="auto"/>
                <w:left w:val="none" w:sz="0" w:space="0" w:color="auto"/>
                <w:bottom w:val="none" w:sz="0" w:space="0" w:color="auto"/>
                <w:right w:val="none" w:sz="0" w:space="0" w:color="auto"/>
              </w:divBdr>
              <w:divsChild>
                <w:div w:id="749083003">
                  <w:marLeft w:val="0"/>
                  <w:marRight w:val="0"/>
                  <w:marTop w:val="0"/>
                  <w:marBottom w:val="0"/>
                  <w:divBdr>
                    <w:top w:val="none" w:sz="0" w:space="0" w:color="auto"/>
                    <w:left w:val="none" w:sz="0" w:space="0" w:color="auto"/>
                    <w:bottom w:val="none" w:sz="0" w:space="0" w:color="auto"/>
                    <w:right w:val="none" w:sz="0" w:space="0" w:color="auto"/>
                  </w:divBdr>
                  <w:divsChild>
                    <w:div w:id="7490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083005">
      <w:marLeft w:val="0"/>
      <w:marRight w:val="0"/>
      <w:marTop w:val="0"/>
      <w:marBottom w:val="0"/>
      <w:divBdr>
        <w:top w:val="none" w:sz="0" w:space="0" w:color="auto"/>
        <w:left w:val="none" w:sz="0" w:space="0" w:color="auto"/>
        <w:bottom w:val="none" w:sz="0" w:space="0" w:color="auto"/>
        <w:right w:val="none" w:sz="0" w:space="0" w:color="auto"/>
      </w:divBdr>
      <w:divsChild>
        <w:div w:id="749083006">
          <w:marLeft w:val="0"/>
          <w:marRight w:val="0"/>
          <w:marTop w:val="0"/>
          <w:marBottom w:val="0"/>
          <w:divBdr>
            <w:top w:val="none" w:sz="0" w:space="0" w:color="auto"/>
            <w:left w:val="none" w:sz="0" w:space="0" w:color="auto"/>
            <w:bottom w:val="none" w:sz="0" w:space="0" w:color="auto"/>
            <w:right w:val="none" w:sz="0" w:space="0" w:color="auto"/>
          </w:divBdr>
          <w:divsChild>
            <w:div w:id="749083004">
              <w:marLeft w:val="0"/>
              <w:marRight w:val="0"/>
              <w:marTop w:val="0"/>
              <w:marBottom w:val="0"/>
              <w:divBdr>
                <w:top w:val="none" w:sz="0" w:space="0" w:color="auto"/>
                <w:left w:val="none" w:sz="0" w:space="0" w:color="auto"/>
                <w:bottom w:val="none" w:sz="0" w:space="0" w:color="auto"/>
                <w:right w:val="none" w:sz="0" w:space="0" w:color="auto"/>
              </w:divBdr>
              <w:divsChild>
                <w:div w:id="749083008">
                  <w:marLeft w:val="0"/>
                  <w:marRight w:val="0"/>
                  <w:marTop w:val="0"/>
                  <w:marBottom w:val="0"/>
                  <w:divBdr>
                    <w:top w:val="none" w:sz="0" w:space="0" w:color="auto"/>
                    <w:left w:val="none" w:sz="0" w:space="0" w:color="auto"/>
                    <w:bottom w:val="none" w:sz="0" w:space="0" w:color="auto"/>
                    <w:right w:val="none" w:sz="0" w:space="0" w:color="auto"/>
                  </w:divBdr>
                  <w:divsChild>
                    <w:div w:id="74908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083014">
      <w:marLeft w:val="0"/>
      <w:marRight w:val="0"/>
      <w:marTop w:val="0"/>
      <w:marBottom w:val="0"/>
      <w:divBdr>
        <w:top w:val="none" w:sz="0" w:space="0" w:color="auto"/>
        <w:left w:val="none" w:sz="0" w:space="0" w:color="auto"/>
        <w:bottom w:val="none" w:sz="0" w:space="0" w:color="auto"/>
        <w:right w:val="none" w:sz="0" w:space="0" w:color="auto"/>
      </w:divBdr>
      <w:divsChild>
        <w:div w:id="749083012">
          <w:marLeft w:val="0"/>
          <w:marRight w:val="0"/>
          <w:marTop w:val="0"/>
          <w:marBottom w:val="0"/>
          <w:divBdr>
            <w:top w:val="none" w:sz="0" w:space="0" w:color="auto"/>
            <w:left w:val="none" w:sz="0" w:space="0" w:color="auto"/>
            <w:bottom w:val="none" w:sz="0" w:space="0" w:color="auto"/>
            <w:right w:val="none" w:sz="0" w:space="0" w:color="auto"/>
          </w:divBdr>
          <w:divsChild>
            <w:div w:id="749083010">
              <w:marLeft w:val="0"/>
              <w:marRight w:val="0"/>
              <w:marTop w:val="0"/>
              <w:marBottom w:val="0"/>
              <w:divBdr>
                <w:top w:val="none" w:sz="0" w:space="0" w:color="auto"/>
                <w:left w:val="none" w:sz="0" w:space="0" w:color="auto"/>
                <w:bottom w:val="none" w:sz="0" w:space="0" w:color="auto"/>
                <w:right w:val="none" w:sz="0" w:space="0" w:color="auto"/>
              </w:divBdr>
              <w:divsChild>
                <w:div w:id="749083015">
                  <w:marLeft w:val="0"/>
                  <w:marRight w:val="0"/>
                  <w:marTop w:val="0"/>
                  <w:marBottom w:val="0"/>
                  <w:divBdr>
                    <w:top w:val="none" w:sz="0" w:space="0" w:color="auto"/>
                    <w:left w:val="none" w:sz="0" w:space="0" w:color="auto"/>
                    <w:bottom w:val="none" w:sz="0" w:space="0" w:color="auto"/>
                    <w:right w:val="none" w:sz="0" w:space="0" w:color="auto"/>
                  </w:divBdr>
                  <w:divsChild>
                    <w:div w:id="749083009">
                      <w:marLeft w:val="0"/>
                      <w:marRight w:val="0"/>
                      <w:marTop w:val="0"/>
                      <w:marBottom w:val="0"/>
                      <w:divBdr>
                        <w:top w:val="none" w:sz="0" w:space="0" w:color="auto"/>
                        <w:left w:val="none" w:sz="0" w:space="0" w:color="auto"/>
                        <w:bottom w:val="none" w:sz="0" w:space="0" w:color="auto"/>
                        <w:right w:val="none" w:sz="0" w:space="0" w:color="auto"/>
                      </w:divBdr>
                      <w:divsChild>
                        <w:div w:id="749083011">
                          <w:marLeft w:val="0"/>
                          <w:marRight w:val="0"/>
                          <w:marTop w:val="0"/>
                          <w:marBottom w:val="0"/>
                          <w:divBdr>
                            <w:top w:val="none" w:sz="0" w:space="0" w:color="auto"/>
                            <w:left w:val="none" w:sz="0" w:space="0" w:color="auto"/>
                            <w:bottom w:val="none" w:sz="0" w:space="0" w:color="auto"/>
                            <w:right w:val="none" w:sz="0" w:space="0" w:color="auto"/>
                          </w:divBdr>
                          <w:divsChild>
                            <w:div w:id="749083016">
                              <w:marLeft w:val="0"/>
                              <w:marRight w:val="0"/>
                              <w:marTop w:val="0"/>
                              <w:marBottom w:val="0"/>
                              <w:divBdr>
                                <w:top w:val="none" w:sz="0" w:space="0" w:color="auto"/>
                                <w:left w:val="none" w:sz="0" w:space="0" w:color="auto"/>
                                <w:bottom w:val="none" w:sz="0" w:space="0" w:color="auto"/>
                                <w:right w:val="none" w:sz="0" w:space="0" w:color="auto"/>
                              </w:divBdr>
                              <w:divsChild>
                                <w:div w:id="749083013">
                                  <w:marLeft w:val="0"/>
                                  <w:marRight w:val="0"/>
                                  <w:marTop w:val="0"/>
                                  <w:marBottom w:val="0"/>
                                  <w:divBdr>
                                    <w:top w:val="none" w:sz="0" w:space="0" w:color="auto"/>
                                    <w:left w:val="none" w:sz="0" w:space="0" w:color="auto"/>
                                    <w:bottom w:val="none" w:sz="0" w:space="0" w:color="auto"/>
                                    <w:right w:val="none" w:sz="0" w:space="0" w:color="auto"/>
                                  </w:divBdr>
                                  <w:divsChild>
                                    <w:div w:id="74908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9083018">
      <w:marLeft w:val="0"/>
      <w:marRight w:val="0"/>
      <w:marTop w:val="0"/>
      <w:marBottom w:val="0"/>
      <w:divBdr>
        <w:top w:val="none" w:sz="0" w:space="0" w:color="auto"/>
        <w:left w:val="none" w:sz="0" w:space="0" w:color="auto"/>
        <w:bottom w:val="none" w:sz="0" w:space="0" w:color="auto"/>
        <w:right w:val="none" w:sz="0" w:space="0" w:color="auto"/>
      </w:divBdr>
      <w:divsChild>
        <w:div w:id="749083019">
          <w:marLeft w:val="0"/>
          <w:marRight w:val="0"/>
          <w:marTop w:val="0"/>
          <w:marBottom w:val="0"/>
          <w:divBdr>
            <w:top w:val="none" w:sz="0" w:space="0" w:color="auto"/>
            <w:left w:val="none" w:sz="0" w:space="0" w:color="auto"/>
            <w:bottom w:val="none" w:sz="0" w:space="0" w:color="auto"/>
            <w:right w:val="none" w:sz="0" w:space="0" w:color="auto"/>
          </w:divBdr>
        </w:div>
      </w:divsChild>
    </w:div>
    <w:div w:id="749083027">
      <w:marLeft w:val="0"/>
      <w:marRight w:val="0"/>
      <w:marTop w:val="0"/>
      <w:marBottom w:val="0"/>
      <w:divBdr>
        <w:top w:val="none" w:sz="0" w:space="0" w:color="auto"/>
        <w:left w:val="none" w:sz="0" w:space="0" w:color="auto"/>
        <w:bottom w:val="none" w:sz="0" w:space="0" w:color="auto"/>
        <w:right w:val="none" w:sz="0" w:space="0" w:color="auto"/>
      </w:divBdr>
      <w:divsChild>
        <w:div w:id="749083021">
          <w:marLeft w:val="150"/>
          <w:marRight w:val="150"/>
          <w:marTop w:val="0"/>
          <w:marBottom w:val="0"/>
          <w:divBdr>
            <w:top w:val="none" w:sz="0" w:space="0" w:color="auto"/>
            <w:left w:val="none" w:sz="0" w:space="0" w:color="auto"/>
            <w:bottom w:val="none" w:sz="0" w:space="0" w:color="auto"/>
            <w:right w:val="none" w:sz="0" w:space="0" w:color="auto"/>
          </w:divBdr>
          <w:divsChild>
            <w:div w:id="749083022">
              <w:marLeft w:val="0"/>
              <w:marRight w:val="0"/>
              <w:marTop w:val="0"/>
              <w:marBottom w:val="0"/>
              <w:divBdr>
                <w:top w:val="none" w:sz="0" w:space="0" w:color="auto"/>
                <w:left w:val="none" w:sz="0" w:space="0" w:color="auto"/>
                <w:bottom w:val="none" w:sz="0" w:space="0" w:color="auto"/>
                <w:right w:val="none" w:sz="0" w:space="0" w:color="auto"/>
              </w:divBdr>
              <w:divsChild>
                <w:div w:id="749083025">
                  <w:marLeft w:val="0"/>
                  <w:marRight w:val="0"/>
                  <w:marTop w:val="0"/>
                  <w:marBottom w:val="0"/>
                  <w:divBdr>
                    <w:top w:val="none" w:sz="0" w:space="0" w:color="auto"/>
                    <w:left w:val="none" w:sz="0" w:space="0" w:color="auto"/>
                    <w:bottom w:val="none" w:sz="0" w:space="0" w:color="auto"/>
                    <w:right w:val="none" w:sz="0" w:space="0" w:color="auto"/>
                  </w:divBdr>
                </w:div>
              </w:divsChild>
            </w:div>
            <w:div w:id="749083023">
              <w:marLeft w:val="0"/>
              <w:marRight w:val="0"/>
              <w:marTop w:val="0"/>
              <w:marBottom w:val="0"/>
              <w:divBdr>
                <w:top w:val="none" w:sz="0" w:space="0" w:color="auto"/>
                <w:left w:val="none" w:sz="0" w:space="0" w:color="auto"/>
                <w:bottom w:val="none" w:sz="0" w:space="0" w:color="auto"/>
                <w:right w:val="none" w:sz="0" w:space="0" w:color="auto"/>
              </w:divBdr>
            </w:div>
            <w:div w:id="749083026">
              <w:marLeft w:val="0"/>
              <w:marRight w:val="0"/>
              <w:marTop w:val="0"/>
              <w:marBottom w:val="0"/>
              <w:divBdr>
                <w:top w:val="none" w:sz="0" w:space="0" w:color="auto"/>
                <w:left w:val="none" w:sz="0" w:space="0" w:color="auto"/>
                <w:bottom w:val="none" w:sz="0" w:space="0" w:color="auto"/>
                <w:right w:val="none" w:sz="0" w:space="0" w:color="auto"/>
              </w:divBdr>
            </w:div>
            <w:div w:id="749083028">
              <w:marLeft w:val="0"/>
              <w:marRight w:val="0"/>
              <w:marTop w:val="0"/>
              <w:marBottom w:val="0"/>
              <w:divBdr>
                <w:top w:val="none" w:sz="0" w:space="0" w:color="auto"/>
                <w:left w:val="none" w:sz="0" w:space="0" w:color="auto"/>
                <w:bottom w:val="none" w:sz="0" w:space="0" w:color="auto"/>
                <w:right w:val="none" w:sz="0" w:space="0" w:color="auto"/>
              </w:divBdr>
              <w:divsChild>
                <w:div w:id="749083024">
                  <w:marLeft w:val="0"/>
                  <w:marRight w:val="0"/>
                  <w:marTop w:val="0"/>
                  <w:marBottom w:val="0"/>
                  <w:divBdr>
                    <w:top w:val="none" w:sz="0" w:space="0" w:color="auto"/>
                    <w:left w:val="none" w:sz="0" w:space="0" w:color="auto"/>
                    <w:bottom w:val="none" w:sz="0" w:space="0" w:color="auto"/>
                    <w:right w:val="none" w:sz="0" w:space="0" w:color="auto"/>
                  </w:divBdr>
                  <w:divsChild>
                    <w:div w:id="749083020">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749083064">
      <w:marLeft w:val="0"/>
      <w:marRight w:val="0"/>
      <w:marTop w:val="0"/>
      <w:marBottom w:val="0"/>
      <w:divBdr>
        <w:top w:val="none" w:sz="0" w:space="0" w:color="auto"/>
        <w:left w:val="none" w:sz="0" w:space="0" w:color="auto"/>
        <w:bottom w:val="none" w:sz="0" w:space="0" w:color="auto"/>
        <w:right w:val="none" w:sz="0" w:space="0" w:color="auto"/>
      </w:divBdr>
      <w:divsChild>
        <w:div w:id="749083031">
          <w:marLeft w:val="0"/>
          <w:marRight w:val="0"/>
          <w:marTop w:val="0"/>
          <w:marBottom w:val="0"/>
          <w:divBdr>
            <w:top w:val="none" w:sz="0" w:space="0" w:color="auto"/>
            <w:left w:val="none" w:sz="0" w:space="0" w:color="auto"/>
            <w:bottom w:val="none" w:sz="0" w:space="0" w:color="auto"/>
            <w:right w:val="none" w:sz="0" w:space="0" w:color="auto"/>
          </w:divBdr>
        </w:div>
        <w:div w:id="749083034">
          <w:marLeft w:val="0"/>
          <w:marRight w:val="0"/>
          <w:marTop w:val="0"/>
          <w:marBottom w:val="0"/>
          <w:divBdr>
            <w:top w:val="none" w:sz="0" w:space="0" w:color="auto"/>
            <w:left w:val="none" w:sz="0" w:space="0" w:color="auto"/>
            <w:bottom w:val="none" w:sz="0" w:space="0" w:color="auto"/>
            <w:right w:val="none" w:sz="0" w:space="0" w:color="auto"/>
          </w:divBdr>
        </w:div>
        <w:div w:id="749083045">
          <w:marLeft w:val="0"/>
          <w:marRight w:val="0"/>
          <w:marTop w:val="0"/>
          <w:marBottom w:val="0"/>
          <w:divBdr>
            <w:top w:val="none" w:sz="0" w:space="0" w:color="auto"/>
            <w:left w:val="none" w:sz="0" w:space="0" w:color="auto"/>
            <w:bottom w:val="none" w:sz="0" w:space="0" w:color="auto"/>
            <w:right w:val="none" w:sz="0" w:space="0" w:color="auto"/>
          </w:divBdr>
        </w:div>
        <w:div w:id="749083052">
          <w:marLeft w:val="0"/>
          <w:marRight w:val="0"/>
          <w:marTop w:val="0"/>
          <w:marBottom w:val="0"/>
          <w:divBdr>
            <w:top w:val="none" w:sz="0" w:space="0" w:color="auto"/>
            <w:left w:val="none" w:sz="0" w:space="0" w:color="auto"/>
            <w:bottom w:val="none" w:sz="0" w:space="0" w:color="auto"/>
            <w:right w:val="none" w:sz="0" w:space="0" w:color="auto"/>
          </w:divBdr>
        </w:div>
        <w:div w:id="749083067">
          <w:marLeft w:val="0"/>
          <w:marRight w:val="0"/>
          <w:marTop w:val="0"/>
          <w:marBottom w:val="0"/>
          <w:divBdr>
            <w:top w:val="none" w:sz="0" w:space="0" w:color="auto"/>
            <w:left w:val="none" w:sz="0" w:space="0" w:color="auto"/>
            <w:bottom w:val="none" w:sz="0" w:space="0" w:color="auto"/>
            <w:right w:val="none" w:sz="0" w:space="0" w:color="auto"/>
          </w:divBdr>
        </w:div>
        <w:div w:id="749083102">
          <w:marLeft w:val="0"/>
          <w:marRight w:val="0"/>
          <w:marTop w:val="0"/>
          <w:marBottom w:val="0"/>
          <w:divBdr>
            <w:top w:val="none" w:sz="0" w:space="0" w:color="auto"/>
            <w:left w:val="none" w:sz="0" w:space="0" w:color="auto"/>
            <w:bottom w:val="none" w:sz="0" w:space="0" w:color="auto"/>
            <w:right w:val="none" w:sz="0" w:space="0" w:color="auto"/>
          </w:divBdr>
        </w:div>
        <w:div w:id="749083121">
          <w:marLeft w:val="0"/>
          <w:marRight w:val="0"/>
          <w:marTop w:val="0"/>
          <w:marBottom w:val="0"/>
          <w:divBdr>
            <w:top w:val="none" w:sz="0" w:space="0" w:color="auto"/>
            <w:left w:val="none" w:sz="0" w:space="0" w:color="auto"/>
            <w:bottom w:val="none" w:sz="0" w:space="0" w:color="auto"/>
            <w:right w:val="none" w:sz="0" w:space="0" w:color="auto"/>
          </w:divBdr>
        </w:div>
        <w:div w:id="749083125">
          <w:marLeft w:val="0"/>
          <w:marRight w:val="0"/>
          <w:marTop w:val="0"/>
          <w:marBottom w:val="0"/>
          <w:divBdr>
            <w:top w:val="none" w:sz="0" w:space="0" w:color="auto"/>
            <w:left w:val="none" w:sz="0" w:space="0" w:color="auto"/>
            <w:bottom w:val="none" w:sz="0" w:space="0" w:color="auto"/>
            <w:right w:val="none" w:sz="0" w:space="0" w:color="auto"/>
          </w:divBdr>
        </w:div>
        <w:div w:id="749083136">
          <w:marLeft w:val="0"/>
          <w:marRight w:val="0"/>
          <w:marTop w:val="0"/>
          <w:marBottom w:val="0"/>
          <w:divBdr>
            <w:top w:val="none" w:sz="0" w:space="0" w:color="auto"/>
            <w:left w:val="none" w:sz="0" w:space="0" w:color="auto"/>
            <w:bottom w:val="none" w:sz="0" w:space="0" w:color="auto"/>
            <w:right w:val="none" w:sz="0" w:space="0" w:color="auto"/>
          </w:divBdr>
        </w:div>
        <w:div w:id="749083142">
          <w:marLeft w:val="0"/>
          <w:marRight w:val="0"/>
          <w:marTop w:val="0"/>
          <w:marBottom w:val="0"/>
          <w:divBdr>
            <w:top w:val="none" w:sz="0" w:space="0" w:color="auto"/>
            <w:left w:val="none" w:sz="0" w:space="0" w:color="auto"/>
            <w:bottom w:val="none" w:sz="0" w:space="0" w:color="auto"/>
            <w:right w:val="none" w:sz="0" w:space="0" w:color="auto"/>
          </w:divBdr>
        </w:div>
        <w:div w:id="749083155">
          <w:marLeft w:val="0"/>
          <w:marRight w:val="0"/>
          <w:marTop w:val="0"/>
          <w:marBottom w:val="0"/>
          <w:divBdr>
            <w:top w:val="none" w:sz="0" w:space="0" w:color="auto"/>
            <w:left w:val="none" w:sz="0" w:space="0" w:color="auto"/>
            <w:bottom w:val="none" w:sz="0" w:space="0" w:color="auto"/>
            <w:right w:val="none" w:sz="0" w:space="0" w:color="auto"/>
          </w:divBdr>
          <w:divsChild>
            <w:div w:id="749083059">
              <w:marLeft w:val="0"/>
              <w:marRight w:val="0"/>
              <w:marTop w:val="0"/>
              <w:marBottom w:val="0"/>
              <w:divBdr>
                <w:top w:val="none" w:sz="0" w:space="0" w:color="auto"/>
                <w:left w:val="none" w:sz="0" w:space="0" w:color="auto"/>
                <w:bottom w:val="none" w:sz="0" w:space="0" w:color="auto"/>
                <w:right w:val="none" w:sz="0" w:space="0" w:color="auto"/>
              </w:divBdr>
              <w:divsChild>
                <w:div w:id="749083080">
                  <w:marLeft w:val="0"/>
                  <w:marRight w:val="0"/>
                  <w:marTop w:val="0"/>
                  <w:marBottom w:val="0"/>
                  <w:divBdr>
                    <w:top w:val="none" w:sz="0" w:space="0" w:color="auto"/>
                    <w:left w:val="none" w:sz="0" w:space="0" w:color="auto"/>
                    <w:bottom w:val="none" w:sz="0" w:space="0" w:color="auto"/>
                    <w:right w:val="none" w:sz="0" w:space="0" w:color="auto"/>
                  </w:divBdr>
                  <w:divsChild>
                    <w:div w:id="749083048">
                      <w:marLeft w:val="0"/>
                      <w:marRight w:val="0"/>
                      <w:marTop w:val="0"/>
                      <w:marBottom w:val="0"/>
                      <w:divBdr>
                        <w:top w:val="none" w:sz="0" w:space="0" w:color="auto"/>
                        <w:left w:val="none" w:sz="0" w:space="0" w:color="auto"/>
                        <w:bottom w:val="none" w:sz="0" w:space="0" w:color="auto"/>
                        <w:right w:val="none" w:sz="0" w:space="0" w:color="auto"/>
                      </w:divBdr>
                      <w:divsChild>
                        <w:div w:id="749083029">
                          <w:marLeft w:val="0"/>
                          <w:marRight w:val="0"/>
                          <w:marTop w:val="0"/>
                          <w:marBottom w:val="0"/>
                          <w:divBdr>
                            <w:top w:val="none" w:sz="0" w:space="0" w:color="auto"/>
                            <w:left w:val="none" w:sz="0" w:space="0" w:color="auto"/>
                            <w:bottom w:val="none" w:sz="0" w:space="0" w:color="auto"/>
                            <w:right w:val="none" w:sz="0" w:space="0" w:color="auto"/>
                          </w:divBdr>
                          <w:divsChild>
                            <w:div w:id="749083084">
                              <w:marLeft w:val="0"/>
                              <w:marRight w:val="0"/>
                              <w:marTop w:val="0"/>
                              <w:marBottom w:val="0"/>
                              <w:divBdr>
                                <w:top w:val="none" w:sz="0" w:space="0" w:color="auto"/>
                                <w:left w:val="none" w:sz="0" w:space="0" w:color="auto"/>
                                <w:bottom w:val="none" w:sz="0" w:space="0" w:color="auto"/>
                                <w:right w:val="none" w:sz="0" w:space="0" w:color="auto"/>
                              </w:divBdr>
                            </w:div>
                            <w:div w:id="749083092">
                              <w:marLeft w:val="0"/>
                              <w:marRight w:val="0"/>
                              <w:marTop w:val="0"/>
                              <w:marBottom w:val="0"/>
                              <w:divBdr>
                                <w:top w:val="none" w:sz="0" w:space="0" w:color="auto"/>
                                <w:left w:val="none" w:sz="0" w:space="0" w:color="auto"/>
                                <w:bottom w:val="none" w:sz="0" w:space="0" w:color="auto"/>
                                <w:right w:val="none" w:sz="0" w:space="0" w:color="auto"/>
                              </w:divBdr>
                            </w:div>
                            <w:div w:id="749083097">
                              <w:marLeft w:val="0"/>
                              <w:marRight w:val="0"/>
                              <w:marTop w:val="0"/>
                              <w:marBottom w:val="0"/>
                              <w:divBdr>
                                <w:top w:val="none" w:sz="0" w:space="0" w:color="auto"/>
                                <w:left w:val="none" w:sz="0" w:space="0" w:color="auto"/>
                                <w:bottom w:val="none" w:sz="0" w:space="0" w:color="auto"/>
                                <w:right w:val="none" w:sz="0" w:space="0" w:color="auto"/>
                              </w:divBdr>
                            </w:div>
                            <w:div w:id="749083103">
                              <w:marLeft w:val="0"/>
                              <w:marRight w:val="0"/>
                              <w:marTop w:val="0"/>
                              <w:marBottom w:val="0"/>
                              <w:divBdr>
                                <w:top w:val="none" w:sz="0" w:space="0" w:color="auto"/>
                                <w:left w:val="none" w:sz="0" w:space="0" w:color="auto"/>
                                <w:bottom w:val="none" w:sz="0" w:space="0" w:color="auto"/>
                                <w:right w:val="none" w:sz="0" w:space="0" w:color="auto"/>
                              </w:divBdr>
                            </w:div>
                            <w:div w:id="749083110">
                              <w:marLeft w:val="0"/>
                              <w:marRight w:val="0"/>
                              <w:marTop w:val="0"/>
                              <w:marBottom w:val="0"/>
                              <w:divBdr>
                                <w:top w:val="none" w:sz="0" w:space="0" w:color="auto"/>
                                <w:left w:val="none" w:sz="0" w:space="0" w:color="auto"/>
                                <w:bottom w:val="none" w:sz="0" w:space="0" w:color="auto"/>
                                <w:right w:val="none" w:sz="0" w:space="0" w:color="auto"/>
                              </w:divBdr>
                            </w:div>
                            <w:div w:id="749083152">
                              <w:marLeft w:val="0"/>
                              <w:marRight w:val="0"/>
                              <w:marTop w:val="0"/>
                              <w:marBottom w:val="0"/>
                              <w:divBdr>
                                <w:top w:val="none" w:sz="0" w:space="0" w:color="auto"/>
                                <w:left w:val="none" w:sz="0" w:space="0" w:color="auto"/>
                                <w:bottom w:val="none" w:sz="0" w:space="0" w:color="auto"/>
                                <w:right w:val="none" w:sz="0" w:space="0" w:color="auto"/>
                              </w:divBdr>
                            </w:div>
                          </w:divsChild>
                        </w:div>
                        <w:div w:id="749083037">
                          <w:marLeft w:val="0"/>
                          <w:marRight w:val="0"/>
                          <w:marTop w:val="0"/>
                          <w:marBottom w:val="0"/>
                          <w:divBdr>
                            <w:top w:val="none" w:sz="0" w:space="0" w:color="auto"/>
                            <w:left w:val="none" w:sz="0" w:space="0" w:color="auto"/>
                            <w:bottom w:val="none" w:sz="0" w:space="0" w:color="auto"/>
                            <w:right w:val="none" w:sz="0" w:space="0" w:color="auto"/>
                          </w:divBdr>
                          <w:divsChild>
                            <w:div w:id="749083087">
                              <w:marLeft w:val="0"/>
                              <w:marRight w:val="0"/>
                              <w:marTop w:val="0"/>
                              <w:marBottom w:val="0"/>
                              <w:divBdr>
                                <w:top w:val="none" w:sz="0" w:space="0" w:color="auto"/>
                                <w:left w:val="none" w:sz="0" w:space="0" w:color="auto"/>
                                <w:bottom w:val="none" w:sz="0" w:space="0" w:color="auto"/>
                                <w:right w:val="none" w:sz="0" w:space="0" w:color="auto"/>
                              </w:divBdr>
                              <w:divsChild>
                                <w:div w:id="749083163">
                                  <w:marLeft w:val="0"/>
                                  <w:marRight w:val="0"/>
                                  <w:marTop w:val="0"/>
                                  <w:marBottom w:val="0"/>
                                  <w:divBdr>
                                    <w:top w:val="none" w:sz="0" w:space="0" w:color="auto"/>
                                    <w:left w:val="none" w:sz="0" w:space="0" w:color="auto"/>
                                    <w:bottom w:val="none" w:sz="0" w:space="0" w:color="auto"/>
                                    <w:right w:val="none" w:sz="0" w:space="0" w:color="auto"/>
                                  </w:divBdr>
                                  <w:divsChild>
                                    <w:div w:id="74908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083078">
              <w:marLeft w:val="0"/>
              <w:marRight w:val="0"/>
              <w:marTop w:val="0"/>
              <w:marBottom w:val="0"/>
              <w:divBdr>
                <w:top w:val="none" w:sz="0" w:space="0" w:color="auto"/>
                <w:left w:val="none" w:sz="0" w:space="0" w:color="auto"/>
                <w:bottom w:val="none" w:sz="0" w:space="0" w:color="auto"/>
                <w:right w:val="none" w:sz="0" w:space="0" w:color="auto"/>
              </w:divBdr>
              <w:divsChild>
                <w:div w:id="749083151">
                  <w:marLeft w:val="720"/>
                  <w:marRight w:val="720"/>
                  <w:marTop w:val="100"/>
                  <w:marBottom w:val="100"/>
                  <w:divBdr>
                    <w:top w:val="none" w:sz="0" w:space="0" w:color="auto"/>
                    <w:left w:val="none" w:sz="0" w:space="0" w:color="auto"/>
                    <w:bottom w:val="none" w:sz="0" w:space="0" w:color="auto"/>
                    <w:right w:val="none" w:sz="0" w:space="0" w:color="auto"/>
                  </w:divBdr>
                  <w:divsChild>
                    <w:div w:id="749083117">
                      <w:marLeft w:val="0"/>
                      <w:marRight w:val="0"/>
                      <w:marTop w:val="0"/>
                      <w:marBottom w:val="0"/>
                      <w:divBdr>
                        <w:top w:val="none" w:sz="0" w:space="0" w:color="auto"/>
                        <w:left w:val="none" w:sz="0" w:space="0" w:color="auto"/>
                        <w:bottom w:val="none" w:sz="0" w:space="0" w:color="auto"/>
                        <w:right w:val="none" w:sz="0" w:space="0" w:color="auto"/>
                      </w:divBdr>
                      <w:divsChild>
                        <w:div w:id="749083098">
                          <w:marLeft w:val="0"/>
                          <w:marRight w:val="0"/>
                          <w:marTop w:val="0"/>
                          <w:marBottom w:val="0"/>
                          <w:divBdr>
                            <w:top w:val="none" w:sz="0" w:space="0" w:color="auto"/>
                            <w:left w:val="none" w:sz="0" w:space="0" w:color="auto"/>
                            <w:bottom w:val="none" w:sz="0" w:space="0" w:color="auto"/>
                            <w:right w:val="none" w:sz="0" w:space="0" w:color="auto"/>
                          </w:divBdr>
                          <w:divsChild>
                            <w:div w:id="749083036">
                              <w:marLeft w:val="0"/>
                              <w:marRight w:val="0"/>
                              <w:marTop w:val="0"/>
                              <w:marBottom w:val="0"/>
                              <w:divBdr>
                                <w:top w:val="none" w:sz="0" w:space="0" w:color="auto"/>
                                <w:left w:val="none" w:sz="0" w:space="0" w:color="auto"/>
                                <w:bottom w:val="none" w:sz="0" w:space="0" w:color="auto"/>
                                <w:right w:val="none" w:sz="0" w:space="0" w:color="auto"/>
                              </w:divBdr>
                              <w:divsChild>
                                <w:div w:id="749083054">
                                  <w:marLeft w:val="0"/>
                                  <w:marRight w:val="0"/>
                                  <w:marTop w:val="0"/>
                                  <w:marBottom w:val="0"/>
                                  <w:divBdr>
                                    <w:top w:val="none" w:sz="0" w:space="0" w:color="auto"/>
                                    <w:left w:val="none" w:sz="0" w:space="0" w:color="auto"/>
                                    <w:bottom w:val="none" w:sz="0" w:space="0" w:color="auto"/>
                                    <w:right w:val="none" w:sz="0" w:space="0" w:color="auto"/>
                                  </w:divBdr>
                                  <w:divsChild>
                                    <w:div w:id="749083062">
                                      <w:marLeft w:val="0"/>
                                      <w:marRight w:val="0"/>
                                      <w:marTop w:val="0"/>
                                      <w:marBottom w:val="0"/>
                                      <w:divBdr>
                                        <w:top w:val="none" w:sz="0" w:space="0" w:color="auto"/>
                                        <w:left w:val="none" w:sz="0" w:space="0" w:color="auto"/>
                                        <w:bottom w:val="none" w:sz="0" w:space="0" w:color="auto"/>
                                        <w:right w:val="none" w:sz="0" w:space="0" w:color="auto"/>
                                      </w:divBdr>
                                      <w:divsChild>
                                        <w:div w:id="749083032">
                                          <w:marLeft w:val="0"/>
                                          <w:marRight w:val="0"/>
                                          <w:marTop w:val="0"/>
                                          <w:marBottom w:val="0"/>
                                          <w:divBdr>
                                            <w:top w:val="none" w:sz="0" w:space="0" w:color="auto"/>
                                            <w:left w:val="none" w:sz="0" w:space="0" w:color="auto"/>
                                            <w:bottom w:val="none" w:sz="0" w:space="0" w:color="auto"/>
                                            <w:right w:val="none" w:sz="0" w:space="0" w:color="auto"/>
                                          </w:divBdr>
                                          <w:divsChild>
                                            <w:div w:id="749083101">
                                              <w:marLeft w:val="0"/>
                                              <w:marRight w:val="0"/>
                                              <w:marTop w:val="0"/>
                                              <w:marBottom w:val="0"/>
                                              <w:divBdr>
                                                <w:top w:val="none" w:sz="0" w:space="0" w:color="auto"/>
                                                <w:left w:val="none" w:sz="0" w:space="0" w:color="auto"/>
                                                <w:bottom w:val="none" w:sz="0" w:space="0" w:color="auto"/>
                                                <w:right w:val="none" w:sz="0" w:space="0" w:color="auto"/>
                                              </w:divBdr>
                                              <w:divsChild>
                                                <w:div w:id="749083089">
                                                  <w:marLeft w:val="0"/>
                                                  <w:marRight w:val="0"/>
                                                  <w:marTop w:val="0"/>
                                                  <w:marBottom w:val="0"/>
                                                  <w:divBdr>
                                                    <w:top w:val="none" w:sz="0" w:space="0" w:color="auto"/>
                                                    <w:left w:val="none" w:sz="0" w:space="0" w:color="auto"/>
                                                    <w:bottom w:val="none" w:sz="0" w:space="0" w:color="auto"/>
                                                    <w:right w:val="none" w:sz="0" w:space="0" w:color="auto"/>
                                                  </w:divBdr>
                                                  <w:divsChild>
                                                    <w:div w:id="749083040">
                                                      <w:marLeft w:val="0"/>
                                                      <w:marRight w:val="0"/>
                                                      <w:marTop w:val="0"/>
                                                      <w:marBottom w:val="0"/>
                                                      <w:divBdr>
                                                        <w:top w:val="none" w:sz="0" w:space="0" w:color="auto"/>
                                                        <w:left w:val="none" w:sz="0" w:space="0" w:color="auto"/>
                                                        <w:bottom w:val="none" w:sz="0" w:space="0" w:color="auto"/>
                                                        <w:right w:val="none" w:sz="0" w:space="0" w:color="auto"/>
                                                      </w:divBdr>
                                                      <w:divsChild>
                                                        <w:div w:id="749083128">
                                                          <w:marLeft w:val="0"/>
                                                          <w:marRight w:val="0"/>
                                                          <w:marTop w:val="0"/>
                                                          <w:marBottom w:val="0"/>
                                                          <w:divBdr>
                                                            <w:top w:val="none" w:sz="0" w:space="0" w:color="auto"/>
                                                            <w:left w:val="none" w:sz="0" w:space="0" w:color="auto"/>
                                                            <w:bottom w:val="none" w:sz="0" w:space="0" w:color="auto"/>
                                                            <w:right w:val="none" w:sz="0" w:space="0" w:color="auto"/>
                                                          </w:divBdr>
                                                          <w:divsChild>
                                                            <w:div w:id="74908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083149">
                                              <w:marLeft w:val="0"/>
                                              <w:marRight w:val="0"/>
                                              <w:marTop w:val="0"/>
                                              <w:marBottom w:val="0"/>
                                              <w:divBdr>
                                                <w:top w:val="none" w:sz="0" w:space="0" w:color="auto"/>
                                                <w:left w:val="none" w:sz="0" w:space="0" w:color="auto"/>
                                                <w:bottom w:val="none" w:sz="0" w:space="0" w:color="auto"/>
                                                <w:right w:val="none" w:sz="0" w:space="0" w:color="auto"/>
                                              </w:divBdr>
                                              <w:divsChild>
                                                <w:div w:id="749083058">
                                                  <w:marLeft w:val="0"/>
                                                  <w:marRight w:val="0"/>
                                                  <w:marTop w:val="0"/>
                                                  <w:marBottom w:val="0"/>
                                                  <w:divBdr>
                                                    <w:top w:val="none" w:sz="0" w:space="0" w:color="auto"/>
                                                    <w:left w:val="none" w:sz="0" w:space="0" w:color="auto"/>
                                                    <w:bottom w:val="none" w:sz="0" w:space="0" w:color="auto"/>
                                                    <w:right w:val="none" w:sz="0" w:space="0" w:color="auto"/>
                                                  </w:divBdr>
                                                  <w:divsChild>
                                                    <w:div w:id="749083086">
                                                      <w:marLeft w:val="0"/>
                                                      <w:marRight w:val="0"/>
                                                      <w:marTop w:val="0"/>
                                                      <w:marBottom w:val="0"/>
                                                      <w:divBdr>
                                                        <w:top w:val="none" w:sz="0" w:space="0" w:color="auto"/>
                                                        <w:left w:val="none" w:sz="0" w:space="0" w:color="auto"/>
                                                        <w:bottom w:val="none" w:sz="0" w:space="0" w:color="auto"/>
                                                        <w:right w:val="none" w:sz="0" w:space="0" w:color="auto"/>
                                                      </w:divBdr>
                                                    </w:div>
                                                  </w:divsChild>
                                                </w:div>
                                                <w:div w:id="749083060">
                                                  <w:marLeft w:val="0"/>
                                                  <w:marRight w:val="0"/>
                                                  <w:marTop w:val="0"/>
                                                  <w:marBottom w:val="0"/>
                                                  <w:divBdr>
                                                    <w:top w:val="none" w:sz="0" w:space="0" w:color="auto"/>
                                                    <w:left w:val="none" w:sz="0" w:space="0" w:color="auto"/>
                                                    <w:bottom w:val="none" w:sz="0" w:space="0" w:color="auto"/>
                                                    <w:right w:val="none" w:sz="0" w:space="0" w:color="auto"/>
                                                  </w:divBdr>
                                                  <w:divsChild>
                                                    <w:div w:id="749083138">
                                                      <w:marLeft w:val="0"/>
                                                      <w:marRight w:val="0"/>
                                                      <w:marTop w:val="0"/>
                                                      <w:marBottom w:val="0"/>
                                                      <w:divBdr>
                                                        <w:top w:val="none" w:sz="0" w:space="0" w:color="auto"/>
                                                        <w:left w:val="none" w:sz="0" w:space="0" w:color="auto"/>
                                                        <w:bottom w:val="none" w:sz="0" w:space="0" w:color="auto"/>
                                                        <w:right w:val="none" w:sz="0" w:space="0" w:color="auto"/>
                                                      </w:divBdr>
                                                    </w:div>
                                                  </w:divsChild>
                                                </w:div>
                                                <w:div w:id="749083068">
                                                  <w:marLeft w:val="0"/>
                                                  <w:marRight w:val="0"/>
                                                  <w:marTop w:val="0"/>
                                                  <w:marBottom w:val="0"/>
                                                  <w:divBdr>
                                                    <w:top w:val="none" w:sz="0" w:space="0" w:color="auto"/>
                                                    <w:left w:val="none" w:sz="0" w:space="0" w:color="auto"/>
                                                    <w:bottom w:val="none" w:sz="0" w:space="0" w:color="auto"/>
                                                    <w:right w:val="none" w:sz="0" w:space="0" w:color="auto"/>
                                                  </w:divBdr>
                                                  <w:divsChild>
                                                    <w:div w:id="749083118">
                                                      <w:marLeft w:val="0"/>
                                                      <w:marRight w:val="0"/>
                                                      <w:marTop w:val="0"/>
                                                      <w:marBottom w:val="0"/>
                                                      <w:divBdr>
                                                        <w:top w:val="none" w:sz="0" w:space="0" w:color="auto"/>
                                                        <w:left w:val="none" w:sz="0" w:space="0" w:color="auto"/>
                                                        <w:bottom w:val="none" w:sz="0" w:space="0" w:color="auto"/>
                                                        <w:right w:val="none" w:sz="0" w:space="0" w:color="auto"/>
                                                      </w:divBdr>
                                                    </w:div>
                                                  </w:divsChild>
                                                </w:div>
                                                <w:div w:id="749083070">
                                                  <w:marLeft w:val="0"/>
                                                  <w:marRight w:val="0"/>
                                                  <w:marTop w:val="0"/>
                                                  <w:marBottom w:val="0"/>
                                                  <w:divBdr>
                                                    <w:top w:val="none" w:sz="0" w:space="0" w:color="auto"/>
                                                    <w:left w:val="none" w:sz="0" w:space="0" w:color="auto"/>
                                                    <w:bottom w:val="none" w:sz="0" w:space="0" w:color="auto"/>
                                                    <w:right w:val="none" w:sz="0" w:space="0" w:color="auto"/>
                                                  </w:divBdr>
                                                  <w:divsChild>
                                                    <w:div w:id="749083140">
                                                      <w:marLeft w:val="0"/>
                                                      <w:marRight w:val="0"/>
                                                      <w:marTop w:val="0"/>
                                                      <w:marBottom w:val="0"/>
                                                      <w:divBdr>
                                                        <w:top w:val="none" w:sz="0" w:space="0" w:color="auto"/>
                                                        <w:left w:val="none" w:sz="0" w:space="0" w:color="auto"/>
                                                        <w:bottom w:val="none" w:sz="0" w:space="0" w:color="auto"/>
                                                        <w:right w:val="none" w:sz="0" w:space="0" w:color="auto"/>
                                                      </w:divBdr>
                                                    </w:div>
                                                  </w:divsChild>
                                                </w:div>
                                                <w:div w:id="749083099">
                                                  <w:marLeft w:val="0"/>
                                                  <w:marRight w:val="0"/>
                                                  <w:marTop w:val="0"/>
                                                  <w:marBottom w:val="0"/>
                                                  <w:divBdr>
                                                    <w:top w:val="none" w:sz="0" w:space="0" w:color="auto"/>
                                                    <w:left w:val="none" w:sz="0" w:space="0" w:color="auto"/>
                                                    <w:bottom w:val="none" w:sz="0" w:space="0" w:color="auto"/>
                                                    <w:right w:val="none" w:sz="0" w:space="0" w:color="auto"/>
                                                  </w:divBdr>
                                                  <w:divsChild>
                                                    <w:div w:id="749083156">
                                                      <w:marLeft w:val="0"/>
                                                      <w:marRight w:val="0"/>
                                                      <w:marTop w:val="0"/>
                                                      <w:marBottom w:val="0"/>
                                                      <w:divBdr>
                                                        <w:top w:val="none" w:sz="0" w:space="0" w:color="auto"/>
                                                        <w:left w:val="none" w:sz="0" w:space="0" w:color="auto"/>
                                                        <w:bottom w:val="none" w:sz="0" w:space="0" w:color="auto"/>
                                                        <w:right w:val="none" w:sz="0" w:space="0" w:color="auto"/>
                                                      </w:divBdr>
                                                    </w:div>
                                                  </w:divsChild>
                                                </w:div>
                                                <w:div w:id="749083139">
                                                  <w:marLeft w:val="0"/>
                                                  <w:marRight w:val="0"/>
                                                  <w:marTop w:val="0"/>
                                                  <w:marBottom w:val="0"/>
                                                  <w:divBdr>
                                                    <w:top w:val="none" w:sz="0" w:space="0" w:color="auto"/>
                                                    <w:left w:val="none" w:sz="0" w:space="0" w:color="auto"/>
                                                    <w:bottom w:val="none" w:sz="0" w:space="0" w:color="auto"/>
                                                    <w:right w:val="none" w:sz="0" w:space="0" w:color="auto"/>
                                                  </w:divBdr>
                                                  <w:divsChild>
                                                    <w:div w:id="74908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9083055">
                                  <w:marLeft w:val="0"/>
                                  <w:marRight w:val="0"/>
                                  <w:marTop w:val="0"/>
                                  <w:marBottom w:val="0"/>
                                  <w:divBdr>
                                    <w:top w:val="none" w:sz="0" w:space="0" w:color="auto"/>
                                    <w:left w:val="none" w:sz="0" w:space="0" w:color="auto"/>
                                    <w:bottom w:val="none" w:sz="0" w:space="0" w:color="auto"/>
                                    <w:right w:val="none" w:sz="0" w:space="0" w:color="auto"/>
                                  </w:divBdr>
                                </w:div>
                                <w:div w:id="749083133">
                                  <w:marLeft w:val="0"/>
                                  <w:marRight w:val="0"/>
                                  <w:marTop w:val="0"/>
                                  <w:marBottom w:val="0"/>
                                  <w:divBdr>
                                    <w:top w:val="none" w:sz="0" w:space="0" w:color="auto"/>
                                    <w:left w:val="none" w:sz="0" w:space="0" w:color="auto"/>
                                    <w:bottom w:val="none" w:sz="0" w:space="0" w:color="auto"/>
                                    <w:right w:val="none" w:sz="0" w:space="0" w:color="auto"/>
                                  </w:divBdr>
                                </w:div>
                                <w:div w:id="749083159">
                                  <w:marLeft w:val="0"/>
                                  <w:marRight w:val="0"/>
                                  <w:marTop w:val="0"/>
                                  <w:marBottom w:val="0"/>
                                  <w:divBdr>
                                    <w:top w:val="none" w:sz="0" w:space="0" w:color="auto"/>
                                    <w:left w:val="none" w:sz="0" w:space="0" w:color="auto"/>
                                    <w:bottom w:val="none" w:sz="0" w:space="0" w:color="auto"/>
                                    <w:right w:val="none" w:sz="0" w:space="0" w:color="auto"/>
                                  </w:divBdr>
                                  <w:divsChild>
                                    <w:div w:id="749083124">
                                      <w:marLeft w:val="720"/>
                                      <w:marRight w:val="720"/>
                                      <w:marTop w:val="100"/>
                                      <w:marBottom w:val="100"/>
                                      <w:divBdr>
                                        <w:top w:val="none" w:sz="0" w:space="0" w:color="auto"/>
                                        <w:left w:val="none" w:sz="0" w:space="0" w:color="auto"/>
                                        <w:bottom w:val="none" w:sz="0" w:space="0" w:color="auto"/>
                                        <w:right w:val="none" w:sz="0" w:space="0" w:color="auto"/>
                                      </w:divBdr>
                                      <w:divsChild>
                                        <w:div w:id="749083046">
                                          <w:marLeft w:val="0"/>
                                          <w:marRight w:val="0"/>
                                          <w:marTop w:val="0"/>
                                          <w:marBottom w:val="0"/>
                                          <w:divBdr>
                                            <w:top w:val="none" w:sz="0" w:space="0" w:color="auto"/>
                                            <w:left w:val="none" w:sz="0" w:space="0" w:color="auto"/>
                                            <w:bottom w:val="none" w:sz="0" w:space="0" w:color="auto"/>
                                            <w:right w:val="none" w:sz="0" w:space="0" w:color="auto"/>
                                          </w:divBdr>
                                        </w:div>
                                        <w:div w:id="749083049">
                                          <w:marLeft w:val="0"/>
                                          <w:marRight w:val="0"/>
                                          <w:marTop w:val="0"/>
                                          <w:marBottom w:val="0"/>
                                          <w:divBdr>
                                            <w:top w:val="none" w:sz="0" w:space="0" w:color="auto"/>
                                            <w:left w:val="none" w:sz="0" w:space="0" w:color="auto"/>
                                            <w:bottom w:val="none" w:sz="0" w:space="0" w:color="auto"/>
                                            <w:right w:val="none" w:sz="0" w:space="0" w:color="auto"/>
                                          </w:divBdr>
                                          <w:divsChild>
                                            <w:div w:id="749083115">
                                              <w:marLeft w:val="0"/>
                                              <w:marRight w:val="0"/>
                                              <w:marTop w:val="0"/>
                                              <w:marBottom w:val="0"/>
                                              <w:divBdr>
                                                <w:top w:val="none" w:sz="0" w:space="0" w:color="auto"/>
                                                <w:left w:val="none" w:sz="0" w:space="0" w:color="auto"/>
                                                <w:bottom w:val="none" w:sz="0" w:space="0" w:color="auto"/>
                                                <w:right w:val="none" w:sz="0" w:space="0" w:color="auto"/>
                                              </w:divBdr>
                                            </w:div>
                                          </w:divsChild>
                                        </w:div>
                                        <w:div w:id="749083144">
                                          <w:marLeft w:val="0"/>
                                          <w:marRight w:val="0"/>
                                          <w:marTop w:val="0"/>
                                          <w:marBottom w:val="0"/>
                                          <w:divBdr>
                                            <w:top w:val="none" w:sz="0" w:space="0" w:color="auto"/>
                                            <w:left w:val="none" w:sz="0" w:space="0" w:color="auto"/>
                                            <w:bottom w:val="none" w:sz="0" w:space="0" w:color="auto"/>
                                            <w:right w:val="none" w:sz="0" w:space="0" w:color="auto"/>
                                          </w:divBdr>
                                          <w:divsChild>
                                            <w:div w:id="749083035">
                                              <w:marLeft w:val="0"/>
                                              <w:marRight w:val="0"/>
                                              <w:marTop w:val="0"/>
                                              <w:marBottom w:val="0"/>
                                              <w:divBdr>
                                                <w:top w:val="none" w:sz="0" w:space="0" w:color="auto"/>
                                                <w:left w:val="none" w:sz="0" w:space="0" w:color="auto"/>
                                                <w:bottom w:val="none" w:sz="0" w:space="0" w:color="auto"/>
                                                <w:right w:val="none" w:sz="0" w:space="0" w:color="auto"/>
                                              </w:divBdr>
                                              <w:divsChild>
                                                <w:div w:id="749083030">
                                                  <w:marLeft w:val="0"/>
                                                  <w:marRight w:val="0"/>
                                                  <w:marTop w:val="0"/>
                                                  <w:marBottom w:val="0"/>
                                                  <w:divBdr>
                                                    <w:top w:val="none" w:sz="0" w:space="0" w:color="auto"/>
                                                    <w:left w:val="none" w:sz="0" w:space="0" w:color="auto"/>
                                                    <w:bottom w:val="none" w:sz="0" w:space="0" w:color="auto"/>
                                                    <w:right w:val="none" w:sz="0" w:space="0" w:color="auto"/>
                                                  </w:divBdr>
                                                  <w:divsChild>
                                                    <w:div w:id="749083042">
                                                      <w:marLeft w:val="0"/>
                                                      <w:marRight w:val="0"/>
                                                      <w:marTop w:val="0"/>
                                                      <w:marBottom w:val="0"/>
                                                      <w:divBdr>
                                                        <w:top w:val="none" w:sz="0" w:space="0" w:color="auto"/>
                                                        <w:left w:val="none" w:sz="0" w:space="0" w:color="auto"/>
                                                        <w:bottom w:val="none" w:sz="0" w:space="0" w:color="auto"/>
                                                        <w:right w:val="none" w:sz="0" w:space="0" w:color="auto"/>
                                                      </w:divBdr>
                                                    </w:div>
                                                  </w:divsChild>
                                                </w:div>
                                                <w:div w:id="749083039">
                                                  <w:marLeft w:val="0"/>
                                                  <w:marRight w:val="0"/>
                                                  <w:marTop w:val="0"/>
                                                  <w:marBottom w:val="0"/>
                                                  <w:divBdr>
                                                    <w:top w:val="none" w:sz="0" w:space="0" w:color="auto"/>
                                                    <w:left w:val="none" w:sz="0" w:space="0" w:color="auto"/>
                                                    <w:bottom w:val="none" w:sz="0" w:space="0" w:color="auto"/>
                                                    <w:right w:val="none" w:sz="0" w:space="0" w:color="auto"/>
                                                  </w:divBdr>
                                                  <w:divsChild>
                                                    <w:div w:id="749083063">
                                                      <w:marLeft w:val="0"/>
                                                      <w:marRight w:val="0"/>
                                                      <w:marTop w:val="0"/>
                                                      <w:marBottom w:val="0"/>
                                                      <w:divBdr>
                                                        <w:top w:val="none" w:sz="0" w:space="0" w:color="auto"/>
                                                        <w:left w:val="none" w:sz="0" w:space="0" w:color="auto"/>
                                                        <w:bottom w:val="none" w:sz="0" w:space="0" w:color="auto"/>
                                                        <w:right w:val="none" w:sz="0" w:space="0" w:color="auto"/>
                                                      </w:divBdr>
                                                    </w:div>
                                                  </w:divsChild>
                                                </w:div>
                                                <w:div w:id="749083066">
                                                  <w:marLeft w:val="0"/>
                                                  <w:marRight w:val="0"/>
                                                  <w:marTop w:val="0"/>
                                                  <w:marBottom w:val="0"/>
                                                  <w:divBdr>
                                                    <w:top w:val="none" w:sz="0" w:space="0" w:color="auto"/>
                                                    <w:left w:val="none" w:sz="0" w:space="0" w:color="auto"/>
                                                    <w:bottom w:val="none" w:sz="0" w:space="0" w:color="auto"/>
                                                    <w:right w:val="none" w:sz="0" w:space="0" w:color="auto"/>
                                                  </w:divBdr>
                                                  <w:divsChild>
                                                    <w:div w:id="749083077">
                                                      <w:marLeft w:val="0"/>
                                                      <w:marRight w:val="0"/>
                                                      <w:marTop w:val="0"/>
                                                      <w:marBottom w:val="0"/>
                                                      <w:divBdr>
                                                        <w:top w:val="none" w:sz="0" w:space="0" w:color="auto"/>
                                                        <w:left w:val="none" w:sz="0" w:space="0" w:color="auto"/>
                                                        <w:bottom w:val="none" w:sz="0" w:space="0" w:color="auto"/>
                                                        <w:right w:val="none" w:sz="0" w:space="0" w:color="auto"/>
                                                      </w:divBdr>
                                                    </w:div>
                                                  </w:divsChild>
                                                </w:div>
                                                <w:div w:id="749083072">
                                                  <w:marLeft w:val="0"/>
                                                  <w:marRight w:val="0"/>
                                                  <w:marTop w:val="0"/>
                                                  <w:marBottom w:val="0"/>
                                                  <w:divBdr>
                                                    <w:top w:val="none" w:sz="0" w:space="0" w:color="auto"/>
                                                    <w:left w:val="none" w:sz="0" w:space="0" w:color="auto"/>
                                                    <w:bottom w:val="none" w:sz="0" w:space="0" w:color="auto"/>
                                                    <w:right w:val="none" w:sz="0" w:space="0" w:color="auto"/>
                                                  </w:divBdr>
                                                  <w:divsChild>
                                                    <w:div w:id="749083061">
                                                      <w:marLeft w:val="0"/>
                                                      <w:marRight w:val="0"/>
                                                      <w:marTop w:val="0"/>
                                                      <w:marBottom w:val="0"/>
                                                      <w:divBdr>
                                                        <w:top w:val="none" w:sz="0" w:space="0" w:color="auto"/>
                                                        <w:left w:val="none" w:sz="0" w:space="0" w:color="auto"/>
                                                        <w:bottom w:val="none" w:sz="0" w:space="0" w:color="auto"/>
                                                        <w:right w:val="none" w:sz="0" w:space="0" w:color="auto"/>
                                                      </w:divBdr>
                                                    </w:div>
                                                  </w:divsChild>
                                                </w:div>
                                                <w:div w:id="749083076">
                                                  <w:marLeft w:val="0"/>
                                                  <w:marRight w:val="0"/>
                                                  <w:marTop w:val="0"/>
                                                  <w:marBottom w:val="0"/>
                                                  <w:divBdr>
                                                    <w:top w:val="none" w:sz="0" w:space="0" w:color="auto"/>
                                                    <w:left w:val="none" w:sz="0" w:space="0" w:color="auto"/>
                                                    <w:bottom w:val="none" w:sz="0" w:space="0" w:color="auto"/>
                                                    <w:right w:val="none" w:sz="0" w:space="0" w:color="auto"/>
                                                  </w:divBdr>
                                                  <w:divsChild>
                                                    <w:div w:id="749083126">
                                                      <w:marLeft w:val="0"/>
                                                      <w:marRight w:val="0"/>
                                                      <w:marTop w:val="0"/>
                                                      <w:marBottom w:val="0"/>
                                                      <w:divBdr>
                                                        <w:top w:val="none" w:sz="0" w:space="0" w:color="auto"/>
                                                        <w:left w:val="none" w:sz="0" w:space="0" w:color="auto"/>
                                                        <w:bottom w:val="none" w:sz="0" w:space="0" w:color="auto"/>
                                                        <w:right w:val="none" w:sz="0" w:space="0" w:color="auto"/>
                                                      </w:divBdr>
                                                    </w:div>
                                                  </w:divsChild>
                                                </w:div>
                                                <w:div w:id="749083085">
                                                  <w:marLeft w:val="0"/>
                                                  <w:marRight w:val="0"/>
                                                  <w:marTop w:val="0"/>
                                                  <w:marBottom w:val="0"/>
                                                  <w:divBdr>
                                                    <w:top w:val="none" w:sz="0" w:space="0" w:color="auto"/>
                                                    <w:left w:val="none" w:sz="0" w:space="0" w:color="auto"/>
                                                    <w:bottom w:val="none" w:sz="0" w:space="0" w:color="auto"/>
                                                    <w:right w:val="none" w:sz="0" w:space="0" w:color="auto"/>
                                                  </w:divBdr>
                                                  <w:divsChild>
                                                    <w:div w:id="749083050">
                                                      <w:marLeft w:val="0"/>
                                                      <w:marRight w:val="0"/>
                                                      <w:marTop w:val="0"/>
                                                      <w:marBottom w:val="0"/>
                                                      <w:divBdr>
                                                        <w:top w:val="none" w:sz="0" w:space="0" w:color="auto"/>
                                                        <w:left w:val="none" w:sz="0" w:space="0" w:color="auto"/>
                                                        <w:bottom w:val="none" w:sz="0" w:space="0" w:color="auto"/>
                                                        <w:right w:val="none" w:sz="0" w:space="0" w:color="auto"/>
                                                      </w:divBdr>
                                                    </w:div>
                                                  </w:divsChild>
                                                </w:div>
                                                <w:div w:id="749083093">
                                                  <w:marLeft w:val="0"/>
                                                  <w:marRight w:val="0"/>
                                                  <w:marTop w:val="0"/>
                                                  <w:marBottom w:val="0"/>
                                                  <w:divBdr>
                                                    <w:top w:val="none" w:sz="0" w:space="0" w:color="auto"/>
                                                    <w:left w:val="none" w:sz="0" w:space="0" w:color="auto"/>
                                                    <w:bottom w:val="none" w:sz="0" w:space="0" w:color="auto"/>
                                                    <w:right w:val="none" w:sz="0" w:space="0" w:color="auto"/>
                                                  </w:divBdr>
                                                  <w:divsChild>
                                                    <w:div w:id="749083082">
                                                      <w:marLeft w:val="0"/>
                                                      <w:marRight w:val="0"/>
                                                      <w:marTop w:val="0"/>
                                                      <w:marBottom w:val="0"/>
                                                      <w:divBdr>
                                                        <w:top w:val="none" w:sz="0" w:space="0" w:color="auto"/>
                                                        <w:left w:val="none" w:sz="0" w:space="0" w:color="auto"/>
                                                        <w:bottom w:val="none" w:sz="0" w:space="0" w:color="auto"/>
                                                        <w:right w:val="none" w:sz="0" w:space="0" w:color="auto"/>
                                                      </w:divBdr>
                                                    </w:div>
                                                  </w:divsChild>
                                                </w:div>
                                                <w:div w:id="749083100">
                                                  <w:marLeft w:val="0"/>
                                                  <w:marRight w:val="0"/>
                                                  <w:marTop w:val="0"/>
                                                  <w:marBottom w:val="0"/>
                                                  <w:divBdr>
                                                    <w:top w:val="none" w:sz="0" w:space="0" w:color="auto"/>
                                                    <w:left w:val="none" w:sz="0" w:space="0" w:color="auto"/>
                                                    <w:bottom w:val="none" w:sz="0" w:space="0" w:color="auto"/>
                                                    <w:right w:val="none" w:sz="0" w:space="0" w:color="auto"/>
                                                  </w:divBdr>
                                                  <w:divsChild>
                                                    <w:div w:id="749083053">
                                                      <w:marLeft w:val="0"/>
                                                      <w:marRight w:val="0"/>
                                                      <w:marTop w:val="0"/>
                                                      <w:marBottom w:val="0"/>
                                                      <w:divBdr>
                                                        <w:top w:val="none" w:sz="0" w:space="0" w:color="auto"/>
                                                        <w:left w:val="none" w:sz="0" w:space="0" w:color="auto"/>
                                                        <w:bottom w:val="none" w:sz="0" w:space="0" w:color="auto"/>
                                                        <w:right w:val="none" w:sz="0" w:space="0" w:color="auto"/>
                                                      </w:divBdr>
                                                    </w:div>
                                                  </w:divsChild>
                                                </w:div>
                                                <w:div w:id="749083108">
                                                  <w:marLeft w:val="0"/>
                                                  <w:marRight w:val="0"/>
                                                  <w:marTop w:val="0"/>
                                                  <w:marBottom w:val="0"/>
                                                  <w:divBdr>
                                                    <w:top w:val="none" w:sz="0" w:space="0" w:color="auto"/>
                                                    <w:left w:val="none" w:sz="0" w:space="0" w:color="auto"/>
                                                    <w:bottom w:val="none" w:sz="0" w:space="0" w:color="auto"/>
                                                    <w:right w:val="none" w:sz="0" w:space="0" w:color="auto"/>
                                                  </w:divBdr>
                                                  <w:divsChild>
                                                    <w:div w:id="749083119">
                                                      <w:marLeft w:val="0"/>
                                                      <w:marRight w:val="0"/>
                                                      <w:marTop w:val="0"/>
                                                      <w:marBottom w:val="0"/>
                                                      <w:divBdr>
                                                        <w:top w:val="none" w:sz="0" w:space="0" w:color="auto"/>
                                                        <w:left w:val="none" w:sz="0" w:space="0" w:color="auto"/>
                                                        <w:bottom w:val="none" w:sz="0" w:space="0" w:color="auto"/>
                                                        <w:right w:val="none" w:sz="0" w:space="0" w:color="auto"/>
                                                      </w:divBdr>
                                                    </w:div>
                                                  </w:divsChild>
                                                </w:div>
                                                <w:div w:id="749083109">
                                                  <w:marLeft w:val="0"/>
                                                  <w:marRight w:val="0"/>
                                                  <w:marTop w:val="0"/>
                                                  <w:marBottom w:val="0"/>
                                                  <w:divBdr>
                                                    <w:top w:val="none" w:sz="0" w:space="0" w:color="auto"/>
                                                    <w:left w:val="none" w:sz="0" w:space="0" w:color="auto"/>
                                                    <w:bottom w:val="none" w:sz="0" w:space="0" w:color="auto"/>
                                                    <w:right w:val="none" w:sz="0" w:space="0" w:color="auto"/>
                                                  </w:divBdr>
                                                  <w:divsChild>
                                                    <w:div w:id="749083146">
                                                      <w:marLeft w:val="0"/>
                                                      <w:marRight w:val="0"/>
                                                      <w:marTop w:val="0"/>
                                                      <w:marBottom w:val="0"/>
                                                      <w:divBdr>
                                                        <w:top w:val="none" w:sz="0" w:space="0" w:color="auto"/>
                                                        <w:left w:val="none" w:sz="0" w:space="0" w:color="auto"/>
                                                        <w:bottom w:val="none" w:sz="0" w:space="0" w:color="auto"/>
                                                        <w:right w:val="none" w:sz="0" w:space="0" w:color="auto"/>
                                                      </w:divBdr>
                                                    </w:div>
                                                  </w:divsChild>
                                                </w:div>
                                                <w:div w:id="749083111">
                                                  <w:marLeft w:val="0"/>
                                                  <w:marRight w:val="0"/>
                                                  <w:marTop w:val="0"/>
                                                  <w:marBottom w:val="0"/>
                                                  <w:divBdr>
                                                    <w:top w:val="none" w:sz="0" w:space="0" w:color="auto"/>
                                                    <w:left w:val="none" w:sz="0" w:space="0" w:color="auto"/>
                                                    <w:bottom w:val="none" w:sz="0" w:space="0" w:color="auto"/>
                                                    <w:right w:val="none" w:sz="0" w:space="0" w:color="auto"/>
                                                  </w:divBdr>
                                                  <w:divsChild>
                                                    <w:div w:id="749083096">
                                                      <w:marLeft w:val="0"/>
                                                      <w:marRight w:val="0"/>
                                                      <w:marTop w:val="0"/>
                                                      <w:marBottom w:val="0"/>
                                                      <w:divBdr>
                                                        <w:top w:val="none" w:sz="0" w:space="0" w:color="auto"/>
                                                        <w:left w:val="none" w:sz="0" w:space="0" w:color="auto"/>
                                                        <w:bottom w:val="none" w:sz="0" w:space="0" w:color="auto"/>
                                                        <w:right w:val="none" w:sz="0" w:space="0" w:color="auto"/>
                                                      </w:divBdr>
                                                    </w:div>
                                                  </w:divsChild>
                                                </w:div>
                                                <w:div w:id="749083112">
                                                  <w:marLeft w:val="0"/>
                                                  <w:marRight w:val="0"/>
                                                  <w:marTop w:val="0"/>
                                                  <w:marBottom w:val="0"/>
                                                  <w:divBdr>
                                                    <w:top w:val="none" w:sz="0" w:space="0" w:color="auto"/>
                                                    <w:left w:val="none" w:sz="0" w:space="0" w:color="auto"/>
                                                    <w:bottom w:val="none" w:sz="0" w:space="0" w:color="auto"/>
                                                    <w:right w:val="none" w:sz="0" w:space="0" w:color="auto"/>
                                                  </w:divBdr>
                                                  <w:divsChild>
                                                    <w:div w:id="749083083">
                                                      <w:marLeft w:val="0"/>
                                                      <w:marRight w:val="0"/>
                                                      <w:marTop w:val="0"/>
                                                      <w:marBottom w:val="0"/>
                                                      <w:divBdr>
                                                        <w:top w:val="none" w:sz="0" w:space="0" w:color="auto"/>
                                                        <w:left w:val="none" w:sz="0" w:space="0" w:color="auto"/>
                                                        <w:bottom w:val="none" w:sz="0" w:space="0" w:color="auto"/>
                                                        <w:right w:val="none" w:sz="0" w:space="0" w:color="auto"/>
                                                      </w:divBdr>
                                                    </w:div>
                                                  </w:divsChild>
                                                </w:div>
                                                <w:div w:id="749083127">
                                                  <w:marLeft w:val="0"/>
                                                  <w:marRight w:val="0"/>
                                                  <w:marTop w:val="0"/>
                                                  <w:marBottom w:val="0"/>
                                                  <w:divBdr>
                                                    <w:top w:val="none" w:sz="0" w:space="0" w:color="auto"/>
                                                    <w:left w:val="none" w:sz="0" w:space="0" w:color="auto"/>
                                                    <w:bottom w:val="none" w:sz="0" w:space="0" w:color="auto"/>
                                                    <w:right w:val="none" w:sz="0" w:space="0" w:color="auto"/>
                                                  </w:divBdr>
                                                  <w:divsChild>
                                                    <w:div w:id="749083122">
                                                      <w:marLeft w:val="0"/>
                                                      <w:marRight w:val="0"/>
                                                      <w:marTop w:val="0"/>
                                                      <w:marBottom w:val="0"/>
                                                      <w:divBdr>
                                                        <w:top w:val="none" w:sz="0" w:space="0" w:color="auto"/>
                                                        <w:left w:val="none" w:sz="0" w:space="0" w:color="auto"/>
                                                        <w:bottom w:val="none" w:sz="0" w:space="0" w:color="auto"/>
                                                        <w:right w:val="none" w:sz="0" w:space="0" w:color="auto"/>
                                                      </w:divBdr>
                                                    </w:div>
                                                  </w:divsChild>
                                                </w:div>
                                                <w:div w:id="749083147">
                                                  <w:marLeft w:val="0"/>
                                                  <w:marRight w:val="0"/>
                                                  <w:marTop w:val="0"/>
                                                  <w:marBottom w:val="0"/>
                                                  <w:divBdr>
                                                    <w:top w:val="none" w:sz="0" w:space="0" w:color="auto"/>
                                                    <w:left w:val="none" w:sz="0" w:space="0" w:color="auto"/>
                                                    <w:bottom w:val="none" w:sz="0" w:space="0" w:color="auto"/>
                                                    <w:right w:val="none" w:sz="0" w:space="0" w:color="auto"/>
                                                  </w:divBdr>
                                                  <w:divsChild>
                                                    <w:div w:id="749083132">
                                                      <w:marLeft w:val="0"/>
                                                      <w:marRight w:val="0"/>
                                                      <w:marTop w:val="0"/>
                                                      <w:marBottom w:val="0"/>
                                                      <w:divBdr>
                                                        <w:top w:val="none" w:sz="0" w:space="0" w:color="auto"/>
                                                        <w:left w:val="none" w:sz="0" w:space="0" w:color="auto"/>
                                                        <w:bottom w:val="none" w:sz="0" w:space="0" w:color="auto"/>
                                                        <w:right w:val="none" w:sz="0" w:space="0" w:color="auto"/>
                                                      </w:divBdr>
                                                    </w:div>
                                                  </w:divsChild>
                                                </w:div>
                                                <w:div w:id="749083150">
                                                  <w:marLeft w:val="0"/>
                                                  <w:marRight w:val="0"/>
                                                  <w:marTop w:val="0"/>
                                                  <w:marBottom w:val="0"/>
                                                  <w:divBdr>
                                                    <w:top w:val="none" w:sz="0" w:space="0" w:color="auto"/>
                                                    <w:left w:val="none" w:sz="0" w:space="0" w:color="auto"/>
                                                    <w:bottom w:val="none" w:sz="0" w:space="0" w:color="auto"/>
                                                    <w:right w:val="none" w:sz="0" w:space="0" w:color="auto"/>
                                                  </w:divBdr>
                                                  <w:divsChild>
                                                    <w:div w:id="749083091">
                                                      <w:marLeft w:val="0"/>
                                                      <w:marRight w:val="0"/>
                                                      <w:marTop w:val="0"/>
                                                      <w:marBottom w:val="0"/>
                                                      <w:divBdr>
                                                        <w:top w:val="none" w:sz="0" w:space="0" w:color="auto"/>
                                                        <w:left w:val="none" w:sz="0" w:space="0" w:color="auto"/>
                                                        <w:bottom w:val="none" w:sz="0" w:space="0" w:color="auto"/>
                                                        <w:right w:val="none" w:sz="0" w:space="0" w:color="auto"/>
                                                      </w:divBdr>
                                                    </w:div>
                                                  </w:divsChild>
                                                </w:div>
                                                <w:div w:id="749083161">
                                                  <w:marLeft w:val="0"/>
                                                  <w:marRight w:val="0"/>
                                                  <w:marTop w:val="0"/>
                                                  <w:marBottom w:val="0"/>
                                                  <w:divBdr>
                                                    <w:top w:val="none" w:sz="0" w:space="0" w:color="auto"/>
                                                    <w:left w:val="none" w:sz="0" w:space="0" w:color="auto"/>
                                                    <w:bottom w:val="none" w:sz="0" w:space="0" w:color="auto"/>
                                                    <w:right w:val="none" w:sz="0" w:space="0" w:color="auto"/>
                                                  </w:divBdr>
                                                  <w:divsChild>
                                                    <w:div w:id="749083047">
                                                      <w:marLeft w:val="0"/>
                                                      <w:marRight w:val="0"/>
                                                      <w:marTop w:val="0"/>
                                                      <w:marBottom w:val="0"/>
                                                      <w:divBdr>
                                                        <w:top w:val="none" w:sz="0" w:space="0" w:color="auto"/>
                                                        <w:left w:val="none" w:sz="0" w:space="0" w:color="auto"/>
                                                        <w:bottom w:val="none" w:sz="0" w:space="0" w:color="auto"/>
                                                        <w:right w:val="none" w:sz="0" w:space="0" w:color="auto"/>
                                                      </w:divBdr>
                                                    </w:div>
                                                  </w:divsChild>
                                                </w:div>
                                                <w:div w:id="749083162">
                                                  <w:marLeft w:val="0"/>
                                                  <w:marRight w:val="0"/>
                                                  <w:marTop w:val="0"/>
                                                  <w:marBottom w:val="0"/>
                                                  <w:divBdr>
                                                    <w:top w:val="none" w:sz="0" w:space="0" w:color="auto"/>
                                                    <w:left w:val="none" w:sz="0" w:space="0" w:color="auto"/>
                                                    <w:bottom w:val="none" w:sz="0" w:space="0" w:color="auto"/>
                                                    <w:right w:val="none" w:sz="0" w:space="0" w:color="auto"/>
                                                  </w:divBdr>
                                                  <w:divsChild>
                                                    <w:div w:id="74908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083038">
                              <w:marLeft w:val="0"/>
                              <w:marRight w:val="0"/>
                              <w:marTop w:val="0"/>
                              <w:marBottom w:val="0"/>
                              <w:divBdr>
                                <w:top w:val="none" w:sz="0" w:space="0" w:color="auto"/>
                                <w:left w:val="none" w:sz="0" w:space="0" w:color="auto"/>
                                <w:bottom w:val="none" w:sz="0" w:space="0" w:color="auto"/>
                                <w:right w:val="none" w:sz="0" w:space="0" w:color="auto"/>
                              </w:divBdr>
                              <w:divsChild>
                                <w:div w:id="749083145">
                                  <w:marLeft w:val="0"/>
                                  <w:marRight w:val="0"/>
                                  <w:marTop w:val="0"/>
                                  <w:marBottom w:val="0"/>
                                  <w:divBdr>
                                    <w:top w:val="none" w:sz="0" w:space="0" w:color="auto"/>
                                    <w:left w:val="none" w:sz="0" w:space="0" w:color="auto"/>
                                    <w:bottom w:val="none" w:sz="0" w:space="0" w:color="auto"/>
                                    <w:right w:val="none" w:sz="0" w:space="0" w:color="auto"/>
                                  </w:divBdr>
                                </w:div>
                              </w:divsChild>
                            </w:div>
                            <w:div w:id="749083043">
                              <w:marLeft w:val="0"/>
                              <w:marRight w:val="0"/>
                              <w:marTop w:val="0"/>
                              <w:marBottom w:val="0"/>
                              <w:divBdr>
                                <w:top w:val="none" w:sz="0" w:space="0" w:color="auto"/>
                                <w:left w:val="none" w:sz="0" w:space="0" w:color="auto"/>
                                <w:bottom w:val="none" w:sz="0" w:space="0" w:color="auto"/>
                                <w:right w:val="none" w:sz="0" w:space="0" w:color="auto"/>
                              </w:divBdr>
                            </w:div>
                            <w:div w:id="749083044">
                              <w:marLeft w:val="0"/>
                              <w:marRight w:val="0"/>
                              <w:marTop w:val="0"/>
                              <w:marBottom w:val="0"/>
                              <w:divBdr>
                                <w:top w:val="none" w:sz="0" w:space="0" w:color="auto"/>
                                <w:left w:val="none" w:sz="0" w:space="0" w:color="auto"/>
                                <w:bottom w:val="none" w:sz="0" w:space="0" w:color="auto"/>
                                <w:right w:val="none" w:sz="0" w:space="0" w:color="auto"/>
                              </w:divBdr>
                              <w:divsChild>
                                <w:div w:id="749083033">
                                  <w:marLeft w:val="0"/>
                                  <w:marRight w:val="0"/>
                                  <w:marTop w:val="0"/>
                                  <w:marBottom w:val="0"/>
                                  <w:divBdr>
                                    <w:top w:val="none" w:sz="0" w:space="0" w:color="auto"/>
                                    <w:left w:val="none" w:sz="0" w:space="0" w:color="auto"/>
                                    <w:bottom w:val="none" w:sz="0" w:space="0" w:color="auto"/>
                                    <w:right w:val="none" w:sz="0" w:space="0" w:color="auto"/>
                                  </w:divBdr>
                                </w:div>
                              </w:divsChild>
                            </w:div>
                            <w:div w:id="749083057">
                              <w:marLeft w:val="0"/>
                              <w:marRight w:val="0"/>
                              <w:marTop w:val="0"/>
                              <w:marBottom w:val="0"/>
                              <w:divBdr>
                                <w:top w:val="none" w:sz="0" w:space="0" w:color="auto"/>
                                <w:left w:val="none" w:sz="0" w:space="0" w:color="auto"/>
                                <w:bottom w:val="none" w:sz="0" w:space="0" w:color="auto"/>
                                <w:right w:val="none" w:sz="0" w:space="0" w:color="auto"/>
                              </w:divBdr>
                              <w:divsChild>
                                <w:div w:id="749083113">
                                  <w:marLeft w:val="0"/>
                                  <w:marRight w:val="0"/>
                                  <w:marTop w:val="0"/>
                                  <w:marBottom w:val="0"/>
                                  <w:divBdr>
                                    <w:top w:val="none" w:sz="0" w:space="0" w:color="auto"/>
                                    <w:left w:val="none" w:sz="0" w:space="0" w:color="auto"/>
                                    <w:bottom w:val="none" w:sz="0" w:space="0" w:color="auto"/>
                                    <w:right w:val="none" w:sz="0" w:space="0" w:color="auto"/>
                                  </w:divBdr>
                                </w:div>
                              </w:divsChild>
                            </w:div>
                            <w:div w:id="749083065">
                              <w:marLeft w:val="0"/>
                              <w:marRight w:val="0"/>
                              <w:marTop w:val="0"/>
                              <w:marBottom w:val="0"/>
                              <w:divBdr>
                                <w:top w:val="none" w:sz="0" w:space="0" w:color="auto"/>
                                <w:left w:val="none" w:sz="0" w:space="0" w:color="auto"/>
                                <w:bottom w:val="none" w:sz="0" w:space="0" w:color="auto"/>
                                <w:right w:val="none" w:sz="0" w:space="0" w:color="auto"/>
                              </w:divBdr>
                            </w:div>
                            <w:div w:id="749083069">
                              <w:marLeft w:val="0"/>
                              <w:marRight w:val="0"/>
                              <w:marTop w:val="0"/>
                              <w:marBottom w:val="0"/>
                              <w:divBdr>
                                <w:top w:val="none" w:sz="0" w:space="0" w:color="auto"/>
                                <w:left w:val="none" w:sz="0" w:space="0" w:color="auto"/>
                                <w:bottom w:val="none" w:sz="0" w:space="0" w:color="auto"/>
                                <w:right w:val="none" w:sz="0" w:space="0" w:color="auto"/>
                              </w:divBdr>
                            </w:div>
                            <w:div w:id="749083073">
                              <w:marLeft w:val="0"/>
                              <w:marRight w:val="0"/>
                              <w:marTop w:val="0"/>
                              <w:marBottom w:val="0"/>
                              <w:divBdr>
                                <w:top w:val="none" w:sz="0" w:space="0" w:color="auto"/>
                                <w:left w:val="none" w:sz="0" w:space="0" w:color="auto"/>
                                <w:bottom w:val="none" w:sz="0" w:space="0" w:color="auto"/>
                                <w:right w:val="none" w:sz="0" w:space="0" w:color="auto"/>
                              </w:divBdr>
                              <w:divsChild>
                                <w:div w:id="749083075">
                                  <w:marLeft w:val="0"/>
                                  <w:marRight w:val="0"/>
                                  <w:marTop w:val="0"/>
                                  <w:marBottom w:val="0"/>
                                  <w:divBdr>
                                    <w:top w:val="none" w:sz="0" w:space="0" w:color="auto"/>
                                    <w:left w:val="none" w:sz="0" w:space="0" w:color="auto"/>
                                    <w:bottom w:val="none" w:sz="0" w:space="0" w:color="auto"/>
                                    <w:right w:val="none" w:sz="0" w:space="0" w:color="auto"/>
                                  </w:divBdr>
                                </w:div>
                              </w:divsChild>
                            </w:div>
                            <w:div w:id="749083074">
                              <w:marLeft w:val="0"/>
                              <w:marRight w:val="0"/>
                              <w:marTop w:val="0"/>
                              <w:marBottom w:val="0"/>
                              <w:divBdr>
                                <w:top w:val="none" w:sz="0" w:space="0" w:color="auto"/>
                                <w:left w:val="none" w:sz="0" w:space="0" w:color="auto"/>
                                <w:bottom w:val="none" w:sz="0" w:space="0" w:color="auto"/>
                                <w:right w:val="none" w:sz="0" w:space="0" w:color="auto"/>
                              </w:divBdr>
                            </w:div>
                            <w:div w:id="749083079">
                              <w:marLeft w:val="0"/>
                              <w:marRight w:val="0"/>
                              <w:marTop w:val="0"/>
                              <w:marBottom w:val="0"/>
                              <w:divBdr>
                                <w:top w:val="none" w:sz="0" w:space="0" w:color="auto"/>
                                <w:left w:val="none" w:sz="0" w:space="0" w:color="auto"/>
                                <w:bottom w:val="none" w:sz="0" w:space="0" w:color="auto"/>
                                <w:right w:val="none" w:sz="0" w:space="0" w:color="auto"/>
                              </w:divBdr>
                            </w:div>
                            <w:div w:id="749083081">
                              <w:marLeft w:val="0"/>
                              <w:marRight w:val="0"/>
                              <w:marTop w:val="0"/>
                              <w:marBottom w:val="0"/>
                              <w:divBdr>
                                <w:top w:val="none" w:sz="0" w:space="0" w:color="auto"/>
                                <w:left w:val="none" w:sz="0" w:space="0" w:color="auto"/>
                                <w:bottom w:val="none" w:sz="0" w:space="0" w:color="auto"/>
                                <w:right w:val="none" w:sz="0" w:space="0" w:color="auto"/>
                              </w:divBdr>
                              <w:divsChild>
                                <w:div w:id="749083104">
                                  <w:marLeft w:val="0"/>
                                  <w:marRight w:val="0"/>
                                  <w:marTop w:val="0"/>
                                  <w:marBottom w:val="0"/>
                                  <w:divBdr>
                                    <w:top w:val="none" w:sz="0" w:space="0" w:color="auto"/>
                                    <w:left w:val="none" w:sz="0" w:space="0" w:color="auto"/>
                                    <w:bottom w:val="none" w:sz="0" w:space="0" w:color="auto"/>
                                    <w:right w:val="none" w:sz="0" w:space="0" w:color="auto"/>
                                  </w:divBdr>
                                </w:div>
                              </w:divsChild>
                            </w:div>
                            <w:div w:id="749083094">
                              <w:marLeft w:val="0"/>
                              <w:marRight w:val="0"/>
                              <w:marTop w:val="0"/>
                              <w:marBottom w:val="0"/>
                              <w:divBdr>
                                <w:top w:val="none" w:sz="0" w:space="0" w:color="auto"/>
                                <w:left w:val="none" w:sz="0" w:space="0" w:color="auto"/>
                                <w:bottom w:val="none" w:sz="0" w:space="0" w:color="auto"/>
                                <w:right w:val="none" w:sz="0" w:space="0" w:color="auto"/>
                              </w:divBdr>
                            </w:div>
                            <w:div w:id="749083106">
                              <w:marLeft w:val="0"/>
                              <w:marRight w:val="0"/>
                              <w:marTop w:val="0"/>
                              <w:marBottom w:val="0"/>
                              <w:divBdr>
                                <w:top w:val="none" w:sz="0" w:space="0" w:color="auto"/>
                                <w:left w:val="none" w:sz="0" w:space="0" w:color="auto"/>
                                <w:bottom w:val="none" w:sz="0" w:space="0" w:color="auto"/>
                                <w:right w:val="none" w:sz="0" w:space="0" w:color="auto"/>
                              </w:divBdr>
                              <w:divsChild>
                                <w:div w:id="749083131">
                                  <w:marLeft w:val="0"/>
                                  <w:marRight w:val="0"/>
                                  <w:marTop w:val="0"/>
                                  <w:marBottom w:val="0"/>
                                  <w:divBdr>
                                    <w:top w:val="none" w:sz="0" w:space="0" w:color="auto"/>
                                    <w:left w:val="none" w:sz="0" w:space="0" w:color="auto"/>
                                    <w:bottom w:val="none" w:sz="0" w:space="0" w:color="auto"/>
                                    <w:right w:val="none" w:sz="0" w:space="0" w:color="auto"/>
                                  </w:divBdr>
                                  <w:divsChild>
                                    <w:div w:id="74908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83114">
                              <w:marLeft w:val="0"/>
                              <w:marRight w:val="0"/>
                              <w:marTop w:val="0"/>
                              <w:marBottom w:val="0"/>
                              <w:divBdr>
                                <w:top w:val="none" w:sz="0" w:space="0" w:color="auto"/>
                                <w:left w:val="none" w:sz="0" w:space="0" w:color="auto"/>
                                <w:bottom w:val="none" w:sz="0" w:space="0" w:color="auto"/>
                                <w:right w:val="none" w:sz="0" w:space="0" w:color="auto"/>
                              </w:divBdr>
                            </w:div>
                            <w:div w:id="749083120">
                              <w:marLeft w:val="0"/>
                              <w:marRight w:val="0"/>
                              <w:marTop w:val="0"/>
                              <w:marBottom w:val="0"/>
                              <w:divBdr>
                                <w:top w:val="none" w:sz="0" w:space="0" w:color="auto"/>
                                <w:left w:val="none" w:sz="0" w:space="0" w:color="auto"/>
                                <w:bottom w:val="none" w:sz="0" w:space="0" w:color="auto"/>
                                <w:right w:val="none" w:sz="0" w:space="0" w:color="auto"/>
                              </w:divBdr>
                              <w:divsChild>
                                <w:div w:id="749083154">
                                  <w:marLeft w:val="0"/>
                                  <w:marRight w:val="0"/>
                                  <w:marTop w:val="0"/>
                                  <w:marBottom w:val="0"/>
                                  <w:divBdr>
                                    <w:top w:val="none" w:sz="0" w:space="0" w:color="auto"/>
                                    <w:left w:val="none" w:sz="0" w:space="0" w:color="auto"/>
                                    <w:bottom w:val="none" w:sz="0" w:space="0" w:color="auto"/>
                                    <w:right w:val="none" w:sz="0" w:space="0" w:color="auto"/>
                                  </w:divBdr>
                                </w:div>
                              </w:divsChild>
                            </w:div>
                            <w:div w:id="749083123">
                              <w:marLeft w:val="0"/>
                              <w:marRight w:val="0"/>
                              <w:marTop w:val="0"/>
                              <w:marBottom w:val="0"/>
                              <w:divBdr>
                                <w:top w:val="none" w:sz="0" w:space="0" w:color="auto"/>
                                <w:left w:val="none" w:sz="0" w:space="0" w:color="auto"/>
                                <w:bottom w:val="none" w:sz="0" w:space="0" w:color="auto"/>
                                <w:right w:val="none" w:sz="0" w:space="0" w:color="auto"/>
                              </w:divBdr>
                              <w:divsChild>
                                <w:div w:id="749083148">
                                  <w:marLeft w:val="0"/>
                                  <w:marRight w:val="0"/>
                                  <w:marTop w:val="0"/>
                                  <w:marBottom w:val="0"/>
                                  <w:divBdr>
                                    <w:top w:val="none" w:sz="0" w:space="0" w:color="auto"/>
                                    <w:left w:val="none" w:sz="0" w:space="0" w:color="auto"/>
                                    <w:bottom w:val="none" w:sz="0" w:space="0" w:color="auto"/>
                                    <w:right w:val="none" w:sz="0" w:space="0" w:color="auto"/>
                                  </w:divBdr>
                                </w:div>
                              </w:divsChild>
                            </w:div>
                            <w:div w:id="749083130">
                              <w:marLeft w:val="0"/>
                              <w:marRight w:val="0"/>
                              <w:marTop w:val="0"/>
                              <w:marBottom w:val="0"/>
                              <w:divBdr>
                                <w:top w:val="none" w:sz="0" w:space="0" w:color="auto"/>
                                <w:left w:val="none" w:sz="0" w:space="0" w:color="auto"/>
                                <w:bottom w:val="none" w:sz="0" w:space="0" w:color="auto"/>
                                <w:right w:val="none" w:sz="0" w:space="0" w:color="auto"/>
                              </w:divBdr>
                            </w:div>
                            <w:div w:id="749083134">
                              <w:marLeft w:val="0"/>
                              <w:marRight w:val="0"/>
                              <w:marTop w:val="0"/>
                              <w:marBottom w:val="0"/>
                              <w:divBdr>
                                <w:top w:val="none" w:sz="0" w:space="0" w:color="auto"/>
                                <w:left w:val="none" w:sz="0" w:space="0" w:color="auto"/>
                                <w:bottom w:val="none" w:sz="0" w:space="0" w:color="auto"/>
                                <w:right w:val="none" w:sz="0" w:space="0" w:color="auto"/>
                              </w:divBdr>
                              <w:divsChild>
                                <w:div w:id="749083088">
                                  <w:marLeft w:val="0"/>
                                  <w:marRight w:val="0"/>
                                  <w:marTop w:val="0"/>
                                  <w:marBottom w:val="0"/>
                                  <w:divBdr>
                                    <w:top w:val="none" w:sz="0" w:space="0" w:color="auto"/>
                                    <w:left w:val="none" w:sz="0" w:space="0" w:color="auto"/>
                                    <w:bottom w:val="none" w:sz="0" w:space="0" w:color="auto"/>
                                    <w:right w:val="none" w:sz="0" w:space="0" w:color="auto"/>
                                  </w:divBdr>
                                </w:div>
                              </w:divsChild>
                            </w:div>
                            <w:div w:id="749083135">
                              <w:marLeft w:val="0"/>
                              <w:marRight w:val="0"/>
                              <w:marTop w:val="0"/>
                              <w:marBottom w:val="0"/>
                              <w:divBdr>
                                <w:top w:val="none" w:sz="0" w:space="0" w:color="auto"/>
                                <w:left w:val="none" w:sz="0" w:space="0" w:color="auto"/>
                                <w:bottom w:val="none" w:sz="0" w:space="0" w:color="auto"/>
                                <w:right w:val="none" w:sz="0" w:space="0" w:color="auto"/>
                              </w:divBdr>
                            </w:div>
                            <w:div w:id="749083137">
                              <w:marLeft w:val="0"/>
                              <w:marRight w:val="0"/>
                              <w:marTop w:val="0"/>
                              <w:marBottom w:val="0"/>
                              <w:divBdr>
                                <w:top w:val="none" w:sz="0" w:space="0" w:color="auto"/>
                                <w:left w:val="none" w:sz="0" w:space="0" w:color="auto"/>
                                <w:bottom w:val="none" w:sz="0" w:space="0" w:color="auto"/>
                                <w:right w:val="none" w:sz="0" w:space="0" w:color="auto"/>
                              </w:divBdr>
                            </w:div>
                            <w:div w:id="749083141">
                              <w:marLeft w:val="0"/>
                              <w:marRight w:val="0"/>
                              <w:marTop w:val="0"/>
                              <w:marBottom w:val="0"/>
                              <w:divBdr>
                                <w:top w:val="none" w:sz="0" w:space="0" w:color="auto"/>
                                <w:left w:val="none" w:sz="0" w:space="0" w:color="auto"/>
                                <w:bottom w:val="none" w:sz="0" w:space="0" w:color="auto"/>
                                <w:right w:val="none" w:sz="0" w:space="0" w:color="auto"/>
                              </w:divBdr>
                            </w:div>
                            <w:div w:id="749083143">
                              <w:marLeft w:val="0"/>
                              <w:marRight w:val="0"/>
                              <w:marTop w:val="0"/>
                              <w:marBottom w:val="0"/>
                              <w:divBdr>
                                <w:top w:val="none" w:sz="0" w:space="0" w:color="auto"/>
                                <w:left w:val="none" w:sz="0" w:space="0" w:color="auto"/>
                                <w:bottom w:val="none" w:sz="0" w:space="0" w:color="auto"/>
                                <w:right w:val="none" w:sz="0" w:space="0" w:color="auto"/>
                              </w:divBdr>
                              <w:divsChild>
                                <w:div w:id="749083116">
                                  <w:marLeft w:val="0"/>
                                  <w:marRight w:val="0"/>
                                  <w:marTop w:val="0"/>
                                  <w:marBottom w:val="0"/>
                                  <w:divBdr>
                                    <w:top w:val="none" w:sz="0" w:space="0" w:color="auto"/>
                                    <w:left w:val="none" w:sz="0" w:space="0" w:color="auto"/>
                                    <w:bottom w:val="none" w:sz="0" w:space="0" w:color="auto"/>
                                    <w:right w:val="none" w:sz="0" w:space="0" w:color="auto"/>
                                  </w:divBdr>
                                </w:div>
                              </w:divsChild>
                            </w:div>
                            <w:div w:id="749083153">
                              <w:marLeft w:val="0"/>
                              <w:marRight w:val="0"/>
                              <w:marTop w:val="0"/>
                              <w:marBottom w:val="0"/>
                              <w:divBdr>
                                <w:top w:val="none" w:sz="0" w:space="0" w:color="auto"/>
                                <w:left w:val="none" w:sz="0" w:space="0" w:color="auto"/>
                                <w:bottom w:val="none" w:sz="0" w:space="0" w:color="auto"/>
                                <w:right w:val="none" w:sz="0" w:space="0" w:color="auto"/>
                              </w:divBdr>
                              <w:divsChild>
                                <w:div w:id="749083051">
                                  <w:marLeft w:val="0"/>
                                  <w:marRight w:val="0"/>
                                  <w:marTop w:val="0"/>
                                  <w:marBottom w:val="0"/>
                                  <w:divBdr>
                                    <w:top w:val="none" w:sz="0" w:space="0" w:color="auto"/>
                                    <w:left w:val="none" w:sz="0" w:space="0" w:color="auto"/>
                                    <w:bottom w:val="none" w:sz="0" w:space="0" w:color="auto"/>
                                    <w:right w:val="none" w:sz="0" w:space="0" w:color="auto"/>
                                  </w:divBdr>
                                </w:div>
                              </w:divsChild>
                            </w:div>
                            <w:div w:id="749083157">
                              <w:marLeft w:val="0"/>
                              <w:marRight w:val="0"/>
                              <w:marTop w:val="0"/>
                              <w:marBottom w:val="0"/>
                              <w:divBdr>
                                <w:top w:val="none" w:sz="0" w:space="0" w:color="auto"/>
                                <w:left w:val="none" w:sz="0" w:space="0" w:color="auto"/>
                                <w:bottom w:val="none" w:sz="0" w:space="0" w:color="auto"/>
                                <w:right w:val="none" w:sz="0" w:space="0" w:color="auto"/>
                              </w:divBdr>
                              <w:divsChild>
                                <w:div w:id="749083160">
                                  <w:marLeft w:val="0"/>
                                  <w:marRight w:val="0"/>
                                  <w:marTop w:val="0"/>
                                  <w:marBottom w:val="0"/>
                                  <w:divBdr>
                                    <w:top w:val="none" w:sz="0" w:space="0" w:color="auto"/>
                                    <w:left w:val="none" w:sz="0" w:space="0" w:color="auto"/>
                                    <w:bottom w:val="none" w:sz="0" w:space="0" w:color="auto"/>
                                    <w:right w:val="none" w:sz="0" w:space="0" w:color="auto"/>
                                  </w:divBdr>
                                </w:div>
                              </w:divsChild>
                            </w:div>
                            <w:div w:id="749083158">
                              <w:marLeft w:val="0"/>
                              <w:marRight w:val="0"/>
                              <w:marTop w:val="0"/>
                              <w:marBottom w:val="0"/>
                              <w:divBdr>
                                <w:top w:val="none" w:sz="0" w:space="0" w:color="auto"/>
                                <w:left w:val="none" w:sz="0" w:space="0" w:color="auto"/>
                                <w:bottom w:val="none" w:sz="0" w:space="0" w:color="auto"/>
                                <w:right w:val="none" w:sz="0" w:space="0" w:color="auto"/>
                              </w:divBdr>
                              <w:divsChild>
                                <w:div w:id="749083041">
                                  <w:marLeft w:val="0"/>
                                  <w:marRight w:val="0"/>
                                  <w:marTop w:val="0"/>
                                  <w:marBottom w:val="0"/>
                                  <w:divBdr>
                                    <w:top w:val="none" w:sz="0" w:space="0" w:color="auto"/>
                                    <w:left w:val="none" w:sz="0" w:space="0" w:color="auto"/>
                                    <w:bottom w:val="none" w:sz="0" w:space="0" w:color="auto"/>
                                    <w:right w:val="none" w:sz="0" w:space="0" w:color="auto"/>
                                  </w:divBdr>
                                </w:div>
                              </w:divsChild>
                            </w:div>
                            <w:div w:id="749083164">
                              <w:marLeft w:val="0"/>
                              <w:marRight w:val="0"/>
                              <w:marTop w:val="0"/>
                              <w:marBottom w:val="0"/>
                              <w:divBdr>
                                <w:top w:val="none" w:sz="0" w:space="0" w:color="auto"/>
                                <w:left w:val="none" w:sz="0" w:space="0" w:color="auto"/>
                                <w:bottom w:val="none" w:sz="0" w:space="0" w:color="auto"/>
                                <w:right w:val="none" w:sz="0" w:space="0" w:color="auto"/>
                              </w:divBdr>
                              <w:divsChild>
                                <w:div w:id="74908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083168">
      <w:marLeft w:val="0"/>
      <w:marRight w:val="0"/>
      <w:marTop w:val="0"/>
      <w:marBottom w:val="0"/>
      <w:divBdr>
        <w:top w:val="none" w:sz="0" w:space="0" w:color="auto"/>
        <w:left w:val="none" w:sz="0" w:space="0" w:color="auto"/>
        <w:bottom w:val="none" w:sz="0" w:space="0" w:color="auto"/>
        <w:right w:val="none" w:sz="0" w:space="0" w:color="auto"/>
      </w:divBdr>
      <w:divsChild>
        <w:div w:id="749083165">
          <w:marLeft w:val="0"/>
          <w:marRight w:val="0"/>
          <w:marTop w:val="0"/>
          <w:marBottom w:val="0"/>
          <w:divBdr>
            <w:top w:val="none" w:sz="0" w:space="0" w:color="auto"/>
            <w:left w:val="none" w:sz="0" w:space="0" w:color="auto"/>
            <w:bottom w:val="none" w:sz="0" w:space="0" w:color="auto"/>
            <w:right w:val="none" w:sz="0" w:space="0" w:color="auto"/>
          </w:divBdr>
          <w:divsChild>
            <w:div w:id="749083166">
              <w:marLeft w:val="0"/>
              <w:marRight w:val="0"/>
              <w:marTop w:val="0"/>
              <w:marBottom w:val="0"/>
              <w:divBdr>
                <w:top w:val="none" w:sz="0" w:space="0" w:color="auto"/>
                <w:left w:val="none" w:sz="0" w:space="0" w:color="auto"/>
                <w:bottom w:val="none" w:sz="0" w:space="0" w:color="auto"/>
                <w:right w:val="none" w:sz="0" w:space="0" w:color="auto"/>
              </w:divBdr>
              <w:divsChild>
                <w:div w:id="749083170">
                  <w:marLeft w:val="0"/>
                  <w:marRight w:val="0"/>
                  <w:marTop w:val="0"/>
                  <w:marBottom w:val="0"/>
                  <w:divBdr>
                    <w:top w:val="none" w:sz="0" w:space="0" w:color="auto"/>
                    <w:left w:val="none" w:sz="0" w:space="0" w:color="auto"/>
                    <w:bottom w:val="none" w:sz="0" w:space="0" w:color="auto"/>
                    <w:right w:val="none" w:sz="0" w:space="0" w:color="auto"/>
                  </w:divBdr>
                  <w:divsChild>
                    <w:div w:id="749083171">
                      <w:marLeft w:val="0"/>
                      <w:marRight w:val="0"/>
                      <w:marTop w:val="0"/>
                      <w:marBottom w:val="0"/>
                      <w:divBdr>
                        <w:top w:val="none" w:sz="0" w:space="0" w:color="auto"/>
                        <w:left w:val="none" w:sz="0" w:space="0" w:color="auto"/>
                        <w:bottom w:val="none" w:sz="0" w:space="0" w:color="auto"/>
                        <w:right w:val="none" w:sz="0" w:space="0" w:color="auto"/>
                      </w:divBdr>
                      <w:divsChild>
                        <w:div w:id="749083167">
                          <w:marLeft w:val="0"/>
                          <w:marRight w:val="0"/>
                          <w:marTop w:val="0"/>
                          <w:marBottom w:val="0"/>
                          <w:divBdr>
                            <w:top w:val="none" w:sz="0" w:space="0" w:color="auto"/>
                            <w:left w:val="none" w:sz="0" w:space="0" w:color="auto"/>
                            <w:bottom w:val="none" w:sz="0" w:space="0" w:color="auto"/>
                            <w:right w:val="none" w:sz="0" w:space="0" w:color="auto"/>
                          </w:divBdr>
                          <w:divsChild>
                            <w:div w:id="7490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083177">
      <w:marLeft w:val="0"/>
      <w:marRight w:val="0"/>
      <w:marTop w:val="0"/>
      <w:marBottom w:val="0"/>
      <w:divBdr>
        <w:top w:val="none" w:sz="0" w:space="0" w:color="auto"/>
        <w:left w:val="none" w:sz="0" w:space="0" w:color="auto"/>
        <w:bottom w:val="none" w:sz="0" w:space="0" w:color="auto"/>
        <w:right w:val="none" w:sz="0" w:space="0" w:color="auto"/>
      </w:divBdr>
      <w:divsChild>
        <w:div w:id="749083176">
          <w:marLeft w:val="0"/>
          <w:marRight w:val="0"/>
          <w:marTop w:val="0"/>
          <w:marBottom w:val="0"/>
          <w:divBdr>
            <w:top w:val="none" w:sz="0" w:space="0" w:color="auto"/>
            <w:left w:val="none" w:sz="0" w:space="0" w:color="auto"/>
            <w:bottom w:val="none" w:sz="0" w:space="0" w:color="auto"/>
            <w:right w:val="none" w:sz="0" w:space="0" w:color="auto"/>
          </w:divBdr>
          <w:divsChild>
            <w:div w:id="749083172">
              <w:marLeft w:val="0"/>
              <w:marRight w:val="0"/>
              <w:marTop w:val="0"/>
              <w:marBottom w:val="0"/>
              <w:divBdr>
                <w:top w:val="none" w:sz="0" w:space="0" w:color="auto"/>
                <w:left w:val="none" w:sz="0" w:space="0" w:color="auto"/>
                <w:bottom w:val="none" w:sz="0" w:space="0" w:color="auto"/>
                <w:right w:val="none" w:sz="0" w:space="0" w:color="auto"/>
              </w:divBdr>
              <w:divsChild>
                <w:div w:id="749083174">
                  <w:marLeft w:val="0"/>
                  <w:marRight w:val="0"/>
                  <w:marTop w:val="0"/>
                  <w:marBottom w:val="0"/>
                  <w:divBdr>
                    <w:top w:val="none" w:sz="0" w:space="0" w:color="auto"/>
                    <w:left w:val="none" w:sz="0" w:space="0" w:color="auto"/>
                    <w:bottom w:val="none" w:sz="0" w:space="0" w:color="auto"/>
                    <w:right w:val="none" w:sz="0" w:space="0" w:color="auto"/>
                  </w:divBdr>
                  <w:divsChild>
                    <w:div w:id="749083173">
                      <w:marLeft w:val="0"/>
                      <w:marRight w:val="0"/>
                      <w:marTop w:val="0"/>
                      <w:marBottom w:val="0"/>
                      <w:divBdr>
                        <w:top w:val="none" w:sz="0" w:space="0" w:color="auto"/>
                        <w:left w:val="none" w:sz="0" w:space="0" w:color="auto"/>
                        <w:bottom w:val="none" w:sz="0" w:space="0" w:color="auto"/>
                        <w:right w:val="none" w:sz="0" w:space="0" w:color="auto"/>
                      </w:divBdr>
                      <w:divsChild>
                        <w:div w:id="749083175">
                          <w:marLeft w:val="0"/>
                          <w:marRight w:val="0"/>
                          <w:marTop w:val="0"/>
                          <w:marBottom w:val="0"/>
                          <w:divBdr>
                            <w:top w:val="none" w:sz="0" w:space="0" w:color="auto"/>
                            <w:left w:val="none" w:sz="0" w:space="0" w:color="auto"/>
                            <w:bottom w:val="none" w:sz="0" w:space="0" w:color="auto"/>
                            <w:right w:val="none" w:sz="0" w:space="0" w:color="auto"/>
                          </w:divBdr>
                          <w:divsChild>
                            <w:div w:id="74908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083180">
      <w:marLeft w:val="0"/>
      <w:marRight w:val="0"/>
      <w:marTop w:val="75"/>
      <w:marBottom w:val="75"/>
      <w:divBdr>
        <w:top w:val="none" w:sz="0" w:space="0" w:color="auto"/>
        <w:left w:val="none" w:sz="0" w:space="0" w:color="auto"/>
        <w:bottom w:val="none" w:sz="0" w:space="0" w:color="auto"/>
        <w:right w:val="none" w:sz="0" w:space="0" w:color="auto"/>
      </w:divBdr>
      <w:divsChild>
        <w:div w:id="749083183">
          <w:marLeft w:val="0"/>
          <w:marRight w:val="0"/>
          <w:marTop w:val="0"/>
          <w:marBottom w:val="0"/>
          <w:divBdr>
            <w:top w:val="none" w:sz="0" w:space="0" w:color="auto"/>
            <w:left w:val="none" w:sz="0" w:space="0" w:color="auto"/>
            <w:bottom w:val="none" w:sz="0" w:space="0" w:color="auto"/>
            <w:right w:val="none" w:sz="0" w:space="0" w:color="auto"/>
          </w:divBdr>
          <w:divsChild>
            <w:div w:id="749083179">
              <w:marLeft w:val="0"/>
              <w:marRight w:val="0"/>
              <w:marTop w:val="0"/>
              <w:marBottom w:val="0"/>
              <w:divBdr>
                <w:top w:val="none" w:sz="0" w:space="0" w:color="auto"/>
                <w:left w:val="none" w:sz="0" w:space="0" w:color="auto"/>
                <w:bottom w:val="none" w:sz="0" w:space="0" w:color="auto"/>
                <w:right w:val="none" w:sz="0" w:space="0" w:color="auto"/>
              </w:divBdr>
            </w:div>
            <w:div w:id="749083181">
              <w:marLeft w:val="0"/>
              <w:marRight w:val="0"/>
              <w:marTop w:val="0"/>
              <w:marBottom w:val="0"/>
              <w:divBdr>
                <w:top w:val="none" w:sz="0" w:space="0" w:color="auto"/>
                <w:left w:val="none" w:sz="0" w:space="0" w:color="auto"/>
                <w:bottom w:val="none" w:sz="0" w:space="0" w:color="auto"/>
                <w:right w:val="none" w:sz="0" w:space="0" w:color="auto"/>
              </w:divBdr>
            </w:div>
            <w:div w:id="749083182">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749083186">
      <w:marLeft w:val="0"/>
      <w:marRight w:val="0"/>
      <w:marTop w:val="0"/>
      <w:marBottom w:val="0"/>
      <w:divBdr>
        <w:top w:val="none" w:sz="0" w:space="0" w:color="auto"/>
        <w:left w:val="none" w:sz="0" w:space="0" w:color="auto"/>
        <w:bottom w:val="none" w:sz="0" w:space="0" w:color="auto"/>
        <w:right w:val="none" w:sz="0" w:space="0" w:color="auto"/>
      </w:divBdr>
      <w:divsChild>
        <w:div w:id="749083185">
          <w:marLeft w:val="0"/>
          <w:marRight w:val="0"/>
          <w:marTop w:val="0"/>
          <w:marBottom w:val="0"/>
          <w:divBdr>
            <w:top w:val="none" w:sz="0" w:space="0" w:color="auto"/>
            <w:left w:val="none" w:sz="0" w:space="0" w:color="auto"/>
            <w:bottom w:val="none" w:sz="0" w:space="0" w:color="auto"/>
            <w:right w:val="none" w:sz="0" w:space="0" w:color="auto"/>
          </w:divBdr>
          <w:divsChild>
            <w:div w:id="749083188">
              <w:marLeft w:val="0"/>
              <w:marRight w:val="0"/>
              <w:marTop w:val="0"/>
              <w:marBottom w:val="0"/>
              <w:divBdr>
                <w:top w:val="none" w:sz="0" w:space="0" w:color="auto"/>
                <w:left w:val="none" w:sz="0" w:space="0" w:color="auto"/>
                <w:bottom w:val="none" w:sz="0" w:space="0" w:color="auto"/>
                <w:right w:val="none" w:sz="0" w:space="0" w:color="auto"/>
              </w:divBdr>
              <w:divsChild>
                <w:div w:id="749083189">
                  <w:marLeft w:val="0"/>
                  <w:marRight w:val="0"/>
                  <w:marTop w:val="0"/>
                  <w:marBottom w:val="0"/>
                  <w:divBdr>
                    <w:top w:val="none" w:sz="0" w:space="0" w:color="auto"/>
                    <w:left w:val="none" w:sz="0" w:space="0" w:color="auto"/>
                    <w:bottom w:val="none" w:sz="0" w:space="0" w:color="auto"/>
                    <w:right w:val="none" w:sz="0" w:space="0" w:color="auto"/>
                  </w:divBdr>
                  <w:divsChild>
                    <w:div w:id="749083192">
                      <w:marLeft w:val="0"/>
                      <w:marRight w:val="0"/>
                      <w:marTop w:val="0"/>
                      <w:marBottom w:val="0"/>
                      <w:divBdr>
                        <w:top w:val="none" w:sz="0" w:space="0" w:color="auto"/>
                        <w:left w:val="none" w:sz="0" w:space="0" w:color="auto"/>
                        <w:bottom w:val="none" w:sz="0" w:space="0" w:color="auto"/>
                        <w:right w:val="none" w:sz="0" w:space="0" w:color="auto"/>
                      </w:divBdr>
                      <w:divsChild>
                        <w:div w:id="749083184">
                          <w:marLeft w:val="0"/>
                          <w:marRight w:val="0"/>
                          <w:marTop w:val="0"/>
                          <w:marBottom w:val="0"/>
                          <w:divBdr>
                            <w:top w:val="none" w:sz="0" w:space="0" w:color="auto"/>
                            <w:left w:val="none" w:sz="0" w:space="0" w:color="auto"/>
                            <w:bottom w:val="none" w:sz="0" w:space="0" w:color="auto"/>
                            <w:right w:val="none" w:sz="0" w:space="0" w:color="auto"/>
                          </w:divBdr>
                          <w:divsChild>
                            <w:div w:id="749083190">
                              <w:marLeft w:val="0"/>
                              <w:marRight w:val="0"/>
                              <w:marTop w:val="0"/>
                              <w:marBottom w:val="0"/>
                              <w:divBdr>
                                <w:top w:val="none" w:sz="0" w:space="0" w:color="auto"/>
                                <w:left w:val="none" w:sz="0" w:space="0" w:color="auto"/>
                                <w:bottom w:val="none" w:sz="0" w:space="0" w:color="auto"/>
                                <w:right w:val="none" w:sz="0" w:space="0" w:color="auto"/>
                              </w:divBdr>
                              <w:divsChild>
                                <w:div w:id="749083187">
                                  <w:marLeft w:val="0"/>
                                  <w:marRight w:val="0"/>
                                  <w:marTop w:val="0"/>
                                  <w:marBottom w:val="0"/>
                                  <w:divBdr>
                                    <w:top w:val="none" w:sz="0" w:space="0" w:color="auto"/>
                                    <w:left w:val="none" w:sz="0" w:space="0" w:color="auto"/>
                                    <w:bottom w:val="none" w:sz="0" w:space="0" w:color="auto"/>
                                    <w:right w:val="none" w:sz="0" w:space="0" w:color="auto"/>
                                  </w:divBdr>
                                  <w:divsChild>
                                    <w:div w:id="74908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9083193">
      <w:marLeft w:val="0"/>
      <w:marRight w:val="0"/>
      <w:marTop w:val="0"/>
      <w:marBottom w:val="0"/>
      <w:divBdr>
        <w:top w:val="none" w:sz="0" w:space="0" w:color="auto"/>
        <w:left w:val="none" w:sz="0" w:space="0" w:color="auto"/>
        <w:bottom w:val="none" w:sz="0" w:space="0" w:color="auto"/>
        <w:right w:val="none" w:sz="0" w:space="0" w:color="auto"/>
      </w:divBdr>
    </w:div>
    <w:div w:id="749083194">
      <w:marLeft w:val="0"/>
      <w:marRight w:val="0"/>
      <w:marTop w:val="0"/>
      <w:marBottom w:val="0"/>
      <w:divBdr>
        <w:top w:val="none" w:sz="0" w:space="0" w:color="auto"/>
        <w:left w:val="none" w:sz="0" w:space="0" w:color="auto"/>
        <w:bottom w:val="none" w:sz="0" w:space="0" w:color="auto"/>
        <w:right w:val="none" w:sz="0" w:space="0" w:color="auto"/>
      </w:divBdr>
    </w:div>
    <w:div w:id="749083201">
      <w:marLeft w:val="0"/>
      <w:marRight w:val="0"/>
      <w:marTop w:val="0"/>
      <w:marBottom w:val="0"/>
      <w:divBdr>
        <w:top w:val="none" w:sz="0" w:space="0" w:color="auto"/>
        <w:left w:val="none" w:sz="0" w:space="0" w:color="auto"/>
        <w:bottom w:val="none" w:sz="0" w:space="0" w:color="auto"/>
        <w:right w:val="none" w:sz="0" w:space="0" w:color="auto"/>
      </w:divBdr>
      <w:divsChild>
        <w:div w:id="749083209">
          <w:marLeft w:val="0"/>
          <w:marRight w:val="0"/>
          <w:marTop w:val="0"/>
          <w:marBottom w:val="0"/>
          <w:divBdr>
            <w:top w:val="none" w:sz="0" w:space="0" w:color="auto"/>
            <w:left w:val="none" w:sz="0" w:space="0" w:color="auto"/>
            <w:bottom w:val="none" w:sz="0" w:space="0" w:color="auto"/>
            <w:right w:val="none" w:sz="0" w:space="0" w:color="auto"/>
          </w:divBdr>
          <w:divsChild>
            <w:div w:id="749083208">
              <w:marLeft w:val="0"/>
              <w:marRight w:val="0"/>
              <w:marTop w:val="0"/>
              <w:marBottom w:val="0"/>
              <w:divBdr>
                <w:top w:val="none" w:sz="0" w:space="0" w:color="auto"/>
                <w:left w:val="none" w:sz="0" w:space="0" w:color="auto"/>
                <w:bottom w:val="none" w:sz="0" w:space="0" w:color="auto"/>
                <w:right w:val="none" w:sz="0" w:space="0" w:color="auto"/>
              </w:divBdr>
              <w:divsChild>
                <w:div w:id="749083196">
                  <w:marLeft w:val="0"/>
                  <w:marRight w:val="0"/>
                  <w:marTop w:val="0"/>
                  <w:marBottom w:val="0"/>
                  <w:divBdr>
                    <w:top w:val="none" w:sz="0" w:space="0" w:color="auto"/>
                    <w:left w:val="none" w:sz="0" w:space="0" w:color="auto"/>
                    <w:bottom w:val="none" w:sz="0" w:space="0" w:color="auto"/>
                    <w:right w:val="none" w:sz="0" w:space="0" w:color="auto"/>
                  </w:divBdr>
                  <w:divsChild>
                    <w:div w:id="749083195">
                      <w:marLeft w:val="0"/>
                      <w:marRight w:val="0"/>
                      <w:marTop w:val="0"/>
                      <w:marBottom w:val="0"/>
                      <w:divBdr>
                        <w:top w:val="none" w:sz="0" w:space="0" w:color="auto"/>
                        <w:left w:val="none" w:sz="0" w:space="0" w:color="auto"/>
                        <w:bottom w:val="none" w:sz="0" w:space="0" w:color="auto"/>
                        <w:right w:val="none" w:sz="0" w:space="0" w:color="auto"/>
                      </w:divBdr>
                      <w:divsChild>
                        <w:div w:id="749083204">
                          <w:marLeft w:val="0"/>
                          <w:marRight w:val="0"/>
                          <w:marTop w:val="0"/>
                          <w:marBottom w:val="0"/>
                          <w:divBdr>
                            <w:top w:val="none" w:sz="0" w:space="0" w:color="auto"/>
                            <w:left w:val="none" w:sz="0" w:space="0" w:color="auto"/>
                            <w:bottom w:val="none" w:sz="0" w:space="0" w:color="auto"/>
                            <w:right w:val="none" w:sz="0" w:space="0" w:color="auto"/>
                          </w:divBdr>
                          <w:divsChild>
                            <w:div w:id="749083207">
                              <w:marLeft w:val="0"/>
                              <w:marRight w:val="0"/>
                              <w:marTop w:val="0"/>
                              <w:marBottom w:val="0"/>
                              <w:divBdr>
                                <w:top w:val="none" w:sz="0" w:space="0" w:color="auto"/>
                                <w:left w:val="none" w:sz="0" w:space="0" w:color="auto"/>
                                <w:bottom w:val="none" w:sz="0" w:space="0" w:color="auto"/>
                                <w:right w:val="none" w:sz="0" w:space="0" w:color="auto"/>
                              </w:divBdr>
                              <w:divsChild>
                                <w:div w:id="749083203">
                                  <w:marLeft w:val="0"/>
                                  <w:marRight w:val="0"/>
                                  <w:marTop w:val="0"/>
                                  <w:marBottom w:val="0"/>
                                  <w:divBdr>
                                    <w:top w:val="none" w:sz="0" w:space="0" w:color="auto"/>
                                    <w:left w:val="none" w:sz="0" w:space="0" w:color="auto"/>
                                    <w:bottom w:val="none" w:sz="0" w:space="0" w:color="auto"/>
                                    <w:right w:val="none" w:sz="0" w:space="0" w:color="auto"/>
                                  </w:divBdr>
                                  <w:divsChild>
                                    <w:div w:id="749083200">
                                      <w:marLeft w:val="0"/>
                                      <w:marRight w:val="0"/>
                                      <w:marTop w:val="0"/>
                                      <w:marBottom w:val="0"/>
                                      <w:divBdr>
                                        <w:top w:val="none" w:sz="0" w:space="0" w:color="auto"/>
                                        <w:left w:val="none" w:sz="0" w:space="0" w:color="auto"/>
                                        <w:bottom w:val="none" w:sz="0" w:space="0" w:color="auto"/>
                                        <w:right w:val="none" w:sz="0" w:space="0" w:color="auto"/>
                                      </w:divBdr>
                                      <w:divsChild>
                                        <w:div w:id="749083197">
                                          <w:marLeft w:val="0"/>
                                          <w:marRight w:val="0"/>
                                          <w:marTop w:val="0"/>
                                          <w:marBottom w:val="0"/>
                                          <w:divBdr>
                                            <w:top w:val="none" w:sz="0" w:space="0" w:color="auto"/>
                                            <w:left w:val="none" w:sz="0" w:space="0" w:color="auto"/>
                                            <w:bottom w:val="none" w:sz="0" w:space="0" w:color="auto"/>
                                            <w:right w:val="none" w:sz="0" w:space="0" w:color="auto"/>
                                          </w:divBdr>
                                        </w:div>
                                      </w:divsChild>
                                    </w:div>
                                    <w:div w:id="749083202">
                                      <w:marLeft w:val="0"/>
                                      <w:marRight w:val="0"/>
                                      <w:marTop w:val="0"/>
                                      <w:marBottom w:val="0"/>
                                      <w:divBdr>
                                        <w:top w:val="none" w:sz="0" w:space="0" w:color="auto"/>
                                        <w:left w:val="none" w:sz="0" w:space="0" w:color="auto"/>
                                        <w:bottom w:val="none" w:sz="0" w:space="0" w:color="auto"/>
                                        <w:right w:val="none" w:sz="0" w:space="0" w:color="auto"/>
                                      </w:divBdr>
                                    </w:div>
                                  </w:divsChild>
                                </w:div>
                                <w:div w:id="749083205">
                                  <w:marLeft w:val="0"/>
                                  <w:marRight w:val="0"/>
                                  <w:marTop w:val="0"/>
                                  <w:marBottom w:val="0"/>
                                  <w:divBdr>
                                    <w:top w:val="none" w:sz="0" w:space="0" w:color="auto"/>
                                    <w:left w:val="none" w:sz="0" w:space="0" w:color="auto"/>
                                    <w:bottom w:val="none" w:sz="0" w:space="0" w:color="auto"/>
                                    <w:right w:val="none" w:sz="0" w:space="0" w:color="auto"/>
                                  </w:divBdr>
                                  <w:divsChild>
                                    <w:div w:id="749083199">
                                      <w:marLeft w:val="0"/>
                                      <w:marRight w:val="0"/>
                                      <w:marTop w:val="0"/>
                                      <w:marBottom w:val="0"/>
                                      <w:divBdr>
                                        <w:top w:val="none" w:sz="0" w:space="0" w:color="auto"/>
                                        <w:left w:val="none" w:sz="0" w:space="0" w:color="auto"/>
                                        <w:bottom w:val="none" w:sz="0" w:space="0" w:color="auto"/>
                                        <w:right w:val="none" w:sz="0" w:space="0" w:color="auto"/>
                                      </w:divBdr>
                                      <w:divsChild>
                                        <w:div w:id="749083198">
                                          <w:marLeft w:val="0"/>
                                          <w:marRight w:val="0"/>
                                          <w:marTop w:val="0"/>
                                          <w:marBottom w:val="0"/>
                                          <w:divBdr>
                                            <w:top w:val="none" w:sz="0" w:space="0" w:color="auto"/>
                                            <w:left w:val="none" w:sz="0" w:space="0" w:color="auto"/>
                                            <w:bottom w:val="none" w:sz="0" w:space="0" w:color="auto"/>
                                            <w:right w:val="none" w:sz="0" w:space="0" w:color="auto"/>
                                          </w:divBdr>
                                        </w:div>
                                      </w:divsChild>
                                    </w:div>
                                    <w:div w:id="74908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9083213">
      <w:marLeft w:val="0"/>
      <w:marRight w:val="0"/>
      <w:marTop w:val="0"/>
      <w:marBottom w:val="0"/>
      <w:divBdr>
        <w:top w:val="none" w:sz="0" w:space="0" w:color="auto"/>
        <w:left w:val="none" w:sz="0" w:space="0" w:color="auto"/>
        <w:bottom w:val="none" w:sz="0" w:space="0" w:color="auto"/>
        <w:right w:val="none" w:sz="0" w:space="0" w:color="auto"/>
      </w:divBdr>
      <w:divsChild>
        <w:div w:id="749083211">
          <w:marLeft w:val="0"/>
          <w:marRight w:val="0"/>
          <w:marTop w:val="0"/>
          <w:marBottom w:val="0"/>
          <w:divBdr>
            <w:top w:val="none" w:sz="0" w:space="0" w:color="auto"/>
            <w:left w:val="none" w:sz="0" w:space="0" w:color="auto"/>
            <w:bottom w:val="none" w:sz="0" w:space="0" w:color="auto"/>
            <w:right w:val="none" w:sz="0" w:space="0" w:color="auto"/>
          </w:divBdr>
          <w:divsChild>
            <w:div w:id="749083210">
              <w:marLeft w:val="0"/>
              <w:marRight w:val="0"/>
              <w:marTop w:val="0"/>
              <w:marBottom w:val="0"/>
              <w:divBdr>
                <w:top w:val="none" w:sz="0" w:space="0" w:color="auto"/>
                <w:left w:val="none" w:sz="0" w:space="0" w:color="auto"/>
                <w:bottom w:val="none" w:sz="0" w:space="0" w:color="auto"/>
                <w:right w:val="none" w:sz="0" w:space="0" w:color="auto"/>
              </w:divBdr>
              <w:divsChild>
                <w:div w:id="74908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130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4.jpeg"/><Relationship Id="rId21" Type="http://schemas.openxmlformats.org/officeDocument/2006/relationships/image" Target="media/image13.jpeg"/><Relationship Id="rId42" Type="http://schemas.openxmlformats.org/officeDocument/2006/relationships/image" Target="media/image33.jpeg"/><Relationship Id="rId47" Type="http://schemas.openxmlformats.org/officeDocument/2006/relationships/image" Target="media/image38.png"/><Relationship Id="rId63" Type="http://schemas.openxmlformats.org/officeDocument/2006/relationships/image" Target="media/image52.jpeg"/><Relationship Id="rId68" Type="http://schemas.openxmlformats.org/officeDocument/2006/relationships/image" Target="media/image57.png"/><Relationship Id="rId84" Type="http://schemas.openxmlformats.org/officeDocument/2006/relationships/image" Target="media/image73.jpeg"/><Relationship Id="rId89" Type="http://schemas.openxmlformats.org/officeDocument/2006/relationships/image" Target="media/image78.jpeg"/><Relationship Id="rId112" Type="http://schemas.openxmlformats.org/officeDocument/2006/relationships/image" Target="media/image99.jpeg"/><Relationship Id="rId16" Type="http://schemas.openxmlformats.org/officeDocument/2006/relationships/image" Target="media/image8.jpeg"/><Relationship Id="rId107" Type="http://schemas.openxmlformats.org/officeDocument/2006/relationships/image" Target="media/image94.jpeg"/><Relationship Id="rId11" Type="http://schemas.openxmlformats.org/officeDocument/2006/relationships/image" Target="media/image4.pn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8.jpeg"/><Relationship Id="rId74" Type="http://schemas.openxmlformats.org/officeDocument/2006/relationships/image" Target="media/image63.jpeg"/><Relationship Id="rId79" Type="http://schemas.openxmlformats.org/officeDocument/2006/relationships/image" Target="media/image68.jpeg"/><Relationship Id="rId102" Type="http://schemas.openxmlformats.org/officeDocument/2006/relationships/hyperlink" Target="http://www.google.co.uk/" TargetMode="External"/><Relationship Id="rId123" Type="http://schemas.openxmlformats.org/officeDocument/2006/relationships/image" Target="media/image110.jpeg"/><Relationship Id="rId128" Type="http://schemas.openxmlformats.org/officeDocument/2006/relationships/image" Target="media/image115.jpeg"/><Relationship Id="rId5" Type="http://schemas.openxmlformats.org/officeDocument/2006/relationships/footnotes" Target="footnotes.xml"/><Relationship Id="rId90" Type="http://schemas.openxmlformats.org/officeDocument/2006/relationships/image" Target="media/image79.jpeg"/><Relationship Id="rId95" Type="http://schemas.openxmlformats.org/officeDocument/2006/relationships/image" Target="media/image84.jpeg"/><Relationship Id="rId19" Type="http://schemas.openxmlformats.org/officeDocument/2006/relationships/image" Target="media/image11.jpeg"/><Relationship Id="rId14" Type="http://schemas.openxmlformats.org/officeDocument/2006/relationships/image" Target="media/image7.jpeg"/><Relationship Id="rId22" Type="http://schemas.openxmlformats.org/officeDocument/2006/relationships/hyperlink" Target="https://en.wikipedia.org/wiki/Royal_Guernsey_Light_Infantry"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6.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100" Type="http://schemas.openxmlformats.org/officeDocument/2006/relationships/image" Target="media/image89.jpeg"/><Relationship Id="rId105" Type="http://schemas.openxmlformats.org/officeDocument/2006/relationships/hyperlink" Target="http://gmic.co.uk/" TargetMode="External"/><Relationship Id="rId113" Type="http://schemas.openxmlformats.org/officeDocument/2006/relationships/image" Target="media/image100.png"/><Relationship Id="rId118" Type="http://schemas.openxmlformats.org/officeDocument/2006/relationships/image" Target="media/image105.jpeg"/><Relationship Id="rId126" Type="http://schemas.openxmlformats.org/officeDocument/2006/relationships/image" Target="media/image113.jpeg"/><Relationship Id="rId8" Type="http://schemas.openxmlformats.org/officeDocument/2006/relationships/image" Target="media/image2.jpeg"/><Relationship Id="rId51" Type="http://schemas.openxmlformats.org/officeDocument/2006/relationships/image" Target="media/image42.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jpeg"/><Relationship Id="rId93" Type="http://schemas.openxmlformats.org/officeDocument/2006/relationships/image" Target="media/image82.jpeg"/><Relationship Id="rId98" Type="http://schemas.openxmlformats.org/officeDocument/2006/relationships/image" Target="media/image87.jpeg"/><Relationship Id="rId121" Type="http://schemas.openxmlformats.org/officeDocument/2006/relationships/image" Target="media/image108.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image" Target="media/image49.jpeg"/><Relationship Id="rId67" Type="http://schemas.openxmlformats.org/officeDocument/2006/relationships/image" Target="media/image56.jpeg"/><Relationship Id="rId103" Type="http://schemas.openxmlformats.org/officeDocument/2006/relationships/image" Target="media/image91.jpeg"/><Relationship Id="rId108" Type="http://schemas.openxmlformats.org/officeDocument/2006/relationships/image" Target="media/image95.emf"/><Relationship Id="rId116" Type="http://schemas.openxmlformats.org/officeDocument/2006/relationships/image" Target="media/image103.png"/><Relationship Id="rId124" Type="http://schemas.openxmlformats.org/officeDocument/2006/relationships/image" Target="media/image111.png"/><Relationship Id="rId129" Type="http://schemas.openxmlformats.org/officeDocument/2006/relationships/image" Target="media/image116.jpeg"/><Relationship Id="rId20" Type="http://schemas.openxmlformats.org/officeDocument/2006/relationships/image" Target="media/image12.jpeg"/><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pn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png"/><Relationship Id="rId96" Type="http://schemas.openxmlformats.org/officeDocument/2006/relationships/image" Target="media/image85.jpeg"/><Relationship Id="rId111" Type="http://schemas.openxmlformats.org/officeDocument/2006/relationships/image" Target="media/image98.jpeg"/><Relationship Id="rId13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glorialennoxmyblog.files.wordpress.com/2010/10/montague.jpg"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image" Target="media/image47.jpeg"/><Relationship Id="rId106" Type="http://schemas.openxmlformats.org/officeDocument/2006/relationships/image" Target="media/image93.jpeg"/><Relationship Id="rId114" Type="http://schemas.openxmlformats.org/officeDocument/2006/relationships/image" Target="media/image101.emf"/><Relationship Id="rId119" Type="http://schemas.openxmlformats.org/officeDocument/2006/relationships/image" Target="media/image106.png"/><Relationship Id="rId127" Type="http://schemas.openxmlformats.org/officeDocument/2006/relationships/image" Target="media/image114.jpeg"/><Relationship Id="rId10" Type="http://schemas.openxmlformats.org/officeDocument/2006/relationships/hyperlink" Target="https://en.wikipedia.org/wiki/File:RTR_cap_badge" TargetMode="Externa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hyperlink" Target="http://www.greatwarci.net/" TargetMode="External"/><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emf"/><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image" Target="media/image109.jpeg"/><Relationship Id="rId130" Type="http://schemas.openxmlformats.org/officeDocument/2006/relationships/image" Target="media/image117.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30.jpeg"/><Relationship Id="rId109" Type="http://schemas.openxmlformats.org/officeDocument/2006/relationships/image" Target="media/image96.png"/><Relationship Id="rId34" Type="http://schemas.openxmlformats.org/officeDocument/2006/relationships/image" Target="media/image25.png"/><Relationship Id="rId50" Type="http://schemas.openxmlformats.org/officeDocument/2006/relationships/image" Target="media/image41.jpeg"/><Relationship Id="rId55" Type="http://schemas.openxmlformats.org/officeDocument/2006/relationships/hyperlink" Target="http://www.hobyanddistricthistory.co.uk/" TargetMode="External"/><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image" Target="media/image92.jpeg"/><Relationship Id="rId120" Type="http://schemas.openxmlformats.org/officeDocument/2006/relationships/image" Target="media/image107.png"/><Relationship Id="rId125" Type="http://schemas.openxmlformats.org/officeDocument/2006/relationships/image" Target="media/image112.jpeg"/><Relationship Id="rId7" Type="http://schemas.openxmlformats.org/officeDocument/2006/relationships/image" Target="media/image1.jpeg"/><Relationship Id="rId71" Type="http://schemas.openxmlformats.org/officeDocument/2006/relationships/image" Target="media/image60.jpeg"/><Relationship Id="rId92" Type="http://schemas.openxmlformats.org/officeDocument/2006/relationships/image" Target="media/image81.jpeg"/><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png"/><Relationship Id="rId45" Type="http://schemas.openxmlformats.org/officeDocument/2006/relationships/image" Target="media/image36.jpeg"/><Relationship Id="rId66" Type="http://schemas.openxmlformats.org/officeDocument/2006/relationships/image" Target="media/image55.png"/><Relationship Id="rId87" Type="http://schemas.openxmlformats.org/officeDocument/2006/relationships/image" Target="media/image76.jpeg"/><Relationship Id="rId110" Type="http://schemas.openxmlformats.org/officeDocument/2006/relationships/image" Target="media/image97.jpeg"/><Relationship Id="rId115" Type="http://schemas.openxmlformats.org/officeDocument/2006/relationships/image" Target="media/image102.png"/><Relationship Id="rId131" Type="http://schemas.openxmlformats.org/officeDocument/2006/relationships/fontTable" Target="fontTable.xml"/><Relationship Id="rId61" Type="http://schemas.openxmlformats.org/officeDocument/2006/relationships/image" Target="media/image50.jpeg"/><Relationship Id="rId82" Type="http://schemas.openxmlformats.org/officeDocument/2006/relationships/image" Target="media/image7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EEBA8B2D</Template>
  <TotalTime>0</TotalTime>
  <Pages>255</Pages>
  <Words>25140</Words>
  <Characters>138726</Characters>
  <Application>Microsoft Office Word</Application>
  <DocSecurity>4</DocSecurity>
  <Lines>1156</Lines>
  <Paragraphs>327</Paragraphs>
  <ScaleCrop>false</ScaleCrop>
  <HeadingPairs>
    <vt:vector size="2" baseType="variant">
      <vt:variant>
        <vt:lpstr>Title</vt:lpstr>
      </vt:variant>
      <vt:variant>
        <vt:i4>1</vt:i4>
      </vt:variant>
    </vt:vector>
  </HeadingPairs>
  <TitlesOfParts>
    <vt:vector size="1" baseType="lpstr">
      <vt:lpstr>Roll of Service</vt:lpstr>
    </vt:vector>
  </TitlesOfParts>
  <Company/>
  <LinksUpToDate>false</LinksUpToDate>
  <CharactersWithSpaces>163539</CharactersWithSpaces>
  <SharedDoc>false</SharedDoc>
  <HLinks>
    <vt:vector size="708" baseType="variant">
      <vt:variant>
        <vt:i4>1638491</vt:i4>
      </vt:variant>
      <vt:variant>
        <vt:i4>663</vt:i4>
      </vt:variant>
      <vt:variant>
        <vt:i4>0</vt:i4>
      </vt:variant>
      <vt:variant>
        <vt:i4>5</vt:i4>
      </vt:variant>
      <vt:variant>
        <vt:lpwstr>https://en.wikipedia.org/wiki/Royal_Guernsey_Light_Infantry</vt:lpwstr>
      </vt:variant>
      <vt:variant>
        <vt:lpwstr>cite_note-Musgg-2</vt:lpwstr>
      </vt:variant>
      <vt:variant>
        <vt:i4>3014697</vt:i4>
      </vt:variant>
      <vt:variant>
        <vt:i4>657</vt:i4>
      </vt:variant>
      <vt:variant>
        <vt:i4>0</vt:i4>
      </vt:variant>
      <vt:variant>
        <vt:i4>5</vt:i4>
      </vt:variant>
      <vt:variant>
        <vt:lpwstr>https://glorialennoxmyblog.files.wordpress.com/2010/10/montague.jpg</vt:lpwstr>
      </vt:variant>
      <vt:variant>
        <vt:lpwstr/>
      </vt:variant>
      <vt:variant>
        <vt:i4>1376318</vt:i4>
      </vt:variant>
      <vt:variant>
        <vt:i4>650</vt:i4>
      </vt:variant>
      <vt:variant>
        <vt:i4>0</vt:i4>
      </vt:variant>
      <vt:variant>
        <vt:i4>5</vt:i4>
      </vt:variant>
      <vt:variant>
        <vt:lpwstr/>
      </vt:variant>
      <vt:variant>
        <vt:lpwstr>_Toc406054960</vt:lpwstr>
      </vt:variant>
      <vt:variant>
        <vt:i4>1441854</vt:i4>
      </vt:variant>
      <vt:variant>
        <vt:i4>644</vt:i4>
      </vt:variant>
      <vt:variant>
        <vt:i4>0</vt:i4>
      </vt:variant>
      <vt:variant>
        <vt:i4>5</vt:i4>
      </vt:variant>
      <vt:variant>
        <vt:lpwstr/>
      </vt:variant>
      <vt:variant>
        <vt:lpwstr>_Toc406054959</vt:lpwstr>
      </vt:variant>
      <vt:variant>
        <vt:i4>1441854</vt:i4>
      </vt:variant>
      <vt:variant>
        <vt:i4>638</vt:i4>
      </vt:variant>
      <vt:variant>
        <vt:i4>0</vt:i4>
      </vt:variant>
      <vt:variant>
        <vt:i4>5</vt:i4>
      </vt:variant>
      <vt:variant>
        <vt:lpwstr/>
      </vt:variant>
      <vt:variant>
        <vt:lpwstr>_Toc406054958</vt:lpwstr>
      </vt:variant>
      <vt:variant>
        <vt:i4>1441854</vt:i4>
      </vt:variant>
      <vt:variant>
        <vt:i4>632</vt:i4>
      </vt:variant>
      <vt:variant>
        <vt:i4>0</vt:i4>
      </vt:variant>
      <vt:variant>
        <vt:i4>5</vt:i4>
      </vt:variant>
      <vt:variant>
        <vt:lpwstr/>
      </vt:variant>
      <vt:variant>
        <vt:lpwstr>_Toc406054957</vt:lpwstr>
      </vt:variant>
      <vt:variant>
        <vt:i4>1441854</vt:i4>
      </vt:variant>
      <vt:variant>
        <vt:i4>626</vt:i4>
      </vt:variant>
      <vt:variant>
        <vt:i4>0</vt:i4>
      </vt:variant>
      <vt:variant>
        <vt:i4>5</vt:i4>
      </vt:variant>
      <vt:variant>
        <vt:lpwstr/>
      </vt:variant>
      <vt:variant>
        <vt:lpwstr>_Toc406054956</vt:lpwstr>
      </vt:variant>
      <vt:variant>
        <vt:i4>1441854</vt:i4>
      </vt:variant>
      <vt:variant>
        <vt:i4>620</vt:i4>
      </vt:variant>
      <vt:variant>
        <vt:i4>0</vt:i4>
      </vt:variant>
      <vt:variant>
        <vt:i4>5</vt:i4>
      </vt:variant>
      <vt:variant>
        <vt:lpwstr/>
      </vt:variant>
      <vt:variant>
        <vt:lpwstr>_Toc406054955</vt:lpwstr>
      </vt:variant>
      <vt:variant>
        <vt:i4>1441854</vt:i4>
      </vt:variant>
      <vt:variant>
        <vt:i4>614</vt:i4>
      </vt:variant>
      <vt:variant>
        <vt:i4>0</vt:i4>
      </vt:variant>
      <vt:variant>
        <vt:i4>5</vt:i4>
      </vt:variant>
      <vt:variant>
        <vt:lpwstr/>
      </vt:variant>
      <vt:variant>
        <vt:lpwstr>_Toc406054954</vt:lpwstr>
      </vt:variant>
      <vt:variant>
        <vt:i4>1441854</vt:i4>
      </vt:variant>
      <vt:variant>
        <vt:i4>608</vt:i4>
      </vt:variant>
      <vt:variant>
        <vt:i4>0</vt:i4>
      </vt:variant>
      <vt:variant>
        <vt:i4>5</vt:i4>
      </vt:variant>
      <vt:variant>
        <vt:lpwstr/>
      </vt:variant>
      <vt:variant>
        <vt:lpwstr>_Toc406054953</vt:lpwstr>
      </vt:variant>
      <vt:variant>
        <vt:i4>1441854</vt:i4>
      </vt:variant>
      <vt:variant>
        <vt:i4>602</vt:i4>
      </vt:variant>
      <vt:variant>
        <vt:i4>0</vt:i4>
      </vt:variant>
      <vt:variant>
        <vt:i4>5</vt:i4>
      </vt:variant>
      <vt:variant>
        <vt:lpwstr/>
      </vt:variant>
      <vt:variant>
        <vt:lpwstr>_Toc406054952</vt:lpwstr>
      </vt:variant>
      <vt:variant>
        <vt:i4>1441854</vt:i4>
      </vt:variant>
      <vt:variant>
        <vt:i4>596</vt:i4>
      </vt:variant>
      <vt:variant>
        <vt:i4>0</vt:i4>
      </vt:variant>
      <vt:variant>
        <vt:i4>5</vt:i4>
      </vt:variant>
      <vt:variant>
        <vt:lpwstr/>
      </vt:variant>
      <vt:variant>
        <vt:lpwstr>_Toc406054951</vt:lpwstr>
      </vt:variant>
      <vt:variant>
        <vt:i4>1441854</vt:i4>
      </vt:variant>
      <vt:variant>
        <vt:i4>590</vt:i4>
      </vt:variant>
      <vt:variant>
        <vt:i4>0</vt:i4>
      </vt:variant>
      <vt:variant>
        <vt:i4>5</vt:i4>
      </vt:variant>
      <vt:variant>
        <vt:lpwstr/>
      </vt:variant>
      <vt:variant>
        <vt:lpwstr>_Toc406054950</vt:lpwstr>
      </vt:variant>
      <vt:variant>
        <vt:i4>1507390</vt:i4>
      </vt:variant>
      <vt:variant>
        <vt:i4>584</vt:i4>
      </vt:variant>
      <vt:variant>
        <vt:i4>0</vt:i4>
      </vt:variant>
      <vt:variant>
        <vt:i4>5</vt:i4>
      </vt:variant>
      <vt:variant>
        <vt:lpwstr/>
      </vt:variant>
      <vt:variant>
        <vt:lpwstr>_Toc406054949</vt:lpwstr>
      </vt:variant>
      <vt:variant>
        <vt:i4>1507390</vt:i4>
      </vt:variant>
      <vt:variant>
        <vt:i4>578</vt:i4>
      </vt:variant>
      <vt:variant>
        <vt:i4>0</vt:i4>
      </vt:variant>
      <vt:variant>
        <vt:i4>5</vt:i4>
      </vt:variant>
      <vt:variant>
        <vt:lpwstr/>
      </vt:variant>
      <vt:variant>
        <vt:lpwstr>_Toc406054948</vt:lpwstr>
      </vt:variant>
      <vt:variant>
        <vt:i4>1507390</vt:i4>
      </vt:variant>
      <vt:variant>
        <vt:i4>572</vt:i4>
      </vt:variant>
      <vt:variant>
        <vt:i4>0</vt:i4>
      </vt:variant>
      <vt:variant>
        <vt:i4>5</vt:i4>
      </vt:variant>
      <vt:variant>
        <vt:lpwstr/>
      </vt:variant>
      <vt:variant>
        <vt:lpwstr>_Toc406054947</vt:lpwstr>
      </vt:variant>
      <vt:variant>
        <vt:i4>1507390</vt:i4>
      </vt:variant>
      <vt:variant>
        <vt:i4>566</vt:i4>
      </vt:variant>
      <vt:variant>
        <vt:i4>0</vt:i4>
      </vt:variant>
      <vt:variant>
        <vt:i4>5</vt:i4>
      </vt:variant>
      <vt:variant>
        <vt:lpwstr/>
      </vt:variant>
      <vt:variant>
        <vt:lpwstr>_Toc406054946</vt:lpwstr>
      </vt:variant>
      <vt:variant>
        <vt:i4>1507390</vt:i4>
      </vt:variant>
      <vt:variant>
        <vt:i4>560</vt:i4>
      </vt:variant>
      <vt:variant>
        <vt:i4>0</vt:i4>
      </vt:variant>
      <vt:variant>
        <vt:i4>5</vt:i4>
      </vt:variant>
      <vt:variant>
        <vt:lpwstr/>
      </vt:variant>
      <vt:variant>
        <vt:lpwstr>_Toc406054945</vt:lpwstr>
      </vt:variant>
      <vt:variant>
        <vt:i4>1507390</vt:i4>
      </vt:variant>
      <vt:variant>
        <vt:i4>554</vt:i4>
      </vt:variant>
      <vt:variant>
        <vt:i4>0</vt:i4>
      </vt:variant>
      <vt:variant>
        <vt:i4>5</vt:i4>
      </vt:variant>
      <vt:variant>
        <vt:lpwstr/>
      </vt:variant>
      <vt:variant>
        <vt:lpwstr>_Toc406054944</vt:lpwstr>
      </vt:variant>
      <vt:variant>
        <vt:i4>1507390</vt:i4>
      </vt:variant>
      <vt:variant>
        <vt:i4>548</vt:i4>
      </vt:variant>
      <vt:variant>
        <vt:i4>0</vt:i4>
      </vt:variant>
      <vt:variant>
        <vt:i4>5</vt:i4>
      </vt:variant>
      <vt:variant>
        <vt:lpwstr/>
      </vt:variant>
      <vt:variant>
        <vt:lpwstr>_Toc406054943</vt:lpwstr>
      </vt:variant>
      <vt:variant>
        <vt:i4>1507390</vt:i4>
      </vt:variant>
      <vt:variant>
        <vt:i4>542</vt:i4>
      </vt:variant>
      <vt:variant>
        <vt:i4>0</vt:i4>
      </vt:variant>
      <vt:variant>
        <vt:i4>5</vt:i4>
      </vt:variant>
      <vt:variant>
        <vt:lpwstr/>
      </vt:variant>
      <vt:variant>
        <vt:lpwstr>_Toc406054942</vt:lpwstr>
      </vt:variant>
      <vt:variant>
        <vt:i4>1507390</vt:i4>
      </vt:variant>
      <vt:variant>
        <vt:i4>536</vt:i4>
      </vt:variant>
      <vt:variant>
        <vt:i4>0</vt:i4>
      </vt:variant>
      <vt:variant>
        <vt:i4>5</vt:i4>
      </vt:variant>
      <vt:variant>
        <vt:lpwstr/>
      </vt:variant>
      <vt:variant>
        <vt:lpwstr>_Toc406054941</vt:lpwstr>
      </vt:variant>
      <vt:variant>
        <vt:i4>1507390</vt:i4>
      </vt:variant>
      <vt:variant>
        <vt:i4>530</vt:i4>
      </vt:variant>
      <vt:variant>
        <vt:i4>0</vt:i4>
      </vt:variant>
      <vt:variant>
        <vt:i4>5</vt:i4>
      </vt:variant>
      <vt:variant>
        <vt:lpwstr/>
      </vt:variant>
      <vt:variant>
        <vt:lpwstr>_Toc406054940</vt:lpwstr>
      </vt:variant>
      <vt:variant>
        <vt:i4>1048638</vt:i4>
      </vt:variant>
      <vt:variant>
        <vt:i4>524</vt:i4>
      </vt:variant>
      <vt:variant>
        <vt:i4>0</vt:i4>
      </vt:variant>
      <vt:variant>
        <vt:i4>5</vt:i4>
      </vt:variant>
      <vt:variant>
        <vt:lpwstr/>
      </vt:variant>
      <vt:variant>
        <vt:lpwstr>_Toc406054939</vt:lpwstr>
      </vt:variant>
      <vt:variant>
        <vt:i4>1048638</vt:i4>
      </vt:variant>
      <vt:variant>
        <vt:i4>518</vt:i4>
      </vt:variant>
      <vt:variant>
        <vt:i4>0</vt:i4>
      </vt:variant>
      <vt:variant>
        <vt:i4>5</vt:i4>
      </vt:variant>
      <vt:variant>
        <vt:lpwstr/>
      </vt:variant>
      <vt:variant>
        <vt:lpwstr>_Toc406054938</vt:lpwstr>
      </vt:variant>
      <vt:variant>
        <vt:i4>1048638</vt:i4>
      </vt:variant>
      <vt:variant>
        <vt:i4>512</vt:i4>
      </vt:variant>
      <vt:variant>
        <vt:i4>0</vt:i4>
      </vt:variant>
      <vt:variant>
        <vt:i4>5</vt:i4>
      </vt:variant>
      <vt:variant>
        <vt:lpwstr/>
      </vt:variant>
      <vt:variant>
        <vt:lpwstr>_Toc406054937</vt:lpwstr>
      </vt:variant>
      <vt:variant>
        <vt:i4>1048638</vt:i4>
      </vt:variant>
      <vt:variant>
        <vt:i4>506</vt:i4>
      </vt:variant>
      <vt:variant>
        <vt:i4>0</vt:i4>
      </vt:variant>
      <vt:variant>
        <vt:i4>5</vt:i4>
      </vt:variant>
      <vt:variant>
        <vt:lpwstr/>
      </vt:variant>
      <vt:variant>
        <vt:lpwstr>_Toc406054936</vt:lpwstr>
      </vt:variant>
      <vt:variant>
        <vt:i4>1048638</vt:i4>
      </vt:variant>
      <vt:variant>
        <vt:i4>500</vt:i4>
      </vt:variant>
      <vt:variant>
        <vt:i4>0</vt:i4>
      </vt:variant>
      <vt:variant>
        <vt:i4>5</vt:i4>
      </vt:variant>
      <vt:variant>
        <vt:lpwstr/>
      </vt:variant>
      <vt:variant>
        <vt:lpwstr>_Toc406054935</vt:lpwstr>
      </vt:variant>
      <vt:variant>
        <vt:i4>1048638</vt:i4>
      </vt:variant>
      <vt:variant>
        <vt:i4>494</vt:i4>
      </vt:variant>
      <vt:variant>
        <vt:i4>0</vt:i4>
      </vt:variant>
      <vt:variant>
        <vt:i4>5</vt:i4>
      </vt:variant>
      <vt:variant>
        <vt:lpwstr/>
      </vt:variant>
      <vt:variant>
        <vt:lpwstr>_Toc406054934</vt:lpwstr>
      </vt:variant>
      <vt:variant>
        <vt:i4>1048638</vt:i4>
      </vt:variant>
      <vt:variant>
        <vt:i4>488</vt:i4>
      </vt:variant>
      <vt:variant>
        <vt:i4>0</vt:i4>
      </vt:variant>
      <vt:variant>
        <vt:i4>5</vt:i4>
      </vt:variant>
      <vt:variant>
        <vt:lpwstr/>
      </vt:variant>
      <vt:variant>
        <vt:lpwstr>_Toc406054933</vt:lpwstr>
      </vt:variant>
      <vt:variant>
        <vt:i4>1048638</vt:i4>
      </vt:variant>
      <vt:variant>
        <vt:i4>482</vt:i4>
      </vt:variant>
      <vt:variant>
        <vt:i4>0</vt:i4>
      </vt:variant>
      <vt:variant>
        <vt:i4>5</vt:i4>
      </vt:variant>
      <vt:variant>
        <vt:lpwstr/>
      </vt:variant>
      <vt:variant>
        <vt:lpwstr>_Toc406054932</vt:lpwstr>
      </vt:variant>
      <vt:variant>
        <vt:i4>1048638</vt:i4>
      </vt:variant>
      <vt:variant>
        <vt:i4>476</vt:i4>
      </vt:variant>
      <vt:variant>
        <vt:i4>0</vt:i4>
      </vt:variant>
      <vt:variant>
        <vt:i4>5</vt:i4>
      </vt:variant>
      <vt:variant>
        <vt:lpwstr/>
      </vt:variant>
      <vt:variant>
        <vt:lpwstr>_Toc406054931</vt:lpwstr>
      </vt:variant>
      <vt:variant>
        <vt:i4>1048638</vt:i4>
      </vt:variant>
      <vt:variant>
        <vt:i4>470</vt:i4>
      </vt:variant>
      <vt:variant>
        <vt:i4>0</vt:i4>
      </vt:variant>
      <vt:variant>
        <vt:i4>5</vt:i4>
      </vt:variant>
      <vt:variant>
        <vt:lpwstr/>
      </vt:variant>
      <vt:variant>
        <vt:lpwstr>_Toc406054930</vt:lpwstr>
      </vt:variant>
      <vt:variant>
        <vt:i4>1114174</vt:i4>
      </vt:variant>
      <vt:variant>
        <vt:i4>464</vt:i4>
      </vt:variant>
      <vt:variant>
        <vt:i4>0</vt:i4>
      </vt:variant>
      <vt:variant>
        <vt:i4>5</vt:i4>
      </vt:variant>
      <vt:variant>
        <vt:lpwstr/>
      </vt:variant>
      <vt:variant>
        <vt:lpwstr>_Toc406054929</vt:lpwstr>
      </vt:variant>
      <vt:variant>
        <vt:i4>1114174</vt:i4>
      </vt:variant>
      <vt:variant>
        <vt:i4>458</vt:i4>
      </vt:variant>
      <vt:variant>
        <vt:i4>0</vt:i4>
      </vt:variant>
      <vt:variant>
        <vt:i4>5</vt:i4>
      </vt:variant>
      <vt:variant>
        <vt:lpwstr/>
      </vt:variant>
      <vt:variant>
        <vt:lpwstr>_Toc406054928</vt:lpwstr>
      </vt:variant>
      <vt:variant>
        <vt:i4>1114174</vt:i4>
      </vt:variant>
      <vt:variant>
        <vt:i4>452</vt:i4>
      </vt:variant>
      <vt:variant>
        <vt:i4>0</vt:i4>
      </vt:variant>
      <vt:variant>
        <vt:i4>5</vt:i4>
      </vt:variant>
      <vt:variant>
        <vt:lpwstr/>
      </vt:variant>
      <vt:variant>
        <vt:lpwstr>_Toc406054927</vt:lpwstr>
      </vt:variant>
      <vt:variant>
        <vt:i4>1114174</vt:i4>
      </vt:variant>
      <vt:variant>
        <vt:i4>446</vt:i4>
      </vt:variant>
      <vt:variant>
        <vt:i4>0</vt:i4>
      </vt:variant>
      <vt:variant>
        <vt:i4>5</vt:i4>
      </vt:variant>
      <vt:variant>
        <vt:lpwstr/>
      </vt:variant>
      <vt:variant>
        <vt:lpwstr>_Toc406054926</vt:lpwstr>
      </vt:variant>
      <vt:variant>
        <vt:i4>1114174</vt:i4>
      </vt:variant>
      <vt:variant>
        <vt:i4>440</vt:i4>
      </vt:variant>
      <vt:variant>
        <vt:i4>0</vt:i4>
      </vt:variant>
      <vt:variant>
        <vt:i4>5</vt:i4>
      </vt:variant>
      <vt:variant>
        <vt:lpwstr/>
      </vt:variant>
      <vt:variant>
        <vt:lpwstr>_Toc406054925</vt:lpwstr>
      </vt:variant>
      <vt:variant>
        <vt:i4>1114174</vt:i4>
      </vt:variant>
      <vt:variant>
        <vt:i4>434</vt:i4>
      </vt:variant>
      <vt:variant>
        <vt:i4>0</vt:i4>
      </vt:variant>
      <vt:variant>
        <vt:i4>5</vt:i4>
      </vt:variant>
      <vt:variant>
        <vt:lpwstr/>
      </vt:variant>
      <vt:variant>
        <vt:lpwstr>_Toc406054924</vt:lpwstr>
      </vt:variant>
      <vt:variant>
        <vt:i4>1114174</vt:i4>
      </vt:variant>
      <vt:variant>
        <vt:i4>428</vt:i4>
      </vt:variant>
      <vt:variant>
        <vt:i4>0</vt:i4>
      </vt:variant>
      <vt:variant>
        <vt:i4>5</vt:i4>
      </vt:variant>
      <vt:variant>
        <vt:lpwstr/>
      </vt:variant>
      <vt:variant>
        <vt:lpwstr>_Toc406054923</vt:lpwstr>
      </vt:variant>
      <vt:variant>
        <vt:i4>1114174</vt:i4>
      </vt:variant>
      <vt:variant>
        <vt:i4>422</vt:i4>
      </vt:variant>
      <vt:variant>
        <vt:i4>0</vt:i4>
      </vt:variant>
      <vt:variant>
        <vt:i4>5</vt:i4>
      </vt:variant>
      <vt:variant>
        <vt:lpwstr/>
      </vt:variant>
      <vt:variant>
        <vt:lpwstr>_Toc406054922</vt:lpwstr>
      </vt:variant>
      <vt:variant>
        <vt:i4>1114174</vt:i4>
      </vt:variant>
      <vt:variant>
        <vt:i4>416</vt:i4>
      </vt:variant>
      <vt:variant>
        <vt:i4>0</vt:i4>
      </vt:variant>
      <vt:variant>
        <vt:i4>5</vt:i4>
      </vt:variant>
      <vt:variant>
        <vt:lpwstr/>
      </vt:variant>
      <vt:variant>
        <vt:lpwstr>_Toc406054921</vt:lpwstr>
      </vt:variant>
      <vt:variant>
        <vt:i4>1114174</vt:i4>
      </vt:variant>
      <vt:variant>
        <vt:i4>410</vt:i4>
      </vt:variant>
      <vt:variant>
        <vt:i4>0</vt:i4>
      </vt:variant>
      <vt:variant>
        <vt:i4>5</vt:i4>
      </vt:variant>
      <vt:variant>
        <vt:lpwstr/>
      </vt:variant>
      <vt:variant>
        <vt:lpwstr>_Toc406054920</vt:lpwstr>
      </vt:variant>
      <vt:variant>
        <vt:i4>1179710</vt:i4>
      </vt:variant>
      <vt:variant>
        <vt:i4>404</vt:i4>
      </vt:variant>
      <vt:variant>
        <vt:i4>0</vt:i4>
      </vt:variant>
      <vt:variant>
        <vt:i4>5</vt:i4>
      </vt:variant>
      <vt:variant>
        <vt:lpwstr/>
      </vt:variant>
      <vt:variant>
        <vt:lpwstr>_Toc406054919</vt:lpwstr>
      </vt:variant>
      <vt:variant>
        <vt:i4>1179710</vt:i4>
      </vt:variant>
      <vt:variant>
        <vt:i4>398</vt:i4>
      </vt:variant>
      <vt:variant>
        <vt:i4>0</vt:i4>
      </vt:variant>
      <vt:variant>
        <vt:i4>5</vt:i4>
      </vt:variant>
      <vt:variant>
        <vt:lpwstr/>
      </vt:variant>
      <vt:variant>
        <vt:lpwstr>_Toc406054918</vt:lpwstr>
      </vt:variant>
      <vt:variant>
        <vt:i4>1179710</vt:i4>
      </vt:variant>
      <vt:variant>
        <vt:i4>392</vt:i4>
      </vt:variant>
      <vt:variant>
        <vt:i4>0</vt:i4>
      </vt:variant>
      <vt:variant>
        <vt:i4>5</vt:i4>
      </vt:variant>
      <vt:variant>
        <vt:lpwstr/>
      </vt:variant>
      <vt:variant>
        <vt:lpwstr>_Toc406054917</vt:lpwstr>
      </vt:variant>
      <vt:variant>
        <vt:i4>1179710</vt:i4>
      </vt:variant>
      <vt:variant>
        <vt:i4>386</vt:i4>
      </vt:variant>
      <vt:variant>
        <vt:i4>0</vt:i4>
      </vt:variant>
      <vt:variant>
        <vt:i4>5</vt:i4>
      </vt:variant>
      <vt:variant>
        <vt:lpwstr/>
      </vt:variant>
      <vt:variant>
        <vt:lpwstr>_Toc406054916</vt:lpwstr>
      </vt:variant>
      <vt:variant>
        <vt:i4>1179710</vt:i4>
      </vt:variant>
      <vt:variant>
        <vt:i4>380</vt:i4>
      </vt:variant>
      <vt:variant>
        <vt:i4>0</vt:i4>
      </vt:variant>
      <vt:variant>
        <vt:i4>5</vt:i4>
      </vt:variant>
      <vt:variant>
        <vt:lpwstr/>
      </vt:variant>
      <vt:variant>
        <vt:lpwstr>_Toc406054915</vt:lpwstr>
      </vt:variant>
      <vt:variant>
        <vt:i4>1179710</vt:i4>
      </vt:variant>
      <vt:variant>
        <vt:i4>374</vt:i4>
      </vt:variant>
      <vt:variant>
        <vt:i4>0</vt:i4>
      </vt:variant>
      <vt:variant>
        <vt:i4>5</vt:i4>
      </vt:variant>
      <vt:variant>
        <vt:lpwstr/>
      </vt:variant>
      <vt:variant>
        <vt:lpwstr>_Toc406054914</vt:lpwstr>
      </vt:variant>
      <vt:variant>
        <vt:i4>1179710</vt:i4>
      </vt:variant>
      <vt:variant>
        <vt:i4>368</vt:i4>
      </vt:variant>
      <vt:variant>
        <vt:i4>0</vt:i4>
      </vt:variant>
      <vt:variant>
        <vt:i4>5</vt:i4>
      </vt:variant>
      <vt:variant>
        <vt:lpwstr/>
      </vt:variant>
      <vt:variant>
        <vt:lpwstr>_Toc406054913</vt:lpwstr>
      </vt:variant>
      <vt:variant>
        <vt:i4>1179710</vt:i4>
      </vt:variant>
      <vt:variant>
        <vt:i4>362</vt:i4>
      </vt:variant>
      <vt:variant>
        <vt:i4>0</vt:i4>
      </vt:variant>
      <vt:variant>
        <vt:i4>5</vt:i4>
      </vt:variant>
      <vt:variant>
        <vt:lpwstr/>
      </vt:variant>
      <vt:variant>
        <vt:lpwstr>_Toc406054912</vt:lpwstr>
      </vt:variant>
      <vt:variant>
        <vt:i4>1179710</vt:i4>
      </vt:variant>
      <vt:variant>
        <vt:i4>356</vt:i4>
      </vt:variant>
      <vt:variant>
        <vt:i4>0</vt:i4>
      </vt:variant>
      <vt:variant>
        <vt:i4>5</vt:i4>
      </vt:variant>
      <vt:variant>
        <vt:lpwstr/>
      </vt:variant>
      <vt:variant>
        <vt:lpwstr>_Toc406054911</vt:lpwstr>
      </vt:variant>
      <vt:variant>
        <vt:i4>1179710</vt:i4>
      </vt:variant>
      <vt:variant>
        <vt:i4>350</vt:i4>
      </vt:variant>
      <vt:variant>
        <vt:i4>0</vt:i4>
      </vt:variant>
      <vt:variant>
        <vt:i4>5</vt:i4>
      </vt:variant>
      <vt:variant>
        <vt:lpwstr/>
      </vt:variant>
      <vt:variant>
        <vt:lpwstr>_Toc406054910</vt:lpwstr>
      </vt:variant>
      <vt:variant>
        <vt:i4>1245246</vt:i4>
      </vt:variant>
      <vt:variant>
        <vt:i4>344</vt:i4>
      </vt:variant>
      <vt:variant>
        <vt:i4>0</vt:i4>
      </vt:variant>
      <vt:variant>
        <vt:i4>5</vt:i4>
      </vt:variant>
      <vt:variant>
        <vt:lpwstr/>
      </vt:variant>
      <vt:variant>
        <vt:lpwstr>_Toc406054909</vt:lpwstr>
      </vt:variant>
      <vt:variant>
        <vt:i4>1245246</vt:i4>
      </vt:variant>
      <vt:variant>
        <vt:i4>338</vt:i4>
      </vt:variant>
      <vt:variant>
        <vt:i4>0</vt:i4>
      </vt:variant>
      <vt:variant>
        <vt:i4>5</vt:i4>
      </vt:variant>
      <vt:variant>
        <vt:lpwstr/>
      </vt:variant>
      <vt:variant>
        <vt:lpwstr>_Toc406054908</vt:lpwstr>
      </vt:variant>
      <vt:variant>
        <vt:i4>1245246</vt:i4>
      </vt:variant>
      <vt:variant>
        <vt:i4>332</vt:i4>
      </vt:variant>
      <vt:variant>
        <vt:i4>0</vt:i4>
      </vt:variant>
      <vt:variant>
        <vt:i4>5</vt:i4>
      </vt:variant>
      <vt:variant>
        <vt:lpwstr/>
      </vt:variant>
      <vt:variant>
        <vt:lpwstr>_Toc406054907</vt:lpwstr>
      </vt:variant>
      <vt:variant>
        <vt:i4>1245246</vt:i4>
      </vt:variant>
      <vt:variant>
        <vt:i4>326</vt:i4>
      </vt:variant>
      <vt:variant>
        <vt:i4>0</vt:i4>
      </vt:variant>
      <vt:variant>
        <vt:i4>5</vt:i4>
      </vt:variant>
      <vt:variant>
        <vt:lpwstr/>
      </vt:variant>
      <vt:variant>
        <vt:lpwstr>_Toc406054906</vt:lpwstr>
      </vt:variant>
      <vt:variant>
        <vt:i4>1245246</vt:i4>
      </vt:variant>
      <vt:variant>
        <vt:i4>320</vt:i4>
      </vt:variant>
      <vt:variant>
        <vt:i4>0</vt:i4>
      </vt:variant>
      <vt:variant>
        <vt:i4>5</vt:i4>
      </vt:variant>
      <vt:variant>
        <vt:lpwstr/>
      </vt:variant>
      <vt:variant>
        <vt:lpwstr>_Toc406054905</vt:lpwstr>
      </vt:variant>
      <vt:variant>
        <vt:i4>1245246</vt:i4>
      </vt:variant>
      <vt:variant>
        <vt:i4>314</vt:i4>
      </vt:variant>
      <vt:variant>
        <vt:i4>0</vt:i4>
      </vt:variant>
      <vt:variant>
        <vt:i4>5</vt:i4>
      </vt:variant>
      <vt:variant>
        <vt:lpwstr/>
      </vt:variant>
      <vt:variant>
        <vt:lpwstr>_Toc406054904</vt:lpwstr>
      </vt:variant>
      <vt:variant>
        <vt:i4>1245246</vt:i4>
      </vt:variant>
      <vt:variant>
        <vt:i4>308</vt:i4>
      </vt:variant>
      <vt:variant>
        <vt:i4>0</vt:i4>
      </vt:variant>
      <vt:variant>
        <vt:i4>5</vt:i4>
      </vt:variant>
      <vt:variant>
        <vt:lpwstr/>
      </vt:variant>
      <vt:variant>
        <vt:lpwstr>_Toc406054903</vt:lpwstr>
      </vt:variant>
      <vt:variant>
        <vt:i4>1245246</vt:i4>
      </vt:variant>
      <vt:variant>
        <vt:i4>302</vt:i4>
      </vt:variant>
      <vt:variant>
        <vt:i4>0</vt:i4>
      </vt:variant>
      <vt:variant>
        <vt:i4>5</vt:i4>
      </vt:variant>
      <vt:variant>
        <vt:lpwstr/>
      </vt:variant>
      <vt:variant>
        <vt:lpwstr>_Toc406054902</vt:lpwstr>
      </vt:variant>
      <vt:variant>
        <vt:i4>1245246</vt:i4>
      </vt:variant>
      <vt:variant>
        <vt:i4>296</vt:i4>
      </vt:variant>
      <vt:variant>
        <vt:i4>0</vt:i4>
      </vt:variant>
      <vt:variant>
        <vt:i4>5</vt:i4>
      </vt:variant>
      <vt:variant>
        <vt:lpwstr/>
      </vt:variant>
      <vt:variant>
        <vt:lpwstr>_Toc406054901</vt:lpwstr>
      </vt:variant>
      <vt:variant>
        <vt:i4>1245246</vt:i4>
      </vt:variant>
      <vt:variant>
        <vt:i4>290</vt:i4>
      </vt:variant>
      <vt:variant>
        <vt:i4>0</vt:i4>
      </vt:variant>
      <vt:variant>
        <vt:i4>5</vt:i4>
      </vt:variant>
      <vt:variant>
        <vt:lpwstr/>
      </vt:variant>
      <vt:variant>
        <vt:lpwstr>_Toc406054900</vt:lpwstr>
      </vt:variant>
      <vt:variant>
        <vt:i4>1703999</vt:i4>
      </vt:variant>
      <vt:variant>
        <vt:i4>284</vt:i4>
      </vt:variant>
      <vt:variant>
        <vt:i4>0</vt:i4>
      </vt:variant>
      <vt:variant>
        <vt:i4>5</vt:i4>
      </vt:variant>
      <vt:variant>
        <vt:lpwstr/>
      </vt:variant>
      <vt:variant>
        <vt:lpwstr>_Toc406054899</vt:lpwstr>
      </vt:variant>
      <vt:variant>
        <vt:i4>1703999</vt:i4>
      </vt:variant>
      <vt:variant>
        <vt:i4>278</vt:i4>
      </vt:variant>
      <vt:variant>
        <vt:i4>0</vt:i4>
      </vt:variant>
      <vt:variant>
        <vt:i4>5</vt:i4>
      </vt:variant>
      <vt:variant>
        <vt:lpwstr/>
      </vt:variant>
      <vt:variant>
        <vt:lpwstr>_Toc406054898</vt:lpwstr>
      </vt:variant>
      <vt:variant>
        <vt:i4>1703999</vt:i4>
      </vt:variant>
      <vt:variant>
        <vt:i4>272</vt:i4>
      </vt:variant>
      <vt:variant>
        <vt:i4>0</vt:i4>
      </vt:variant>
      <vt:variant>
        <vt:i4>5</vt:i4>
      </vt:variant>
      <vt:variant>
        <vt:lpwstr/>
      </vt:variant>
      <vt:variant>
        <vt:lpwstr>_Toc406054897</vt:lpwstr>
      </vt:variant>
      <vt:variant>
        <vt:i4>1703999</vt:i4>
      </vt:variant>
      <vt:variant>
        <vt:i4>266</vt:i4>
      </vt:variant>
      <vt:variant>
        <vt:i4>0</vt:i4>
      </vt:variant>
      <vt:variant>
        <vt:i4>5</vt:i4>
      </vt:variant>
      <vt:variant>
        <vt:lpwstr/>
      </vt:variant>
      <vt:variant>
        <vt:lpwstr>_Toc406054896</vt:lpwstr>
      </vt:variant>
      <vt:variant>
        <vt:i4>1703999</vt:i4>
      </vt:variant>
      <vt:variant>
        <vt:i4>260</vt:i4>
      </vt:variant>
      <vt:variant>
        <vt:i4>0</vt:i4>
      </vt:variant>
      <vt:variant>
        <vt:i4>5</vt:i4>
      </vt:variant>
      <vt:variant>
        <vt:lpwstr/>
      </vt:variant>
      <vt:variant>
        <vt:lpwstr>_Toc406054895</vt:lpwstr>
      </vt:variant>
      <vt:variant>
        <vt:i4>1703999</vt:i4>
      </vt:variant>
      <vt:variant>
        <vt:i4>254</vt:i4>
      </vt:variant>
      <vt:variant>
        <vt:i4>0</vt:i4>
      </vt:variant>
      <vt:variant>
        <vt:i4>5</vt:i4>
      </vt:variant>
      <vt:variant>
        <vt:lpwstr/>
      </vt:variant>
      <vt:variant>
        <vt:lpwstr>_Toc406054894</vt:lpwstr>
      </vt:variant>
      <vt:variant>
        <vt:i4>1703999</vt:i4>
      </vt:variant>
      <vt:variant>
        <vt:i4>248</vt:i4>
      </vt:variant>
      <vt:variant>
        <vt:i4>0</vt:i4>
      </vt:variant>
      <vt:variant>
        <vt:i4>5</vt:i4>
      </vt:variant>
      <vt:variant>
        <vt:lpwstr/>
      </vt:variant>
      <vt:variant>
        <vt:lpwstr>_Toc406054893</vt:lpwstr>
      </vt:variant>
      <vt:variant>
        <vt:i4>1703999</vt:i4>
      </vt:variant>
      <vt:variant>
        <vt:i4>242</vt:i4>
      </vt:variant>
      <vt:variant>
        <vt:i4>0</vt:i4>
      </vt:variant>
      <vt:variant>
        <vt:i4>5</vt:i4>
      </vt:variant>
      <vt:variant>
        <vt:lpwstr/>
      </vt:variant>
      <vt:variant>
        <vt:lpwstr>_Toc406054892</vt:lpwstr>
      </vt:variant>
      <vt:variant>
        <vt:i4>1703999</vt:i4>
      </vt:variant>
      <vt:variant>
        <vt:i4>236</vt:i4>
      </vt:variant>
      <vt:variant>
        <vt:i4>0</vt:i4>
      </vt:variant>
      <vt:variant>
        <vt:i4>5</vt:i4>
      </vt:variant>
      <vt:variant>
        <vt:lpwstr/>
      </vt:variant>
      <vt:variant>
        <vt:lpwstr>_Toc406054891</vt:lpwstr>
      </vt:variant>
      <vt:variant>
        <vt:i4>1703999</vt:i4>
      </vt:variant>
      <vt:variant>
        <vt:i4>230</vt:i4>
      </vt:variant>
      <vt:variant>
        <vt:i4>0</vt:i4>
      </vt:variant>
      <vt:variant>
        <vt:i4>5</vt:i4>
      </vt:variant>
      <vt:variant>
        <vt:lpwstr/>
      </vt:variant>
      <vt:variant>
        <vt:lpwstr>_Toc406054890</vt:lpwstr>
      </vt:variant>
      <vt:variant>
        <vt:i4>1769535</vt:i4>
      </vt:variant>
      <vt:variant>
        <vt:i4>224</vt:i4>
      </vt:variant>
      <vt:variant>
        <vt:i4>0</vt:i4>
      </vt:variant>
      <vt:variant>
        <vt:i4>5</vt:i4>
      </vt:variant>
      <vt:variant>
        <vt:lpwstr/>
      </vt:variant>
      <vt:variant>
        <vt:lpwstr>_Toc406054889</vt:lpwstr>
      </vt:variant>
      <vt:variant>
        <vt:i4>1769535</vt:i4>
      </vt:variant>
      <vt:variant>
        <vt:i4>218</vt:i4>
      </vt:variant>
      <vt:variant>
        <vt:i4>0</vt:i4>
      </vt:variant>
      <vt:variant>
        <vt:i4>5</vt:i4>
      </vt:variant>
      <vt:variant>
        <vt:lpwstr/>
      </vt:variant>
      <vt:variant>
        <vt:lpwstr>_Toc406054888</vt:lpwstr>
      </vt:variant>
      <vt:variant>
        <vt:i4>1769535</vt:i4>
      </vt:variant>
      <vt:variant>
        <vt:i4>212</vt:i4>
      </vt:variant>
      <vt:variant>
        <vt:i4>0</vt:i4>
      </vt:variant>
      <vt:variant>
        <vt:i4>5</vt:i4>
      </vt:variant>
      <vt:variant>
        <vt:lpwstr/>
      </vt:variant>
      <vt:variant>
        <vt:lpwstr>_Toc406054887</vt:lpwstr>
      </vt:variant>
      <vt:variant>
        <vt:i4>1769535</vt:i4>
      </vt:variant>
      <vt:variant>
        <vt:i4>206</vt:i4>
      </vt:variant>
      <vt:variant>
        <vt:i4>0</vt:i4>
      </vt:variant>
      <vt:variant>
        <vt:i4>5</vt:i4>
      </vt:variant>
      <vt:variant>
        <vt:lpwstr/>
      </vt:variant>
      <vt:variant>
        <vt:lpwstr>_Toc406054886</vt:lpwstr>
      </vt:variant>
      <vt:variant>
        <vt:i4>1769535</vt:i4>
      </vt:variant>
      <vt:variant>
        <vt:i4>200</vt:i4>
      </vt:variant>
      <vt:variant>
        <vt:i4>0</vt:i4>
      </vt:variant>
      <vt:variant>
        <vt:i4>5</vt:i4>
      </vt:variant>
      <vt:variant>
        <vt:lpwstr/>
      </vt:variant>
      <vt:variant>
        <vt:lpwstr>_Toc406054885</vt:lpwstr>
      </vt:variant>
      <vt:variant>
        <vt:i4>1769535</vt:i4>
      </vt:variant>
      <vt:variant>
        <vt:i4>194</vt:i4>
      </vt:variant>
      <vt:variant>
        <vt:i4>0</vt:i4>
      </vt:variant>
      <vt:variant>
        <vt:i4>5</vt:i4>
      </vt:variant>
      <vt:variant>
        <vt:lpwstr/>
      </vt:variant>
      <vt:variant>
        <vt:lpwstr>_Toc406054884</vt:lpwstr>
      </vt:variant>
      <vt:variant>
        <vt:i4>1769535</vt:i4>
      </vt:variant>
      <vt:variant>
        <vt:i4>188</vt:i4>
      </vt:variant>
      <vt:variant>
        <vt:i4>0</vt:i4>
      </vt:variant>
      <vt:variant>
        <vt:i4>5</vt:i4>
      </vt:variant>
      <vt:variant>
        <vt:lpwstr/>
      </vt:variant>
      <vt:variant>
        <vt:lpwstr>_Toc406054883</vt:lpwstr>
      </vt:variant>
      <vt:variant>
        <vt:i4>1769535</vt:i4>
      </vt:variant>
      <vt:variant>
        <vt:i4>182</vt:i4>
      </vt:variant>
      <vt:variant>
        <vt:i4>0</vt:i4>
      </vt:variant>
      <vt:variant>
        <vt:i4>5</vt:i4>
      </vt:variant>
      <vt:variant>
        <vt:lpwstr/>
      </vt:variant>
      <vt:variant>
        <vt:lpwstr>_Toc406054882</vt:lpwstr>
      </vt:variant>
      <vt:variant>
        <vt:i4>1769535</vt:i4>
      </vt:variant>
      <vt:variant>
        <vt:i4>176</vt:i4>
      </vt:variant>
      <vt:variant>
        <vt:i4>0</vt:i4>
      </vt:variant>
      <vt:variant>
        <vt:i4>5</vt:i4>
      </vt:variant>
      <vt:variant>
        <vt:lpwstr/>
      </vt:variant>
      <vt:variant>
        <vt:lpwstr>_Toc406054881</vt:lpwstr>
      </vt:variant>
      <vt:variant>
        <vt:i4>1769535</vt:i4>
      </vt:variant>
      <vt:variant>
        <vt:i4>170</vt:i4>
      </vt:variant>
      <vt:variant>
        <vt:i4>0</vt:i4>
      </vt:variant>
      <vt:variant>
        <vt:i4>5</vt:i4>
      </vt:variant>
      <vt:variant>
        <vt:lpwstr/>
      </vt:variant>
      <vt:variant>
        <vt:lpwstr>_Toc406054880</vt:lpwstr>
      </vt:variant>
      <vt:variant>
        <vt:i4>1310783</vt:i4>
      </vt:variant>
      <vt:variant>
        <vt:i4>164</vt:i4>
      </vt:variant>
      <vt:variant>
        <vt:i4>0</vt:i4>
      </vt:variant>
      <vt:variant>
        <vt:i4>5</vt:i4>
      </vt:variant>
      <vt:variant>
        <vt:lpwstr/>
      </vt:variant>
      <vt:variant>
        <vt:lpwstr>_Toc406054879</vt:lpwstr>
      </vt:variant>
      <vt:variant>
        <vt:i4>1310783</vt:i4>
      </vt:variant>
      <vt:variant>
        <vt:i4>158</vt:i4>
      </vt:variant>
      <vt:variant>
        <vt:i4>0</vt:i4>
      </vt:variant>
      <vt:variant>
        <vt:i4>5</vt:i4>
      </vt:variant>
      <vt:variant>
        <vt:lpwstr/>
      </vt:variant>
      <vt:variant>
        <vt:lpwstr>_Toc406054878</vt:lpwstr>
      </vt:variant>
      <vt:variant>
        <vt:i4>1310783</vt:i4>
      </vt:variant>
      <vt:variant>
        <vt:i4>152</vt:i4>
      </vt:variant>
      <vt:variant>
        <vt:i4>0</vt:i4>
      </vt:variant>
      <vt:variant>
        <vt:i4>5</vt:i4>
      </vt:variant>
      <vt:variant>
        <vt:lpwstr/>
      </vt:variant>
      <vt:variant>
        <vt:lpwstr>_Toc406054877</vt:lpwstr>
      </vt:variant>
      <vt:variant>
        <vt:i4>1310783</vt:i4>
      </vt:variant>
      <vt:variant>
        <vt:i4>146</vt:i4>
      </vt:variant>
      <vt:variant>
        <vt:i4>0</vt:i4>
      </vt:variant>
      <vt:variant>
        <vt:i4>5</vt:i4>
      </vt:variant>
      <vt:variant>
        <vt:lpwstr/>
      </vt:variant>
      <vt:variant>
        <vt:lpwstr>_Toc406054876</vt:lpwstr>
      </vt:variant>
      <vt:variant>
        <vt:i4>1310783</vt:i4>
      </vt:variant>
      <vt:variant>
        <vt:i4>140</vt:i4>
      </vt:variant>
      <vt:variant>
        <vt:i4>0</vt:i4>
      </vt:variant>
      <vt:variant>
        <vt:i4>5</vt:i4>
      </vt:variant>
      <vt:variant>
        <vt:lpwstr/>
      </vt:variant>
      <vt:variant>
        <vt:lpwstr>_Toc406054875</vt:lpwstr>
      </vt:variant>
      <vt:variant>
        <vt:i4>1310783</vt:i4>
      </vt:variant>
      <vt:variant>
        <vt:i4>134</vt:i4>
      </vt:variant>
      <vt:variant>
        <vt:i4>0</vt:i4>
      </vt:variant>
      <vt:variant>
        <vt:i4>5</vt:i4>
      </vt:variant>
      <vt:variant>
        <vt:lpwstr/>
      </vt:variant>
      <vt:variant>
        <vt:lpwstr>_Toc406054874</vt:lpwstr>
      </vt:variant>
      <vt:variant>
        <vt:i4>1310783</vt:i4>
      </vt:variant>
      <vt:variant>
        <vt:i4>128</vt:i4>
      </vt:variant>
      <vt:variant>
        <vt:i4>0</vt:i4>
      </vt:variant>
      <vt:variant>
        <vt:i4>5</vt:i4>
      </vt:variant>
      <vt:variant>
        <vt:lpwstr/>
      </vt:variant>
      <vt:variant>
        <vt:lpwstr>_Toc406054873</vt:lpwstr>
      </vt:variant>
      <vt:variant>
        <vt:i4>1310783</vt:i4>
      </vt:variant>
      <vt:variant>
        <vt:i4>122</vt:i4>
      </vt:variant>
      <vt:variant>
        <vt:i4>0</vt:i4>
      </vt:variant>
      <vt:variant>
        <vt:i4>5</vt:i4>
      </vt:variant>
      <vt:variant>
        <vt:lpwstr/>
      </vt:variant>
      <vt:variant>
        <vt:lpwstr>_Toc406054872</vt:lpwstr>
      </vt:variant>
      <vt:variant>
        <vt:i4>1310783</vt:i4>
      </vt:variant>
      <vt:variant>
        <vt:i4>116</vt:i4>
      </vt:variant>
      <vt:variant>
        <vt:i4>0</vt:i4>
      </vt:variant>
      <vt:variant>
        <vt:i4>5</vt:i4>
      </vt:variant>
      <vt:variant>
        <vt:lpwstr/>
      </vt:variant>
      <vt:variant>
        <vt:lpwstr>_Toc406054871</vt:lpwstr>
      </vt:variant>
      <vt:variant>
        <vt:i4>1310783</vt:i4>
      </vt:variant>
      <vt:variant>
        <vt:i4>110</vt:i4>
      </vt:variant>
      <vt:variant>
        <vt:i4>0</vt:i4>
      </vt:variant>
      <vt:variant>
        <vt:i4>5</vt:i4>
      </vt:variant>
      <vt:variant>
        <vt:lpwstr/>
      </vt:variant>
      <vt:variant>
        <vt:lpwstr>_Toc406054870</vt:lpwstr>
      </vt:variant>
      <vt:variant>
        <vt:i4>1376319</vt:i4>
      </vt:variant>
      <vt:variant>
        <vt:i4>104</vt:i4>
      </vt:variant>
      <vt:variant>
        <vt:i4>0</vt:i4>
      </vt:variant>
      <vt:variant>
        <vt:i4>5</vt:i4>
      </vt:variant>
      <vt:variant>
        <vt:lpwstr/>
      </vt:variant>
      <vt:variant>
        <vt:lpwstr>_Toc406054869</vt:lpwstr>
      </vt:variant>
      <vt:variant>
        <vt:i4>1376319</vt:i4>
      </vt:variant>
      <vt:variant>
        <vt:i4>98</vt:i4>
      </vt:variant>
      <vt:variant>
        <vt:i4>0</vt:i4>
      </vt:variant>
      <vt:variant>
        <vt:i4>5</vt:i4>
      </vt:variant>
      <vt:variant>
        <vt:lpwstr/>
      </vt:variant>
      <vt:variant>
        <vt:lpwstr>_Toc406054868</vt:lpwstr>
      </vt:variant>
      <vt:variant>
        <vt:i4>1376319</vt:i4>
      </vt:variant>
      <vt:variant>
        <vt:i4>92</vt:i4>
      </vt:variant>
      <vt:variant>
        <vt:i4>0</vt:i4>
      </vt:variant>
      <vt:variant>
        <vt:i4>5</vt:i4>
      </vt:variant>
      <vt:variant>
        <vt:lpwstr/>
      </vt:variant>
      <vt:variant>
        <vt:lpwstr>_Toc406054867</vt:lpwstr>
      </vt:variant>
      <vt:variant>
        <vt:i4>1376319</vt:i4>
      </vt:variant>
      <vt:variant>
        <vt:i4>86</vt:i4>
      </vt:variant>
      <vt:variant>
        <vt:i4>0</vt:i4>
      </vt:variant>
      <vt:variant>
        <vt:i4>5</vt:i4>
      </vt:variant>
      <vt:variant>
        <vt:lpwstr/>
      </vt:variant>
      <vt:variant>
        <vt:lpwstr>_Toc406054866</vt:lpwstr>
      </vt:variant>
      <vt:variant>
        <vt:i4>1376319</vt:i4>
      </vt:variant>
      <vt:variant>
        <vt:i4>80</vt:i4>
      </vt:variant>
      <vt:variant>
        <vt:i4>0</vt:i4>
      </vt:variant>
      <vt:variant>
        <vt:i4>5</vt:i4>
      </vt:variant>
      <vt:variant>
        <vt:lpwstr/>
      </vt:variant>
      <vt:variant>
        <vt:lpwstr>_Toc406054865</vt:lpwstr>
      </vt:variant>
      <vt:variant>
        <vt:i4>1376319</vt:i4>
      </vt:variant>
      <vt:variant>
        <vt:i4>74</vt:i4>
      </vt:variant>
      <vt:variant>
        <vt:i4>0</vt:i4>
      </vt:variant>
      <vt:variant>
        <vt:i4>5</vt:i4>
      </vt:variant>
      <vt:variant>
        <vt:lpwstr/>
      </vt:variant>
      <vt:variant>
        <vt:lpwstr>_Toc406054864</vt:lpwstr>
      </vt:variant>
      <vt:variant>
        <vt:i4>1376319</vt:i4>
      </vt:variant>
      <vt:variant>
        <vt:i4>68</vt:i4>
      </vt:variant>
      <vt:variant>
        <vt:i4>0</vt:i4>
      </vt:variant>
      <vt:variant>
        <vt:i4>5</vt:i4>
      </vt:variant>
      <vt:variant>
        <vt:lpwstr/>
      </vt:variant>
      <vt:variant>
        <vt:lpwstr>_Toc406054863</vt:lpwstr>
      </vt:variant>
      <vt:variant>
        <vt:i4>1376319</vt:i4>
      </vt:variant>
      <vt:variant>
        <vt:i4>62</vt:i4>
      </vt:variant>
      <vt:variant>
        <vt:i4>0</vt:i4>
      </vt:variant>
      <vt:variant>
        <vt:i4>5</vt:i4>
      </vt:variant>
      <vt:variant>
        <vt:lpwstr/>
      </vt:variant>
      <vt:variant>
        <vt:lpwstr>_Toc406054862</vt:lpwstr>
      </vt:variant>
      <vt:variant>
        <vt:i4>1376319</vt:i4>
      </vt:variant>
      <vt:variant>
        <vt:i4>56</vt:i4>
      </vt:variant>
      <vt:variant>
        <vt:i4>0</vt:i4>
      </vt:variant>
      <vt:variant>
        <vt:i4>5</vt:i4>
      </vt:variant>
      <vt:variant>
        <vt:lpwstr/>
      </vt:variant>
      <vt:variant>
        <vt:lpwstr>_Toc406054861</vt:lpwstr>
      </vt:variant>
      <vt:variant>
        <vt:i4>1376319</vt:i4>
      </vt:variant>
      <vt:variant>
        <vt:i4>50</vt:i4>
      </vt:variant>
      <vt:variant>
        <vt:i4>0</vt:i4>
      </vt:variant>
      <vt:variant>
        <vt:i4>5</vt:i4>
      </vt:variant>
      <vt:variant>
        <vt:lpwstr/>
      </vt:variant>
      <vt:variant>
        <vt:lpwstr>_Toc406054860</vt:lpwstr>
      </vt:variant>
      <vt:variant>
        <vt:i4>1441855</vt:i4>
      </vt:variant>
      <vt:variant>
        <vt:i4>44</vt:i4>
      </vt:variant>
      <vt:variant>
        <vt:i4>0</vt:i4>
      </vt:variant>
      <vt:variant>
        <vt:i4>5</vt:i4>
      </vt:variant>
      <vt:variant>
        <vt:lpwstr/>
      </vt:variant>
      <vt:variant>
        <vt:lpwstr>_Toc406054859</vt:lpwstr>
      </vt:variant>
      <vt:variant>
        <vt:i4>1441855</vt:i4>
      </vt:variant>
      <vt:variant>
        <vt:i4>38</vt:i4>
      </vt:variant>
      <vt:variant>
        <vt:i4>0</vt:i4>
      </vt:variant>
      <vt:variant>
        <vt:i4>5</vt:i4>
      </vt:variant>
      <vt:variant>
        <vt:lpwstr/>
      </vt:variant>
      <vt:variant>
        <vt:lpwstr>_Toc406054858</vt:lpwstr>
      </vt:variant>
      <vt:variant>
        <vt:i4>1441855</vt:i4>
      </vt:variant>
      <vt:variant>
        <vt:i4>32</vt:i4>
      </vt:variant>
      <vt:variant>
        <vt:i4>0</vt:i4>
      </vt:variant>
      <vt:variant>
        <vt:i4>5</vt:i4>
      </vt:variant>
      <vt:variant>
        <vt:lpwstr/>
      </vt:variant>
      <vt:variant>
        <vt:lpwstr>_Toc406054857</vt:lpwstr>
      </vt:variant>
      <vt:variant>
        <vt:i4>1441855</vt:i4>
      </vt:variant>
      <vt:variant>
        <vt:i4>26</vt:i4>
      </vt:variant>
      <vt:variant>
        <vt:i4>0</vt:i4>
      </vt:variant>
      <vt:variant>
        <vt:i4>5</vt:i4>
      </vt:variant>
      <vt:variant>
        <vt:lpwstr/>
      </vt:variant>
      <vt:variant>
        <vt:lpwstr>_Toc406054856</vt:lpwstr>
      </vt:variant>
      <vt:variant>
        <vt:i4>1441855</vt:i4>
      </vt:variant>
      <vt:variant>
        <vt:i4>20</vt:i4>
      </vt:variant>
      <vt:variant>
        <vt:i4>0</vt:i4>
      </vt:variant>
      <vt:variant>
        <vt:i4>5</vt:i4>
      </vt:variant>
      <vt:variant>
        <vt:lpwstr/>
      </vt:variant>
      <vt:variant>
        <vt:lpwstr>_Toc406054855</vt:lpwstr>
      </vt:variant>
      <vt:variant>
        <vt:i4>1441855</vt:i4>
      </vt:variant>
      <vt:variant>
        <vt:i4>14</vt:i4>
      </vt:variant>
      <vt:variant>
        <vt:i4>0</vt:i4>
      </vt:variant>
      <vt:variant>
        <vt:i4>5</vt:i4>
      </vt:variant>
      <vt:variant>
        <vt:lpwstr/>
      </vt:variant>
      <vt:variant>
        <vt:lpwstr>_Toc406054854</vt:lpwstr>
      </vt:variant>
      <vt:variant>
        <vt:i4>1441855</vt:i4>
      </vt:variant>
      <vt:variant>
        <vt:i4>8</vt:i4>
      </vt:variant>
      <vt:variant>
        <vt:i4>0</vt:i4>
      </vt:variant>
      <vt:variant>
        <vt:i4>5</vt:i4>
      </vt:variant>
      <vt:variant>
        <vt:lpwstr/>
      </vt:variant>
      <vt:variant>
        <vt:lpwstr>_Toc406054853</vt:lpwstr>
      </vt:variant>
      <vt:variant>
        <vt:i4>1441855</vt:i4>
      </vt:variant>
      <vt:variant>
        <vt:i4>2</vt:i4>
      </vt:variant>
      <vt:variant>
        <vt:i4>0</vt:i4>
      </vt:variant>
      <vt:variant>
        <vt:i4>5</vt:i4>
      </vt:variant>
      <vt:variant>
        <vt:lpwstr/>
      </vt:variant>
      <vt:variant>
        <vt:lpwstr>_Toc406054852</vt:lpwstr>
      </vt:variant>
      <vt:variant>
        <vt:i4>5242885</vt:i4>
      </vt:variant>
      <vt:variant>
        <vt:i4>-1</vt:i4>
      </vt:variant>
      <vt:variant>
        <vt:i4>1052</vt:i4>
      </vt:variant>
      <vt:variant>
        <vt:i4>4</vt:i4>
      </vt:variant>
      <vt:variant>
        <vt:lpwstr>http://www.hobyanddistricthistory.co.uk/</vt:lpwstr>
      </vt:variant>
      <vt:variant>
        <vt:lpwstr/>
      </vt:variant>
      <vt:variant>
        <vt:i4>5505051</vt:i4>
      </vt:variant>
      <vt:variant>
        <vt:i4>-1</vt:i4>
      </vt:variant>
      <vt:variant>
        <vt:i4>1073</vt:i4>
      </vt:variant>
      <vt:variant>
        <vt:i4>4</vt:i4>
      </vt:variant>
      <vt:variant>
        <vt:lpwstr>http://www.google.co.uk/</vt:lpwstr>
      </vt:variant>
      <vt:variant>
        <vt:lpwstr/>
      </vt:variant>
      <vt:variant>
        <vt:i4>4063265</vt:i4>
      </vt:variant>
      <vt:variant>
        <vt:i4>-1</vt:i4>
      </vt:variant>
      <vt:variant>
        <vt:i4>1074</vt:i4>
      </vt:variant>
      <vt:variant>
        <vt:i4>4</vt:i4>
      </vt:variant>
      <vt:variant>
        <vt:lpwstr>http://gmic.co.uk/</vt:lpwstr>
      </vt:variant>
      <vt:variant>
        <vt:lpwstr/>
      </vt:variant>
      <vt:variant>
        <vt:i4>3866677</vt:i4>
      </vt:variant>
      <vt:variant>
        <vt:i4>-1</vt:i4>
      </vt:variant>
      <vt:variant>
        <vt:i4>1054</vt:i4>
      </vt:variant>
      <vt:variant>
        <vt:i4>4</vt:i4>
      </vt:variant>
      <vt:variant>
        <vt:lpwstr>http://www.greatwarci.net/</vt:lpwstr>
      </vt:variant>
      <vt:variant>
        <vt:lpwstr/>
      </vt:variant>
      <vt:variant>
        <vt:i4>5308503</vt:i4>
      </vt:variant>
      <vt:variant>
        <vt:i4>-1</vt:i4>
      </vt:variant>
      <vt:variant>
        <vt:i4>1028</vt:i4>
      </vt:variant>
      <vt:variant>
        <vt:i4>4</vt:i4>
      </vt:variant>
      <vt:variant>
        <vt:lpwstr>https://en.wikipedia.org/wiki/File:RTR_cap_badge</vt:lpwstr>
      </vt:variant>
      <vt:variant>
        <vt:lpwstr/>
      </vt:variant>
      <vt:variant>
        <vt:i4>8257545</vt:i4>
      </vt:variant>
      <vt:variant>
        <vt:i4>-1</vt:i4>
      </vt:variant>
      <vt:variant>
        <vt:i4>1100</vt:i4>
      </vt:variant>
      <vt:variant>
        <vt:i4>1</vt:i4>
      </vt:variant>
      <vt:variant>
        <vt:lpwstr>https://cdn4.vtourist.com/9/5068533-Basilicia_de_San_Zeno-Verona.jpg</vt:lpwstr>
      </vt:variant>
      <vt:variant>
        <vt:lpwstr/>
      </vt:variant>
      <vt:variant>
        <vt:i4>2949214</vt:i4>
      </vt:variant>
      <vt:variant>
        <vt:i4>-1</vt:i4>
      </vt:variant>
      <vt:variant>
        <vt:i4>1104</vt:i4>
      </vt:variant>
      <vt:variant>
        <vt:i4>1</vt:i4>
      </vt:variant>
      <vt:variant>
        <vt:lpwstr>https://apps.rhs.org.uk/plantselectorimages/detail/WSYD0008086_3628.jpg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Roll of Service</dc:title>
  <dc:subject/>
  <dc:creator>stCarruthersD01</dc:creator>
  <cp:keywords/>
  <dc:description/>
  <cp:lastModifiedBy>Rick Le Sauvage</cp:lastModifiedBy>
  <cp:revision>2</cp:revision>
  <cp:lastPrinted>2016-09-04T13:39:00Z</cp:lastPrinted>
  <dcterms:created xsi:type="dcterms:W3CDTF">2016-11-02T10:57:00Z</dcterms:created>
  <dcterms:modified xsi:type="dcterms:W3CDTF">2016-11-02T10:57:00Z</dcterms:modified>
</cp:coreProperties>
</file>