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7CD89" w14:textId="77777777" w:rsidR="00AA4659" w:rsidRDefault="00AA4659" w:rsidP="00AA4659">
      <w:pPr>
        <w:pStyle w:val="QTH1"/>
      </w:pPr>
      <w:bookmarkStart w:id="0" w:name="_GoBack"/>
      <w:bookmarkEnd w:id="0"/>
      <w:r w:rsidRPr="006748DC">
        <w:t>Explaining Chemical Changes (Blue level)</w:t>
      </w:r>
    </w:p>
    <w:p w14:paraId="6C34CC72" w14:textId="77777777" w:rsidR="000A1C62" w:rsidRPr="006748DC" w:rsidRDefault="000A1C62" w:rsidP="00AA4659">
      <w:pPr>
        <w:pStyle w:val="QTH1"/>
      </w:pPr>
    </w:p>
    <w:p w14:paraId="40941CC9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1. Which of the following turns litmus solution red? [1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]</w:t>
      </w:r>
    </w:p>
    <w:p w14:paraId="0D21301A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a</w:t>
      </w:r>
      <w:r w:rsidR="00053C41" w:rsidRPr="006748DC">
        <w:rPr>
          <w:sz w:val="22"/>
          <w:szCs w:val="22"/>
        </w:rPr>
        <w:t>) Table salt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3BB0E1E" wp14:editId="2A196BBE">
                <wp:extent cx="182880" cy="137160"/>
                <wp:effectExtent l="0" t="0" r="26670" b="15240"/>
                <wp:docPr id="6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573C08F3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DdPMnL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4D3F0A32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b</w:t>
      </w:r>
      <w:r w:rsidR="00053C41" w:rsidRPr="006748DC">
        <w:rPr>
          <w:sz w:val="22"/>
          <w:szCs w:val="22"/>
        </w:rPr>
        <w:t>) Lemon juice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C471F82" wp14:editId="3F907CA4">
                <wp:extent cx="182880" cy="137160"/>
                <wp:effectExtent l="0" t="0" r="26670" b="15240"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383F20EC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AfHtk9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0676F536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c</w:t>
      </w:r>
      <w:r w:rsidR="00053C41" w:rsidRPr="006748DC">
        <w:rPr>
          <w:sz w:val="22"/>
          <w:szCs w:val="22"/>
        </w:rPr>
        <w:t>) Toothpaste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50A852F" wp14:editId="1FA41B3E">
                <wp:extent cx="182880" cy="137160"/>
                <wp:effectExtent l="0" t="0" r="26670" b="15240"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0CA41220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Ch/9Zv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1CA9D251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d</w:t>
      </w:r>
      <w:r w:rsidR="00053C41" w:rsidRPr="006748DC">
        <w:rPr>
          <w:sz w:val="22"/>
          <w:szCs w:val="22"/>
        </w:rPr>
        <w:t>) Baking powder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75B5D1B7" wp14:editId="5B3B6286">
                <wp:extent cx="182880" cy="137160"/>
                <wp:effectExtent l="0" t="0" r="26670" b="15240"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0BE2B08F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DaXYgK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39F61BA8" w14:textId="77777777" w:rsidR="00AA4659" w:rsidRPr="006748DC" w:rsidRDefault="00AA4659" w:rsidP="00053C41">
      <w:pPr>
        <w:rPr>
          <w:sz w:val="22"/>
          <w:szCs w:val="22"/>
        </w:rPr>
      </w:pPr>
    </w:p>
    <w:p w14:paraId="318FD8A5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2. There are several clues that a chemical reaction has happened. Which two of the following observations are true for the reaction of any acid with any reactive metal? [1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]</w:t>
      </w:r>
    </w:p>
    <w:p w14:paraId="7676F8E5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a</w:t>
      </w:r>
      <w:r w:rsidR="00053C41" w:rsidRPr="006748DC">
        <w:rPr>
          <w:sz w:val="22"/>
          <w:szCs w:val="22"/>
        </w:rPr>
        <w:t>) Bubbles of gas are given off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03F9110" wp14:editId="71ACD93E">
                <wp:extent cx="182880" cy="137160"/>
                <wp:effectExtent l="0" t="0" r="26670" b="15240"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4DAD7C60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BkvIdY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4D3769EB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b</w:t>
      </w:r>
      <w:r w:rsidR="00053C41" w:rsidRPr="006748DC">
        <w:rPr>
          <w:sz w:val="22"/>
          <w:szCs w:val="22"/>
        </w:rPr>
        <w:t>) A colour change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F1715D7" wp14:editId="03AD8564">
                <wp:extent cx="182880" cy="137160"/>
                <wp:effectExtent l="0" t="0" r="26670" b="15240"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1D21EF09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Cmnpeu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61E7389B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c</w:t>
      </w:r>
      <w:r w:rsidR="00053C41" w:rsidRPr="006748DC">
        <w:rPr>
          <w:sz w:val="22"/>
          <w:szCs w:val="22"/>
        </w:rPr>
        <w:t>) A change in temperature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2E30E38" wp14:editId="4BA5395C">
                <wp:extent cx="182880" cy="137160"/>
                <wp:effectExtent l="0" t="0" r="26670" b="15240"/>
                <wp:docPr id="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258A563D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7E738326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d</w:t>
      </w:r>
      <w:r w:rsidR="00053C41" w:rsidRPr="006748DC">
        <w:rPr>
          <w:sz w:val="22"/>
          <w:szCs w:val="22"/>
        </w:rPr>
        <w:t>) A smelly gas is produced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C964F0C" wp14:editId="4D6343EB">
                <wp:extent cx="182880" cy="137160"/>
                <wp:effectExtent l="0" t="0" r="26670" b="15240"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46360D1C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307B37C6" w14:textId="77777777" w:rsidR="00053C41" w:rsidRPr="006748DC" w:rsidRDefault="00053C41" w:rsidP="00053C41">
      <w:pPr>
        <w:rPr>
          <w:sz w:val="22"/>
          <w:szCs w:val="22"/>
        </w:rPr>
      </w:pPr>
    </w:p>
    <w:p w14:paraId="02178139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3. Choose two reasons why putting a fire blanket over a small fire is a good way of dealing with it. [2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5AC51676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a</w:t>
      </w:r>
      <w:r w:rsidR="00053C41" w:rsidRPr="006748DC">
        <w:rPr>
          <w:sz w:val="22"/>
          <w:szCs w:val="22"/>
        </w:rPr>
        <w:t>) The blanket removes the oxygen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74316FED" wp14:editId="279FC3F8">
                <wp:extent cx="182880" cy="137160"/>
                <wp:effectExtent l="0" t="0" r="26670" b="15240"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776B436C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55FB93E5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b</w:t>
      </w:r>
      <w:r w:rsidR="00053C41" w:rsidRPr="006748DC">
        <w:rPr>
          <w:sz w:val="22"/>
          <w:szCs w:val="22"/>
        </w:rPr>
        <w:t>) The blanket insulates people from the heat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72DD816" wp14:editId="74C79968">
                <wp:extent cx="182880" cy="137160"/>
                <wp:effectExtent l="0" t="0" r="26670" b="15240"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158CC6D5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2F659FAB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c</w:t>
      </w:r>
      <w:r w:rsidR="00053C41" w:rsidRPr="006748DC">
        <w:rPr>
          <w:sz w:val="22"/>
          <w:szCs w:val="22"/>
        </w:rPr>
        <w:t>) The blanket is good at mopping up the mess</w:t>
      </w:r>
      <w:r w:rsidR="009F54A1" w:rsidRP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8552DAF" wp14:editId="66C652A3">
                <wp:extent cx="182880" cy="137160"/>
                <wp:effectExtent l="0" t="0" r="26670" b="15240"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3C665DF8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68AB370A" w14:textId="77777777" w:rsidR="00053C41" w:rsidRPr="006748DC" w:rsidRDefault="005F2253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d</w:t>
      </w:r>
      <w:r w:rsidR="00053C41" w:rsidRPr="006748DC">
        <w:rPr>
          <w:sz w:val="22"/>
          <w:szCs w:val="22"/>
        </w:rPr>
        <w:t>) The fire blanket can be reused</w:t>
      </w:r>
      <w:r w:rsidR="006748DC">
        <w:rPr>
          <w:sz w:val="22"/>
          <w:szCs w:val="22"/>
        </w:rPr>
        <w:tab/>
      </w:r>
      <w:r w:rsidR="006748DC">
        <w:rPr>
          <w:sz w:val="22"/>
          <w:szCs w:val="22"/>
        </w:rPr>
        <w:tab/>
      </w:r>
      <w:r w:rsidR="009F54A1" w:rsidRPr="006748DC">
        <w:rPr>
          <w:sz w:val="22"/>
          <w:szCs w:val="22"/>
        </w:rPr>
        <w:tab/>
      </w:r>
      <w:r w:rsidR="00D04510"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15D1CAB" wp14:editId="4C21A3B6">
                <wp:extent cx="182880" cy="137160"/>
                <wp:effectExtent l="0" t="0" r="26670" b="15240"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264EC3D1" id="Rectangle 8" o:spid="_x0000_s1026" style="width:14.4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" filled="f" strokecolor="black [3213]" strokeweight=".5pt">
                <v:path arrowok="t"/>
                <w10:anchorlock/>
              </v:rect>
            </w:pict>
          </mc:Fallback>
        </mc:AlternateContent>
      </w:r>
    </w:p>
    <w:p w14:paraId="0B6B6542" w14:textId="77777777" w:rsidR="00053C41" w:rsidRPr="006748DC" w:rsidRDefault="00053C41" w:rsidP="00053C41">
      <w:pPr>
        <w:rPr>
          <w:sz w:val="22"/>
          <w:szCs w:val="22"/>
        </w:rPr>
      </w:pPr>
    </w:p>
    <w:p w14:paraId="32185AA9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 xml:space="preserve">4. Look at this picture of a metal reacting with an acid.  What evidence is there that a reaction is taking place? </w:t>
      </w:r>
      <w:r w:rsidR="006748DC">
        <w:rPr>
          <w:sz w:val="22"/>
          <w:szCs w:val="22"/>
        </w:rPr>
        <w:t>[2</w:t>
      </w:r>
      <w:r w:rsidR="001E7E2F">
        <w:rPr>
          <w:sz w:val="22"/>
          <w:szCs w:val="22"/>
        </w:rPr>
        <w:t> mark</w:t>
      </w:r>
      <w:r w:rsidR="006748DC">
        <w:rPr>
          <w:sz w:val="22"/>
          <w:szCs w:val="22"/>
        </w:rPr>
        <w:t>s]</w:t>
      </w:r>
    </w:p>
    <w:p w14:paraId="6B5ADC62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noProof/>
          <w:sz w:val="22"/>
          <w:szCs w:val="22"/>
          <w:lang w:eastAsia="en-GB"/>
        </w:rPr>
        <w:drawing>
          <wp:inline distT="0" distB="0" distL="0" distR="0" wp14:anchorId="419263EB" wp14:editId="2810104E">
            <wp:extent cx="1394591" cy="1885950"/>
            <wp:effectExtent l="19050" t="0" r="0" b="0"/>
            <wp:docPr id="8" name="Picture 1" descr="C:\downloads\10_SPL_A50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10_SPL_A500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59763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B4E4353" wp14:editId="54798977">
                <wp:extent cx="6076950" cy="0"/>
                <wp:effectExtent l="6985" t="12700" r="12065" b="6350"/>
                <wp:docPr id="5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537C90" id="Line 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2stwIAAMo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CttI2s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124D6724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559B6A8D" wp14:editId="465398A3">
                <wp:extent cx="6076950" cy="0"/>
                <wp:effectExtent l="6985" t="10160" r="12065" b="8890"/>
                <wp:docPr id="5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AE9E066" id="Line 5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vubuAIAAMo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uJr7m7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3E7A9011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01370E5" wp14:editId="54DEC633">
                <wp:extent cx="6076950" cy="0"/>
                <wp:effectExtent l="6985" t="8890" r="12065" b="10160"/>
                <wp:docPr id="5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69BFA1" id="Line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7EF5BAA8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1667789" wp14:editId="5304708D">
                <wp:extent cx="6076950" cy="0"/>
                <wp:effectExtent l="6985" t="6350" r="12065" b="12700"/>
                <wp:docPr id="5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C28470" id="Line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zC9ThL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3406C11C" w14:textId="77777777" w:rsidR="006748DC" w:rsidRDefault="006748DC">
      <w:pPr>
        <w:spacing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22B0F3D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lastRenderedPageBreak/>
        <w:t>5. Stacey has made an indicator by boiling onion skins in water and filtering the mixture to provide a liquid. Describe how she could then test her indicator to see how well it works. [4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48F45640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C5EAA63" wp14:editId="06BB831E">
                <wp:extent cx="6076950" cy="0"/>
                <wp:effectExtent l="6985" t="11430" r="12065" b="7620"/>
                <wp:docPr id="5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218E606" id="Line 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Anmblz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609DACD8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2A1BFC8" wp14:editId="72474A19">
                <wp:extent cx="6076950" cy="0"/>
                <wp:effectExtent l="6985" t="8890" r="12065" b="10160"/>
                <wp:docPr id="4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E20143" id="Line 4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DUdErR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1BFCB1EA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3F2973F" wp14:editId="7CA11098">
                <wp:extent cx="6076950" cy="0"/>
                <wp:effectExtent l="6985" t="7620" r="12065" b="11430"/>
                <wp:docPr id="4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64A59E" id="Line 4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AZ4R/m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48421082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4A0686B6" wp14:editId="776AD8BE">
                <wp:extent cx="6076950" cy="0"/>
                <wp:effectExtent l="6985" t="5080" r="12065" b="13970"/>
                <wp:docPr id="4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06F011" id="Line 4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CYfhGP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29803567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5909EF0D" wp14:editId="6D24B3A4">
                <wp:extent cx="6076950" cy="0"/>
                <wp:effectExtent l="6985" t="13335" r="12065" b="5715"/>
                <wp:docPr id="4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B377D3" id="Line 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AzvfOI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368D72A8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40C8653" wp14:editId="5F89FFC8">
                <wp:extent cx="6076950" cy="0"/>
                <wp:effectExtent l="6985" t="10795" r="12065" b="8255"/>
                <wp:docPr id="4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6FB2B24" id="Line 4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mQtwIAAMo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Dsy7mQ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6B746062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4C268F7F" wp14:editId="7E5BCDEE">
                <wp:extent cx="6076950" cy="0"/>
                <wp:effectExtent l="6985" t="9525" r="12065" b="9525"/>
                <wp:docPr id="44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C496304" id="Straight Connector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6AA28922" w14:textId="77777777" w:rsidR="009F54A1" w:rsidRPr="006748DC" w:rsidRDefault="00D04510" w:rsidP="009F54A1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2F818A7" wp14:editId="22D67571">
                <wp:extent cx="6076950" cy="0"/>
                <wp:effectExtent l="6985" t="8255" r="12065" b="10795"/>
                <wp:docPr id="4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89642E" id="Line 4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cBRAsL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7873CF2A" w14:textId="77777777" w:rsidR="00053C41" w:rsidRPr="006748DC" w:rsidRDefault="00053C41" w:rsidP="00053C41">
      <w:pPr>
        <w:rPr>
          <w:sz w:val="22"/>
          <w:szCs w:val="22"/>
        </w:rPr>
      </w:pPr>
    </w:p>
    <w:p w14:paraId="0DDF7B17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6. Describe the pH changes when an acid is neutralised by adding alkali to it. [2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5181EC82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864416D" wp14:editId="592EB01D">
                <wp:extent cx="6076950" cy="0"/>
                <wp:effectExtent l="6985" t="11430" r="12065" b="7620"/>
                <wp:docPr id="4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D8CAEB" id="Line 4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6K3uwIAAMoFAAAOAAAAZHJzL2Uyb0RvYy54bWysVFFvmzAQfp+0/2DxToEEkoBKqhbIXrqt&#10;Ujvt2cEmWDM2sp2QaNp/79kkb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05B1830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F27273E" wp14:editId="4C196624">
                <wp:extent cx="6076950" cy="0"/>
                <wp:effectExtent l="6985" t="10160" r="12065" b="8890"/>
                <wp:docPr id="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A03462" id="Line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BKHor7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41BB9E90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5704D39" wp14:editId="404F2487">
                <wp:extent cx="6076950" cy="0"/>
                <wp:effectExtent l="6985" t="7620" r="12065" b="11430"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3BDEC5" id="Line 3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Ui3K57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55BECBD6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373917F3" wp14:editId="24589501">
                <wp:extent cx="6076950" cy="0"/>
                <wp:effectExtent l="6985" t="6350" r="12065" b="12700"/>
                <wp:docPr id="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32997A" id="Line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rNxoA7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139EAA96" w14:textId="77777777" w:rsidR="00053C41" w:rsidRPr="006748DC" w:rsidRDefault="00053C41" w:rsidP="00053C41">
      <w:pPr>
        <w:rPr>
          <w:sz w:val="22"/>
          <w:szCs w:val="22"/>
        </w:rPr>
      </w:pPr>
    </w:p>
    <w:p w14:paraId="4902E7CD" w14:textId="77777777" w:rsidR="00053C41" w:rsidRPr="006748DC" w:rsidRDefault="00053C41" w:rsidP="00053C41">
      <w:pPr>
        <w:rPr>
          <w:sz w:val="22"/>
          <w:szCs w:val="22"/>
        </w:rPr>
      </w:pPr>
      <w:r w:rsidRPr="006748DC">
        <w:rPr>
          <w:sz w:val="22"/>
          <w:szCs w:val="22"/>
        </w:rPr>
        <w:t>7. Describe what you would see if a piece of magnesium ribbon was put into dilute hydrochloric acid. [2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0F837CDE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75590507" wp14:editId="7322CA30">
                <wp:extent cx="6076950" cy="0"/>
                <wp:effectExtent l="6985" t="8255" r="12065" b="10795"/>
                <wp:docPr id="3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92D4E2C" id="Line 3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BhST00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4259F883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8B37BF7" wp14:editId="38A77531">
                <wp:extent cx="6076950" cy="0"/>
                <wp:effectExtent l="6985" t="6985" r="12065" b="12065"/>
                <wp:docPr id="3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1607D9" id="Line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4NYzXb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109F8558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B47B710" wp14:editId="5946A79E">
                <wp:extent cx="6076950" cy="0"/>
                <wp:effectExtent l="6985" t="13970" r="12065" b="5080"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D556D7" id="Line 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SxXRWr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52CB4CF2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6994B31" wp14:editId="41E654C4">
                <wp:extent cx="6076950" cy="0"/>
                <wp:effectExtent l="6985" t="12700" r="12065" b="6350"/>
                <wp:docPr id="3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03777E" id="Line 3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tCuAIAAMo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lGObQr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5C53C0CC" w14:textId="77777777" w:rsidR="00053C41" w:rsidRPr="006748DC" w:rsidRDefault="00053C41" w:rsidP="00053C41">
      <w:pPr>
        <w:rPr>
          <w:sz w:val="22"/>
          <w:szCs w:val="22"/>
        </w:rPr>
      </w:pPr>
    </w:p>
    <w:p w14:paraId="7964FC90" w14:textId="77777777" w:rsidR="00053C41" w:rsidRPr="006748DC" w:rsidRDefault="00053C41" w:rsidP="006748DC">
      <w:pPr>
        <w:spacing w:after="0"/>
        <w:rPr>
          <w:sz w:val="22"/>
          <w:szCs w:val="22"/>
        </w:rPr>
      </w:pPr>
      <w:r w:rsidRPr="006748DC">
        <w:rPr>
          <w:sz w:val="22"/>
          <w:szCs w:val="22"/>
        </w:rPr>
        <w:t>10. Tom tests a clear liquid in the lab with universal indicator solution, which turns green. He says that this shows that the liquid is neutral, water and safe to drink. Is he right? [4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323A1A39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7F08EF39" wp14:editId="14CE58AB">
                <wp:extent cx="6076950" cy="0"/>
                <wp:effectExtent l="6985" t="11430" r="12065" b="7620"/>
                <wp:docPr id="2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AF8AF87" id="Line 2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7A0CC48F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4B2C4E72" wp14:editId="7DCA3956">
                <wp:extent cx="6076950" cy="0"/>
                <wp:effectExtent l="6985" t="8890" r="12065" b="10160"/>
                <wp:docPr id="2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26B42A" id="Line 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56DDA992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520694D9" wp14:editId="6189255E">
                <wp:extent cx="6076950" cy="0"/>
                <wp:effectExtent l="6985" t="7620" r="12065" b="11430"/>
                <wp:docPr id="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928588" id="Line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1Ryvfr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10BF1731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56B6D80" wp14:editId="6554A5FC">
                <wp:extent cx="6076950" cy="0"/>
                <wp:effectExtent l="6985" t="5080" r="12065" b="13970"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BE3A74" id="Line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DE95B6A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7B709041" wp14:editId="285B1A68">
                <wp:extent cx="6076950" cy="0"/>
                <wp:effectExtent l="6985" t="13335" r="12065" b="5715"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09A5D68" id="Line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4C64B637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4A10C6F2" wp14:editId="00AD107A">
                <wp:extent cx="6076950" cy="0"/>
                <wp:effectExtent l="6985" t="10795" r="12065" b="8255"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D7808CE" id="Line 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4EAF4B79" w14:textId="77777777" w:rsidR="001E7E2F" w:rsidRDefault="001E7E2F" w:rsidP="006748DC">
      <w:pPr>
        <w:spacing w:after="0"/>
        <w:rPr>
          <w:sz w:val="22"/>
          <w:szCs w:val="22"/>
        </w:rPr>
      </w:pPr>
    </w:p>
    <w:p w14:paraId="35EF4596" w14:textId="77777777" w:rsidR="00053C41" w:rsidRPr="006748DC" w:rsidRDefault="00053C41" w:rsidP="006748DC">
      <w:pPr>
        <w:spacing w:after="0"/>
        <w:rPr>
          <w:sz w:val="22"/>
          <w:szCs w:val="22"/>
        </w:rPr>
      </w:pPr>
      <w:r w:rsidRPr="006748DC">
        <w:rPr>
          <w:sz w:val="22"/>
          <w:szCs w:val="22"/>
        </w:rPr>
        <w:t>11. Calcium carbonate is added to hydrochloric acid in a flask on a balance. As time passes, the mass is recorded and displayed on a graph. The graph is shown below. Explain what is happening and why. [4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374D6329" w14:textId="77777777" w:rsidR="00053C41" w:rsidRPr="006748DC" w:rsidRDefault="00053C41" w:rsidP="006748DC">
      <w:pPr>
        <w:spacing w:after="0"/>
        <w:rPr>
          <w:sz w:val="22"/>
          <w:szCs w:val="22"/>
        </w:rPr>
      </w:pPr>
      <w:r w:rsidRPr="006748DC">
        <w:rPr>
          <w:noProof/>
          <w:sz w:val="22"/>
          <w:szCs w:val="22"/>
          <w:lang w:eastAsia="en-GB"/>
        </w:rPr>
        <w:lastRenderedPageBreak/>
        <w:drawing>
          <wp:inline distT="0" distB="0" distL="0" distR="0" wp14:anchorId="0A5DD4A4" wp14:editId="4CB35385">
            <wp:extent cx="2616200" cy="2154555"/>
            <wp:effectExtent l="19050" t="0" r="0" b="0"/>
            <wp:docPr id="9" name="Picture 1" descr="S:\Amanda Redstone\15311_C3b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manda Redstone\15311_C3b_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1E34D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69806A6" wp14:editId="6143CAB2">
                <wp:extent cx="6076950" cy="0"/>
                <wp:effectExtent l="6985" t="5715" r="12065" b="13335"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D2F66E6" id="Line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DxVEpj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2AD9DEC9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0C3F7F1" wp14:editId="790B93E4">
                <wp:extent cx="6076950" cy="0"/>
                <wp:effectExtent l="6985" t="13970" r="12065" b="5080"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374B26" id="Line 1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Bwy0QK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3448862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4C358CA3" wp14:editId="3D612381">
                <wp:extent cx="6076950" cy="0"/>
                <wp:effectExtent l="6985" t="11430" r="12065" b="7620"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55ECAC" id="Line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DbCKYN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7730D663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529BE0FB" wp14:editId="4112E436">
                <wp:extent cx="6076950" cy="0"/>
                <wp:effectExtent l="6985" t="10160" r="12065" b="8890"/>
                <wp:docPr id="1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4E93741" id="Line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AEfuwV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279D9C6A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CC9BC18" wp14:editId="32419B58">
                <wp:extent cx="6076950" cy="0"/>
                <wp:effectExtent l="6985" t="7620" r="12065" b="11430"/>
                <wp:docPr id="1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B9F6D0" id="Line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MCtwIAAMo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CNj2MC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64865011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9F14268" wp14:editId="578D558A">
                <wp:extent cx="6076950" cy="0"/>
                <wp:effectExtent l="6985" t="6350" r="12065" b="12700"/>
                <wp:docPr id="1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C91E6E" id="Line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CYoRU1twIAAMo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FBA99E9" w14:textId="77777777" w:rsidR="001E7E2F" w:rsidRPr="006748DC" w:rsidRDefault="001E7E2F" w:rsidP="006748DC">
      <w:pPr>
        <w:spacing w:after="0"/>
        <w:rPr>
          <w:sz w:val="22"/>
          <w:szCs w:val="22"/>
        </w:rPr>
      </w:pPr>
    </w:p>
    <w:p w14:paraId="04AF2B2F" w14:textId="77777777" w:rsidR="00053C41" w:rsidRPr="006748DC" w:rsidRDefault="00053C41" w:rsidP="006748DC">
      <w:pPr>
        <w:spacing w:after="0"/>
        <w:rPr>
          <w:sz w:val="22"/>
          <w:szCs w:val="22"/>
        </w:rPr>
      </w:pPr>
      <w:r w:rsidRPr="006748DC">
        <w:rPr>
          <w:sz w:val="22"/>
          <w:szCs w:val="22"/>
        </w:rPr>
        <w:t>12. Explain why combustion can lead to air pollution. [4</w:t>
      </w:r>
      <w:r w:rsidR="001E7E2F">
        <w:rPr>
          <w:sz w:val="22"/>
          <w:szCs w:val="22"/>
        </w:rPr>
        <w:t> mark</w:t>
      </w:r>
      <w:r w:rsidRPr="006748DC">
        <w:rPr>
          <w:sz w:val="22"/>
          <w:szCs w:val="22"/>
        </w:rPr>
        <w:t>s]</w:t>
      </w:r>
    </w:p>
    <w:p w14:paraId="4F184BA4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64176D17" wp14:editId="71C10303">
                <wp:extent cx="6076950" cy="0"/>
                <wp:effectExtent l="6985" t="10795" r="12065" b="8255"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278D6C" id="Line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V9twIAAMk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721ABACD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149D8D5E" wp14:editId="7B450B9D">
                <wp:extent cx="6076950" cy="0"/>
                <wp:effectExtent l="6985" t="8255" r="12065" b="10795"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A9EBA2" id="Line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67D3DB7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22DB7648" wp14:editId="58555F87">
                <wp:extent cx="6076950" cy="0"/>
                <wp:effectExtent l="6985" t="6985" r="12065" b="12065"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E9F5A6" id="Line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DB5570C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5E3EA0CC" wp14:editId="23AB9B63">
                <wp:extent cx="6076950" cy="0"/>
                <wp:effectExtent l="6985" t="13970" r="12065" b="5080"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F217AAE" id="Line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00D9185E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0974E050" wp14:editId="63CE0B24">
                <wp:extent cx="6076950" cy="0"/>
                <wp:effectExtent l="6985" t="12700" r="12065" b="6350"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55943B6"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238879AF" w14:textId="77777777" w:rsidR="000604BB" w:rsidRPr="006748DC" w:rsidRDefault="00D04510" w:rsidP="000604BB">
      <w:pPr>
        <w:rPr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inline distT="0" distB="0" distL="0" distR="0" wp14:anchorId="728E591D" wp14:editId="59FDA319">
                <wp:extent cx="6076950" cy="0"/>
                <wp:effectExtent l="6985" t="10160" r="12065" b="8890"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87226D"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" strokecolor="black [3213]">
                <v:stroke dashstyle="1 1"/>
                <v:shadow opacity="24903f" origin=",.5" offset="0,.55556mm"/>
                <w10:anchorlock/>
              </v:line>
            </w:pict>
          </mc:Fallback>
        </mc:AlternateContent>
      </w:r>
    </w:p>
    <w:p w14:paraId="45B0F682" w14:textId="77777777" w:rsidR="001E7E2F" w:rsidRDefault="001E7E2F" w:rsidP="001E7E2F">
      <w:pPr>
        <w:rPr>
          <w:rFonts w:cstheme="minorHAnsi"/>
          <w:sz w:val="22"/>
          <w:szCs w:val="22"/>
        </w:rPr>
      </w:pPr>
    </w:p>
    <w:p w14:paraId="30EDA697" w14:textId="77777777" w:rsidR="001E7E2F" w:rsidRDefault="001E7E2F" w:rsidP="001E7E2F">
      <w:pPr>
        <w:rPr>
          <w:rFonts w:cstheme="minorHAnsi"/>
          <w:sz w:val="22"/>
          <w:szCs w:val="22"/>
        </w:rPr>
      </w:pPr>
    </w:p>
    <w:p w14:paraId="281CCA6B" w14:textId="77777777" w:rsidR="001E7E2F" w:rsidRPr="009E6EEB" w:rsidRDefault="001E7E2F" w:rsidP="001E7E2F">
      <w:pPr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TOTAL_____/30</w:t>
      </w:r>
    </w:p>
    <w:p w14:paraId="738E435C" w14:textId="77777777" w:rsidR="000604BB" w:rsidRPr="006748DC" w:rsidRDefault="000604BB" w:rsidP="000604BB">
      <w:pPr>
        <w:rPr>
          <w:sz w:val="22"/>
          <w:szCs w:val="22"/>
        </w:rPr>
      </w:pPr>
    </w:p>
    <w:sectPr w:rsidR="000604BB" w:rsidRPr="006748DC" w:rsidSect="00C74D24">
      <w:headerReference w:type="default" r:id="rId9"/>
      <w:footerReference w:type="default" r:id="rId10"/>
      <w:type w:val="continuous"/>
      <w:pgSz w:w="11907" w:h="16840" w:code="9"/>
      <w:pgMar w:top="1138" w:right="1138" w:bottom="1138" w:left="1138" w:header="706" w:footer="706" w:gutter="0"/>
      <w:cols w:space="648" w:equalWidth="0">
        <w:col w:w="935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2D3393" w14:textId="77777777" w:rsidR="00DC34D2" w:rsidRDefault="00DC34D2" w:rsidP="00C73171">
      <w:pPr>
        <w:spacing w:after="0"/>
      </w:pPr>
      <w:r>
        <w:separator/>
      </w:r>
    </w:p>
  </w:endnote>
  <w:endnote w:type="continuationSeparator" w:id="0">
    <w:p w14:paraId="71D25013" w14:textId="77777777" w:rsidR="00DC34D2" w:rsidRDefault="00DC34D2" w:rsidP="00C731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 Book">
    <w:altName w:val="Tahoma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951B4" w14:textId="77777777" w:rsidR="008E2E8C" w:rsidRDefault="008E2E8C" w:rsidP="008E2E8C">
    <w:pPr>
      <w:pStyle w:val="Footer"/>
      <w:jc w:val="right"/>
    </w:pPr>
    <w:r>
      <w:rPr>
        <w:szCs w:val="20"/>
      </w:rPr>
      <w:t xml:space="preserve">© </w:t>
    </w:r>
    <w:proofErr w:type="spellStart"/>
    <w:r w:rsidRPr="00C73171">
      <w:rPr>
        <w:szCs w:val="20"/>
      </w:rPr>
      <w:t>HarperCollins</w:t>
    </w:r>
    <w:r w:rsidRPr="00C73171">
      <w:rPr>
        <w:i/>
        <w:iCs/>
        <w:szCs w:val="20"/>
      </w:rPr>
      <w:t>Publishers</w:t>
    </w:r>
    <w:proofErr w:type="spellEnd"/>
    <w:r>
      <w:rPr>
        <w:i/>
        <w:iCs/>
        <w:szCs w:val="20"/>
      </w:rPr>
      <w:t xml:space="preserve"> </w:t>
    </w:r>
    <w:r w:rsidRPr="008E2E8C">
      <w:rPr>
        <w:iCs/>
        <w:szCs w:val="20"/>
      </w:rPr>
      <w:t>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6CFC5" w14:textId="77777777" w:rsidR="00DC34D2" w:rsidRDefault="00DC34D2" w:rsidP="00C73171">
      <w:pPr>
        <w:spacing w:after="0"/>
      </w:pPr>
      <w:r>
        <w:separator/>
      </w:r>
    </w:p>
  </w:footnote>
  <w:footnote w:type="continuationSeparator" w:id="0">
    <w:p w14:paraId="70963563" w14:textId="77777777" w:rsidR="00DC34D2" w:rsidRDefault="00DC34D2" w:rsidP="00C731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F687" w14:textId="77777777" w:rsidR="00C74D24" w:rsidRPr="00C73171" w:rsidRDefault="00C74D24" w:rsidP="008E2E8C">
    <w:pPr>
      <w:pStyle w:val="Header"/>
      <w:jc w:val="right"/>
    </w:pPr>
    <w:r w:rsidRPr="00C73171">
      <w:rPr>
        <w:szCs w:val="20"/>
      </w:rPr>
      <w:t xml:space="preserve">Key Stage 3 Science </w:t>
    </w:r>
    <w:r w:rsidR="008E2E8C">
      <w:rPr>
        <w:szCs w:val="20"/>
      </w:rPr>
      <w:t xml:space="preserve">Book 2 </w:t>
    </w:r>
    <w:r w:rsidRPr="00C73171">
      <w:rPr>
        <w:szCs w:val="20"/>
      </w:rPr>
      <w:t xml:space="preserve">Assessments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4BB"/>
    <w:rsid w:val="000028CC"/>
    <w:rsid w:val="0000421E"/>
    <w:rsid w:val="00005EC9"/>
    <w:rsid w:val="00007312"/>
    <w:rsid w:val="000077B9"/>
    <w:rsid w:val="00012963"/>
    <w:rsid w:val="000163A7"/>
    <w:rsid w:val="00024AC7"/>
    <w:rsid w:val="00025EBC"/>
    <w:rsid w:val="000311A9"/>
    <w:rsid w:val="0003605F"/>
    <w:rsid w:val="000377D6"/>
    <w:rsid w:val="0004199F"/>
    <w:rsid w:val="00046F1B"/>
    <w:rsid w:val="000473EF"/>
    <w:rsid w:val="00047CA5"/>
    <w:rsid w:val="00052A70"/>
    <w:rsid w:val="00053C41"/>
    <w:rsid w:val="000579E0"/>
    <w:rsid w:val="000604BB"/>
    <w:rsid w:val="00063ABF"/>
    <w:rsid w:val="00063B47"/>
    <w:rsid w:val="00063D1C"/>
    <w:rsid w:val="000645DC"/>
    <w:rsid w:val="000738D4"/>
    <w:rsid w:val="000816F9"/>
    <w:rsid w:val="00083D38"/>
    <w:rsid w:val="0008675A"/>
    <w:rsid w:val="00086A39"/>
    <w:rsid w:val="00087E5D"/>
    <w:rsid w:val="00090728"/>
    <w:rsid w:val="00094444"/>
    <w:rsid w:val="00094965"/>
    <w:rsid w:val="000967FA"/>
    <w:rsid w:val="000971E6"/>
    <w:rsid w:val="000A0A78"/>
    <w:rsid w:val="000A1145"/>
    <w:rsid w:val="000A1C62"/>
    <w:rsid w:val="000B3599"/>
    <w:rsid w:val="000B5E8D"/>
    <w:rsid w:val="000B6192"/>
    <w:rsid w:val="000C15A4"/>
    <w:rsid w:val="000C2102"/>
    <w:rsid w:val="000C275B"/>
    <w:rsid w:val="000C4F14"/>
    <w:rsid w:val="000D48B2"/>
    <w:rsid w:val="000D48CA"/>
    <w:rsid w:val="000D6174"/>
    <w:rsid w:val="000E110F"/>
    <w:rsid w:val="000E3D51"/>
    <w:rsid w:val="000E6E56"/>
    <w:rsid w:val="000F3756"/>
    <w:rsid w:val="000F499E"/>
    <w:rsid w:val="000F7242"/>
    <w:rsid w:val="00101761"/>
    <w:rsid w:val="00101F40"/>
    <w:rsid w:val="0010206F"/>
    <w:rsid w:val="001034BB"/>
    <w:rsid w:val="00103DDD"/>
    <w:rsid w:val="00111F9C"/>
    <w:rsid w:val="00112CFD"/>
    <w:rsid w:val="001148C7"/>
    <w:rsid w:val="00116F5E"/>
    <w:rsid w:val="0011700F"/>
    <w:rsid w:val="00120572"/>
    <w:rsid w:val="0012334B"/>
    <w:rsid w:val="00124CA9"/>
    <w:rsid w:val="00126C72"/>
    <w:rsid w:val="00131267"/>
    <w:rsid w:val="00132813"/>
    <w:rsid w:val="00132DCD"/>
    <w:rsid w:val="00133423"/>
    <w:rsid w:val="001350F8"/>
    <w:rsid w:val="001373CE"/>
    <w:rsid w:val="001416EB"/>
    <w:rsid w:val="00144AB4"/>
    <w:rsid w:val="001466C4"/>
    <w:rsid w:val="00147822"/>
    <w:rsid w:val="001514D2"/>
    <w:rsid w:val="0015295C"/>
    <w:rsid w:val="00154C5D"/>
    <w:rsid w:val="00156B93"/>
    <w:rsid w:val="0015742B"/>
    <w:rsid w:val="00160031"/>
    <w:rsid w:val="0016044D"/>
    <w:rsid w:val="00160FF3"/>
    <w:rsid w:val="00164E2F"/>
    <w:rsid w:val="001658CA"/>
    <w:rsid w:val="00165993"/>
    <w:rsid w:val="00171836"/>
    <w:rsid w:val="001750AD"/>
    <w:rsid w:val="00183568"/>
    <w:rsid w:val="001869DB"/>
    <w:rsid w:val="00190355"/>
    <w:rsid w:val="0019303B"/>
    <w:rsid w:val="00193085"/>
    <w:rsid w:val="001A2497"/>
    <w:rsid w:val="001A5DF9"/>
    <w:rsid w:val="001A656A"/>
    <w:rsid w:val="001B190B"/>
    <w:rsid w:val="001B593D"/>
    <w:rsid w:val="001C0C28"/>
    <w:rsid w:val="001C1F17"/>
    <w:rsid w:val="001C39D4"/>
    <w:rsid w:val="001C68C3"/>
    <w:rsid w:val="001C7C92"/>
    <w:rsid w:val="001D23FF"/>
    <w:rsid w:val="001D2849"/>
    <w:rsid w:val="001D3DB3"/>
    <w:rsid w:val="001D55BD"/>
    <w:rsid w:val="001E28AD"/>
    <w:rsid w:val="001E5024"/>
    <w:rsid w:val="001E5863"/>
    <w:rsid w:val="001E5F6F"/>
    <w:rsid w:val="001E7E2F"/>
    <w:rsid w:val="001F0DB8"/>
    <w:rsid w:val="001F1393"/>
    <w:rsid w:val="001F2095"/>
    <w:rsid w:val="001F3982"/>
    <w:rsid w:val="001F6224"/>
    <w:rsid w:val="001F7BA5"/>
    <w:rsid w:val="002008A5"/>
    <w:rsid w:val="00203AE3"/>
    <w:rsid w:val="00213383"/>
    <w:rsid w:val="002137F9"/>
    <w:rsid w:val="002208FB"/>
    <w:rsid w:val="00220EF4"/>
    <w:rsid w:val="0022135B"/>
    <w:rsid w:val="00224495"/>
    <w:rsid w:val="002264F3"/>
    <w:rsid w:val="00236BD2"/>
    <w:rsid w:val="00236DD9"/>
    <w:rsid w:val="002377CE"/>
    <w:rsid w:val="00242526"/>
    <w:rsid w:val="0024555F"/>
    <w:rsid w:val="0024678D"/>
    <w:rsid w:val="00247789"/>
    <w:rsid w:val="00254DC9"/>
    <w:rsid w:val="00260A54"/>
    <w:rsid w:val="00260D46"/>
    <w:rsid w:val="00261D77"/>
    <w:rsid w:val="0026355E"/>
    <w:rsid w:val="00264189"/>
    <w:rsid w:val="00265C98"/>
    <w:rsid w:val="0026709C"/>
    <w:rsid w:val="0027178C"/>
    <w:rsid w:val="00275C61"/>
    <w:rsid w:val="00276C3E"/>
    <w:rsid w:val="00276E47"/>
    <w:rsid w:val="00277B7B"/>
    <w:rsid w:val="00282C80"/>
    <w:rsid w:val="00282E94"/>
    <w:rsid w:val="00284887"/>
    <w:rsid w:val="002849EC"/>
    <w:rsid w:val="00290B2C"/>
    <w:rsid w:val="00292BF4"/>
    <w:rsid w:val="00294E92"/>
    <w:rsid w:val="002A055F"/>
    <w:rsid w:val="002A070D"/>
    <w:rsid w:val="002A0F20"/>
    <w:rsid w:val="002A214F"/>
    <w:rsid w:val="002A3ABD"/>
    <w:rsid w:val="002A5029"/>
    <w:rsid w:val="002A7F0C"/>
    <w:rsid w:val="002B093F"/>
    <w:rsid w:val="002B2146"/>
    <w:rsid w:val="002B6BF2"/>
    <w:rsid w:val="002B7D10"/>
    <w:rsid w:val="002C0A69"/>
    <w:rsid w:val="002C1D18"/>
    <w:rsid w:val="002C3ED0"/>
    <w:rsid w:val="002D4625"/>
    <w:rsid w:val="002D4E96"/>
    <w:rsid w:val="002D4EE9"/>
    <w:rsid w:val="002E2F82"/>
    <w:rsid w:val="002E3D40"/>
    <w:rsid w:val="002E63D1"/>
    <w:rsid w:val="002F0E3B"/>
    <w:rsid w:val="002F2011"/>
    <w:rsid w:val="002F3829"/>
    <w:rsid w:val="002F3B8A"/>
    <w:rsid w:val="002F3FCF"/>
    <w:rsid w:val="0030340E"/>
    <w:rsid w:val="00305C25"/>
    <w:rsid w:val="00307EDA"/>
    <w:rsid w:val="00315435"/>
    <w:rsid w:val="003203F1"/>
    <w:rsid w:val="00320D6F"/>
    <w:rsid w:val="0032146A"/>
    <w:rsid w:val="003218EA"/>
    <w:rsid w:val="00322EE2"/>
    <w:rsid w:val="0032487C"/>
    <w:rsid w:val="003272D4"/>
    <w:rsid w:val="003274CF"/>
    <w:rsid w:val="0033172F"/>
    <w:rsid w:val="00337394"/>
    <w:rsid w:val="00340186"/>
    <w:rsid w:val="00342207"/>
    <w:rsid w:val="00342622"/>
    <w:rsid w:val="003477E6"/>
    <w:rsid w:val="0035102A"/>
    <w:rsid w:val="0035191B"/>
    <w:rsid w:val="00355582"/>
    <w:rsid w:val="0035583D"/>
    <w:rsid w:val="003616A2"/>
    <w:rsid w:val="00361715"/>
    <w:rsid w:val="00366FA9"/>
    <w:rsid w:val="003700A1"/>
    <w:rsid w:val="00370169"/>
    <w:rsid w:val="00370BD5"/>
    <w:rsid w:val="00371CF9"/>
    <w:rsid w:val="00375403"/>
    <w:rsid w:val="0038387D"/>
    <w:rsid w:val="00384CA4"/>
    <w:rsid w:val="003853B6"/>
    <w:rsid w:val="00390210"/>
    <w:rsid w:val="00392007"/>
    <w:rsid w:val="0039204F"/>
    <w:rsid w:val="003941E4"/>
    <w:rsid w:val="00394E05"/>
    <w:rsid w:val="0039581F"/>
    <w:rsid w:val="00397B78"/>
    <w:rsid w:val="00397B8A"/>
    <w:rsid w:val="00397FCD"/>
    <w:rsid w:val="003A0E7D"/>
    <w:rsid w:val="003A38AF"/>
    <w:rsid w:val="003A54B4"/>
    <w:rsid w:val="003B00D4"/>
    <w:rsid w:val="003B15E8"/>
    <w:rsid w:val="003B17C0"/>
    <w:rsid w:val="003B3E1B"/>
    <w:rsid w:val="003B3E98"/>
    <w:rsid w:val="003B636E"/>
    <w:rsid w:val="003C114B"/>
    <w:rsid w:val="003C1E42"/>
    <w:rsid w:val="003C21F4"/>
    <w:rsid w:val="003C2EAD"/>
    <w:rsid w:val="003D3F60"/>
    <w:rsid w:val="003D40D3"/>
    <w:rsid w:val="003D4AB2"/>
    <w:rsid w:val="003D5C97"/>
    <w:rsid w:val="003E151D"/>
    <w:rsid w:val="003E724F"/>
    <w:rsid w:val="003F0AF8"/>
    <w:rsid w:val="003F5392"/>
    <w:rsid w:val="004006AA"/>
    <w:rsid w:val="004009CC"/>
    <w:rsid w:val="00405D50"/>
    <w:rsid w:val="004073EC"/>
    <w:rsid w:val="00411578"/>
    <w:rsid w:val="00412030"/>
    <w:rsid w:val="00414C76"/>
    <w:rsid w:val="0042095F"/>
    <w:rsid w:val="00424C3D"/>
    <w:rsid w:val="004259C8"/>
    <w:rsid w:val="00431466"/>
    <w:rsid w:val="00434618"/>
    <w:rsid w:val="00434D66"/>
    <w:rsid w:val="0043596C"/>
    <w:rsid w:val="00436D6D"/>
    <w:rsid w:val="00437275"/>
    <w:rsid w:val="0045179A"/>
    <w:rsid w:val="00455285"/>
    <w:rsid w:val="00457125"/>
    <w:rsid w:val="00463F43"/>
    <w:rsid w:val="00464F2E"/>
    <w:rsid w:val="00465C99"/>
    <w:rsid w:val="00470722"/>
    <w:rsid w:val="004721A7"/>
    <w:rsid w:val="0047400D"/>
    <w:rsid w:val="00477463"/>
    <w:rsid w:val="00480F06"/>
    <w:rsid w:val="004812D3"/>
    <w:rsid w:val="00481D0D"/>
    <w:rsid w:val="004835D8"/>
    <w:rsid w:val="00483A4F"/>
    <w:rsid w:val="00483D66"/>
    <w:rsid w:val="00484C0E"/>
    <w:rsid w:val="00484C42"/>
    <w:rsid w:val="00491EF5"/>
    <w:rsid w:val="004941AC"/>
    <w:rsid w:val="004945C8"/>
    <w:rsid w:val="00494B00"/>
    <w:rsid w:val="00495EE5"/>
    <w:rsid w:val="004A0D49"/>
    <w:rsid w:val="004A1D10"/>
    <w:rsid w:val="004A6E6F"/>
    <w:rsid w:val="004A7FEB"/>
    <w:rsid w:val="004B0F86"/>
    <w:rsid w:val="004B50A6"/>
    <w:rsid w:val="004B5CB4"/>
    <w:rsid w:val="004B6E62"/>
    <w:rsid w:val="004C022A"/>
    <w:rsid w:val="004C40C7"/>
    <w:rsid w:val="004C765A"/>
    <w:rsid w:val="004D0105"/>
    <w:rsid w:val="004D062E"/>
    <w:rsid w:val="004D44DB"/>
    <w:rsid w:val="004D67A3"/>
    <w:rsid w:val="004E253B"/>
    <w:rsid w:val="004E30D0"/>
    <w:rsid w:val="004E5279"/>
    <w:rsid w:val="004E7B8D"/>
    <w:rsid w:val="004F1D44"/>
    <w:rsid w:val="004F3399"/>
    <w:rsid w:val="004F43AB"/>
    <w:rsid w:val="004F61E2"/>
    <w:rsid w:val="004F6EFD"/>
    <w:rsid w:val="00502989"/>
    <w:rsid w:val="00504495"/>
    <w:rsid w:val="0050632D"/>
    <w:rsid w:val="005074A1"/>
    <w:rsid w:val="005110FD"/>
    <w:rsid w:val="00515809"/>
    <w:rsid w:val="00515ACC"/>
    <w:rsid w:val="00516CD7"/>
    <w:rsid w:val="0052207D"/>
    <w:rsid w:val="005245BB"/>
    <w:rsid w:val="00524744"/>
    <w:rsid w:val="00525C40"/>
    <w:rsid w:val="005304FC"/>
    <w:rsid w:val="00531A10"/>
    <w:rsid w:val="00531DFE"/>
    <w:rsid w:val="00533D92"/>
    <w:rsid w:val="00534EE8"/>
    <w:rsid w:val="0053751F"/>
    <w:rsid w:val="005400A9"/>
    <w:rsid w:val="005416C5"/>
    <w:rsid w:val="00542C0A"/>
    <w:rsid w:val="00543DAC"/>
    <w:rsid w:val="00544566"/>
    <w:rsid w:val="005464E1"/>
    <w:rsid w:val="00546E27"/>
    <w:rsid w:val="005472B1"/>
    <w:rsid w:val="00550AE7"/>
    <w:rsid w:val="005524B1"/>
    <w:rsid w:val="00555031"/>
    <w:rsid w:val="00560653"/>
    <w:rsid w:val="00560B0D"/>
    <w:rsid w:val="00563B43"/>
    <w:rsid w:val="005645D8"/>
    <w:rsid w:val="00565755"/>
    <w:rsid w:val="005818C4"/>
    <w:rsid w:val="00582029"/>
    <w:rsid w:val="0058205B"/>
    <w:rsid w:val="00582A2E"/>
    <w:rsid w:val="005833F9"/>
    <w:rsid w:val="005837E5"/>
    <w:rsid w:val="00584CB8"/>
    <w:rsid w:val="00590F37"/>
    <w:rsid w:val="00592B56"/>
    <w:rsid w:val="0059421D"/>
    <w:rsid w:val="005978C8"/>
    <w:rsid w:val="005A1161"/>
    <w:rsid w:val="005A324E"/>
    <w:rsid w:val="005A3499"/>
    <w:rsid w:val="005A4169"/>
    <w:rsid w:val="005A4B99"/>
    <w:rsid w:val="005A7CA9"/>
    <w:rsid w:val="005B0AD9"/>
    <w:rsid w:val="005B345E"/>
    <w:rsid w:val="005B77D5"/>
    <w:rsid w:val="005C2CA5"/>
    <w:rsid w:val="005C75F3"/>
    <w:rsid w:val="005C77E0"/>
    <w:rsid w:val="005D07D8"/>
    <w:rsid w:val="005D2536"/>
    <w:rsid w:val="005D6DFE"/>
    <w:rsid w:val="005E4244"/>
    <w:rsid w:val="005E525A"/>
    <w:rsid w:val="005E6CB7"/>
    <w:rsid w:val="005E74D8"/>
    <w:rsid w:val="005F16D2"/>
    <w:rsid w:val="005F1D50"/>
    <w:rsid w:val="005F200E"/>
    <w:rsid w:val="005F2253"/>
    <w:rsid w:val="005F2607"/>
    <w:rsid w:val="005F3EC4"/>
    <w:rsid w:val="005F46C4"/>
    <w:rsid w:val="005F6D1B"/>
    <w:rsid w:val="005F77C7"/>
    <w:rsid w:val="006010D1"/>
    <w:rsid w:val="00602F7B"/>
    <w:rsid w:val="006065B8"/>
    <w:rsid w:val="00606E5E"/>
    <w:rsid w:val="00610ADB"/>
    <w:rsid w:val="00614993"/>
    <w:rsid w:val="00614EE4"/>
    <w:rsid w:val="00620D3B"/>
    <w:rsid w:val="00623193"/>
    <w:rsid w:val="006264CA"/>
    <w:rsid w:val="006273FD"/>
    <w:rsid w:val="00631D55"/>
    <w:rsid w:val="00633705"/>
    <w:rsid w:val="006356D1"/>
    <w:rsid w:val="0063586B"/>
    <w:rsid w:val="00636A8F"/>
    <w:rsid w:val="0064147F"/>
    <w:rsid w:val="006415F1"/>
    <w:rsid w:val="00641B9C"/>
    <w:rsid w:val="006470E0"/>
    <w:rsid w:val="006561F5"/>
    <w:rsid w:val="006616AD"/>
    <w:rsid w:val="00665AE2"/>
    <w:rsid w:val="00665B6D"/>
    <w:rsid w:val="006748DC"/>
    <w:rsid w:val="006749B7"/>
    <w:rsid w:val="00674D88"/>
    <w:rsid w:val="00675F63"/>
    <w:rsid w:val="00685DE0"/>
    <w:rsid w:val="00687BF9"/>
    <w:rsid w:val="00687C66"/>
    <w:rsid w:val="00691935"/>
    <w:rsid w:val="00693870"/>
    <w:rsid w:val="00694787"/>
    <w:rsid w:val="00695041"/>
    <w:rsid w:val="006A2034"/>
    <w:rsid w:val="006A4368"/>
    <w:rsid w:val="006A4564"/>
    <w:rsid w:val="006A4D6D"/>
    <w:rsid w:val="006A7619"/>
    <w:rsid w:val="006B0401"/>
    <w:rsid w:val="006B18F6"/>
    <w:rsid w:val="006B2DAB"/>
    <w:rsid w:val="006B3A60"/>
    <w:rsid w:val="006B5D92"/>
    <w:rsid w:val="006B5E6C"/>
    <w:rsid w:val="006B5EF8"/>
    <w:rsid w:val="006B7B45"/>
    <w:rsid w:val="006C4C06"/>
    <w:rsid w:val="006C5313"/>
    <w:rsid w:val="006C55CE"/>
    <w:rsid w:val="006D3269"/>
    <w:rsid w:val="006D50FB"/>
    <w:rsid w:val="006D5378"/>
    <w:rsid w:val="006D7E8B"/>
    <w:rsid w:val="006E0F57"/>
    <w:rsid w:val="006E1ADC"/>
    <w:rsid w:val="006E222F"/>
    <w:rsid w:val="006E6FC5"/>
    <w:rsid w:val="006F0A49"/>
    <w:rsid w:val="006F187A"/>
    <w:rsid w:val="007001F2"/>
    <w:rsid w:val="00701D7C"/>
    <w:rsid w:val="00702F1C"/>
    <w:rsid w:val="00703315"/>
    <w:rsid w:val="00706C79"/>
    <w:rsid w:val="007112D0"/>
    <w:rsid w:val="00711EC4"/>
    <w:rsid w:val="007124FD"/>
    <w:rsid w:val="00712ABD"/>
    <w:rsid w:val="0071698D"/>
    <w:rsid w:val="00722C60"/>
    <w:rsid w:val="00725FFB"/>
    <w:rsid w:val="0073265C"/>
    <w:rsid w:val="00733FC3"/>
    <w:rsid w:val="00735DC4"/>
    <w:rsid w:val="00736443"/>
    <w:rsid w:val="0073760F"/>
    <w:rsid w:val="007502A7"/>
    <w:rsid w:val="00753AC6"/>
    <w:rsid w:val="00756E10"/>
    <w:rsid w:val="00757650"/>
    <w:rsid w:val="00761470"/>
    <w:rsid w:val="007742E2"/>
    <w:rsid w:val="007743AE"/>
    <w:rsid w:val="007743EA"/>
    <w:rsid w:val="00775D04"/>
    <w:rsid w:val="00777BA5"/>
    <w:rsid w:val="00783F0D"/>
    <w:rsid w:val="007857C9"/>
    <w:rsid w:val="00787497"/>
    <w:rsid w:val="00790F0F"/>
    <w:rsid w:val="007950D0"/>
    <w:rsid w:val="00795B27"/>
    <w:rsid w:val="00796ACF"/>
    <w:rsid w:val="0079739F"/>
    <w:rsid w:val="007A0CF3"/>
    <w:rsid w:val="007A3140"/>
    <w:rsid w:val="007A4D12"/>
    <w:rsid w:val="007A7EDB"/>
    <w:rsid w:val="007B06E3"/>
    <w:rsid w:val="007B676F"/>
    <w:rsid w:val="007C07C1"/>
    <w:rsid w:val="007C3505"/>
    <w:rsid w:val="007C57BA"/>
    <w:rsid w:val="007C636A"/>
    <w:rsid w:val="007C6CD1"/>
    <w:rsid w:val="007D019F"/>
    <w:rsid w:val="007D079B"/>
    <w:rsid w:val="007D3CAC"/>
    <w:rsid w:val="007D5EE5"/>
    <w:rsid w:val="007D5EFA"/>
    <w:rsid w:val="007D781E"/>
    <w:rsid w:val="007E7463"/>
    <w:rsid w:val="007F15F1"/>
    <w:rsid w:val="007F6DB3"/>
    <w:rsid w:val="007F6E5A"/>
    <w:rsid w:val="00811A46"/>
    <w:rsid w:val="00814118"/>
    <w:rsid w:val="00814407"/>
    <w:rsid w:val="0081479C"/>
    <w:rsid w:val="00824E32"/>
    <w:rsid w:val="00825A73"/>
    <w:rsid w:val="008304E2"/>
    <w:rsid w:val="00840086"/>
    <w:rsid w:val="00851822"/>
    <w:rsid w:val="008548FF"/>
    <w:rsid w:val="00854C12"/>
    <w:rsid w:val="008563A2"/>
    <w:rsid w:val="008563E6"/>
    <w:rsid w:val="008574FC"/>
    <w:rsid w:val="00861BC9"/>
    <w:rsid w:val="00864045"/>
    <w:rsid w:val="00864D76"/>
    <w:rsid w:val="008651F9"/>
    <w:rsid w:val="008718FD"/>
    <w:rsid w:val="00872EF8"/>
    <w:rsid w:val="00880833"/>
    <w:rsid w:val="00883E76"/>
    <w:rsid w:val="00884502"/>
    <w:rsid w:val="008863E8"/>
    <w:rsid w:val="008865C3"/>
    <w:rsid w:val="0088680B"/>
    <w:rsid w:val="008872FE"/>
    <w:rsid w:val="00890C2D"/>
    <w:rsid w:val="008910D0"/>
    <w:rsid w:val="00891BC9"/>
    <w:rsid w:val="00894705"/>
    <w:rsid w:val="00896C06"/>
    <w:rsid w:val="008A0A28"/>
    <w:rsid w:val="008A5930"/>
    <w:rsid w:val="008A7296"/>
    <w:rsid w:val="008A79DF"/>
    <w:rsid w:val="008B10D2"/>
    <w:rsid w:val="008B251B"/>
    <w:rsid w:val="008C036F"/>
    <w:rsid w:val="008C05CC"/>
    <w:rsid w:val="008C188F"/>
    <w:rsid w:val="008D1122"/>
    <w:rsid w:val="008D18E8"/>
    <w:rsid w:val="008D6636"/>
    <w:rsid w:val="008E2E8C"/>
    <w:rsid w:val="008E3939"/>
    <w:rsid w:val="008E3CE0"/>
    <w:rsid w:val="008E55F6"/>
    <w:rsid w:val="008F0130"/>
    <w:rsid w:val="008F04D6"/>
    <w:rsid w:val="008F179E"/>
    <w:rsid w:val="008F4368"/>
    <w:rsid w:val="008F44F2"/>
    <w:rsid w:val="008F475F"/>
    <w:rsid w:val="008F6FF3"/>
    <w:rsid w:val="0090048F"/>
    <w:rsid w:val="00902B06"/>
    <w:rsid w:val="00902F58"/>
    <w:rsid w:val="00914ADF"/>
    <w:rsid w:val="00915713"/>
    <w:rsid w:val="009177E3"/>
    <w:rsid w:val="00917853"/>
    <w:rsid w:val="00923D1D"/>
    <w:rsid w:val="00926E78"/>
    <w:rsid w:val="00932E46"/>
    <w:rsid w:val="00934601"/>
    <w:rsid w:val="0093749B"/>
    <w:rsid w:val="009402F1"/>
    <w:rsid w:val="00945CE2"/>
    <w:rsid w:val="00950CD7"/>
    <w:rsid w:val="00951CF8"/>
    <w:rsid w:val="0095331A"/>
    <w:rsid w:val="0096181E"/>
    <w:rsid w:val="00965BBB"/>
    <w:rsid w:val="009668F2"/>
    <w:rsid w:val="00967249"/>
    <w:rsid w:val="00967CBB"/>
    <w:rsid w:val="00967E77"/>
    <w:rsid w:val="009713D0"/>
    <w:rsid w:val="009808A2"/>
    <w:rsid w:val="00981CBD"/>
    <w:rsid w:val="0098346D"/>
    <w:rsid w:val="0098698D"/>
    <w:rsid w:val="00996E74"/>
    <w:rsid w:val="009A1175"/>
    <w:rsid w:val="009A13E7"/>
    <w:rsid w:val="009A549F"/>
    <w:rsid w:val="009A6F98"/>
    <w:rsid w:val="009B03DF"/>
    <w:rsid w:val="009C3768"/>
    <w:rsid w:val="009C5B04"/>
    <w:rsid w:val="009C7BAE"/>
    <w:rsid w:val="009D4E51"/>
    <w:rsid w:val="009D7426"/>
    <w:rsid w:val="009E2A79"/>
    <w:rsid w:val="009E3699"/>
    <w:rsid w:val="009E46B2"/>
    <w:rsid w:val="009F0739"/>
    <w:rsid w:val="009F0D35"/>
    <w:rsid w:val="009F3C15"/>
    <w:rsid w:val="009F54A1"/>
    <w:rsid w:val="009F7BE2"/>
    <w:rsid w:val="00A03D13"/>
    <w:rsid w:val="00A06108"/>
    <w:rsid w:val="00A127A0"/>
    <w:rsid w:val="00A136EF"/>
    <w:rsid w:val="00A207E2"/>
    <w:rsid w:val="00A21C6A"/>
    <w:rsid w:val="00A228B0"/>
    <w:rsid w:val="00A232EA"/>
    <w:rsid w:val="00A32710"/>
    <w:rsid w:val="00A339B8"/>
    <w:rsid w:val="00A35392"/>
    <w:rsid w:val="00A37E08"/>
    <w:rsid w:val="00A40A9E"/>
    <w:rsid w:val="00A471DE"/>
    <w:rsid w:val="00A47A70"/>
    <w:rsid w:val="00A5532E"/>
    <w:rsid w:val="00A61850"/>
    <w:rsid w:val="00A61C32"/>
    <w:rsid w:val="00A61D7E"/>
    <w:rsid w:val="00A630B4"/>
    <w:rsid w:val="00A63284"/>
    <w:rsid w:val="00A63D2F"/>
    <w:rsid w:val="00A64476"/>
    <w:rsid w:val="00A64D00"/>
    <w:rsid w:val="00A65042"/>
    <w:rsid w:val="00A72C02"/>
    <w:rsid w:val="00A73B6B"/>
    <w:rsid w:val="00A74024"/>
    <w:rsid w:val="00A77223"/>
    <w:rsid w:val="00A85848"/>
    <w:rsid w:val="00A86A3C"/>
    <w:rsid w:val="00A86ADE"/>
    <w:rsid w:val="00A871E0"/>
    <w:rsid w:val="00A90B24"/>
    <w:rsid w:val="00A92879"/>
    <w:rsid w:val="00A95507"/>
    <w:rsid w:val="00AA171E"/>
    <w:rsid w:val="00AA4659"/>
    <w:rsid w:val="00AB0759"/>
    <w:rsid w:val="00AB3F83"/>
    <w:rsid w:val="00AB4478"/>
    <w:rsid w:val="00AB5606"/>
    <w:rsid w:val="00AB5D35"/>
    <w:rsid w:val="00AB6029"/>
    <w:rsid w:val="00AB63CB"/>
    <w:rsid w:val="00AC00EE"/>
    <w:rsid w:val="00AC193D"/>
    <w:rsid w:val="00AC4A49"/>
    <w:rsid w:val="00AC4B48"/>
    <w:rsid w:val="00AC558D"/>
    <w:rsid w:val="00AD1FCD"/>
    <w:rsid w:val="00AD20F3"/>
    <w:rsid w:val="00AD4F19"/>
    <w:rsid w:val="00AD5816"/>
    <w:rsid w:val="00AD597B"/>
    <w:rsid w:val="00AD7F3B"/>
    <w:rsid w:val="00AE2880"/>
    <w:rsid w:val="00AE4747"/>
    <w:rsid w:val="00AE4A69"/>
    <w:rsid w:val="00AE6146"/>
    <w:rsid w:val="00AE6CFD"/>
    <w:rsid w:val="00AF01BF"/>
    <w:rsid w:val="00AF08C7"/>
    <w:rsid w:val="00AF1253"/>
    <w:rsid w:val="00AF1619"/>
    <w:rsid w:val="00AF4EF7"/>
    <w:rsid w:val="00AF51C7"/>
    <w:rsid w:val="00AF7AF7"/>
    <w:rsid w:val="00B014BA"/>
    <w:rsid w:val="00B02963"/>
    <w:rsid w:val="00B03D08"/>
    <w:rsid w:val="00B047D9"/>
    <w:rsid w:val="00B07483"/>
    <w:rsid w:val="00B13794"/>
    <w:rsid w:val="00B158A7"/>
    <w:rsid w:val="00B17F17"/>
    <w:rsid w:val="00B229E1"/>
    <w:rsid w:val="00B23529"/>
    <w:rsid w:val="00B23F70"/>
    <w:rsid w:val="00B26842"/>
    <w:rsid w:val="00B26BD0"/>
    <w:rsid w:val="00B3697A"/>
    <w:rsid w:val="00B37251"/>
    <w:rsid w:val="00B4206E"/>
    <w:rsid w:val="00B420D0"/>
    <w:rsid w:val="00B428DB"/>
    <w:rsid w:val="00B44BC6"/>
    <w:rsid w:val="00B46AE4"/>
    <w:rsid w:val="00B47A4C"/>
    <w:rsid w:val="00B5015A"/>
    <w:rsid w:val="00B5355D"/>
    <w:rsid w:val="00B53E13"/>
    <w:rsid w:val="00B54ECA"/>
    <w:rsid w:val="00B563E3"/>
    <w:rsid w:val="00B658DD"/>
    <w:rsid w:val="00B65C8E"/>
    <w:rsid w:val="00B65F8E"/>
    <w:rsid w:val="00B67701"/>
    <w:rsid w:val="00B80326"/>
    <w:rsid w:val="00B82B73"/>
    <w:rsid w:val="00B838A6"/>
    <w:rsid w:val="00B83F38"/>
    <w:rsid w:val="00B86336"/>
    <w:rsid w:val="00B863B4"/>
    <w:rsid w:val="00B87E2F"/>
    <w:rsid w:val="00B90C34"/>
    <w:rsid w:val="00B931A1"/>
    <w:rsid w:val="00B945A4"/>
    <w:rsid w:val="00BA23D7"/>
    <w:rsid w:val="00BA6165"/>
    <w:rsid w:val="00BA6300"/>
    <w:rsid w:val="00BB05D4"/>
    <w:rsid w:val="00BB2D91"/>
    <w:rsid w:val="00BB2EC6"/>
    <w:rsid w:val="00BB3A60"/>
    <w:rsid w:val="00BC05E3"/>
    <w:rsid w:val="00BC3A41"/>
    <w:rsid w:val="00BC60B1"/>
    <w:rsid w:val="00BC648A"/>
    <w:rsid w:val="00BC75C6"/>
    <w:rsid w:val="00BC78D0"/>
    <w:rsid w:val="00BC7E8C"/>
    <w:rsid w:val="00BD3190"/>
    <w:rsid w:val="00BD4CED"/>
    <w:rsid w:val="00BD4E4E"/>
    <w:rsid w:val="00BD5D08"/>
    <w:rsid w:val="00BE41EF"/>
    <w:rsid w:val="00BE489E"/>
    <w:rsid w:val="00BE63FE"/>
    <w:rsid w:val="00BF0A38"/>
    <w:rsid w:val="00BF0DBD"/>
    <w:rsid w:val="00BF1D01"/>
    <w:rsid w:val="00BF2BDC"/>
    <w:rsid w:val="00BF309B"/>
    <w:rsid w:val="00BF55B7"/>
    <w:rsid w:val="00BF723F"/>
    <w:rsid w:val="00C00EEC"/>
    <w:rsid w:val="00C05D8B"/>
    <w:rsid w:val="00C0661D"/>
    <w:rsid w:val="00C10719"/>
    <w:rsid w:val="00C1307F"/>
    <w:rsid w:val="00C13FE7"/>
    <w:rsid w:val="00C16C39"/>
    <w:rsid w:val="00C172C5"/>
    <w:rsid w:val="00C20097"/>
    <w:rsid w:val="00C20D81"/>
    <w:rsid w:val="00C24397"/>
    <w:rsid w:val="00C24AB6"/>
    <w:rsid w:val="00C26D68"/>
    <w:rsid w:val="00C3490E"/>
    <w:rsid w:val="00C36A7D"/>
    <w:rsid w:val="00C44F04"/>
    <w:rsid w:val="00C44F5B"/>
    <w:rsid w:val="00C456B6"/>
    <w:rsid w:val="00C50DD8"/>
    <w:rsid w:val="00C52C53"/>
    <w:rsid w:val="00C532CD"/>
    <w:rsid w:val="00C57953"/>
    <w:rsid w:val="00C617CA"/>
    <w:rsid w:val="00C62A12"/>
    <w:rsid w:val="00C62E98"/>
    <w:rsid w:val="00C64627"/>
    <w:rsid w:val="00C71712"/>
    <w:rsid w:val="00C7199E"/>
    <w:rsid w:val="00C73171"/>
    <w:rsid w:val="00C744BB"/>
    <w:rsid w:val="00C74D24"/>
    <w:rsid w:val="00C7598D"/>
    <w:rsid w:val="00C77E9A"/>
    <w:rsid w:val="00C80AD8"/>
    <w:rsid w:val="00C8189D"/>
    <w:rsid w:val="00C8594E"/>
    <w:rsid w:val="00C9037D"/>
    <w:rsid w:val="00C90A37"/>
    <w:rsid w:val="00C91A2F"/>
    <w:rsid w:val="00C956A2"/>
    <w:rsid w:val="00C966B9"/>
    <w:rsid w:val="00CA1D5B"/>
    <w:rsid w:val="00CB08B8"/>
    <w:rsid w:val="00CB0955"/>
    <w:rsid w:val="00CB21E3"/>
    <w:rsid w:val="00CB6BDB"/>
    <w:rsid w:val="00CC1163"/>
    <w:rsid w:val="00CC23D8"/>
    <w:rsid w:val="00CC3A46"/>
    <w:rsid w:val="00CC3FD0"/>
    <w:rsid w:val="00CC631D"/>
    <w:rsid w:val="00CC7042"/>
    <w:rsid w:val="00CD3E9A"/>
    <w:rsid w:val="00CD4ED9"/>
    <w:rsid w:val="00CD56D7"/>
    <w:rsid w:val="00CE3140"/>
    <w:rsid w:val="00CE4005"/>
    <w:rsid w:val="00CE4241"/>
    <w:rsid w:val="00CE7EF2"/>
    <w:rsid w:val="00CF0956"/>
    <w:rsid w:val="00CF2915"/>
    <w:rsid w:val="00CF3A7B"/>
    <w:rsid w:val="00CF3E9E"/>
    <w:rsid w:val="00CF5B77"/>
    <w:rsid w:val="00D03EC3"/>
    <w:rsid w:val="00D0441A"/>
    <w:rsid w:val="00D044AE"/>
    <w:rsid w:val="00D04510"/>
    <w:rsid w:val="00D11EE1"/>
    <w:rsid w:val="00D1458F"/>
    <w:rsid w:val="00D15081"/>
    <w:rsid w:val="00D157A2"/>
    <w:rsid w:val="00D1601F"/>
    <w:rsid w:val="00D16378"/>
    <w:rsid w:val="00D2134A"/>
    <w:rsid w:val="00D21EAE"/>
    <w:rsid w:val="00D25087"/>
    <w:rsid w:val="00D26F77"/>
    <w:rsid w:val="00D310FB"/>
    <w:rsid w:val="00D326F2"/>
    <w:rsid w:val="00D35A8B"/>
    <w:rsid w:val="00D40E69"/>
    <w:rsid w:val="00D42059"/>
    <w:rsid w:val="00D42E09"/>
    <w:rsid w:val="00D438E6"/>
    <w:rsid w:val="00D44455"/>
    <w:rsid w:val="00D53B35"/>
    <w:rsid w:val="00D601B2"/>
    <w:rsid w:val="00D6395E"/>
    <w:rsid w:val="00D66959"/>
    <w:rsid w:val="00D67C14"/>
    <w:rsid w:val="00D725A5"/>
    <w:rsid w:val="00D72DA3"/>
    <w:rsid w:val="00D7542A"/>
    <w:rsid w:val="00D76147"/>
    <w:rsid w:val="00D86189"/>
    <w:rsid w:val="00D86DF0"/>
    <w:rsid w:val="00D9036E"/>
    <w:rsid w:val="00D93246"/>
    <w:rsid w:val="00D9628F"/>
    <w:rsid w:val="00D97B72"/>
    <w:rsid w:val="00DA09C9"/>
    <w:rsid w:val="00DA1DE1"/>
    <w:rsid w:val="00DA2384"/>
    <w:rsid w:val="00DA3008"/>
    <w:rsid w:val="00DA4671"/>
    <w:rsid w:val="00DA4F4E"/>
    <w:rsid w:val="00DA5D5C"/>
    <w:rsid w:val="00DA6E87"/>
    <w:rsid w:val="00DB1627"/>
    <w:rsid w:val="00DB1D85"/>
    <w:rsid w:val="00DB56DF"/>
    <w:rsid w:val="00DB67ED"/>
    <w:rsid w:val="00DB7445"/>
    <w:rsid w:val="00DC0BA8"/>
    <w:rsid w:val="00DC10AB"/>
    <w:rsid w:val="00DC1F49"/>
    <w:rsid w:val="00DC34D2"/>
    <w:rsid w:val="00DD0FD7"/>
    <w:rsid w:val="00DD1AA6"/>
    <w:rsid w:val="00DD30FA"/>
    <w:rsid w:val="00DD3C92"/>
    <w:rsid w:val="00DD3E08"/>
    <w:rsid w:val="00DD48B2"/>
    <w:rsid w:val="00DD68FE"/>
    <w:rsid w:val="00DD77B8"/>
    <w:rsid w:val="00DE09D2"/>
    <w:rsid w:val="00DE3565"/>
    <w:rsid w:val="00DE4E93"/>
    <w:rsid w:val="00DE6AE0"/>
    <w:rsid w:val="00DF57DC"/>
    <w:rsid w:val="00DF6A6A"/>
    <w:rsid w:val="00E038F6"/>
    <w:rsid w:val="00E040FC"/>
    <w:rsid w:val="00E04298"/>
    <w:rsid w:val="00E06BF5"/>
    <w:rsid w:val="00E11F4A"/>
    <w:rsid w:val="00E1356B"/>
    <w:rsid w:val="00E157F4"/>
    <w:rsid w:val="00E1697E"/>
    <w:rsid w:val="00E17B56"/>
    <w:rsid w:val="00E20928"/>
    <w:rsid w:val="00E20B4B"/>
    <w:rsid w:val="00E2253E"/>
    <w:rsid w:val="00E27952"/>
    <w:rsid w:val="00E27CF6"/>
    <w:rsid w:val="00E3080C"/>
    <w:rsid w:val="00E31F8C"/>
    <w:rsid w:val="00E34D84"/>
    <w:rsid w:val="00E34EE0"/>
    <w:rsid w:val="00E35B8C"/>
    <w:rsid w:val="00E36950"/>
    <w:rsid w:val="00E36E48"/>
    <w:rsid w:val="00E428F1"/>
    <w:rsid w:val="00E44948"/>
    <w:rsid w:val="00E509DC"/>
    <w:rsid w:val="00E54E88"/>
    <w:rsid w:val="00E55FEE"/>
    <w:rsid w:val="00E57458"/>
    <w:rsid w:val="00E6754F"/>
    <w:rsid w:val="00E701A7"/>
    <w:rsid w:val="00E71D1F"/>
    <w:rsid w:val="00E7575D"/>
    <w:rsid w:val="00E75E48"/>
    <w:rsid w:val="00E81AC0"/>
    <w:rsid w:val="00E940D1"/>
    <w:rsid w:val="00E96D9F"/>
    <w:rsid w:val="00E96F58"/>
    <w:rsid w:val="00E978A6"/>
    <w:rsid w:val="00EA121A"/>
    <w:rsid w:val="00EA30D8"/>
    <w:rsid w:val="00EA5707"/>
    <w:rsid w:val="00EA5D84"/>
    <w:rsid w:val="00EB15A1"/>
    <w:rsid w:val="00EB19B3"/>
    <w:rsid w:val="00EB1F2B"/>
    <w:rsid w:val="00EB5204"/>
    <w:rsid w:val="00EC28F8"/>
    <w:rsid w:val="00EC30B4"/>
    <w:rsid w:val="00EC453C"/>
    <w:rsid w:val="00EC64AE"/>
    <w:rsid w:val="00EC7DAF"/>
    <w:rsid w:val="00ED09E2"/>
    <w:rsid w:val="00ED4CE9"/>
    <w:rsid w:val="00ED6E40"/>
    <w:rsid w:val="00EE168C"/>
    <w:rsid w:val="00EE1945"/>
    <w:rsid w:val="00EE30B7"/>
    <w:rsid w:val="00EE4809"/>
    <w:rsid w:val="00EE6D33"/>
    <w:rsid w:val="00EF2445"/>
    <w:rsid w:val="00EF6B72"/>
    <w:rsid w:val="00EF74A2"/>
    <w:rsid w:val="00F01AC0"/>
    <w:rsid w:val="00F029E1"/>
    <w:rsid w:val="00F04223"/>
    <w:rsid w:val="00F042FC"/>
    <w:rsid w:val="00F07C3E"/>
    <w:rsid w:val="00F126EF"/>
    <w:rsid w:val="00F12EAF"/>
    <w:rsid w:val="00F13785"/>
    <w:rsid w:val="00F1481B"/>
    <w:rsid w:val="00F14CEA"/>
    <w:rsid w:val="00F15204"/>
    <w:rsid w:val="00F159AF"/>
    <w:rsid w:val="00F16C3B"/>
    <w:rsid w:val="00F23360"/>
    <w:rsid w:val="00F27370"/>
    <w:rsid w:val="00F300EC"/>
    <w:rsid w:val="00F31116"/>
    <w:rsid w:val="00F31156"/>
    <w:rsid w:val="00F31EF3"/>
    <w:rsid w:val="00F336AE"/>
    <w:rsid w:val="00F33941"/>
    <w:rsid w:val="00F36A91"/>
    <w:rsid w:val="00F36DE6"/>
    <w:rsid w:val="00F41E28"/>
    <w:rsid w:val="00F43E4A"/>
    <w:rsid w:val="00F44069"/>
    <w:rsid w:val="00F45E97"/>
    <w:rsid w:val="00F53B31"/>
    <w:rsid w:val="00F55AD3"/>
    <w:rsid w:val="00F6201F"/>
    <w:rsid w:val="00F63EF2"/>
    <w:rsid w:val="00F641E9"/>
    <w:rsid w:val="00F64B84"/>
    <w:rsid w:val="00F65E8B"/>
    <w:rsid w:val="00F7032D"/>
    <w:rsid w:val="00F7164F"/>
    <w:rsid w:val="00F71AE1"/>
    <w:rsid w:val="00F75EDA"/>
    <w:rsid w:val="00F826BF"/>
    <w:rsid w:val="00F862AE"/>
    <w:rsid w:val="00F90053"/>
    <w:rsid w:val="00F90EC2"/>
    <w:rsid w:val="00F913F3"/>
    <w:rsid w:val="00F93875"/>
    <w:rsid w:val="00F945F6"/>
    <w:rsid w:val="00F95F58"/>
    <w:rsid w:val="00F97902"/>
    <w:rsid w:val="00FA09B2"/>
    <w:rsid w:val="00FA0F7C"/>
    <w:rsid w:val="00FA21D3"/>
    <w:rsid w:val="00FA366F"/>
    <w:rsid w:val="00FA3897"/>
    <w:rsid w:val="00FA3D3C"/>
    <w:rsid w:val="00FA4F02"/>
    <w:rsid w:val="00FA5301"/>
    <w:rsid w:val="00FA68F1"/>
    <w:rsid w:val="00FB122D"/>
    <w:rsid w:val="00FB22BB"/>
    <w:rsid w:val="00FB2FA9"/>
    <w:rsid w:val="00FB5B2C"/>
    <w:rsid w:val="00FB5CD9"/>
    <w:rsid w:val="00FB7418"/>
    <w:rsid w:val="00FC1265"/>
    <w:rsid w:val="00FC251D"/>
    <w:rsid w:val="00FC341B"/>
    <w:rsid w:val="00FC3B81"/>
    <w:rsid w:val="00FC559D"/>
    <w:rsid w:val="00FC5E95"/>
    <w:rsid w:val="00FC6E38"/>
    <w:rsid w:val="00FC7686"/>
    <w:rsid w:val="00FD0FB8"/>
    <w:rsid w:val="00FD296D"/>
    <w:rsid w:val="00FD542B"/>
    <w:rsid w:val="00FD55C7"/>
    <w:rsid w:val="00FD72A9"/>
    <w:rsid w:val="00FE03A3"/>
    <w:rsid w:val="00FE0EDE"/>
    <w:rsid w:val="00FE2495"/>
    <w:rsid w:val="00FE4153"/>
    <w:rsid w:val="00FE459C"/>
    <w:rsid w:val="00FF0050"/>
    <w:rsid w:val="00FF15FC"/>
    <w:rsid w:val="00FF4C7C"/>
    <w:rsid w:val="00F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25B196C"/>
  <w15:docId w15:val="{CEF6974D-519E-4E3A-878C-BECAF144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C41"/>
    <w:pPr>
      <w:spacing w:after="120"/>
    </w:pPr>
    <w:rPr>
      <w:rFonts w:asciiTheme="minorHAnsi" w:hAnsiTheme="minorHAnsi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28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8F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73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73171"/>
    <w:rPr>
      <w:rFonts w:ascii="ITC Franklin Gothic Std Book" w:hAnsi="ITC Franklin Gothic Std Book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C73171"/>
  </w:style>
  <w:style w:type="paragraph" w:styleId="Header">
    <w:name w:val="header"/>
    <w:basedOn w:val="Normal"/>
    <w:link w:val="HeaderChar"/>
    <w:uiPriority w:val="99"/>
    <w:unhideWhenUsed/>
    <w:rsid w:val="00C731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73171"/>
    <w:rPr>
      <w:rFonts w:ascii="ITC Franklin Gothic Std Book" w:hAnsi="ITC Franklin Gothic Std Book"/>
      <w:szCs w:val="24"/>
      <w:lang w:eastAsia="en-US"/>
    </w:rPr>
  </w:style>
  <w:style w:type="paragraph" w:customStyle="1" w:styleId="Default">
    <w:name w:val="Default"/>
    <w:rsid w:val="00C73171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QTH1">
    <w:name w:val="QT H1"/>
    <w:basedOn w:val="Normal"/>
    <w:qFormat/>
    <w:rsid w:val="00932E46"/>
    <w:rPr>
      <w:rFonts w:cstheme="minorHAnsi"/>
      <w:sz w:val="28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05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gination\Science\564880_sci_ass_1_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7E6DFB-B178-4A32-B061-DC3DB8191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564880_sci_ass_1_Temp</Template>
  <TotalTime>0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Emily Chamberlain</cp:lastModifiedBy>
  <cp:revision>2</cp:revision>
  <cp:lastPrinted>2014-07-23T12:27:00Z</cp:lastPrinted>
  <dcterms:created xsi:type="dcterms:W3CDTF">2019-05-14T14:48:00Z</dcterms:created>
  <dcterms:modified xsi:type="dcterms:W3CDTF">2019-05-14T14:48:00Z</dcterms:modified>
</cp:coreProperties>
</file>