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1360" w:rsidRDefault="00F17D4A" w:rsidP="00F17D4A">
      <w:pPr>
        <w:ind w:left="-567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D9AF5D9">
            <wp:simplePos x="0" y="0"/>
            <wp:positionH relativeFrom="margin">
              <wp:posOffset>-442470</wp:posOffset>
            </wp:positionH>
            <wp:positionV relativeFrom="paragraph">
              <wp:posOffset>7047558</wp:posOffset>
            </wp:positionV>
            <wp:extent cx="5731510" cy="2927738"/>
            <wp:effectExtent l="0" t="0" r="2540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7" t="53696" r="40312" b="15052"/>
                    <a:stretch/>
                  </pic:blipFill>
                  <pic:spPr bwMode="auto">
                    <a:xfrm>
                      <a:off x="0" y="0"/>
                      <a:ext cx="5731510" cy="2927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3D33F0" wp14:editId="7FFE3D33">
                <wp:simplePos x="0" y="0"/>
                <wp:positionH relativeFrom="margin">
                  <wp:posOffset>-265233</wp:posOffset>
                </wp:positionH>
                <wp:positionV relativeFrom="paragraph">
                  <wp:posOffset>40859</wp:posOffset>
                </wp:positionV>
                <wp:extent cx="3121572" cy="378372"/>
                <wp:effectExtent l="19050" t="19050" r="41275" b="4127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572" cy="378372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0BFBF0" id="Rectangle: Rounded Corners 13" o:spid="_x0000_s1026" style="position:absolute;margin-left:-20.9pt;margin-top:3.2pt;width:245.8pt;height:29.8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" filled="f" strokecolor="red" strokeweight="4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439A4C5" wp14:editId="62D64900">
            <wp:extent cx="5787101" cy="7204842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010" t="17604" r="39760" b="6239"/>
                    <a:stretch/>
                  </pic:blipFill>
                  <pic:spPr bwMode="auto">
                    <a:xfrm>
                      <a:off x="0" y="0"/>
                      <a:ext cx="5809538" cy="7232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360" w:rsidRDefault="00F51360"/>
    <w:p w:rsidR="00F51360" w:rsidRDefault="00F51360"/>
    <w:p w:rsidR="00F51360" w:rsidRDefault="00F51360"/>
    <w:p w:rsidR="00F51360" w:rsidRDefault="00F17D4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-128790</wp:posOffset>
                </wp:positionH>
                <wp:positionV relativeFrom="paragraph">
                  <wp:posOffset>4774771</wp:posOffset>
                </wp:positionV>
                <wp:extent cx="3121572" cy="378372"/>
                <wp:effectExtent l="19050" t="19050" r="41275" b="4127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572" cy="378372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06B657" id="Rectangle: Rounded Corners 12" o:spid="_x0000_s1026" style="position:absolute;margin-left:-10.15pt;margin-top:375.95pt;width:245.8pt;height:29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" filled="f" strokecolor="red" strokeweight="4.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D0BD4D5" wp14:editId="4E8F420B">
            <wp:extent cx="5165766" cy="46173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758" t="26408" r="39760" b="18555"/>
                    <a:stretch/>
                  </pic:blipFill>
                  <pic:spPr bwMode="auto">
                    <a:xfrm>
                      <a:off x="0" y="0"/>
                      <a:ext cx="5200102" cy="4648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D4A" w:rsidRDefault="00F17D4A">
      <w:r>
        <w:rPr>
          <w:noProof/>
        </w:rPr>
        <w:drawing>
          <wp:inline distT="0" distB="0" distL="0" distR="0" wp14:anchorId="43913384" wp14:editId="31A37FF4">
            <wp:extent cx="5153891" cy="3295984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587" t="25196" r="39500" b="36009"/>
                    <a:stretch/>
                  </pic:blipFill>
                  <pic:spPr bwMode="auto">
                    <a:xfrm>
                      <a:off x="0" y="0"/>
                      <a:ext cx="5168618" cy="3305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360" w:rsidRDefault="00F17D4A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BA354DE">
            <wp:simplePos x="0" y="0"/>
            <wp:positionH relativeFrom="column">
              <wp:posOffset>213426</wp:posOffset>
            </wp:positionH>
            <wp:positionV relativeFrom="paragraph">
              <wp:posOffset>4188204</wp:posOffset>
            </wp:positionV>
            <wp:extent cx="4607626" cy="1147938"/>
            <wp:effectExtent l="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7" t="54370" r="40950" b="31369"/>
                    <a:stretch/>
                  </pic:blipFill>
                  <pic:spPr bwMode="auto">
                    <a:xfrm>
                      <a:off x="0" y="0"/>
                      <a:ext cx="4607626" cy="1147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FD40A88" wp14:editId="3E9E0B8C">
            <wp:extent cx="4951681" cy="4346048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552" t="20891" r="39500" b="24412"/>
                    <a:stretch/>
                  </pic:blipFill>
                  <pic:spPr bwMode="auto">
                    <a:xfrm>
                      <a:off x="0" y="0"/>
                      <a:ext cx="4978655" cy="4369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D4A" w:rsidRDefault="00F17D4A"/>
    <w:p w:rsidR="00F17D4A" w:rsidRDefault="00F17D4A"/>
    <w:p w:rsidR="00F51360" w:rsidRDefault="00F51360"/>
    <w:p w:rsidR="00F51360" w:rsidRDefault="00F17D4A">
      <w:r>
        <w:rPr>
          <w:noProof/>
        </w:rPr>
        <w:drawing>
          <wp:anchor distT="0" distB="0" distL="114300" distR="114300" simplePos="0" relativeHeight="251665408" behindDoc="0" locked="0" layoutInCell="1" allowOverlap="1" wp14:anchorId="143DA46F">
            <wp:simplePos x="0" y="0"/>
            <wp:positionH relativeFrom="column">
              <wp:posOffset>211900</wp:posOffset>
            </wp:positionH>
            <wp:positionV relativeFrom="paragraph">
              <wp:posOffset>17252</wp:posOffset>
            </wp:positionV>
            <wp:extent cx="4750130" cy="4446523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2" t="31827" r="39707" b="10146"/>
                    <a:stretch/>
                  </pic:blipFill>
                  <pic:spPr bwMode="auto">
                    <a:xfrm>
                      <a:off x="0" y="0"/>
                      <a:ext cx="4750130" cy="4446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1360" w:rsidRDefault="00F51360"/>
    <w:p w:rsidR="00F51360" w:rsidRDefault="00F51360"/>
    <w:p w:rsidR="00F51360" w:rsidRDefault="00F51360"/>
    <w:p w:rsidR="00F51360" w:rsidRDefault="00F51360"/>
    <w:p w:rsidR="00F51360" w:rsidRDefault="00F51360"/>
    <w:p w:rsidR="00F51360" w:rsidRDefault="00F51360"/>
    <w:p w:rsidR="00F51360" w:rsidRDefault="00F51360"/>
    <w:p w:rsidR="00F51360" w:rsidRDefault="00F51360"/>
    <w:p w:rsidR="00F51360" w:rsidRDefault="00F51360"/>
    <w:p w:rsidR="00F17D4A" w:rsidRDefault="00F17D4A"/>
    <w:p w:rsidR="00F17D4A" w:rsidRDefault="00F17D4A"/>
    <w:p w:rsidR="00F17D4A" w:rsidRDefault="00F17D4A"/>
    <w:p w:rsidR="00F17D4A" w:rsidRDefault="00F17D4A"/>
    <w:p w:rsidR="00F17D4A" w:rsidRDefault="00F17D4A"/>
    <w:p w:rsidR="00F17D4A" w:rsidRDefault="003844DD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FC6134" wp14:editId="3C29D943">
                <wp:simplePos x="0" y="0"/>
                <wp:positionH relativeFrom="margin">
                  <wp:posOffset>-16577</wp:posOffset>
                </wp:positionH>
                <wp:positionV relativeFrom="paragraph">
                  <wp:posOffset>241424</wp:posOffset>
                </wp:positionV>
                <wp:extent cx="2664773" cy="337210"/>
                <wp:effectExtent l="19050" t="19050" r="40640" b="43815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773" cy="33721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75C825" id="Rectangle: Rounded Corners 22" o:spid="_x0000_s1026" style="position:absolute;margin-left:-1.3pt;margin-top:19pt;width:209.8pt;height:26.5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" filled="f" strokecolor="red" strokeweight="4.5pt">
                <v:stroke joinstyle="miter"/>
                <w10:wrap anchorx="margin"/>
              </v:roundrect>
            </w:pict>
          </mc:Fallback>
        </mc:AlternateContent>
      </w:r>
      <w:bookmarkEnd w:id="0"/>
      <w:r>
        <w:rPr>
          <w:noProof/>
        </w:rPr>
        <w:drawing>
          <wp:anchor distT="0" distB="0" distL="114300" distR="114300" simplePos="0" relativeHeight="251666432" behindDoc="0" locked="0" layoutInCell="1" allowOverlap="1" wp14:anchorId="02372D18">
            <wp:simplePos x="0" y="0"/>
            <wp:positionH relativeFrom="column">
              <wp:posOffset>-286382</wp:posOffset>
            </wp:positionH>
            <wp:positionV relativeFrom="paragraph">
              <wp:posOffset>186748</wp:posOffset>
            </wp:positionV>
            <wp:extent cx="5597514" cy="4453246"/>
            <wp:effectExtent l="0" t="0" r="3810" b="508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9" t="19895" r="39500" b="29717"/>
                    <a:stretch/>
                  </pic:blipFill>
                  <pic:spPr bwMode="auto">
                    <a:xfrm>
                      <a:off x="0" y="0"/>
                      <a:ext cx="5606602" cy="4460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7D4A" w:rsidRDefault="00F17D4A"/>
    <w:sectPr w:rsidR="00F17D4A" w:rsidSect="00F51360">
      <w:headerReference w:type="default" r:id="rId14"/>
      <w:pgSz w:w="11906" w:h="16838"/>
      <w:pgMar w:top="568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1360" w:rsidRDefault="00F51360" w:rsidP="00F51360">
      <w:pPr>
        <w:spacing w:after="0" w:line="240" w:lineRule="auto"/>
      </w:pPr>
      <w:r>
        <w:separator/>
      </w:r>
    </w:p>
  </w:endnote>
  <w:endnote w:type="continuationSeparator" w:id="0">
    <w:p w:rsidR="00F51360" w:rsidRDefault="00F51360" w:rsidP="00F51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1360" w:rsidRDefault="00F51360" w:rsidP="00F51360">
      <w:pPr>
        <w:spacing w:after="0" w:line="240" w:lineRule="auto"/>
      </w:pPr>
      <w:r>
        <w:separator/>
      </w:r>
    </w:p>
  </w:footnote>
  <w:footnote w:type="continuationSeparator" w:id="0">
    <w:p w:rsidR="00F51360" w:rsidRDefault="00F51360" w:rsidP="00F513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1360" w:rsidRPr="00F51360" w:rsidRDefault="00F51360">
    <w:pPr>
      <w:pStyle w:val="Header"/>
      <w:rPr>
        <w:rFonts w:ascii="Comic Sans MS" w:hAnsi="Comic Sans MS"/>
        <w:b/>
        <w:u w:val="single"/>
      </w:rPr>
    </w:pPr>
    <w:r w:rsidRPr="00F51360">
      <w:rPr>
        <w:rFonts w:ascii="Comic Sans MS" w:hAnsi="Comic Sans MS"/>
        <w:b/>
        <w:u w:val="single"/>
      </w:rPr>
      <w:t xml:space="preserve">Mark scheme – </w:t>
    </w:r>
    <w:r w:rsidR="00F17D4A">
      <w:rPr>
        <w:rFonts w:ascii="Comic Sans MS" w:hAnsi="Comic Sans MS"/>
        <w:b/>
        <w:u w:val="single"/>
      </w:rPr>
      <w:t>Higher</w:t>
    </w:r>
    <w:r w:rsidRPr="00F51360">
      <w:rPr>
        <w:rFonts w:ascii="Comic Sans MS" w:hAnsi="Comic Sans MS"/>
        <w:b/>
        <w:u w:val="single"/>
      </w:rPr>
      <w:t xml:space="preserve"> Writing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360"/>
    <w:rsid w:val="003844DD"/>
    <w:rsid w:val="007E3545"/>
    <w:rsid w:val="00E731B4"/>
    <w:rsid w:val="00F17D4A"/>
    <w:rsid w:val="00F51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C6457"/>
  <w15:chartTrackingRefBased/>
  <w15:docId w15:val="{89B3BDFE-8E6E-4956-AE6C-19E5A7CDE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13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36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13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360"/>
  </w:style>
  <w:style w:type="paragraph" w:styleId="Footer">
    <w:name w:val="footer"/>
    <w:basedOn w:val="Normal"/>
    <w:link w:val="FooterChar"/>
    <w:uiPriority w:val="99"/>
    <w:unhideWhenUsed/>
    <w:rsid w:val="00F513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3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D78E6CEB</Template>
  <TotalTime>0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Demongeot</dc:creator>
  <cp:keywords/>
  <dc:description/>
  <cp:lastModifiedBy>Alena Demongeot</cp:lastModifiedBy>
  <cp:revision>2</cp:revision>
  <dcterms:created xsi:type="dcterms:W3CDTF">2019-04-25T08:20:00Z</dcterms:created>
  <dcterms:modified xsi:type="dcterms:W3CDTF">2019-04-25T08:20:00Z</dcterms:modified>
</cp:coreProperties>
</file>