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31B4" w:rsidRDefault="007E3545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A615AF" wp14:editId="6A9AD4C8">
                <wp:simplePos x="0" y="0"/>
                <wp:positionH relativeFrom="margin">
                  <wp:align>left</wp:align>
                </wp:positionH>
                <wp:positionV relativeFrom="paragraph">
                  <wp:posOffset>572704</wp:posOffset>
                </wp:positionV>
                <wp:extent cx="3291709" cy="343557"/>
                <wp:effectExtent l="19050" t="19050" r="42545" b="3746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709" cy="343557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00A2B2" id="Rectangle: Rounded Corners 14" o:spid="_x0000_s1026" style="position:absolute;margin-left:0;margin-top:45.1pt;width:259.2pt;height:27.0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" filled="f" strokecolor="red" strokeweight="4.5pt">
                <v:stroke joinstyle="miter"/>
                <w10:wrap anchorx="margin"/>
              </v:roundrect>
            </w:pict>
          </mc:Fallback>
        </mc:AlternateContent>
      </w:r>
      <w:r w:rsidR="00F51360">
        <w:rPr>
          <w:noProof/>
        </w:rPr>
        <w:drawing>
          <wp:inline distT="0" distB="0" distL="0" distR="0" wp14:anchorId="1171A0E1" wp14:editId="24286C8B">
            <wp:extent cx="5972175" cy="5997481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106" t="24464" r="39674" b="12515"/>
                    <a:stretch/>
                  </pic:blipFill>
                  <pic:spPr bwMode="auto">
                    <a:xfrm>
                      <a:off x="0" y="0"/>
                      <a:ext cx="5992027" cy="6017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F51360" w:rsidRDefault="00F51360">
      <w:r>
        <w:rPr>
          <w:noProof/>
        </w:rPr>
        <w:lastRenderedPageBreak/>
        <w:drawing>
          <wp:inline distT="0" distB="0" distL="0" distR="0" wp14:anchorId="410F98BC" wp14:editId="5DDA8FF6">
            <wp:extent cx="5372100" cy="2809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773" t="24996" r="40509" b="42601"/>
                    <a:stretch/>
                  </pic:blipFill>
                  <pic:spPr bwMode="auto">
                    <a:xfrm>
                      <a:off x="0" y="0"/>
                      <a:ext cx="5398798" cy="2823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360" w:rsidRDefault="00F51360"/>
    <w:p w:rsidR="00F51360" w:rsidRDefault="007E354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3D33F0" wp14:editId="7FFE3D33">
                <wp:simplePos x="0" y="0"/>
                <wp:positionH relativeFrom="margin">
                  <wp:posOffset>50165</wp:posOffset>
                </wp:positionH>
                <wp:positionV relativeFrom="paragraph">
                  <wp:posOffset>124898</wp:posOffset>
                </wp:positionV>
                <wp:extent cx="3121572" cy="378372"/>
                <wp:effectExtent l="19050" t="19050" r="41275" b="4127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1572" cy="378372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6DC830" id="Rectangle: Rounded Corners 13" o:spid="_x0000_s1026" style="position:absolute;margin-left:3.95pt;margin-top:9.85pt;width:245.8pt;height:29.8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" filled="f" strokecolor="red" strokeweight="4.5pt">
                <v:stroke joinstyle="miter"/>
                <w10:wrap anchorx="margin"/>
              </v:roundrect>
            </w:pict>
          </mc:Fallback>
        </mc:AlternateContent>
      </w:r>
      <w:r w:rsidR="00F51360">
        <w:rPr>
          <w:noProof/>
        </w:rPr>
        <w:drawing>
          <wp:inline distT="0" distB="0" distL="0" distR="0" wp14:anchorId="7EC68CC7" wp14:editId="05F8ECDF">
            <wp:extent cx="5562600" cy="240805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106" t="27123" r="40505" b="46286"/>
                    <a:stretch/>
                  </pic:blipFill>
                  <pic:spPr bwMode="auto">
                    <a:xfrm>
                      <a:off x="0" y="0"/>
                      <a:ext cx="5578718" cy="2415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360" w:rsidRDefault="00F51360">
      <w:r>
        <w:rPr>
          <w:noProof/>
        </w:rPr>
        <w:lastRenderedPageBreak/>
        <w:drawing>
          <wp:inline distT="0" distB="0" distL="0" distR="0" wp14:anchorId="4AFF418E" wp14:editId="057A57B7">
            <wp:extent cx="5524500" cy="605293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940" t="22071" r="40837" b="10920"/>
                    <a:stretch/>
                  </pic:blipFill>
                  <pic:spPr bwMode="auto">
                    <a:xfrm>
                      <a:off x="0" y="0"/>
                      <a:ext cx="5537186" cy="6066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360" w:rsidRDefault="00F5136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110359</wp:posOffset>
                </wp:positionH>
                <wp:positionV relativeFrom="paragraph">
                  <wp:posOffset>4857641</wp:posOffset>
                </wp:positionV>
                <wp:extent cx="3121572" cy="378372"/>
                <wp:effectExtent l="19050" t="19050" r="41275" b="4127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1572" cy="378372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AC3818" id="Rectangle: Rounded Corners 12" o:spid="_x0000_s1026" style="position:absolute;margin-left:8.7pt;margin-top:382.5pt;width:245.8pt;height:29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" filled="f" strokecolor="red" strokeweight="4.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037AB65" wp14:editId="28A5C61B">
            <wp:extent cx="5514975" cy="474767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604" t="21539" r="40173" b="25811"/>
                    <a:stretch/>
                  </pic:blipFill>
                  <pic:spPr bwMode="auto">
                    <a:xfrm>
                      <a:off x="0" y="0"/>
                      <a:ext cx="5524717" cy="4756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360" w:rsidRDefault="00F51360">
      <w:r>
        <w:rPr>
          <w:noProof/>
        </w:rPr>
        <w:lastRenderedPageBreak/>
        <w:drawing>
          <wp:inline distT="0" distB="0" distL="0" distR="0" wp14:anchorId="1D7D5B15" wp14:editId="1FDDC097">
            <wp:extent cx="5667375" cy="329782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773" t="23134" r="40671" b="40968"/>
                    <a:stretch/>
                  </pic:blipFill>
                  <pic:spPr bwMode="auto">
                    <a:xfrm>
                      <a:off x="0" y="0"/>
                      <a:ext cx="5693959" cy="3313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360" w:rsidRDefault="00F51360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1C42077">
            <wp:simplePos x="0" y="0"/>
            <wp:positionH relativeFrom="margin">
              <wp:align>left</wp:align>
            </wp:positionH>
            <wp:positionV relativeFrom="paragraph">
              <wp:posOffset>4037330</wp:posOffset>
            </wp:positionV>
            <wp:extent cx="4619296" cy="1287328"/>
            <wp:effectExtent l="0" t="0" r="0" b="825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6" t="51665" r="41502" b="31661"/>
                    <a:stretch/>
                  </pic:blipFill>
                  <pic:spPr bwMode="auto">
                    <a:xfrm>
                      <a:off x="0" y="0"/>
                      <a:ext cx="4619296" cy="1287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BDB4452" wp14:editId="3FA48775">
            <wp:extent cx="4619858" cy="4127073"/>
            <wp:effectExtent l="0" t="0" r="9525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272" t="22868" r="41336" b="23684"/>
                    <a:stretch/>
                  </pic:blipFill>
                  <pic:spPr bwMode="auto">
                    <a:xfrm>
                      <a:off x="0" y="0"/>
                      <a:ext cx="4642162" cy="4146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360" w:rsidRDefault="00F51360"/>
    <w:p w:rsidR="00F51360" w:rsidRDefault="00F51360"/>
    <w:p w:rsidR="00F51360" w:rsidRDefault="00F51360"/>
    <w:p w:rsidR="00F51360" w:rsidRDefault="00F51360"/>
    <w:p w:rsidR="00F51360" w:rsidRDefault="00F5136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49E0A5B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4524375" cy="3747135"/>
            <wp:effectExtent l="0" t="0" r="9525" b="57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5" t="29782" r="41170" b="20227"/>
                    <a:stretch/>
                  </pic:blipFill>
                  <pic:spPr bwMode="auto">
                    <a:xfrm>
                      <a:off x="0" y="0"/>
                      <a:ext cx="4524375" cy="374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360" w:rsidRDefault="00F51360"/>
    <w:p w:rsidR="00F51360" w:rsidRDefault="00F51360"/>
    <w:p w:rsidR="00F51360" w:rsidRDefault="00F51360"/>
    <w:p w:rsidR="00F51360" w:rsidRDefault="00F51360"/>
    <w:p w:rsidR="00F51360" w:rsidRDefault="00F51360"/>
    <w:p w:rsidR="00F51360" w:rsidRDefault="00F51360"/>
    <w:p w:rsidR="00F51360" w:rsidRDefault="00F51360"/>
    <w:sectPr w:rsidR="00F51360" w:rsidSect="00F51360">
      <w:headerReference w:type="default" r:id="rId15"/>
      <w:pgSz w:w="11906" w:h="16838"/>
      <w:pgMar w:top="568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1360" w:rsidRDefault="00F51360" w:rsidP="00F51360">
      <w:pPr>
        <w:spacing w:after="0" w:line="240" w:lineRule="auto"/>
      </w:pPr>
      <w:r>
        <w:separator/>
      </w:r>
    </w:p>
  </w:endnote>
  <w:endnote w:type="continuationSeparator" w:id="0">
    <w:p w:rsidR="00F51360" w:rsidRDefault="00F51360" w:rsidP="00F51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1360" w:rsidRDefault="00F51360" w:rsidP="00F51360">
      <w:pPr>
        <w:spacing w:after="0" w:line="240" w:lineRule="auto"/>
      </w:pPr>
      <w:r>
        <w:separator/>
      </w:r>
    </w:p>
  </w:footnote>
  <w:footnote w:type="continuationSeparator" w:id="0">
    <w:p w:rsidR="00F51360" w:rsidRDefault="00F51360" w:rsidP="00F513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1360" w:rsidRPr="00F51360" w:rsidRDefault="00F51360">
    <w:pPr>
      <w:pStyle w:val="Header"/>
      <w:rPr>
        <w:rFonts w:ascii="Comic Sans MS" w:hAnsi="Comic Sans MS"/>
        <w:b/>
        <w:u w:val="single"/>
      </w:rPr>
    </w:pPr>
    <w:r w:rsidRPr="00F51360">
      <w:rPr>
        <w:rFonts w:ascii="Comic Sans MS" w:hAnsi="Comic Sans MS"/>
        <w:b/>
        <w:u w:val="single"/>
      </w:rPr>
      <w:t xml:space="preserve">Mark scheme – Foundation Writing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360"/>
    <w:rsid w:val="007E3545"/>
    <w:rsid w:val="00E731B4"/>
    <w:rsid w:val="00F51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C6457"/>
  <w15:chartTrackingRefBased/>
  <w15:docId w15:val="{89B3BDFE-8E6E-4956-AE6C-19E5A7CDE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13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36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13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360"/>
  </w:style>
  <w:style w:type="paragraph" w:styleId="Footer">
    <w:name w:val="footer"/>
    <w:basedOn w:val="Normal"/>
    <w:link w:val="FooterChar"/>
    <w:uiPriority w:val="99"/>
    <w:unhideWhenUsed/>
    <w:rsid w:val="00F513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3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D78E6CEB</Template>
  <TotalTime>12</TotalTime>
  <Pages>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Demongeot</dc:creator>
  <cp:keywords/>
  <dc:description/>
  <cp:lastModifiedBy>Alena Demongeot</cp:lastModifiedBy>
  <cp:revision>1</cp:revision>
  <dcterms:created xsi:type="dcterms:W3CDTF">2019-04-25T07:58:00Z</dcterms:created>
  <dcterms:modified xsi:type="dcterms:W3CDTF">2019-04-25T08:10:00Z</dcterms:modified>
</cp:coreProperties>
</file>