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AB136" w14:textId="019EBD0F" w:rsidR="00D55C60" w:rsidRPr="00B408E6" w:rsidRDefault="00766530" w:rsidP="00DF32A1">
      <w:pPr>
        <w:pStyle w:val="0Sectiontitle"/>
        <w:sectPr w:rsidR="00D55C60" w:rsidRPr="00B408E6" w:rsidSect="003D0260">
          <w:headerReference w:type="default" r:id="rId9"/>
          <w:footerReference w:type="default" r:id="rId10"/>
          <w:pgSz w:w="11906" w:h="16838" w:code="9"/>
          <w:pgMar w:top="1134" w:right="1134" w:bottom="851" w:left="1134" w:header="709" w:footer="709" w:gutter="0"/>
          <w:cols w:space="708"/>
          <w:docGrid w:linePitch="381"/>
        </w:sectPr>
      </w:pPr>
      <w:bookmarkStart w:id="0" w:name="_GoBack"/>
      <w:bookmarkEnd w:id="0"/>
      <w:r>
        <w:rPr>
          <w:lang w:eastAsia="en-GB"/>
        </w:rPr>
        <w:drawing>
          <wp:anchor distT="0" distB="0" distL="114300" distR="114300" simplePos="0" relativeHeight="251658240" behindDoc="0" locked="0" layoutInCell="1" allowOverlap="1" wp14:anchorId="07C7FD79" wp14:editId="5B3E5E73">
            <wp:simplePos x="0" y="0"/>
            <wp:positionH relativeFrom="column">
              <wp:posOffset>-720090</wp:posOffset>
            </wp:positionH>
            <wp:positionV relativeFrom="paragraph">
              <wp:posOffset>-1106806</wp:posOffset>
            </wp:positionV>
            <wp:extent cx="7552706" cy="10688031"/>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_french_cover.jpg"/>
                    <pic:cNvPicPr/>
                  </pic:nvPicPr>
                  <pic:blipFill>
                    <a:blip r:embed="rId11">
                      <a:extLst>
                        <a:ext uri="{28A0092B-C50C-407E-A947-70E740481C1C}">
                          <a14:useLocalDpi xmlns:a14="http://schemas.microsoft.com/office/drawing/2010/main" val="0"/>
                        </a:ext>
                      </a:extLst>
                    </a:blip>
                    <a:stretch>
                      <a:fillRect/>
                    </a:stretch>
                  </pic:blipFill>
                  <pic:spPr>
                    <a:xfrm>
                      <a:off x="0" y="0"/>
                      <a:ext cx="7553574" cy="10689260"/>
                    </a:xfrm>
                    <a:prstGeom prst="rect">
                      <a:avLst/>
                    </a:prstGeom>
                  </pic:spPr>
                </pic:pic>
              </a:graphicData>
            </a:graphic>
            <wp14:sizeRelH relativeFrom="page">
              <wp14:pctWidth>0</wp14:pctWidth>
            </wp14:sizeRelH>
            <wp14:sizeRelV relativeFrom="page">
              <wp14:pctHeight>0</wp14:pctHeight>
            </wp14:sizeRelV>
          </wp:anchor>
        </w:drawing>
      </w:r>
    </w:p>
    <w:p w14:paraId="230D2D00" w14:textId="77777777" w:rsidR="00D55C60" w:rsidRPr="00B408E6" w:rsidRDefault="00D55C60" w:rsidP="00D55C60">
      <w:pPr>
        <w:pStyle w:val="Heading1"/>
        <w:spacing w:line="276" w:lineRule="auto"/>
        <w:rPr>
          <w:color w:val="FFFFFF" w:themeColor="background1"/>
          <w:sz w:val="24"/>
          <w:szCs w:val="24"/>
        </w:rPr>
      </w:pPr>
      <w:r w:rsidRPr="00B408E6">
        <w:rPr>
          <w:color w:val="FFFFFF" w:themeColor="background1"/>
          <w:sz w:val="24"/>
          <w:szCs w:val="24"/>
        </w:rPr>
        <w:lastRenderedPageBreak/>
        <w:t>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28B37E62" w14:textId="77777777" w:rsidTr="002D4E9F">
        <w:trPr>
          <w:trHeight w:val="1134"/>
        </w:trPr>
        <w:tc>
          <w:tcPr>
            <w:tcW w:w="9639" w:type="dxa"/>
            <w:shd w:val="clear" w:color="auto" w:fill="582D69" w:themeFill="accent5"/>
            <w:vAlign w:val="center"/>
          </w:tcPr>
          <w:p w14:paraId="4B842CB2" w14:textId="77777777" w:rsidR="00D55C60" w:rsidRPr="00597E2C" w:rsidRDefault="00D55C60" w:rsidP="003D0260">
            <w:pPr>
              <w:pStyle w:val="NoSpacing"/>
              <w:ind w:left="170"/>
              <w:rPr>
                <w:sz w:val="60"/>
                <w:szCs w:val="60"/>
              </w:rPr>
            </w:pPr>
            <w:r w:rsidRPr="00D94B4B">
              <w:rPr>
                <w:color w:val="FFFFFF" w:themeColor="background1"/>
                <w:sz w:val="60"/>
                <w:szCs w:val="60"/>
              </w:rPr>
              <w:t>Contents</w:t>
            </w:r>
          </w:p>
        </w:tc>
      </w:tr>
    </w:tbl>
    <w:p w14:paraId="090447A7" w14:textId="53E6A45E" w:rsidR="00D55C60" w:rsidRPr="00B408E6" w:rsidRDefault="00D55C60" w:rsidP="00D55C60">
      <w:pPr>
        <w:pStyle w:val="P1"/>
        <w:tabs>
          <w:tab w:val="left" w:leader="dot" w:pos="9072"/>
        </w:tabs>
        <w:spacing w:after="60"/>
        <w:rPr>
          <w:sz w:val="22"/>
          <w:szCs w:val="22"/>
        </w:rPr>
      </w:pPr>
      <w:r w:rsidRPr="00C64EE6">
        <w:rPr>
          <w:b/>
          <w:sz w:val="22"/>
          <w:szCs w:val="22"/>
        </w:rPr>
        <w:t xml:space="preserve">Introduction </w:t>
      </w:r>
      <w:r w:rsidR="0047537E">
        <w:rPr>
          <w:sz w:val="22"/>
          <w:szCs w:val="22"/>
        </w:rPr>
        <w:tab/>
        <w:t xml:space="preserve"> 004</w:t>
      </w:r>
    </w:p>
    <w:p w14:paraId="043D812D" w14:textId="7971D21E" w:rsidR="00D55C60" w:rsidRPr="00B408E6" w:rsidRDefault="00D55C60" w:rsidP="00D55C60">
      <w:pPr>
        <w:pStyle w:val="P1"/>
        <w:tabs>
          <w:tab w:val="left" w:leader="dot" w:pos="9072"/>
        </w:tabs>
        <w:spacing w:before="0" w:after="60"/>
        <w:rPr>
          <w:sz w:val="22"/>
          <w:szCs w:val="22"/>
        </w:rPr>
      </w:pPr>
      <w:r w:rsidRPr="00C64EE6">
        <w:rPr>
          <w:b/>
          <w:sz w:val="22"/>
          <w:szCs w:val="22"/>
        </w:rPr>
        <w:t>Teaching notes</w:t>
      </w:r>
      <w:r w:rsidRPr="00B408E6">
        <w:rPr>
          <w:sz w:val="22"/>
          <w:szCs w:val="22"/>
        </w:rPr>
        <w:t xml:space="preserve"> </w:t>
      </w:r>
      <w:r w:rsidRPr="00B408E6">
        <w:rPr>
          <w:sz w:val="22"/>
          <w:szCs w:val="22"/>
        </w:rPr>
        <w:tab/>
        <w:t xml:space="preserve"> 00</w:t>
      </w:r>
      <w:r w:rsidR="0047537E">
        <w:rPr>
          <w:sz w:val="22"/>
          <w:szCs w:val="22"/>
        </w:rPr>
        <w:t>5</w:t>
      </w:r>
    </w:p>
    <w:p w14:paraId="469154F8" w14:textId="77777777" w:rsidR="00D55C60" w:rsidRPr="00DF32A1" w:rsidRDefault="00D55C60" w:rsidP="00D55C60">
      <w:pPr>
        <w:pStyle w:val="P1"/>
        <w:shd w:val="clear" w:color="auto" w:fill="CEE9F5" w:themeFill="accent3" w:themeFillTint="33"/>
        <w:tabs>
          <w:tab w:val="left" w:leader="dot" w:pos="9072"/>
        </w:tabs>
        <w:rPr>
          <w:b/>
          <w:szCs w:val="22"/>
        </w:rPr>
      </w:pPr>
      <w:r w:rsidRPr="00DF32A1">
        <w:rPr>
          <w:b/>
          <w:szCs w:val="22"/>
        </w:rPr>
        <w:t>Foundation tier</w:t>
      </w:r>
    </w:p>
    <w:p w14:paraId="50757BB8" w14:textId="77777777" w:rsidR="00D55C60" w:rsidRPr="00B408E6" w:rsidRDefault="00D55C60" w:rsidP="00D55C60">
      <w:pPr>
        <w:pStyle w:val="P1"/>
        <w:pBdr>
          <w:bottom w:val="single" w:sz="8" w:space="1" w:color="248BB8" w:themeColor="accent3"/>
        </w:pBdr>
        <w:tabs>
          <w:tab w:val="left" w:leader="dot" w:pos="9072"/>
        </w:tabs>
        <w:spacing w:before="120" w:line="240" w:lineRule="auto"/>
        <w:rPr>
          <w:b/>
          <w:sz w:val="22"/>
          <w:szCs w:val="22"/>
        </w:rPr>
      </w:pPr>
      <w:r w:rsidRPr="00B408E6">
        <w:rPr>
          <w:b/>
          <w:sz w:val="22"/>
          <w:szCs w:val="22"/>
        </w:rPr>
        <w:t xml:space="preserve">Describing a photo </w:t>
      </w:r>
      <w:r w:rsidRPr="00C64EE6">
        <w:rPr>
          <w:sz w:val="22"/>
          <w:szCs w:val="22"/>
        </w:rPr>
        <w:t>(Foundation question 1)</w:t>
      </w:r>
    </w:p>
    <w:p w14:paraId="46182293" w14:textId="730AA0F0" w:rsidR="00D55C60" w:rsidRPr="00B408E6" w:rsidRDefault="00830560" w:rsidP="00106B5C">
      <w:pPr>
        <w:pStyle w:val="P1"/>
        <w:tabs>
          <w:tab w:val="left" w:leader="dot" w:pos="9072"/>
        </w:tabs>
        <w:spacing w:before="0" w:after="60"/>
        <w:rPr>
          <w:sz w:val="22"/>
          <w:szCs w:val="22"/>
        </w:rPr>
      </w:pPr>
      <w:r>
        <w:rPr>
          <w:sz w:val="22"/>
          <w:szCs w:val="22"/>
        </w:rPr>
        <w:t>Getting started</w:t>
      </w:r>
      <w:r>
        <w:rPr>
          <w:sz w:val="22"/>
          <w:szCs w:val="22"/>
        </w:rPr>
        <w:tab/>
        <w:t xml:space="preserve"> 007</w:t>
      </w:r>
    </w:p>
    <w:p w14:paraId="26F34E5A" w14:textId="122756C3" w:rsidR="00D55C60" w:rsidRPr="00B408E6" w:rsidRDefault="00830560" w:rsidP="00106B5C">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011</w:t>
      </w:r>
    </w:p>
    <w:p w14:paraId="5F118A37" w14:textId="277116E8" w:rsidR="00D55C60" w:rsidRPr="00B408E6" w:rsidRDefault="00830560" w:rsidP="00106B5C">
      <w:pPr>
        <w:pStyle w:val="P1"/>
        <w:tabs>
          <w:tab w:val="left" w:leader="dot" w:pos="9072"/>
        </w:tabs>
        <w:spacing w:before="0" w:after="60"/>
        <w:rPr>
          <w:sz w:val="22"/>
          <w:szCs w:val="22"/>
        </w:rPr>
      </w:pPr>
      <w:r>
        <w:rPr>
          <w:sz w:val="22"/>
          <w:szCs w:val="22"/>
        </w:rPr>
        <w:t xml:space="preserve">Exam practice </w:t>
      </w:r>
      <w:r>
        <w:rPr>
          <w:sz w:val="22"/>
          <w:szCs w:val="22"/>
        </w:rPr>
        <w:tab/>
        <w:t xml:space="preserve"> 015</w:t>
      </w:r>
    </w:p>
    <w:p w14:paraId="3EF050AC" w14:textId="66FBC95D" w:rsidR="00D55C60" w:rsidRPr="00B408E6" w:rsidRDefault="00830560"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021</w:t>
      </w:r>
    </w:p>
    <w:p w14:paraId="2453B785" w14:textId="6C69C584" w:rsidR="00D55C60" w:rsidRPr="00B408E6" w:rsidRDefault="00830560"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022</w:t>
      </w:r>
    </w:p>
    <w:p w14:paraId="3AB42569" w14:textId="77777777" w:rsidR="00D55C60" w:rsidRPr="00B408E6" w:rsidRDefault="00D55C60" w:rsidP="00D55C60">
      <w:pPr>
        <w:pStyle w:val="P1"/>
        <w:pBdr>
          <w:bottom w:val="single" w:sz="8" w:space="1" w:color="248BB8" w:themeColor="accent3"/>
        </w:pBdr>
        <w:tabs>
          <w:tab w:val="left" w:leader="dot" w:pos="9072"/>
        </w:tabs>
        <w:spacing w:line="240" w:lineRule="auto"/>
        <w:rPr>
          <w:sz w:val="22"/>
          <w:szCs w:val="22"/>
        </w:rPr>
      </w:pPr>
      <w:r w:rsidRPr="00B408E6">
        <w:rPr>
          <w:b/>
          <w:sz w:val="22"/>
          <w:szCs w:val="22"/>
        </w:rPr>
        <w:t xml:space="preserve">40 word task </w:t>
      </w:r>
      <w:r w:rsidRPr="00C64EE6">
        <w:rPr>
          <w:sz w:val="22"/>
          <w:szCs w:val="22"/>
        </w:rPr>
        <w:t>(Foundation question 2)</w:t>
      </w:r>
    </w:p>
    <w:p w14:paraId="2C0BFA8C" w14:textId="223B6229" w:rsidR="00D55C60" w:rsidRPr="00B408E6" w:rsidRDefault="00830560"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025</w:t>
      </w:r>
    </w:p>
    <w:p w14:paraId="629798AF" w14:textId="3AF2B27D" w:rsidR="00D55C60" w:rsidRPr="00B408E6" w:rsidRDefault="00830560" w:rsidP="00106B5C">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030</w:t>
      </w:r>
    </w:p>
    <w:p w14:paraId="6CC96AE1" w14:textId="7E9BD997" w:rsidR="00D55C60" w:rsidRPr="00B408E6" w:rsidRDefault="00830560" w:rsidP="00106B5C">
      <w:pPr>
        <w:pStyle w:val="P1"/>
        <w:tabs>
          <w:tab w:val="left" w:leader="dot" w:pos="9072"/>
        </w:tabs>
        <w:spacing w:before="0" w:after="60"/>
        <w:rPr>
          <w:sz w:val="22"/>
          <w:szCs w:val="22"/>
        </w:rPr>
      </w:pPr>
      <w:r>
        <w:rPr>
          <w:sz w:val="22"/>
          <w:szCs w:val="22"/>
        </w:rPr>
        <w:t xml:space="preserve">Exam practice </w:t>
      </w:r>
      <w:r>
        <w:rPr>
          <w:sz w:val="22"/>
          <w:szCs w:val="22"/>
        </w:rPr>
        <w:tab/>
        <w:t xml:space="preserve"> 035</w:t>
      </w:r>
    </w:p>
    <w:p w14:paraId="06163CDE" w14:textId="167C72DA" w:rsidR="00D55C60" w:rsidRPr="00B408E6" w:rsidRDefault="00830560"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040</w:t>
      </w:r>
    </w:p>
    <w:p w14:paraId="1E29BF55" w14:textId="0B867CC1" w:rsidR="00D55C60" w:rsidRPr="00B408E6" w:rsidRDefault="00830560"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041</w:t>
      </w:r>
    </w:p>
    <w:p w14:paraId="429DD993" w14:textId="77777777" w:rsidR="00D55C60" w:rsidRPr="00C64EE6" w:rsidRDefault="00D55C60" w:rsidP="00D55C60">
      <w:pPr>
        <w:pStyle w:val="P1"/>
        <w:pBdr>
          <w:bottom w:val="single" w:sz="8" w:space="1" w:color="248BB8" w:themeColor="accent3"/>
        </w:pBdr>
        <w:tabs>
          <w:tab w:val="left" w:leader="dot" w:pos="9072"/>
        </w:tabs>
        <w:spacing w:line="240" w:lineRule="auto"/>
        <w:rPr>
          <w:b/>
          <w:sz w:val="22"/>
          <w:szCs w:val="22"/>
        </w:rPr>
      </w:pPr>
      <w:r w:rsidRPr="00B408E6">
        <w:rPr>
          <w:b/>
          <w:sz w:val="22"/>
          <w:szCs w:val="22"/>
        </w:rPr>
        <w:t xml:space="preserve">Translation sentences </w:t>
      </w:r>
      <w:r w:rsidRPr="00C64EE6">
        <w:rPr>
          <w:sz w:val="22"/>
          <w:szCs w:val="22"/>
        </w:rPr>
        <w:t>(Foundation question 3)</w:t>
      </w:r>
    </w:p>
    <w:p w14:paraId="3CB0B0FF" w14:textId="1CF21906" w:rsidR="00D55C60" w:rsidRPr="00B408E6" w:rsidRDefault="00830560"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045</w:t>
      </w:r>
    </w:p>
    <w:p w14:paraId="6183033F" w14:textId="11CF9A16" w:rsidR="00D55C60" w:rsidRPr="00B408E6" w:rsidRDefault="00830560" w:rsidP="00106B5C">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049</w:t>
      </w:r>
    </w:p>
    <w:p w14:paraId="7A207534" w14:textId="107959B7" w:rsidR="00D55C60" w:rsidRPr="00B408E6" w:rsidRDefault="00830560" w:rsidP="00106B5C">
      <w:pPr>
        <w:pStyle w:val="P1"/>
        <w:tabs>
          <w:tab w:val="left" w:leader="dot" w:pos="9072"/>
        </w:tabs>
        <w:spacing w:before="0" w:after="60"/>
        <w:rPr>
          <w:sz w:val="22"/>
          <w:szCs w:val="22"/>
        </w:rPr>
      </w:pPr>
      <w:r>
        <w:rPr>
          <w:sz w:val="22"/>
          <w:szCs w:val="22"/>
        </w:rPr>
        <w:t xml:space="preserve">Exam practice </w:t>
      </w:r>
      <w:r>
        <w:rPr>
          <w:sz w:val="22"/>
          <w:szCs w:val="22"/>
        </w:rPr>
        <w:tab/>
        <w:t xml:space="preserve"> 052</w:t>
      </w:r>
    </w:p>
    <w:p w14:paraId="4A3D4C9E" w14:textId="5BCA9C1F" w:rsidR="00D55C60" w:rsidRPr="00B408E6" w:rsidRDefault="00D55C60" w:rsidP="00106B5C">
      <w:pPr>
        <w:pStyle w:val="P1"/>
        <w:tabs>
          <w:tab w:val="left" w:leader="dot" w:pos="9072"/>
        </w:tabs>
        <w:spacing w:before="0" w:after="60"/>
        <w:rPr>
          <w:sz w:val="22"/>
          <w:szCs w:val="22"/>
        </w:rPr>
      </w:pPr>
      <w:r w:rsidRPr="00B408E6">
        <w:rPr>
          <w:sz w:val="22"/>
          <w:szCs w:val="22"/>
        </w:rPr>
        <w:t xml:space="preserve">Reflect and review </w:t>
      </w:r>
      <w:r w:rsidRPr="00B408E6">
        <w:rPr>
          <w:sz w:val="22"/>
          <w:szCs w:val="22"/>
        </w:rPr>
        <w:tab/>
        <w:t xml:space="preserve"> 05</w:t>
      </w:r>
      <w:r w:rsidR="00830560">
        <w:rPr>
          <w:sz w:val="22"/>
          <w:szCs w:val="22"/>
        </w:rPr>
        <w:t>7</w:t>
      </w:r>
    </w:p>
    <w:p w14:paraId="2CB125A3" w14:textId="0E310CF4" w:rsidR="00D55C60" w:rsidRPr="00B408E6" w:rsidRDefault="00830560"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058</w:t>
      </w:r>
    </w:p>
    <w:p w14:paraId="22FDA8B2" w14:textId="77777777" w:rsidR="00D55C60" w:rsidRPr="002E552E" w:rsidRDefault="00D55C60" w:rsidP="00824086">
      <w:pPr>
        <w:pStyle w:val="P1"/>
        <w:shd w:val="clear" w:color="auto" w:fill="E1CCE9" w:themeFill="accent5" w:themeFillTint="33"/>
        <w:tabs>
          <w:tab w:val="left" w:leader="dot" w:pos="9072"/>
        </w:tabs>
        <w:rPr>
          <w:b/>
          <w:szCs w:val="22"/>
        </w:rPr>
      </w:pPr>
      <w:r w:rsidRPr="002E552E">
        <w:rPr>
          <w:b/>
          <w:szCs w:val="22"/>
        </w:rPr>
        <w:t>Foundation and Higher tiers</w:t>
      </w:r>
    </w:p>
    <w:p w14:paraId="783D7D44" w14:textId="77777777" w:rsidR="00D55C60" w:rsidRPr="00C64EE6" w:rsidRDefault="00D55C60" w:rsidP="00824086">
      <w:pPr>
        <w:pStyle w:val="P1"/>
        <w:pBdr>
          <w:bottom w:val="single" w:sz="8" w:space="1" w:color="582D69" w:themeColor="accent5"/>
        </w:pBdr>
        <w:tabs>
          <w:tab w:val="left" w:leader="dot" w:pos="9072"/>
        </w:tabs>
        <w:spacing w:before="120" w:line="240" w:lineRule="auto"/>
        <w:rPr>
          <w:b/>
          <w:sz w:val="22"/>
          <w:szCs w:val="22"/>
        </w:rPr>
      </w:pPr>
      <w:r w:rsidRPr="00B408E6">
        <w:rPr>
          <w:b/>
          <w:sz w:val="22"/>
          <w:szCs w:val="22"/>
        </w:rPr>
        <w:t xml:space="preserve">90 word task </w:t>
      </w:r>
      <w:r w:rsidRPr="00C64EE6">
        <w:rPr>
          <w:sz w:val="22"/>
          <w:szCs w:val="22"/>
        </w:rPr>
        <w:t xml:space="preserve">(Foundation question 4 and </w:t>
      </w:r>
      <w:proofErr w:type="gramStart"/>
      <w:r w:rsidRPr="00C64EE6">
        <w:rPr>
          <w:sz w:val="22"/>
          <w:szCs w:val="22"/>
        </w:rPr>
        <w:t>Higher</w:t>
      </w:r>
      <w:proofErr w:type="gramEnd"/>
      <w:r w:rsidRPr="00C64EE6">
        <w:rPr>
          <w:sz w:val="22"/>
          <w:szCs w:val="22"/>
        </w:rPr>
        <w:t xml:space="preserve"> question 1)</w:t>
      </w:r>
    </w:p>
    <w:p w14:paraId="69FB9A47" w14:textId="5F1D2528" w:rsidR="00D55C60" w:rsidRPr="00B408E6" w:rsidRDefault="00830560"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062</w:t>
      </w:r>
    </w:p>
    <w:p w14:paraId="745A8A4E" w14:textId="6BF9CC39" w:rsidR="00D55C60" w:rsidRPr="00B408E6" w:rsidRDefault="00830560" w:rsidP="00106B5C">
      <w:pPr>
        <w:pStyle w:val="P1"/>
        <w:tabs>
          <w:tab w:val="left" w:leader="dot" w:pos="9072"/>
        </w:tabs>
        <w:spacing w:before="0" w:after="60"/>
        <w:rPr>
          <w:sz w:val="22"/>
          <w:szCs w:val="22"/>
        </w:rPr>
      </w:pPr>
      <w:r>
        <w:rPr>
          <w:sz w:val="22"/>
          <w:szCs w:val="22"/>
        </w:rPr>
        <w:t>Tackling the question</w:t>
      </w:r>
      <w:r>
        <w:rPr>
          <w:sz w:val="22"/>
          <w:szCs w:val="22"/>
        </w:rPr>
        <w:tab/>
        <w:t xml:space="preserve"> 068</w:t>
      </w:r>
    </w:p>
    <w:p w14:paraId="5078BD7C" w14:textId="3E821839" w:rsidR="00D55C60" w:rsidRPr="00B408E6" w:rsidRDefault="002D4E9F" w:rsidP="00106B5C">
      <w:pPr>
        <w:pStyle w:val="P1"/>
        <w:tabs>
          <w:tab w:val="left" w:leader="dot" w:pos="9072"/>
        </w:tabs>
        <w:spacing w:before="0" w:after="60"/>
        <w:rPr>
          <w:sz w:val="22"/>
          <w:szCs w:val="22"/>
        </w:rPr>
      </w:pPr>
      <w:r>
        <w:rPr>
          <w:sz w:val="22"/>
          <w:szCs w:val="22"/>
        </w:rPr>
        <w:t>Exam practice</w:t>
      </w:r>
      <w:r>
        <w:rPr>
          <w:sz w:val="22"/>
          <w:szCs w:val="22"/>
        </w:rPr>
        <w:tab/>
        <w:t xml:space="preserve"> 074</w:t>
      </w:r>
    </w:p>
    <w:p w14:paraId="430A0E4C" w14:textId="6C6AFCB6" w:rsidR="00D55C60" w:rsidRPr="00B408E6" w:rsidRDefault="002D4E9F"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078</w:t>
      </w:r>
    </w:p>
    <w:p w14:paraId="73D341B0" w14:textId="13638BFD" w:rsidR="00D55C60" w:rsidRDefault="002D4E9F" w:rsidP="00106B5C">
      <w:pPr>
        <w:pStyle w:val="P1"/>
        <w:tabs>
          <w:tab w:val="left" w:leader="dot" w:pos="9072"/>
        </w:tabs>
        <w:spacing w:before="0" w:after="60"/>
        <w:rPr>
          <w:sz w:val="22"/>
          <w:szCs w:val="22"/>
        </w:rPr>
        <w:sectPr w:rsidR="00D55C60" w:rsidSect="003D0260">
          <w:headerReference w:type="default" r:id="rId12"/>
          <w:pgSz w:w="11906" w:h="16838"/>
          <w:pgMar w:top="1134" w:right="1134" w:bottom="851" w:left="1134" w:header="708" w:footer="708" w:gutter="0"/>
          <w:cols w:space="708"/>
          <w:docGrid w:linePitch="381"/>
        </w:sectPr>
      </w:pPr>
      <w:r>
        <w:rPr>
          <w:sz w:val="22"/>
          <w:szCs w:val="22"/>
        </w:rPr>
        <w:t xml:space="preserve">Answers </w:t>
      </w:r>
      <w:r>
        <w:rPr>
          <w:sz w:val="22"/>
          <w:szCs w:val="22"/>
        </w:rPr>
        <w:tab/>
        <w:t xml:space="preserve"> 079</w:t>
      </w:r>
    </w:p>
    <w:p w14:paraId="0A8BF31A" w14:textId="77777777" w:rsidR="00D55C60" w:rsidRPr="002E552E" w:rsidRDefault="00D55C60" w:rsidP="00824086">
      <w:pPr>
        <w:pStyle w:val="P1"/>
        <w:shd w:val="clear" w:color="auto" w:fill="F5C3D2" w:themeFill="accent4" w:themeFillTint="33"/>
        <w:tabs>
          <w:tab w:val="left" w:leader="dot" w:pos="9072"/>
        </w:tabs>
        <w:rPr>
          <w:b/>
          <w:szCs w:val="22"/>
        </w:rPr>
      </w:pPr>
      <w:r w:rsidRPr="002E552E">
        <w:rPr>
          <w:b/>
          <w:szCs w:val="22"/>
        </w:rPr>
        <w:lastRenderedPageBreak/>
        <w:t>Higher tier</w:t>
      </w:r>
    </w:p>
    <w:p w14:paraId="35F9F128" w14:textId="77777777" w:rsidR="00D55C60" w:rsidRPr="00B408E6" w:rsidRDefault="00D55C60" w:rsidP="00824086">
      <w:pPr>
        <w:pStyle w:val="P1"/>
        <w:pBdr>
          <w:bottom w:val="single" w:sz="8" w:space="1" w:color="8A173B" w:themeColor="accent4"/>
        </w:pBdr>
        <w:tabs>
          <w:tab w:val="left" w:leader="dot" w:pos="9072"/>
        </w:tabs>
        <w:spacing w:before="120" w:line="240" w:lineRule="auto"/>
        <w:rPr>
          <w:b/>
          <w:sz w:val="22"/>
          <w:szCs w:val="22"/>
        </w:rPr>
      </w:pPr>
      <w:r w:rsidRPr="00B408E6">
        <w:rPr>
          <w:b/>
          <w:sz w:val="22"/>
          <w:szCs w:val="22"/>
        </w:rPr>
        <w:t xml:space="preserve">150 word task </w:t>
      </w:r>
      <w:r w:rsidRPr="00C64EE6">
        <w:rPr>
          <w:sz w:val="22"/>
          <w:szCs w:val="22"/>
        </w:rPr>
        <w:t>(Higher question 2)</w:t>
      </w:r>
    </w:p>
    <w:p w14:paraId="50A554A9" w14:textId="24BA7B85" w:rsidR="00D55C60" w:rsidRPr="00B408E6" w:rsidRDefault="002D4E9F"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083</w:t>
      </w:r>
    </w:p>
    <w:p w14:paraId="71ADBC05" w14:textId="5EB625A6" w:rsidR="00D55C60" w:rsidRPr="00B408E6" w:rsidRDefault="004F0FF2" w:rsidP="00106B5C">
      <w:pPr>
        <w:pStyle w:val="P1"/>
        <w:tabs>
          <w:tab w:val="left" w:leader="dot" w:pos="9072"/>
        </w:tabs>
        <w:spacing w:before="0" w:after="60"/>
        <w:rPr>
          <w:sz w:val="22"/>
          <w:szCs w:val="22"/>
        </w:rPr>
      </w:pPr>
      <w:r>
        <w:rPr>
          <w:sz w:val="22"/>
          <w:szCs w:val="22"/>
        </w:rPr>
        <w:t>Tackling the question</w:t>
      </w:r>
      <w:r>
        <w:rPr>
          <w:sz w:val="22"/>
          <w:szCs w:val="22"/>
        </w:rPr>
        <w:tab/>
        <w:t xml:space="preserve"> 0</w:t>
      </w:r>
      <w:r w:rsidR="002D4E9F">
        <w:rPr>
          <w:sz w:val="22"/>
          <w:szCs w:val="22"/>
        </w:rPr>
        <w:t>89</w:t>
      </w:r>
    </w:p>
    <w:p w14:paraId="311309D9" w14:textId="3EECBCC1" w:rsidR="00D55C60" w:rsidRPr="00B408E6" w:rsidRDefault="004F0FF2" w:rsidP="00106B5C">
      <w:pPr>
        <w:pStyle w:val="P1"/>
        <w:tabs>
          <w:tab w:val="left" w:leader="dot" w:pos="9072"/>
        </w:tabs>
        <w:spacing w:before="0" w:after="60"/>
        <w:rPr>
          <w:sz w:val="22"/>
          <w:szCs w:val="22"/>
        </w:rPr>
      </w:pPr>
      <w:r>
        <w:rPr>
          <w:sz w:val="22"/>
          <w:szCs w:val="22"/>
        </w:rPr>
        <w:t>Exam practice</w:t>
      </w:r>
      <w:r>
        <w:rPr>
          <w:sz w:val="22"/>
          <w:szCs w:val="22"/>
        </w:rPr>
        <w:tab/>
        <w:t xml:space="preserve"> 0</w:t>
      </w:r>
      <w:r w:rsidR="002D4E9F">
        <w:rPr>
          <w:sz w:val="22"/>
          <w:szCs w:val="22"/>
        </w:rPr>
        <w:t>94</w:t>
      </w:r>
    </w:p>
    <w:p w14:paraId="426D9164" w14:textId="1F2AE79C" w:rsidR="00D55C60" w:rsidRPr="00B408E6" w:rsidRDefault="00D55C60" w:rsidP="00106B5C">
      <w:pPr>
        <w:pStyle w:val="P1"/>
        <w:tabs>
          <w:tab w:val="left" w:leader="dot" w:pos="9072"/>
        </w:tabs>
        <w:spacing w:before="0" w:after="60"/>
        <w:rPr>
          <w:sz w:val="22"/>
          <w:szCs w:val="22"/>
        </w:rPr>
      </w:pPr>
      <w:r w:rsidRPr="00B408E6">
        <w:rPr>
          <w:sz w:val="22"/>
          <w:szCs w:val="22"/>
        </w:rPr>
        <w:t>Reflect and review</w:t>
      </w:r>
      <w:r>
        <w:rPr>
          <w:sz w:val="22"/>
          <w:szCs w:val="22"/>
        </w:rPr>
        <w:tab/>
      </w:r>
      <w:r w:rsidR="004F0FF2">
        <w:rPr>
          <w:sz w:val="22"/>
          <w:szCs w:val="22"/>
        </w:rPr>
        <w:t xml:space="preserve"> 10</w:t>
      </w:r>
      <w:r w:rsidR="002D4E9F">
        <w:rPr>
          <w:sz w:val="22"/>
          <w:szCs w:val="22"/>
        </w:rPr>
        <w:t>0</w:t>
      </w:r>
    </w:p>
    <w:p w14:paraId="006F6EB7" w14:textId="55200FC5" w:rsidR="00D55C60" w:rsidRPr="00B408E6" w:rsidRDefault="004F0FF2"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10</w:t>
      </w:r>
      <w:r w:rsidR="002D4E9F">
        <w:rPr>
          <w:sz w:val="22"/>
          <w:szCs w:val="22"/>
        </w:rPr>
        <w:t>1</w:t>
      </w:r>
    </w:p>
    <w:p w14:paraId="4DF71D99" w14:textId="77777777" w:rsidR="00D55C60" w:rsidRPr="00B408E6" w:rsidRDefault="00D55C60" w:rsidP="00824086">
      <w:pPr>
        <w:pStyle w:val="P1"/>
        <w:pBdr>
          <w:bottom w:val="single" w:sz="8" w:space="1" w:color="8A173B" w:themeColor="accent4"/>
        </w:pBdr>
        <w:tabs>
          <w:tab w:val="left" w:leader="dot" w:pos="9072"/>
        </w:tabs>
        <w:spacing w:line="240" w:lineRule="auto"/>
        <w:rPr>
          <w:b/>
          <w:sz w:val="22"/>
          <w:szCs w:val="22"/>
        </w:rPr>
      </w:pPr>
      <w:r w:rsidRPr="00B408E6">
        <w:rPr>
          <w:b/>
          <w:sz w:val="22"/>
          <w:szCs w:val="22"/>
        </w:rPr>
        <w:t>Translation pa</w:t>
      </w:r>
      <w:r>
        <w:rPr>
          <w:b/>
          <w:sz w:val="22"/>
          <w:szCs w:val="22"/>
        </w:rPr>
        <w:t>ssage</w:t>
      </w:r>
      <w:r w:rsidRPr="00B408E6">
        <w:rPr>
          <w:b/>
          <w:sz w:val="22"/>
          <w:szCs w:val="22"/>
        </w:rPr>
        <w:t xml:space="preserve"> </w:t>
      </w:r>
      <w:r w:rsidRPr="00C64EE6">
        <w:rPr>
          <w:sz w:val="22"/>
          <w:szCs w:val="22"/>
        </w:rPr>
        <w:t>(Higher question 3)</w:t>
      </w:r>
    </w:p>
    <w:p w14:paraId="1C375C7D" w14:textId="79016D1C" w:rsidR="00D55C60" w:rsidRPr="00B408E6" w:rsidRDefault="004F0FF2"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10</w:t>
      </w:r>
      <w:r w:rsidR="002D4E9F">
        <w:rPr>
          <w:sz w:val="22"/>
          <w:szCs w:val="22"/>
        </w:rPr>
        <w:t>6</w:t>
      </w:r>
    </w:p>
    <w:p w14:paraId="12E3E78D" w14:textId="0D8D544C" w:rsidR="00D55C60" w:rsidRPr="00B408E6" w:rsidRDefault="004F0FF2" w:rsidP="00106B5C">
      <w:pPr>
        <w:pStyle w:val="P1"/>
        <w:tabs>
          <w:tab w:val="left" w:leader="dot" w:pos="9072"/>
        </w:tabs>
        <w:spacing w:before="0" w:after="60"/>
        <w:rPr>
          <w:sz w:val="22"/>
          <w:szCs w:val="22"/>
        </w:rPr>
      </w:pPr>
      <w:r>
        <w:rPr>
          <w:sz w:val="22"/>
          <w:szCs w:val="22"/>
        </w:rPr>
        <w:t>Tackling the question</w:t>
      </w:r>
      <w:r>
        <w:rPr>
          <w:sz w:val="22"/>
          <w:szCs w:val="22"/>
        </w:rPr>
        <w:tab/>
        <w:t xml:space="preserve"> 1</w:t>
      </w:r>
      <w:r w:rsidR="002D4E9F">
        <w:rPr>
          <w:sz w:val="22"/>
          <w:szCs w:val="22"/>
        </w:rPr>
        <w:t>10</w:t>
      </w:r>
    </w:p>
    <w:p w14:paraId="4C36D248" w14:textId="2B8BFFCE" w:rsidR="00D55C60" w:rsidRPr="00B408E6" w:rsidRDefault="004F0FF2" w:rsidP="00106B5C">
      <w:pPr>
        <w:pStyle w:val="P1"/>
        <w:tabs>
          <w:tab w:val="left" w:leader="dot" w:pos="9072"/>
        </w:tabs>
        <w:spacing w:before="0" w:after="60"/>
        <w:rPr>
          <w:sz w:val="22"/>
          <w:szCs w:val="22"/>
        </w:rPr>
      </w:pPr>
      <w:r>
        <w:rPr>
          <w:sz w:val="22"/>
          <w:szCs w:val="22"/>
        </w:rPr>
        <w:t>Exam practice</w:t>
      </w:r>
      <w:r>
        <w:rPr>
          <w:sz w:val="22"/>
          <w:szCs w:val="22"/>
        </w:rPr>
        <w:tab/>
        <w:t xml:space="preserve"> 11</w:t>
      </w:r>
      <w:r w:rsidR="002D4E9F">
        <w:rPr>
          <w:sz w:val="22"/>
          <w:szCs w:val="22"/>
        </w:rPr>
        <w:t>3</w:t>
      </w:r>
    </w:p>
    <w:p w14:paraId="6E2DE7A0" w14:textId="43E02C06" w:rsidR="00D55C60" w:rsidRPr="00B408E6" w:rsidRDefault="004F0FF2"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11</w:t>
      </w:r>
      <w:r w:rsidR="002D4E9F">
        <w:rPr>
          <w:sz w:val="22"/>
          <w:szCs w:val="22"/>
        </w:rPr>
        <w:t>6</w:t>
      </w:r>
    </w:p>
    <w:p w14:paraId="721BCC4C" w14:textId="706624C8" w:rsidR="00D55C60" w:rsidRPr="00B408E6" w:rsidRDefault="004F0FF2"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1</w:t>
      </w:r>
      <w:r w:rsidR="002D4E9F">
        <w:rPr>
          <w:sz w:val="22"/>
          <w:szCs w:val="22"/>
        </w:rPr>
        <w:t>17</w:t>
      </w:r>
    </w:p>
    <w:p w14:paraId="70D6FC47" w14:textId="77777777" w:rsidR="00D55C60" w:rsidRPr="00B408E6" w:rsidRDefault="00D55C60" w:rsidP="00D55C60">
      <w:pPr>
        <w:pStyle w:val="P1"/>
        <w:rPr>
          <w:sz w:val="22"/>
          <w:szCs w:val="22"/>
        </w:rPr>
      </w:pPr>
    </w:p>
    <w:p w14:paraId="02991121" w14:textId="77777777" w:rsidR="00D55C60" w:rsidRPr="00B408E6" w:rsidRDefault="00D55C60" w:rsidP="00D55C60">
      <w:pPr>
        <w:pStyle w:val="P1"/>
        <w:sectPr w:rsidR="00D55C60" w:rsidRPr="00B408E6" w:rsidSect="003D0260">
          <w:pgSz w:w="11906" w:h="16838"/>
          <w:pgMar w:top="1134" w:right="1134" w:bottom="851" w:left="1134" w:header="708" w:footer="708" w:gutter="0"/>
          <w:cols w:space="708"/>
          <w:docGrid w:linePitch="381"/>
        </w:sectPr>
      </w:pPr>
    </w:p>
    <w:p w14:paraId="4532D0AA" w14:textId="77777777" w:rsidR="00D55C60" w:rsidRPr="00C64EE6" w:rsidRDefault="00D55C60" w:rsidP="00D55C60">
      <w:pPr>
        <w:pStyle w:val="0Sectiontitle"/>
        <w:spacing w:line="276" w:lineRule="auto"/>
        <w:rPr>
          <w:sz w:val="24"/>
          <w:szCs w:val="24"/>
        </w:rPr>
      </w:pPr>
      <w:bookmarkStart w:id="1" w:name="Intro"/>
      <w:r w:rsidRPr="00C64EE6">
        <w:rPr>
          <w:sz w:val="24"/>
          <w:szCs w:val="24"/>
        </w:rPr>
        <w:lastRenderedPageBreak/>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C64EE6" w14:paraId="334CD0F0" w14:textId="77777777" w:rsidTr="002D4E9F">
        <w:trPr>
          <w:trHeight w:val="1134"/>
        </w:trPr>
        <w:tc>
          <w:tcPr>
            <w:tcW w:w="9639" w:type="dxa"/>
            <w:shd w:val="clear" w:color="auto" w:fill="582D69" w:themeFill="accent5"/>
            <w:vAlign w:val="center"/>
          </w:tcPr>
          <w:bookmarkEnd w:id="1"/>
          <w:p w14:paraId="497BF402" w14:textId="77777777" w:rsidR="00D55C60" w:rsidRPr="00C64EE6" w:rsidRDefault="00D55C60" w:rsidP="003D0260">
            <w:pPr>
              <w:pStyle w:val="NoSpacing"/>
              <w:spacing w:line="276" w:lineRule="auto"/>
              <w:ind w:left="170"/>
              <w:rPr>
                <w:color w:val="FFFFFF" w:themeColor="background1"/>
                <w:sz w:val="60"/>
                <w:szCs w:val="60"/>
              </w:rPr>
            </w:pPr>
            <w:r w:rsidRPr="00C64EE6">
              <w:rPr>
                <w:color w:val="FFFFFF" w:themeColor="background1"/>
                <w:sz w:val="60"/>
                <w:szCs w:val="60"/>
              </w:rPr>
              <w:t>Introduction</w:t>
            </w:r>
          </w:p>
        </w:tc>
      </w:tr>
    </w:tbl>
    <w:p w14:paraId="24F8435B" w14:textId="77777777" w:rsidR="00D55C60" w:rsidRPr="006E50CD" w:rsidRDefault="00D55C60" w:rsidP="00D55C60">
      <w:pPr>
        <w:spacing w:before="480" w:after="240"/>
        <w:rPr>
          <w:color w:val="auto"/>
          <w:sz w:val="24"/>
          <w:szCs w:val="24"/>
        </w:rPr>
      </w:pPr>
      <w:r w:rsidRPr="006E50CD">
        <w:rPr>
          <w:color w:val="auto"/>
          <w:sz w:val="24"/>
          <w:szCs w:val="24"/>
        </w:rPr>
        <w:t>This GCSE pack is designed to prepare students for their French writing exam. It can be used as a teaching resource to dip into throughout the GCSE course or as a revision tool in the run-up to the exam.</w:t>
      </w:r>
    </w:p>
    <w:p w14:paraId="633CCE6D" w14:textId="5C711909" w:rsidR="00D55C60" w:rsidRPr="006E50CD" w:rsidRDefault="00D55C60" w:rsidP="00D55C60">
      <w:pPr>
        <w:spacing w:after="240"/>
        <w:rPr>
          <w:color w:val="auto"/>
          <w:sz w:val="24"/>
          <w:szCs w:val="24"/>
        </w:rPr>
      </w:pPr>
      <w:r w:rsidRPr="006E50CD">
        <w:rPr>
          <w:color w:val="auto"/>
          <w:sz w:val="24"/>
          <w:szCs w:val="24"/>
        </w:rPr>
        <w:t xml:space="preserve">The pack has been specifically written for use with the AQA specification for GCSE French, although it will also be relevant to the Edexcel and </w:t>
      </w:r>
      <w:proofErr w:type="spellStart"/>
      <w:r w:rsidR="00847779">
        <w:rPr>
          <w:color w:val="auto"/>
          <w:sz w:val="24"/>
          <w:szCs w:val="24"/>
        </w:rPr>
        <w:t>Eduqas</w:t>
      </w:r>
      <w:proofErr w:type="spellEnd"/>
      <w:r w:rsidRPr="006E50CD">
        <w:rPr>
          <w:color w:val="auto"/>
          <w:sz w:val="24"/>
          <w:szCs w:val="24"/>
        </w:rPr>
        <w:t xml:space="preserve"> exam boards, as many of the tasks are similar if not identical. The activities and ideas will help students develop confidence and accuracy in preparing for the written and translation elements of the exam.</w:t>
      </w:r>
    </w:p>
    <w:p w14:paraId="2EC819AB" w14:textId="77777777" w:rsidR="00D55C60" w:rsidRPr="006E50CD" w:rsidRDefault="00D55C60" w:rsidP="00D55C60">
      <w:pPr>
        <w:pStyle w:val="P1"/>
      </w:pPr>
      <w:r w:rsidRPr="006E50CD">
        <w:t>You will find separate sections for each of the Foundation and Higher questions in the AQA GCSE writing exam, as outlined in the teaching notes on the next page (with the 90 word ‘cross-over’ question being identical for both tiers).</w:t>
      </w:r>
    </w:p>
    <w:p w14:paraId="4D8D8871" w14:textId="77777777" w:rsidR="00D55C60" w:rsidRPr="006E50CD" w:rsidRDefault="00D55C60" w:rsidP="00D55C60">
      <w:pPr>
        <w:spacing w:after="120"/>
        <w:rPr>
          <w:rFonts w:cs="Arial"/>
          <w:color w:val="auto"/>
          <w:sz w:val="24"/>
          <w:szCs w:val="24"/>
        </w:rPr>
      </w:pPr>
      <w:r w:rsidRPr="006E50CD">
        <w:rPr>
          <w:rFonts w:cs="Arial"/>
          <w:color w:val="auto"/>
          <w:sz w:val="24"/>
          <w:szCs w:val="24"/>
        </w:rPr>
        <w:t>The worksheets and example questions cover a wide range of topics from the three themes:</w:t>
      </w:r>
    </w:p>
    <w:p w14:paraId="49B8304A"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Identity and culture</w:t>
      </w:r>
    </w:p>
    <w:p w14:paraId="3A216D89"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Local, national, international and global areas of interest</w:t>
      </w:r>
    </w:p>
    <w:p w14:paraId="2F73F4C4"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Current and future study and employment.</w:t>
      </w:r>
    </w:p>
    <w:p w14:paraId="0E81CE6F" w14:textId="0654FFEF" w:rsidR="00D55C60" w:rsidRPr="006E50CD" w:rsidRDefault="00B945D6" w:rsidP="00D55C60">
      <w:pPr>
        <w:spacing w:after="240"/>
        <w:rPr>
          <w:color w:val="auto"/>
          <w:sz w:val="24"/>
          <w:szCs w:val="24"/>
        </w:rPr>
      </w:pPr>
      <w:r>
        <w:rPr>
          <w:color w:val="auto"/>
          <w:sz w:val="24"/>
          <w:szCs w:val="24"/>
        </w:rPr>
        <w:t xml:space="preserve">This pack is </w:t>
      </w:r>
      <w:proofErr w:type="spellStart"/>
      <w:r>
        <w:rPr>
          <w:color w:val="auto"/>
          <w:sz w:val="24"/>
          <w:szCs w:val="24"/>
        </w:rPr>
        <w:t>Teachit</w:t>
      </w:r>
      <w:proofErr w:type="spellEnd"/>
      <w:r>
        <w:rPr>
          <w:color w:val="auto"/>
          <w:sz w:val="24"/>
          <w:szCs w:val="24"/>
        </w:rPr>
        <w:t xml:space="preserve"> Language</w:t>
      </w:r>
      <w:r w:rsidR="00D55C60" w:rsidRPr="006E50CD">
        <w:rPr>
          <w:color w:val="auto"/>
          <w:sz w:val="24"/>
          <w:szCs w:val="24"/>
        </w:rPr>
        <w:t>s</w:t>
      </w:r>
      <w:r>
        <w:rPr>
          <w:color w:val="auto"/>
          <w:sz w:val="24"/>
          <w:szCs w:val="24"/>
        </w:rPr>
        <w:t>’</w:t>
      </w:r>
      <w:r w:rsidR="00D55C60" w:rsidRPr="006E50CD">
        <w:rPr>
          <w:color w:val="auto"/>
          <w:sz w:val="24"/>
          <w:szCs w:val="24"/>
        </w:rPr>
        <w:t xml:space="preserve"> take on what will be helpful to your students in the written exam. Please note that </w:t>
      </w:r>
      <w:r w:rsidR="00F13FAE">
        <w:rPr>
          <w:color w:val="auto"/>
          <w:sz w:val="24"/>
          <w:szCs w:val="24"/>
        </w:rPr>
        <w:t>none of the sample questions or</w:t>
      </w:r>
      <w:r w:rsidR="00D55C60" w:rsidRPr="006E50CD">
        <w:rPr>
          <w:color w:val="auto"/>
          <w:sz w:val="24"/>
          <w:szCs w:val="24"/>
        </w:rPr>
        <w:t xml:space="preserve"> suggested answers have been created or endorsed by AQA.</w:t>
      </w:r>
    </w:p>
    <w:p w14:paraId="24D939E3" w14:textId="77777777" w:rsidR="002E552E" w:rsidRPr="008246F5" w:rsidRDefault="002E552E" w:rsidP="002E552E">
      <w:pPr>
        <w:pStyle w:val="P1"/>
        <w:shd w:val="clear" w:color="auto" w:fill="C39AD3" w:themeFill="accent5" w:themeFillTint="66"/>
        <w:rPr>
          <w:b/>
          <w:color w:val="FFFFFF" w:themeColor="background1"/>
        </w:rPr>
      </w:pPr>
      <w:r w:rsidRPr="008246F5">
        <w:rPr>
          <w:b/>
          <w:color w:val="FFFFFF" w:themeColor="background1"/>
        </w:rPr>
        <w:t>Acknowledgements</w:t>
      </w:r>
    </w:p>
    <w:p w14:paraId="091FC0FB" w14:textId="77777777" w:rsidR="00932EBA" w:rsidRPr="00932EBA" w:rsidRDefault="00932EBA" w:rsidP="00932EBA">
      <w:pPr>
        <w:rPr>
          <w:color w:val="auto"/>
          <w:sz w:val="4"/>
          <w:szCs w:val="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226"/>
      </w:tblGrid>
      <w:tr w:rsidR="00932EBA" w14:paraId="1CB40B95" w14:textId="77777777" w:rsidTr="00932EBA">
        <w:tc>
          <w:tcPr>
            <w:tcW w:w="7655" w:type="dxa"/>
          </w:tcPr>
          <w:p w14:paraId="70C47ADD" w14:textId="12B0DBA9" w:rsidR="00932EBA" w:rsidRPr="00F13FAE" w:rsidRDefault="00F13FAE" w:rsidP="00F13FAE">
            <w:pPr>
              <w:spacing w:after="240"/>
              <w:rPr>
                <w:b/>
                <w:color w:val="auto"/>
                <w:sz w:val="24"/>
                <w:szCs w:val="24"/>
              </w:rPr>
            </w:pPr>
            <w:r>
              <w:rPr>
                <w:b/>
                <w:color w:val="582D69" w:themeColor="accent5"/>
                <w:sz w:val="24"/>
                <w:szCs w:val="24"/>
              </w:rPr>
              <w:t xml:space="preserve">Our thanks go to our contributing writer, Carol </w:t>
            </w:r>
            <w:proofErr w:type="spellStart"/>
            <w:r>
              <w:rPr>
                <w:b/>
                <w:color w:val="582D69" w:themeColor="accent5"/>
                <w:sz w:val="24"/>
                <w:szCs w:val="24"/>
              </w:rPr>
              <w:t>Bennell</w:t>
            </w:r>
            <w:proofErr w:type="spellEnd"/>
            <w:r>
              <w:rPr>
                <w:b/>
                <w:color w:val="582D69" w:themeColor="accent5"/>
                <w:sz w:val="24"/>
                <w:szCs w:val="24"/>
              </w:rPr>
              <w:t>.</w:t>
            </w:r>
          </w:p>
          <w:p w14:paraId="5053E1C4" w14:textId="6A851A08" w:rsidR="00932EBA" w:rsidRDefault="00932EBA" w:rsidP="00AF6430">
            <w:pPr>
              <w:spacing w:after="240"/>
              <w:rPr>
                <w:color w:val="auto"/>
                <w:sz w:val="24"/>
                <w:szCs w:val="24"/>
              </w:rPr>
            </w:pPr>
            <w:r w:rsidRPr="00AF6430">
              <w:rPr>
                <w:color w:val="auto"/>
                <w:sz w:val="24"/>
                <w:szCs w:val="24"/>
              </w:rPr>
              <w:t xml:space="preserve">Carol has been teaching French and German for over twenty years and has been a contributor for </w:t>
            </w:r>
            <w:proofErr w:type="spellStart"/>
            <w:r w:rsidRPr="00AF6430">
              <w:rPr>
                <w:color w:val="auto"/>
                <w:sz w:val="24"/>
                <w:szCs w:val="24"/>
              </w:rPr>
              <w:t>Teachit</w:t>
            </w:r>
            <w:proofErr w:type="spellEnd"/>
            <w:r w:rsidRPr="00AF6430">
              <w:rPr>
                <w:color w:val="auto"/>
                <w:sz w:val="24"/>
                <w:szCs w:val="24"/>
              </w:rPr>
              <w:t xml:space="preserve"> Languages since 2016. She is an experienced examiner for AQA’s GCSE writing exam and is currently completing a Masters in German translation whilst continuing to teach part-time.</w:t>
            </w:r>
          </w:p>
        </w:tc>
        <w:tc>
          <w:tcPr>
            <w:tcW w:w="2226" w:type="dxa"/>
          </w:tcPr>
          <w:p w14:paraId="3D08FBE3" w14:textId="01A58B5F" w:rsidR="00932EBA" w:rsidRDefault="00932EBA" w:rsidP="00932EBA">
            <w:pPr>
              <w:rPr>
                <w:color w:val="auto"/>
                <w:sz w:val="24"/>
                <w:szCs w:val="24"/>
              </w:rPr>
            </w:pPr>
            <w:r>
              <w:rPr>
                <w:noProof/>
                <w:color w:val="auto"/>
                <w:sz w:val="24"/>
                <w:szCs w:val="24"/>
              </w:rPr>
              <w:drawing>
                <wp:inline distT="0" distB="0" distL="0" distR="0" wp14:anchorId="46E0714F" wp14:editId="4CD29B60">
                  <wp:extent cx="1097958" cy="1561381"/>
                  <wp:effectExtent l="19050" t="38100" r="26035" b="39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 Bennell_BW.png"/>
                          <pic:cNvPicPr/>
                        </pic:nvPicPr>
                        <pic:blipFill rotWithShape="1">
                          <a:blip r:embed="rId13" cstate="print">
                            <a:extLst>
                              <a:ext uri="{28A0092B-C50C-407E-A947-70E740481C1C}">
                                <a14:useLocalDpi xmlns:a14="http://schemas.microsoft.com/office/drawing/2010/main" val="0"/>
                              </a:ext>
                            </a:extLst>
                          </a:blip>
                          <a:srcRect l="3940" t="2551" r="9380" b="9246"/>
                          <a:stretch/>
                        </pic:blipFill>
                        <pic:spPr bwMode="auto">
                          <a:xfrm>
                            <a:off x="0" y="0"/>
                            <a:ext cx="1102108" cy="1567283"/>
                          </a:xfrm>
                          <a:prstGeom prst="ellipse">
                            <a:avLst/>
                          </a:prstGeom>
                          <a:ln w="19050">
                            <a:solidFill>
                              <a:schemeClr val="accent5">
                                <a:lumMod val="60000"/>
                                <a:lumOff val="40000"/>
                              </a:schemeClr>
                            </a:solidFill>
                          </a:ln>
                          <a:extLst>
                            <a:ext uri="{53640926-AAD7-44D8-BBD7-CCE9431645EC}">
                              <a14:shadowObscured xmlns:a14="http://schemas.microsoft.com/office/drawing/2010/main"/>
                            </a:ext>
                          </a:extLst>
                        </pic:spPr>
                      </pic:pic>
                    </a:graphicData>
                  </a:graphic>
                </wp:inline>
              </w:drawing>
            </w:r>
          </w:p>
        </w:tc>
      </w:tr>
    </w:tbl>
    <w:p w14:paraId="5AA524B9" w14:textId="7B1B89DF" w:rsidR="00D55C60" w:rsidRPr="00B408E6" w:rsidRDefault="00932EBA" w:rsidP="00932EBA">
      <w:pPr>
        <w:rPr>
          <w:sz w:val="24"/>
          <w:szCs w:val="24"/>
        </w:rPr>
        <w:sectPr w:rsidR="00D55C60" w:rsidRPr="00B408E6" w:rsidSect="003D0260">
          <w:headerReference w:type="default" r:id="rId14"/>
          <w:footerReference w:type="default" r:id="rId15"/>
          <w:pgSz w:w="11906" w:h="16838"/>
          <w:pgMar w:top="1134" w:right="1134" w:bottom="851" w:left="1134" w:header="708" w:footer="708" w:gutter="0"/>
          <w:cols w:space="708"/>
          <w:docGrid w:linePitch="381"/>
        </w:sectPr>
      </w:pPr>
      <w:r w:rsidRPr="00B408E6">
        <w:rPr>
          <w:sz w:val="24"/>
          <w:szCs w:val="24"/>
        </w:rPr>
        <w:t xml:space="preserve"> </w:t>
      </w:r>
    </w:p>
    <w:p w14:paraId="0C7EB570" w14:textId="77777777" w:rsidR="00D55C60" w:rsidRPr="00B408E6" w:rsidRDefault="00D55C60" w:rsidP="00D55C60">
      <w:pPr>
        <w:pStyle w:val="Heading1"/>
        <w:spacing w:line="276" w:lineRule="auto"/>
        <w:rPr>
          <w:color w:val="FFFFFF" w:themeColor="background1"/>
          <w:sz w:val="24"/>
          <w:szCs w:val="24"/>
        </w:rPr>
      </w:pPr>
      <w:r w:rsidRPr="00B408E6">
        <w:rPr>
          <w:color w:val="FFFFFF" w:themeColor="background1"/>
          <w:sz w:val="24"/>
          <w:szCs w:val="24"/>
        </w:rPr>
        <w:lastRenderedPageBreak/>
        <w:t>Role-plays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395CFC4E" w14:textId="77777777" w:rsidTr="00824086">
        <w:trPr>
          <w:trHeight w:val="1134"/>
        </w:trPr>
        <w:tc>
          <w:tcPr>
            <w:tcW w:w="9639" w:type="dxa"/>
            <w:shd w:val="clear" w:color="auto" w:fill="582D69" w:themeFill="accent5"/>
            <w:vAlign w:val="center"/>
          </w:tcPr>
          <w:p w14:paraId="74033033" w14:textId="77777777" w:rsidR="00D55C60" w:rsidRPr="003C7BEE" w:rsidRDefault="00D55C60" w:rsidP="003D0260">
            <w:pPr>
              <w:pStyle w:val="NoSpacing"/>
              <w:spacing w:line="276" w:lineRule="auto"/>
              <w:ind w:left="170"/>
              <w:rPr>
                <w:rFonts w:cs="Arial"/>
                <w:sz w:val="60"/>
                <w:szCs w:val="60"/>
              </w:rPr>
            </w:pPr>
            <w:r w:rsidRPr="003C7BEE">
              <w:rPr>
                <w:rFonts w:cs="Arial"/>
                <w:color w:val="FFFFFF" w:themeColor="background1"/>
                <w:sz w:val="60"/>
                <w:szCs w:val="60"/>
              </w:rPr>
              <w:t>Teaching notes</w:t>
            </w:r>
          </w:p>
        </w:tc>
      </w:tr>
    </w:tbl>
    <w:p w14:paraId="3F4805D7" w14:textId="77777777" w:rsidR="00D55C60" w:rsidRDefault="00D55C60" w:rsidP="00D55C60">
      <w:pPr>
        <w:rPr>
          <w:color w:val="auto"/>
          <w:sz w:val="24"/>
          <w:szCs w:val="24"/>
        </w:rPr>
      </w:pPr>
    </w:p>
    <w:p w14:paraId="4914EA36" w14:textId="77777777" w:rsidR="00D55C60" w:rsidRPr="00B408E6" w:rsidRDefault="00D55C60" w:rsidP="00D55C60">
      <w:pPr>
        <w:spacing w:after="240"/>
        <w:rPr>
          <w:color w:val="auto"/>
          <w:sz w:val="24"/>
          <w:szCs w:val="24"/>
        </w:rPr>
      </w:pPr>
      <w:r w:rsidRPr="00B408E6">
        <w:rPr>
          <w:color w:val="auto"/>
          <w:sz w:val="24"/>
          <w:szCs w:val="24"/>
        </w:rPr>
        <w:t>Each of the questions in the Foundation and Higher writing exams has its own, dedicated section of th</w:t>
      </w:r>
      <w:r>
        <w:rPr>
          <w:color w:val="auto"/>
          <w:sz w:val="24"/>
          <w:szCs w:val="24"/>
        </w:rPr>
        <w:t>is</w:t>
      </w:r>
      <w:r w:rsidRPr="00B408E6">
        <w:rPr>
          <w:color w:val="auto"/>
          <w:sz w:val="24"/>
          <w:szCs w:val="24"/>
        </w:rPr>
        <w:t xml:space="preserve"> pack (with the 90 word question being the cross-over task). </w:t>
      </w:r>
    </w:p>
    <w:p w14:paraId="426A030B" w14:textId="30A70CE4" w:rsidR="00D55C60" w:rsidRPr="00B408E6" w:rsidRDefault="00D55C60" w:rsidP="00D55C60">
      <w:pPr>
        <w:spacing w:after="240"/>
        <w:rPr>
          <w:color w:val="auto"/>
          <w:sz w:val="24"/>
          <w:szCs w:val="24"/>
        </w:rPr>
      </w:pPr>
      <w:r w:rsidRPr="00B408E6">
        <w:rPr>
          <w:color w:val="auto"/>
          <w:sz w:val="24"/>
          <w:szCs w:val="24"/>
        </w:rPr>
        <w:t xml:space="preserve">This enables very effective and targeted differentiation for your students, and allows them to focus on the particular areas </w:t>
      </w:r>
      <w:r w:rsidR="00F13FAE">
        <w:rPr>
          <w:color w:val="auto"/>
          <w:sz w:val="24"/>
          <w:szCs w:val="24"/>
        </w:rPr>
        <w:t>they personally need to improve.</w:t>
      </w:r>
    </w:p>
    <w:p w14:paraId="78038646" w14:textId="77777777" w:rsidR="00D55C60" w:rsidRPr="008246F5" w:rsidRDefault="00D55C60" w:rsidP="00824086">
      <w:pPr>
        <w:pStyle w:val="P1"/>
        <w:shd w:val="clear" w:color="auto" w:fill="C39AD3" w:themeFill="accent5" w:themeFillTint="66"/>
        <w:rPr>
          <w:b/>
          <w:color w:val="FFFFFF" w:themeColor="background1"/>
        </w:rPr>
      </w:pPr>
      <w:r w:rsidRPr="008246F5">
        <w:rPr>
          <w:b/>
          <w:color w:val="FFFFFF" w:themeColor="background1"/>
        </w:rPr>
        <w:t>Overview and marks</w:t>
      </w:r>
    </w:p>
    <w:p w14:paraId="3A431DFF" w14:textId="77777777" w:rsidR="00D55C60" w:rsidRPr="00824086" w:rsidRDefault="00D55C60" w:rsidP="00D55C60">
      <w:pPr>
        <w:pStyle w:val="P1"/>
        <w:spacing w:before="480"/>
        <w:rPr>
          <w:b/>
          <w:color w:val="582D69" w:themeColor="accent5"/>
        </w:rPr>
      </w:pPr>
      <w:r w:rsidRPr="00824086">
        <w:rPr>
          <w:b/>
          <w:color w:val="582D69" w:themeColor="accent5"/>
        </w:rPr>
        <w:t>The Foundation writing exam consists of four questions:</w:t>
      </w:r>
    </w:p>
    <w:p w14:paraId="3BE28F23"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photo description task (four sentences)</w:t>
      </w:r>
    </w:p>
    <w:p w14:paraId="7D9A00D6"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8 marks (marked for communication only)</w:t>
      </w:r>
    </w:p>
    <w:p w14:paraId="181F0AC1"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40 word paragraph in response to four bullet points</w:t>
      </w:r>
    </w:p>
    <w:p w14:paraId="79EC4F13"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79A2783F"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Five sentences to translate into the target language</w:t>
      </w:r>
    </w:p>
    <w:p w14:paraId="68EBFBE6"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10 marks (5 for conveying key messages and 5 for gramma</w:t>
      </w:r>
      <w:r>
        <w:rPr>
          <w:rFonts w:cs="Arial"/>
          <w:color w:val="auto"/>
          <w:sz w:val="24"/>
          <w:szCs w:val="24"/>
        </w:rPr>
        <w:t>tical knowledge of language and structures</w:t>
      </w:r>
      <w:r w:rsidRPr="00B408E6">
        <w:rPr>
          <w:rFonts w:cs="Arial"/>
          <w:color w:val="auto"/>
          <w:sz w:val="24"/>
          <w:szCs w:val="24"/>
        </w:rPr>
        <w:t>)</w:t>
      </w:r>
    </w:p>
    <w:p w14:paraId="402B9FDD"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90 word answer in response to four bullet points, with a choice of two tasks</w:t>
      </w:r>
    </w:p>
    <w:p w14:paraId="64A0BE0B"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05A7A742" w14:textId="77777777" w:rsidR="00D55C60" w:rsidRPr="00824086" w:rsidRDefault="00D55C60" w:rsidP="00D55C60">
      <w:pPr>
        <w:pStyle w:val="P1"/>
        <w:spacing w:before="480"/>
        <w:rPr>
          <w:b/>
          <w:color w:val="582D69" w:themeColor="accent5"/>
        </w:rPr>
      </w:pPr>
      <w:r w:rsidRPr="00824086">
        <w:rPr>
          <w:b/>
          <w:color w:val="582D69" w:themeColor="accent5"/>
        </w:rPr>
        <w:t>The Higher writing exam consists of three questions:</w:t>
      </w:r>
    </w:p>
    <w:p w14:paraId="0BC83ABD" w14:textId="77777777" w:rsidR="00D55C60" w:rsidRPr="00B408E6" w:rsidRDefault="00D55C60" w:rsidP="002D4E9F">
      <w:pPr>
        <w:pStyle w:val="ListParagraph"/>
        <w:numPr>
          <w:ilvl w:val="0"/>
          <w:numId w:val="160"/>
        </w:numPr>
        <w:spacing w:after="120"/>
        <w:contextualSpacing w:val="0"/>
        <w:rPr>
          <w:rFonts w:cs="Arial"/>
          <w:color w:val="auto"/>
          <w:sz w:val="24"/>
          <w:szCs w:val="24"/>
        </w:rPr>
      </w:pPr>
      <w:r w:rsidRPr="00B408E6">
        <w:rPr>
          <w:rFonts w:cs="Arial"/>
          <w:color w:val="auto"/>
          <w:sz w:val="24"/>
          <w:szCs w:val="24"/>
        </w:rPr>
        <w:t xml:space="preserve">A 90 word answer in response to four bullet points, with a choice of two tasks </w:t>
      </w:r>
    </w:p>
    <w:p w14:paraId="1B821B23"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6957C336" w14:textId="77777777" w:rsidR="00D55C60" w:rsidRPr="00B408E6" w:rsidRDefault="00D55C60" w:rsidP="002D4E9F">
      <w:pPr>
        <w:pStyle w:val="ListParagraph"/>
        <w:numPr>
          <w:ilvl w:val="0"/>
          <w:numId w:val="160"/>
        </w:numPr>
        <w:spacing w:after="120"/>
        <w:ind w:left="357" w:hanging="357"/>
        <w:contextualSpacing w:val="0"/>
        <w:rPr>
          <w:rFonts w:cs="Arial"/>
          <w:color w:val="auto"/>
          <w:sz w:val="24"/>
          <w:szCs w:val="24"/>
        </w:rPr>
      </w:pPr>
      <w:r w:rsidRPr="00B408E6">
        <w:rPr>
          <w:rFonts w:cs="Arial"/>
          <w:color w:val="auto"/>
          <w:sz w:val="24"/>
          <w:szCs w:val="24"/>
        </w:rPr>
        <w:t>A 150 word answer in response to two bullet points, with a choice of two tasks</w:t>
      </w:r>
    </w:p>
    <w:p w14:paraId="66E8E2FB"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32 marks (15 for content, 12 for range of language and 5 for accuracy)</w:t>
      </w:r>
    </w:p>
    <w:p w14:paraId="0F589466" w14:textId="77777777" w:rsidR="00D55C60" w:rsidRPr="00B408E6" w:rsidRDefault="00D55C60" w:rsidP="002D4E9F">
      <w:pPr>
        <w:pStyle w:val="ListParagraph"/>
        <w:numPr>
          <w:ilvl w:val="0"/>
          <w:numId w:val="160"/>
        </w:numPr>
        <w:spacing w:after="120"/>
        <w:ind w:left="357" w:hanging="357"/>
        <w:contextualSpacing w:val="0"/>
        <w:rPr>
          <w:rFonts w:cs="Arial"/>
          <w:color w:val="auto"/>
          <w:sz w:val="24"/>
          <w:szCs w:val="24"/>
        </w:rPr>
      </w:pPr>
      <w:r w:rsidRPr="00B408E6">
        <w:rPr>
          <w:rFonts w:cs="Arial"/>
          <w:color w:val="auto"/>
          <w:sz w:val="24"/>
          <w:szCs w:val="24"/>
        </w:rPr>
        <w:t>A short passage to translate into the target language</w:t>
      </w:r>
    </w:p>
    <w:p w14:paraId="5441BF08"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12 marks (6 for conveying key messages and 6 f</w:t>
      </w:r>
      <w:r>
        <w:rPr>
          <w:rFonts w:cs="Arial"/>
          <w:color w:val="auto"/>
          <w:sz w:val="24"/>
          <w:szCs w:val="24"/>
        </w:rPr>
        <w:t>o</w:t>
      </w:r>
      <w:r w:rsidRPr="00B408E6">
        <w:rPr>
          <w:rFonts w:cs="Arial"/>
          <w:color w:val="auto"/>
          <w:sz w:val="24"/>
          <w:szCs w:val="24"/>
        </w:rPr>
        <w:t>r gramma</w:t>
      </w:r>
      <w:r>
        <w:rPr>
          <w:rFonts w:cs="Arial"/>
          <w:color w:val="auto"/>
          <w:sz w:val="24"/>
          <w:szCs w:val="24"/>
        </w:rPr>
        <w:t>tical knowledge of language and structures</w:t>
      </w:r>
      <w:r w:rsidRPr="00B408E6">
        <w:rPr>
          <w:rFonts w:cs="Arial"/>
          <w:color w:val="auto"/>
          <w:sz w:val="24"/>
          <w:szCs w:val="24"/>
        </w:rPr>
        <w:t>)</w:t>
      </w:r>
      <w:r>
        <w:rPr>
          <w:rFonts w:cs="Arial"/>
          <w:color w:val="auto"/>
          <w:sz w:val="24"/>
          <w:szCs w:val="24"/>
        </w:rPr>
        <w:t>.</w:t>
      </w:r>
    </w:p>
    <w:p w14:paraId="794A75A9" w14:textId="77777777" w:rsidR="00D55C60" w:rsidRPr="00B408E6" w:rsidRDefault="00D55C60" w:rsidP="00D55C60">
      <w:pPr>
        <w:spacing w:after="240"/>
        <w:rPr>
          <w:color w:val="auto"/>
          <w:sz w:val="24"/>
          <w:szCs w:val="24"/>
        </w:rPr>
      </w:pPr>
    </w:p>
    <w:p w14:paraId="3890D9D8" w14:textId="77777777" w:rsidR="00D55C60" w:rsidRDefault="00D55C60" w:rsidP="00D55C60">
      <w:pPr>
        <w:spacing w:after="240"/>
        <w:rPr>
          <w:color w:val="auto"/>
          <w:sz w:val="24"/>
          <w:szCs w:val="24"/>
        </w:rPr>
        <w:sectPr w:rsidR="00D55C60" w:rsidSect="003D0260">
          <w:headerReference w:type="default" r:id="rId16"/>
          <w:pgSz w:w="11906" w:h="16838"/>
          <w:pgMar w:top="1134" w:right="1134" w:bottom="851" w:left="1134" w:header="708" w:footer="708" w:gutter="0"/>
          <w:cols w:space="708"/>
          <w:docGrid w:linePitch="381"/>
        </w:sectPr>
      </w:pPr>
    </w:p>
    <w:p w14:paraId="2801FA47" w14:textId="77777777" w:rsidR="00D55C60" w:rsidRPr="00F13FAE" w:rsidRDefault="00D55C60" w:rsidP="00D55C60">
      <w:pPr>
        <w:spacing w:before="240" w:after="360"/>
        <w:rPr>
          <w:b/>
          <w:color w:val="582D69" w:themeColor="accent5"/>
          <w:sz w:val="24"/>
          <w:szCs w:val="24"/>
        </w:rPr>
      </w:pPr>
      <w:r w:rsidRPr="00F13FAE">
        <w:rPr>
          <w:b/>
          <w:color w:val="582D69" w:themeColor="accent5"/>
          <w:sz w:val="24"/>
          <w:szCs w:val="24"/>
        </w:rPr>
        <w:lastRenderedPageBreak/>
        <w:t>In each section of this pack you’ll find a five-part structure: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gridCol w:w="1134"/>
      </w:tblGrid>
      <w:tr w:rsidR="00D55C60" w:rsidRPr="00796CD0" w14:paraId="1F02A2B8" w14:textId="77777777" w:rsidTr="00485090">
        <w:trPr>
          <w:trHeight w:val="454"/>
        </w:trPr>
        <w:tc>
          <w:tcPr>
            <w:tcW w:w="8493" w:type="dxa"/>
            <w:shd w:val="clear" w:color="auto" w:fill="C39AD3" w:themeFill="accent5" w:themeFillTint="66"/>
            <w:vAlign w:val="center"/>
          </w:tcPr>
          <w:p w14:paraId="6EEB4238" w14:textId="77777777" w:rsidR="00D55C60" w:rsidRPr="00796CD0" w:rsidRDefault="00D55C60" w:rsidP="00B9400B">
            <w:pPr>
              <w:pStyle w:val="ListParagraph"/>
              <w:numPr>
                <w:ilvl w:val="0"/>
                <w:numId w:val="57"/>
              </w:numPr>
              <w:spacing w:before="60" w:after="60"/>
              <w:rPr>
                <w:b/>
                <w:color w:val="auto"/>
                <w:szCs w:val="22"/>
              </w:rPr>
            </w:pPr>
            <w:r w:rsidRPr="00280EB8">
              <w:rPr>
                <w:b/>
                <w:color w:val="FFFFFF" w:themeColor="background1"/>
                <w:sz w:val="24"/>
                <w:szCs w:val="24"/>
              </w:rPr>
              <w:t>Getting started</w:t>
            </w:r>
          </w:p>
        </w:tc>
        <w:tc>
          <w:tcPr>
            <w:tcW w:w="1134" w:type="dxa"/>
            <w:vMerge w:val="restart"/>
            <w:shd w:val="clear" w:color="auto" w:fill="41214E" w:themeFill="accent5" w:themeFillShade="BF"/>
            <w:vAlign w:val="center"/>
          </w:tcPr>
          <w:p w14:paraId="525842AC" w14:textId="77777777" w:rsidR="00D55C60" w:rsidRPr="00796CD0" w:rsidRDefault="00177DFF" w:rsidP="003D0260">
            <w:pPr>
              <w:spacing w:after="60"/>
              <w:jc w:val="center"/>
              <w:rPr>
                <w:b/>
                <w:color w:val="auto"/>
                <w:szCs w:val="22"/>
              </w:rPr>
            </w:pPr>
            <w:r>
              <w:rPr>
                <w:b/>
                <w:noProof/>
                <w:color w:val="auto"/>
                <w:szCs w:val="22"/>
              </w:rPr>
              <w:drawing>
                <wp:inline distT="0" distB="0" distL="0" distR="0" wp14:anchorId="6E6F7121" wp14:editId="4453EC75">
                  <wp:extent cx="505375" cy="59055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290" cy="591620"/>
                          </a:xfrm>
                          <a:prstGeom prst="rect">
                            <a:avLst/>
                          </a:prstGeom>
                        </pic:spPr>
                      </pic:pic>
                    </a:graphicData>
                  </a:graphic>
                </wp:inline>
              </w:drawing>
            </w:r>
          </w:p>
        </w:tc>
      </w:tr>
      <w:tr w:rsidR="00D55C60" w:rsidRPr="00796CD0" w14:paraId="01972DEF" w14:textId="77777777" w:rsidTr="00485090">
        <w:tc>
          <w:tcPr>
            <w:tcW w:w="8493" w:type="dxa"/>
            <w:vAlign w:val="center"/>
          </w:tcPr>
          <w:p w14:paraId="43292557" w14:textId="22C4931E" w:rsidR="00D55C60" w:rsidRPr="00F13FAE" w:rsidRDefault="00D55C60" w:rsidP="00F13FAE">
            <w:pPr>
              <w:spacing w:before="120" w:after="60"/>
              <w:ind w:left="-108"/>
              <w:rPr>
                <w:color w:val="auto"/>
                <w:sz w:val="24"/>
                <w:szCs w:val="24"/>
              </w:rPr>
            </w:pPr>
            <w:r w:rsidRPr="00F13FAE">
              <w:rPr>
                <w:color w:val="auto"/>
                <w:sz w:val="24"/>
                <w:szCs w:val="24"/>
              </w:rPr>
              <w:t>Here you’ll find worksheets and activities to build vocabulary, revise verbs, tenses, time fram</w:t>
            </w:r>
            <w:r w:rsidR="00E73872">
              <w:rPr>
                <w:color w:val="auto"/>
                <w:sz w:val="24"/>
                <w:szCs w:val="24"/>
              </w:rPr>
              <w:t>es and opinions. These are focu</w:t>
            </w:r>
            <w:r w:rsidRPr="00F13FAE">
              <w:rPr>
                <w:color w:val="auto"/>
                <w:sz w:val="24"/>
                <w:szCs w:val="24"/>
              </w:rPr>
              <w:t>sed on the specific elements that will be most useful to each question.</w:t>
            </w:r>
          </w:p>
        </w:tc>
        <w:tc>
          <w:tcPr>
            <w:tcW w:w="1134" w:type="dxa"/>
            <w:vMerge/>
            <w:shd w:val="clear" w:color="auto" w:fill="41214E" w:themeFill="accent5" w:themeFillShade="BF"/>
            <w:vAlign w:val="center"/>
          </w:tcPr>
          <w:p w14:paraId="1C8A52CC" w14:textId="77777777" w:rsidR="00D55C60" w:rsidRPr="00796CD0" w:rsidRDefault="00D55C60" w:rsidP="003D0260">
            <w:pPr>
              <w:spacing w:after="60"/>
              <w:jc w:val="center"/>
              <w:rPr>
                <w:b/>
                <w:noProof/>
                <w:color w:val="auto"/>
                <w:szCs w:val="22"/>
              </w:rPr>
            </w:pPr>
          </w:p>
        </w:tc>
      </w:tr>
    </w:tbl>
    <w:p w14:paraId="1FC9EACA" w14:textId="77777777" w:rsidR="00D55C60" w:rsidRPr="00796CD0" w:rsidRDefault="00D55C60" w:rsidP="00D55C60">
      <w:pPr>
        <w:spacing w:after="60"/>
        <w:ind w:left="360"/>
        <w:rPr>
          <w:color w:val="auto"/>
          <w:szCs w:val="22"/>
        </w:rPr>
      </w:pPr>
    </w:p>
    <w:tbl>
      <w:tblPr>
        <w:tblStyle w:val="TableGrid"/>
        <w:tblW w:w="0" w:type="auto"/>
        <w:tblInd w:w="108" w:type="dxa"/>
        <w:tblBorders>
          <w:top w:val="single" w:sz="4" w:space="0" w:color="72609E"/>
          <w:left w:val="single" w:sz="4" w:space="0" w:color="72609E"/>
          <w:bottom w:val="single" w:sz="4" w:space="0" w:color="72609E"/>
          <w:right w:val="single" w:sz="4" w:space="0" w:color="72609E"/>
          <w:insideH w:val="single" w:sz="4" w:space="0" w:color="72609E"/>
          <w:insideV w:val="single" w:sz="4" w:space="0" w:color="72609E"/>
        </w:tblBorders>
        <w:tblLook w:val="04A0" w:firstRow="1" w:lastRow="0" w:firstColumn="1" w:lastColumn="0" w:noHBand="0" w:noVBand="1"/>
      </w:tblPr>
      <w:tblGrid>
        <w:gridCol w:w="8505"/>
        <w:gridCol w:w="1134"/>
      </w:tblGrid>
      <w:tr w:rsidR="00D55C60" w:rsidRPr="00796CD0" w14:paraId="7FDB56BF" w14:textId="77777777" w:rsidTr="00932EBA">
        <w:trPr>
          <w:trHeight w:val="454"/>
        </w:trPr>
        <w:tc>
          <w:tcPr>
            <w:tcW w:w="8505" w:type="dxa"/>
            <w:tcBorders>
              <w:top w:val="nil"/>
              <w:left w:val="nil"/>
              <w:bottom w:val="nil"/>
              <w:right w:val="nil"/>
            </w:tcBorders>
            <w:shd w:val="clear" w:color="auto" w:fill="C39AD3" w:themeFill="accent5" w:themeFillTint="66"/>
            <w:vAlign w:val="center"/>
          </w:tcPr>
          <w:p w14:paraId="20410D5F"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Tackling the question</w:t>
            </w:r>
          </w:p>
        </w:tc>
        <w:tc>
          <w:tcPr>
            <w:tcW w:w="1134" w:type="dxa"/>
            <w:vMerge w:val="restart"/>
            <w:tcBorders>
              <w:left w:val="nil"/>
            </w:tcBorders>
            <w:shd w:val="clear" w:color="auto" w:fill="41214E" w:themeFill="accent5" w:themeFillShade="BF"/>
            <w:vAlign w:val="center"/>
          </w:tcPr>
          <w:p w14:paraId="7AAAA726" w14:textId="6121A341" w:rsidR="00D55C60" w:rsidRPr="00796CD0" w:rsidRDefault="00485090" w:rsidP="003D0260">
            <w:pPr>
              <w:spacing w:after="60"/>
              <w:jc w:val="center"/>
              <w:rPr>
                <w:b/>
                <w:color w:val="auto"/>
                <w:szCs w:val="22"/>
              </w:rPr>
            </w:pPr>
            <w:r>
              <w:rPr>
                <w:noProof/>
                <w:sz w:val="16"/>
                <w:szCs w:val="16"/>
              </w:rPr>
              <w:drawing>
                <wp:inline distT="0" distB="0" distL="0" distR="0" wp14:anchorId="6280E59A" wp14:editId="507F087C">
                  <wp:extent cx="550238" cy="4850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016" cy="484835"/>
                          </a:xfrm>
                          <a:prstGeom prst="rect">
                            <a:avLst/>
                          </a:prstGeom>
                        </pic:spPr>
                      </pic:pic>
                    </a:graphicData>
                  </a:graphic>
                </wp:inline>
              </w:drawing>
            </w:r>
          </w:p>
        </w:tc>
      </w:tr>
      <w:tr w:rsidR="00D55C60" w:rsidRPr="00796CD0" w14:paraId="5A878886" w14:textId="77777777" w:rsidTr="00932EBA">
        <w:trPr>
          <w:trHeight w:val="624"/>
        </w:trPr>
        <w:tc>
          <w:tcPr>
            <w:tcW w:w="8505" w:type="dxa"/>
            <w:tcBorders>
              <w:top w:val="nil"/>
              <w:left w:val="nil"/>
              <w:bottom w:val="nil"/>
              <w:right w:val="nil"/>
            </w:tcBorders>
            <w:vAlign w:val="bottom"/>
          </w:tcPr>
          <w:p w14:paraId="1C9BE23D" w14:textId="5818BB0E" w:rsidR="00D55C60" w:rsidRPr="00F13FAE" w:rsidRDefault="00D55C60" w:rsidP="00AF6430">
            <w:pPr>
              <w:spacing w:before="120"/>
              <w:ind w:left="-108" w:right="317"/>
              <w:rPr>
                <w:color w:val="auto"/>
                <w:sz w:val="24"/>
                <w:szCs w:val="24"/>
              </w:rPr>
            </w:pPr>
            <w:r w:rsidRPr="00F13FAE">
              <w:rPr>
                <w:color w:val="auto"/>
                <w:sz w:val="24"/>
                <w:szCs w:val="24"/>
              </w:rPr>
              <w:t>We’ve created pai</w:t>
            </w:r>
            <w:r w:rsidR="00AD4922">
              <w:rPr>
                <w:color w:val="auto"/>
                <w:sz w:val="24"/>
                <w:szCs w:val="24"/>
              </w:rPr>
              <w:t>r</w:t>
            </w:r>
            <w:r w:rsidR="007B2BF3">
              <w:rPr>
                <w:color w:val="auto"/>
                <w:sz w:val="24"/>
                <w:szCs w:val="24"/>
              </w:rPr>
              <w:t xml:space="preserve"> </w:t>
            </w:r>
            <w:r w:rsidRPr="00F13FAE">
              <w:rPr>
                <w:color w:val="auto"/>
                <w:sz w:val="24"/>
                <w:szCs w:val="24"/>
              </w:rPr>
              <w:t>work activities to unpick the strategies f</w:t>
            </w:r>
            <w:r w:rsidR="002E552E" w:rsidRPr="00F13FAE">
              <w:rPr>
                <w:color w:val="auto"/>
                <w:sz w:val="24"/>
                <w:szCs w:val="24"/>
              </w:rPr>
              <w:t>or each question type, and peer-</w:t>
            </w:r>
            <w:r w:rsidRPr="00F13FAE">
              <w:rPr>
                <w:color w:val="auto"/>
                <w:sz w:val="24"/>
                <w:szCs w:val="24"/>
              </w:rPr>
              <w:t xml:space="preserve">assessment tasks to help students understand how to pick up more marks. </w:t>
            </w:r>
          </w:p>
        </w:tc>
        <w:tc>
          <w:tcPr>
            <w:tcW w:w="1134" w:type="dxa"/>
            <w:vMerge/>
            <w:tcBorders>
              <w:left w:val="nil"/>
              <w:bottom w:val="nil"/>
            </w:tcBorders>
            <w:shd w:val="clear" w:color="auto" w:fill="41214E" w:themeFill="accent5" w:themeFillShade="BF"/>
            <w:vAlign w:val="center"/>
          </w:tcPr>
          <w:p w14:paraId="2342F396" w14:textId="77777777" w:rsidR="00D55C60" w:rsidRPr="00796CD0" w:rsidRDefault="00D55C60" w:rsidP="003D0260">
            <w:pPr>
              <w:spacing w:after="60"/>
              <w:jc w:val="center"/>
              <w:rPr>
                <w:b/>
                <w:noProof/>
                <w:color w:val="auto"/>
                <w:szCs w:val="22"/>
              </w:rPr>
            </w:pPr>
          </w:p>
        </w:tc>
      </w:tr>
      <w:tr w:rsidR="00D55C60" w:rsidRPr="00796CD0" w14:paraId="25F6288D" w14:textId="77777777" w:rsidTr="00932EBA">
        <w:trPr>
          <w:trHeight w:val="2098"/>
        </w:trPr>
        <w:tc>
          <w:tcPr>
            <w:tcW w:w="9639" w:type="dxa"/>
            <w:gridSpan w:val="2"/>
            <w:tcBorders>
              <w:top w:val="nil"/>
              <w:left w:val="nil"/>
              <w:bottom w:val="nil"/>
              <w:right w:val="nil"/>
            </w:tcBorders>
            <w:vAlign w:val="center"/>
          </w:tcPr>
          <w:p w14:paraId="1C8D5E04" w14:textId="43793C72" w:rsidR="00D55C60" w:rsidRPr="00F13FAE" w:rsidRDefault="00D55C60" w:rsidP="00AF6430">
            <w:pPr>
              <w:spacing w:before="60" w:after="60"/>
              <w:ind w:left="-108"/>
              <w:rPr>
                <w:color w:val="auto"/>
                <w:sz w:val="24"/>
                <w:szCs w:val="24"/>
              </w:rPr>
            </w:pPr>
            <w:r w:rsidRPr="00F13FAE">
              <w:rPr>
                <w:color w:val="auto"/>
                <w:sz w:val="24"/>
                <w:szCs w:val="24"/>
              </w:rPr>
              <w:t>Please note that the assessment grids in the pack are modelled on the AQA mark schemes</w:t>
            </w:r>
            <w:r w:rsidR="00AD4922">
              <w:rPr>
                <w:color w:val="auto"/>
                <w:sz w:val="24"/>
                <w:szCs w:val="24"/>
              </w:rPr>
              <w:t>,</w:t>
            </w:r>
            <w:r w:rsidRPr="00F13FAE">
              <w:rPr>
                <w:color w:val="auto"/>
                <w:sz w:val="24"/>
                <w:szCs w:val="24"/>
              </w:rPr>
              <w:t xml:space="preserve"> but have been adapted to make them more accessible for students to use. </w:t>
            </w:r>
          </w:p>
          <w:p w14:paraId="765C710D" w14:textId="0412FC6C" w:rsidR="00D55C60" w:rsidRPr="00F13FAE" w:rsidRDefault="00D55C60" w:rsidP="00F13FAE">
            <w:pPr>
              <w:spacing w:after="60"/>
              <w:ind w:left="-108"/>
              <w:rPr>
                <w:color w:val="auto"/>
                <w:sz w:val="24"/>
                <w:szCs w:val="24"/>
              </w:rPr>
            </w:pPr>
            <w:r w:rsidRPr="00F13FAE">
              <w:rPr>
                <w:color w:val="auto"/>
                <w:sz w:val="24"/>
                <w:szCs w:val="24"/>
              </w:rPr>
              <w:t>Where ther</w:t>
            </w:r>
            <w:r w:rsidR="00AD4922">
              <w:rPr>
                <w:color w:val="auto"/>
                <w:sz w:val="24"/>
                <w:szCs w:val="24"/>
              </w:rPr>
              <w:t>e are marks for both content as well as quality or range of language and</w:t>
            </w:r>
            <w:r w:rsidRPr="00F13FAE">
              <w:rPr>
                <w:color w:val="auto"/>
                <w:sz w:val="24"/>
                <w:szCs w:val="24"/>
              </w:rPr>
              <w:t xml:space="preserve"> accuracy, we have provided assessment grids solely for content</w:t>
            </w:r>
            <w:r w:rsidR="00AD4922">
              <w:rPr>
                <w:color w:val="auto"/>
                <w:sz w:val="24"/>
                <w:szCs w:val="24"/>
              </w:rPr>
              <w:t>. T</w:t>
            </w:r>
            <w:r w:rsidRPr="00F13FAE">
              <w:rPr>
                <w:color w:val="auto"/>
                <w:sz w:val="24"/>
                <w:szCs w:val="24"/>
              </w:rPr>
              <w:t xml:space="preserve">his is </w:t>
            </w:r>
            <w:r w:rsidR="00AD4922">
              <w:rPr>
                <w:color w:val="auto"/>
                <w:sz w:val="24"/>
                <w:szCs w:val="24"/>
              </w:rPr>
              <w:t xml:space="preserve">to make it </w:t>
            </w:r>
            <w:r w:rsidRPr="00F13FAE">
              <w:rPr>
                <w:color w:val="auto"/>
                <w:sz w:val="24"/>
                <w:szCs w:val="24"/>
              </w:rPr>
              <w:t>easier for students to accurately peer- or self-ass</w:t>
            </w:r>
            <w:r w:rsidR="00AD4922">
              <w:rPr>
                <w:color w:val="auto"/>
                <w:sz w:val="24"/>
                <w:szCs w:val="24"/>
              </w:rPr>
              <w:t>ess</w:t>
            </w:r>
            <w:r w:rsidRPr="00F13FAE">
              <w:rPr>
                <w:color w:val="auto"/>
                <w:sz w:val="24"/>
                <w:szCs w:val="24"/>
              </w:rPr>
              <w:t>. The marks for quality or range of language</w:t>
            </w:r>
            <w:r w:rsidR="00AD4922">
              <w:rPr>
                <w:color w:val="auto"/>
                <w:sz w:val="24"/>
                <w:szCs w:val="24"/>
              </w:rPr>
              <w:t>,</w:t>
            </w:r>
            <w:r w:rsidRPr="00F13FAE">
              <w:rPr>
                <w:color w:val="auto"/>
                <w:sz w:val="24"/>
                <w:szCs w:val="24"/>
              </w:rPr>
              <w:t xml:space="preserve"> as well as </w:t>
            </w:r>
            <w:r w:rsidR="00AD4922">
              <w:rPr>
                <w:color w:val="auto"/>
                <w:sz w:val="24"/>
                <w:szCs w:val="24"/>
              </w:rPr>
              <w:t xml:space="preserve">those for </w:t>
            </w:r>
            <w:r w:rsidRPr="00F13FAE">
              <w:rPr>
                <w:color w:val="auto"/>
                <w:sz w:val="24"/>
                <w:szCs w:val="24"/>
              </w:rPr>
              <w:t>accuracy</w:t>
            </w:r>
            <w:r w:rsidR="00AD4922">
              <w:rPr>
                <w:color w:val="auto"/>
                <w:sz w:val="24"/>
                <w:szCs w:val="24"/>
              </w:rPr>
              <w:t>,</w:t>
            </w:r>
            <w:r w:rsidRPr="00F13FAE">
              <w:rPr>
                <w:color w:val="auto"/>
                <w:sz w:val="24"/>
                <w:szCs w:val="24"/>
              </w:rPr>
              <w:t xml:space="preserve"> are still addressed in the activities</w:t>
            </w:r>
            <w:r w:rsidR="00AD4922">
              <w:rPr>
                <w:color w:val="auto"/>
                <w:sz w:val="24"/>
                <w:szCs w:val="24"/>
              </w:rPr>
              <w:t xml:space="preserve"> which are designed</w:t>
            </w:r>
            <w:r w:rsidRPr="00F13FAE">
              <w:rPr>
                <w:color w:val="auto"/>
                <w:sz w:val="24"/>
                <w:szCs w:val="24"/>
              </w:rPr>
              <w:t xml:space="preserve"> to make students aware of how to improve. </w:t>
            </w:r>
          </w:p>
          <w:p w14:paraId="536A095D" w14:textId="77777777" w:rsidR="00D55C60" w:rsidRPr="00F13FAE" w:rsidRDefault="00D55C60" w:rsidP="00F13FAE">
            <w:pPr>
              <w:spacing w:after="60"/>
              <w:ind w:left="-108"/>
              <w:rPr>
                <w:color w:val="auto"/>
                <w:sz w:val="24"/>
                <w:szCs w:val="24"/>
              </w:rPr>
            </w:pPr>
            <w:r w:rsidRPr="00F13FAE">
              <w:rPr>
                <w:color w:val="auto"/>
                <w:sz w:val="24"/>
                <w:szCs w:val="24"/>
              </w:rPr>
              <w:t xml:space="preserve">You can find full details of the AQA assessment criteria and mark schemes on their website: </w:t>
            </w:r>
            <w:hyperlink r:id="rId19" w:history="1">
              <w:r w:rsidRPr="00F13FAE">
                <w:rPr>
                  <w:rStyle w:val="Hyperlink"/>
                  <w:sz w:val="24"/>
                  <w:szCs w:val="24"/>
                </w:rPr>
                <w:t>www.aqa.org.uk</w:t>
              </w:r>
            </w:hyperlink>
            <w:r w:rsidRPr="00F13FAE">
              <w:rPr>
                <w:rStyle w:val="Hyperlink"/>
                <w:sz w:val="24"/>
                <w:szCs w:val="24"/>
              </w:rPr>
              <w:t>.</w:t>
            </w:r>
          </w:p>
        </w:tc>
      </w:tr>
    </w:tbl>
    <w:p w14:paraId="6F7E750C" w14:textId="77777777" w:rsidR="00D55C60" w:rsidRPr="00796CD0" w:rsidRDefault="00D55C60" w:rsidP="00D55C60">
      <w:pPr>
        <w:spacing w:after="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377E94DE" w14:textId="77777777" w:rsidTr="00280EB8">
        <w:tc>
          <w:tcPr>
            <w:tcW w:w="8505" w:type="dxa"/>
            <w:shd w:val="clear" w:color="auto" w:fill="C39AD3" w:themeFill="accent5" w:themeFillTint="66"/>
            <w:vAlign w:val="center"/>
          </w:tcPr>
          <w:p w14:paraId="615D46AB"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Exam practice</w:t>
            </w:r>
          </w:p>
        </w:tc>
        <w:tc>
          <w:tcPr>
            <w:tcW w:w="1134" w:type="dxa"/>
            <w:vMerge w:val="restart"/>
            <w:shd w:val="clear" w:color="auto" w:fill="41214E" w:themeFill="accent5" w:themeFillShade="BF"/>
            <w:vAlign w:val="center"/>
          </w:tcPr>
          <w:p w14:paraId="526CEAF5" w14:textId="77777777" w:rsidR="00D55C60" w:rsidRPr="00796CD0" w:rsidRDefault="00D55C60" w:rsidP="003D0260">
            <w:pPr>
              <w:jc w:val="center"/>
              <w:rPr>
                <w:b/>
                <w:color w:val="auto"/>
                <w:szCs w:val="22"/>
              </w:rPr>
            </w:pPr>
            <w:r w:rsidRPr="00796CD0">
              <w:rPr>
                <w:b/>
                <w:noProof/>
                <w:color w:val="auto"/>
                <w:szCs w:val="22"/>
              </w:rPr>
              <w:drawing>
                <wp:inline distT="0" distB="0" distL="0" distR="0" wp14:anchorId="225296C2" wp14:editId="5C7FE0B2">
                  <wp:extent cx="427607" cy="488320"/>
                  <wp:effectExtent l="0" t="0" r="0" b="698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380" cy="489203"/>
                          </a:xfrm>
                          <a:prstGeom prst="rect">
                            <a:avLst/>
                          </a:prstGeom>
                        </pic:spPr>
                      </pic:pic>
                    </a:graphicData>
                  </a:graphic>
                </wp:inline>
              </w:drawing>
            </w:r>
          </w:p>
        </w:tc>
      </w:tr>
      <w:tr w:rsidR="00D55C60" w:rsidRPr="00796CD0" w14:paraId="4F734F4B" w14:textId="77777777" w:rsidTr="00177DFF">
        <w:trPr>
          <w:trHeight w:val="737"/>
        </w:trPr>
        <w:tc>
          <w:tcPr>
            <w:tcW w:w="8505" w:type="dxa"/>
            <w:vAlign w:val="center"/>
          </w:tcPr>
          <w:p w14:paraId="0E21D6A7" w14:textId="2DB59609" w:rsidR="00D55C60" w:rsidRPr="00F13FAE" w:rsidRDefault="00D55C60" w:rsidP="00F13FAE">
            <w:pPr>
              <w:spacing w:before="120" w:after="60"/>
              <w:ind w:left="-108"/>
              <w:rPr>
                <w:color w:val="auto"/>
                <w:sz w:val="24"/>
                <w:szCs w:val="24"/>
              </w:rPr>
            </w:pPr>
            <w:r w:rsidRPr="00F13FAE">
              <w:rPr>
                <w:color w:val="auto"/>
                <w:sz w:val="24"/>
                <w:szCs w:val="24"/>
              </w:rPr>
              <w:t>These are exam-style questions but with some additional support, such as planning grids, to en</w:t>
            </w:r>
            <w:r w:rsidR="00AD4922">
              <w:rPr>
                <w:color w:val="auto"/>
                <w:sz w:val="24"/>
                <w:szCs w:val="24"/>
              </w:rPr>
              <w:t>courage students to tackle the question</w:t>
            </w:r>
            <w:r w:rsidRPr="00F13FAE">
              <w:rPr>
                <w:color w:val="auto"/>
                <w:sz w:val="24"/>
                <w:szCs w:val="24"/>
              </w:rPr>
              <w:t xml:space="preserve"> in the most effective way.</w:t>
            </w:r>
          </w:p>
        </w:tc>
        <w:tc>
          <w:tcPr>
            <w:tcW w:w="1134" w:type="dxa"/>
            <w:vMerge/>
            <w:shd w:val="clear" w:color="auto" w:fill="41214E" w:themeFill="accent5" w:themeFillShade="BF"/>
            <w:vAlign w:val="center"/>
          </w:tcPr>
          <w:p w14:paraId="43347B84" w14:textId="77777777" w:rsidR="00D55C60" w:rsidRPr="00796CD0" w:rsidRDefault="00D55C60" w:rsidP="003D0260">
            <w:pPr>
              <w:spacing w:after="60"/>
              <w:jc w:val="center"/>
              <w:rPr>
                <w:b/>
                <w:noProof/>
                <w:color w:val="auto"/>
                <w:szCs w:val="22"/>
              </w:rPr>
            </w:pPr>
          </w:p>
        </w:tc>
      </w:tr>
    </w:tbl>
    <w:p w14:paraId="15B5D002" w14:textId="77777777" w:rsidR="00D55C60" w:rsidRPr="00796CD0" w:rsidRDefault="00D55C60" w:rsidP="00D55C60">
      <w:pPr>
        <w:spacing w:after="60"/>
        <w:ind w:left="3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654A1E0C" w14:textId="77777777" w:rsidTr="00280EB8">
        <w:tc>
          <w:tcPr>
            <w:tcW w:w="8505" w:type="dxa"/>
            <w:shd w:val="clear" w:color="auto" w:fill="C39AD3" w:themeFill="accent5" w:themeFillTint="66"/>
            <w:vAlign w:val="center"/>
          </w:tcPr>
          <w:p w14:paraId="7AF99572"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Reflect and review</w:t>
            </w:r>
          </w:p>
        </w:tc>
        <w:tc>
          <w:tcPr>
            <w:tcW w:w="1134" w:type="dxa"/>
            <w:vMerge w:val="restart"/>
            <w:shd w:val="clear" w:color="auto" w:fill="41214E" w:themeFill="accent5" w:themeFillShade="BF"/>
            <w:vAlign w:val="center"/>
          </w:tcPr>
          <w:p w14:paraId="53E72382" w14:textId="77777777" w:rsidR="00D55C60" w:rsidRPr="00796CD0" w:rsidRDefault="00D55C60" w:rsidP="003D0260">
            <w:pPr>
              <w:jc w:val="center"/>
              <w:rPr>
                <w:b/>
                <w:color w:val="auto"/>
                <w:szCs w:val="22"/>
              </w:rPr>
            </w:pPr>
            <w:r>
              <w:rPr>
                <w:b/>
                <w:noProof/>
                <w:color w:val="auto"/>
                <w:szCs w:val="22"/>
              </w:rPr>
              <w:drawing>
                <wp:inline distT="0" distB="0" distL="0" distR="0" wp14:anchorId="0598B221" wp14:editId="4DF66053">
                  <wp:extent cx="503457" cy="417835"/>
                  <wp:effectExtent l="0" t="0" r="0"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19" cy="418301"/>
                          </a:xfrm>
                          <a:prstGeom prst="rect">
                            <a:avLst/>
                          </a:prstGeom>
                        </pic:spPr>
                      </pic:pic>
                    </a:graphicData>
                  </a:graphic>
                </wp:inline>
              </w:drawing>
            </w:r>
          </w:p>
        </w:tc>
      </w:tr>
      <w:tr w:rsidR="00D55C60" w:rsidRPr="00796CD0" w14:paraId="7F9AF098" w14:textId="77777777" w:rsidTr="00824086">
        <w:tc>
          <w:tcPr>
            <w:tcW w:w="8505" w:type="dxa"/>
            <w:vAlign w:val="center"/>
          </w:tcPr>
          <w:p w14:paraId="676F9ACF" w14:textId="77777777" w:rsidR="00D55C60" w:rsidRPr="00F13FAE" w:rsidRDefault="00D55C60" w:rsidP="00F13FAE">
            <w:pPr>
              <w:spacing w:before="120" w:after="60"/>
              <w:ind w:left="-108"/>
              <w:rPr>
                <w:color w:val="auto"/>
                <w:sz w:val="24"/>
                <w:szCs w:val="24"/>
              </w:rPr>
            </w:pPr>
            <w:r w:rsidRPr="00F13FAE">
              <w:rPr>
                <w:color w:val="auto"/>
                <w:sz w:val="24"/>
                <w:szCs w:val="24"/>
              </w:rPr>
              <w:t>This element of the pack consists of a simple one-page quiz designed to enable students to assess what they have understood about each question type and how to pick up most marks.</w:t>
            </w:r>
          </w:p>
        </w:tc>
        <w:tc>
          <w:tcPr>
            <w:tcW w:w="1134" w:type="dxa"/>
            <w:vMerge/>
            <w:shd w:val="clear" w:color="auto" w:fill="41214E" w:themeFill="accent5" w:themeFillShade="BF"/>
            <w:vAlign w:val="center"/>
          </w:tcPr>
          <w:p w14:paraId="3F92D8FB" w14:textId="77777777" w:rsidR="00D55C60" w:rsidRPr="00796CD0" w:rsidRDefault="00D55C60" w:rsidP="003D0260">
            <w:pPr>
              <w:spacing w:after="60"/>
              <w:jc w:val="center"/>
              <w:rPr>
                <w:b/>
                <w:noProof/>
                <w:color w:val="auto"/>
                <w:szCs w:val="22"/>
              </w:rPr>
            </w:pPr>
          </w:p>
        </w:tc>
      </w:tr>
    </w:tbl>
    <w:p w14:paraId="760CE822" w14:textId="77777777" w:rsidR="00D55C60" w:rsidRPr="00796CD0" w:rsidRDefault="00D55C60" w:rsidP="00D55C60">
      <w:pPr>
        <w:spacing w:after="60"/>
        <w:ind w:left="3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1137D11C" w14:textId="77777777" w:rsidTr="00280EB8">
        <w:tc>
          <w:tcPr>
            <w:tcW w:w="8505" w:type="dxa"/>
            <w:shd w:val="clear" w:color="auto" w:fill="C39AD3" w:themeFill="accent5" w:themeFillTint="66"/>
            <w:vAlign w:val="center"/>
          </w:tcPr>
          <w:p w14:paraId="6832565D"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Answers</w:t>
            </w:r>
          </w:p>
        </w:tc>
        <w:tc>
          <w:tcPr>
            <w:tcW w:w="1134" w:type="dxa"/>
            <w:vMerge w:val="restart"/>
            <w:shd w:val="clear" w:color="auto" w:fill="41214E" w:themeFill="accent5" w:themeFillShade="BF"/>
            <w:vAlign w:val="center"/>
          </w:tcPr>
          <w:p w14:paraId="6E280AEB" w14:textId="77777777" w:rsidR="00D55C60" w:rsidRPr="00796CD0" w:rsidRDefault="00D55C60" w:rsidP="003D0260">
            <w:pPr>
              <w:jc w:val="center"/>
              <w:rPr>
                <w:b/>
                <w:color w:val="auto"/>
                <w:szCs w:val="22"/>
              </w:rPr>
            </w:pPr>
            <w:r w:rsidRPr="00796CD0">
              <w:rPr>
                <w:b/>
                <w:noProof/>
                <w:color w:val="auto"/>
                <w:szCs w:val="22"/>
              </w:rPr>
              <w:drawing>
                <wp:inline distT="0" distB="0" distL="0" distR="0" wp14:anchorId="7FDA1CCD" wp14:editId="6D8FDDB4">
                  <wp:extent cx="508943" cy="471224"/>
                  <wp:effectExtent l="0" t="0" r="5715" b="508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938" cy="486034"/>
                          </a:xfrm>
                          <a:prstGeom prst="rect">
                            <a:avLst/>
                          </a:prstGeom>
                        </pic:spPr>
                      </pic:pic>
                    </a:graphicData>
                  </a:graphic>
                </wp:inline>
              </w:drawing>
            </w:r>
          </w:p>
        </w:tc>
      </w:tr>
      <w:tr w:rsidR="00D55C60" w:rsidRPr="00796CD0" w14:paraId="6E45C056" w14:textId="77777777" w:rsidTr="00824086">
        <w:tc>
          <w:tcPr>
            <w:tcW w:w="8505" w:type="dxa"/>
            <w:vAlign w:val="center"/>
          </w:tcPr>
          <w:p w14:paraId="255DDCD7" w14:textId="77777777" w:rsidR="00D55C60" w:rsidRPr="00F13FAE" w:rsidRDefault="00D55C60" w:rsidP="00F13FAE">
            <w:pPr>
              <w:spacing w:before="120" w:after="60"/>
              <w:ind w:left="-108"/>
              <w:rPr>
                <w:color w:val="auto"/>
                <w:sz w:val="24"/>
                <w:szCs w:val="24"/>
              </w:rPr>
            </w:pPr>
            <w:r w:rsidRPr="00F13FAE">
              <w:rPr>
                <w:color w:val="auto"/>
                <w:sz w:val="24"/>
                <w:szCs w:val="24"/>
              </w:rPr>
              <w:t>Answers can be found at the end of each section. Please note that written answers are suggestions only rather than models.</w:t>
            </w:r>
          </w:p>
        </w:tc>
        <w:tc>
          <w:tcPr>
            <w:tcW w:w="1134" w:type="dxa"/>
            <w:vMerge/>
            <w:shd w:val="clear" w:color="auto" w:fill="41214E" w:themeFill="accent5" w:themeFillShade="BF"/>
            <w:vAlign w:val="center"/>
          </w:tcPr>
          <w:p w14:paraId="1CEDEA64" w14:textId="77777777" w:rsidR="00D55C60" w:rsidRPr="00796CD0" w:rsidRDefault="00D55C60" w:rsidP="003D0260">
            <w:pPr>
              <w:spacing w:after="60"/>
              <w:jc w:val="center"/>
              <w:rPr>
                <w:b/>
                <w:noProof/>
                <w:color w:val="auto"/>
                <w:szCs w:val="22"/>
              </w:rPr>
            </w:pPr>
          </w:p>
        </w:tc>
      </w:tr>
    </w:tbl>
    <w:p w14:paraId="04F0A46C" w14:textId="77777777" w:rsidR="00D55C60" w:rsidRDefault="00D55C60" w:rsidP="00D55C60">
      <w:pPr>
        <w:rPr>
          <w:b/>
          <w:color w:val="auto"/>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8678F77" w14:textId="77777777" w:rsidTr="00824086">
        <w:trPr>
          <w:trHeight w:val="454"/>
        </w:trPr>
        <w:tc>
          <w:tcPr>
            <w:tcW w:w="993" w:type="dxa"/>
            <w:vMerge w:val="restart"/>
            <w:shd w:val="clear" w:color="auto" w:fill="C39AD3" w:themeFill="accent5" w:themeFillTint="66"/>
            <w:vAlign w:val="center"/>
          </w:tcPr>
          <w:p w14:paraId="1EE07C6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393EB2" wp14:editId="062719B2">
                  <wp:extent cx="133405" cy="6765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25116BF6" w14:textId="77777777" w:rsidR="00D55C60" w:rsidRPr="00F13FAE" w:rsidRDefault="00D55C60" w:rsidP="003D0260">
            <w:pPr>
              <w:rPr>
                <w:b/>
                <w:color w:val="FFFFFF" w:themeColor="background1"/>
                <w:sz w:val="28"/>
              </w:rPr>
            </w:pPr>
            <w:r w:rsidRPr="00F13FAE">
              <w:rPr>
                <w:b/>
                <w:color w:val="41214E" w:themeColor="accent5" w:themeShade="BF"/>
                <w:sz w:val="28"/>
              </w:rPr>
              <w:t>Top tips</w:t>
            </w:r>
          </w:p>
        </w:tc>
      </w:tr>
      <w:tr w:rsidR="00D55C60" w14:paraId="2E676063" w14:textId="77777777" w:rsidTr="00824086">
        <w:trPr>
          <w:trHeight w:val="1020"/>
        </w:trPr>
        <w:tc>
          <w:tcPr>
            <w:tcW w:w="993" w:type="dxa"/>
            <w:vMerge/>
            <w:shd w:val="clear" w:color="auto" w:fill="C39AD3" w:themeFill="accent5" w:themeFillTint="66"/>
          </w:tcPr>
          <w:p w14:paraId="27F78C91" w14:textId="77777777" w:rsidR="00D55C60" w:rsidRDefault="00D55C60" w:rsidP="003D0260">
            <w:pPr>
              <w:spacing w:after="120"/>
              <w:rPr>
                <w:b/>
                <w:color w:val="auto"/>
                <w:sz w:val="24"/>
                <w:szCs w:val="24"/>
              </w:rPr>
            </w:pPr>
          </w:p>
        </w:tc>
        <w:tc>
          <w:tcPr>
            <w:tcW w:w="8646" w:type="dxa"/>
            <w:shd w:val="clear" w:color="auto" w:fill="auto"/>
            <w:vAlign w:val="center"/>
          </w:tcPr>
          <w:p w14:paraId="5ED86353" w14:textId="202C3987" w:rsidR="00D55C60" w:rsidRPr="00F13FAE" w:rsidRDefault="00D55C60" w:rsidP="003D0260">
            <w:pPr>
              <w:rPr>
                <w:color w:val="auto"/>
                <w:sz w:val="24"/>
                <w:szCs w:val="24"/>
              </w:rPr>
            </w:pPr>
            <w:r w:rsidRPr="00F13FAE">
              <w:rPr>
                <w:color w:val="auto"/>
                <w:sz w:val="24"/>
                <w:szCs w:val="24"/>
              </w:rPr>
              <w:t>Throughout</w:t>
            </w:r>
            <w:r w:rsidR="00AD4922">
              <w:rPr>
                <w:color w:val="auto"/>
                <w:sz w:val="24"/>
                <w:szCs w:val="24"/>
              </w:rPr>
              <w:t xml:space="preserve"> each section you’ll also find top tips,</w:t>
            </w:r>
            <w:r w:rsidRPr="00F13FAE">
              <w:rPr>
                <w:color w:val="auto"/>
                <w:sz w:val="24"/>
                <w:szCs w:val="24"/>
              </w:rPr>
              <w:t xml:space="preserve"> which give invaluable advice on how best to tackle each question type to enable students to maximise their marks.</w:t>
            </w:r>
          </w:p>
        </w:tc>
      </w:tr>
    </w:tbl>
    <w:p w14:paraId="4EE98BC2" w14:textId="77777777" w:rsidR="00D55C60" w:rsidRPr="00574F10" w:rsidRDefault="00D55C60" w:rsidP="00D55C60">
      <w:pPr>
        <w:spacing w:after="120"/>
        <w:rPr>
          <w:b/>
          <w:color w:val="auto"/>
          <w:sz w:val="16"/>
          <w:szCs w:val="24"/>
        </w:rPr>
      </w:pPr>
    </w:p>
    <w:p w14:paraId="70A36A7D" w14:textId="77777777" w:rsidR="00D55C60" w:rsidRPr="00574F10" w:rsidRDefault="00D55C60" w:rsidP="00D55C60">
      <w:pPr>
        <w:rPr>
          <w:color w:val="auto"/>
          <w:sz w:val="16"/>
          <w:szCs w:val="24"/>
        </w:rPr>
        <w:sectPr w:rsidR="00D55C60" w:rsidRPr="00574F10" w:rsidSect="003D0260">
          <w:pgSz w:w="11906" w:h="16838"/>
          <w:pgMar w:top="1134" w:right="1134" w:bottom="851" w:left="1134" w:header="708" w:footer="708" w:gutter="0"/>
          <w:cols w:space="708"/>
          <w:docGrid w:linePitch="381"/>
        </w:sectPr>
      </w:pPr>
    </w:p>
    <w:p w14:paraId="48393585" w14:textId="77777777" w:rsidR="00D55C60" w:rsidRPr="003C7BEE" w:rsidRDefault="00D55C60" w:rsidP="00D55C60">
      <w:pPr>
        <w:rPr>
          <w:color w:val="FFFFFF" w:themeColor="background1"/>
          <w:sz w:val="4"/>
          <w:szCs w:val="4"/>
        </w:rPr>
      </w:pPr>
      <w:r w:rsidRPr="003C7BEE">
        <w:rPr>
          <w:color w:val="FFFFFF" w:themeColor="background1"/>
          <w:sz w:val="4"/>
          <w:szCs w:val="4"/>
        </w:rPr>
        <w:lastRenderedPageBreak/>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0B409D2" w14:textId="77777777" w:rsidTr="003D0260">
        <w:trPr>
          <w:trHeight w:val="1134"/>
        </w:trPr>
        <w:tc>
          <w:tcPr>
            <w:tcW w:w="9639" w:type="dxa"/>
            <w:shd w:val="clear" w:color="auto" w:fill="248BB8" w:themeFill="accent3"/>
            <w:vAlign w:val="center"/>
          </w:tcPr>
          <w:p w14:paraId="55C70FC0" w14:textId="77777777" w:rsidR="00D55C60" w:rsidRPr="003C7BEE" w:rsidRDefault="00D55C60" w:rsidP="003D0260">
            <w:pPr>
              <w:pStyle w:val="NoSpacing"/>
              <w:spacing w:line="276" w:lineRule="auto"/>
              <w:ind w:left="170"/>
              <w:rPr>
                <w:rFonts w:cs="Arial"/>
                <w:sz w:val="60"/>
                <w:szCs w:val="60"/>
              </w:rPr>
            </w:pPr>
            <w:r w:rsidRPr="003C7BEE">
              <w:rPr>
                <w:rFonts w:cs="Arial"/>
                <w:color w:val="FFFFFF" w:themeColor="background1"/>
                <w:sz w:val="60"/>
                <w:szCs w:val="60"/>
              </w:rPr>
              <w:t xml:space="preserve">Describing a photo </w:t>
            </w:r>
          </w:p>
        </w:tc>
      </w:tr>
    </w:tbl>
    <w:p w14:paraId="25E9ABA9" w14:textId="77777777" w:rsidR="00D55C60" w:rsidRPr="001734AB" w:rsidRDefault="00D55C60" w:rsidP="00D02853">
      <w:pPr>
        <w:pStyle w:val="Heading2"/>
        <w:shd w:val="clear" w:color="auto" w:fill="9DD4EC" w:themeFill="accent3" w:themeFillTint="66"/>
        <w:tabs>
          <w:tab w:val="left" w:pos="9214"/>
        </w:tabs>
        <w:spacing w:before="240" w:after="120" w:line="276" w:lineRule="auto"/>
        <w:rPr>
          <w:b/>
          <w:i/>
          <w:sz w:val="24"/>
          <w:szCs w:val="24"/>
        </w:rPr>
      </w:pPr>
      <w:r w:rsidRPr="001734AB">
        <w:rPr>
          <w:b/>
          <w:sz w:val="24"/>
          <w:szCs w:val="24"/>
        </w:rPr>
        <w:t>Getting started</w:t>
      </w:r>
      <w:r w:rsidR="00D02853">
        <w:rPr>
          <w:b/>
          <w:sz w:val="24"/>
          <w:szCs w:val="24"/>
        </w:rPr>
        <w:tab/>
        <w:t xml:space="preserve"> </w:t>
      </w:r>
    </w:p>
    <w:p w14:paraId="106B3B3A" w14:textId="49333F97" w:rsidR="00D55C60" w:rsidRPr="00694CAC" w:rsidRDefault="00D55C60" w:rsidP="00280EB8">
      <w:pPr>
        <w:pStyle w:val="Blue"/>
        <w:rPr>
          <w:color w:val="248BB8" w:themeColor="accent3"/>
        </w:rPr>
      </w:pPr>
      <w:r w:rsidRPr="00694CAC">
        <w:rPr>
          <w:color w:val="248BB8" w:themeColor="accent3"/>
        </w:rPr>
        <w:t xml:space="preserve">Picture </w:t>
      </w:r>
      <w:r w:rsidR="00B403AA" w:rsidRPr="00694CAC">
        <w:rPr>
          <w:color w:val="248BB8" w:themeColor="accent3"/>
        </w:rPr>
        <w:t xml:space="preserve">some </w:t>
      </w:r>
      <w:r w:rsidRPr="00694CAC">
        <w:rPr>
          <w:color w:val="248BB8" w:themeColor="accent3"/>
        </w:rPr>
        <w:t>people</w:t>
      </w:r>
    </w:p>
    <w:p w14:paraId="7CCBE8D3" w14:textId="77777777" w:rsidR="00D55C60" w:rsidRPr="00B408E6" w:rsidRDefault="00D55C60" w:rsidP="00D55C60">
      <w:pPr>
        <w:ind w:left="360"/>
        <w:rPr>
          <w:sz w:val="24"/>
          <w:szCs w:val="24"/>
        </w:rPr>
      </w:pPr>
      <w:r w:rsidRPr="00B408E6">
        <w:rPr>
          <w:sz w:val="24"/>
          <w:szCs w:val="24"/>
        </w:rPr>
        <w:t xml:space="preserve">Photos </w:t>
      </w:r>
      <w:r>
        <w:rPr>
          <w:sz w:val="24"/>
          <w:szCs w:val="24"/>
        </w:rPr>
        <w:t>often</w:t>
      </w:r>
      <w:r w:rsidRPr="00B408E6">
        <w:rPr>
          <w:sz w:val="24"/>
          <w:szCs w:val="24"/>
        </w:rPr>
        <w:t xml:space="preserve"> show people. Do you know these words for different people? Write the English in the second column.</w:t>
      </w:r>
    </w:p>
    <w:p w14:paraId="35AFCECE" w14:textId="77777777" w:rsidR="00D55C60" w:rsidRPr="00B408E6" w:rsidRDefault="00D55C60" w:rsidP="00D55C60">
      <w:pPr>
        <w:rPr>
          <w:sz w:val="24"/>
          <w:szCs w:val="24"/>
        </w:rPr>
      </w:pPr>
    </w:p>
    <w:tbl>
      <w:tblPr>
        <w:tblStyle w:val="TableGrid"/>
        <w:tblW w:w="0" w:type="auto"/>
        <w:tblInd w:w="534" w:type="dxa"/>
        <w:tbl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insideH w:val="single" w:sz="8" w:space="0" w:color="6DBEE2" w:themeColor="accent3" w:themeTint="99"/>
          <w:insideV w:val="single" w:sz="8" w:space="0" w:color="6DBEE2" w:themeColor="accent3" w:themeTint="99"/>
        </w:tblBorders>
        <w:tblLook w:val="04A0" w:firstRow="1" w:lastRow="0" w:firstColumn="1" w:lastColumn="0" w:noHBand="0" w:noVBand="1"/>
      </w:tblPr>
      <w:tblGrid>
        <w:gridCol w:w="1701"/>
        <w:gridCol w:w="3756"/>
        <w:gridCol w:w="3756"/>
      </w:tblGrid>
      <w:tr w:rsidR="00D55C60" w:rsidRPr="00B408E6" w14:paraId="429C7773" w14:textId="77777777" w:rsidTr="002E6D33">
        <w:trPr>
          <w:trHeight w:val="680"/>
        </w:trPr>
        <w:tc>
          <w:tcPr>
            <w:tcW w:w="1701" w:type="dxa"/>
            <w:tcBorders>
              <w:top w:val="nil"/>
              <w:left w:val="nil"/>
              <w:bottom w:val="single" w:sz="12" w:space="0" w:color="248BB8" w:themeColor="accent3"/>
              <w:right w:val="nil"/>
            </w:tcBorders>
            <w:shd w:val="clear" w:color="auto" w:fill="9DD4EC" w:themeFill="accent3" w:themeFillTint="66"/>
            <w:vAlign w:val="center"/>
          </w:tcPr>
          <w:p w14:paraId="349D7AE5" w14:textId="77777777" w:rsidR="00D55C60" w:rsidRPr="00B408E6" w:rsidRDefault="00D55C60" w:rsidP="00602810">
            <w:pPr>
              <w:rPr>
                <w:b/>
                <w:sz w:val="24"/>
                <w:szCs w:val="24"/>
              </w:rPr>
            </w:pPr>
            <w:proofErr w:type="spellStart"/>
            <w:r w:rsidRPr="00B408E6">
              <w:rPr>
                <w:b/>
                <w:sz w:val="24"/>
                <w:szCs w:val="24"/>
              </w:rPr>
              <w:t>Français</w:t>
            </w:r>
            <w:proofErr w:type="spellEnd"/>
          </w:p>
        </w:tc>
        <w:tc>
          <w:tcPr>
            <w:tcW w:w="3756" w:type="dxa"/>
            <w:tcBorders>
              <w:top w:val="nil"/>
              <w:left w:val="nil"/>
              <w:bottom w:val="single" w:sz="12" w:space="0" w:color="248BB8" w:themeColor="accent3"/>
              <w:right w:val="nil"/>
            </w:tcBorders>
            <w:shd w:val="clear" w:color="auto" w:fill="9DD4EC" w:themeFill="accent3" w:themeFillTint="66"/>
            <w:vAlign w:val="center"/>
          </w:tcPr>
          <w:p w14:paraId="188076AA" w14:textId="77777777" w:rsidR="00D55C60" w:rsidRPr="00B408E6" w:rsidRDefault="00D55C60" w:rsidP="00602810">
            <w:pPr>
              <w:rPr>
                <w:b/>
                <w:sz w:val="24"/>
                <w:szCs w:val="24"/>
              </w:rPr>
            </w:pPr>
            <w:proofErr w:type="spellStart"/>
            <w:r w:rsidRPr="00B408E6">
              <w:rPr>
                <w:b/>
                <w:sz w:val="24"/>
                <w:szCs w:val="24"/>
              </w:rPr>
              <w:t>Anglais</w:t>
            </w:r>
            <w:proofErr w:type="spellEnd"/>
          </w:p>
        </w:tc>
        <w:tc>
          <w:tcPr>
            <w:tcW w:w="3756" w:type="dxa"/>
            <w:tcBorders>
              <w:top w:val="nil"/>
              <w:left w:val="nil"/>
              <w:bottom w:val="single" w:sz="12" w:space="0" w:color="248BB8" w:themeColor="accent3"/>
              <w:right w:val="nil"/>
            </w:tcBorders>
            <w:shd w:val="clear" w:color="auto" w:fill="9DD4EC" w:themeFill="accent3" w:themeFillTint="66"/>
            <w:vAlign w:val="center"/>
          </w:tcPr>
          <w:p w14:paraId="13551893" w14:textId="77777777" w:rsidR="00D55C60" w:rsidRPr="00B408E6" w:rsidRDefault="00D55C60" w:rsidP="00602810">
            <w:pPr>
              <w:rPr>
                <w:b/>
                <w:sz w:val="24"/>
                <w:szCs w:val="24"/>
              </w:rPr>
            </w:pPr>
            <w:proofErr w:type="spellStart"/>
            <w:r w:rsidRPr="00B408E6">
              <w:rPr>
                <w:b/>
                <w:sz w:val="24"/>
                <w:szCs w:val="24"/>
              </w:rPr>
              <w:t>Français</w:t>
            </w:r>
            <w:proofErr w:type="spellEnd"/>
          </w:p>
        </w:tc>
      </w:tr>
      <w:tr w:rsidR="00D55C60" w:rsidRPr="00B408E6" w14:paraId="6D39F0E5" w14:textId="77777777" w:rsidTr="002E6D33">
        <w:trPr>
          <w:trHeight w:val="680"/>
        </w:trPr>
        <w:tc>
          <w:tcPr>
            <w:tcW w:w="1701" w:type="dxa"/>
            <w:tcBorders>
              <w:top w:val="single" w:sz="12" w:space="0" w:color="248BB8" w:themeColor="accent3"/>
              <w:left w:val="single" w:sz="12" w:space="0" w:color="248BB8" w:themeColor="accent3"/>
              <w:bottom w:val="single" w:sz="8" w:space="0" w:color="6DBEE2" w:themeColor="accent3" w:themeTint="99"/>
              <w:right w:val="nil"/>
            </w:tcBorders>
            <w:shd w:val="clear" w:color="auto" w:fill="CEE9F5" w:themeFill="accent3" w:themeFillTint="33"/>
            <w:vAlign w:val="center"/>
          </w:tcPr>
          <w:p w14:paraId="079F4B86" w14:textId="77777777" w:rsidR="00D55C60" w:rsidRPr="00B408E6" w:rsidRDefault="00D55C60" w:rsidP="003D0260">
            <w:pPr>
              <w:rPr>
                <w:sz w:val="24"/>
                <w:szCs w:val="24"/>
              </w:rPr>
            </w:pPr>
            <w:r w:rsidRPr="00B408E6">
              <w:rPr>
                <w:sz w:val="24"/>
                <w:szCs w:val="24"/>
              </w:rPr>
              <w:t>un homme</w:t>
            </w:r>
          </w:p>
        </w:tc>
        <w:tc>
          <w:tcPr>
            <w:tcW w:w="3756" w:type="dxa"/>
            <w:tcBorders>
              <w:top w:val="single" w:sz="12" w:space="0" w:color="248BB8" w:themeColor="accent3"/>
              <w:left w:val="nil"/>
              <w:bottom w:val="single" w:sz="8" w:space="0" w:color="6DBEE2" w:themeColor="accent3" w:themeTint="99"/>
            </w:tcBorders>
            <w:vAlign w:val="bottom"/>
          </w:tcPr>
          <w:p w14:paraId="052117DE" w14:textId="761C7A2B" w:rsidR="00D55C60" w:rsidRPr="00B408E6" w:rsidRDefault="00D55C60" w:rsidP="003D0260">
            <w:pPr>
              <w:tabs>
                <w:tab w:val="left" w:leader="dot" w:pos="3435"/>
              </w:tabs>
              <w:rPr>
                <w:sz w:val="24"/>
                <w:szCs w:val="24"/>
              </w:rPr>
            </w:pPr>
          </w:p>
        </w:tc>
        <w:tc>
          <w:tcPr>
            <w:tcW w:w="3756" w:type="dxa"/>
            <w:tcBorders>
              <w:top w:val="single" w:sz="12" w:space="0" w:color="248BB8" w:themeColor="accent3"/>
              <w:bottom w:val="single" w:sz="8" w:space="0" w:color="6DBEE2" w:themeColor="accent3" w:themeTint="99"/>
              <w:right w:val="single" w:sz="12" w:space="0" w:color="248BB8" w:themeColor="accent3"/>
            </w:tcBorders>
            <w:vAlign w:val="bottom"/>
          </w:tcPr>
          <w:p w14:paraId="619D5E5D" w14:textId="05645BA5" w:rsidR="00D55C60" w:rsidRPr="00B408E6" w:rsidRDefault="00D55C60" w:rsidP="003D0260">
            <w:pPr>
              <w:tabs>
                <w:tab w:val="left" w:leader="dot" w:pos="3507"/>
              </w:tabs>
              <w:rPr>
                <w:sz w:val="24"/>
                <w:szCs w:val="24"/>
              </w:rPr>
            </w:pPr>
          </w:p>
        </w:tc>
      </w:tr>
      <w:tr w:rsidR="00D55C60" w:rsidRPr="00B408E6" w14:paraId="3EFF077D"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62DB7C99"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femme</w:t>
            </w:r>
          </w:p>
        </w:tc>
        <w:tc>
          <w:tcPr>
            <w:tcW w:w="3756" w:type="dxa"/>
            <w:tcBorders>
              <w:top w:val="single" w:sz="8" w:space="0" w:color="6DBEE2" w:themeColor="accent3" w:themeTint="99"/>
              <w:left w:val="nil"/>
              <w:bottom w:val="single" w:sz="8" w:space="0" w:color="6DBEE2" w:themeColor="accent3" w:themeTint="99"/>
            </w:tcBorders>
            <w:vAlign w:val="bottom"/>
          </w:tcPr>
          <w:p w14:paraId="1947D9B8" w14:textId="3D87AA6C"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74781D0A" w14:textId="36EB8BF1" w:rsidR="00D55C60" w:rsidRPr="00B408E6" w:rsidRDefault="00D55C60" w:rsidP="003D0260">
            <w:pPr>
              <w:tabs>
                <w:tab w:val="left" w:leader="dot" w:pos="3507"/>
              </w:tabs>
              <w:rPr>
                <w:sz w:val="24"/>
                <w:szCs w:val="24"/>
              </w:rPr>
            </w:pPr>
          </w:p>
        </w:tc>
      </w:tr>
      <w:tr w:rsidR="00D55C60" w:rsidRPr="00B408E6" w14:paraId="4CD5CAF8"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58CF0DD1"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personne</w:t>
            </w:r>
            <w:proofErr w:type="spellEnd"/>
            <w:r w:rsidRPr="00B408E6">
              <w:rPr>
                <w:sz w:val="24"/>
                <w:szCs w:val="24"/>
              </w:rPr>
              <w:t xml:space="preserve"> </w:t>
            </w:r>
          </w:p>
        </w:tc>
        <w:tc>
          <w:tcPr>
            <w:tcW w:w="3756" w:type="dxa"/>
            <w:tcBorders>
              <w:top w:val="single" w:sz="8" w:space="0" w:color="6DBEE2" w:themeColor="accent3" w:themeTint="99"/>
              <w:left w:val="nil"/>
              <w:bottom w:val="single" w:sz="8" w:space="0" w:color="6DBEE2" w:themeColor="accent3" w:themeTint="99"/>
            </w:tcBorders>
            <w:vAlign w:val="bottom"/>
          </w:tcPr>
          <w:p w14:paraId="1A51E8BD" w14:textId="18A1D32B"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535A5E05" w14:textId="52197D5F" w:rsidR="00D55C60" w:rsidRPr="00B408E6" w:rsidRDefault="00D55C60" w:rsidP="003D0260">
            <w:pPr>
              <w:tabs>
                <w:tab w:val="left" w:leader="dot" w:pos="3507"/>
              </w:tabs>
              <w:rPr>
                <w:sz w:val="24"/>
                <w:szCs w:val="24"/>
              </w:rPr>
            </w:pPr>
          </w:p>
        </w:tc>
      </w:tr>
      <w:tr w:rsidR="00D55C60" w:rsidRPr="00B408E6" w14:paraId="4CD16792"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40D86E2D" w14:textId="77777777" w:rsidR="00D55C60" w:rsidRPr="00B408E6" w:rsidRDefault="00D55C60" w:rsidP="003D0260">
            <w:pPr>
              <w:rPr>
                <w:sz w:val="24"/>
                <w:szCs w:val="24"/>
              </w:rPr>
            </w:pPr>
            <w:r w:rsidRPr="00B408E6">
              <w:rPr>
                <w:sz w:val="24"/>
                <w:szCs w:val="24"/>
              </w:rPr>
              <w:t>un enfant</w:t>
            </w:r>
          </w:p>
        </w:tc>
        <w:tc>
          <w:tcPr>
            <w:tcW w:w="3756" w:type="dxa"/>
            <w:tcBorders>
              <w:top w:val="single" w:sz="8" w:space="0" w:color="6DBEE2" w:themeColor="accent3" w:themeTint="99"/>
              <w:left w:val="nil"/>
              <w:bottom w:val="single" w:sz="8" w:space="0" w:color="6DBEE2" w:themeColor="accent3" w:themeTint="99"/>
            </w:tcBorders>
            <w:vAlign w:val="bottom"/>
          </w:tcPr>
          <w:p w14:paraId="4A078545" w14:textId="132EDB9C"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1D908880" w14:textId="772E9BBC" w:rsidR="00D55C60" w:rsidRPr="00B408E6" w:rsidRDefault="00D55C60" w:rsidP="003D0260">
            <w:pPr>
              <w:tabs>
                <w:tab w:val="left" w:leader="dot" w:pos="3507"/>
              </w:tabs>
              <w:rPr>
                <w:sz w:val="24"/>
                <w:szCs w:val="24"/>
              </w:rPr>
            </w:pPr>
          </w:p>
        </w:tc>
      </w:tr>
      <w:tr w:rsidR="00D55C60" w:rsidRPr="00B408E6" w14:paraId="7261988D"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187F3A69" w14:textId="77777777" w:rsidR="00D55C60" w:rsidRPr="00B408E6" w:rsidRDefault="00D55C60" w:rsidP="003D0260">
            <w:pPr>
              <w:rPr>
                <w:sz w:val="24"/>
                <w:szCs w:val="24"/>
              </w:rPr>
            </w:pPr>
            <w:r w:rsidRPr="00B408E6">
              <w:rPr>
                <w:sz w:val="24"/>
                <w:szCs w:val="24"/>
              </w:rPr>
              <w:t xml:space="preserve">un </w:t>
            </w:r>
            <w:proofErr w:type="spellStart"/>
            <w:r w:rsidRPr="00B408E6">
              <w:rPr>
                <w:sz w:val="24"/>
                <w:szCs w:val="24"/>
              </w:rPr>
              <w:t>bébé</w:t>
            </w:r>
            <w:proofErr w:type="spellEnd"/>
          </w:p>
        </w:tc>
        <w:tc>
          <w:tcPr>
            <w:tcW w:w="3756" w:type="dxa"/>
            <w:tcBorders>
              <w:top w:val="single" w:sz="8" w:space="0" w:color="6DBEE2" w:themeColor="accent3" w:themeTint="99"/>
              <w:left w:val="nil"/>
              <w:bottom w:val="single" w:sz="8" w:space="0" w:color="6DBEE2" w:themeColor="accent3" w:themeTint="99"/>
            </w:tcBorders>
            <w:vAlign w:val="bottom"/>
          </w:tcPr>
          <w:p w14:paraId="63F096F9" w14:textId="07ABB1FD"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1FDCBD94" w14:textId="35CC3C35" w:rsidR="00D55C60" w:rsidRPr="00B408E6" w:rsidRDefault="00D55C60" w:rsidP="003D0260">
            <w:pPr>
              <w:tabs>
                <w:tab w:val="left" w:leader="dot" w:pos="3507"/>
              </w:tabs>
              <w:rPr>
                <w:sz w:val="24"/>
                <w:szCs w:val="24"/>
              </w:rPr>
            </w:pPr>
          </w:p>
        </w:tc>
      </w:tr>
      <w:tr w:rsidR="00D55C60" w:rsidRPr="00B408E6" w14:paraId="579C36AF"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2526457F" w14:textId="77777777" w:rsidR="00D55C60" w:rsidRPr="00B408E6" w:rsidRDefault="00D55C60" w:rsidP="003D0260">
            <w:pPr>
              <w:rPr>
                <w:sz w:val="24"/>
                <w:szCs w:val="24"/>
              </w:rPr>
            </w:pPr>
            <w:r w:rsidRPr="00B408E6">
              <w:rPr>
                <w:sz w:val="24"/>
                <w:szCs w:val="24"/>
              </w:rPr>
              <w:t>un garçon</w:t>
            </w:r>
          </w:p>
        </w:tc>
        <w:tc>
          <w:tcPr>
            <w:tcW w:w="3756" w:type="dxa"/>
            <w:tcBorders>
              <w:top w:val="single" w:sz="8" w:space="0" w:color="6DBEE2" w:themeColor="accent3" w:themeTint="99"/>
              <w:left w:val="nil"/>
              <w:bottom w:val="single" w:sz="8" w:space="0" w:color="6DBEE2" w:themeColor="accent3" w:themeTint="99"/>
            </w:tcBorders>
            <w:vAlign w:val="bottom"/>
          </w:tcPr>
          <w:p w14:paraId="4844DEBF" w14:textId="60D7E0DE"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1522156A" w14:textId="3CB63997" w:rsidR="00D55C60" w:rsidRPr="00B408E6" w:rsidRDefault="00D55C60" w:rsidP="003D0260">
            <w:pPr>
              <w:tabs>
                <w:tab w:val="left" w:leader="dot" w:pos="3507"/>
              </w:tabs>
              <w:rPr>
                <w:sz w:val="24"/>
                <w:szCs w:val="24"/>
              </w:rPr>
            </w:pPr>
          </w:p>
        </w:tc>
      </w:tr>
      <w:tr w:rsidR="00D55C60" w:rsidRPr="00B408E6" w14:paraId="63F938F4"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1EEAB3BD"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fille</w:t>
            </w:r>
            <w:proofErr w:type="spellEnd"/>
          </w:p>
        </w:tc>
        <w:tc>
          <w:tcPr>
            <w:tcW w:w="3756" w:type="dxa"/>
            <w:tcBorders>
              <w:top w:val="single" w:sz="8" w:space="0" w:color="6DBEE2" w:themeColor="accent3" w:themeTint="99"/>
              <w:left w:val="nil"/>
              <w:bottom w:val="single" w:sz="8" w:space="0" w:color="6DBEE2" w:themeColor="accent3" w:themeTint="99"/>
            </w:tcBorders>
            <w:vAlign w:val="bottom"/>
          </w:tcPr>
          <w:p w14:paraId="2CFE1D2C" w14:textId="54DA9A0F"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2BB1EDB6" w14:textId="3FB92466" w:rsidR="00D55C60" w:rsidRPr="00B408E6" w:rsidRDefault="00D55C60" w:rsidP="003D0260">
            <w:pPr>
              <w:tabs>
                <w:tab w:val="left" w:leader="dot" w:pos="3507"/>
              </w:tabs>
              <w:rPr>
                <w:sz w:val="24"/>
                <w:szCs w:val="24"/>
              </w:rPr>
            </w:pPr>
          </w:p>
        </w:tc>
      </w:tr>
      <w:tr w:rsidR="00D55C60" w:rsidRPr="00B408E6" w14:paraId="15D94197" w14:textId="77777777" w:rsidTr="002E6D33">
        <w:trPr>
          <w:trHeight w:val="680"/>
        </w:trPr>
        <w:tc>
          <w:tcPr>
            <w:tcW w:w="1701" w:type="dxa"/>
            <w:tcBorders>
              <w:top w:val="single" w:sz="8" w:space="0" w:color="6DBEE2" w:themeColor="accent3" w:themeTint="99"/>
              <w:left w:val="single" w:sz="12" w:space="0" w:color="248BB8" w:themeColor="accent3"/>
              <w:bottom w:val="single" w:sz="12" w:space="0" w:color="248BB8" w:themeColor="accent3"/>
              <w:right w:val="nil"/>
            </w:tcBorders>
            <w:shd w:val="clear" w:color="auto" w:fill="CEE9F5" w:themeFill="accent3" w:themeFillTint="33"/>
            <w:vAlign w:val="center"/>
          </w:tcPr>
          <w:p w14:paraId="6B0AE0AC"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famille</w:t>
            </w:r>
            <w:proofErr w:type="spellEnd"/>
          </w:p>
        </w:tc>
        <w:tc>
          <w:tcPr>
            <w:tcW w:w="3756" w:type="dxa"/>
            <w:tcBorders>
              <w:top w:val="single" w:sz="8" w:space="0" w:color="6DBEE2" w:themeColor="accent3" w:themeTint="99"/>
              <w:left w:val="nil"/>
              <w:bottom w:val="single" w:sz="12" w:space="0" w:color="248BB8" w:themeColor="accent3"/>
            </w:tcBorders>
            <w:vAlign w:val="bottom"/>
          </w:tcPr>
          <w:p w14:paraId="1B5A263D" w14:textId="6155237D"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12" w:space="0" w:color="248BB8" w:themeColor="accent3"/>
              <w:right w:val="single" w:sz="12" w:space="0" w:color="248BB8" w:themeColor="accent3"/>
            </w:tcBorders>
            <w:vAlign w:val="bottom"/>
          </w:tcPr>
          <w:p w14:paraId="6C79C075" w14:textId="24B14537" w:rsidR="00D55C60" w:rsidRPr="00B408E6" w:rsidRDefault="00D55C60" w:rsidP="003D0260">
            <w:pPr>
              <w:tabs>
                <w:tab w:val="left" w:leader="dot" w:pos="3507"/>
              </w:tabs>
              <w:rPr>
                <w:sz w:val="24"/>
                <w:szCs w:val="24"/>
              </w:rPr>
            </w:pPr>
          </w:p>
        </w:tc>
      </w:tr>
    </w:tbl>
    <w:p w14:paraId="4AB605B6" w14:textId="77777777" w:rsidR="00D55C60" w:rsidRPr="00B408E6" w:rsidRDefault="00D55C60" w:rsidP="00D55C60">
      <w:pPr>
        <w:rPr>
          <w:sz w:val="24"/>
          <w:szCs w:val="24"/>
        </w:rPr>
      </w:pPr>
    </w:p>
    <w:p w14:paraId="4405F860" w14:textId="089E2355" w:rsidR="00D55C60" w:rsidRPr="005C788B" w:rsidRDefault="00D55C60" w:rsidP="00B9400B">
      <w:pPr>
        <w:pStyle w:val="P2"/>
        <w:numPr>
          <w:ilvl w:val="0"/>
          <w:numId w:val="81"/>
        </w:numPr>
        <w:spacing w:before="120" w:after="120"/>
        <w:ind w:right="227"/>
      </w:pPr>
      <w:r>
        <w:t>Check your answers on p</w:t>
      </w:r>
      <w:r w:rsidR="001B34BE">
        <w:t>age 22</w:t>
      </w:r>
      <w:r>
        <w:t>.</w:t>
      </w:r>
    </w:p>
    <w:p w14:paraId="34164BE0" w14:textId="77777777" w:rsidR="00D55C60" w:rsidRPr="005C788B" w:rsidRDefault="00D55C60" w:rsidP="00B9400B">
      <w:pPr>
        <w:pStyle w:val="P2"/>
        <w:numPr>
          <w:ilvl w:val="0"/>
          <w:numId w:val="81"/>
        </w:numPr>
        <w:spacing w:before="120" w:after="120"/>
        <w:ind w:right="227"/>
      </w:pPr>
      <w:r>
        <w:t>Now try to memorise the French words in the first column.</w:t>
      </w:r>
    </w:p>
    <w:p w14:paraId="56699169" w14:textId="77777777" w:rsidR="00D55C60" w:rsidRDefault="00D55C60" w:rsidP="00B9400B">
      <w:pPr>
        <w:pStyle w:val="P2"/>
        <w:numPr>
          <w:ilvl w:val="0"/>
          <w:numId w:val="81"/>
        </w:numPr>
        <w:spacing w:before="120" w:after="120"/>
        <w:ind w:right="227"/>
      </w:pPr>
      <w:r>
        <w:t>Say them out loud, then copy them on some rough paper, looking carefully at the spelling, accents and gender (</w:t>
      </w:r>
      <w:r w:rsidRPr="00CE4501">
        <w:rPr>
          <w:i/>
        </w:rPr>
        <w:t>un/</w:t>
      </w:r>
      <w:proofErr w:type="spellStart"/>
      <w:r w:rsidRPr="00CE4501">
        <w:rPr>
          <w:i/>
        </w:rPr>
        <w:t>une</w:t>
      </w:r>
      <w:proofErr w:type="spellEnd"/>
      <w:r>
        <w:t>). Note that ‘</w:t>
      </w:r>
      <w:proofErr w:type="spellStart"/>
      <w:r w:rsidRPr="00CE4501">
        <w:rPr>
          <w:i/>
        </w:rPr>
        <w:t>personne</w:t>
      </w:r>
      <w:proofErr w:type="spellEnd"/>
      <w:r>
        <w:t xml:space="preserve">’ is always feminine. </w:t>
      </w:r>
    </w:p>
    <w:p w14:paraId="2AFC5C76" w14:textId="77777777" w:rsidR="00D55C60" w:rsidRPr="0026335C" w:rsidRDefault="00D55C60" w:rsidP="00B9400B">
      <w:pPr>
        <w:pStyle w:val="P2"/>
        <w:numPr>
          <w:ilvl w:val="0"/>
          <w:numId w:val="81"/>
        </w:numPr>
        <w:spacing w:before="120" w:after="120"/>
        <w:ind w:right="227"/>
      </w:pPr>
      <w:r>
        <w:t xml:space="preserve">Finally, cover the first column, look at the English words and write the French </w:t>
      </w:r>
      <w:r w:rsidRPr="0026335C">
        <w:t>for them in the third column, from memory.</w:t>
      </w:r>
    </w:p>
    <w:p w14:paraId="2E73E340" w14:textId="77777777" w:rsidR="00D55C60" w:rsidRPr="0026335C" w:rsidRDefault="00D55C60" w:rsidP="00D55C60">
      <w:pPr>
        <w:spacing w:after="120"/>
        <w:rPr>
          <w:sz w:val="24"/>
          <w:szCs w:val="24"/>
        </w:rPr>
        <w:sectPr w:rsidR="00D55C60" w:rsidRPr="0026335C" w:rsidSect="003D0260">
          <w:headerReference w:type="default" r:id="rId24"/>
          <w:footerReference w:type="default" r:id="rId25"/>
          <w:pgSz w:w="11906" w:h="16838"/>
          <w:pgMar w:top="1134" w:right="1134" w:bottom="851" w:left="1134" w:header="709" w:footer="709" w:gutter="0"/>
          <w:cols w:space="708"/>
          <w:docGrid w:linePitch="381"/>
        </w:sectPr>
      </w:pPr>
    </w:p>
    <w:p w14:paraId="2EE1D38F" w14:textId="77777777" w:rsidR="00D55C60" w:rsidRPr="00694CAC" w:rsidRDefault="00D55C60" w:rsidP="00280EB8">
      <w:pPr>
        <w:pStyle w:val="Blue"/>
        <w:rPr>
          <w:color w:val="248BB8" w:themeColor="accent3"/>
        </w:rPr>
      </w:pPr>
      <w:r w:rsidRPr="00694CAC">
        <w:rPr>
          <w:color w:val="248BB8" w:themeColor="accent3"/>
        </w:rPr>
        <w:lastRenderedPageBreak/>
        <w:t>Family and friends</w:t>
      </w:r>
    </w:p>
    <w:p w14:paraId="032C0F2E" w14:textId="77777777" w:rsidR="00B403AA" w:rsidRDefault="00D55C60" w:rsidP="00D55C60">
      <w:pPr>
        <w:ind w:left="360"/>
        <w:rPr>
          <w:sz w:val="24"/>
          <w:szCs w:val="24"/>
        </w:rPr>
      </w:pPr>
      <w:r w:rsidRPr="0026335C">
        <w:rPr>
          <w:sz w:val="24"/>
          <w:szCs w:val="24"/>
        </w:rPr>
        <w:t>Photos might show family members or friends together. Tr</w:t>
      </w:r>
      <w:r w:rsidR="00B403AA">
        <w:rPr>
          <w:sz w:val="24"/>
          <w:szCs w:val="24"/>
        </w:rPr>
        <w:t>anslate the following sentences.</w:t>
      </w:r>
      <w:r w:rsidRPr="0026335C">
        <w:rPr>
          <w:sz w:val="24"/>
          <w:szCs w:val="24"/>
        </w:rPr>
        <w:t xml:space="preserve"> </w:t>
      </w:r>
    </w:p>
    <w:p w14:paraId="2772C474" w14:textId="77777777" w:rsidR="00B403AA" w:rsidRDefault="00B403AA" w:rsidP="00D55C60">
      <w:pPr>
        <w:ind w:left="36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B403AA" w14:paraId="222B1E15" w14:textId="77777777" w:rsidTr="00B403AA">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A54CAAD" w14:textId="77777777" w:rsidR="00B403AA" w:rsidRPr="007342D9" w:rsidRDefault="00B403AA" w:rsidP="00B403AA">
            <w:pPr>
              <w:spacing w:after="120"/>
              <w:jc w:val="center"/>
              <w:rPr>
                <w:b/>
                <w:color w:val="FFFFFF" w:themeColor="background1"/>
                <w:sz w:val="24"/>
                <w:szCs w:val="24"/>
              </w:rPr>
            </w:pPr>
            <w:r>
              <w:rPr>
                <w:b/>
                <w:noProof/>
                <w:color w:val="FFFFFF" w:themeColor="background1"/>
                <w:sz w:val="24"/>
                <w:szCs w:val="24"/>
              </w:rPr>
              <w:drawing>
                <wp:inline distT="0" distB="0" distL="0" distR="0" wp14:anchorId="4D8D2C53" wp14:editId="3BEA55E0">
                  <wp:extent cx="133405" cy="6765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1F0138E" w14:textId="77777777" w:rsidR="00B403AA" w:rsidRPr="007342D9" w:rsidRDefault="00B403AA" w:rsidP="00B403AA">
            <w:pPr>
              <w:rPr>
                <w:b/>
                <w:color w:val="FFFFFF" w:themeColor="background1"/>
                <w:sz w:val="32"/>
                <w:szCs w:val="24"/>
              </w:rPr>
            </w:pPr>
            <w:r w:rsidRPr="009756AA">
              <w:rPr>
                <w:b/>
                <w:color w:val="1B6789" w:themeColor="accent3" w:themeShade="BF"/>
                <w:sz w:val="28"/>
                <w:szCs w:val="24"/>
              </w:rPr>
              <w:t>Top tips</w:t>
            </w:r>
          </w:p>
        </w:tc>
      </w:tr>
      <w:tr w:rsidR="00B403AA" w14:paraId="66971854" w14:textId="77777777" w:rsidTr="00B403AA">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B2DC9E4" w14:textId="77777777" w:rsidR="00B403AA" w:rsidRDefault="00B403AA" w:rsidP="00B403AA">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6A72DDB" w14:textId="57DBD477" w:rsidR="00B403AA" w:rsidRPr="007342D9" w:rsidRDefault="00B403AA" w:rsidP="00B403AA">
            <w:pPr>
              <w:rPr>
                <w:color w:val="auto"/>
                <w:sz w:val="24"/>
                <w:szCs w:val="24"/>
              </w:rPr>
            </w:pPr>
            <w:r>
              <w:rPr>
                <w:color w:val="auto"/>
                <w:sz w:val="24"/>
                <w:szCs w:val="24"/>
              </w:rPr>
              <w:t xml:space="preserve">Take care with the little words </w:t>
            </w:r>
            <w:r w:rsidRPr="0026335C">
              <w:rPr>
                <w:sz w:val="24"/>
                <w:szCs w:val="24"/>
              </w:rPr>
              <w:t>(</w:t>
            </w:r>
            <w:r w:rsidRPr="0026335C">
              <w:rPr>
                <w:i/>
                <w:sz w:val="24"/>
                <w:szCs w:val="24"/>
              </w:rPr>
              <w:t>un/</w:t>
            </w:r>
            <w:proofErr w:type="spellStart"/>
            <w:r w:rsidRPr="0026335C">
              <w:rPr>
                <w:i/>
                <w:sz w:val="24"/>
                <w:szCs w:val="24"/>
              </w:rPr>
              <w:t>une</w:t>
            </w:r>
            <w:proofErr w:type="spellEnd"/>
            <w:r w:rsidRPr="0026335C">
              <w:rPr>
                <w:i/>
                <w:sz w:val="24"/>
                <w:szCs w:val="24"/>
              </w:rPr>
              <w:t>/des/</w:t>
            </w:r>
            <w:proofErr w:type="spellStart"/>
            <w:r w:rsidRPr="0026335C">
              <w:rPr>
                <w:i/>
                <w:sz w:val="24"/>
                <w:szCs w:val="24"/>
              </w:rPr>
              <w:t>deux</w:t>
            </w:r>
            <w:proofErr w:type="spellEnd"/>
            <w:r w:rsidRPr="0026335C">
              <w:rPr>
                <w:i/>
                <w:sz w:val="24"/>
                <w:szCs w:val="24"/>
              </w:rPr>
              <w:t>/trois</w:t>
            </w:r>
            <w:r>
              <w:rPr>
                <w:sz w:val="24"/>
                <w:szCs w:val="24"/>
              </w:rPr>
              <w:t xml:space="preserve"> etc.) and remember</w:t>
            </w:r>
            <w:r w:rsidRPr="0026335C">
              <w:rPr>
                <w:sz w:val="24"/>
                <w:szCs w:val="24"/>
              </w:rPr>
              <w:t xml:space="preserve"> to add ‘</w:t>
            </w:r>
            <w:r w:rsidRPr="0026335C">
              <w:rPr>
                <w:i/>
                <w:sz w:val="24"/>
                <w:szCs w:val="24"/>
              </w:rPr>
              <w:t>s</w:t>
            </w:r>
            <w:r w:rsidRPr="0026335C">
              <w:rPr>
                <w:sz w:val="24"/>
                <w:szCs w:val="24"/>
              </w:rPr>
              <w:t>’ to the plural words.</w:t>
            </w:r>
          </w:p>
        </w:tc>
      </w:tr>
    </w:tbl>
    <w:p w14:paraId="02586BE5" w14:textId="77777777" w:rsidR="00D55C60" w:rsidRPr="0026335C" w:rsidRDefault="00D55C60" w:rsidP="00D55C60">
      <w:pPr>
        <w:rPr>
          <w:sz w:val="24"/>
          <w:szCs w:val="24"/>
        </w:rPr>
      </w:pPr>
    </w:p>
    <w:p w14:paraId="152FE47F"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is a family.</w:t>
      </w:r>
    </w:p>
    <w:p w14:paraId="695D875F" w14:textId="77777777" w:rsidR="00D55C60" w:rsidRDefault="00D55C60" w:rsidP="00D55C60">
      <w:pPr>
        <w:pStyle w:val="ListParagraph"/>
        <w:tabs>
          <w:tab w:val="left" w:leader="dot" w:pos="5670"/>
        </w:tabs>
        <w:spacing w:before="240" w:after="120"/>
        <w:contextualSpacing w:val="0"/>
        <w:rPr>
          <w:sz w:val="24"/>
          <w:szCs w:val="24"/>
        </w:rPr>
      </w:pPr>
      <w:r w:rsidRPr="0026335C">
        <w:rPr>
          <w:i/>
          <w:sz w:val="24"/>
          <w:szCs w:val="24"/>
        </w:rPr>
        <w:t>Il y a</w:t>
      </w:r>
      <w:r w:rsidRPr="0026335C">
        <w:rPr>
          <w:sz w:val="24"/>
          <w:szCs w:val="24"/>
        </w:rPr>
        <w:t xml:space="preserve"> </w:t>
      </w:r>
      <w:r w:rsidRPr="0026335C">
        <w:rPr>
          <w:sz w:val="24"/>
          <w:szCs w:val="24"/>
        </w:rPr>
        <w:tab/>
      </w:r>
    </w:p>
    <w:p w14:paraId="441F30F0" w14:textId="77777777" w:rsidR="00D55C60" w:rsidRPr="0026335C" w:rsidRDefault="00D55C60" w:rsidP="00D55C60">
      <w:pPr>
        <w:pStyle w:val="ListParagraph"/>
        <w:tabs>
          <w:tab w:val="left" w:leader="dot" w:pos="5670"/>
        </w:tabs>
        <w:contextualSpacing w:val="0"/>
        <w:rPr>
          <w:sz w:val="24"/>
          <w:szCs w:val="24"/>
        </w:rPr>
      </w:pPr>
    </w:p>
    <w:p w14:paraId="7BA53077" w14:textId="180ACBE0"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 xml:space="preserve">I see a </w:t>
      </w:r>
      <w:r w:rsidR="00B403AA">
        <w:rPr>
          <w:sz w:val="24"/>
          <w:szCs w:val="24"/>
        </w:rPr>
        <w:t>mum and a dad</w:t>
      </w:r>
      <w:r w:rsidRPr="0026335C">
        <w:rPr>
          <w:sz w:val="24"/>
          <w:szCs w:val="24"/>
        </w:rPr>
        <w:t>.</w:t>
      </w:r>
    </w:p>
    <w:p w14:paraId="0B4137CD" w14:textId="77777777" w:rsidR="00D55C60" w:rsidRDefault="00D55C60" w:rsidP="00D55C60">
      <w:pPr>
        <w:pStyle w:val="ListParagraph"/>
        <w:tabs>
          <w:tab w:val="left" w:leader="dot" w:pos="5670"/>
        </w:tabs>
        <w:spacing w:before="240" w:after="120"/>
        <w:contextualSpacing w:val="0"/>
        <w:rPr>
          <w:sz w:val="24"/>
          <w:szCs w:val="24"/>
        </w:rPr>
      </w:pPr>
      <w:r w:rsidRPr="0026335C">
        <w:rPr>
          <w:i/>
          <w:sz w:val="24"/>
          <w:szCs w:val="24"/>
        </w:rPr>
        <w:t xml:space="preserve">Je </w:t>
      </w:r>
      <w:proofErr w:type="spellStart"/>
      <w:r w:rsidRPr="0026335C">
        <w:rPr>
          <w:i/>
          <w:sz w:val="24"/>
          <w:szCs w:val="24"/>
        </w:rPr>
        <w:t>vois</w:t>
      </w:r>
      <w:proofErr w:type="spellEnd"/>
      <w:r w:rsidRPr="0026335C">
        <w:rPr>
          <w:sz w:val="24"/>
          <w:szCs w:val="24"/>
        </w:rPr>
        <w:t xml:space="preserve"> </w:t>
      </w:r>
      <w:r w:rsidRPr="0026335C">
        <w:rPr>
          <w:sz w:val="24"/>
          <w:szCs w:val="24"/>
        </w:rPr>
        <w:tab/>
      </w:r>
    </w:p>
    <w:p w14:paraId="60065C9B" w14:textId="77777777" w:rsidR="00D55C60" w:rsidRPr="0026335C" w:rsidRDefault="00D55C60" w:rsidP="00D55C60">
      <w:pPr>
        <w:pStyle w:val="ListParagraph"/>
        <w:tabs>
          <w:tab w:val="left" w:leader="dot" w:pos="5670"/>
        </w:tabs>
        <w:contextualSpacing w:val="0"/>
        <w:rPr>
          <w:sz w:val="24"/>
          <w:szCs w:val="24"/>
        </w:rPr>
      </w:pPr>
    </w:p>
    <w:p w14:paraId="6F1B9BCB"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are two men.</w:t>
      </w:r>
    </w:p>
    <w:p w14:paraId="1134B3C2"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2DE0DA71" w14:textId="77777777" w:rsidR="00D55C60" w:rsidRPr="0026335C" w:rsidRDefault="00D55C60" w:rsidP="00D55C60">
      <w:pPr>
        <w:pStyle w:val="ListParagraph"/>
        <w:tabs>
          <w:tab w:val="left" w:leader="dot" w:pos="5670"/>
        </w:tabs>
        <w:contextualSpacing w:val="0"/>
        <w:rPr>
          <w:sz w:val="24"/>
          <w:szCs w:val="24"/>
        </w:rPr>
      </w:pPr>
    </w:p>
    <w:p w14:paraId="2628E709"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I see some children.</w:t>
      </w:r>
    </w:p>
    <w:p w14:paraId="0A3410C6"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0A7440DE" w14:textId="77777777" w:rsidR="00D55C60" w:rsidRPr="0026335C" w:rsidRDefault="00D55C60" w:rsidP="00D55C60">
      <w:pPr>
        <w:pStyle w:val="ListParagraph"/>
        <w:tabs>
          <w:tab w:val="left" w:leader="dot" w:pos="5670"/>
        </w:tabs>
        <w:contextualSpacing w:val="0"/>
        <w:rPr>
          <w:sz w:val="24"/>
          <w:szCs w:val="24"/>
        </w:rPr>
      </w:pPr>
    </w:p>
    <w:p w14:paraId="28E93C52"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are three friends in the photo.</w:t>
      </w:r>
    </w:p>
    <w:p w14:paraId="16BBEE0F"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42A867E0" w14:textId="77777777" w:rsidR="00D55C60" w:rsidRPr="0026335C" w:rsidRDefault="00D55C60" w:rsidP="00D55C60">
      <w:pPr>
        <w:pStyle w:val="ListParagraph"/>
        <w:tabs>
          <w:tab w:val="left" w:leader="dot" w:pos="5670"/>
        </w:tabs>
        <w:contextualSpacing w:val="0"/>
        <w:rPr>
          <w:sz w:val="24"/>
          <w:szCs w:val="24"/>
        </w:rPr>
      </w:pPr>
    </w:p>
    <w:p w14:paraId="51A5DF94"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I think that it’s a brother and sister.</w:t>
      </w:r>
    </w:p>
    <w:p w14:paraId="637F1D7C" w14:textId="77777777" w:rsidR="00D55C60" w:rsidRPr="0026335C"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1E9B0D65" w14:textId="77777777" w:rsidR="00D55C60"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784553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D5D8C05"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5116BC7" wp14:editId="286067EB">
                  <wp:extent cx="133405" cy="6765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48D17BB9"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3B9019B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AC676E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ACD284E" w14:textId="77777777" w:rsidR="00D55C60" w:rsidRPr="007342D9" w:rsidRDefault="00D55C60" w:rsidP="003D0260">
            <w:pPr>
              <w:rPr>
                <w:color w:val="auto"/>
                <w:sz w:val="24"/>
                <w:szCs w:val="24"/>
              </w:rPr>
            </w:pPr>
            <w:r w:rsidRPr="00DF4D13">
              <w:rPr>
                <w:color w:val="auto"/>
                <w:sz w:val="24"/>
                <w:szCs w:val="24"/>
              </w:rPr>
              <w:t xml:space="preserve">Keep sentences as short as possible for this task. </w:t>
            </w:r>
            <w:proofErr w:type="spellStart"/>
            <w:r w:rsidRPr="002E552E">
              <w:rPr>
                <w:color w:val="auto"/>
                <w:sz w:val="24"/>
                <w:szCs w:val="24"/>
                <w:lang w:val="fr-FR"/>
              </w:rPr>
              <w:t>Don’t</w:t>
            </w:r>
            <w:proofErr w:type="spellEnd"/>
            <w:r w:rsidRPr="002E552E">
              <w:rPr>
                <w:color w:val="auto"/>
                <w:sz w:val="24"/>
                <w:szCs w:val="24"/>
                <w:lang w:val="fr-FR"/>
              </w:rPr>
              <w:t xml:space="preserve"> </w:t>
            </w:r>
            <w:proofErr w:type="spellStart"/>
            <w:r w:rsidRPr="002E552E">
              <w:rPr>
                <w:color w:val="auto"/>
                <w:sz w:val="24"/>
                <w:szCs w:val="24"/>
                <w:lang w:val="fr-FR"/>
              </w:rPr>
              <w:t>write</w:t>
            </w:r>
            <w:proofErr w:type="spellEnd"/>
            <w:r w:rsidRPr="002E552E">
              <w:rPr>
                <w:color w:val="auto"/>
                <w:sz w:val="24"/>
                <w:szCs w:val="24"/>
                <w:lang w:val="fr-FR"/>
              </w:rPr>
              <w:t>: ‘</w:t>
            </w:r>
            <w:r w:rsidRPr="002E552E">
              <w:rPr>
                <w:i/>
                <w:color w:val="auto"/>
                <w:sz w:val="24"/>
                <w:szCs w:val="24"/>
                <w:lang w:val="fr-FR"/>
              </w:rPr>
              <w:t>Il y a un professeur avec des élèves</w:t>
            </w:r>
            <w:r w:rsidRPr="002E552E">
              <w:rPr>
                <w:color w:val="auto"/>
                <w:sz w:val="24"/>
                <w:szCs w:val="24"/>
                <w:lang w:val="fr-FR"/>
              </w:rPr>
              <w:t xml:space="preserve">’. </w:t>
            </w:r>
            <w:r w:rsidRPr="00DF4D13">
              <w:rPr>
                <w:color w:val="auto"/>
                <w:sz w:val="24"/>
                <w:szCs w:val="24"/>
              </w:rPr>
              <w:t>Instead, make two shorter sentences out of this: ‘</w:t>
            </w:r>
            <w:r w:rsidRPr="00DF4D13">
              <w:rPr>
                <w:i/>
                <w:color w:val="auto"/>
                <w:sz w:val="24"/>
                <w:szCs w:val="24"/>
              </w:rPr>
              <w:t xml:space="preserve">Il y a un </w:t>
            </w:r>
            <w:proofErr w:type="spellStart"/>
            <w:r w:rsidRPr="00DF4D13">
              <w:rPr>
                <w:i/>
                <w:color w:val="auto"/>
                <w:sz w:val="24"/>
                <w:szCs w:val="24"/>
              </w:rPr>
              <w:t>professeur</w:t>
            </w:r>
            <w:proofErr w:type="spellEnd"/>
            <w:r w:rsidRPr="00DF4D13">
              <w:rPr>
                <w:color w:val="auto"/>
                <w:sz w:val="24"/>
                <w:szCs w:val="24"/>
              </w:rPr>
              <w:t>’ and ‘</w:t>
            </w:r>
            <w:r w:rsidRPr="00DF4D13">
              <w:rPr>
                <w:i/>
                <w:color w:val="auto"/>
                <w:sz w:val="24"/>
                <w:szCs w:val="24"/>
              </w:rPr>
              <w:t xml:space="preserve">Je </w:t>
            </w:r>
            <w:proofErr w:type="spellStart"/>
            <w:r w:rsidRPr="00DF4D13">
              <w:rPr>
                <w:i/>
                <w:color w:val="auto"/>
                <w:sz w:val="24"/>
                <w:szCs w:val="24"/>
              </w:rPr>
              <w:t>vois</w:t>
            </w:r>
            <w:proofErr w:type="spellEnd"/>
            <w:r w:rsidRPr="00DF4D13">
              <w:rPr>
                <w:i/>
                <w:color w:val="auto"/>
                <w:sz w:val="24"/>
                <w:szCs w:val="24"/>
              </w:rPr>
              <w:t xml:space="preserve"> des </w:t>
            </w:r>
            <w:proofErr w:type="spellStart"/>
            <w:r w:rsidRPr="00DF4D13">
              <w:rPr>
                <w:i/>
                <w:color w:val="auto"/>
                <w:sz w:val="24"/>
                <w:szCs w:val="24"/>
              </w:rPr>
              <w:t>élèves</w:t>
            </w:r>
            <w:proofErr w:type="spellEnd"/>
            <w:r w:rsidRPr="00DF4D13">
              <w:rPr>
                <w:color w:val="auto"/>
                <w:sz w:val="24"/>
                <w:szCs w:val="24"/>
              </w:rPr>
              <w:t>’</w:t>
            </w:r>
            <w:r w:rsidR="003D0260">
              <w:rPr>
                <w:color w:val="auto"/>
                <w:sz w:val="24"/>
                <w:szCs w:val="24"/>
              </w:rPr>
              <w:t>.</w:t>
            </w:r>
          </w:p>
        </w:tc>
      </w:tr>
    </w:tbl>
    <w:p w14:paraId="22386CF6" w14:textId="77777777" w:rsidR="00D55C60" w:rsidRDefault="00D55C60" w:rsidP="00D55C60">
      <w:pPr>
        <w:rPr>
          <w:sz w:val="24"/>
          <w:szCs w:val="24"/>
        </w:rPr>
      </w:pPr>
    </w:p>
    <w:p w14:paraId="69B8D229" w14:textId="77777777" w:rsidR="00D55C60" w:rsidRDefault="00D55C60" w:rsidP="00D55C60">
      <w:pPr>
        <w:rPr>
          <w:sz w:val="24"/>
          <w:szCs w:val="24"/>
        </w:rPr>
      </w:pPr>
    </w:p>
    <w:p w14:paraId="726362F5" w14:textId="77777777" w:rsidR="00D55C60" w:rsidRPr="0026335C" w:rsidRDefault="00D55C60" w:rsidP="00D55C60">
      <w:pPr>
        <w:rPr>
          <w:sz w:val="24"/>
          <w:szCs w:val="24"/>
        </w:rPr>
        <w:sectPr w:rsidR="00D55C60" w:rsidRPr="0026335C" w:rsidSect="003D0260">
          <w:pgSz w:w="11906" w:h="16838"/>
          <w:pgMar w:top="1134" w:right="1134" w:bottom="851" w:left="1134" w:header="709" w:footer="709" w:gutter="0"/>
          <w:cols w:space="708"/>
          <w:docGrid w:linePitch="381"/>
        </w:sectPr>
      </w:pPr>
    </w:p>
    <w:p w14:paraId="69D838B4" w14:textId="77777777" w:rsidR="00D55C60" w:rsidRPr="00694CAC" w:rsidRDefault="00D55C60" w:rsidP="00280EB8">
      <w:pPr>
        <w:pStyle w:val="Blue"/>
        <w:rPr>
          <w:color w:val="248BB8" w:themeColor="accent3"/>
        </w:rPr>
      </w:pPr>
      <w:r w:rsidRPr="00694CAC">
        <w:rPr>
          <w:color w:val="248BB8" w:themeColor="accent3"/>
        </w:rPr>
        <w:lastRenderedPageBreak/>
        <w:t>Noun storm</w:t>
      </w:r>
    </w:p>
    <w:p w14:paraId="27043A38" w14:textId="77777777" w:rsidR="00D55C60" w:rsidRDefault="00D55C60" w:rsidP="00D55C60">
      <w:pPr>
        <w:ind w:left="360"/>
        <w:rPr>
          <w:sz w:val="24"/>
          <w:szCs w:val="24"/>
        </w:rPr>
      </w:pPr>
      <w:r w:rsidRPr="00B408E6">
        <w:rPr>
          <w:sz w:val="24"/>
          <w:szCs w:val="24"/>
        </w:rPr>
        <w:t>Photos usually show places and objects</w:t>
      </w:r>
      <w:r w:rsidR="003D0260">
        <w:rPr>
          <w:sz w:val="24"/>
          <w:szCs w:val="24"/>
        </w:rPr>
        <w:t>,</w:t>
      </w:r>
      <w:r w:rsidRPr="00B408E6">
        <w:rPr>
          <w:sz w:val="24"/>
          <w:szCs w:val="24"/>
        </w:rPr>
        <w:t xml:space="preserve"> as well as people. What nouns do you already know in French that might be useful for photos taken in these places? Write them in the boxes below, including ‘</w:t>
      </w:r>
      <w:r w:rsidRPr="00B408E6">
        <w:rPr>
          <w:i/>
          <w:sz w:val="24"/>
          <w:szCs w:val="24"/>
        </w:rPr>
        <w:t>un/</w:t>
      </w:r>
      <w:proofErr w:type="spellStart"/>
      <w:r w:rsidRPr="00B408E6">
        <w:rPr>
          <w:i/>
          <w:sz w:val="24"/>
          <w:szCs w:val="24"/>
        </w:rPr>
        <w:t>une</w:t>
      </w:r>
      <w:proofErr w:type="spellEnd"/>
      <w:r w:rsidRPr="00B408E6">
        <w:rPr>
          <w:i/>
          <w:sz w:val="24"/>
          <w:szCs w:val="24"/>
        </w:rPr>
        <w:t>/des</w:t>
      </w:r>
      <w:r w:rsidRPr="00B408E6">
        <w:rPr>
          <w:sz w:val="24"/>
          <w:szCs w:val="24"/>
        </w:rPr>
        <w:t>’.</w:t>
      </w:r>
    </w:p>
    <w:p w14:paraId="683A2E3D" w14:textId="77777777" w:rsidR="00D55C60" w:rsidRDefault="00D55C60" w:rsidP="00D55C60">
      <w:pPr>
        <w:ind w:left="360"/>
        <w:rPr>
          <w:sz w:val="24"/>
          <w:szCs w:val="24"/>
        </w:rPr>
      </w:pPr>
    </w:p>
    <w:tbl>
      <w:tblPr>
        <w:tblStyle w:val="TableGrid"/>
        <w:tblW w:w="4747" w:type="pct"/>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352833" w:rsidRPr="00B408E6" w14:paraId="3EB851F4" w14:textId="77777777" w:rsidTr="00AF6430">
        <w:trPr>
          <w:trHeight w:val="4699"/>
        </w:trPr>
        <w:tc>
          <w:tcPr>
            <w:tcW w:w="1666" w:type="pct"/>
          </w:tcPr>
          <w:p w14:paraId="4D139359"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Au collège</w:t>
            </w:r>
          </w:p>
          <w:p w14:paraId="4F50EA3C" w14:textId="67757C89" w:rsidR="00352833" w:rsidRPr="00B408E6" w:rsidRDefault="00352833" w:rsidP="00352833">
            <w:pPr>
              <w:rPr>
                <w:sz w:val="24"/>
                <w:szCs w:val="24"/>
              </w:rPr>
            </w:pPr>
          </w:p>
        </w:tc>
        <w:tc>
          <w:tcPr>
            <w:tcW w:w="1666" w:type="pct"/>
          </w:tcPr>
          <w:p w14:paraId="6E36D331"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En ville</w:t>
            </w:r>
          </w:p>
          <w:p w14:paraId="354D4F06" w14:textId="053D060F" w:rsidR="00352833" w:rsidRPr="00B408E6" w:rsidRDefault="00352833" w:rsidP="00255DFE">
            <w:pPr>
              <w:rPr>
                <w:sz w:val="24"/>
                <w:szCs w:val="24"/>
              </w:rPr>
            </w:pPr>
          </w:p>
        </w:tc>
        <w:tc>
          <w:tcPr>
            <w:tcW w:w="1667" w:type="pct"/>
          </w:tcPr>
          <w:p w14:paraId="71DD611C"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En vacances</w:t>
            </w:r>
          </w:p>
          <w:p w14:paraId="31A5BFB5" w14:textId="111E1A56" w:rsidR="00352833" w:rsidRPr="00B408E6" w:rsidRDefault="00352833" w:rsidP="00255DFE">
            <w:pPr>
              <w:rPr>
                <w:b/>
                <w:sz w:val="24"/>
                <w:szCs w:val="24"/>
              </w:rPr>
            </w:pPr>
          </w:p>
        </w:tc>
      </w:tr>
      <w:tr w:rsidR="00352833" w:rsidRPr="00352833" w14:paraId="38211027" w14:textId="77777777" w:rsidTr="00AF6430">
        <w:trPr>
          <w:trHeight w:val="4699"/>
        </w:trPr>
        <w:tc>
          <w:tcPr>
            <w:tcW w:w="1666" w:type="pct"/>
          </w:tcPr>
          <w:p w14:paraId="402CD741" w14:textId="77777777" w:rsidR="00352833" w:rsidRPr="00B945D6" w:rsidRDefault="00352833" w:rsidP="00352833">
            <w:pPr>
              <w:shd w:val="clear" w:color="auto" w:fill="CEE9F5" w:themeFill="accent3" w:themeFillTint="33"/>
              <w:spacing w:before="120" w:after="120"/>
              <w:rPr>
                <w:b/>
                <w:sz w:val="24"/>
                <w:szCs w:val="24"/>
                <w:lang w:val="fr-FR"/>
              </w:rPr>
            </w:pPr>
            <w:r w:rsidRPr="00B945D6">
              <w:rPr>
                <w:b/>
                <w:sz w:val="24"/>
                <w:szCs w:val="24"/>
                <w:lang w:val="fr-FR"/>
              </w:rPr>
              <w:t>Au restaurant</w:t>
            </w:r>
          </w:p>
          <w:p w14:paraId="71585D74" w14:textId="10B2716A" w:rsidR="00352833" w:rsidRPr="00B408E6" w:rsidRDefault="00352833" w:rsidP="00352833">
            <w:pPr>
              <w:rPr>
                <w:b/>
                <w:sz w:val="24"/>
                <w:szCs w:val="24"/>
              </w:rPr>
            </w:pPr>
          </w:p>
        </w:tc>
        <w:tc>
          <w:tcPr>
            <w:tcW w:w="1666" w:type="pct"/>
          </w:tcPr>
          <w:p w14:paraId="660630BC" w14:textId="77777777" w:rsidR="00352833" w:rsidRPr="00B945D6" w:rsidRDefault="00352833" w:rsidP="00352833">
            <w:pPr>
              <w:shd w:val="clear" w:color="auto" w:fill="CEE9F5" w:themeFill="accent3" w:themeFillTint="33"/>
              <w:spacing w:before="120" w:after="120"/>
              <w:rPr>
                <w:b/>
                <w:sz w:val="24"/>
                <w:szCs w:val="24"/>
                <w:lang w:val="fr-FR"/>
              </w:rPr>
            </w:pPr>
            <w:r w:rsidRPr="00B945D6">
              <w:rPr>
                <w:b/>
                <w:sz w:val="24"/>
                <w:szCs w:val="24"/>
                <w:lang w:val="fr-FR"/>
              </w:rPr>
              <w:t>Au parc</w:t>
            </w:r>
          </w:p>
          <w:p w14:paraId="01345848" w14:textId="3AF95799" w:rsidR="00352833" w:rsidRPr="00352833" w:rsidRDefault="00352833" w:rsidP="00255DFE">
            <w:pPr>
              <w:rPr>
                <w:sz w:val="24"/>
                <w:szCs w:val="24"/>
                <w:lang w:val="fr-FR"/>
              </w:rPr>
            </w:pPr>
          </w:p>
        </w:tc>
        <w:tc>
          <w:tcPr>
            <w:tcW w:w="1667" w:type="pct"/>
          </w:tcPr>
          <w:p w14:paraId="502B6CA4"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À une fête d’anniversaire</w:t>
            </w:r>
          </w:p>
          <w:p w14:paraId="6570EC2B" w14:textId="35C0A7FD" w:rsidR="00352833" w:rsidRPr="00352833" w:rsidRDefault="00352833" w:rsidP="00352833">
            <w:pPr>
              <w:rPr>
                <w:sz w:val="24"/>
                <w:szCs w:val="24"/>
                <w:lang w:val="fr-FR"/>
              </w:rPr>
            </w:pPr>
          </w:p>
        </w:tc>
      </w:tr>
    </w:tbl>
    <w:p w14:paraId="7B5E1C74" w14:textId="77777777" w:rsidR="00D55C60" w:rsidRPr="00352833" w:rsidRDefault="00D55C60" w:rsidP="00D55C60">
      <w:pPr>
        <w:rPr>
          <w:sz w:val="24"/>
          <w:szCs w:val="24"/>
          <w:lang w:val="fr-FR"/>
        </w:rPr>
      </w:pPr>
    </w:p>
    <w:p w14:paraId="64767F6E" w14:textId="77777777" w:rsidR="00D55C60" w:rsidRPr="00B408E6" w:rsidRDefault="00D55C60" w:rsidP="002D4E9F">
      <w:pPr>
        <w:pStyle w:val="N1"/>
        <w:numPr>
          <w:ilvl w:val="0"/>
          <w:numId w:val="186"/>
        </w:numPr>
        <w:spacing w:before="120" w:after="120"/>
        <w:rPr>
          <w:lang w:val="en-GB"/>
        </w:rPr>
      </w:pPr>
      <w:r w:rsidRPr="00B408E6">
        <w:rPr>
          <w:lang w:val="en-GB"/>
        </w:rPr>
        <w:t>Swap words with a partner. How many more can you add?</w:t>
      </w:r>
    </w:p>
    <w:p w14:paraId="31039161" w14:textId="77777777" w:rsidR="00D55C60" w:rsidRPr="00B408E6" w:rsidRDefault="00D55C60" w:rsidP="002D4E9F">
      <w:pPr>
        <w:pStyle w:val="N1"/>
        <w:numPr>
          <w:ilvl w:val="0"/>
          <w:numId w:val="186"/>
        </w:numPr>
        <w:spacing w:before="120" w:after="120"/>
        <w:rPr>
          <w:lang w:val="en-GB"/>
        </w:rPr>
      </w:pPr>
      <w:r w:rsidRPr="00B408E6">
        <w:rPr>
          <w:lang w:val="en-GB"/>
        </w:rPr>
        <w:t xml:space="preserve">Use a dictionary or online dictionary to look up some more words for each box. </w:t>
      </w:r>
    </w:p>
    <w:p w14:paraId="70ECF7B9" w14:textId="77777777" w:rsidR="00D55C60" w:rsidRPr="00B408E6" w:rsidRDefault="00D55C60" w:rsidP="002D4E9F">
      <w:pPr>
        <w:pStyle w:val="N1"/>
        <w:numPr>
          <w:ilvl w:val="0"/>
          <w:numId w:val="186"/>
        </w:numPr>
        <w:spacing w:before="120" w:after="120"/>
        <w:rPr>
          <w:lang w:val="en-GB"/>
        </w:rPr>
      </w:pPr>
      <w:r w:rsidRPr="00B408E6">
        <w:rPr>
          <w:lang w:val="en-GB"/>
        </w:rPr>
        <w:t>Can you find 10 nouns for each box?</w:t>
      </w:r>
    </w:p>
    <w:p w14:paraId="4DE86AF8" w14:textId="77777777" w:rsidR="00D55C60" w:rsidRPr="002E552E" w:rsidRDefault="00D55C60" w:rsidP="002D4E9F">
      <w:pPr>
        <w:pStyle w:val="N1"/>
        <w:numPr>
          <w:ilvl w:val="0"/>
          <w:numId w:val="186"/>
        </w:numPr>
        <w:spacing w:before="120" w:after="120"/>
        <w:rPr>
          <w:lang w:val="en-GB"/>
        </w:rPr>
        <w:sectPr w:rsidR="00D55C60" w:rsidRPr="002E552E" w:rsidSect="003D0260">
          <w:pgSz w:w="11906" w:h="16838"/>
          <w:pgMar w:top="1134" w:right="1134" w:bottom="851" w:left="1134" w:header="709" w:footer="709" w:gutter="0"/>
          <w:cols w:space="708"/>
          <w:docGrid w:linePitch="381"/>
        </w:sectPr>
      </w:pPr>
      <w:r w:rsidRPr="00B408E6">
        <w:rPr>
          <w:lang w:val="en-GB"/>
        </w:rPr>
        <w:t xml:space="preserve">Cover the words and just look at each heading in turn. Write </w:t>
      </w:r>
      <w:r w:rsidR="00B945D6">
        <w:rPr>
          <w:lang w:val="en-GB"/>
        </w:rPr>
        <w:t>as many</w:t>
      </w:r>
      <w:r w:rsidRPr="00B408E6">
        <w:rPr>
          <w:lang w:val="en-GB"/>
        </w:rPr>
        <w:t xml:space="preserve"> words </w:t>
      </w:r>
      <w:r w:rsidR="00B945D6">
        <w:rPr>
          <w:lang w:val="en-GB"/>
        </w:rPr>
        <w:t>as</w:t>
      </w:r>
      <w:r w:rsidRPr="00B408E6">
        <w:rPr>
          <w:lang w:val="en-GB"/>
        </w:rPr>
        <w:t xml:space="preserve"> </w:t>
      </w:r>
      <w:r w:rsidR="00B945D6">
        <w:rPr>
          <w:lang w:val="en-GB"/>
        </w:rPr>
        <w:t>possible</w:t>
      </w:r>
      <w:r>
        <w:rPr>
          <w:lang w:val="en-GB"/>
        </w:rPr>
        <w:t xml:space="preserve"> in one minute</w:t>
      </w:r>
      <w:r w:rsidRPr="00B408E6">
        <w:rPr>
          <w:lang w:val="en-GB"/>
        </w:rPr>
        <w:t xml:space="preserve"> or test a partner. </w:t>
      </w:r>
    </w:p>
    <w:p w14:paraId="685C822F" w14:textId="6269917E" w:rsidR="00D55C60" w:rsidRPr="00694CAC" w:rsidRDefault="00D55C60" w:rsidP="00280EB8">
      <w:pPr>
        <w:pStyle w:val="Blue"/>
        <w:rPr>
          <w:color w:val="248BB8" w:themeColor="accent3"/>
        </w:rPr>
      </w:pPr>
      <w:r w:rsidRPr="00694CAC">
        <w:rPr>
          <w:color w:val="248BB8" w:themeColor="accent3"/>
        </w:rPr>
        <w:lastRenderedPageBreak/>
        <w:t>What’s the weather</w:t>
      </w:r>
      <w:r w:rsidR="00614AC4">
        <w:rPr>
          <w:color w:val="248BB8" w:themeColor="accent3"/>
        </w:rPr>
        <w:t xml:space="preserve"> like</w:t>
      </w:r>
      <w:r w:rsidRPr="00694CAC">
        <w:rPr>
          <w:color w:val="248BB8" w:themeColor="accent3"/>
        </w:rPr>
        <w:t>?</w:t>
      </w:r>
    </w:p>
    <w:p w14:paraId="23EB79FF" w14:textId="5DC1C410" w:rsidR="00D55C60" w:rsidRDefault="00D55C60" w:rsidP="00352833">
      <w:pPr>
        <w:pStyle w:val="N1"/>
        <w:spacing w:after="0"/>
        <w:ind w:left="360"/>
        <w:rPr>
          <w:lang w:val="en-GB"/>
        </w:rPr>
      </w:pPr>
      <w:r w:rsidRPr="00B408E6">
        <w:rPr>
          <w:lang w:val="en-GB"/>
        </w:rPr>
        <w:t>Any photo taken outside usually gives some indication of wha</w:t>
      </w:r>
      <w:r w:rsidR="00352833">
        <w:rPr>
          <w:lang w:val="en-GB"/>
        </w:rPr>
        <w:t xml:space="preserve">t the weather might be like. </w:t>
      </w:r>
      <w:r w:rsidRPr="00B408E6">
        <w:rPr>
          <w:lang w:val="en-GB"/>
        </w:rPr>
        <w:t>There are three ways weather sentences can start</w:t>
      </w:r>
      <w:r>
        <w:rPr>
          <w:lang w:val="en-GB"/>
        </w:rPr>
        <w:t xml:space="preserve"> in French</w:t>
      </w:r>
      <w:r w:rsidRPr="00B408E6">
        <w:rPr>
          <w:lang w:val="en-GB"/>
        </w:rPr>
        <w:t>. Categorise the weather words into the</w:t>
      </w:r>
      <w:r w:rsidR="00614AC4">
        <w:rPr>
          <w:lang w:val="en-GB"/>
        </w:rPr>
        <w:t xml:space="preserve"> correct</w:t>
      </w:r>
      <w:r w:rsidRPr="00B408E6">
        <w:rPr>
          <w:lang w:val="en-GB"/>
        </w:rPr>
        <w:t xml:space="preserve"> column and add the English meanings.</w:t>
      </w:r>
    </w:p>
    <w:p w14:paraId="1BB3E722" w14:textId="77777777" w:rsidR="00D55C60" w:rsidRPr="00B408E6" w:rsidRDefault="00D55C60" w:rsidP="00D55C60">
      <w:pPr>
        <w:pStyle w:val="N1"/>
        <w:spacing w:after="0"/>
        <w:ind w:left="360"/>
        <w:rPr>
          <w:lang w:val="en-GB"/>
        </w:rPr>
      </w:pPr>
    </w:p>
    <w:tbl>
      <w:tblPr>
        <w:tblStyle w:val="TableGrid"/>
        <w:tblW w:w="0" w:type="auto"/>
        <w:tblInd w:w="392" w:type="dxa"/>
        <w:tblLook w:val="04A0" w:firstRow="1" w:lastRow="0" w:firstColumn="1" w:lastColumn="0" w:noHBand="0" w:noVBand="1"/>
      </w:tblPr>
      <w:tblGrid>
        <w:gridCol w:w="3118"/>
        <w:gridCol w:w="3118"/>
        <w:gridCol w:w="3119"/>
      </w:tblGrid>
      <w:tr w:rsidR="00D55C60" w:rsidRPr="00B408E6" w14:paraId="53D132BC" w14:textId="77777777" w:rsidTr="003D0260">
        <w:trPr>
          <w:trHeight w:val="794"/>
        </w:trPr>
        <w:tc>
          <w:tcPr>
            <w:tcW w:w="3118" w:type="dxa"/>
            <w:tcBorders>
              <w:top w:val="nil"/>
              <w:left w:val="nil"/>
              <w:bottom w:val="single" w:sz="12" w:space="0" w:color="6DBEE2" w:themeColor="accent3" w:themeTint="99"/>
              <w:right w:val="nil"/>
            </w:tcBorders>
            <w:shd w:val="clear" w:color="auto" w:fill="9DD4EC" w:themeFill="accent3" w:themeFillTint="66"/>
            <w:vAlign w:val="center"/>
          </w:tcPr>
          <w:p w14:paraId="5FB6BF5E" w14:textId="77777777" w:rsidR="00D55C60" w:rsidRPr="00B408E6" w:rsidRDefault="00D55C60" w:rsidP="003D0260">
            <w:pPr>
              <w:pStyle w:val="N1"/>
              <w:spacing w:after="0"/>
            </w:pPr>
            <w:r w:rsidRPr="00B408E6">
              <w:rPr>
                <w:b/>
              </w:rPr>
              <w:t>Il fait</w:t>
            </w:r>
            <w:r w:rsidRPr="00B408E6">
              <w:t xml:space="preserve"> …</w:t>
            </w:r>
          </w:p>
          <w:p w14:paraId="00D865F3" w14:textId="77777777" w:rsidR="00D55C60" w:rsidRPr="00B408E6" w:rsidRDefault="00D55C60" w:rsidP="003D0260">
            <w:pPr>
              <w:pStyle w:val="N1"/>
              <w:spacing w:after="0"/>
            </w:pPr>
            <w:r w:rsidRPr="00B408E6">
              <w:t>(</w:t>
            </w:r>
            <w:r w:rsidRPr="00B408E6">
              <w:rPr>
                <w:i/>
              </w:rPr>
              <w:t>+</w:t>
            </w:r>
            <w:r w:rsidRPr="00B408E6">
              <w:t xml:space="preserve"> </w:t>
            </w:r>
            <w:r w:rsidRPr="00B408E6">
              <w:rPr>
                <w:i/>
              </w:rPr>
              <w:t>adjective</w:t>
            </w:r>
            <w:r w:rsidRPr="00B408E6">
              <w:t>)</w:t>
            </w:r>
          </w:p>
        </w:tc>
        <w:tc>
          <w:tcPr>
            <w:tcW w:w="3118" w:type="dxa"/>
            <w:tcBorders>
              <w:top w:val="nil"/>
              <w:left w:val="nil"/>
              <w:bottom w:val="single" w:sz="12" w:space="0" w:color="6DBEE2" w:themeColor="accent3" w:themeTint="99"/>
              <w:right w:val="nil"/>
            </w:tcBorders>
            <w:shd w:val="clear" w:color="auto" w:fill="9DD4EC" w:themeFill="accent3" w:themeFillTint="66"/>
            <w:vAlign w:val="center"/>
          </w:tcPr>
          <w:p w14:paraId="08CBC4DE" w14:textId="77777777" w:rsidR="00D55C60" w:rsidRPr="00B408E6" w:rsidRDefault="00D55C60" w:rsidP="003D0260">
            <w:pPr>
              <w:pStyle w:val="N1"/>
              <w:spacing w:after="0"/>
              <w:rPr>
                <w:b/>
              </w:rPr>
            </w:pPr>
            <w:r w:rsidRPr="00B408E6">
              <w:rPr>
                <w:b/>
              </w:rPr>
              <w:t>Il y a …</w:t>
            </w:r>
          </w:p>
          <w:p w14:paraId="0C4C24DC" w14:textId="77777777" w:rsidR="00D55C60" w:rsidRPr="00B408E6" w:rsidRDefault="00D55C60" w:rsidP="003D0260">
            <w:pPr>
              <w:pStyle w:val="N1"/>
              <w:spacing w:after="0"/>
            </w:pPr>
            <w:r w:rsidRPr="00B408E6">
              <w:t>(</w:t>
            </w:r>
            <w:r w:rsidRPr="00B408E6">
              <w:rPr>
                <w:i/>
              </w:rPr>
              <w:t xml:space="preserve">+ du /de la / des + </w:t>
            </w:r>
            <w:proofErr w:type="spellStart"/>
            <w:r w:rsidRPr="00B408E6">
              <w:rPr>
                <w:i/>
              </w:rPr>
              <w:t>noun</w:t>
            </w:r>
            <w:proofErr w:type="spellEnd"/>
            <w:r w:rsidRPr="00B408E6">
              <w:t>)</w:t>
            </w:r>
          </w:p>
        </w:tc>
        <w:tc>
          <w:tcPr>
            <w:tcW w:w="3119" w:type="dxa"/>
            <w:tcBorders>
              <w:top w:val="nil"/>
              <w:left w:val="nil"/>
              <w:bottom w:val="single" w:sz="12" w:space="0" w:color="6DBEE2" w:themeColor="accent3" w:themeTint="99"/>
              <w:right w:val="nil"/>
            </w:tcBorders>
            <w:shd w:val="clear" w:color="auto" w:fill="9DD4EC" w:themeFill="accent3" w:themeFillTint="66"/>
            <w:vAlign w:val="center"/>
          </w:tcPr>
          <w:p w14:paraId="602ED157" w14:textId="77777777" w:rsidR="00D55C60" w:rsidRPr="00B408E6" w:rsidRDefault="00D55C60" w:rsidP="003D0260">
            <w:pPr>
              <w:pStyle w:val="N1"/>
              <w:spacing w:after="0"/>
              <w:rPr>
                <w:b/>
              </w:rPr>
            </w:pPr>
            <w:r w:rsidRPr="00B408E6">
              <w:rPr>
                <w:b/>
              </w:rPr>
              <w:t>Il …</w:t>
            </w:r>
          </w:p>
          <w:p w14:paraId="7F21EEC0" w14:textId="77777777" w:rsidR="00D55C60" w:rsidRPr="00B408E6" w:rsidRDefault="00D55C60" w:rsidP="003D0260">
            <w:pPr>
              <w:pStyle w:val="N1"/>
              <w:spacing w:after="0"/>
            </w:pPr>
            <w:r w:rsidRPr="00B408E6">
              <w:t>(</w:t>
            </w:r>
            <w:r w:rsidRPr="00B408E6">
              <w:rPr>
                <w:i/>
              </w:rPr>
              <w:t xml:space="preserve">+ </w:t>
            </w:r>
            <w:proofErr w:type="spellStart"/>
            <w:r w:rsidRPr="00B408E6">
              <w:rPr>
                <w:i/>
              </w:rPr>
              <w:t>verb</w:t>
            </w:r>
            <w:proofErr w:type="spellEnd"/>
            <w:r w:rsidRPr="00B408E6">
              <w:t>)</w:t>
            </w:r>
          </w:p>
        </w:tc>
      </w:tr>
      <w:tr w:rsidR="00D55C60" w:rsidRPr="00B408E6" w14:paraId="667DF283" w14:textId="77777777" w:rsidTr="00AF6430">
        <w:trPr>
          <w:trHeight w:val="653"/>
        </w:trPr>
        <w:tc>
          <w:tcPr>
            <w:tcW w:w="3118" w:type="dxa"/>
            <w:tcBorders>
              <w:top w:val="single" w:sz="12"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1B944139" w14:textId="77777777" w:rsidR="00D55C60" w:rsidRPr="00B408E6" w:rsidRDefault="00D55C60" w:rsidP="003D0260">
            <w:pPr>
              <w:pStyle w:val="N1"/>
            </w:pPr>
          </w:p>
        </w:tc>
        <w:tc>
          <w:tcPr>
            <w:tcW w:w="3118" w:type="dxa"/>
            <w:tcBorders>
              <w:top w:val="single" w:sz="12"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2196E2E7" w14:textId="77777777" w:rsidR="00D55C60" w:rsidRPr="00B408E6" w:rsidRDefault="00D55C60" w:rsidP="003D0260">
            <w:pPr>
              <w:pStyle w:val="N1"/>
            </w:pPr>
          </w:p>
        </w:tc>
        <w:tc>
          <w:tcPr>
            <w:tcW w:w="3119" w:type="dxa"/>
            <w:tcBorders>
              <w:top w:val="single" w:sz="12"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348B7E6D" w14:textId="77777777" w:rsidR="00D55C60" w:rsidRPr="00B408E6" w:rsidRDefault="00D55C60" w:rsidP="003D0260">
            <w:pPr>
              <w:pStyle w:val="N1"/>
            </w:pPr>
          </w:p>
        </w:tc>
      </w:tr>
      <w:tr w:rsidR="00D55C60" w:rsidRPr="00B408E6" w14:paraId="5E68EFBE" w14:textId="77777777" w:rsidTr="00AF6430">
        <w:trPr>
          <w:trHeight w:val="653"/>
        </w:trPr>
        <w:tc>
          <w:tcPr>
            <w:tcW w:w="3118"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08CD8068" w14:textId="77777777" w:rsidR="00D55C60" w:rsidRPr="00B408E6" w:rsidRDefault="00D55C60" w:rsidP="003D0260">
            <w:pPr>
              <w:pStyle w:val="N1"/>
            </w:pPr>
          </w:p>
        </w:tc>
        <w:tc>
          <w:tcPr>
            <w:tcW w:w="3118"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4EC3D013" w14:textId="77777777" w:rsidR="00D55C60" w:rsidRPr="00B408E6" w:rsidRDefault="00D55C60" w:rsidP="003D0260">
            <w:pPr>
              <w:pStyle w:val="N1"/>
            </w:pPr>
          </w:p>
        </w:tc>
        <w:tc>
          <w:tcPr>
            <w:tcW w:w="3119"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49124EE1" w14:textId="77777777" w:rsidR="00D55C60" w:rsidRPr="00B408E6" w:rsidRDefault="00D55C60" w:rsidP="003D0260">
            <w:pPr>
              <w:pStyle w:val="N1"/>
            </w:pPr>
          </w:p>
        </w:tc>
      </w:tr>
      <w:tr w:rsidR="00D55C60" w:rsidRPr="00B408E6" w14:paraId="58275D7D" w14:textId="77777777" w:rsidTr="00AF6430">
        <w:trPr>
          <w:trHeight w:val="653"/>
        </w:trPr>
        <w:tc>
          <w:tcPr>
            <w:tcW w:w="3118"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7AC23C56" w14:textId="77777777" w:rsidR="00D55C60" w:rsidRPr="00B408E6" w:rsidRDefault="00D55C60" w:rsidP="003D0260">
            <w:pPr>
              <w:pStyle w:val="N1"/>
            </w:pPr>
          </w:p>
        </w:tc>
        <w:tc>
          <w:tcPr>
            <w:tcW w:w="3118"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0891BA2A" w14:textId="77777777" w:rsidR="00D55C60" w:rsidRPr="00B408E6" w:rsidRDefault="00D55C60" w:rsidP="003D0260">
            <w:pPr>
              <w:pStyle w:val="N1"/>
            </w:pPr>
          </w:p>
        </w:tc>
        <w:tc>
          <w:tcPr>
            <w:tcW w:w="3119"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599F87BE" w14:textId="77777777" w:rsidR="00D55C60" w:rsidRPr="00B408E6" w:rsidRDefault="00D55C60" w:rsidP="003D0260">
            <w:pPr>
              <w:pStyle w:val="N1"/>
            </w:pPr>
          </w:p>
        </w:tc>
      </w:tr>
      <w:tr w:rsidR="00D55C60" w:rsidRPr="00B408E6" w14:paraId="3037A648" w14:textId="77777777" w:rsidTr="00AF6430">
        <w:trPr>
          <w:trHeight w:val="653"/>
        </w:trPr>
        <w:tc>
          <w:tcPr>
            <w:tcW w:w="3118"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793A599A" w14:textId="77777777" w:rsidR="00D55C60" w:rsidRPr="00B408E6" w:rsidRDefault="00D55C60" w:rsidP="003D0260">
            <w:pPr>
              <w:pStyle w:val="N1"/>
            </w:pPr>
          </w:p>
        </w:tc>
        <w:tc>
          <w:tcPr>
            <w:tcW w:w="3118"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4E8C56F1" w14:textId="77777777" w:rsidR="00D55C60" w:rsidRPr="00B408E6" w:rsidRDefault="00D55C60" w:rsidP="003D0260">
            <w:pPr>
              <w:pStyle w:val="N1"/>
            </w:pPr>
          </w:p>
        </w:tc>
        <w:tc>
          <w:tcPr>
            <w:tcW w:w="3119"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78F027E6" w14:textId="77777777" w:rsidR="00D55C60" w:rsidRPr="00B408E6" w:rsidRDefault="00D55C60" w:rsidP="003D0260">
            <w:pPr>
              <w:pStyle w:val="N1"/>
            </w:pPr>
          </w:p>
        </w:tc>
      </w:tr>
      <w:tr w:rsidR="00352833" w:rsidRPr="00B408E6" w14:paraId="5EC5CDED" w14:textId="77777777" w:rsidTr="00AF6430">
        <w:trPr>
          <w:trHeight w:val="653"/>
        </w:trPr>
        <w:tc>
          <w:tcPr>
            <w:tcW w:w="3118" w:type="dxa"/>
            <w:tcBorders>
              <w:top w:val="single" w:sz="4"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tcPr>
          <w:p w14:paraId="235C0E29" w14:textId="77777777" w:rsidR="00352833" w:rsidRPr="00B408E6" w:rsidRDefault="00352833" w:rsidP="003D0260">
            <w:pPr>
              <w:pStyle w:val="N1"/>
            </w:pPr>
          </w:p>
        </w:tc>
        <w:tc>
          <w:tcPr>
            <w:tcW w:w="3118" w:type="dxa"/>
            <w:tcBorders>
              <w:top w:val="single" w:sz="4" w:space="0" w:color="6DBEE2" w:themeColor="accent3" w:themeTint="99"/>
              <w:left w:val="single" w:sz="4" w:space="0" w:color="6DBEE2" w:themeColor="accent3" w:themeTint="99"/>
              <w:bottom w:val="single" w:sz="12" w:space="0" w:color="6DBEE2" w:themeColor="accent3" w:themeTint="99"/>
              <w:right w:val="single" w:sz="4" w:space="0" w:color="6DBEE2" w:themeColor="accent3" w:themeTint="99"/>
            </w:tcBorders>
          </w:tcPr>
          <w:p w14:paraId="1D9801EE" w14:textId="77777777" w:rsidR="00352833" w:rsidRPr="00B408E6" w:rsidRDefault="00352833" w:rsidP="003D0260">
            <w:pPr>
              <w:pStyle w:val="N1"/>
            </w:pPr>
          </w:p>
        </w:tc>
        <w:tc>
          <w:tcPr>
            <w:tcW w:w="3119" w:type="dxa"/>
            <w:tcBorders>
              <w:top w:val="single" w:sz="4"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tcPr>
          <w:p w14:paraId="6B8EC26D" w14:textId="77777777" w:rsidR="00352833" w:rsidRPr="00B408E6" w:rsidRDefault="00352833" w:rsidP="003D0260">
            <w:pPr>
              <w:pStyle w:val="N1"/>
            </w:pPr>
          </w:p>
        </w:tc>
      </w:tr>
    </w:tbl>
    <w:p w14:paraId="61F2D838" w14:textId="77777777" w:rsidR="00D55C60" w:rsidRDefault="00D55C60" w:rsidP="00D55C60">
      <w:pPr>
        <w:pStyle w:val="N1"/>
        <w:spacing w:after="0"/>
      </w:pPr>
    </w:p>
    <w:tbl>
      <w:tblPr>
        <w:tblStyle w:val="TableGrid"/>
        <w:tblW w:w="4747" w:type="pct"/>
        <w:tblInd w:w="392" w:type="dxa"/>
        <w:tblLook w:val="04A0" w:firstRow="1" w:lastRow="0" w:firstColumn="1" w:lastColumn="0" w:noHBand="0" w:noVBand="1"/>
      </w:tblPr>
      <w:tblGrid>
        <w:gridCol w:w="2893"/>
        <w:gridCol w:w="3285"/>
        <w:gridCol w:w="3177"/>
      </w:tblGrid>
      <w:tr w:rsidR="00D55C60" w14:paraId="73E086B3" w14:textId="77777777" w:rsidTr="003D0260">
        <w:trPr>
          <w:trHeight w:val="454"/>
        </w:trPr>
        <w:tc>
          <w:tcPr>
            <w:tcW w:w="5000" w:type="pct"/>
            <w:gridSpan w:val="3"/>
            <w:tcBorders>
              <w:top w:val="nil"/>
              <w:left w:val="nil"/>
              <w:bottom w:val="single" w:sz="12" w:space="0" w:color="6DBEE2" w:themeColor="accent3" w:themeTint="99"/>
              <w:right w:val="nil"/>
            </w:tcBorders>
            <w:shd w:val="clear" w:color="auto" w:fill="9DD4EC" w:themeFill="accent3" w:themeFillTint="66"/>
            <w:vAlign w:val="center"/>
          </w:tcPr>
          <w:p w14:paraId="3C5DC1CC" w14:textId="77777777" w:rsidR="00D55C60" w:rsidRDefault="00D55C60" w:rsidP="003D0260">
            <w:pPr>
              <w:pStyle w:val="N1"/>
              <w:spacing w:after="0"/>
            </w:pPr>
            <w:proofErr w:type="spellStart"/>
            <w:r>
              <w:rPr>
                <w:b/>
              </w:rPr>
              <w:t>Weather</w:t>
            </w:r>
            <w:proofErr w:type="spellEnd"/>
            <w:r>
              <w:rPr>
                <w:b/>
              </w:rPr>
              <w:t xml:space="preserve"> </w:t>
            </w:r>
            <w:proofErr w:type="spellStart"/>
            <w:r>
              <w:rPr>
                <w:b/>
              </w:rPr>
              <w:t>words</w:t>
            </w:r>
            <w:proofErr w:type="spellEnd"/>
          </w:p>
        </w:tc>
      </w:tr>
      <w:tr w:rsidR="00D55C60" w14:paraId="2AC4A504" w14:textId="77777777" w:rsidTr="003D0260">
        <w:trPr>
          <w:trHeight w:val="397"/>
        </w:trPr>
        <w:tc>
          <w:tcPr>
            <w:tcW w:w="1546" w:type="pct"/>
            <w:tcBorders>
              <w:top w:val="single" w:sz="12" w:space="0" w:color="6DBEE2" w:themeColor="accent3" w:themeTint="99"/>
              <w:left w:val="single" w:sz="12" w:space="0" w:color="6DBEE2" w:themeColor="accent3" w:themeTint="99"/>
              <w:bottom w:val="nil"/>
              <w:right w:val="nil"/>
            </w:tcBorders>
            <w:shd w:val="clear" w:color="auto" w:fill="CEE9F5" w:themeFill="accent3" w:themeFillTint="33"/>
            <w:vAlign w:val="center"/>
          </w:tcPr>
          <w:p w14:paraId="079C67D5" w14:textId="77777777" w:rsidR="00D55C60" w:rsidRDefault="00D55C60" w:rsidP="003D0260">
            <w:pPr>
              <w:pStyle w:val="N1"/>
              <w:spacing w:after="0"/>
              <w:jc w:val="center"/>
            </w:pPr>
            <w:r w:rsidRPr="00B408E6">
              <w:t>du brouillard</w:t>
            </w:r>
          </w:p>
        </w:tc>
        <w:tc>
          <w:tcPr>
            <w:tcW w:w="1756" w:type="pct"/>
            <w:tcBorders>
              <w:top w:val="single" w:sz="12" w:space="0" w:color="6DBEE2" w:themeColor="accent3" w:themeTint="99"/>
              <w:left w:val="nil"/>
              <w:bottom w:val="nil"/>
              <w:right w:val="nil"/>
            </w:tcBorders>
            <w:shd w:val="clear" w:color="auto" w:fill="CEE9F5" w:themeFill="accent3" w:themeFillTint="33"/>
            <w:vAlign w:val="center"/>
          </w:tcPr>
          <w:p w14:paraId="164811F3" w14:textId="77777777" w:rsidR="00D55C60" w:rsidRDefault="00D55C60" w:rsidP="003D0260">
            <w:pPr>
              <w:pStyle w:val="N1"/>
              <w:spacing w:after="0"/>
              <w:jc w:val="center"/>
            </w:pPr>
            <w:r w:rsidRPr="00B408E6">
              <w:t>gèle</w:t>
            </w:r>
          </w:p>
        </w:tc>
        <w:tc>
          <w:tcPr>
            <w:tcW w:w="1698" w:type="pct"/>
            <w:tcBorders>
              <w:top w:val="single" w:sz="12" w:space="0" w:color="6DBEE2" w:themeColor="accent3" w:themeTint="99"/>
              <w:left w:val="nil"/>
              <w:bottom w:val="nil"/>
              <w:right w:val="single" w:sz="12" w:space="0" w:color="6DBEE2" w:themeColor="accent3" w:themeTint="99"/>
            </w:tcBorders>
            <w:shd w:val="clear" w:color="auto" w:fill="CEE9F5" w:themeFill="accent3" w:themeFillTint="33"/>
            <w:vAlign w:val="center"/>
          </w:tcPr>
          <w:p w14:paraId="65E55A43" w14:textId="77777777" w:rsidR="00D55C60" w:rsidRDefault="00D55C60" w:rsidP="003D0260">
            <w:pPr>
              <w:pStyle w:val="N1"/>
              <w:spacing w:after="0"/>
              <w:jc w:val="center"/>
            </w:pPr>
            <w:r w:rsidRPr="00B408E6">
              <w:t>beau</w:t>
            </w:r>
          </w:p>
        </w:tc>
      </w:tr>
      <w:tr w:rsidR="00D55C60" w14:paraId="7065FF50" w14:textId="77777777" w:rsidTr="003D0260">
        <w:trPr>
          <w:trHeight w:val="397"/>
        </w:trPr>
        <w:tc>
          <w:tcPr>
            <w:tcW w:w="1546" w:type="pct"/>
            <w:tcBorders>
              <w:top w:val="nil"/>
              <w:left w:val="single" w:sz="12" w:space="0" w:color="6DBEE2" w:themeColor="accent3" w:themeTint="99"/>
              <w:bottom w:val="nil"/>
              <w:right w:val="nil"/>
            </w:tcBorders>
            <w:shd w:val="clear" w:color="auto" w:fill="CEE9F5" w:themeFill="accent3" w:themeFillTint="33"/>
            <w:vAlign w:val="center"/>
          </w:tcPr>
          <w:p w14:paraId="54FB5AC6" w14:textId="77777777" w:rsidR="00D55C60" w:rsidRDefault="00D55C60" w:rsidP="003D0260">
            <w:pPr>
              <w:pStyle w:val="N1"/>
              <w:spacing w:after="0"/>
              <w:jc w:val="center"/>
            </w:pPr>
            <w:r w:rsidRPr="00B408E6">
              <w:t>gris</w:t>
            </w:r>
          </w:p>
        </w:tc>
        <w:tc>
          <w:tcPr>
            <w:tcW w:w="1756" w:type="pct"/>
            <w:tcBorders>
              <w:top w:val="nil"/>
              <w:left w:val="nil"/>
              <w:bottom w:val="nil"/>
              <w:right w:val="nil"/>
            </w:tcBorders>
            <w:shd w:val="clear" w:color="auto" w:fill="CEE9F5" w:themeFill="accent3" w:themeFillTint="33"/>
            <w:vAlign w:val="center"/>
          </w:tcPr>
          <w:p w14:paraId="49D65358" w14:textId="77777777" w:rsidR="00D55C60" w:rsidRDefault="00D55C60" w:rsidP="003D0260">
            <w:pPr>
              <w:pStyle w:val="N1"/>
              <w:spacing w:after="0"/>
              <w:jc w:val="center"/>
            </w:pPr>
            <w:r w:rsidRPr="00B408E6">
              <w:t>froid</w:t>
            </w:r>
          </w:p>
        </w:tc>
        <w:tc>
          <w:tcPr>
            <w:tcW w:w="1698" w:type="pct"/>
            <w:tcBorders>
              <w:top w:val="nil"/>
              <w:left w:val="nil"/>
              <w:bottom w:val="nil"/>
              <w:right w:val="single" w:sz="12" w:space="0" w:color="6DBEE2" w:themeColor="accent3" w:themeTint="99"/>
            </w:tcBorders>
            <w:shd w:val="clear" w:color="auto" w:fill="CEE9F5" w:themeFill="accent3" w:themeFillTint="33"/>
            <w:vAlign w:val="center"/>
          </w:tcPr>
          <w:p w14:paraId="3E4822A6" w14:textId="77777777" w:rsidR="00D55C60" w:rsidRDefault="00D55C60" w:rsidP="003D0260">
            <w:pPr>
              <w:pStyle w:val="N1"/>
              <w:spacing w:after="0"/>
              <w:jc w:val="center"/>
            </w:pPr>
            <w:r w:rsidRPr="00B408E6">
              <w:t>neige</w:t>
            </w:r>
          </w:p>
        </w:tc>
      </w:tr>
      <w:tr w:rsidR="00D55C60" w14:paraId="523BC379" w14:textId="77777777" w:rsidTr="003D0260">
        <w:trPr>
          <w:trHeight w:val="397"/>
        </w:trPr>
        <w:tc>
          <w:tcPr>
            <w:tcW w:w="1546" w:type="pct"/>
            <w:tcBorders>
              <w:top w:val="nil"/>
              <w:left w:val="single" w:sz="12" w:space="0" w:color="6DBEE2" w:themeColor="accent3" w:themeTint="99"/>
              <w:bottom w:val="nil"/>
              <w:right w:val="nil"/>
            </w:tcBorders>
            <w:shd w:val="clear" w:color="auto" w:fill="CEE9F5" w:themeFill="accent3" w:themeFillTint="33"/>
            <w:vAlign w:val="center"/>
          </w:tcPr>
          <w:p w14:paraId="14008512" w14:textId="77777777" w:rsidR="00D55C60" w:rsidRDefault="00D55C60" w:rsidP="003D0260">
            <w:pPr>
              <w:pStyle w:val="N1"/>
              <w:spacing w:after="0"/>
              <w:jc w:val="center"/>
            </w:pPr>
            <w:r w:rsidRPr="00B408E6">
              <w:t>du soleil</w:t>
            </w:r>
          </w:p>
        </w:tc>
        <w:tc>
          <w:tcPr>
            <w:tcW w:w="1756" w:type="pct"/>
            <w:tcBorders>
              <w:top w:val="nil"/>
              <w:left w:val="nil"/>
              <w:bottom w:val="nil"/>
              <w:right w:val="nil"/>
            </w:tcBorders>
            <w:shd w:val="clear" w:color="auto" w:fill="CEE9F5" w:themeFill="accent3" w:themeFillTint="33"/>
            <w:vAlign w:val="center"/>
          </w:tcPr>
          <w:p w14:paraId="72FDB151" w14:textId="77777777" w:rsidR="00D55C60" w:rsidRDefault="00D55C60" w:rsidP="003D0260">
            <w:pPr>
              <w:pStyle w:val="N1"/>
              <w:spacing w:after="0"/>
              <w:jc w:val="center"/>
            </w:pPr>
            <w:r w:rsidRPr="00B408E6">
              <w:t>des nuages</w:t>
            </w:r>
          </w:p>
        </w:tc>
        <w:tc>
          <w:tcPr>
            <w:tcW w:w="1698" w:type="pct"/>
            <w:tcBorders>
              <w:top w:val="nil"/>
              <w:left w:val="nil"/>
              <w:bottom w:val="nil"/>
              <w:right w:val="single" w:sz="12" w:space="0" w:color="6DBEE2" w:themeColor="accent3" w:themeTint="99"/>
            </w:tcBorders>
            <w:shd w:val="clear" w:color="auto" w:fill="CEE9F5" w:themeFill="accent3" w:themeFillTint="33"/>
            <w:vAlign w:val="center"/>
          </w:tcPr>
          <w:p w14:paraId="09886FF5" w14:textId="77777777" w:rsidR="00D55C60" w:rsidRDefault="00D55C60" w:rsidP="003D0260">
            <w:pPr>
              <w:pStyle w:val="N1"/>
              <w:spacing w:after="0"/>
              <w:jc w:val="center"/>
            </w:pPr>
            <w:r w:rsidRPr="00B408E6">
              <w:t>pleut</w:t>
            </w:r>
          </w:p>
        </w:tc>
      </w:tr>
      <w:tr w:rsidR="00D55C60" w14:paraId="5379CAA2" w14:textId="77777777" w:rsidTr="003D0260">
        <w:trPr>
          <w:trHeight w:val="397"/>
        </w:trPr>
        <w:tc>
          <w:tcPr>
            <w:tcW w:w="1546" w:type="pct"/>
            <w:tcBorders>
              <w:top w:val="nil"/>
              <w:left w:val="single" w:sz="12" w:space="0" w:color="6DBEE2" w:themeColor="accent3" w:themeTint="99"/>
              <w:bottom w:val="single" w:sz="12" w:space="0" w:color="6DBEE2" w:themeColor="accent3" w:themeTint="99"/>
              <w:right w:val="nil"/>
            </w:tcBorders>
            <w:shd w:val="clear" w:color="auto" w:fill="CEE9F5" w:themeFill="accent3" w:themeFillTint="33"/>
            <w:vAlign w:val="center"/>
          </w:tcPr>
          <w:p w14:paraId="59C6DF02" w14:textId="77777777" w:rsidR="00D55C60" w:rsidRDefault="00D55C60" w:rsidP="003D0260">
            <w:pPr>
              <w:pStyle w:val="N1"/>
              <w:spacing w:after="0"/>
              <w:jc w:val="center"/>
            </w:pPr>
            <w:r w:rsidRPr="00B408E6">
              <w:t>du vent</w:t>
            </w:r>
          </w:p>
        </w:tc>
        <w:tc>
          <w:tcPr>
            <w:tcW w:w="1756" w:type="pct"/>
            <w:tcBorders>
              <w:top w:val="nil"/>
              <w:left w:val="nil"/>
              <w:bottom w:val="single" w:sz="12" w:space="0" w:color="6DBEE2" w:themeColor="accent3" w:themeTint="99"/>
              <w:right w:val="nil"/>
            </w:tcBorders>
            <w:shd w:val="clear" w:color="auto" w:fill="CEE9F5" w:themeFill="accent3" w:themeFillTint="33"/>
            <w:vAlign w:val="center"/>
          </w:tcPr>
          <w:p w14:paraId="3D6638B4" w14:textId="77777777" w:rsidR="00D55C60" w:rsidRDefault="00D55C60" w:rsidP="003D0260">
            <w:pPr>
              <w:pStyle w:val="N1"/>
              <w:spacing w:after="0"/>
              <w:jc w:val="center"/>
            </w:pPr>
            <w:r w:rsidRPr="00B408E6">
              <w:t>chaud</w:t>
            </w:r>
          </w:p>
        </w:tc>
        <w:tc>
          <w:tcPr>
            <w:tcW w:w="1698" w:type="pct"/>
            <w:tcBorders>
              <w:top w:val="nil"/>
              <w:left w:val="nil"/>
              <w:bottom w:val="single" w:sz="12" w:space="0" w:color="6DBEE2" w:themeColor="accent3" w:themeTint="99"/>
              <w:right w:val="single" w:sz="12" w:space="0" w:color="6DBEE2" w:themeColor="accent3" w:themeTint="99"/>
            </w:tcBorders>
            <w:shd w:val="clear" w:color="auto" w:fill="CEE9F5" w:themeFill="accent3" w:themeFillTint="33"/>
            <w:vAlign w:val="center"/>
          </w:tcPr>
          <w:p w14:paraId="159A173A" w14:textId="77777777" w:rsidR="00D55C60" w:rsidRDefault="00D55C60" w:rsidP="003D0260">
            <w:pPr>
              <w:pStyle w:val="N1"/>
              <w:spacing w:after="0"/>
              <w:jc w:val="center"/>
            </w:pPr>
            <w:r w:rsidRPr="00B408E6">
              <w:t>mauvais</w:t>
            </w:r>
          </w:p>
        </w:tc>
      </w:tr>
    </w:tbl>
    <w:p w14:paraId="025F9C65" w14:textId="77777777" w:rsidR="00D55C60" w:rsidRPr="001C1929" w:rsidRDefault="00D55C60" w:rsidP="00D55C60">
      <w:pPr>
        <w:pStyle w:val="N1"/>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F479D9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8FF859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7F65CF" wp14:editId="53717BF5">
                  <wp:extent cx="133405" cy="6765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DB5B758"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2D2CF26A"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9764037"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88A5007" w14:textId="77777777" w:rsidR="00D55C60" w:rsidRPr="007342D9" w:rsidRDefault="00D55C60" w:rsidP="003D0260">
            <w:pPr>
              <w:rPr>
                <w:color w:val="auto"/>
                <w:sz w:val="24"/>
                <w:szCs w:val="24"/>
              </w:rPr>
            </w:pPr>
            <w:r w:rsidRPr="009756AA">
              <w:rPr>
                <w:color w:val="auto"/>
                <w:sz w:val="24"/>
                <w:szCs w:val="24"/>
              </w:rPr>
              <w:t>Students sometimes mix up ‘</w:t>
            </w:r>
            <w:proofErr w:type="spellStart"/>
            <w:r w:rsidRPr="003D0260">
              <w:rPr>
                <w:i/>
                <w:color w:val="auto"/>
                <w:sz w:val="24"/>
                <w:szCs w:val="24"/>
              </w:rPr>
              <w:t>il</w:t>
            </w:r>
            <w:proofErr w:type="spellEnd"/>
            <w:r w:rsidRPr="003D0260">
              <w:rPr>
                <w:i/>
                <w:color w:val="auto"/>
                <w:sz w:val="24"/>
                <w:szCs w:val="24"/>
              </w:rPr>
              <w:t xml:space="preserve"> fait</w:t>
            </w:r>
            <w:r w:rsidRPr="009756AA">
              <w:rPr>
                <w:color w:val="auto"/>
                <w:sz w:val="24"/>
                <w:szCs w:val="24"/>
              </w:rPr>
              <w:t>’ and ‘</w:t>
            </w:r>
            <w:proofErr w:type="spellStart"/>
            <w:r w:rsidRPr="003D0260">
              <w:rPr>
                <w:i/>
                <w:color w:val="auto"/>
                <w:sz w:val="24"/>
                <w:szCs w:val="24"/>
              </w:rPr>
              <w:t>il</w:t>
            </w:r>
            <w:proofErr w:type="spellEnd"/>
            <w:r w:rsidRPr="003D0260">
              <w:rPr>
                <w:i/>
                <w:color w:val="auto"/>
                <w:sz w:val="24"/>
                <w:szCs w:val="24"/>
              </w:rPr>
              <w:t xml:space="preserve"> </w:t>
            </w:r>
            <w:proofErr w:type="spellStart"/>
            <w:r w:rsidRPr="003D0260">
              <w:rPr>
                <w:i/>
                <w:color w:val="auto"/>
                <w:sz w:val="24"/>
                <w:szCs w:val="24"/>
              </w:rPr>
              <w:t>faut</w:t>
            </w:r>
            <w:proofErr w:type="spellEnd"/>
            <w:r w:rsidRPr="009756AA">
              <w:rPr>
                <w:color w:val="auto"/>
                <w:sz w:val="24"/>
                <w:szCs w:val="24"/>
              </w:rPr>
              <w:t>’ and lose marks on describing the weather. ‘</w:t>
            </w:r>
            <w:r w:rsidRPr="003D0260">
              <w:rPr>
                <w:i/>
                <w:color w:val="auto"/>
                <w:sz w:val="24"/>
                <w:szCs w:val="24"/>
              </w:rPr>
              <w:t xml:space="preserve">Il </w:t>
            </w:r>
            <w:proofErr w:type="spellStart"/>
            <w:r w:rsidRPr="003D0260">
              <w:rPr>
                <w:i/>
                <w:color w:val="auto"/>
                <w:sz w:val="24"/>
                <w:szCs w:val="24"/>
              </w:rPr>
              <w:t>faut</w:t>
            </w:r>
            <w:proofErr w:type="spellEnd"/>
            <w:r w:rsidRPr="009756AA">
              <w:rPr>
                <w:color w:val="auto"/>
                <w:sz w:val="24"/>
                <w:szCs w:val="24"/>
              </w:rPr>
              <w:t>’ is used with an infinitive to say what you should do, not for the weather!</w:t>
            </w:r>
          </w:p>
        </w:tc>
      </w:tr>
    </w:tbl>
    <w:p w14:paraId="305C8621" w14:textId="77777777" w:rsidR="00D55C60" w:rsidRPr="00280EB8" w:rsidRDefault="00D55C60" w:rsidP="00D55C60">
      <w:pPr>
        <w:pStyle w:val="Style2"/>
        <w:spacing w:before="0" w:after="0"/>
        <w:rPr>
          <w:sz w:val="4"/>
        </w:rPr>
      </w:pPr>
    </w:p>
    <w:p w14:paraId="68926D9D" w14:textId="77777777" w:rsidR="00D55C60" w:rsidRPr="00694CAC" w:rsidRDefault="00D55C60" w:rsidP="00280EB8">
      <w:pPr>
        <w:pStyle w:val="Blue"/>
        <w:rPr>
          <w:color w:val="248BB8" w:themeColor="accent3"/>
        </w:rPr>
      </w:pPr>
      <w:r w:rsidRPr="00694CAC">
        <w:rPr>
          <w:color w:val="248BB8" w:themeColor="accent3"/>
        </w:rPr>
        <w:t>Describe the weather</w:t>
      </w:r>
    </w:p>
    <w:p w14:paraId="548400C4" w14:textId="77777777" w:rsidR="00D55C60" w:rsidRDefault="00D55C60" w:rsidP="00D55C60">
      <w:pPr>
        <w:pStyle w:val="N1"/>
        <w:spacing w:after="120"/>
        <w:ind w:left="360"/>
        <w:rPr>
          <w:lang w:val="en-GB"/>
        </w:rPr>
      </w:pPr>
      <w:r w:rsidRPr="00B408E6">
        <w:rPr>
          <w:lang w:val="en-GB"/>
        </w:rPr>
        <w:t>Translate the following weather sentences</w:t>
      </w:r>
      <w:r>
        <w:rPr>
          <w:lang w:val="en-GB"/>
        </w:rPr>
        <w:t>,</w:t>
      </w:r>
      <w:r w:rsidRPr="00B408E6">
        <w:rPr>
          <w:lang w:val="en-GB"/>
        </w:rPr>
        <w:t xml:space="preserve"> without looking back at the grid.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52"/>
      </w:tblGrid>
      <w:tr w:rsidR="00D55C60" w14:paraId="3B04EFA1" w14:textId="77777777" w:rsidTr="00121AD6">
        <w:trPr>
          <w:trHeight w:val="567"/>
        </w:trPr>
        <w:tc>
          <w:tcPr>
            <w:tcW w:w="4535" w:type="dxa"/>
            <w:vAlign w:val="bottom"/>
          </w:tcPr>
          <w:p w14:paraId="671E4C26" w14:textId="77777777" w:rsidR="00D55C60" w:rsidRPr="00EF1EA2" w:rsidRDefault="00D55C60" w:rsidP="00121AD6">
            <w:pPr>
              <w:pStyle w:val="N1"/>
              <w:numPr>
                <w:ilvl w:val="0"/>
                <w:numId w:val="195"/>
              </w:numPr>
              <w:tabs>
                <w:tab w:val="clear" w:pos="9639"/>
                <w:tab w:val="left" w:leader="dot" w:pos="4166"/>
                <w:tab w:val="left" w:leader="dot" w:pos="4962"/>
              </w:tabs>
              <w:spacing w:before="120" w:after="120"/>
            </w:pPr>
            <w:proofErr w:type="spellStart"/>
            <w:r w:rsidRPr="00B408E6">
              <w:t>It’s</w:t>
            </w:r>
            <w:proofErr w:type="spellEnd"/>
            <w:r w:rsidRPr="00B408E6">
              <w:t xml:space="preserve"> hot. </w:t>
            </w:r>
            <w:r w:rsidRPr="00B408E6">
              <w:tab/>
            </w:r>
          </w:p>
        </w:tc>
        <w:tc>
          <w:tcPr>
            <w:tcW w:w="4852" w:type="dxa"/>
            <w:vAlign w:val="bottom"/>
          </w:tcPr>
          <w:p w14:paraId="105C2BB1" w14:textId="77777777" w:rsidR="00D55C60" w:rsidRPr="00EF1EA2" w:rsidRDefault="00D55C60" w:rsidP="00121AD6">
            <w:pPr>
              <w:pStyle w:val="N1"/>
              <w:numPr>
                <w:ilvl w:val="0"/>
                <w:numId w:val="196"/>
              </w:numPr>
              <w:tabs>
                <w:tab w:val="clear" w:pos="9639"/>
                <w:tab w:val="left" w:leader="dot" w:pos="4570"/>
                <w:tab w:val="left" w:leader="dot" w:pos="4962"/>
              </w:tabs>
              <w:spacing w:before="120" w:after="120"/>
            </w:pPr>
            <w:proofErr w:type="spellStart"/>
            <w:r w:rsidRPr="00B408E6">
              <w:t>It’s</w:t>
            </w:r>
            <w:proofErr w:type="spellEnd"/>
            <w:r w:rsidRPr="00B408E6">
              <w:t xml:space="preserve"> cold. </w:t>
            </w:r>
            <w:r>
              <w:tab/>
            </w:r>
          </w:p>
        </w:tc>
      </w:tr>
      <w:tr w:rsidR="00D55C60" w14:paraId="34917D55" w14:textId="77777777" w:rsidTr="00121AD6">
        <w:trPr>
          <w:trHeight w:val="567"/>
        </w:trPr>
        <w:tc>
          <w:tcPr>
            <w:tcW w:w="4535" w:type="dxa"/>
            <w:vAlign w:val="bottom"/>
          </w:tcPr>
          <w:p w14:paraId="4769D485" w14:textId="77777777" w:rsidR="00D55C60" w:rsidRPr="00EF1EA2" w:rsidRDefault="00D55C60" w:rsidP="00121AD6">
            <w:pPr>
              <w:pStyle w:val="N1"/>
              <w:numPr>
                <w:ilvl w:val="0"/>
                <w:numId w:val="195"/>
              </w:numPr>
              <w:tabs>
                <w:tab w:val="clear" w:pos="9639"/>
                <w:tab w:val="left" w:leader="dot" w:pos="4166"/>
                <w:tab w:val="left" w:leader="dot" w:pos="4962"/>
              </w:tabs>
              <w:spacing w:before="120" w:after="120"/>
            </w:pPr>
            <w:proofErr w:type="spellStart"/>
            <w:r w:rsidRPr="00B408E6">
              <w:t>It’s</w:t>
            </w:r>
            <w:proofErr w:type="spellEnd"/>
            <w:r w:rsidRPr="00B408E6">
              <w:t xml:space="preserve"> </w:t>
            </w:r>
            <w:proofErr w:type="spellStart"/>
            <w:r w:rsidRPr="00B408E6">
              <w:t>raining</w:t>
            </w:r>
            <w:proofErr w:type="spellEnd"/>
            <w:r w:rsidRPr="00B408E6">
              <w:t>.</w:t>
            </w:r>
            <w:r>
              <w:t xml:space="preserve"> </w:t>
            </w:r>
            <w:r>
              <w:tab/>
            </w:r>
          </w:p>
        </w:tc>
        <w:tc>
          <w:tcPr>
            <w:tcW w:w="4852" w:type="dxa"/>
            <w:vAlign w:val="bottom"/>
          </w:tcPr>
          <w:p w14:paraId="420AD4C6" w14:textId="77777777" w:rsidR="00D55C60" w:rsidRPr="00EF1EA2" w:rsidRDefault="00D55C60" w:rsidP="00121AD6">
            <w:pPr>
              <w:pStyle w:val="N1"/>
              <w:numPr>
                <w:ilvl w:val="0"/>
                <w:numId w:val="196"/>
              </w:numPr>
              <w:tabs>
                <w:tab w:val="clear" w:pos="9639"/>
                <w:tab w:val="left" w:leader="dot" w:pos="4570"/>
                <w:tab w:val="left" w:leader="dot" w:pos="4962"/>
              </w:tabs>
              <w:spacing w:before="120" w:after="120"/>
            </w:pPr>
            <w:proofErr w:type="spellStart"/>
            <w:r w:rsidRPr="00B408E6">
              <w:t>It’s</w:t>
            </w:r>
            <w:proofErr w:type="spellEnd"/>
            <w:r w:rsidRPr="00B408E6">
              <w:t xml:space="preserve"> a </w:t>
            </w:r>
            <w:proofErr w:type="spellStart"/>
            <w:r w:rsidRPr="00B408E6">
              <w:t>grey</w:t>
            </w:r>
            <w:proofErr w:type="spellEnd"/>
            <w:r w:rsidRPr="00B408E6">
              <w:t xml:space="preserve"> </w:t>
            </w:r>
            <w:proofErr w:type="spellStart"/>
            <w:r w:rsidRPr="00B408E6">
              <w:t>day</w:t>
            </w:r>
            <w:proofErr w:type="spellEnd"/>
            <w:r w:rsidRPr="00B408E6">
              <w:t xml:space="preserve">. </w:t>
            </w:r>
            <w:r>
              <w:tab/>
            </w:r>
          </w:p>
        </w:tc>
      </w:tr>
      <w:tr w:rsidR="00D55C60" w14:paraId="3689D2CA" w14:textId="77777777" w:rsidTr="00121AD6">
        <w:trPr>
          <w:trHeight w:val="567"/>
        </w:trPr>
        <w:tc>
          <w:tcPr>
            <w:tcW w:w="4535" w:type="dxa"/>
            <w:vAlign w:val="bottom"/>
          </w:tcPr>
          <w:p w14:paraId="4C81F1B5" w14:textId="77777777" w:rsidR="00D55C60" w:rsidRDefault="00D55C60" w:rsidP="00121AD6">
            <w:pPr>
              <w:pStyle w:val="N1"/>
              <w:numPr>
                <w:ilvl w:val="0"/>
                <w:numId w:val="195"/>
              </w:numPr>
              <w:tabs>
                <w:tab w:val="clear" w:pos="9639"/>
                <w:tab w:val="left" w:leader="dot" w:pos="4166"/>
                <w:tab w:val="left" w:leader="dot" w:pos="4995"/>
              </w:tabs>
              <w:spacing w:before="120" w:after="120"/>
              <w:rPr>
                <w:lang w:val="en-GB"/>
              </w:rPr>
            </w:pPr>
            <w:proofErr w:type="spellStart"/>
            <w:r w:rsidRPr="00B408E6">
              <w:t>It’s</w:t>
            </w:r>
            <w:proofErr w:type="spellEnd"/>
            <w:r w:rsidRPr="00B408E6">
              <w:t xml:space="preserve"> </w:t>
            </w:r>
            <w:proofErr w:type="spellStart"/>
            <w:r w:rsidRPr="00B408E6">
              <w:t>sunny</w:t>
            </w:r>
            <w:proofErr w:type="spellEnd"/>
            <w:r w:rsidRPr="00B408E6">
              <w:t xml:space="preserve">. </w:t>
            </w:r>
            <w:r w:rsidRPr="00B408E6">
              <w:tab/>
            </w:r>
          </w:p>
        </w:tc>
        <w:tc>
          <w:tcPr>
            <w:tcW w:w="4852" w:type="dxa"/>
            <w:vAlign w:val="bottom"/>
          </w:tcPr>
          <w:p w14:paraId="30227FB3" w14:textId="77777777" w:rsidR="00D55C60" w:rsidRDefault="00D55C60" w:rsidP="00121AD6">
            <w:pPr>
              <w:pStyle w:val="N1"/>
              <w:numPr>
                <w:ilvl w:val="0"/>
                <w:numId w:val="196"/>
              </w:numPr>
              <w:tabs>
                <w:tab w:val="clear" w:pos="9639"/>
                <w:tab w:val="left" w:leader="dot" w:pos="4570"/>
                <w:tab w:val="left" w:leader="dot" w:pos="5094"/>
              </w:tabs>
              <w:spacing w:before="120" w:after="120"/>
              <w:rPr>
                <w:lang w:val="en-GB"/>
              </w:rPr>
            </w:pPr>
            <w:proofErr w:type="spellStart"/>
            <w:r w:rsidRPr="00B408E6">
              <w:t>It’s</w:t>
            </w:r>
            <w:proofErr w:type="spellEnd"/>
            <w:r w:rsidRPr="00B408E6">
              <w:t xml:space="preserve"> a horrible </w:t>
            </w:r>
            <w:proofErr w:type="spellStart"/>
            <w:r w:rsidRPr="00B408E6">
              <w:t>day</w:t>
            </w:r>
            <w:proofErr w:type="spellEnd"/>
            <w:r w:rsidRPr="00B408E6">
              <w:t xml:space="preserve">. </w:t>
            </w:r>
            <w:r>
              <w:tab/>
            </w:r>
          </w:p>
        </w:tc>
      </w:tr>
    </w:tbl>
    <w:p w14:paraId="60686446" w14:textId="77777777" w:rsidR="00D55C60" w:rsidRDefault="00D55C60" w:rsidP="00D55C60">
      <w:pPr>
        <w:pStyle w:val="N1"/>
        <w:tabs>
          <w:tab w:val="clear" w:pos="9639"/>
          <w:tab w:val="left" w:leader="dot" w:pos="4962"/>
        </w:tabs>
        <w:spacing w:after="0"/>
        <w:rPr>
          <w:sz w:val="4"/>
          <w:szCs w:val="4"/>
        </w:rPr>
        <w:sectPr w:rsidR="00D55C60" w:rsidSect="003D0260">
          <w:pgSz w:w="11906" w:h="16838"/>
          <w:pgMar w:top="1134" w:right="1134" w:bottom="851" w:left="1134" w:header="709" w:footer="709" w:gutter="0"/>
          <w:cols w:space="708"/>
          <w:docGrid w:linePitch="381"/>
        </w:sectPr>
      </w:pPr>
    </w:p>
    <w:p w14:paraId="1FDBC9EB" w14:textId="77777777" w:rsidR="00D55C60" w:rsidRPr="00602810" w:rsidRDefault="00D55C60" w:rsidP="00D55C60">
      <w:pPr>
        <w:pStyle w:val="Heading2"/>
        <w:shd w:val="clear" w:color="auto" w:fill="9DD4EC" w:themeFill="accent3" w:themeFillTint="66"/>
        <w:spacing w:before="240" w:line="276" w:lineRule="auto"/>
        <w:rPr>
          <w:b/>
          <w:i/>
          <w:sz w:val="24"/>
          <w:szCs w:val="24"/>
        </w:rPr>
      </w:pPr>
      <w:r w:rsidRPr="00602810">
        <w:rPr>
          <w:b/>
          <w:sz w:val="24"/>
          <w:szCs w:val="24"/>
        </w:rPr>
        <w:lastRenderedPageBreak/>
        <w:t>Tackling the question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E109EE1"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DDDF2D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AD43F7" wp14:editId="69152C07">
                  <wp:extent cx="133405" cy="6765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6BA2454"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5E6ED12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EABFAF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6C7149E" w14:textId="77777777" w:rsidR="00D55C60" w:rsidRPr="007342D9" w:rsidRDefault="00D55C60" w:rsidP="003D0260">
            <w:pPr>
              <w:rPr>
                <w:color w:val="auto"/>
                <w:sz w:val="24"/>
                <w:szCs w:val="24"/>
              </w:rPr>
            </w:pPr>
            <w:r w:rsidRPr="000975FC">
              <w:rPr>
                <w:sz w:val="24"/>
                <w:szCs w:val="24"/>
              </w:rPr>
              <w:t>It’s okay to repeat ‘</w:t>
            </w:r>
            <w:r w:rsidRPr="000975FC">
              <w:rPr>
                <w:i/>
                <w:sz w:val="24"/>
                <w:szCs w:val="24"/>
              </w:rPr>
              <w:t>Il y a</w:t>
            </w:r>
            <w:r w:rsidRPr="000975FC">
              <w:rPr>
                <w:sz w:val="24"/>
                <w:szCs w:val="24"/>
              </w:rPr>
              <w:t xml:space="preserve"> …’ or ‘</w:t>
            </w:r>
            <w:r w:rsidRPr="000975FC">
              <w:rPr>
                <w:i/>
                <w:sz w:val="24"/>
                <w:szCs w:val="24"/>
              </w:rPr>
              <w:t xml:space="preserve">Je </w:t>
            </w:r>
            <w:proofErr w:type="spellStart"/>
            <w:r w:rsidRPr="000975FC">
              <w:rPr>
                <w:i/>
                <w:sz w:val="24"/>
                <w:szCs w:val="24"/>
              </w:rPr>
              <w:t>vois</w:t>
            </w:r>
            <w:proofErr w:type="spellEnd"/>
            <w:r w:rsidRPr="000975FC">
              <w:rPr>
                <w:sz w:val="24"/>
                <w:szCs w:val="24"/>
              </w:rPr>
              <w:t xml:space="preserve"> …’ at the start of each sentence, as long as you end each sentence in a different way. You can also use ‘</w:t>
            </w:r>
            <w:proofErr w:type="spellStart"/>
            <w:r w:rsidRPr="000975FC">
              <w:rPr>
                <w:i/>
                <w:sz w:val="24"/>
                <w:szCs w:val="24"/>
              </w:rPr>
              <w:t>voici</w:t>
            </w:r>
            <w:proofErr w:type="spellEnd"/>
            <w:r w:rsidRPr="000975FC">
              <w:rPr>
                <w:i/>
                <w:sz w:val="24"/>
                <w:szCs w:val="24"/>
              </w:rPr>
              <w:t>/voilà</w:t>
            </w:r>
            <w:r w:rsidRPr="000975FC">
              <w:rPr>
                <w:sz w:val="24"/>
                <w:szCs w:val="24"/>
              </w:rPr>
              <w:t>’ and a noun in French.</w:t>
            </w:r>
          </w:p>
        </w:tc>
      </w:tr>
    </w:tbl>
    <w:p w14:paraId="5C5ACA9D" w14:textId="4DFEE28C" w:rsidR="00D55C60" w:rsidRPr="00694CAC" w:rsidRDefault="00D55C60" w:rsidP="002D4E9F">
      <w:pPr>
        <w:pStyle w:val="Blue"/>
        <w:numPr>
          <w:ilvl w:val="0"/>
          <w:numId w:val="178"/>
        </w:numPr>
        <w:rPr>
          <w:color w:val="248BB8" w:themeColor="accent3"/>
        </w:rPr>
      </w:pPr>
      <w:r w:rsidRPr="00694CAC">
        <w:rPr>
          <w:color w:val="248BB8" w:themeColor="accent3"/>
        </w:rPr>
        <w:t>Find four things</w:t>
      </w:r>
    </w:p>
    <w:p w14:paraId="221BD622" w14:textId="2216F4E2" w:rsidR="00D55C60" w:rsidRDefault="00D55C60" w:rsidP="002D4E9F">
      <w:pPr>
        <w:pStyle w:val="N1"/>
        <w:numPr>
          <w:ilvl w:val="0"/>
          <w:numId w:val="182"/>
        </w:numPr>
        <w:spacing w:after="0"/>
        <w:rPr>
          <w:lang w:val="en-GB"/>
        </w:rPr>
      </w:pPr>
      <w:r w:rsidRPr="000975FC">
        <w:rPr>
          <w:lang w:val="en-GB"/>
        </w:rPr>
        <w:t xml:space="preserve">Look at the </w:t>
      </w:r>
      <w:r w:rsidR="00352833">
        <w:rPr>
          <w:lang w:val="en-GB"/>
        </w:rPr>
        <w:t xml:space="preserve">four </w:t>
      </w:r>
      <w:r w:rsidRPr="000975FC">
        <w:rPr>
          <w:lang w:val="en-GB"/>
        </w:rPr>
        <w:t xml:space="preserve">pictures </w:t>
      </w:r>
      <w:r w:rsidR="003D0260">
        <w:rPr>
          <w:lang w:val="en-GB"/>
        </w:rPr>
        <w:t xml:space="preserve">on the next pages </w:t>
      </w:r>
      <w:r w:rsidRPr="000975FC">
        <w:rPr>
          <w:lang w:val="en-GB"/>
        </w:rPr>
        <w:t xml:space="preserve">and find four things </w:t>
      </w:r>
      <w:r w:rsidR="00352833">
        <w:rPr>
          <w:lang w:val="en-GB"/>
        </w:rPr>
        <w:t xml:space="preserve">in each one that </w:t>
      </w:r>
      <w:r w:rsidRPr="000975FC">
        <w:rPr>
          <w:lang w:val="en-GB"/>
        </w:rPr>
        <w:t>you could describe using the French that you already know.</w:t>
      </w:r>
    </w:p>
    <w:p w14:paraId="20F29BD0" w14:textId="77777777" w:rsidR="00D55C60" w:rsidRPr="000975FC" w:rsidRDefault="00D55C60" w:rsidP="00D55C60">
      <w:pPr>
        <w:pStyle w:val="N1"/>
        <w:spacing w:after="0"/>
        <w:ind w:left="360"/>
        <w:rPr>
          <w:lang w:val="en-GB"/>
        </w:rPr>
      </w:pPr>
    </w:p>
    <w:p w14:paraId="16503CA7" w14:textId="77777777" w:rsidR="00D55C60" w:rsidRDefault="00D55C60" w:rsidP="00D55C60">
      <w:pPr>
        <w:pStyle w:val="N1"/>
        <w:spacing w:after="0"/>
        <w:ind w:left="360"/>
        <w:rPr>
          <w:lang w:val="en-GB"/>
        </w:rPr>
      </w:pPr>
      <w:r w:rsidRPr="000975FC">
        <w:rPr>
          <w:lang w:val="en-GB"/>
        </w:rPr>
        <w:t>Choose from the following ideas:</w:t>
      </w:r>
    </w:p>
    <w:p w14:paraId="1F338E17" w14:textId="77777777" w:rsidR="00D55C60" w:rsidRPr="000975FC" w:rsidRDefault="00D55C60" w:rsidP="00D55C60">
      <w:pPr>
        <w:pStyle w:val="N1"/>
        <w:spacing w:after="0"/>
        <w:ind w:left="360"/>
        <w:rPr>
          <w:lang w:val="en-GB"/>
        </w:rPr>
      </w:pPr>
    </w:p>
    <w:tbl>
      <w:tblPr>
        <w:tblStyle w:val="TableGrid"/>
        <w:tblW w:w="0" w:type="auto"/>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D55C60" w:rsidRPr="009A371B" w14:paraId="3B15DC80" w14:textId="77777777" w:rsidTr="003D0260">
        <w:trPr>
          <w:trHeight w:val="3685"/>
        </w:trPr>
        <w:tc>
          <w:tcPr>
            <w:tcW w:w="3118" w:type="dxa"/>
          </w:tcPr>
          <w:p w14:paraId="17DEBD68" w14:textId="77777777" w:rsidR="00D55C60" w:rsidRDefault="00D55C60" w:rsidP="003D0260">
            <w:pPr>
              <w:pStyle w:val="N1"/>
              <w:shd w:val="clear" w:color="auto" w:fill="CEE9F5" w:themeFill="accent3" w:themeFillTint="33"/>
              <w:spacing w:before="120" w:after="0"/>
              <w:rPr>
                <w:b/>
                <w:lang w:val="en-GB"/>
              </w:rPr>
            </w:pPr>
            <w:r w:rsidRPr="000975FC">
              <w:rPr>
                <w:b/>
                <w:lang w:val="en-GB"/>
              </w:rPr>
              <w:t>People</w:t>
            </w:r>
          </w:p>
          <w:p w14:paraId="57150955" w14:textId="77777777" w:rsidR="00D55C60" w:rsidRPr="000975FC" w:rsidRDefault="00D55C60" w:rsidP="003D0260">
            <w:pPr>
              <w:pStyle w:val="N1"/>
              <w:spacing w:before="120" w:after="120"/>
              <w:rPr>
                <w:lang w:val="en-GB"/>
              </w:rPr>
            </w:pPr>
            <w:r w:rsidRPr="000975FC">
              <w:rPr>
                <w:lang w:val="en-GB"/>
              </w:rPr>
              <w:t>Who can you see?</w:t>
            </w:r>
          </w:p>
          <w:p w14:paraId="5D13F7D1" w14:textId="77777777" w:rsidR="00D55C60" w:rsidRPr="000975FC" w:rsidRDefault="00D55C60" w:rsidP="003D0260">
            <w:pPr>
              <w:pStyle w:val="N1"/>
              <w:spacing w:before="120" w:after="120"/>
              <w:rPr>
                <w:lang w:val="en-GB"/>
              </w:rPr>
            </w:pPr>
            <w:r w:rsidRPr="000975FC">
              <w:rPr>
                <w:lang w:val="en-GB"/>
              </w:rPr>
              <w:t>Are they a family or friends?</w:t>
            </w:r>
          </w:p>
          <w:p w14:paraId="6216E304" w14:textId="77777777" w:rsidR="00D55C60" w:rsidRPr="000975FC" w:rsidRDefault="00D55C60" w:rsidP="003D0260">
            <w:pPr>
              <w:pStyle w:val="N1"/>
              <w:spacing w:before="120" w:after="120"/>
              <w:rPr>
                <w:lang w:val="en-GB"/>
              </w:rPr>
            </w:pPr>
            <w:r w:rsidRPr="000975FC">
              <w:rPr>
                <w:lang w:val="en-GB"/>
              </w:rPr>
              <w:t>How many people are there?</w:t>
            </w:r>
          </w:p>
          <w:p w14:paraId="23100558" w14:textId="1F369701" w:rsidR="00D55C60" w:rsidRPr="00BA175B" w:rsidRDefault="00D55C60" w:rsidP="003D0260">
            <w:pPr>
              <w:pStyle w:val="N1"/>
              <w:spacing w:before="120" w:after="120"/>
            </w:pPr>
            <w:r w:rsidRPr="000975FC">
              <w:rPr>
                <w:lang w:val="en-GB"/>
              </w:rPr>
              <w:t xml:space="preserve">What is one of them wearing? </w:t>
            </w:r>
            <w:r w:rsidRPr="00BA175B">
              <w:t>(</w:t>
            </w:r>
            <w:r w:rsidR="00BA175B" w:rsidRPr="00BA175B">
              <w:t xml:space="preserve">e.g. </w:t>
            </w:r>
            <w:r w:rsidRPr="00BA175B">
              <w:rPr>
                <w:i/>
              </w:rPr>
              <w:t>Il/</w:t>
            </w:r>
            <w:r w:rsidR="00BA175B" w:rsidRPr="00BA175B">
              <w:rPr>
                <w:i/>
              </w:rPr>
              <w:t>E</w:t>
            </w:r>
            <w:r w:rsidRPr="00BA175B">
              <w:rPr>
                <w:i/>
              </w:rPr>
              <w:t>lle porte</w:t>
            </w:r>
            <w:r w:rsidRPr="00BA175B">
              <w:t xml:space="preserve"> …)</w:t>
            </w:r>
          </w:p>
        </w:tc>
        <w:tc>
          <w:tcPr>
            <w:tcW w:w="3118" w:type="dxa"/>
          </w:tcPr>
          <w:p w14:paraId="38A9C23B" w14:textId="77777777" w:rsidR="00D55C60" w:rsidRDefault="00D55C60" w:rsidP="007A4298">
            <w:pPr>
              <w:pStyle w:val="N1"/>
              <w:shd w:val="clear" w:color="auto" w:fill="CEE9F5" w:themeFill="accent3" w:themeFillTint="33"/>
              <w:spacing w:before="120" w:after="0"/>
              <w:rPr>
                <w:b/>
                <w:lang w:val="en-GB"/>
              </w:rPr>
            </w:pPr>
            <w:r w:rsidRPr="000975FC">
              <w:rPr>
                <w:b/>
                <w:lang w:val="en-GB"/>
              </w:rPr>
              <w:t>Place</w:t>
            </w:r>
          </w:p>
          <w:p w14:paraId="638D334A" w14:textId="77777777" w:rsidR="00D55C60" w:rsidRPr="002E552E" w:rsidRDefault="00D55C60" w:rsidP="003D0260">
            <w:pPr>
              <w:pStyle w:val="N1"/>
              <w:spacing w:before="120" w:after="120"/>
            </w:pPr>
            <w:r w:rsidRPr="000975FC">
              <w:rPr>
                <w:lang w:val="en-GB"/>
              </w:rPr>
              <w:t xml:space="preserve">Where is the photo taken? </w:t>
            </w:r>
            <w:r w:rsidRPr="002E552E">
              <w:t xml:space="preserve">(e.g. </w:t>
            </w:r>
            <w:r w:rsidRPr="00BA175B">
              <w:rPr>
                <w:i/>
              </w:rPr>
              <w:t>C’est dans un restaurant. / C’est au marché</w:t>
            </w:r>
            <w:r w:rsidRPr="002E552E">
              <w:t>.)</w:t>
            </w:r>
          </w:p>
          <w:p w14:paraId="3AF58044" w14:textId="77777777" w:rsidR="00D55C60" w:rsidRPr="000975FC" w:rsidRDefault="00D55C60" w:rsidP="003D0260">
            <w:pPr>
              <w:pStyle w:val="N1"/>
              <w:spacing w:before="120" w:after="120"/>
              <w:rPr>
                <w:lang w:val="en-GB"/>
              </w:rPr>
            </w:pPr>
            <w:r w:rsidRPr="000975FC">
              <w:rPr>
                <w:lang w:val="en-GB"/>
              </w:rPr>
              <w:t xml:space="preserve">What can you see? (e.g. </w:t>
            </w:r>
            <w:r w:rsidRPr="00BA175B">
              <w:rPr>
                <w:i/>
                <w:lang w:val="en-GB"/>
              </w:rPr>
              <w:t xml:space="preserve">Je </w:t>
            </w:r>
            <w:proofErr w:type="spellStart"/>
            <w:r w:rsidRPr="00BA175B">
              <w:rPr>
                <w:i/>
                <w:lang w:val="en-GB"/>
              </w:rPr>
              <w:t>vois</w:t>
            </w:r>
            <w:proofErr w:type="spellEnd"/>
            <w:r w:rsidRPr="00BA175B">
              <w:rPr>
                <w:i/>
                <w:lang w:val="en-GB"/>
              </w:rPr>
              <w:t xml:space="preserve"> un </w:t>
            </w:r>
            <w:proofErr w:type="spellStart"/>
            <w:r w:rsidRPr="00BA175B">
              <w:rPr>
                <w:i/>
                <w:lang w:val="en-GB"/>
              </w:rPr>
              <w:t>arbre</w:t>
            </w:r>
            <w:proofErr w:type="spellEnd"/>
            <w:r w:rsidRPr="00BA175B">
              <w:rPr>
                <w:i/>
                <w:lang w:val="en-GB"/>
              </w:rPr>
              <w:t>.</w:t>
            </w:r>
            <w:r w:rsidRPr="00BA175B">
              <w:rPr>
                <w:lang w:val="en-GB"/>
              </w:rPr>
              <w:t>)</w:t>
            </w:r>
          </w:p>
          <w:p w14:paraId="77467722" w14:textId="77777777" w:rsidR="00D55C60" w:rsidRPr="000975FC" w:rsidRDefault="00D55C60" w:rsidP="003D0260">
            <w:pPr>
              <w:pStyle w:val="N1"/>
              <w:spacing w:before="120" w:after="120"/>
              <w:rPr>
                <w:lang w:val="en-GB"/>
              </w:rPr>
            </w:pPr>
            <w:r w:rsidRPr="000975FC">
              <w:rPr>
                <w:lang w:val="en-GB"/>
              </w:rPr>
              <w:t>What’s the weather like (if outside)?</w:t>
            </w:r>
          </w:p>
        </w:tc>
        <w:tc>
          <w:tcPr>
            <w:tcW w:w="3119" w:type="dxa"/>
          </w:tcPr>
          <w:p w14:paraId="655549A9" w14:textId="77777777" w:rsidR="00D55C60" w:rsidRDefault="00D55C60" w:rsidP="003D0260">
            <w:pPr>
              <w:pStyle w:val="N1"/>
              <w:shd w:val="clear" w:color="auto" w:fill="CEE9F5" w:themeFill="accent3" w:themeFillTint="33"/>
              <w:spacing w:before="120" w:after="0"/>
              <w:rPr>
                <w:b/>
                <w:lang w:val="en-GB"/>
              </w:rPr>
            </w:pPr>
            <w:r w:rsidRPr="000975FC">
              <w:rPr>
                <w:b/>
                <w:lang w:val="en-GB"/>
              </w:rPr>
              <w:t>Activities</w:t>
            </w:r>
          </w:p>
          <w:p w14:paraId="13F7D168" w14:textId="77777777" w:rsidR="00D55C60" w:rsidRPr="000975FC" w:rsidRDefault="00D55C60" w:rsidP="003D0260">
            <w:pPr>
              <w:pStyle w:val="N1"/>
              <w:spacing w:before="120" w:after="120"/>
              <w:rPr>
                <w:i/>
                <w:lang w:val="en-GB"/>
              </w:rPr>
            </w:pPr>
            <w:r w:rsidRPr="000975FC">
              <w:rPr>
                <w:lang w:val="en-GB"/>
              </w:rPr>
              <w:t xml:space="preserve">What are people doing in the photo? (e.g. </w:t>
            </w:r>
            <w:proofErr w:type="spellStart"/>
            <w:r w:rsidRPr="000975FC">
              <w:rPr>
                <w:i/>
                <w:lang w:val="en-GB"/>
              </w:rPr>
              <w:t>L’homme</w:t>
            </w:r>
            <w:proofErr w:type="spellEnd"/>
            <w:r w:rsidRPr="000975FC">
              <w:rPr>
                <w:i/>
                <w:lang w:val="en-GB"/>
              </w:rPr>
              <w:t xml:space="preserve"> mange.)</w:t>
            </w:r>
          </w:p>
          <w:p w14:paraId="252943AC" w14:textId="77777777" w:rsidR="00D55C60" w:rsidRPr="002E552E" w:rsidRDefault="00D55C60" w:rsidP="003D0260">
            <w:pPr>
              <w:pStyle w:val="N1"/>
              <w:spacing w:before="120" w:after="120"/>
            </w:pPr>
            <w:r w:rsidRPr="000975FC">
              <w:rPr>
                <w:lang w:val="en-GB"/>
              </w:rPr>
              <w:t xml:space="preserve">Do the people like what they are doing? </w:t>
            </w:r>
            <w:r w:rsidRPr="002E552E">
              <w:t xml:space="preserve">(e.g. </w:t>
            </w:r>
            <w:r w:rsidRPr="002E552E">
              <w:rPr>
                <w:i/>
              </w:rPr>
              <w:t>Elle aime nager</w:t>
            </w:r>
            <w:r w:rsidRPr="002E552E">
              <w:t>.)</w:t>
            </w:r>
          </w:p>
        </w:tc>
      </w:tr>
    </w:tbl>
    <w:p w14:paraId="50B8EB1F" w14:textId="77777777" w:rsidR="00D55C60" w:rsidRPr="002E552E" w:rsidRDefault="00D55C60" w:rsidP="00D55C60">
      <w:pPr>
        <w:pStyle w:val="N1"/>
        <w:spacing w:after="0"/>
      </w:pPr>
    </w:p>
    <w:p w14:paraId="6120EF2F" w14:textId="54F259E8" w:rsidR="00D55C60" w:rsidRDefault="00D55C60" w:rsidP="002D4E9F">
      <w:pPr>
        <w:pStyle w:val="N1"/>
        <w:numPr>
          <w:ilvl w:val="0"/>
          <w:numId w:val="182"/>
        </w:numPr>
        <w:spacing w:before="120" w:after="0"/>
        <w:rPr>
          <w:lang w:val="en-GB"/>
        </w:rPr>
      </w:pPr>
      <w:r w:rsidRPr="000975FC">
        <w:rPr>
          <w:lang w:val="en-GB"/>
        </w:rPr>
        <w:t>Work with a partner to write four sentences for</w:t>
      </w:r>
      <w:r w:rsidR="00352833">
        <w:rPr>
          <w:lang w:val="en-GB"/>
        </w:rPr>
        <w:t xml:space="preserve"> each of</w:t>
      </w:r>
      <w:r w:rsidRPr="000975FC">
        <w:rPr>
          <w:lang w:val="en-GB"/>
        </w:rPr>
        <w:t xml:space="preserve"> </w:t>
      </w:r>
      <w:r w:rsidR="003D0260">
        <w:rPr>
          <w:lang w:val="en-GB"/>
        </w:rPr>
        <w:t>the following photos</w:t>
      </w:r>
      <w:r w:rsidRPr="000975FC">
        <w:rPr>
          <w:lang w:val="en-GB"/>
        </w:rPr>
        <w:t>.</w:t>
      </w:r>
    </w:p>
    <w:p w14:paraId="4784BFA1" w14:textId="77777777" w:rsidR="00D55C60" w:rsidRDefault="00D55C60" w:rsidP="00D55C60">
      <w:pPr>
        <w:pStyle w:val="N1"/>
        <w:spacing w:after="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4D05E80E"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AB8705C"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C46E574" wp14:editId="76DD75F8">
                  <wp:extent cx="133405" cy="6765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0BB5057"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07226E16"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6A441B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67AFC01" w14:textId="77777777" w:rsidR="00D55C60" w:rsidRPr="003D0260" w:rsidRDefault="00D55C60" w:rsidP="003D0260">
            <w:pPr>
              <w:rPr>
                <w:color w:val="auto"/>
                <w:sz w:val="24"/>
                <w:szCs w:val="24"/>
              </w:rPr>
            </w:pPr>
            <w:r w:rsidRPr="003D0260">
              <w:rPr>
                <w:sz w:val="24"/>
                <w:szCs w:val="24"/>
              </w:rPr>
              <w:t>The photos in the exam will be black and white, but you could describe the colours if it is possible that your sentence is true, for example ‘</w:t>
            </w:r>
            <w:r w:rsidRPr="003D0260">
              <w:rPr>
                <w:i/>
                <w:sz w:val="24"/>
                <w:szCs w:val="24"/>
              </w:rPr>
              <w:t xml:space="preserve">le bus </w:t>
            </w:r>
            <w:proofErr w:type="spellStart"/>
            <w:r w:rsidRPr="003D0260">
              <w:rPr>
                <w:i/>
                <w:sz w:val="24"/>
                <w:szCs w:val="24"/>
              </w:rPr>
              <w:t>est</w:t>
            </w:r>
            <w:proofErr w:type="spellEnd"/>
            <w:r w:rsidRPr="003D0260">
              <w:rPr>
                <w:i/>
                <w:sz w:val="24"/>
                <w:szCs w:val="24"/>
              </w:rPr>
              <w:t xml:space="preserve"> rouge</w:t>
            </w:r>
            <w:r w:rsidRPr="003D0260">
              <w:rPr>
                <w:sz w:val="24"/>
                <w:szCs w:val="24"/>
              </w:rPr>
              <w:t>’ or ‘</w:t>
            </w:r>
            <w:r w:rsidRPr="003D0260">
              <w:rPr>
                <w:i/>
                <w:sz w:val="24"/>
                <w:szCs w:val="24"/>
              </w:rPr>
              <w:t xml:space="preserve">je </w:t>
            </w:r>
            <w:proofErr w:type="spellStart"/>
            <w:r w:rsidRPr="003D0260">
              <w:rPr>
                <w:i/>
                <w:sz w:val="24"/>
                <w:szCs w:val="24"/>
              </w:rPr>
              <w:t>vois</w:t>
            </w:r>
            <w:proofErr w:type="spellEnd"/>
            <w:r w:rsidRPr="003D0260">
              <w:rPr>
                <w:i/>
                <w:sz w:val="24"/>
                <w:szCs w:val="24"/>
              </w:rPr>
              <w:t xml:space="preserve"> un </w:t>
            </w:r>
            <w:proofErr w:type="spellStart"/>
            <w:r w:rsidRPr="003D0260">
              <w:rPr>
                <w:i/>
                <w:sz w:val="24"/>
                <w:szCs w:val="24"/>
              </w:rPr>
              <w:t>pantalon</w:t>
            </w:r>
            <w:proofErr w:type="spellEnd"/>
            <w:r w:rsidRPr="003D0260">
              <w:rPr>
                <w:i/>
                <w:sz w:val="24"/>
                <w:szCs w:val="24"/>
              </w:rPr>
              <w:t xml:space="preserve"> </w:t>
            </w:r>
            <w:proofErr w:type="spellStart"/>
            <w:r w:rsidRPr="003D0260">
              <w:rPr>
                <w:i/>
                <w:sz w:val="24"/>
                <w:szCs w:val="24"/>
              </w:rPr>
              <w:t>gris</w:t>
            </w:r>
            <w:proofErr w:type="spellEnd"/>
            <w:r w:rsidRPr="003D0260">
              <w:rPr>
                <w:sz w:val="24"/>
                <w:szCs w:val="24"/>
              </w:rPr>
              <w:t>’.</w:t>
            </w:r>
          </w:p>
        </w:tc>
      </w:tr>
    </w:tbl>
    <w:p w14:paraId="4EE5EC8D" w14:textId="77777777" w:rsidR="00D55C60" w:rsidRDefault="00D55C60" w:rsidP="00D55C60">
      <w:pPr>
        <w:pStyle w:val="N1"/>
        <w:spacing w:after="0"/>
        <w:rPr>
          <w:lang w:val="en-GB"/>
        </w:rPr>
        <w:sectPr w:rsidR="00D55C60" w:rsidSect="003D0260">
          <w:headerReference w:type="default" r:id="rId26"/>
          <w:footerReference w:type="default" r:id="rId27"/>
          <w:pgSz w:w="11906" w:h="16838"/>
          <w:pgMar w:top="1134" w:right="1134" w:bottom="851" w:left="1134" w:header="709" w:footer="709" w:gutter="0"/>
          <w:cols w:space="708"/>
          <w:docGrid w:linePitch="381"/>
        </w:sectPr>
      </w:pPr>
    </w:p>
    <w:p w14:paraId="65B0BDA7" w14:textId="77777777" w:rsidR="00D55C60" w:rsidRPr="00C07330" w:rsidRDefault="00D55C60" w:rsidP="00D55C60">
      <w:pPr>
        <w:pStyle w:val="N1"/>
        <w:spacing w:after="0"/>
        <w:rPr>
          <w:sz w:val="4"/>
          <w:szCs w:val="4"/>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71DF7ED0" w14:textId="77777777" w:rsidTr="003D0260">
        <w:trPr>
          <w:trHeight w:val="454"/>
        </w:trPr>
        <w:tc>
          <w:tcPr>
            <w:tcW w:w="9639" w:type="dxa"/>
            <w:gridSpan w:val="2"/>
            <w:tcBorders>
              <w:bottom w:val="single" w:sz="12" w:space="0" w:color="6DBEE2" w:themeColor="accent3" w:themeTint="99"/>
            </w:tcBorders>
            <w:shd w:val="clear" w:color="auto" w:fill="9DD4EC" w:themeFill="accent3" w:themeFillTint="66"/>
          </w:tcPr>
          <w:p w14:paraId="4868A71A" w14:textId="4C9D8D52" w:rsidR="00D55C60" w:rsidRPr="00352833" w:rsidRDefault="00352833" w:rsidP="003D0260">
            <w:pPr>
              <w:pStyle w:val="N1"/>
              <w:tabs>
                <w:tab w:val="clear" w:pos="9639"/>
                <w:tab w:val="left" w:leader="dot" w:pos="3849"/>
              </w:tabs>
              <w:spacing w:before="120" w:after="120"/>
              <w:rPr>
                <w:b/>
                <w:lang w:val="en-GB"/>
              </w:rPr>
            </w:pPr>
            <w:r w:rsidRPr="00352833">
              <w:rPr>
                <w:b/>
                <w:lang w:val="en-GB"/>
              </w:rPr>
              <w:t>Photo 1</w:t>
            </w:r>
          </w:p>
        </w:tc>
      </w:tr>
      <w:tr w:rsidR="00D55C60" w14:paraId="4DAF377A" w14:textId="77777777" w:rsidTr="003D0260">
        <w:trPr>
          <w:trHeight w:val="2211"/>
        </w:trPr>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2610E0C2" w14:textId="77777777" w:rsidR="00D55C60" w:rsidRDefault="00D55C60" w:rsidP="003D0260">
            <w:pPr>
              <w:pStyle w:val="N1"/>
              <w:spacing w:before="120" w:after="120"/>
              <w:rPr>
                <w:lang w:val="en-GB"/>
              </w:rPr>
            </w:pPr>
            <w:r w:rsidRPr="00B408E6">
              <w:rPr>
                <w:noProof/>
                <w:lang w:val="en-GB"/>
              </w:rPr>
              <w:drawing>
                <wp:inline distT="0" distB="0" distL="0" distR="0" wp14:anchorId="29039B6A" wp14:editId="0A50D979">
                  <wp:extent cx="3238986" cy="2160000"/>
                  <wp:effectExtent l="19050" t="19050" r="19050" b="12065"/>
                  <wp:docPr id="10" name="Picture 10" descr="T:\Publishing\Teachit Languages publishing\Contributors and commissions\Commissions\Writing pack\Writing pack WIP\Images\shop-29647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ublishing\Teachit Languages publishing\Contributors and commissions\Commissions\Writing pack\Writing pack WIP\Images\shop-2964741_192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38986"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708B3B3B" w14:textId="77777777" w:rsidR="00D55C60" w:rsidRDefault="00D55C60" w:rsidP="003D0260">
            <w:pPr>
              <w:pStyle w:val="N1"/>
              <w:tabs>
                <w:tab w:val="clear" w:pos="9639"/>
                <w:tab w:val="left" w:leader="dot" w:pos="3849"/>
              </w:tabs>
              <w:spacing w:before="120" w:after="120"/>
              <w:rPr>
                <w:lang w:val="en-GB"/>
              </w:rPr>
            </w:pPr>
            <w:r>
              <w:rPr>
                <w:lang w:val="en-GB"/>
              </w:rPr>
              <w:tab/>
            </w:r>
          </w:p>
          <w:p w14:paraId="286C2E96" w14:textId="77777777" w:rsidR="00D55C60" w:rsidRDefault="00D55C60" w:rsidP="003D0260">
            <w:pPr>
              <w:pStyle w:val="N1"/>
              <w:tabs>
                <w:tab w:val="clear" w:pos="9639"/>
                <w:tab w:val="left" w:leader="dot" w:pos="3849"/>
              </w:tabs>
              <w:spacing w:before="120" w:after="120"/>
              <w:rPr>
                <w:lang w:val="en-GB"/>
              </w:rPr>
            </w:pPr>
            <w:r>
              <w:rPr>
                <w:lang w:val="en-GB"/>
              </w:rPr>
              <w:tab/>
            </w:r>
          </w:p>
          <w:p w14:paraId="5943F68D" w14:textId="77777777" w:rsidR="00D55C60" w:rsidRDefault="00D55C60" w:rsidP="003D0260">
            <w:pPr>
              <w:pStyle w:val="N1"/>
              <w:tabs>
                <w:tab w:val="clear" w:pos="9639"/>
                <w:tab w:val="left" w:leader="dot" w:pos="3849"/>
              </w:tabs>
              <w:spacing w:before="120" w:after="120"/>
              <w:rPr>
                <w:lang w:val="en-GB"/>
              </w:rPr>
            </w:pPr>
            <w:r>
              <w:rPr>
                <w:lang w:val="en-GB"/>
              </w:rPr>
              <w:tab/>
            </w:r>
          </w:p>
          <w:p w14:paraId="1F5652B2"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55F021BB" w14:textId="77777777" w:rsidR="00D55C60" w:rsidRPr="00C07330" w:rsidRDefault="00D55C60" w:rsidP="00D55C60">
      <w:pPr>
        <w:pStyle w:val="N1"/>
        <w:spacing w:before="120" w:after="120"/>
        <w:rPr>
          <w:lang w:val="en-GB"/>
        </w:rPr>
      </w:pPr>
    </w:p>
    <w:p w14:paraId="784AD7AD" w14:textId="77777777" w:rsidR="00D55C60" w:rsidRPr="003217DC" w:rsidRDefault="00D55C60" w:rsidP="00D55C60">
      <w:pPr>
        <w:pStyle w:val="N1"/>
        <w:spacing w:after="0"/>
        <w:rPr>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589FF1EB" w14:textId="77777777" w:rsidTr="003D0260">
        <w:trPr>
          <w:trHeight w:val="454"/>
        </w:trPr>
        <w:tc>
          <w:tcPr>
            <w:tcW w:w="9639" w:type="dxa"/>
            <w:gridSpan w:val="2"/>
            <w:tcBorders>
              <w:bottom w:val="single" w:sz="12" w:space="0" w:color="6DBEE2" w:themeColor="accent3" w:themeTint="99"/>
            </w:tcBorders>
            <w:shd w:val="clear" w:color="auto" w:fill="9DD4EC" w:themeFill="accent3" w:themeFillTint="66"/>
          </w:tcPr>
          <w:p w14:paraId="6A40F265" w14:textId="0AA11630" w:rsidR="00D55C60" w:rsidRPr="00352833" w:rsidRDefault="00352833" w:rsidP="003D0260">
            <w:pPr>
              <w:pStyle w:val="N1"/>
              <w:tabs>
                <w:tab w:val="clear" w:pos="9639"/>
                <w:tab w:val="left" w:leader="dot" w:pos="3849"/>
              </w:tabs>
              <w:spacing w:before="120" w:after="120"/>
              <w:rPr>
                <w:b/>
                <w:lang w:val="en-GB"/>
              </w:rPr>
            </w:pPr>
            <w:r w:rsidRPr="00352833">
              <w:rPr>
                <w:b/>
              </w:rPr>
              <w:t>Photo 2</w:t>
            </w:r>
          </w:p>
        </w:tc>
      </w:tr>
      <w:tr w:rsidR="00D55C60" w14:paraId="77B92300" w14:textId="77777777" w:rsidTr="003D0260">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0B10AD6D" w14:textId="77777777" w:rsidR="00D55C60" w:rsidRDefault="00D55C60" w:rsidP="003D0260">
            <w:pPr>
              <w:pStyle w:val="N1"/>
              <w:spacing w:before="60" w:after="60"/>
              <w:rPr>
                <w:lang w:val="en-GB"/>
              </w:rPr>
            </w:pPr>
            <w:r>
              <w:rPr>
                <w:noProof/>
                <w:lang w:val="en-GB"/>
              </w:rPr>
              <w:drawing>
                <wp:inline distT="0" distB="0" distL="0" distR="0" wp14:anchorId="36945699" wp14:editId="73CAF2FC">
                  <wp:extent cx="3214885" cy="2160000"/>
                  <wp:effectExtent l="19050" t="19050" r="24130" b="12065"/>
                  <wp:docPr id="3" name="Picture 3" descr="C:\Users\sam\Downloads\affection-bike-child-112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ownloads\affection-bike-child-1128318.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t="8225" b="6907"/>
                          <a:stretch/>
                        </pic:blipFill>
                        <pic:spPr bwMode="auto">
                          <a:xfrm>
                            <a:off x="0" y="0"/>
                            <a:ext cx="3214885" cy="216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19D9D50A" w14:textId="77777777" w:rsidR="00D55C60" w:rsidRDefault="00D55C60" w:rsidP="003D0260">
            <w:pPr>
              <w:pStyle w:val="N1"/>
              <w:tabs>
                <w:tab w:val="clear" w:pos="9639"/>
                <w:tab w:val="left" w:leader="dot" w:pos="3849"/>
              </w:tabs>
              <w:spacing w:before="120" w:after="120"/>
              <w:rPr>
                <w:lang w:val="en-GB"/>
              </w:rPr>
            </w:pPr>
            <w:r>
              <w:rPr>
                <w:lang w:val="en-GB"/>
              </w:rPr>
              <w:tab/>
            </w:r>
          </w:p>
          <w:p w14:paraId="54CE9B13" w14:textId="77777777" w:rsidR="00D55C60" w:rsidRDefault="00D55C60" w:rsidP="003D0260">
            <w:pPr>
              <w:pStyle w:val="N1"/>
              <w:tabs>
                <w:tab w:val="clear" w:pos="9639"/>
                <w:tab w:val="left" w:leader="dot" w:pos="3849"/>
              </w:tabs>
              <w:spacing w:before="120" w:after="120"/>
              <w:rPr>
                <w:lang w:val="en-GB"/>
              </w:rPr>
            </w:pPr>
            <w:r>
              <w:rPr>
                <w:lang w:val="en-GB"/>
              </w:rPr>
              <w:tab/>
            </w:r>
          </w:p>
          <w:p w14:paraId="15201BD2" w14:textId="77777777" w:rsidR="00D55C60" w:rsidRDefault="00D55C60" w:rsidP="003D0260">
            <w:pPr>
              <w:pStyle w:val="N1"/>
              <w:tabs>
                <w:tab w:val="clear" w:pos="9639"/>
                <w:tab w:val="left" w:leader="dot" w:pos="3849"/>
              </w:tabs>
              <w:spacing w:before="120" w:after="120"/>
              <w:rPr>
                <w:lang w:val="en-GB"/>
              </w:rPr>
            </w:pPr>
            <w:r>
              <w:rPr>
                <w:lang w:val="en-GB"/>
              </w:rPr>
              <w:tab/>
            </w:r>
          </w:p>
          <w:p w14:paraId="0BD7FAB2"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1480BAE0" w14:textId="77777777" w:rsidR="00D55C60" w:rsidRPr="00B408E6" w:rsidRDefault="00D55C60" w:rsidP="00D55C60">
      <w:pPr>
        <w:pStyle w:val="N1"/>
        <w:spacing w:before="120" w:after="12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456C0D58" w14:textId="77777777" w:rsidTr="003D0260">
        <w:tc>
          <w:tcPr>
            <w:tcW w:w="9639" w:type="dxa"/>
            <w:gridSpan w:val="2"/>
            <w:tcBorders>
              <w:bottom w:val="single" w:sz="12" w:space="0" w:color="6DBEE2" w:themeColor="accent3" w:themeTint="99"/>
            </w:tcBorders>
            <w:shd w:val="clear" w:color="auto" w:fill="9DD4EC" w:themeFill="accent3" w:themeFillTint="66"/>
          </w:tcPr>
          <w:p w14:paraId="298DF13A" w14:textId="0545BCD0" w:rsidR="00D55C60" w:rsidRPr="00352833" w:rsidRDefault="00352833" w:rsidP="003D0260">
            <w:pPr>
              <w:pStyle w:val="N1"/>
              <w:tabs>
                <w:tab w:val="clear" w:pos="9639"/>
                <w:tab w:val="left" w:leader="dot" w:pos="3849"/>
              </w:tabs>
              <w:spacing w:before="120" w:after="120"/>
              <w:rPr>
                <w:b/>
                <w:lang w:val="en-GB"/>
              </w:rPr>
            </w:pPr>
            <w:r w:rsidRPr="00352833">
              <w:rPr>
                <w:b/>
              </w:rPr>
              <w:t>Photo 3</w:t>
            </w:r>
          </w:p>
        </w:tc>
      </w:tr>
      <w:tr w:rsidR="00D55C60" w14:paraId="1473980A" w14:textId="77777777" w:rsidTr="003D0260">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5D48C98D" w14:textId="77777777" w:rsidR="00D55C60" w:rsidRDefault="00D55C60" w:rsidP="003D0260">
            <w:pPr>
              <w:pStyle w:val="N1"/>
              <w:spacing w:before="60" w:after="60"/>
              <w:rPr>
                <w:lang w:val="en-GB"/>
              </w:rPr>
            </w:pPr>
            <w:r>
              <w:rPr>
                <w:noProof/>
                <w:lang w:val="en-GB"/>
              </w:rPr>
              <w:drawing>
                <wp:inline distT="0" distB="0" distL="0" distR="0" wp14:anchorId="4BD8B1B8" wp14:editId="5326C991">
                  <wp:extent cx="3240000" cy="2160000"/>
                  <wp:effectExtent l="19050" t="19050" r="17780" b="12065"/>
                  <wp:docPr id="12" name="Picture 12" descr="C:\Users\sam\Downloads\bonnet-children-cold-162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Downloads\bonnet-children-cold-162093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4C69053B" w14:textId="77777777" w:rsidR="00D55C60" w:rsidRDefault="00D55C60" w:rsidP="003D0260">
            <w:pPr>
              <w:pStyle w:val="N1"/>
              <w:tabs>
                <w:tab w:val="clear" w:pos="9639"/>
                <w:tab w:val="left" w:leader="dot" w:pos="3849"/>
              </w:tabs>
              <w:spacing w:before="120" w:after="120"/>
              <w:rPr>
                <w:lang w:val="en-GB"/>
              </w:rPr>
            </w:pPr>
            <w:r>
              <w:rPr>
                <w:lang w:val="en-GB"/>
              </w:rPr>
              <w:tab/>
            </w:r>
          </w:p>
          <w:p w14:paraId="73FA8E8F" w14:textId="77777777" w:rsidR="00D55C60" w:rsidRDefault="00D55C60" w:rsidP="003D0260">
            <w:pPr>
              <w:pStyle w:val="N1"/>
              <w:tabs>
                <w:tab w:val="clear" w:pos="9639"/>
                <w:tab w:val="left" w:leader="dot" w:pos="3849"/>
              </w:tabs>
              <w:spacing w:before="120" w:after="120"/>
              <w:rPr>
                <w:lang w:val="en-GB"/>
              </w:rPr>
            </w:pPr>
            <w:r>
              <w:rPr>
                <w:lang w:val="en-GB"/>
              </w:rPr>
              <w:tab/>
            </w:r>
          </w:p>
          <w:p w14:paraId="6E3BF3E4" w14:textId="77777777" w:rsidR="00D55C60" w:rsidRDefault="00D55C60" w:rsidP="003D0260">
            <w:pPr>
              <w:pStyle w:val="N1"/>
              <w:tabs>
                <w:tab w:val="clear" w:pos="9639"/>
                <w:tab w:val="left" w:leader="dot" w:pos="3849"/>
              </w:tabs>
              <w:spacing w:before="120" w:after="120"/>
              <w:rPr>
                <w:lang w:val="en-GB"/>
              </w:rPr>
            </w:pPr>
            <w:r>
              <w:rPr>
                <w:lang w:val="en-GB"/>
              </w:rPr>
              <w:tab/>
            </w:r>
          </w:p>
          <w:p w14:paraId="0D085A0F"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319C8004" w14:textId="77777777" w:rsidR="00D55C60" w:rsidRDefault="00D55C60" w:rsidP="00D55C60">
      <w:pPr>
        <w:pStyle w:val="N1"/>
        <w:spacing w:before="120" w:after="120"/>
        <w:sectPr w:rsidR="00D55C60" w:rsidSect="003D0260">
          <w:pgSz w:w="11906" w:h="16838"/>
          <w:pgMar w:top="1134" w:right="1134" w:bottom="851" w:left="1134" w:header="709" w:footer="709" w:gutter="0"/>
          <w:cols w:space="708"/>
          <w:docGrid w:linePitch="381"/>
        </w:sectPr>
      </w:pPr>
    </w:p>
    <w:p w14:paraId="5BE7DEC3" w14:textId="77777777" w:rsidR="00D55C60" w:rsidRPr="00C07330" w:rsidRDefault="00D55C60" w:rsidP="00D55C60">
      <w:pPr>
        <w:pStyle w:val="N1"/>
        <w:spacing w:before="120" w:after="120"/>
        <w:rPr>
          <w:sz w:val="4"/>
          <w:szCs w:val="4"/>
        </w:rPr>
      </w:pPr>
    </w:p>
    <w:tbl>
      <w:tblPr>
        <w:tblStyle w:val="TableGrid"/>
        <w:tblW w:w="0" w:type="auto"/>
        <w:tblInd w:w="108"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5399"/>
        <w:gridCol w:w="4240"/>
      </w:tblGrid>
      <w:tr w:rsidR="00D55C60" w14:paraId="5AEABC81" w14:textId="77777777" w:rsidTr="003D0260">
        <w:tc>
          <w:tcPr>
            <w:tcW w:w="5399" w:type="dxa"/>
            <w:tcBorders>
              <w:top w:val="nil"/>
              <w:left w:val="nil"/>
              <w:bottom w:val="single" w:sz="12" w:space="0" w:color="6DBEE2" w:themeColor="accent3" w:themeTint="99"/>
              <w:right w:val="nil"/>
            </w:tcBorders>
            <w:shd w:val="clear" w:color="auto" w:fill="9DD4EC" w:themeFill="accent3" w:themeFillTint="66"/>
          </w:tcPr>
          <w:p w14:paraId="6959B95A" w14:textId="12F659C1" w:rsidR="00D55C60" w:rsidRPr="00352833" w:rsidRDefault="00352833" w:rsidP="003D0260">
            <w:pPr>
              <w:pStyle w:val="N1"/>
              <w:spacing w:before="60" w:after="60"/>
              <w:rPr>
                <w:b/>
                <w:noProof/>
                <w:lang w:val="en-GB"/>
              </w:rPr>
            </w:pPr>
            <w:r w:rsidRPr="00352833">
              <w:rPr>
                <w:b/>
              </w:rPr>
              <w:t>Photo 4</w:t>
            </w:r>
          </w:p>
        </w:tc>
        <w:tc>
          <w:tcPr>
            <w:tcW w:w="4240" w:type="dxa"/>
            <w:tcBorders>
              <w:top w:val="nil"/>
              <w:left w:val="nil"/>
              <w:bottom w:val="single" w:sz="12" w:space="0" w:color="6DBEE2" w:themeColor="accent3" w:themeTint="99"/>
              <w:right w:val="nil"/>
            </w:tcBorders>
            <w:shd w:val="clear" w:color="auto" w:fill="9DD4EC" w:themeFill="accent3" w:themeFillTint="66"/>
            <w:vAlign w:val="center"/>
          </w:tcPr>
          <w:p w14:paraId="32289BB8" w14:textId="77777777" w:rsidR="00D55C60" w:rsidRDefault="00D55C60" w:rsidP="003D0260">
            <w:pPr>
              <w:pStyle w:val="N1"/>
              <w:tabs>
                <w:tab w:val="clear" w:pos="9639"/>
                <w:tab w:val="left" w:leader="dot" w:pos="3849"/>
              </w:tabs>
              <w:spacing w:before="120" w:after="120"/>
              <w:rPr>
                <w:lang w:val="en-GB"/>
              </w:rPr>
            </w:pPr>
          </w:p>
        </w:tc>
      </w:tr>
      <w:tr w:rsidR="00D55C60" w14:paraId="050CCE0A" w14:textId="77777777" w:rsidTr="003D0260">
        <w:tc>
          <w:tcPr>
            <w:tcW w:w="5399" w:type="dxa"/>
            <w:tcBorders>
              <w:top w:val="single" w:sz="12" w:space="0" w:color="6DBEE2" w:themeColor="accent3" w:themeTint="99"/>
              <w:bottom w:val="single" w:sz="12" w:space="0" w:color="6DBEE2" w:themeColor="accent3" w:themeTint="99"/>
            </w:tcBorders>
          </w:tcPr>
          <w:p w14:paraId="7A4E98D2" w14:textId="77777777" w:rsidR="00D55C60" w:rsidRDefault="00D55C60" w:rsidP="003D0260">
            <w:pPr>
              <w:pStyle w:val="N1"/>
              <w:spacing w:before="60" w:after="60"/>
              <w:rPr>
                <w:lang w:val="en-GB"/>
              </w:rPr>
            </w:pPr>
            <w:r>
              <w:rPr>
                <w:noProof/>
                <w:lang w:val="en-GB"/>
              </w:rPr>
              <w:drawing>
                <wp:inline distT="0" distB="0" distL="0" distR="0" wp14:anchorId="120FA4D5" wp14:editId="7D333B18">
                  <wp:extent cx="3242693" cy="2160000"/>
                  <wp:effectExtent l="19050" t="19050" r="15240" b="12065"/>
                  <wp:docPr id="18" name="Picture 18" descr="C:\Users\sam\Downloads\australia-beach-bikini-78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ownloads\australia-beach-bikini-785066.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42693"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tcBorders>
            <w:vAlign w:val="center"/>
          </w:tcPr>
          <w:p w14:paraId="3449A913" w14:textId="77777777" w:rsidR="00D55C60" w:rsidRDefault="00D55C60" w:rsidP="003D0260">
            <w:pPr>
              <w:pStyle w:val="N1"/>
              <w:tabs>
                <w:tab w:val="clear" w:pos="9639"/>
                <w:tab w:val="left" w:leader="dot" w:pos="3849"/>
              </w:tabs>
              <w:spacing w:before="120" w:after="120"/>
              <w:rPr>
                <w:lang w:val="en-GB"/>
              </w:rPr>
            </w:pPr>
            <w:r>
              <w:rPr>
                <w:lang w:val="en-GB"/>
              </w:rPr>
              <w:tab/>
            </w:r>
          </w:p>
          <w:p w14:paraId="08E81041" w14:textId="77777777" w:rsidR="00D55C60" w:rsidRDefault="00D55C60" w:rsidP="003D0260">
            <w:pPr>
              <w:pStyle w:val="N1"/>
              <w:tabs>
                <w:tab w:val="clear" w:pos="9639"/>
                <w:tab w:val="left" w:leader="dot" w:pos="3849"/>
              </w:tabs>
              <w:spacing w:before="120" w:after="120"/>
              <w:rPr>
                <w:lang w:val="en-GB"/>
              </w:rPr>
            </w:pPr>
            <w:r>
              <w:rPr>
                <w:lang w:val="en-GB"/>
              </w:rPr>
              <w:tab/>
            </w:r>
          </w:p>
          <w:p w14:paraId="49C432A1" w14:textId="77777777" w:rsidR="00D55C60" w:rsidRDefault="00D55C60" w:rsidP="003D0260">
            <w:pPr>
              <w:pStyle w:val="N1"/>
              <w:tabs>
                <w:tab w:val="clear" w:pos="9639"/>
                <w:tab w:val="left" w:leader="dot" w:pos="3849"/>
              </w:tabs>
              <w:spacing w:before="120" w:after="120"/>
              <w:rPr>
                <w:lang w:val="en-GB"/>
              </w:rPr>
            </w:pPr>
            <w:r>
              <w:rPr>
                <w:lang w:val="en-GB"/>
              </w:rPr>
              <w:tab/>
            </w:r>
          </w:p>
          <w:p w14:paraId="06D719FE"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574901EA" w14:textId="77777777" w:rsidR="00D55C60" w:rsidRPr="00C07330" w:rsidRDefault="00D55C60" w:rsidP="00D55C60">
      <w:pPr>
        <w:pStyle w:val="N1"/>
        <w:spacing w:after="100" w:afterAutospacing="1"/>
        <w:rPr>
          <w:sz w:val="4"/>
          <w:szCs w:val="4"/>
        </w:rPr>
      </w:pPr>
    </w:p>
    <w:p w14:paraId="26DB5543" w14:textId="77777777" w:rsidR="00D55C60" w:rsidRPr="00694CAC" w:rsidRDefault="00D55C60" w:rsidP="002D4E9F">
      <w:pPr>
        <w:pStyle w:val="Blue"/>
        <w:numPr>
          <w:ilvl w:val="0"/>
          <w:numId w:val="172"/>
        </w:numPr>
        <w:rPr>
          <w:color w:val="248BB8" w:themeColor="accent3"/>
        </w:rPr>
      </w:pPr>
      <w:r w:rsidRPr="00694CAC">
        <w:rPr>
          <w:color w:val="248BB8" w:themeColor="accent3"/>
        </w:rPr>
        <w:t>Swap and feed back</w:t>
      </w:r>
    </w:p>
    <w:p w14:paraId="4762AA5B" w14:textId="4B2272AB" w:rsidR="00D55C60" w:rsidRDefault="00D55C60" w:rsidP="002D4E9F">
      <w:pPr>
        <w:pStyle w:val="N1"/>
        <w:numPr>
          <w:ilvl w:val="0"/>
          <w:numId w:val="183"/>
        </w:numPr>
        <w:spacing w:after="0"/>
        <w:rPr>
          <w:lang w:val="en-GB"/>
        </w:rPr>
      </w:pPr>
      <w:r w:rsidRPr="00B408E6">
        <w:rPr>
          <w:lang w:val="en-GB"/>
        </w:rPr>
        <w:t>Swap sheets with another pair of students. Whose sentences are the best? How can you tell?</w:t>
      </w:r>
    </w:p>
    <w:p w14:paraId="2F2E35AF" w14:textId="77777777" w:rsidR="00D55C60" w:rsidRDefault="00D55C60" w:rsidP="00D55C60">
      <w:pPr>
        <w:pStyle w:val="N1"/>
        <w:spacing w:after="0"/>
        <w:ind w:left="363"/>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D1F9D2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ACE3F2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16EFF01" wp14:editId="0A39A9CD">
                  <wp:extent cx="133405" cy="6765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558DCE8"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1B41038C"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0DCB828"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91D263" w14:textId="77777777" w:rsidR="00D55C60" w:rsidRPr="003D0260" w:rsidRDefault="00D55C60" w:rsidP="003D0260">
            <w:pPr>
              <w:rPr>
                <w:color w:val="auto"/>
                <w:sz w:val="24"/>
                <w:szCs w:val="24"/>
              </w:rPr>
            </w:pPr>
            <w:r w:rsidRPr="003D0260">
              <w:rPr>
                <w:sz w:val="24"/>
                <w:szCs w:val="24"/>
              </w:rPr>
              <w:t xml:space="preserve">You only get marks for saying what is in the photo, not for what isn’t! Avoid </w:t>
            </w:r>
            <w:r w:rsidR="003D0260">
              <w:rPr>
                <w:sz w:val="24"/>
                <w:szCs w:val="24"/>
              </w:rPr>
              <w:t xml:space="preserve">using </w:t>
            </w:r>
            <w:r w:rsidRPr="003D0260">
              <w:rPr>
                <w:sz w:val="24"/>
                <w:szCs w:val="24"/>
              </w:rPr>
              <w:t>‘</w:t>
            </w:r>
            <w:r w:rsidRPr="003D0260">
              <w:rPr>
                <w:i/>
                <w:sz w:val="24"/>
                <w:szCs w:val="24"/>
              </w:rPr>
              <w:t xml:space="preserve">Il </w:t>
            </w:r>
            <w:proofErr w:type="spellStart"/>
            <w:r w:rsidRPr="003D0260">
              <w:rPr>
                <w:i/>
                <w:sz w:val="24"/>
                <w:szCs w:val="24"/>
              </w:rPr>
              <w:t>n’y</w:t>
            </w:r>
            <w:proofErr w:type="spellEnd"/>
            <w:r w:rsidRPr="003D0260">
              <w:rPr>
                <w:i/>
                <w:sz w:val="24"/>
                <w:szCs w:val="24"/>
              </w:rPr>
              <w:t xml:space="preserve"> a pas de </w:t>
            </w:r>
            <w:r w:rsidRPr="003D0260">
              <w:rPr>
                <w:sz w:val="24"/>
                <w:szCs w:val="24"/>
              </w:rPr>
              <w:t>…’ for this reason</w:t>
            </w:r>
            <w:r w:rsidR="003D0260">
              <w:rPr>
                <w:sz w:val="24"/>
                <w:szCs w:val="24"/>
              </w:rPr>
              <w:t>.</w:t>
            </w:r>
          </w:p>
        </w:tc>
      </w:tr>
    </w:tbl>
    <w:p w14:paraId="2831D4B2" w14:textId="77777777" w:rsidR="00D55C60" w:rsidRPr="00B408E6" w:rsidRDefault="00D55C60" w:rsidP="00D55C60">
      <w:pPr>
        <w:pStyle w:val="N1"/>
        <w:spacing w:after="0"/>
        <w:rPr>
          <w:lang w:val="en-GB"/>
        </w:rPr>
      </w:pPr>
    </w:p>
    <w:p w14:paraId="1AB98B68" w14:textId="10A57FCE" w:rsidR="00D55C60" w:rsidRDefault="00D55C60" w:rsidP="002D4E9F">
      <w:pPr>
        <w:pStyle w:val="N1"/>
        <w:numPr>
          <w:ilvl w:val="0"/>
          <w:numId w:val="183"/>
        </w:numPr>
        <w:spacing w:after="0"/>
        <w:rPr>
          <w:lang w:val="en-GB"/>
        </w:rPr>
      </w:pPr>
      <w:r w:rsidRPr="00B408E6">
        <w:rPr>
          <w:lang w:val="en-GB"/>
        </w:rPr>
        <w:t>Here’s how to assess this task and understand how to get more marks. Have a go at marking someone else’s work</w:t>
      </w:r>
      <w:r w:rsidR="00352833">
        <w:rPr>
          <w:lang w:val="en-GB"/>
        </w:rPr>
        <w:t>, using the grid below to give up to two marks for each sentence.</w:t>
      </w:r>
    </w:p>
    <w:p w14:paraId="5B25C6FB" w14:textId="77777777" w:rsidR="00D55C60" w:rsidRPr="00352833" w:rsidRDefault="00D55C60" w:rsidP="00D55C60">
      <w:pPr>
        <w:pStyle w:val="N1"/>
        <w:spacing w:after="0"/>
        <w:rPr>
          <w:lang w:val="en-GB"/>
        </w:rPr>
      </w:pPr>
    </w:p>
    <w:p w14:paraId="534F7FD9" w14:textId="77777777" w:rsidR="00D55C60" w:rsidRPr="00352833" w:rsidRDefault="00D55C60" w:rsidP="00AF6430">
      <w:pPr>
        <w:pStyle w:val="N1"/>
        <w:spacing w:after="0"/>
        <w:ind w:left="720"/>
        <w:rPr>
          <w:lang w:val="en-GB"/>
        </w:rPr>
      </w:pPr>
      <w:r w:rsidRPr="00352833">
        <w:rPr>
          <w:lang w:val="en-GB"/>
        </w:rPr>
        <w:t>For each question:</w:t>
      </w:r>
    </w:p>
    <w:p w14:paraId="2BE87A8E" w14:textId="77777777" w:rsidR="00D55C60" w:rsidRPr="007758C2" w:rsidRDefault="00D55C60" w:rsidP="00D55C60">
      <w:pPr>
        <w:pStyle w:val="N1"/>
        <w:spacing w:after="0"/>
        <w:rPr>
          <w:b/>
          <w:lang w:val="en-GB"/>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173"/>
      </w:tblGrid>
      <w:tr w:rsidR="00D55C60" w:rsidRPr="00B408E6" w14:paraId="0E7860B3" w14:textId="77777777" w:rsidTr="00106B5C">
        <w:trPr>
          <w:trHeight w:val="567"/>
        </w:trPr>
        <w:tc>
          <w:tcPr>
            <w:tcW w:w="1182" w:type="dxa"/>
            <w:tcBorders>
              <w:bottom w:val="single" w:sz="12" w:space="0" w:color="6DBEE2" w:themeColor="accent3" w:themeTint="99"/>
            </w:tcBorders>
            <w:shd w:val="clear" w:color="auto" w:fill="9DD4EC" w:themeFill="accent3" w:themeFillTint="66"/>
            <w:vAlign w:val="center"/>
          </w:tcPr>
          <w:p w14:paraId="10B26172" w14:textId="77777777" w:rsidR="00D55C60" w:rsidRPr="00B408E6" w:rsidRDefault="00D55C60" w:rsidP="003D0260">
            <w:pPr>
              <w:pStyle w:val="N1"/>
              <w:spacing w:after="0"/>
              <w:jc w:val="center"/>
              <w:rPr>
                <w:b/>
              </w:rPr>
            </w:pPr>
            <w:r w:rsidRPr="00B408E6">
              <w:rPr>
                <w:b/>
              </w:rPr>
              <w:t>Mark</w:t>
            </w:r>
          </w:p>
        </w:tc>
        <w:tc>
          <w:tcPr>
            <w:tcW w:w="8173" w:type="dxa"/>
            <w:tcBorders>
              <w:bottom w:val="single" w:sz="12" w:space="0" w:color="6DBEE2" w:themeColor="accent3" w:themeTint="99"/>
            </w:tcBorders>
            <w:shd w:val="clear" w:color="auto" w:fill="9DD4EC" w:themeFill="accent3" w:themeFillTint="66"/>
            <w:vAlign w:val="center"/>
          </w:tcPr>
          <w:p w14:paraId="26510D4F" w14:textId="77777777" w:rsidR="00D55C60" w:rsidRPr="00B408E6" w:rsidRDefault="00D55C60" w:rsidP="003D0260">
            <w:pPr>
              <w:pStyle w:val="N1"/>
              <w:spacing w:after="0"/>
              <w:rPr>
                <w:b/>
              </w:rPr>
            </w:pPr>
            <w:r w:rsidRPr="00B408E6">
              <w:rPr>
                <w:b/>
              </w:rPr>
              <w:t>Communication</w:t>
            </w:r>
          </w:p>
        </w:tc>
      </w:tr>
      <w:tr w:rsidR="00D55C60" w:rsidRPr="00B408E6" w14:paraId="208C235F" w14:textId="77777777" w:rsidTr="00106B5C">
        <w:trPr>
          <w:trHeight w:val="850"/>
        </w:trPr>
        <w:tc>
          <w:tcPr>
            <w:tcW w:w="1182"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B227411" w14:textId="77777777" w:rsidR="00D55C60" w:rsidRPr="00352833" w:rsidRDefault="00D55C60" w:rsidP="003D0260">
            <w:pPr>
              <w:pStyle w:val="N1"/>
              <w:spacing w:after="0"/>
              <w:jc w:val="center"/>
            </w:pPr>
            <w:r w:rsidRPr="00352833">
              <w:t>2</w:t>
            </w:r>
          </w:p>
        </w:tc>
        <w:tc>
          <w:tcPr>
            <w:tcW w:w="8173" w:type="dxa"/>
            <w:tcBorders>
              <w:top w:val="single" w:sz="12" w:space="0" w:color="6DBEE2" w:themeColor="accent3" w:themeTint="99"/>
              <w:bottom w:val="single" w:sz="4" w:space="0" w:color="6DBEE2" w:themeColor="accent3" w:themeTint="99"/>
              <w:right w:val="single" w:sz="12" w:space="0" w:color="6DBEE2" w:themeColor="accent3" w:themeTint="99"/>
            </w:tcBorders>
            <w:vAlign w:val="center"/>
          </w:tcPr>
          <w:p w14:paraId="33CB7D21" w14:textId="77777777" w:rsidR="00D55C60" w:rsidRPr="00B408E6" w:rsidRDefault="00D55C60" w:rsidP="003D0260">
            <w:pPr>
              <w:pStyle w:val="N1"/>
              <w:spacing w:after="0"/>
              <w:rPr>
                <w:lang w:val="en-GB"/>
              </w:rPr>
            </w:pPr>
            <w:r w:rsidRPr="00B408E6">
              <w:rPr>
                <w:lang w:val="en-GB"/>
              </w:rPr>
              <w:t>I can understand the sentence and it’s relevant to the photo. It may not be perfect but the message is totally clear.</w:t>
            </w:r>
          </w:p>
        </w:tc>
      </w:tr>
      <w:tr w:rsidR="00D55C60" w:rsidRPr="00B408E6" w14:paraId="7C76E47E" w14:textId="77777777" w:rsidTr="00106B5C">
        <w:trPr>
          <w:trHeight w:val="850"/>
        </w:trPr>
        <w:tc>
          <w:tcPr>
            <w:tcW w:w="118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B35B8D2" w14:textId="77777777" w:rsidR="00D55C60" w:rsidRPr="00352833" w:rsidRDefault="00D55C60" w:rsidP="003D0260">
            <w:pPr>
              <w:pStyle w:val="N1"/>
              <w:spacing w:after="0"/>
              <w:jc w:val="center"/>
            </w:pPr>
            <w:r w:rsidRPr="00352833">
              <w:t>1</w:t>
            </w:r>
          </w:p>
        </w:tc>
        <w:tc>
          <w:tcPr>
            <w:tcW w:w="8173"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17002ACE" w14:textId="77777777" w:rsidR="00D55C60" w:rsidRPr="00B408E6" w:rsidRDefault="00D55C60" w:rsidP="003D0260">
            <w:pPr>
              <w:pStyle w:val="N1"/>
              <w:spacing w:after="0"/>
              <w:rPr>
                <w:lang w:val="en-GB"/>
              </w:rPr>
            </w:pPr>
            <w:r w:rsidRPr="00B408E6">
              <w:rPr>
                <w:lang w:val="en-GB"/>
              </w:rPr>
              <w:t>The sentence is relevant to the photo but it’s a bit unclear. I have to think about it to work out the message.</w:t>
            </w:r>
          </w:p>
        </w:tc>
      </w:tr>
      <w:tr w:rsidR="00D55C60" w:rsidRPr="00B408E6" w14:paraId="20B74CC7" w14:textId="77777777" w:rsidTr="00106B5C">
        <w:trPr>
          <w:trHeight w:val="850"/>
        </w:trPr>
        <w:tc>
          <w:tcPr>
            <w:tcW w:w="1182"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7828B6CC" w14:textId="77777777" w:rsidR="00D55C60" w:rsidRPr="00352833" w:rsidRDefault="00D55C60" w:rsidP="003D0260">
            <w:pPr>
              <w:pStyle w:val="N1"/>
              <w:spacing w:after="0"/>
              <w:jc w:val="center"/>
            </w:pPr>
            <w:r w:rsidRPr="00352833">
              <w:t>0</w:t>
            </w:r>
          </w:p>
        </w:tc>
        <w:tc>
          <w:tcPr>
            <w:tcW w:w="8173" w:type="dxa"/>
            <w:tcBorders>
              <w:top w:val="single" w:sz="4" w:space="0" w:color="6DBEE2" w:themeColor="accent3" w:themeTint="99"/>
              <w:bottom w:val="single" w:sz="12" w:space="0" w:color="6DBEE2" w:themeColor="accent3" w:themeTint="99"/>
              <w:right w:val="single" w:sz="12" w:space="0" w:color="6DBEE2" w:themeColor="accent3" w:themeTint="99"/>
            </w:tcBorders>
            <w:vAlign w:val="center"/>
          </w:tcPr>
          <w:p w14:paraId="4CF9A838" w14:textId="77777777" w:rsidR="00D55C60" w:rsidRPr="00B408E6" w:rsidRDefault="00D55C60" w:rsidP="003D0260">
            <w:pPr>
              <w:pStyle w:val="N1"/>
              <w:spacing w:after="0"/>
              <w:rPr>
                <w:lang w:val="en-GB"/>
              </w:rPr>
            </w:pPr>
            <w:r w:rsidRPr="00B408E6">
              <w:rPr>
                <w:lang w:val="en-GB"/>
              </w:rPr>
              <w:t>The sentence doesn’t relate to the photo and/or I can’t understand it or it’s not in French.</w:t>
            </w:r>
          </w:p>
        </w:tc>
      </w:tr>
    </w:tbl>
    <w:p w14:paraId="33093F5E" w14:textId="77777777" w:rsidR="00D55C60" w:rsidRDefault="00D55C60" w:rsidP="00D55C60">
      <w:pPr>
        <w:pStyle w:val="N1"/>
        <w:spacing w:after="0"/>
        <w:rPr>
          <w:lang w:val="en-GB"/>
        </w:rPr>
        <w:sectPr w:rsidR="00D55C60" w:rsidSect="003D0260">
          <w:pgSz w:w="11906" w:h="16838"/>
          <w:pgMar w:top="1134" w:right="1134" w:bottom="851" w:left="1134" w:header="709" w:footer="709" w:gutter="0"/>
          <w:cols w:space="708"/>
          <w:docGrid w:linePitch="381"/>
        </w:sectPr>
      </w:pPr>
    </w:p>
    <w:p w14:paraId="04D0C129" w14:textId="384B5CA5" w:rsidR="00D55C60" w:rsidRPr="00B408E6" w:rsidRDefault="00D55C60" w:rsidP="002D4E9F">
      <w:pPr>
        <w:pStyle w:val="N1"/>
        <w:numPr>
          <w:ilvl w:val="0"/>
          <w:numId w:val="183"/>
        </w:numPr>
        <w:spacing w:before="120" w:after="0"/>
        <w:rPr>
          <w:lang w:val="en-GB"/>
        </w:rPr>
      </w:pPr>
      <w:r w:rsidRPr="00B408E6">
        <w:rPr>
          <w:lang w:val="en-GB"/>
        </w:rPr>
        <w:lastRenderedPageBreak/>
        <w:t xml:space="preserve">Give your feedback </w:t>
      </w:r>
      <w:r w:rsidR="008412D8">
        <w:rPr>
          <w:lang w:val="en-GB"/>
        </w:rPr>
        <w:t xml:space="preserve">to your partner </w:t>
      </w:r>
      <w:r w:rsidRPr="00B408E6">
        <w:rPr>
          <w:lang w:val="en-GB"/>
        </w:rPr>
        <w:t>and ask for some feedback about your own sentences.</w:t>
      </w:r>
    </w:p>
    <w:p w14:paraId="578EE45C" w14:textId="77777777" w:rsidR="00D55C60" w:rsidRPr="00B408E6" w:rsidRDefault="00D55C60" w:rsidP="00D55C60">
      <w:pPr>
        <w:pStyle w:val="N1"/>
        <w:spacing w:after="0"/>
        <w:ind w:left="363"/>
        <w:rPr>
          <w:lang w:val="en-GB"/>
        </w:rPr>
      </w:pPr>
    </w:p>
    <w:p w14:paraId="1FDB8C8B" w14:textId="77777777" w:rsidR="00D55C60" w:rsidRPr="00B408E6" w:rsidRDefault="00D55C60" w:rsidP="00255DFE">
      <w:pPr>
        <w:pStyle w:val="N1"/>
        <w:spacing w:after="0"/>
        <w:ind w:left="720"/>
        <w:rPr>
          <w:lang w:val="en-GB"/>
        </w:rPr>
      </w:pPr>
      <w:r w:rsidRPr="00B408E6">
        <w:rPr>
          <w:lang w:val="en-GB"/>
        </w:rPr>
        <w:t>What did you do well?</w:t>
      </w:r>
    </w:p>
    <w:p w14:paraId="44AB7248" w14:textId="77777777" w:rsidR="00D55C60" w:rsidRDefault="00D55C60" w:rsidP="00255DFE">
      <w:pPr>
        <w:pStyle w:val="N1"/>
        <w:spacing w:before="240" w:after="120"/>
        <w:ind w:left="720"/>
        <w:rPr>
          <w:lang w:val="en-GB"/>
        </w:rPr>
      </w:pPr>
      <w:r>
        <w:rPr>
          <w:lang w:val="en-GB"/>
        </w:rPr>
        <w:tab/>
      </w:r>
    </w:p>
    <w:p w14:paraId="004C206F" w14:textId="77777777" w:rsidR="00D55C60" w:rsidRPr="00B408E6" w:rsidRDefault="00D55C60" w:rsidP="00255DFE">
      <w:pPr>
        <w:pStyle w:val="N1"/>
        <w:spacing w:before="120" w:after="120"/>
        <w:ind w:left="720"/>
        <w:rPr>
          <w:lang w:val="en-GB"/>
        </w:rPr>
      </w:pPr>
      <w:r>
        <w:rPr>
          <w:lang w:val="en-GB"/>
        </w:rPr>
        <w:tab/>
      </w:r>
    </w:p>
    <w:p w14:paraId="0384E180" w14:textId="77777777" w:rsidR="00D55C60" w:rsidRDefault="00D55C60" w:rsidP="00255DFE">
      <w:pPr>
        <w:pStyle w:val="N1"/>
        <w:spacing w:after="0"/>
        <w:ind w:left="720"/>
        <w:rPr>
          <w:lang w:val="en-GB"/>
        </w:rPr>
      </w:pPr>
    </w:p>
    <w:p w14:paraId="1BCB8E32" w14:textId="77777777" w:rsidR="00D55C60" w:rsidRPr="00B408E6" w:rsidRDefault="00D55C60" w:rsidP="00255DFE">
      <w:pPr>
        <w:pStyle w:val="N1"/>
        <w:spacing w:after="0"/>
        <w:ind w:left="720"/>
        <w:rPr>
          <w:lang w:val="en-GB"/>
        </w:rPr>
      </w:pPr>
      <w:r w:rsidRPr="00B408E6">
        <w:rPr>
          <w:lang w:val="en-GB"/>
        </w:rPr>
        <w:t>What could you improve next time?</w:t>
      </w:r>
    </w:p>
    <w:p w14:paraId="6B1AD9D5" w14:textId="77777777" w:rsidR="00D55C60" w:rsidRDefault="00D55C60" w:rsidP="00255DFE">
      <w:pPr>
        <w:pStyle w:val="N1"/>
        <w:spacing w:before="240" w:after="120"/>
        <w:ind w:left="720"/>
        <w:rPr>
          <w:lang w:val="en-GB"/>
        </w:rPr>
      </w:pPr>
      <w:r>
        <w:rPr>
          <w:lang w:val="en-GB"/>
        </w:rPr>
        <w:tab/>
      </w:r>
    </w:p>
    <w:p w14:paraId="0023A6D9" w14:textId="77777777" w:rsidR="00D55C60" w:rsidRPr="00B408E6" w:rsidRDefault="00D55C60" w:rsidP="00255DFE">
      <w:pPr>
        <w:pStyle w:val="N1"/>
        <w:spacing w:before="120" w:after="120"/>
        <w:ind w:left="720"/>
        <w:rPr>
          <w:lang w:val="en-GB"/>
        </w:rPr>
      </w:pPr>
      <w:r>
        <w:rPr>
          <w:lang w:val="en-GB"/>
        </w:rPr>
        <w:tab/>
      </w:r>
    </w:p>
    <w:p w14:paraId="72C48242" w14:textId="77777777" w:rsidR="00E81397" w:rsidRDefault="00E81397" w:rsidP="00255DFE">
      <w:pPr>
        <w:pStyle w:val="N1"/>
        <w:spacing w:after="0"/>
        <w:ind w:left="357"/>
        <w:rPr>
          <w:lang w:val="en-GB"/>
        </w:rPr>
      </w:pPr>
    </w:p>
    <w:p w14:paraId="77C61D5A" w14:textId="61E55F49" w:rsidR="00D55C60" w:rsidRPr="00B408E6" w:rsidRDefault="00D55C60" w:rsidP="002D4E9F">
      <w:pPr>
        <w:pStyle w:val="N1"/>
        <w:numPr>
          <w:ilvl w:val="0"/>
          <w:numId w:val="183"/>
        </w:numPr>
        <w:spacing w:after="0"/>
        <w:rPr>
          <w:lang w:val="en-GB"/>
        </w:rPr>
      </w:pPr>
      <w:r w:rsidRPr="00B408E6">
        <w:rPr>
          <w:lang w:val="en-GB"/>
        </w:rPr>
        <w:t>Now look at the suggested answers on p</w:t>
      </w:r>
      <w:r w:rsidR="001B34BE">
        <w:rPr>
          <w:lang w:val="en-GB"/>
        </w:rPr>
        <w:t>age</w:t>
      </w:r>
      <w:r w:rsidR="00C03766">
        <w:rPr>
          <w:lang w:val="en-GB"/>
        </w:rPr>
        <w:t>s 23-</w:t>
      </w:r>
      <w:r w:rsidR="001B34BE">
        <w:rPr>
          <w:lang w:val="en-GB"/>
        </w:rPr>
        <w:t>24</w:t>
      </w:r>
      <w:r>
        <w:rPr>
          <w:lang w:val="en-GB"/>
        </w:rPr>
        <w:t xml:space="preserve"> </w:t>
      </w:r>
      <w:r w:rsidRPr="00B408E6">
        <w:rPr>
          <w:lang w:val="en-GB"/>
        </w:rPr>
        <w:t>and compare them to your own sentences. What elements could you use or adapt from the model answers?</w:t>
      </w:r>
    </w:p>
    <w:p w14:paraId="06610C32" w14:textId="77777777" w:rsidR="00D55C60" w:rsidRDefault="00D55C60" w:rsidP="00255DFE">
      <w:pPr>
        <w:pStyle w:val="N1"/>
        <w:spacing w:before="240" w:after="120"/>
        <w:ind w:left="720"/>
        <w:rPr>
          <w:lang w:val="en-GB"/>
        </w:rPr>
      </w:pPr>
      <w:r>
        <w:rPr>
          <w:lang w:val="en-GB"/>
        </w:rPr>
        <w:tab/>
      </w:r>
    </w:p>
    <w:p w14:paraId="541D8F70" w14:textId="77777777" w:rsidR="00D55C60" w:rsidRDefault="00D55C60" w:rsidP="00255DFE">
      <w:pPr>
        <w:pStyle w:val="N1"/>
        <w:spacing w:before="120" w:after="120"/>
        <w:ind w:left="720"/>
        <w:rPr>
          <w:lang w:val="en-GB"/>
        </w:rPr>
      </w:pPr>
      <w:r>
        <w:rPr>
          <w:lang w:val="en-GB"/>
        </w:rPr>
        <w:tab/>
      </w:r>
    </w:p>
    <w:p w14:paraId="0D149B26" w14:textId="77777777" w:rsidR="00D55C60" w:rsidRDefault="00D55C60" w:rsidP="00255DFE">
      <w:pPr>
        <w:pStyle w:val="N1"/>
        <w:spacing w:before="120" w:after="120"/>
        <w:ind w:left="720"/>
        <w:rPr>
          <w:lang w:val="en-GB"/>
        </w:rPr>
      </w:pPr>
      <w:r>
        <w:rPr>
          <w:lang w:val="en-GB"/>
        </w:rPr>
        <w:tab/>
      </w:r>
    </w:p>
    <w:p w14:paraId="15763041" w14:textId="77777777" w:rsidR="00255DFE" w:rsidRDefault="00255DFE" w:rsidP="00255DFE">
      <w:pPr>
        <w:pStyle w:val="N1"/>
        <w:spacing w:before="120" w:after="120"/>
        <w:ind w:left="720"/>
        <w:rPr>
          <w:lang w:val="en-GB"/>
        </w:rPr>
      </w:pPr>
    </w:p>
    <w:p w14:paraId="6A90C403" w14:textId="47E8C6E3" w:rsidR="00D55C60" w:rsidRDefault="00D55C60" w:rsidP="002D4E9F">
      <w:pPr>
        <w:pStyle w:val="N1"/>
        <w:numPr>
          <w:ilvl w:val="0"/>
          <w:numId w:val="183"/>
        </w:numPr>
        <w:spacing w:after="0"/>
        <w:rPr>
          <w:lang w:val="en-GB"/>
        </w:rPr>
      </w:pPr>
      <w:r w:rsidRPr="00B408E6">
        <w:rPr>
          <w:lang w:val="en-GB"/>
        </w:rPr>
        <w:t>Come back to the photos on the previous page</w:t>
      </w:r>
      <w:r w:rsidR="00151245">
        <w:rPr>
          <w:lang w:val="en-GB"/>
        </w:rPr>
        <w:t>s</w:t>
      </w:r>
      <w:r w:rsidRPr="00B408E6">
        <w:rPr>
          <w:lang w:val="en-GB"/>
        </w:rPr>
        <w:t xml:space="preserve"> another day. Choose the </w:t>
      </w:r>
      <w:r w:rsidR="00E81397">
        <w:rPr>
          <w:lang w:val="en-GB"/>
        </w:rPr>
        <w:t>two</w:t>
      </w:r>
      <w:r w:rsidR="008412D8">
        <w:rPr>
          <w:lang w:val="en-GB"/>
        </w:rPr>
        <w:t xml:space="preserve"> photos</w:t>
      </w:r>
      <w:r w:rsidRPr="00B408E6">
        <w:rPr>
          <w:lang w:val="en-GB"/>
        </w:rPr>
        <w:t xml:space="preserve"> you found hardest and cover up your first attempt</w:t>
      </w:r>
      <w:r w:rsidR="00E81397">
        <w:rPr>
          <w:lang w:val="en-GB"/>
        </w:rPr>
        <w:t>s</w:t>
      </w:r>
      <w:r w:rsidRPr="00B408E6">
        <w:rPr>
          <w:lang w:val="en-GB"/>
        </w:rPr>
        <w:t xml:space="preserve"> at four sentences. Try again below:</w:t>
      </w:r>
    </w:p>
    <w:p w14:paraId="4EBCA4AB" w14:textId="77777777" w:rsidR="00D55C60" w:rsidRPr="00B408E6" w:rsidRDefault="00D55C60" w:rsidP="002D4E9F">
      <w:pPr>
        <w:pStyle w:val="N1"/>
        <w:numPr>
          <w:ilvl w:val="0"/>
          <w:numId w:val="197"/>
        </w:numPr>
        <w:spacing w:before="240" w:after="120"/>
        <w:rPr>
          <w:lang w:val="en-GB"/>
        </w:rPr>
      </w:pPr>
      <w:r>
        <w:rPr>
          <w:lang w:val="en-GB"/>
        </w:rPr>
        <w:tab/>
      </w:r>
    </w:p>
    <w:p w14:paraId="36061E72" w14:textId="77777777" w:rsidR="00D55C60" w:rsidRPr="00B408E6" w:rsidRDefault="00D55C60" w:rsidP="002D4E9F">
      <w:pPr>
        <w:pStyle w:val="N1"/>
        <w:numPr>
          <w:ilvl w:val="0"/>
          <w:numId w:val="197"/>
        </w:numPr>
        <w:spacing w:before="120" w:after="120"/>
        <w:rPr>
          <w:lang w:val="en-GB"/>
        </w:rPr>
      </w:pPr>
      <w:r>
        <w:rPr>
          <w:lang w:val="en-GB"/>
        </w:rPr>
        <w:tab/>
      </w:r>
    </w:p>
    <w:p w14:paraId="23CACB97" w14:textId="77777777" w:rsidR="00D55C60" w:rsidRPr="00B408E6" w:rsidRDefault="00D55C60" w:rsidP="002D4E9F">
      <w:pPr>
        <w:pStyle w:val="N1"/>
        <w:numPr>
          <w:ilvl w:val="0"/>
          <w:numId w:val="197"/>
        </w:numPr>
        <w:spacing w:before="120" w:after="120"/>
        <w:rPr>
          <w:lang w:val="en-GB"/>
        </w:rPr>
      </w:pPr>
      <w:r>
        <w:rPr>
          <w:lang w:val="en-GB"/>
        </w:rPr>
        <w:tab/>
      </w:r>
    </w:p>
    <w:p w14:paraId="35F120F8" w14:textId="77777777" w:rsidR="00E81397" w:rsidRDefault="00D55C60" w:rsidP="002D4E9F">
      <w:pPr>
        <w:pStyle w:val="N1"/>
        <w:numPr>
          <w:ilvl w:val="0"/>
          <w:numId w:val="197"/>
        </w:numPr>
        <w:spacing w:before="120" w:after="120"/>
        <w:rPr>
          <w:lang w:val="en-GB"/>
        </w:rPr>
      </w:pPr>
      <w:r>
        <w:rPr>
          <w:lang w:val="en-GB"/>
        </w:rPr>
        <w:tab/>
      </w:r>
    </w:p>
    <w:p w14:paraId="7E8A9E03" w14:textId="77777777" w:rsidR="00D02853" w:rsidRDefault="00D02853" w:rsidP="00E81397">
      <w:pPr>
        <w:pStyle w:val="N1"/>
        <w:spacing w:before="120" w:after="120"/>
        <w:rPr>
          <w:lang w:val="en-GB"/>
        </w:rPr>
      </w:pPr>
    </w:p>
    <w:p w14:paraId="106E7AC8" w14:textId="77777777" w:rsidR="008412D8" w:rsidRPr="00B408E6" w:rsidRDefault="008412D8" w:rsidP="002D4E9F">
      <w:pPr>
        <w:pStyle w:val="N1"/>
        <w:numPr>
          <w:ilvl w:val="0"/>
          <w:numId w:val="197"/>
        </w:numPr>
        <w:spacing w:before="120" w:after="120"/>
        <w:rPr>
          <w:lang w:val="en-GB"/>
        </w:rPr>
      </w:pPr>
      <w:r>
        <w:rPr>
          <w:lang w:val="en-GB"/>
        </w:rPr>
        <w:tab/>
      </w:r>
    </w:p>
    <w:p w14:paraId="79691163" w14:textId="77777777" w:rsidR="008412D8" w:rsidRPr="00B408E6" w:rsidRDefault="008412D8" w:rsidP="002D4E9F">
      <w:pPr>
        <w:pStyle w:val="N1"/>
        <w:numPr>
          <w:ilvl w:val="0"/>
          <w:numId w:val="197"/>
        </w:numPr>
        <w:spacing w:before="120" w:after="120"/>
        <w:rPr>
          <w:lang w:val="en-GB"/>
        </w:rPr>
      </w:pPr>
      <w:r>
        <w:rPr>
          <w:lang w:val="en-GB"/>
        </w:rPr>
        <w:tab/>
      </w:r>
    </w:p>
    <w:p w14:paraId="4ECCEEC9" w14:textId="77777777" w:rsidR="008412D8" w:rsidRPr="00B408E6" w:rsidRDefault="008412D8" w:rsidP="002D4E9F">
      <w:pPr>
        <w:pStyle w:val="N1"/>
        <w:numPr>
          <w:ilvl w:val="0"/>
          <w:numId w:val="197"/>
        </w:numPr>
        <w:spacing w:before="120" w:after="120"/>
        <w:rPr>
          <w:lang w:val="en-GB"/>
        </w:rPr>
      </w:pPr>
      <w:r>
        <w:rPr>
          <w:lang w:val="en-GB"/>
        </w:rPr>
        <w:tab/>
      </w:r>
    </w:p>
    <w:p w14:paraId="7473D363" w14:textId="26F17D8C" w:rsidR="00485090" w:rsidRDefault="008412D8" w:rsidP="002D4E9F">
      <w:pPr>
        <w:pStyle w:val="N1"/>
        <w:numPr>
          <w:ilvl w:val="0"/>
          <w:numId w:val="197"/>
        </w:numPr>
        <w:spacing w:before="120" w:after="120"/>
        <w:rPr>
          <w:lang w:val="en-GB"/>
        </w:rPr>
      </w:pPr>
      <w:r>
        <w:rPr>
          <w:lang w:val="en-GB"/>
        </w:rPr>
        <w:tab/>
      </w:r>
    </w:p>
    <w:p w14:paraId="1A817202" w14:textId="5CD21509" w:rsidR="00485090" w:rsidRDefault="00485090" w:rsidP="00255DFE">
      <w:pPr>
        <w:pStyle w:val="N1"/>
        <w:spacing w:after="120"/>
        <w:jc w:val="right"/>
        <w:rPr>
          <w:lang w:val="en-GB"/>
        </w:rPr>
      </w:pPr>
      <w:r>
        <w:rPr>
          <w:noProof/>
          <w:lang w:val="en-GB" w:eastAsia="en-GB"/>
        </w:rPr>
        <w:drawing>
          <wp:inline distT="0" distB="0" distL="0" distR="0" wp14:anchorId="027DE905" wp14:editId="4319E565">
            <wp:extent cx="1271058" cy="1120424"/>
            <wp:effectExtent l="0" t="0" r="5715" b="381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0762" cy="1146608"/>
                    </a:xfrm>
                    <a:prstGeom prst="rect">
                      <a:avLst/>
                    </a:prstGeom>
                  </pic:spPr>
                </pic:pic>
              </a:graphicData>
            </a:graphic>
          </wp:inline>
        </w:drawing>
      </w:r>
    </w:p>
    <w:p w14:paraId="025AE79B" w14:textId="77777777" w:rsidR="00485090" w:rsidRDefault="00485090" w:rsidP="00D55C60">
      <w:pPr>
        <w:pStyle w:val="Heading2"/>
        <w:shd w:val="clear" w:color="auto" w:fill="9DD4EC" w:themeFill="accent3" w:themeFillTint="66"/>
        <w:spacing w:before="240" w:line="276" w:lineRule="auto"/>
        <w:rPr>
          <w:sz w:val="24"/>
          <w:szCs w:val="24"/>
        </w:rPr>
        <w:sectPr w:rsidR="00485090" w:rsidSect="003D0260">
          <w:headerReference w:type="default" r:id="rId33"/>
          <w:footerReference w:type="default" r:id="rId34"/>
          <w:pgSz w:w="11906" w:h="16838"/>
          <w:pgMar w:top="1134" w:right="1134" w:bottom="851" w:left="1134" w:header="709" w:footer="709" w:gutter="0"/>
          <w:cols w:space="708"/>
          <w:docGrid w:linePitch="381"/>
        </w:sectPr>
      </w:pPr>
    </w:p>
    <w:p w14:paraId="7E4D093C" w14:textId="2607552A" w:rsidR="00D55C60" w:rsidRPr="00CE0FEF" w:rsidRDefault="00D55C60" w:rsidP="00D55C60">
      <w:pPr>
        <w:pStyle w:val="Heading2"/>
        <w:shd w:val="clear" w:color="auto" w:fill="9DD4EC" w:themeFill="accent3" w:themeFillTint="66"/>
        <w:spacing w:before="240" w:line="276" w:lineRule="auto"/>
        <w:rPr>
          <w:b/>
          <w:i/>
          <w:sz w:val="24"/>
          <w:szCs w:val="24"/>
        </w:rPr>
      </w:pPr>
      <w:r w:rsidRPr="00CE0FEF">
        <w:rPr>
          <w:b/>
          <w:sz w:val="24"/>
          <w:szCs w:val="24"/>
        </w:rPr>
        <w:lastRenderedPageBreak/>
        <w:t>Exam practice</w:t>
      </w:r>
    </w:p>
    <w:p w14:paraId="6C68471E" w14:textId="77777777" w:rsidR="00D55C60" w:rsidRPr="00C50985" w:rsidRDefault="00D55C60" w:rsidP="00D55C60">
      <w:pPr>
        <w:pStyle w:val="Heading4"/>
        <w:spacing w:before="0" w:after="0" w:line="276" w:lineRule="auto"/>
        <w:rPr>
          <w:color w:val="auto"/>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383797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77D41B5"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E59D76" wp14:editId="51D6809F">
                  <wp:extent cx="133405" cy="67655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B4EA7AE" w14:textId="77777777" w:rsidR="00D55C60" w:rsidRPr="007342D9" w:rsidRDefault="006B000C" w:rsidP="003D0260">
            <w:pPr>
              <w:rPr>
                <w:b/>
                <w:color w:val="FFFFFF" w:themeColor="background1"/>
                <w:sz w:val="32"/>
                <w:szCs w:val="24"/>
              </w:rPr>
            </w:pPr>
            <w:r>
              <w:rPr>
                <w:b/>
                <w:color w:val="1B6789" w:themeColor="accent3" w:themeShade="BF"/>
                <w:sz w:val="28"/>
                <w:szCs w:val="24"/>
              </w:rPr>
              <w:t>Top tips</w:t>
            </w:r>
          </w:p>
        </w:tc>
      </w:tr>
      <w:tr w:rsidR="00D55C60" w14:paraId="53A08920"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5D83129"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61E2C4B0" w14:textId="77777777" w:rsidR="00D55C60" w:rsidRPr="007342D9" w:rsidRDefault="00D55C60" w:rsidP="003D0260">
            <w:pPr>
              <w:rPr>
                <w:color w:val="auto"/>
                <w:sz w:val="24"/>
                <w:szCs w:val="24"/>
              </w:rPr>
            </w:pPr>
            <w:r w:rsidRPr="00B408E6">
              <w:rPr>
                <w:color w:val="auto"/>
                <w:sz w:val="24"/>
                <w:szCs w:val="24"/>
              </w:rPr>
              <w:t>Remember that you only get marked on communication for this task. There are no marks for the range or quality of your language, so keep each sentence simple, clear and easy to understand.</w:t>
            </w:r>
          </w:p>
        </w:tc>
      </w:tr>
    </w:tbl>
    <w:p w14:paraId="50B96DC3" w14:textId="77777777" w:rsidR="00D55C60" w:rsidRPr="00694CAC" w:rsidRDefault="00D55C60" w:rsidP="002D4E9F">
      <w:pPr>
        <w:pStyle w:val="Blue"/>
        <w:numPr>
          <w:ilvl w:val="0"/>
          <w:numId w:val="173"/>
        </w:numPr>
        <w:rPr>
          <w:color w:val="248BB8" w:themeColor="accent3"/>
        </w:rPr>
      </w:pPr>
      <w:r w:rsidRPr="00694CAC">
        <w:rPr>
          <w:color w:val="248BB8" w:themeColor="accent3"/>
        </w:rPr>
        <w:t>In town</w:t>
      </w:r>
    </w:p>
    <w:p w14:paraId="74B4A336" w14:textId="77777777" w:rsidR="00D55C60" w:rsidRDefault="00D55C60" w:rsidP="00D55C60">
      <w:pPr>
        <w:pStyle w:val="N1"/>
        <w:spacing w:after="120"/>
        <w:jc w:val="center"/>
      </w:pPr>
      <w:r w:rsidRPr="00B408E6">
        <w:rPr>
          <w:noProof/>
          <w:lang w:val="en-GB" w:eastAsia="en-GB"/>
        </w:rPr>
        <w:drawing>
          <wp:inline distT="0" distB="0" distL="0" distR="0" wp14:anchorId="2D113BEA" wp14:editId="093445EB">
            <wp:extent cx="3947954" cy="3059557"/>
            <wp:effectExtent l="19050" t="19050" r="1460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l="1164" r="2058"/>
                    <a:stretch/>
                  </pic:blipFill>
                  <pic:spPr bwMode="auto">
                    <a:xfrm>
                      <a:off x="0" y="0"/>
                      <a:ext cx="3948526" cy="306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50E6327F" w14:textId="77777777" w:rsidR="00D55C60" w:rsidRPr="00B408E6" w:rsidRDefault="00D55C60" w:rsidP="00D55C60">
      <w:pPr>
        <w:pStyle w:val="N1"/>
        <w:spacing w:before="240"/>
        <w:ind w:left="360"/>
      </w:pPr>
      <w:r w:rsidRPr="00B408E6">
        <w:t>Qu’est-ce qu’il y a sur la photo? Écrivez quatre phrases en français.</w:t>
      </w:r>
    </w:p>
    <w:p w14:paraId="2A2C10EC" w14:textId="77777777" w:rsidR="00D55C60" w:rsidRPr="00FB1F84" w:rsidRDefault="00D55C60" w:rsidP="00B9400B">
      <w:pPr>
        <w:pStyle w:val="ListParagraph"/>
        <w:numPr>
          <w:ilvl w:val="0"/>
          <w:numId w:val="30"/>
        </w:numPr>
        <w:tabs>
          <w:tab w:val="left" w:leader="dot" w:pos="8364"/>
        </w:tabs>
        <w:spacing w:before="240" w:after="120"/>
        <w:ind w:left="714" w:hanging="357"/>
        <w:contextualSpacing w:val="0"/>
        <w:rPr>
          <w:sz w:val="24"/>
          <w:szCs w:val="24"/>
        </w:rPr>
      </w:pPr>
      <w:r w:rsidRPr="002E552E">
        <w:rPr>
          <w:sz w:val="24"/>
          <w:szCs w:val="24"/>
          <w:lang w:val="fr-FR"/>
        </w:rPr>
        <w:tab/>
        <w:t xml:space="preserve"> </w:t>
      </w:r>
      <w:r w:rsidR="00FB1F84" w:rsidRPr="00FB1F84">
        <w:rPr>
          <w:sz w:val="24"/>
          <w:szCs w:val="24"/>
        </w:rPr>
        <w:t>(2 marks)</w:t>
      </w:r>
    </w:p>
    <w:p w14:paraId="7791FEF4"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EED2F3"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031F74F2"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68D61206" w14:textId="77777777" w:rsidR="00D55C60" w:rsidRPr="00AF6430" w:rsidRDefault="00D55C60" w:rsidP="00D55C60">
      <w:pPr>
        <w:pStyle w:val="ListParagraph"/>
        <w:tabs>
          <w:tab w:val="left" w:leader="dot" w:pos="8364"/>
        </w:tabs>
        <w:ind w:left="714"/>
        <w:contextualSpacing w:val="0"/>
        <w:rPr>
          <w:sz w:val="16"/>
          <w:szCs w:val="24"/>
        </w:rPr>
      </w:pPr>
    </w:p>
    <w:p w14:paraId="777E4D2A" w14:textId="77777777" w:rsidR="00D55C60" w:rsidRPr="00C50985" w:rsidRDefault="00D55C60" w:rsidP="00D55C60">
      <w:pPr>
        <w:pStyle w:val="N1"/>
        <w:spacing w:after="0"/>
        <w:rPr>
          <w:sz w:val="4"/>
          <w:szCs w:val="4"/>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C909A8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363450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56B0DE8" wp14:editId="67014656">
                  <wp:extent cx="133405" cy="6765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25D3394"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E8FECD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284AD6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6FDB831" w14:textId="62B12E94" w:rsidR="00D55C60" w:rsidRPr="009D6503" w:rsidRDefault="00D55C60" w:rsidP="003D0260">
            <w:pPr>
              <w:rPr>
                <w:color w:val="auto"/>
                <w:sz w:val="24"/>
                <w:szCs w:val="24"/>
              </w:rPr>
            </w:pPr>
            <w:r w:rsidRPr="009D6503">
              <w:rPr>
                <w:sz w:val="24"/>
                <w:szCs w:val="24"/>
              </w:rPr>
              <w:t xml:space="preserve">Get your sentences marked, look at the </w:t>
            </w:r>
            <w:r w:rsidR="00C03766">
              <w:rPr>
                <w:sz w:val="24"/>
                <w:szCs w:val="24"/>
              </w:rPr>
              <w:t>suggested answers on page 24</w:t>
            </w:r>
            <w:r w:rsidRPr="009D6503">
              <w:rPr>
                <w:sz w:val="24"/>
                <w:szCs w:val="24"/>
              </w:rPr>
              <w:t>, then cover up your first try and have another go. Can you improve your sentences</w:t>
            </w:r>
            <w:r w:rsidR="004D73FF">
              <w:rPr>
                <w:sz w:val="24"/>
                <w:szCs w:val="24"/>
              </w:rPr>
              <w:t>?</w:t>
            </w:r>
          </w:p>
        </w:tc>
      </w:tr>
    </w:tbl>
    <w:p w14:paraId="227EDBEA" w14:textId="77777777" w:rsidR="00D55C60" w:rsidRPr="00FB1F84" w:rsidRDefault="00D55C60" w:rsidP="002D4E9F">
      <w:pPr>
        <w:pStyle w:val="ListParagraph"/>
        <w:numPr>
          <w:ilvl w:val="0"/>
          <w:numId w:val="101"/>
        </w:numPr>
        <w:tabs>
          <w:tab w:val="left" w:leader="dot" w:pos="8364"/>
        </w:tabs>
        <w:spacing w:before="240" w:after="120"/>
        <w:contextualSpacing w:val="0"/>
        <w:rPr>
          <w:sz w:val="24"/>
          <w:szCs w:val="24"/>
        </w:rPr>
      </w:pPr>
      <w:r>
        <w:rPr>
          <w:sz w:val="24"/>
          <w:szCs w:val="24"/>
        </w:rPr>
        <w:tab/>
      </w:r>
      <w:r w:rsidRPr="009E7C84">
        <w:rPr>
          <w:b/>
          <w:sz w:val="24"/>
          <w:szCs w:val="24"/>
        </w:rPr>
        <w:t xml:space="preserve"> </w:t>
      </w:r>
      <w:r w:rsidR="00FB1F84" w:rsidRPr="00FB1F84">
        <w:rPr>
          <w:sz w:val="24"/>
          <w:szCs w:val="24"/>
        </w:rPr>
        <w:t>(2 marks)</w:t>
      </w:r>
    </w:p>
    <w:p w14:paraId="77C75CC6"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3EFDAF"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2996EFD4"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sectPr w:rsidR="00D55C60" w:rsidRPr="00FB1F84" w:rsidSect="003D0260">
          <w:headerReference w:type="default" r:id="rId36"/>
          <w:footerReference w:type="default" r:id="rId37"/>
          <w:pgSz w:w="11906" w:h="16838"/>
          <w:pgMar w:top="1134" w:right="1134" w:bottom="851" w:left="1134" w:header="709" w:footer="709" w:gutter="0"/>
          <w:cols w:space="708"/>
          <w:docGrid w:linePitch="381"/>
        </w:sectPr>
      </w:pPr>
      <w:r w:rsidRPr="00FB1F84">
        <w:rPr>
          <w:sz w:val="24"/>
          <w:szCs w:val="24"/>
        </w:rPr>
        <w:tab/>
        <w:t xml:space="preserve"> </w:t>
      </w:r>
      <w:r w:rsidR="00FB1F84" w:rsidRPr="00FB1F84">
        <w:rPr>
          <w:sz w:val="24"/>
          <w:szCs w:val="24"/>
        </w:rPr>
        <w:t>(2 marks)</w:t>
      </w:r>
    </w:p>
    <w:p w14:paraId="1E7B55E9" w14:textId="77777777" w:rsidR="00D55C60" w:rsidRPr="00694CAC" w:rsidRDefault="00D55C60" w:rsidP="00454966">
      <w:pPr>
        <w:pStyle w:val="Blue"/>
        <w:rPr>
          <w:color w:val="248BB8" w:themeColor="accent3"/>
        </w:rPr>
      </w:pPr>
      <w:r w:rsidRPr="00694CAC">
        <w:rPr>
          <w:color w:val="248BB8" w:themeColor="accent3"/>
        </w:rPr>
        <w:lastRenderedPageBreak/>
        <w:t>Party time</w:t>
      </w:r>
    </w:p>
    <w:p w14:paraId="7C9B8077" w14:textId="77777777" w:rsidR="00D55C60" w:rsidRPr="00B408E6" w:rsidRDefault="00D55C60" w:rsidP="00D55C60">
      <w:pPr>
        <w:spacing w:after="120"/>
        <w:jc w:val="center"/>
        <w:rPr>
          <w:sz w:val="24"/>
          <w:szCs w:val="24"/>
        </w:rPr>
      </w:pPr>
      <w:r>
        <w:rPr>
          <w:noProof/>
          <w:lang w:eastAsia="en-GB"/>
        </w:rPr>
        <w:drawing>
          <wp:inline distT="0" distB="0" distL="0" distR="0" wp14:anchorId="36F42EE7" wp14:editId="50B82FB4">
            <wp:extent cx="3947954" cy="2879935"/>
            <wp:effectExtent l="19050" t="19050" r="14605" b="15875"/>
            <wp:docPr id="6" name="Picture 6" descr="C:\Users\sam\Downloads\alcohol-celebration-chairs-167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ownloads\alcohol-celebration-chairs-1679825.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l="2311" r="6225"/>
                    <a:stretch/>
                  </pic:blipFill>
                  <pic:spPr bwMode="auto">
                    <a:xfrm>
                      <a:off x="0" y="0"/>
                      <a:ext cx="3948044" cy="288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749C579A" w14:textId="77777777" w:rsidR="00D55C60" w:rsidRPr="00B408E6" w:rsidRDefault="00D55C60" w:rsidP="00D55C60">
      <w:pPr>
        <w:pStyle w:val="N1"/>
        <w:spacing w:before="240"/>
      </w:pPr>
      <w:r w:rsidRPr="00B408E6">
        <w:t>Qu’est-ce qu’il y a sur la photo? Écrivez quatre phrases en français.</w:t>
      </w:r>
    </w:p>
    <w:p w14:paraId="2CD9B13F" w14:textId="77777777" w:rsidR="00D55C60" w:rsidRPr="00FB1F84" w:rsidRDefault="00D55C60" w:rsidP="002D4E9F">
      <w:pPr>
        <w:pStyle w:val="ListParagraph"/>
        <w:numPr>
          <w:ilvl w:val="0"/>
          <w:numId w:val="102"/>
        </w:numPr>
        <w:tabs>
          <w:tab w:val="left" w:leader="dot" w:pos="8364"/>
        </w:tabs>
        <w:spacing w:before="240" w:after="120"/>
        <w:contextualSpacing w:val="0"/>
        <w:rPr>
          <w:sz w:val="24"/>
          <w:szCs w:val="24"/>
        </w:rPr>
      </w:pPr>
      <w:r w:rsidRPr="002E552E">
        <w:rPr>
          <w:sz w:val="24"/>
          <w:szCs w:val="24"/>
          <w:lang w:val="fr-FR"/>
        </w:rPr>
        <w:tab/>
      </w:r>
      <w:r w:rsidRPr="00FB1F84">
        <w:rPr>
          <w:sz w:val="24"/>
          <w:szCs w:val="24"/>
          <w:lang w:val="fr-FR"/>
        </w:rPr>
        <w:t xml:space="preserve"> </w:t>
      </w:r>
      <w:r w:rsidR="00FB1F84" w:rsidRPr="00FB1F84">
        <w:rPr>
          <w:sz w:val="24"/>
          <w:szCs w:val="24"/>
        </w:rPr>
        <w:t>(2 marks)</w:t>
      </w:r>
    </w:p>
    <w:p w14:paraId="367192EE"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E1E9485"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3486E9"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18287542"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0EA3EF8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3272BE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50AF9C9" wp14:editId="511D755A">
                  <wp:extent cx="133405" cy="6765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0CD4A2F"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77D25F5"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228CAA9"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1F38D36" w14:textId="5BE80465"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p>
        </w:tc>
      </w:tr>
    </w:tbl>
    <w:p w14:paraId="79CBC248" w14:textId="77777777" w:rsidR="004C4753" w:rsidRDefault="004C4753" w:rsidP="004C4753">
      <w:pPr>
        <w:pStyle w:val="ListParagraph"/>
        <w:tabs>
          <w:tab w:val="left" w:leader="dot" w:pos="8364"/>
        </w:tabs>
        <w:contextualSpacing w:val="0"/>
        <w:rPr>
          <w:sz w:val="24"/>
          <w:szCs w:val="24"/>
        </w:rPr>
      </w:pPr>
    </w:p>
    <w:p w14:paraId="472623EF" w14:textId="77777777" w:rsidR="00D55C60" w:rsidRPr="00FB1F84" w:rsidRDefault="00D55C60" w:rsidP="002D4E9F">
      <w:pPr>
        <w:pStyle w:val="ListParagraph"/>
        <w:numPr>
          <w:ilvl w:val="0"/>
          <w:numId w:val="103"/>
        </w:numPr>
        <w:tabs>
          <w:tab w:val="left" w:leader="dot" w:pos="8364"/>
        </w:tabs>
        <w:spacing w:before="240" w:after="120"/>
        <w:contextualSpacing w:val="0"/>
        <w:rPr>
          <w:sz w:val="24"/>
          <w:szCs w:val="24"/>
        </w:rPr>
      </w:pPr>
      <w:r>
        <w:rPr>
          <w:sz w:val="24"/>
          <w:szCs w:val="24"/>
        </w:rPr>
        <w:tab/>
      </w:r>
      <w:r w:rsidRPr="00B408E6">
        <w:rPr>
          <w:sz w:val="24"/>
          <w:szCs w:val="24"/>
        </w:rPr>
        <w:t xml:space="preserve"> </w:t>
      </w:r>
      <w:r w:rsidR="00FB1F84" w:rsidRPr="00FB1F84">
        <w:rPr>
          <w:sz w:val="24"/>
          <w:szCs w:val="24"/>
        </w:rPr>
        <w:t>(2 marks)</w:t>
      </w:r>
    </w:p>
    <w:p w14:paraId="1D3D724D"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956ABB8"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6D069113"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2FF880F0" w14:textId="77777777" w:rsidR="00D55C60" w:rsidRPr="00694CAC" w:rsidRDefault="00D55C60" w:rsidP="00454966">
      <w:pPr>
        <w:pStyle w:val="Blue"/>
        <w:rPr>
          <w:color w:val="248BB8" w:themeColor="accent3"/>
        </w:rPr>
      </w:pPr>
      <w:r w:rsidRPr="00694CAC">
        <w:rPr>
          <w:color w:val="248BB8" w:themeColor="accent3"/>
        </w:rPr>
        <w:lastRenderedPageBreak/>
        <w:t>Eating and drinking</w:t>
      </w:r>
    </w:p>
    <w:p w14:paraId="6B77348D" w14:textId="77777777" w:rsidR="00D55C60" w:rsidRPr="00B408E6" w:rsidRDefault="00D55C60" w:rsidP="00D55C60">
      <w:pPr>
        <w:spacing w:after="120"/>
        <w:jc w:val="center"/>
        <w:rPr>
          <w:sz w:val="24"/>
          <w:szCs w:val="24"/>
        </w:rPr>
      </w:pPr>
      <w:r>
        <w:rPr>
          <w:noProof/>
          <w:lang w:eastAsia="en-GB"/>
        </w:rPr>
        <w:drawing>
          <wp:inline distT="0" distB="0" distL="0" distR="0" wp14:anchorId="722BD5A9" wp14:editId="16B097AD">
            <wp:extent cx="3956365" cy="2879002"/>
            <wp:effectExtent l="19050" t="19050" r="25400" b="17145"/>
            <wp:docPr id="21" name="Picture 21" descr="C:\Users\sam\Downloads\family-eating-at-the-table-61914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Downloads\family-eating-at-the-table-619142_1920.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l="2402" r="6365"/>
                    <a:stretch/>
                  </pic:blipFill>
                  <pic:spPr bwMode="auto">
                    <a:xfrm>
                      <a:off x="0" y="0"/>
                      <a:ext cx="3957736" cy="288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5727FC5C" w14:textId="77777777" w:rsidR="00D55C60" w:rsidRPr="00B408E6" w:rsidRDefault="00D55C60" w:rsidP="00D55C60">
      <w:pPr>
        <w:rPr>
          <w:sz w:val="24"/>
          <w:szCs w:val="24"/>
        </w:rPr>
      </w:pPr>
    </w:p>
    <w:p w14:paraId="34092812" w14:textId="77777777" w:rsidR="00D55C60" w:rsidRPr="00B408E6" w:rsidRDefault="00D55C60" w:rsidP="00D55C60">
      <w:pPr>
        <w:pStyle w:val="N1"/>
        <w:spacing w:before="160"/>
      </w:pPr>
      <w:r w:rsidRPr="00B408E6">
        <w:t>Qu’est-ce qu’il y a sur la photo? Écrivez quatre phrases en français.</w:t>
      </w:r>
    </w:p>
    <w:p w14:paraId="5E52FB6D" w14:textId="77777777" w:rsidR="00D55C60" w:rsidRPr="00FB1F84" w:rsidRDefault="00D55C60" w:rsidP="002D4E9F">
      <w:pPr>
        <w:pStyle w:val="ListParagraph"/>
        <w:numPr>
          <w:ilvl w:val="0"/>
          <w:numId w:val="104"/>
        </w:numPr>
        <w:tabs>
          <w:tab w:val="left" w:leader="dot" w:pos="8364"/>
        </w:tabs>
        <w:spacing w:before="240" w:after="120"/>
        <w:contextualSpacing w:val="0"/>
        <w:rPr>
          <w:sz w:val="24"/>
          <w:szCs w:val="24"/>
        </w:rPr>
      </w:pPr>
      <w:r w:rsidRPr="002E552E">
        <w:rPr>
          <w:sz w:val="24"/>
          <w:szCs w:val="24"/>
          <w:lang w:val="fr-FR"/>
        </w:rPr>
        <w:tab/>
        <w:t xml:space="preserve"> </w:t>
      </w:r>
      <w:r w:rsidR="00FB1F84" w:rsidRPr="00FB1F84">
        <w:rPr>
          <w:sz w:val="24"/>
          <w:szCs w:val="24"/>
        </w:rPr>
        <w:t>(2 marks)</w:t>
      </w:r>
    </w:p>
    <w:p w14:paraId="308469FA"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62E26C71"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236715FA"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44C2D304"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026D8F8"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12606F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FB79540" wp14:editId="10E58415">
                  <wp:extent cx="133405" cy="6765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AE5E24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B1300DB"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D5E8E4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F8421D7" w14:textId="49A773C1"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65839C53" w14:textId="77777777" w:rsidR="004C4753" w:rsidRDefault="004C4753" w:rsidP="004C4753">
      <w:pPr>
        <w:pStyle w:val="ListParagraph"/>
        <w:tabs>
          <w:tab w:val="left" w:leader="dot" w:pos="8364"/>
        </w:tabs>
        <w:contextualSpacing w:val="0"/>
        <w:rPr>
          <w:sz w:val="24"/>
          <w:szCs w:val="24"/>
        </w:rPr>
      </w:pPr>
    </w:p>
    <w:p w14:paraId="2314C3E7" w14:textId="77777777" w:rsidR="00D55C60" w:rsidRPr="00FB1F84" w:rsidRDefault="00D55C60" w:rsidP="002D4E9F">
      <w:pPr>
        <w:pStyle w:val="ListParagraph"/>
        <w:numPr>
          <w:ilvl w:val="0"/>
          <w:numId w:val="105"/>
        </w:numPr>
        <w:tabs>
          <w:tab w:val="left" w:leader="dot" w:pos="8364"/>
        </w:tabs>
        <w:spacing w:before="240" w:after="120"/>
        <w:contextualSpacing w:val="0"/>
        <w:rPr>
          <w:sz w:val="24"/>
          <w:szCs w:val="24"/>
        </w:rPr>
      </w:pPr>
      <w:r>
        <w:rPr>
          <w:sz w:val="24"/>
          <w:szCs w:val="24"/>
        </w:rPr>
        <w:tab/>
      </w:r>
      <w:r w:rsidRPr="00B408E6">
        <w:rPr>
          <w:sz w:val="24"/>
          <w:szCs w:val="24"/>
        </w:rPr>
        <w:t xml:space="preserve"> </w:t>
      </w:r>
      <w:r w:rsidR="00FB1F84" w:rsidRPr="00FB1F84">
        <w:rPr>
          <w:sz w:val="24"/>
          <w:szCs w:val="24"/>
        </w:rPr>
        <w:t>(2 marks)</w:t>
      </w:r>
    </w:p>
    <w:p w14:paraId="6EAC2F96"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EAA6FF2"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4B958AD4"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42FBC0C8" w14:textId="77777777" w:rsidR="00D55C60" w:rsidRPr="00B408E6" w:rsidRDefault="00D55C60" w:rsidP="00D55C60">
      <w:pPr>
        <w:pStyle w:val="N1"/>
      </w:pPr>
    </w:p>
    <w:p w14:paraId="4F1F835C" w14:textId="77777777" w:rsidR="00D55C60" w:rsidRPr="00694CAC" w:rsidRDefault="00D55C60" w:rsidP="00454966">
      <w:pPr>
        <w:pStyle w:val="Blue"/>
        <w:rPr>
          <w:color w:val="248BB8" w:themeColor="accent3"/>
        </w:rPr>
      </w:pPr>
      <w:r w:rsidRPr="00694CAC">
        <w:rPr>
          <w:color w:val="248BB8" w:themeColor="accent3"/>
        </w:rPr>
        <w:lastRenderedPageBreak/>
        <w:t>Park run</w:t>
      </w:r>
    </w:p>
    <w:p w14:paraId="06FF3DF0" w14:textId="77777777" w:rsidR="00D55C60" w:rsidRDefault="00D55C60" w:rsidP="00D55C60">
      <w:pPr>
        <w:spacing w:after="120"/>
        <w:jc w:val="center"/>
        <w:rPr>
          <w:sz w:val="24"/>
          <w:szCs w:val="24"/>
        </w:rPr>
      </w:pPr>
      <w:r w:rsidRPr="00B408E6">
        <w:rPr>
          <w:noProof/>
          <w:sz w:val="24"/>
          <w:szCs w:val="24"/>
          <w:lang w:eastAsia="en-GB"/>
        </w:rPr>
        <w:drawing>
          <wp:inline distT="0" distB="0" distL="0" distR="0" wp14:anchorId="5008C636" wp14:editId="7BA8E260">
            <wp:extent cx="3948546" cy="2877788"/>
            <wp:effectExtent l="19050" t="19050" r="1397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l="3302" r="5226"/>
                    <a:stretch/>
                  </pic:blipFill>
                  <pic:spPr bwMode="auto">
                    <a:xfrm>
                      <a:off x="0" y="0"/>
                      <a:ext cx="3951581"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08F7C7AE" w14:textId="77777777" w:rsidR="00D55C60" w:rsidRPr="00B408E6" w:rsidRDefault="00D55C60" w:rsidP="00D55C60">
      <w:pPr>
        <w:rPr>
          <w:sz w:val="24"/>
          <w:szCs w:val="24"/>
        </w:rPr>
      </w:pPr>
    </w:p>
    <w:p w14:paraId="24B40720" w14:textId="77777777" w:rsidR="00D55C60" w:rsidRPr="00B408E6" w:rsidRDefault="00D55C60" w:rsidP="00D55C60">
      <w:pPr>
        <w:pStyle w:val="N1"/>
        <w:spacing w:before="160"/>
      </w:pPr>
      <w:r w:rsidRPr="00B408E6">
        <w:t>Qu’est-ce qu’il y a sur la photo? Écrivez quatre phrases en français.</w:t>
      </w:r>
    </w:p>
    <w:p w14:paraId="298210D9" w14:textId="77777777" w:rsidR="00D55C60" w:rsidRPr="00FB1F84" w:rsidRDefault="00D55C60" w:rsidP="002D4E9F">
      <w:pPr>
        <w:pStyle w:val="ListParagraph"/>
        <w:numPr>
          <w:ilvl w:val="0"/>
          <w:numId w:val="106"/>
        </w:numPr>
        <w:tabs>
          <w:tab w:val="left" w:leader="dot" w:pos="8364"/>
        </w:tabs>
        <w:spacing w:before="240" w:after="120"/>
        <w:contextualSpacing w:val="0"/>
        <w:rPr>
          <w:sz w:val="24"/>
          <w:szCs w:val="24"/>
        </w:rPr>
      </w:pPr>
      <w:r w:rsidRPr="002E552E">
        <w:rPr>
          <w:sz w:val="24"/>
          <w:szCs w:val="24"/>
          <w:lang w:val="fr-FR"/>
        </w:rPr>
        <w:tab/>
      </w:r>
      <w:r w:rsidRPr="00FB1F84">
        <w:rPr>
          <w:sz w:val="24"/>
          <w:szCs w:val="24"/>
          <w:lang w:val="fr-FR"/>
        </w:rPr>
        <w:t xml:space="preserve"> </w:t>
      </w:r>
      <w:r w:rsidR="00FB1F84">
        <w:rPr>
          <w:sz w:val="24"/>
          <w:szCs w:val="24"/>
        </w:rPr>
        <w:t>(</w:t>
      </w:r>
      <w:r w:rsidRPr="00FB1F84">
        <w:rPr>
          <w:sz w:val="24"/>
          <w:szCs w:val="24"/>
        </w:rPr>
        <w:t>2 marks</w:t>
      </w:r>
      <w:r w:rsidR="00FB1F84">
        <w:rPr>
          <w:sz w:val="24"/>
          <w:szCs w:val="24"/>
        </w:rPr>
        <w:t>)</w:t>
      </w:r>
    </w:p>
    <w:p w14:paraId="7DCD0D79"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3E8AE773"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71DDF06E"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6A5D9B01" w14:textId="77777777" w:rsidR="00D55C60" w:rsidRPr="001C1929" w:rsidRDefault="00D55C60" w:rsidP="00D55C60">
      <w:pPr>
        <w:tabs>
          <w:tab w:val="left" w:leader="dot" w:pos="8364"/>
        </w:tabs>
        <w:ind w:left="357"/>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0697DC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41056B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017822" wp14:editId="686A828C">
                  <wp:extent cx="133405" cy="67655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1DAC2A2"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BE99ACB"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A0ABBE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8D7050E" w14:textId="1CA7DB50"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2436CDD8" w14:textId="77777777" w:rsidR="004C4753" w:rsidRPr="004C4753" w:rsidRDefault="004C4753" w:rsidP="004C4753">
      <w:pPr>
        <w:pStyle w:val="ListParagraph"/>
        <w:tabs>
          <w:tab w:val="left" w:leader="dot" w:pos="8364"/>
        </w:tabs>
        <w:contextualSpacing w:val="0"/>
        <w:rPr>
          <w:b/>
          <w:sz w:val="24"/>
          <w:szCs w:val="24"/>
        </w:rPr>
      </w:pPr>
    </w:p>
    <w:p w14:paraId="1BE413C6" w14:textId="77777777" w:rsidR="00D55C60" w:rsidRPr="009E7C84" w:rsidRDefault="00D55C60" w:rsidP="002D4E9F">
      <w:pPr>
        <w:pStyle w:val="ListParagraph"/>
        <w:numPr>
          <w:ilvl w:val="0"/>
          <w:numId w:val="107"/>
        </w:numPr>
        <w:tabs>
          <w:tab w:val="left" w:leader="dot" w:pos="8364"/>
        </w:tabs>
        <w:spacing w:before="240" w:after="120"/>
        <w:contextualSpacing w:val="0"/>
        <w:rPr>
          <w:b/>
          <w:sz w:val="24"/>
          <w:szCs w:val="24"/>
        </w:rPr>
      </w:pPr>
      <w:r>
        <w:rPr>
          <w:sz w:val="24"/>
          <w:szCs w:val="24"/>
        </w:rPr>
        <w:tab/>
      </w:r>
      <w:r w:rsidRPr="00B408E6">
        <w:rPr>
          <w:sz w:val="24"/>
          <w:szCs w:val="24"/>
        </w:rPr>
        <w:t xml:space="preserve"> </w:t>
      </w:r>
      <w:r w:rsidR="00FB1F84">
        <w:rPr>
          <w:sz w:val="24"/>
          <w:szCs w:val="24"/>
        </w:rPr>
        <w:t>(2 marks)</w:t>
      </w:r>
    </w:p>
    <w:p w14:paraId="17D744FC"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t xml:space="preserve"> </w:t>
      </w:r>
      <w:r w:rsidR="00FB1F84">
        <w:rPr>
          <w:sz w:val="24"/>
          <w:szCs w:val="24"/>
        </w:rPr>
        <w:t>(2 marks)</w:t>
      </w:r>
    </w:p>
    <w:p w14:paraId="387E37E9"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t xml:space="preserve"> </w:t>
      </w:r>
      <w:r w:rsidR="00FB1F84">
        <w:rPr>
          <w:sz w:val="24"/>
          <w:szCs w:val="24"/>
        </w:rPr>
        <w:t>(2 marks)</w:t>
      </w:r>
    </w:p>
    <w:p w14:paraId="5D33C09B"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r>
      <w:r w:rsidRPr="009E7C84">
        <w:rPr>
          <w:b/>
          <w:sz w:val="24"/>
          <w:szCs w:val="24"/>
        </w:rPr>
        <w:t xml:space="preserve"> </w:t>
      </w:r>
      <w:r w:rsidR="00FB1F84">
        <w:rPr>
          <w:sz w:val="24"/>
          <w:szCs w:val="24"/>
        </w:rPr>
        <w:t>(2 marks)</w:t>
      </w:r>
    </w:p>
    <w:p w14:paraId="2570E7C8" w14:textId="77777777" w:rsidR="00D55C60" w:rsidRDefault="00D55C60" w:rsidP="00D55C60">
      <w:pPr>
        <w:pStyle w:val="N1"/>
        <w:ind w:left="363"/>
        <w:sectPr w:rsidR="00D55C60" w:rsidSect="003D0260">
          <w:pgSz w:w="11906" w:h="16838"/>
          <w:pgMar w:top="1134" w:right="1134" w:bottom="851" w:left="1134" w:header="709" w:footer="709" w:gutter="0"/>
          <w:cols w:space="708"/>
          <w:docGrid w:linePitch="381"/>
        </w:sectPr>
      </w:pPr>
    </w:p>
    <w:p w14:paraId="7778A597" w14:textId="77777777" w:rsidR="00D55C60" w:rsidRPr="00694CAC" w:rsidRDefault="00D55C60" w:rsidP="00454966">
      <w:pPr>
        <w:pStyle w:val="Blue"/>
        <w:rPr>
          <w:color w:val="248BB8" w:themeColor="accent3"/>
        </w:rPr>
      </w:pPr>
      <w:r w:rsidRPr="00694CAC">
        <w:rPr>
          <w:color w:val="248BB8" w:themeColor="accent3"/>
        </w:rPr>
        <w:lastRenderedPageBreak/>
        <w:t>At the pool</w:t>
      </w:r>
    </w:p>
    <w:p w14:paraId="6A758C10" w14:textId="77777777" w:rsidR="00D55C60" w:rsidRPr="00B408E6" w:rsidRDefault="00D55C60" w:rsidP="00D55C60">
      <w:pPr>
        <w:spacing w:after="120"/>
        <w:jc w:val="center"/>
        <w:rPr>
          <w:sz w:val="24"/>
          <w:szCs w:val="24"/>
        </w:rPr>
      </w:pPr>
      <w:r w:rsidRPr="00B408E6">
        <w:rPr>
          <w:noProof/>
          <w:sz w:val="24"/>
          <w:szCs w:val="24"/>
          <w:lang w:eastAsia="en-GB"/>
        </w:rPr>
        <w:drawing>
          <wp:inline distT="0" distB="0" distL="0" distR="0" wp14:anchorId="591F18AA" wp14:editId="19020980">
            <wp:extent cx="3960421" cy="2879630"/>
            <wp:effectExtent l="19050" t="19050" r="2159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l="3203" r="3899"/>
                    <a:stretch/>
                  </pic:blipFill>
                  <pic:spPr bwMode="auto">
                    <a:xfrm>
                      <a:off x="0" y="0"/>
                      <a:ext cx="3960930"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3A8B258B" w14:textId="77777777" w:rsidR="00D55C60" w:rsidRDefault="00D55C60" w:rsidP="00D55C60">
      <w:pPr>
        <w:pStyle w:val="N1"/>
        <w:spacing w:after="0"/>
      </w:pPr>
    </w:p>
    <w:p w14:paraId="072C1646" w14:textId="77777777" w:rsidR="00D55C60" w:rsidRPr="00B408E6" w:rsidRDefault="00D55C60" w:rsidP="00D55C60">
      <w:pPr>
        <w:pStyle w:val="N1"/>
        <w:spacing w:before="160"/>
      </w:pPr>
      <w:r w:rsidRPr="00B408E6">
        <w:t>Qu’est-ce qu’il y a sur la photo? Écrivez quatre phrases en français.</w:t>
      </w:r>
    </w:p>
    <w:p w14:paraId="415F2790" w14:textId="77777777" w:rsidR="00D55C60" w:rsidRPr="00FB1F84" w:rsidRDefault="00D55C60" w:rsidP="002D4E9F">
      <w:pPr>
        <w:pStyle w:val="ListParagraph"/>
        <w:numPr>
          <w:ilvl w:val="0"/>
          <w:numId w:val="108"/>
        </w:numPr>
        <w:tabs>
          <w:tab w:val="left" w:leader="dot" w:pos="8364"/>
        </w:tabs>
        <w:spacing w:before="240" w:after="120"/>
        <w:contextualSpacing w:val="0"/>
        <w:rPr>
          <w:sz w:val="24"/>
          <w:szCs w:val="24"/>
        </w:rPr>
      </w:pPr>
      <w:r w:rsidRPr="002E552E">
        <w:rPr>
          <w:sz w:val="24"/>
          <w:szCs w:val="24"/>
          <w:lang w:val="fr-FR"/>
        </w:rPr>
        <w:tab/>
        <w:t xml:space="preserve"> </w:t>
      </w:r>
      <w:r w:rsidR="00FB1F84" w:rsidRPr="00FB1F84">
        <w:rPr>
          <w:sz w:val="24"/>
          <w:szCs w:val="24"/>
        </w:rPr>
        <w:t>(2 marks)</w:t>
      </w:r>
    </w:p>
    <w:p w14:paraId="7A7D98A0"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F551FBF"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FAFB256"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52595FD0"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CD9435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9BD8ED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E3341DF" wp14:editId="0F730811">
                  <wp:extent cx="133405" cy="67655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81DDDF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1611A0F"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F94F0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85A75AC" w14:textId="45AE7779"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05316B5F" w14:textId="77777777" w:rsidR="00D55C60" w:rsidRPr="00B408E6" w:rsidRDefault="00D55C60" w:rsidP="00D55C60">
      <w:pPr>
        <w:rPr>
          <w:sz w:val="24"/>
          <w:szCs w:val="24"/>
        </w:rPr>
      </w:pPr>
    </w:p>
    <w:p w14:paraId="53F0DEA6" w14:textId="77777777" w:rsidR="00D55C60" w:rsidRPr="00FB1F84" w:rsidRDefault="00D55C60" w:rsidP="002D4E9F">
      <w:pPr>
        <w:pStyle w:val="ListParagraph"/>
        <w:numPr>
          <w:ilvl w:val="0"/>
          <w:numId w:val="109"/>
        </w:numPr>
        <w:tabs>
          <w:tab w:val="left" w:leader="dot" w:pos="8364"/>
        </w:tabs>
        <w:spacing w:before="240" w:after="120"/>
        <w:contextualSpacing w:val="0"/>
        <w:rPr>
          <w:sz w:val="24"/>
          <w:szCs w:val="24"/>
        </w:rPr>
      </w:pPr>
      <w:r>
        <w:rPr>
          <w:sz w:val="24"/>
          <w:szCs w:val="24"/>
        </w:rPr>
        <w:tab/>
      </w:r>
      <w:r w:rsidRPr="00FB1F84">
        <w:rPr>
          <w:sz w:val="24"/>
          <w:szCs w:val="24"/>
        </w:rPr>
        <w:t xml:space="preserve"> </w:t>
      </w:r>
      <w:r w:rsidR="00FB1F84" w:rsidRPr="00FB1F84">
        <w:rPr>
          <w:sz w:val="24"/>
          <w:szCs w:val="24"/>
        </w:rPr>
        <w:t>(2 marks)</w:t>
      </w:r>
    </w:p>
    <w:p w14:paraId="5A9A620C" w14:textId="77777777" w:rsidR="00D55C60" w:rsidRPr="00FB1F84"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6FB05BD8" w14:textId="77777777" w:rsidR="00D55C60" w:rsidRPr="00FB1F84"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BC0667A" w14:textId="77777777" w:rsidR="00D55C60"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264D3ACE" w14:textId="77777777" w:rsidR="00090357" w:rsidRDefault="00090357" w:rsidP="00090357">
      <w:pPr>
        <w:pStyle w:val="ListParagraph"/>
        <w:tabs>
          <w:tab w:val="left" w:leader="dot" w:pos="8364"/>
        </w:tabs>
        <w:spacing w:before="120" w:after="120"/>
        <w:contextualSpacing w:val="0"/>
        <w:rPr>
          <w:sz w:val="24"/>
          <w:szCs w:val="24"/>
        </w:rPr>
        <w:sectPr w:rsidR="00090357" w:rsidSect="003D0260">
          <w:pgSz w:w="11906" w:h="16838"/>
          <w:pgMar w:top="1134" w:right="1134" w:bottom="851" w:left="1134" w:header="709" w:footer="709" w:gutter="0"/>
          <w:cols w:space="708"/>
          <w:docGrid w:linePitch="381"/>
        </w:sectPr>
      </w:pPr>
    </w:p>
    <w:p w14:paraId="7F283DA5" w14:textId="77777777" w:rsidR="00D55C60" w:rsidRPr="00694CAC" w:rsidRDefault="00D55C60" w:rsidP="00454966">
      <w:pPr>
        <w:pStyle w:val="Blue"/>
        <w:rPr>
          <w:color w:val="248BB8" w:themeColor="accent3"/>
        </w:rPr>
      </w:pPr>
      <w:r w:rsidRPr="00694CAC">
        <w:rPr>
          <w:color w:val="248BB8" w:themeColor="accent3"/>
        </w:rPr>
        <w:lastRenderedPageBreak/>
        <w:t>Online with friends</w:t>
      </w:r>
    </w:p>
    <w:p w14:paraId="45D1CF4A" w14:textId="77777777" w:rsidR="00D55C60" w:rsidRPr="00B408E6" w:rsidRDefault="00D55C60" w:rsidP="00D55C60">
      <w:pPr>
        <w:spacing w:after="120"/>
        <w:jc w:val="center"/>
        <w:rPr>
          <w:sz w:val="24"/>
          <w:szCs w:val="24"/>
        </w:rPr>
      </w:pPr>
      <w:r w:rsidRPr="00B408E6">
        <w:rPr>
          <w:noProof/>
          <w:sz w:val="24"/>
          <w:szCs w:val="24"/>
          <w:lang w:eastAsia="en-GB"/>
        </w:rPr>
        <w:drawing>
          <wp:inline distT="0" distB="0" distL="0" distR="0" wp14:anchorId="4B0937FC" wp14:editId="3BB5A726">
            <wp:extent cx="3954483" cy="2879661"/>
            <wp:effectExtent l="19050" t="19050" r="273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l="4539" r="3852"/>
                    <a:stretch/>
                  </pic:blipFill>
                  <pic:spPr bwMode="auto">
                    <a:xfrm>
                      <a:off x="0" y="0"/>
                      <a:ext cx="3954948"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1D0A1689" w14:textId="77777777" w:rsidR="00D55C60" w:rsidRDefault="00D55C60" w:rsidP="00D55C60">
      <w:pPr>
        <w:pStyle w:val="N1"/>
        <w:spacing w:after="0"/>
      </w:pPr>
    </w:p>
    <w:p w14:paraId="270F58A4" w14:textId="77777777" w:rsidR="00D55C60" w:rsidRPr="00B408E6" w:rsidRDefault="00D55C60" w:rsidP="00D55C60">
      <w:pPr>
        <w:pStyle w:val="N1"/>
        <w:spacing w:before="160"/>
      </w:pPr>
      <w:r w:rsidRPr="00B408E6">
        <w:t>Qu’est-ce qu’il y a sur la photo? Écrivez quatre phrases en français.</w:t>
      </w:r>
    </w:p>
    <w:p w14:paraId="12C86160" w14:textId="77777777" w:rsidR="00D55C60" w:rsidRPr="004D73FF" w:rsidRDefault="00D55C60" w:rsidP="002D4E9F">
      <w:pPr>
        <w:pStyle w:val="ListParagraph"/>
        <w:numPr>
          <w:ilvl w:val="0"/>
          <w:numId w:val="110"/>
        </w:numPr>
        <w:tabs>
          <w:tab w:val="left" w:leader="dot" w:pos="8364"/>
        </w:tabs>
        <w:spacing w:before="240" w:after="120"/>
        <w:contextualSpacing w:val="0"/>
        <w:rPr>
          <w:sz w:val="24"/>
          <w:szCs w:val="24"/>
        </w:rPr>
      </w:pPr>
      <w:r w:rsidRPr="002E552E">
        <w:rPr>
          <w:sz w:val="24"/>
          <w:szCs w:val="24"/>
          <w:lang w:val="fr-FR"/>
        </w:rPr>
        <w:tab/>
        <w:t xml:space="preserve"> </w:t>
      </w:r>
      <w:r w:rsidR="00FB1F84" w:rsidRPr="004D73FF">
        <w:rPr>
          <w:sz w:val="24"/>
          <w:szCs w:val="24"/>
        </w:rPr>
        <w:t>(2 marks)</w:t>
      </w:r>
    </w:p>
    <w:p w14:paraId="2C4C5287"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0706D6CB"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2C6AE3BE"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1BAFBA21" w14:textId="77777777" w:rsidR="00D55C60" w:rsidRPr="001C1929" w:rsidRDefault="00D55C60" w:rsidP="00D55C60">
      <w:pPr>
        <w:tabs>
          <w:tab w:val="left" w:leader="dot" w:pos="8364"/>
        </w:tabs>
        <w:ind w:left="357"/>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EDE0A5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F84501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2DA2629" wp14:editId="45F6C611">
                  <wp:extent cx="133405" cy="67655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202575A"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38CCAE6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73F5BA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4AB4041" w14:textId="6D16FE24"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1F4B15AF" w14:textId="77777777" w:rsidR="00D55C60" w:rsidRPr="00B408E6" w:rsidRDefault="00D55C60" w:rsidP="00D55C60">
      <w:pPr>
        <w:rPr>
          <w:sz w:val="24"/>
          <w:szCs w:val="24"/>
        </w:rPr>
      </w:pPr>
    </w:p>
    <w:p w14:paraId="1E8BAEDF" w14:textId="77777777" w:rsidR="00D55C60" w:rsidRPr="004D73FF" w:rsidRDefault="00D55C60" w:rsidP="002D4E9F">
      <w:pPr>
        <w:pStyle w:val="ListParagraph"/>
        <w:numPr>
          <w:ilvl w:val="0"/>
          <w:numId w:val="111"/>
        </w:numPr>
        <w:tabs>
          <w:tab w:val="left" w:leader="dot" w:pos="8364"/>
        </w:tabs>
        <w:spacing w:before="240" w:after="120"/>
        <w:contextualSpacing w:val="0"/>
        <w:rPr>
          <w:sz w:val="24"/>
          <w:szCs w:val="24"/>
        </w:rPr>
      </w:pPr>
      <w:r>
        <w:rPr>
          <w:sz w:val="24"/>
          <w:szCs w:val="24"/>
        </w:rPr>
        <w:tab/>
      </w:r>
      <w:r w:rsidRPr="004D73FF">
        <w:rPr>
          <w:sz w:val="24"/>
          <w:szCs w:val="24"/>
        </w:rPr>
        <w:t xml:space="preserve"> </w:t>
      </w:r>
      <w:r w:rsidR="00FB1F84" w:rsidRPr="004D73FF">
        <w:rPr>
          <w:sz w:val="24"/>
          <w:szCs w:val="24"/>
        </w:rPr>
        <w:t>(2 marks)</w:t>
      </w:r>
    </w:p>
    <w:p w14:paraId="6FC061BF"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pPr>
      <w:r w:rsidRPr="004D73FF">
        <w:rPr>
          <w:sz w:val="24"/>
          <w:szCs w:val="24"/>
        </w:rPr>
        <w:tab/>
        <w:t xml:space="preserve"> </w:t>
      </w:r>
      <w:r w:rsidR="00FB1F84" w:rsidRPr="004D73FF">
        <w:rPr>
          <w:sz w:val="24"/>
          <w:szCs w:val="24"/>
        </w:rPr>
        <w:t>(2 marks)</w:t>
      </w:r>
    </w:p>
    <w:p w14:paraId="4272DA31"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pPr>
      <w:r w:rsidRPr="004D73FF">
        <w:rPr>
          <w:sz w:val="24"/>
          <w:szCs w:val="24"/>
        </w:rPr>
        <w:tab/>
        <w:t xml:space="preserve"> </w:t>
      </w:r>
      <w:r w:rsidR="00FB1F84" w:rsidRPr="004D73FF">
        <w:rPr>
          <w:sz w:val="24"/>
          <w:szCs w:val="24"/>
        </w:rPr>
        <w:t>(2 marks)</w:t>
      </w:r>
    </w:p>
    <w:p w14:paraId="4B2962BE"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sectPr w:rsidR="00D55C60" w:rsidRPr="004D73FF" w:rsidSect="003D0260">
          <w:pgSz w:w="11906" w:h="16838"/>
          <w:pgMar w:top="1134" w:right="1134" w:bottom="851" w:left="1134" w:header="709" w:footer="709" w:gutter="0"/>
          <w:cols w:space="708"/>
          <w:docGrid w:linePitch="381"/>
        </w:sectPr>
      </w:pPr>
      <w:r w:rsidRPr="004D73FF">
        <w:rPr>
          <w:sz w:val="24"/>
          <w:szCs w:val="24"/>
        </w:rPr>
        <w:tab/>
        <w:t xml:space="preserve"> </w:t>
      </w:r>
      <w:r w:rsidR="00FB1F84" w:rsidRPr="004D73FF">
        <w:rPr>
          <w:sz w:val="24"/>
          <w:szCs w:val="24"/>
        </w:rPr>
        <w:t>(2 marks)</w:t>
      </w:r>
    </w:p>
    <w:p w14:paraId="0DBDDDCE"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Reflect and review</w:t>
      </w:r>
    </w:p>
    <w:p w14:paraId="47F2E5F4" w14:textId="78A83013" w:rsidR="00D55C60" w:rsidRDefault="00D55C60" w:rsidP="00D55C60">
      <w:pPr>
        <w:pStyle w:val="N1"/>
        <w:spacing w:after="0"/>
        <w:rPr>
          <w:lang w:val="en-GB"/>
        </w:rPr>
      </w:pPr>
      <w:r w:rsidRPr="009B7EE5">
        <w:rPr>
          <w:lang w:val="en-GB"/>
        </w:rPr>
        <w:t>What have you learnt about describing a photo in question 1 of the Foundation writing paper? Take this mini</w:t>
      </w:r>
      <w:r w:rsidR="00DB4D5D">
        <w:rPr>
          <w:lang w:val="en-GB"/>
        </w:rPr>
        <w:t>-</w:t>
      </w:r>
      <w:r w:rsidRPr="009B7EE5">
        <w:rPr>
          <w:lang w:val="en-GB"/>
        </w:rPr>
        <w:t>quiz and find out.</w:t>
      </w:r>
    </w:p>
    <w:p w14:paraId="4C6C8B5F" w14:textId="77777777" w:rsidR="00D55C60" w:rsidRPr="00694CAC" w:rsidRDefault="00D55C60" w:rsidP="002D4E9F">
      <w:pPr>
        <w:pStyle w:val="Style2"/>
        <w:numPr>
          <w:ilvl w:val="0"/>
          <w:numId w:val="124"/>
        </w:numPr>
        <w:rPr>
          <w:color w:val="248BB8" w:themeColor="accent3"/>
        </w:rPr>
      </w:pPr>
      <w:r w:rsidRPr="00694CAC">
        <w:rPr>
          <w:color w:val="248BB8" w:themeColor="accent3"/>
        </w:rPr>
        <w:t>Circle the correct answer</w:t>
      </w:r>
    </w:p>
    <w:p w14:paraId="7B2B8B28" w14:textId="77777777" w:rsidR="00D55C60" w:rsidRPr="009B7EE5" w:rsidRDefault="00D55C60" w:rsidP="00D55C60">
      <w:pPr>
        <w:pStyle w:val="N1"/>
        <w:numPr>
          <w:ilvl w:val="0"/>
          <w:numId w:val="11"/>
        </w:numPr>
        <w:rPr>
          <w:lang w:val="en-GB"/>
        </w:rPr>
      </w:pPr>
      <w:r w:rsidRPr="009B7EE5">
        <w:rPr>
          <w:lang w:val="en-GB"/>
        </w:rPr>
        <w:t>How many photos will you have to describe? 1 / 2 / 4</w:t>
      </w:r>
    </w:p>
    <w:p w14:paraId="508680F4" w14:textId="77777777" w:rsidR="00D55C60" w:rsidRPr="009B7EE5" w:rsidRDefault="00D55C60" w:rsidP="00D55C60">
      <w:pPr>
        <w:pStyle w:val="N1"/>
        <w:numPr>
          <w:ilvl w:val="0"/>
          <w:numId w:val="11"/>
        </w:numPr>
        <w:rPr>
          <w:lang w:val="en-GB"/>
        </w:rPr>
      </w:pPr>
      <w:r w:rsidRPr="009B7EE5">
        <w:rPr>
          <w:lang w:val="en-GB"/>
        </w:rPr>
        <w:t>How many sentences will you have to write for this task? 2 / 4 / 8</w:t>
      </w:r>
    </w:p>
    <w:p w14:paraId="530E018F" w14:textId="77777777" w:rsidR="00D55C60" w:rsidRPr="009B7EE5" w:rsidRDefault="00D55C60" w:rsidP="00D55C60">
      <w:pPr>
        <w:pStyle w:val="N1"/>
        <w:numPr>
          <w:ilvl w:val="0"/>
          <w:numId w:val="11"/>
        </w:numPr>
        <w:rPr>
          <w:lang w:val="en-GB"/>
        </w:rPr>
      </w:pPr>
      <w:r w:rsidRPr="009B7EE5">
        <w:rPr>
          <w:lang w:val="en-GB"/>
        </w:rPr>
        <w:t>How many marks are available for each sentence? 1 / 2 / 3</w:t>
      </w:r>
    </w:p>
    <w:p w14:paraId="5B5E9A86" w14:textId="1A513BC8" w:rsidR="00D55C60" w:rsidRPr="009B7EE5" w:rsidRDefault="00D55C60" w:rsidP="00D55C60">
      <w:pPr>
        <w:pStyle w:val="N1"/>
        <w:numPr>
          <w:ilvl w:val="0"/>
          <w:numId w:val="11"/>
        </w:numPr>
        <w:rPr>
          <w:lang w:val="en-GB"/>
        </w:rPr>
      </w:pPr>
      <w:r w:rsidRPr="009B7EE5">
        <w:rPr>
          <w:lang w:val="en-GB"/>
        </w:rPr>
        <w:t>How many marks can</w:t>
      </w:r>
      <w:r w:rsidR="007B2BF3">
        <w:rPr>
          <w:lang w:val="en-GB"/>
        </w:rPr>
        <w:t xml:space="preserve"> you get in total for this question</w:t>
      </w:r>
      <w:r w:rsidRPr="009B7EE5">
        <w:rPr>
          <w:lang w:val="en-GB"/>
        </w:rPr>
        <w:t>? 4 / 8 / 10</w:t>
      </w:r>
    </w:p>
    <w:p w14:paraId="575ADCC5" w14:textId="77777777" w:rsidR="00D55C60" w:rsidRPr="00694CAC" w:rsidRDefault="00D55C60" w:rsidP="002D4E9F">
      <w:pPr>
        <w:pStyle w:val="Style2"/>
        <w:numPr>
          <w:ilvl w:val="0"/>
          <w:numId w:val="124"/>
        </w:numPr>
        <w:rPr>
          <w:b/>
          <w:color w:val="248BB8" w:themeColor="accent3"/>
        </w:rPr>
      </w:pPr>
      <w:r w:rsidRPr="00694CAC">
        <w:rPr>
          <w:color w:val="248BB8" w:themeColor="accent3"/>
        </w:rPr>
        <w:t>True</w:t>
      </w:r>
      <w:r w:rsidRPr="00694CAC">
        <w:rPr>
          <w:b/>
          <w:color w:val="248BB8" w:themeColor="accent3"/>
        </w:rPr>
        <w:t xml:space="preserve"> </w:t>
      </w:r>
      <w:r w:rsidRPr="00694CAC">
        <w:rPr>
          <w:color w:val="248BB8" w:themeColor="accent3"/>
        </w:rPr>
        <w:t>or false?</w:t>
      </w: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gridCol w:w="850"/>
      </w:tblGrid>
      <w:tr w:rsidR="00D55C60" w14:paraId="2F12DC10" w14:textId="77777777" w:rsidTr="003D0260">
        <w:trPr>
          <w:trHeight w:val="567"/>
          <w:tblCellSpacing w:w="42" w:type="dxa"/>
        </w:trPr>
        <w:tc>
          <w:tcPr>
            <w:tcW w:w="8471" w:type="dxa"/>
            <w:vAlign w:val="center"/>
          </w:tcPr>
          <w:p w14:paraId="53D46674" w14:textId="77777777" w:rsidR="00D55C60" w:rsidRPr="00E13C14" w:rsidRDefault="00D55C60" w:rsidP="00B9400B">
            <w:pPr>
              <w:pStyle w:val="N1"/>
              <w:numPr>
                <w:ilvl w:val="0"/>
                <w:numId w:val="94"/>
              </w:numPr>
              <w:spacing w:after="0"/>
              <w:ind w:left="283"/>
              <w:rPr>
                <w:lang w:val="en-GB"/>
              </w:rPr>
            </w:pPr>
            <w:r w:rsidRPr="009B7EE5">
              <w:rPr>
                <w:lang w:val="en-GB"/>
              </w:rPr>
              <w:t>To get any marks your sentences must be perfect, without any mistakes.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166B57C5" w14:textId="77777777" w:rsidR="00D55C60" w:rsidRDefault="00D55C60" w:rsidP="003D0260">
            <w:pPr>
              <w:pStyle w:val="N1"/>
              <w:spacing w:after="0"/>
              <w:ind w:hanging="360"/>
              <w:rPr>
                <w:b/>
                <w:lang w:val="en-GB"/>
              </w:rPr>
            </w:pPr>
          </w:p>
        </w:tc>
      </w:tr>
      <w:tr w:rsidR="00D55C60" w14:paraId="212A7D84" w14:textId="77777777" w:rsidTr="003D0260">
        <w:trPr>
          <w:trHeight w:val="567"/>
          <w:tblCellSpacing w:w="42" w:type="dxa"/>
        </w:trPr>
        <w:tc>
          <w:tcPr>
            <w:tcW w:w="8471" w:type="dxa"/>
            <w:vAlign w:val="center"/>
          </w:tcPr>
          <w:p w14:paraId="01910DD6" w14:textId="77777777" w:rsidR="00D55C60" w:rsidRPr="00E13C14" w:rsidRDefault="00D55C60" w:rsidP="00B9400B">
            <w:pPr>
              <w:pStyle w:val="N1"/>
              <w:numPr>
                <w:ilvl w:val="0"/>
                <w:numId w:val="94"/>
              </w:numPr>
              <w:spacing w:after="0"/>
              <w:ind w:left="283"/>
              <w:rPr>
                <w:lang w:val="en-GB"/>
              </w:rPr>
            </w:pPr>
            <w:r w:rsidRPr="009B7EE5">
              <w:rPr>
                <w:lang w:val="en-GB"/>
              </w:rPr>
              <w:t>Your sentences should be as long as possible.</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34CC6AD0" w14:textId="77777777" w:rsidR="00D55C60" w:rsidRDefault="00D55C60" w:rsidP="003D0260">
            <w:pPr>
              <w:pStyle w:val="N1"/>
              <w:spacing w:after="0"/>
              <w:ind w:hanging="360"/>
              <w:rPr>
                <w:b/>
                <w:lang w:val="en-GB"/>
              </w:rPr>
            </w:pPr>
          </w:p>
        </w:tc>
      </w:tr>
      <w:tr w:rsidR="00D55C60" w14:paraId="0F8E7C2E" w14:textId="77777777" w:rsidTr="003D0260">
        <w:trPr>
          <w:trHeight w:val="567"/>
          <w:tblCellSpacing w:w="42" w:type="dxa"/>
        </w:trPr>
        <w:tc>
          <w:tcPr>
            <w:tcW w:w="8471" w:type="dxa"/>
            <w:vAlign w:val="center"/>
          </w:tcPr>
          <w:p w14:paraId="761DE8A9" w14:textId="77777777" w:rsidR="00D55C60" w:rsidRPr="00597E2C" w:rsidRDefault="00D55C60" w:rsidP="00B9400B">
            <w:pPr>
              <w:pStyle w:val="N1"/>
              <w:numPr>
                <w:ilvl w:val="0"/>
                <w:numId w:val="94"/>
              </w:numPr>
              <w:spacing w:after="0"/>
              <w:ind w:left="283"/>
              <w:rPr>
                <w:lang w:val="en-GB"/>
              </w:rPr>
            </w:pPr>
            <w:r w:rsidRPr="009B7EE5">
              <w:rPr>
                <w:lang w:val="en-GB"/>
              </w:rPr>
              <w:t>It’s enough to get the message across.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4738A53" w14:textId="77777777" w:rsidR="00D55C60" w:rsidRDefault="00D55C60" w:rsidP="003D0260">
            <w:pPr>
              <w:pStyle w:val="N1"/>
              <w:spacing w:after="0"/>
              <w:ind w:hanging="360"/>
              <w:rPr>
                <w:b/>
                <w:lang w:val="en-GB"/>
              </w:rPr>
            </w:pPr>
          </w:p>
        </w:tc>
      </w:tr>
      <w:tr w:rsidR="00D55C60" w14:paraId="0957DD41" w14:textId="77777777" w:rsidTr="003D0260">
        <w:trPr>
          <w:trHeight w:val="567"/>
          <w:tblCellSpacing w:w="42" w:type="dxa"/>
        </w:trPr>
        <w:tc>
          <w:tcPr>
            <w:tcW w:w="8471" w:type="dxa"/>
            <w:vAlign w:val="center"/>
          </w:tcPr>
          <w:p w14:paraId="683EA515" w14:textId="77777777" w:rsidR="00D55C60" w:rsidRPr="00597E2C" w:rsidRDefault="00D55C60" w:rsidP="00B9400B">
            <w:pPr>
              <w:pStyle w:val="N1"/>
              <w:numPr>
                <w:ilvl w:val="0"/>
                <w:numId w:val="94"/>
              </w:numPr>
              <w:spacing w:after="0"/>
              <w:ind w:left="283"/>
              <w:rPr>
                <w:lang w:val="en-GB"/>
              </w:rPr>
            </w:pPr>
            <w:r w:rsidRPr="009B7EE5">
              <w:rPr>
                <w:lang w:val="en-GB"/>
              </w:rPr>
              <w:t>You should use connectives.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4650158F" w14:textId="77777777" w:rsidR="00D55C60" w:rsidRDefault="00D55C60" w:rsidP="003D0260">
            <w:pPr>
              <w:pStyle w:val="N1"/>
              <w:spacing w:after="0"/>
              <w:ind w:hanging="360"/>
              <w:rPr>
                <w:b/>
                <w:lang w:val="en-GB"/>
              </w:rPr>
            </w:pPr>
          </w:p>
        </w:tc>
      </w:tr>
      <w:tr w:rsidR="00D55C60" w14:paraId="0D585853" w14:textId="77777777" w:rsidTr="003D0260">
        <w:trPr>
          <w:trHeight w:val="567"/>
          <w:tblCellSpacing w:w="42" w:type="dxa"/>
        </w:trPr>
        <w:tc>
          <w:tcPr>
            <w:tcW w:w="8471" w:type="dxa"/>
            <w:vAlign w:val="center"/>
          </w:tcPr>
          <w:p w14:paraId="0ACFB2F9" w14:textId="77777777" w:rsidR="00D55C60" w:rsidRPr="00E13C14" w:rsidRDefault="00D55C60" w:rsidP="00B9400B">
            <w:pPr>
              <w:pStyle w:val="N1"/>
              <w:numPr>
                <w:ilvl w:val="0"/>
                <w:numId w:val="94"/>
              </w:numPr>
              <w:spacing w:after="0"/>
              <w:ind w:left="283"/>
              <w:rPr>
                <w:lang w:val="en-GB"/>
              </w:rPr>
            </w:pPr>
            <w:r w:rsidRPr="009B7EE5">
              <w:rPr>
                <w:lang w:val="en-GB"/>
              </w:rPr>
              <w:t>You can repeat the start of the sentences.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D11C250" w14:textId="77777777" w:rsidR="00D55C60" w:rsidRDefault="00D55C60" w:rsidP="003D0260">
            <w:pPr>
              <w:pStyle w:val="N1"/>
              <w:spacing w:after="0"/>
              <w:ind w:hanging="360"/>
              <w:rPr>
                <w:b/>
                <w:lang w:val="en-GB"/>
              </w:rPr>
            </w:pPr>
          </w:p>
        </w:tc>
      </w:tr>
      <w:tr w:rsidR="00D55C60" w14:paraId="61034C2F" w14:textId="77777777" w:rsidTr="003D0260">
        <w:trPr>
          <w:trHeight w:val="567"/>
          <w:tblCellSpacing w:w="42" w:type="dxa"/>
        </w:trPr>
        <w:tc>
          <w:tcPr>
            <w:tcW w:w="8471" w:type="dxa"/>
            <w:vAlign w:val="center"/>
          </w:tcPr>
          <w:p w14:paraId="114112CA" w14:textId="77777777" w:rsidR="00D55C60" w:rsidRPr="00E13C14" w:rsidRDefault="00D55C60" w:rsidP="00B9400B">
            <w:pPr>
              <w:pStyle w:val="N1"/>
              <w:numPr>
                <w:ilvl w:val="0"/>
                <w:numId w:val="94"/>
              </w:numPr>
              <w:spacing w:after="0"/>
              <w:ind w:left="283"/>
              <w:rPr>
                <w:lang w:val="en-GB"/>
              </w:rPr>
            </w:pPr>
            <w:r w:rsidRPr="009B7EE5">
              <w:rPr>
                <w:lang w:val="en-GB"/>
              </w:rPr>
              <w:t>You should use different tenses.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087A906D" w14:textId="77777777" w:rsidR="00D55C60" w:rsidRDefault="00D55C60" w:rsidP="003D0260">
            <w:pPr>
              <w:pStyle w:val="N1"/>
              <w:spacing w:after="0"/>
              <w:ind w:hanging="360"/>
              <w:rPr>
                <w:b/>
                <w:lang w:val="en-GB"/>
              </w:rPr>
            </w:pPr>
          </w:p>
        </w:tc>
      </w:tr>
      <w:tr w:rsidR="00D55C60" w14:paraId="7037EE18" w14:textId="77777777" w:rsidTr="003D0260">
        <w:trPr>
          <w:trHeight w:val="567"/>
          <w:tblCellSpacing w:w="42" w:type="dxa"/>
        </w:trPr>
        <w:tc>
          <w:tcPr>
            <w:tcW w:w="8471" w:type="dxa"/>
            <w:vAlign w:val="center"/>
          </w:tcPr>
          <w:p w14:paraId="568E95D1" w14:textId="77777777" w:rsidR="00D55C60" w:rsidRPr="00E13C14" w:rsidRDefault="00D55C60" w:rsidP="00B9400B">
            <w:pPr>
              <w:pStyle w:val="N1"/>
              <w:numPr>
                <w:ilvl w:val="0"/>
                <w:numId w:val="94"/>
              </w:numPr>
              <w:spacing w:after="0"/>
              <w:ind w:left="283"/>
              <w:rPr>
                <w:lang w:val="en-GB"/>
              </w:rPr>
            </w:pPr>
            <w:r w:rsidRPr="009B7EE5">
              <w:rPr>
                <w:lang w:val="en-GB"/>
              </w:rPr>
              <w:t>Your sentences should be simple.</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37165E99" w14:textId="77777777" w:rsidR="00D55C60" w:rsidRDefault="00D55C60" w:rsidP="003D0260">
            <w:pPr>
              <w:pStyle w:val="N1"/>
              <w:spacing w:after="0"/>
              <w:ind w:hanging="360"/>
              <w:rPr>
                <w:b/>
                <w:lang w:val="en-GB"/>
              </w:rPr>
            </w:pPr>
          </w:p>
        </w:tc>
      </w:tr>
      <w:tr w:rsidR="00D55C60" w14:paraId="1676F068" w14:textId="77777777" w:rsidTr="003D0260">
        <w:trPr>
          <w:trHeight w:val="567"/>
          <w:tblCellSpacing w:w="42" w:type="dxa"/>
        </w:trPr>
        <w:tc>
          <w:tcPr>
            <w:tcW w:w="8471" w:type="dxa"/>
            <w:vAlign w:val="center"/>
          </w:tcPr>
          <w:p w14:paraId="2CB5F8BE" w14:textId="77777777" w:rsidR="00D55C60" w:rsidRPr="00E13C14" w:rsidRDefault="00D55C60" w:rsidP="00B9400B">
            <w:pPr>
              <w:pStyle w:val="N1"/>
              <w:numPr>
                <w:ilvl w:val="0"/>
                <w:numId w:val="94"/>
              </w:numPr>
              <w:spacing w:after="0"/>
              <w:ind w:left="283"/>
              <w:rPr>
                <w:lang w:val="en-GB"/>
              </w:rPr>
            </w:pPr>
            <w:r w:rsidRPr="009B7EE5">
              <w:rPr>
                <w:lang w:val="en-GB"/>
              </w:rPr>
              <w:t>The marks you pick up on this question could make the difference of a grade overall.</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C146BC3" w14:textId="77777777" w:rsidR="00D55C60" w:rsidRDefault="00D55C60" w:rsidP="003D0260">
            <w:pPr>
              <w:pStyle w:val="N1"/>
              <w:spacing w:after="0"/>
              <w:ind w:hanging="360"/>
              <w:rPr>
                <w:b/>
                <w:lang w:val="en-GB"/>
              </w:rPr>
            </w:pPr>
          </w:p>
        </w:tc>
      </w:tr>
    </w:tbl>
    <w:p w14:paraId="6BF19414" w14:textId="77777777" w:rsidR="00D55C60" w:rsidRPr="00694CAC" w:rsidRDefault="00D55C60" w:rsidP="002D4E9F">
      <w:pPr>
        <w:pStyle w:val="Style2"/>
        <w:numPr>
          <w:ilvl w:val="0"/>
          <w:numId w:val="124"/>
        </w:numPr>
        <w:rPr>
          <w:b/>
          <w:color w:val="248BB8" w:themeColor="accent3"/>
        </w:rPr>
      </w:pPr>
      <w:r w:rsidRPr="00694CAC">
        <w:rPr>
          <w:color w:val="248BB8" w:themeColor="accent3"/>
        </w:rPr>
        <w:t>Note</w:t>
      </w:r>
      <w:r w:rsidRPr="00694CAC">
        <w:rPr>
          <w:b/>
          <w:color w:val="248BB8" w:themeColor="accent3"/>
        </w:rPr>
        <w:t xml:space="preserve"> </w:t>
      </w:r>
      <w:r w:rsidRPr="00694CAC">
        <w:rPr>
          <w:color w:val="248BB8" w:themeColor="accent3"/>
        </w:rPr>
        <w:t>to myself</w:t>
      </w:r>
    </w:p>
    <w:p w14:paraId="2DCABC5A" w14:textId="77777777" w:rsidR="00D55C60" w:rsidRPr="009B7EE5" w:rsidRDefault="00D55C60" w:rsidP="00D55C60">
      <w:pPr>
        <w:pStyle w:val="N1"/>
        <w:spacing w:after="0"/>
        <w:ind w:left="360"/>
        <w:rPr>
          <w:lang w:val="en-GB"/>
        </w:rPr>
      </w:pPr>
      <w:r w:rsidRPr="009B7EE5">
        <w:rPr>
          <w:lang w:val="en-GB"/>
        </w:rPr>
        <w:t>Based on what you’ve learnt so far, what advice would you give your future self in order to improve your performance on this question?</w:t>
      </w:r>
    </w:p>
    <w:p w14:paraId="55A8908D" w14:textId="77777777" w:rsidR="00D55C60" w:rsidRDefault="00D55C60" w:rsidP="00D55C60">
      <w:pPr>
        <w:pStyle w:val="N1"/>
        <w:spacing w:before="240" w:after="120"/>
        <w:ind w:left="360"/>
        <w:rPr>
          <w:lang w:val="en-GB"/>
        </w:rPr>
      </w:pPr>
      <w:r>
        <w:rPr>
          <w:lang w:val="en-GB"/>
        </w:rPr>
        <w:tab/>
      </w:r>
    </w:p>
    <w:p w14:paraId="3EBE527B" w14:textId="77777777" w:rsidR="00D55C60" w:rsidRDefault="00D55C60" w:rsidP="00D55C60">
      <w:pPr>
        <w:pStyle w:val="N1"/>
        <w:spacing w:before="120" w:after="120"/>
        <w:ind w:left="360"/>
        <w:rPr>
          <w:lang w:val="en-GB"/>
        </w:rPr>
      </w:pPr>
      <w:r>
        <w:rPr>
          <w:lang w:val="en-GB"/>
        </w:rPr>
        <w:tab/>
      </w:r>
    </w:p>
    <w:p w14:paraId="266F09AF" w14:textId="77777777" w:rsidR="00D55C60" w:rsidRDefault="00D55C60" w:rsidP="00D55C60">
      <w:pPr>
        <w:pStyle w:val="N1"/>
        <w:spacing w:before="120" w:after="120"/>
        <w:ind w:left="360"/>
        <w:rPr>
          <w:lang w:val="en-GB"/>
        </w:rPr>
      </w:pPr>
      <w:r>
        <w:rPr>
          <w:lang w:val="en-GB"/>
        </w:rPr>
        <w:tab/>
      </w:r>
    </w:p>
    <w:p w14:paraId="0CD33F9E" w14:textId="77777777" w:rsidR="00D55C60" w:rsidRPr="00B408E6" w:rsidRDefault="00D55C60" w:rsidP="00D55C60">
      <w:pPr>
        <w:pStyle w:val="N1"/>
        <w:spacing w:before="120" w:after="120"/>
        <w:ind w:left="360"/>
        <w:rPr>
          <w:lang w:val="en-GB"/>
        </w:rPr>
      </w:pPr>
      <w:r>
        <w:rPr>
          <w:lang w:val="en-GB"/>
        </w:rPr>
        <w:tab/>
      </w:r>
    </w:p>
    <w:p w14:paraId="1F3C36FD"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headerReference w:type="default" r:id="rId43"/>
          <w:footerReference w:type="default" r:id="rId44"/>
          <w:pgSz w:w="11906" w:h="16838"/>
          <w:pgMar w:top="1134" w:right="1134" w:bottom="851" w:left="1134" w:header="709" w:footer="709" w:gutter="0"/>
          <w:cols w:space="708"/>
          <w:docGrid w:linePitch="381"/>
        </w:sectPr>
      </w:pPr>
    </w:p>
    <w:p w14:paraId="6416504A" w14:textId="77777777" w:rsidR="00D55C60" w:rsidRPr="00454966" w:rsidRDefault="00D55C60" w:rsidP="00D55C60">
      <w:pPr>
        <w:pStyle w:val="Heading2"/>
        <w:shd w:val="clear" w:color="auto" w:fill="9DD4EC" w:themeFill="accent3" w:themeFillTint="66"/>
        <w:spacing w:before="240" w:line="276" w:lineRule="auto"/>
        <w:rPr>
          <w:b/>
          <w:i/>
          <w:sz w:val="24"/>
          <w:szCs w:val="24"/>
        </w:rPr>
      </w:pPr>
      <w:r w:rsidRPr="00454966">
        <w:rPr>
          <w:b/>
          <w:sz w:val="24"/>
          <w:szCs w:val="24"/>
        </w:rPr>
        <w:lastRenderedPageBreak/>
        <w:t xml:space="preserve">Answers </w:t>
      </w:r>
    </w:p>
    <w:p w14:paraId="4713128E" w14:textId="219FACF0" w:rsidR="00D55C60" w:rsidRPr="00454966" w:rsidRDefault="002357B8" w:rsidP="00454966">
      <w:pPr>
        <w:pStyle w:val="N1"/>
        <w:pBdr>
          <w:bottom w:val="single" w:sz="8" w:space="1" w:color="6DBEE2" w:themeColor="accent3" w:themeTint="99"/>
        </w:pBdr>
        <w:spacing w:after="0"/>
        <w:rPr>
          <w:b/>
          <w:color w:val="248BB8" w:themeColor="accent3"/>
          <w:lang w:val="en-GB"/>
        </w:rPr>
      </w:pPr>
      <w:r>
        <w:rPr>
          <w:b/>
          <w:color w:val="248BB8" w:themeColor="accent3"/>
          <w:lang w:val="en-GB"/>
        </w:rPr>
        <w:t>Getting started – pages 7-10</w:t>
      </w:r>
    </w:p>
    <w:p w14:paraId="41BBAC19" w14:textId="77777777" w:rsidR="00D55C60" w:rsidRDefault="00D55C60" w:rsidP="002D4E9F">
      <w:pPr>
        <w:pStyle w:val="Style2"/>
        <w:numPr>
          <w:ilvl w:val="0"/>
          <w:numId w:val="125"/>
        </w:numPr>
      </w:pPr>
      <w:r>
        <w:t xml:space="preserve"> </w:t>
      </w:r>
    </w:p>
    <w:tbl>
      <w:tblPr>
        <w:tblStyle w:val="TableGrid"/>
        <w:tblW w:w="0" w:type="auto"/>
        <w:tblInd w:w="392" w:type="dxa"/>
        <w:tblLook w:val="04A0" w:firstRow="1" w:lastRow="0" w:firstColumn="1" w:lastColumn="0" w:noHBand="0" w:noVBand="1"/>
      </w:tblPr>
      <w:tblGrid>
        <w:gridCol w:w="2338"/>
        <w:gridCol w:w="2339"/>
        <w:gridCol w:w="2339"/>
        <w:gridCol w:w="2339"/>
      </w:tblGrid>
      <w:tr w:rsidR="00D55C60" w:rsidRPr="00B408E6" w14:paraId="46AC0F13" w14:textId="77777777" w:rsidTr="002778D5">
        <w:trPr>
          <w:trHeight w:val="340"/>
        </w:trPr>
        <w:tc>
          <w:tcPr>
            <w:tcW w:w="2338" w:type="dxa"/>
            <w:tcBorders>
              <w:top w:val="nil"/>
              <w:left w:val="nil"/>
              <w:bottom w:val="single" w:sz="8" w:space="0" w:color="6DBEE2" w:themeColor="accent3" w:themeTint="99"/>
              <w:right w:val="nil"/>
            </w:tcBorders>
            <w:shd w:val="clear" w:color="auto" w:fill="9DD4EC" w:themeFill="accent3" w:themeFillTint="66"/>
            <w:vAlign w:val="center"/>
          </w:tcPr>
          <w:p w14:paraId="57C6251B"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339" w:type="dxa"/>
            <w:tcBorders>
              <w:top w:val="nil"/>
              <w:left w:val="nil"/>
              <w:bottom w:val="single" w:sz="8" w:space="0" w:color="6DBEE2" w:themeColor="accent3" w:themeTint="99"/>
              <w:right w:val="nil"/>
            </w:tcBorders>
            <w:shd w:val="clear" w:color="auto" w:fill="9DD4EC" w:themeFill="accent3" w:themeFillTint="66"/>
            <w:vAlign w:val="center"/>
          </w:tcPr>
          <w:p w14:paraId="678A5778"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339" w:type="dxa"/>
            <w:tcBorders>
              <w:top w:val="nil"/>
              <w:left w:val="nil"/>
              <w:bottom w:val="single" w:sz="8" w:space="0" w:color="6DBEE2" w:themeColor="accent3" w:themeTint="99"/>
              <w:right w:val="nil"/>
            </w:tcBorders>
            <w:shd w:val="clear" w:color="auto" w:fill="9DD4EC" w:themeFill="accent3" w:themeFillTint="66"/>
            <w:vAlign w:val="center"/>
          </w:tcPr>
          <w:p w14:paraId="414A8E8E"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339" w:type="dxa"/>
            <w:tcBorders>
              <w:top w:val="nil"/>
              <w:left w:val="nil"/>
              <w:bottom w:val="single" w:sz="8" w:space="0" w:color="6DBEE2" w:themeColor="accent3" w:themeTint="99"/>
              <w:right w:val="nil"/>
            </w:tcBorders>
            <w:shd w:val="clear" w:color="auto" w:fill="9DD4EC" w:themeFill="accent3" w:themeFillTint="66"/>
            <w:vAlign w:val="center"/>
          </w:tcPr>
          <w:p w14:paraId="644BB001" w14:textId="77777777" w:rsidR="00D55C60" w:rsidRPr="00B408E6" w:rsidRDefault="00D55C60" w:rsidP="003D0260">
            <w:pPr>
              <w:rPr>
                <w:b/>
                <w:sz w:val="24"/>
                <w:szCs w:val="24"/>
              </w:rPr>
            </w:pPr>
            <w:proofErr w:type="spellStart"/>
            <w:r w:rsidRPr="00B408E6">
              <w:rPr>
                <w:b/>
                <w:sz w:val="24"/>
                <w:szCs w:val="24"/>
              </w:rPr>
              <w:t>Anglais</w:t>
            </w:r>
            <w:proofErr w:type="spellEnd"/>
          </w:p>
        </w:tc>
      </w:tr>
      <w:tr w:rsidR="00D55C60" w:rsidRPr="00B408E6" w14:paraId="0ADB329A" w14:textId="77777777" w:rsidTr="002778D5">
        <w:trPr>
          <w:trHeight w:val="340"/>
        </w:trPr>
        <w:tc>
          <w:tcPr>
            <w:tcW w:w="2338" w:type="dxa"/>
            <w:tcBorders>
              <w:top w:val="single" w:sz="8"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51CB1748" w14:textId="77777777" w:rsidR="00D55C60" w:rsidRPr="00B408E6" w:rsidRDefault="00D55C60" w:rsidP="003D0260">
            <w:pPr>
              <w:rPr>
                <w:sz w:val="24"/>
                <w:szCs w:val="24"/>
              </w:rPr>
            </w:pPr>
            <w:r w:rsidRPr="00B408E6">
              <w:rPr>
                <w:sz w:val="24"/>
                <w:szCs w:val="24"/>
              </w:rPr>
              <w:t>un homme</w:t>
            </w:r>
          </w:p>
        </w:tc>
        <w:tc>
          <w:tcPr>
            <w:tcW w:w="2339" w:type="dxa"/>
            <w:tcBorders>
              <w:top w:val="single" w:sz="8"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748F4A7" w14:textId="77777777" w:rsidR="00D55C60" w:rsidRPr="00B408E6" w:rsidRDefault="00D55C60" w:rsidP="003D0260">
            <w:pPr>
              <w:rPr>
                <w:sz w:val="24"/>
                <w:szCs w:val="24"/>
              </w:rPr>
            </w:pPr>
            <w:r w:rsidRPr="00B408E6">
              <w:rPr>
                <w:sz w:val="24"/>
                <w:szCs w:val="24"/>
              </w:rPr>
              <w:t>a man</w:t>
            </w:r>
          </w:p>
        </w:tc>
        <w:tc>
          <w:tcPr>
            <w:tcW w:w="2339" w:type="dxa"/>
            <w:tcBorders>
              <w:top w:val="single" w:sz="8"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44DEA028" w14:textId="77777777" w:rsidR="00D55C60" w:rsidRPr="00B408E6" w:rsidRDefault="00D55C60" w:rsidP="003D0260">
            <w:pPr>
              <w:rPr>
                <w:sz w:val="24"/>
                <w:szCs w:val="24"/>
              </w:rPr>
            </w:pPr>
            <w:r w:rsidRPr="00B408E6">
              <w:rPr>
                <w:sz w:val="24"/>
                <w:szCs w:val="24"/>
              </w:rPr>
              <w:t xml:space="preserve">un </w:t>
            </w:r>
            <w:proofErr w:type="spellStart"/>
            <w:r w:rsidRPr="00B408E6">
              <w:rPr>
                <w:sz w:val="24"/>
                <w:szCs w:val="24"/>
              </w:rPr>
              <w:t>bébé</w:t>
            </w:r>
            <w:proofErr w:type="spellEnd"/>
          </w:p>
        </w:tc>
        <w:tc>
          <w:tcPr>
            <w:tcW w:w="2339" w:type="dxa"/>
            <w:tcBorders>
              <w:top w:val="single" w:sz="8"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2BB2F12E" w14:textId="77777777" w:rsidR="00D55C60" w:rsidRPr="00B408E6" w:rsidRDefault="00D55C60" w:rsidP="003D0260">
            <w:pPr>
              <w:rPr>
                <w:sz w:val="24"/>
                <w:szCs w:val="24"/>
              </w:rPr>
            </w:pPr>
            <w:r w:rsidRPr="00B408E6">
              <w:rPr>
                <w:sz w:val="24"/>
                <w:szCs w:val="24"/>
              </w:rPr>
              <w:t>a baby</w:t>
            </w:r>
          </w:p>
        </w:tc>
      </w:tr>
      <w:tr w:rsidR="00D55C60" w:rsidRPr="00B408E6" w14:paraId="6FB04AA3" w14:textId="77777777" w:rsidTr="002778D5">
        <w:trPr>
          <w:trHeight w:val="340"/>
        </w:trPr>
        <w:tc>
          <w:tcPr>
            <w:tcW w:w="2338"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1630FCF6"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femme</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06539FD" w14:textId="77777777" w:rsidR="00D55C60" w:rsidRPr="00B408E6" w:rsidRDefault="00D55C60" w:rsidP="003D0260">
            <w:pPr>
              <w:rPr>
                <w:sz w:val="24"/>
                <w:szCs w:val="24"/>
              </w:rPr>
            </w:pPr>
            <w:r w:rsidRPr="00B408E6">
              <w:rPr>
                <w:sz w:val="24"/>
                <w:szCs w:val="24"/>
              </w:rPr>
              <w:t>a woman</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66E89D4" w14:textId="77777777" w:rsidR="00D55C60" w:rsidRPr="00B408E6" w:rsidRDefault="00D55C60" w:rsidP="003D0260">
            <w:pPr>
              <w:rPr>
                <w:sz w:val="24"/>
                <w:szCs w:val="24"/>
              </w:rPr>
            </w:pPr>
            <w:r w:rsidRPr="00B408E6">
              <w:rPr>
                <w:sz w:val="24"/>
                <w:szCs w:val="24"/>
              </w:rPr>
              <w:t>un garçon</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09AA9204" w14:textId="77777777" w:rsidR="00D55C60" w:rsidRPr="00B408E6" w:rsidRDefault="00D55C60" w:rsidP="003D0260">
            <w:pPr>
              <w:rPr>
                <w:sz w:val="24"/>
                <w:szCs w:val="24"/>
              </w:rPr>
            </w:pPr>
            <w:r w:rsidRPr="00B408E6">
              <w:rPr>
                <w:sz w:val="24"/>
                <w:szCs w:val="24"/>
              </w:rPr>
              <w:t>a boy</w:t>
            </w:r>
          </w:p>
        </w:tc>
      </w:tr>
      <w:tr w:rsidR="00D55C60" w:rsidRPr="00B408E6" w14:paraId="6C4CFB2A" w14:textId="77777777" w:rsidTr="002778D5">
        <w:trPr>
          <w:trHeight w:val="340"/>
        </w:trPr>
        <w:tc>
          <w:tcPr>
            <w:tcW w:w="2338"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592C4F57"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personne</w:t>
            </w:r>
            <w:proofErr w:type="spellEnd"/>
            <w:r w:rsidRPr="00B408E6">
              <w:rPr>
                <w:sz w:val="24"/>
                <w:szCs w:val="24"/>
              </w:rPr>
              <w:t xml:space="preserve"> </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13ECADD3" w14:textId="77777777" w:rsidR="00D55C60" w:rsidRPr="00B408E6" w:rsidRDefault="00D55C60" w:rsidP="003D0260">
            <w:pPr>
              <w:rPr>
                <w:sz w:val="24"/>
                <w:szCs w:val="24"/>
              </w:rPr>
            </w:pPr>
            <w:r w:rsidRPr="00B408E6">
              <w:rPr>
                <w:sz w:val="24"/>
                <w:szCs w:val="24"/>
              </w:rPr>
              <w:t>a person</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9D53CBC"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fille</w:t>
            </w:r>
            <w:proofErr w:type="spellEnd"/>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0487E446" w14:textId="77777777" w:rsidR="00D55C60" w:rsidRPr="00B408E6" w:rsidRDefault="00D55C60" w:rsidP="003D0260">
            <w:pPr>
              <w:rPr>
                <w:sz w:val="24"/>
                <w:szCs w:val="24"/>
              </w:rPr>
            </w:pPr>
            <w:r w:rsidRPr="00B408E6">
              <w:rPr>
                <w:sz w:val="24"/>
                <w:szCs w:val="24"/>
              </w:rPr>
              <w:t>a girl</w:t>
            </w:r>
          </w:p>
        </w:tc>
      </w:tr>
      <w:tr w:rsidR="00B945D6" w:rsidRPr="00B408E6" w14:paraId="2A0BA5B1" w14:textId="77777777" w:rsidTr="002778D5">
        <w:trPr>
          <w:trHeight w:val="340"/>
        </w:trPr>
        <w:tc>
          <w:tcPr>
            <w:tcW w:w="2338"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604C5AC4" w14:textId="77777777" w:rsidR="00B945D6" w:rsidRPr="00B408E6" w:rsidRDefault="00B945D6" w:rsidP="003D0260">
            <w:pPr>
              <w:rPr>
                <w:sz w:val="24"/>
                <w:szCs w:val="24"/>
              </w:rPr>
            </w:pPr>
            <w:r>
              <w:rPr>
                <w:sz w:val="24"/>
                <w:szCs w:val="24"/>
              </w:rPr>
              <w:t>un enfant</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6C42E93E" w14:textId="77777777" w:rsidR="00B945D6" w:rsidRPr="00B408E6" w:rsidRDefault="00B945D6" w:rsidP="003D0260">
            <w:pPr>
              <w:rPr>
                <w:sz w:val="24"/>
                <w:szCs w:val="24"/>
              </w:rPr>
            </w:pPr>
            <w:r>
              <w:rPr>
                <w:sz w:val="24"/>
                <w:szCs w:val="24"/>
              </w:rPr>
              <w:t>a child</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5DFAD9C5" w14:textId="77777777" w:rsidR="00B945D6" w:rsidRPr="00B408E6" w:rsidRDefault="00B945D6" w:rsidP="003D0260">
            <w:pPr>
              <w:rPr>
                <w:sz w:val="24"/>
                <w:szCs w:val="24"/>
              </w:rPr>
            </w:pPr>
            <w:proofErr w:type="spellStart"/>
            <w:r>
              <w:rPr>
                <w:sz w:val="24"/>
                <w:szCs w:val="24"/>
              </w:rPr>
              <w:t>une</w:t>
            </w:r>
            <w:proofErr w:type="spellEnd"/>
            <w:r>
              <w:rPr>
                <w:sz w:val="24"/>
                <w:szCs w:val="24"/>
              </w:rPr>
              <w:t xml:space="preserve"> </w:t>
            </w:r>
            <w:proofErr w:type="spellStart"/>
            <w:r>
              <w:rPr>
                <w:sz w:val="24"/>
                <w:szCs w:val="24"/>
              </w:rPr>
              <w:t>famille</w:t>
            </w:r>
            <w:proofErr w:type="spellEnd"/>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7B814A48" w14:textId="77777777" w:rsidR="00B945D6" w:rsidRPr="00B408E6" w:rsidRDefault="00B945D6" w:rsidP="003D0260">
            <w:pPr>
              <w:rPr>
                <w:sz w:val="24"/>
                <w:szCs w:val="24"/>
              </w:rPr>
            </w:pPr>
            <w:r>
              <w:rPr>
                <w:sz w:val="24"/>
                <w:szCs w:val="24"/>
              </w:rPr>
              <w:t>a family</w:t>
            </w:r>
          </w:p>
        </w:tc>
      </w:tr>
    </w:tbl>
    <w:p w14:paraId="1BE042C2" w14:textId="77777777" w:rsidR="00D55C60" w:rsidRDefault="00D55C60" w:rsidP="002D4E9F">
      <w:pPr>
        <w:pStyle w:val="Style2"/>
        <w:numPr>
          <w:ilvl w:val="0"/>
          <w:numId w:val="125"/>
        </w:numPr>
        <w:rPr>
          <w:b/>
        </w:rPr>
      </w:pPr>
    </w:p>
    <w:p w14:paraId="056DBC96" w14:textId="77777777" w:rsidR="00D55C60" w:rsidRPr="002778D5" w:rsidRDefault="00D55C60" w:rsidP="00D55C60">
      <w:pPr>
        <w:pStyle w:val="Style2"/>
        <w:spacing w:before="0" w:after="0"/>
        <w:ind w:left="0" w:firstLine="0"/>
        <w:rPr>
          <w:b/>
          <w:color w:val="auto"/>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gridCol w:w="3685"/>
      </w:tblGrid>
      <w:tr w:rsidR="00D55C60" w:rsidRPr="009A371B" w14:paraId="6563554B" w14:textId="77777777" w:rsidTr="007A450A">
        <w:trPr>
          <w:trHeight w:val="113"/>
        </w:trPr>
        <w:tc>
          <w:tcPr>
            <w:tcW w:w="3085" w:type="dxa"/>
          </w:tcPr>
          <w:p w14:paraId="5DE86B21" w14:textId="77777777" w:rsidR="00D55C60" w:rsidRPr="00464940" w:rsidRDefault="00D55C60" w:rsidP="002778D5">
            <w:pPr>
              <w:pStyle w:val="N1"/>
              <w:numPr>
                <w:ilvl w:val="0"/>
                <w:numId w:val="9"/>
              </w:numPr>
              <w:spacing w:after="0"/>
            </w:pPr>
            <w:r w:rsidRPr="00B408E6">
              <w:t>Il y a une famille.</w:t>
            </w:r>
          </w:p>
        </w:tc>
        <w:tc>
          <w:tcPr>
            <w:tcW w:w="2977" w:type="dxa"/>
          </w:tcPr>
          <w:p w14:paraId="3862CA5F" w14:textId="6D15C2FB" w:rsidR="00D55C60" w:rsidRPr="00464940" w:rsidRDefault="007A450A" w:rsidP="002D4E9F">
            <w:pPr>
              <w:pStyle w:val="N1"/>
              <w:numPr>
                <w:ilvl w:val="0"/>
                <w:numId w:val="202"/>
              </w:numPr>
              <w:spacing w:after="0"/>
            </w:pPr>
            <w:r w:rsidRPr="00B408E6">
              <w:t>Il y a deux hommes</w:t>
            </w:r>
            <w:r>
              <w:t>.</w:t>
            </w:r>
          </w:p>
        </w:tc>
        <w:tc>
          <w:tcPr>
            <w:tcW w:w="3685" w:type="dxa"/>
          </w:tcPr>
          <w:p w14:paraId="40FA823E" w14:textId="589087B5" w:rsidR="00D55C60" w:rsidRPr="00464940" w:rsidRDefault="007A450A" w:rsidP="002D4E9F">
            <w:pPr>
              <w:pStyle w:val="N1"/>
              <w:numPr>
                <w:ilvl w:val="0"/>
                <w:numId w:val="204"/>
              </w:numPr>
              <w:spacing w:after="0"/>
            </w:pPr>
            <w:r w:rsidRPr="00B408E6">
              <w:t xml:space="preserve">Il y a trois amis/copains </w:t>
            </w:r>
            <w:r>
              <w:t>sur</w:t>
            </w:r>
            <w:r w:rsidRPr="00B408E6">
              <w:t xml:space="preserve"> la photo.</w:t>
            </w:r>
          </w:p>
        </w:tc>
      </w:tr>
      <w:tr w:rsidR="00D55C60" w:rsidRPr="009A371B" w14:paraId="7185F7F9" w14:textId="77777777" w:rsidTr="007A450A">
        <w:trPr>
          <w:trHeight w:val="113"/>
        </w:trPr>
        <w:tc>
          <w:tcPr>
            <w:tcW w:w="3085" w:type="dxa"/>
          </w:tcPr>
          <w:p w14:paraId="2ECC171B" w14:textId="3BB31F0B" w:rsidR="00D55C60" w:rsidRPr="00464940" w:rsidRDefault="007A450A" w:rsidP="002D4E9F">
            <w:pPr>
              <w:pStyle w:val="N1"/>
              <w:numPr>
                <w:ilvl w:val="0"/>
                <w:numId w:val="201"/>
              </w:numPr>
              <w:spacing w:after="0"/>
            </w:pPr>
            <w:r w:rsidRPr="00B408E6">
              <w:t>Je vois une mère et un père</w:t>
            </w:r>
            <w:r>
              <w:t>.</w:t>
            </w:r>
          </w:p>
        </w:tc>
        <w:tc>
          <w:tcPr>
            <w:tcW w:w="2977" w:type="dxa"/>
          </w:tcPr>
          <w:p w14:paraId="669F401F" w14:textId="76E60194" w:rsidR="00D55C60" w:rsidRPr="00464940" w:rsidRDefault="007A450A" w:rsidP="002D4E9F">
            <w:pPr>
              <w:pStyle w:val="N1"/>
              <w:numPr>
                <w:ilvl w:val="0"/>
                <w:numId w:val="203"/>
              </w:numPr>
              <w:spacing w:after="0"/>
            </w:pPr>
            <w:r>
              <w:t>Je vois des enfants</w:t>
            </w:r>
            <w:r w:rsidR="0077551A">
              <w:t>.</w:t>
            </w:r>
          </w:p>
        </w:tc>
        <w:tc>
          <w:tcPr>
            <w:tcW w:w="3685" w:type="dxa"/>
          </w:tcPr>
          <w:p w14:paraId="066BD2E3" w14:textId="77777777" w:rsidR="00D55C60" w:rsidRPr="00464940" w:rsidRDefault="00D55C60" w:rsidP="002D4E9F">
            <w:pPr>
              <w:pStyle w:val="N1"/>
              <w:numPr>
                <w:ilvl w:val="0"/>
                <w:numId w:val="205"/>
              </w:numPr>
              <w:spacing w:after="0"/>
            </w:pPr>
            <w:r w:rsidRPr="00B408E6">
              <w:t xml:space="preserve">Je pense que c’est </w:t>
            </w:r>
            <w:r w:rsidR="00B945D6">
              <w:t>le</w:t>
            </w:r>
            <w:r w:rsidRPr="00B408E6">
              <w:t xml:space="preserve"> frère et </w:t>
            </w:r>
            <w:r w:rsidR="00B945D6">
              <w:t>la</w:t>
            </w:r>
            <w:r w:rsidRPr="00B408E6">
              <w:t xml:space="preserve"> sœur.</w:t>
            </w:r>
          </w:p>
        </w:tc>
      </w:tr>
    </w:tbl>
    <w:p w14:paraId="3B86FD6C" w14:textId="77777777" w:rsidR="00D55C60" w:rsidRPr="00694CAC" w:rsidRDefault="00D55C60" w:rsidP="002D4E9F">
      <w:pPr>
        <w:pStyle w:val="Style2"/>
        <w:numPr>
          <w:ilvl w:val="0"/>
          <w:numId w:val="125"/>
        </w:numPr>
        <w:spacing w:after="200"/>
        <w:rPr>
          <w:color w:val="248BB8" w:themeColor="accent3"/>
        </w:rPr>
      </w:pPr>
      <w:r w:rsidRPr="00694CAC">
        <w:rPr>
          <w:color w:val="248BB8" w:themeColor="accent3"/>
        </w:rPr>
        <w:t>Suggested answers</w:t>
      </w:r>
    </w:p>
    <w:tbl>
      <w:tblPr>
        <w:tblStyle w:val="TableGrid"/>
        <w:tblW w:w="4747" w:type="pct"/>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2928"/>
        <w:gridCol w:w="189"/>
        <w:gridCol w:w="3025"/>
        <w:gridCol w:w="92"/>
        <w:gridCol w:w="3121"/>
      </w:tblGrid>
      <w:tr w:rsidR="007C1A12" w:rsidRPr="00B408E6" w14:paraId="2ED8F1C9" w14:textId="77777777" w:rsidTr="00106B5C">
        <w:tc>
          <w:tcPr>
            <w:tcW w:w="1666" w:type="pct"/>
            <w:gridSpan w:val="2"/>
          </w:tcPr>
          <w:p w14:paraId="44B4FCB7" w14:textId="77777777" w:rsidR="007C1A12" w:rsidRPr="00B408E6" w:rsidRDefault="007C1A12" w:rsidP="003D0260">
            <w:pPr>
              <w:shd w:val="clear" w:color="auto" w:fill="CEE9F5" w:themeFill="accent3" w:themeFillTint="33"/>
              <w:spacing w:before="120" w:after="120"/>
              <w:rPr>
                <w:b/>
                <w:sz w:val="24"/>
                <w:szCs w:val="24"/>
              </w:rPr>
            </w:pPr>
            <w:r w:rsidRPr="00B408E6">
              <w:rPr>
                <w:b/>
                <w:sz w:val="24"/>
                <w:szCs w:val="24"/>
              </w:rPr>
              <w:t xml:space="preserve">Au </w:t>
            </w:r>
            <w:proofErr w:type="spellStart"/>
            <w:r w:rsidRPr="00B408E6">
              <w:rPr>
                <w:b/>
                <w:sz w:val="24"/>
                <w:szCs w:val="24"/>
              </w:rPr>
              <w:t>collège</w:t>
            </w:r>
            <w:proofErr w:type="spellEnd"/>
          </w:p>
          <w:p w14:paraId="6E4FC235" w14:textId="1B8D4C00" w:rsidR="007C1A12" w:rsidRPr="00B408E6" w:rsidRDefault="00E06A23" w:rsidP="003D0260">
            <w:pPr>
              <w:rPr>
                <w:sz w:val="24"/>
                <w:szCs w:val="24"/>
              </w:rPr>
            </w:pPr>
            <w:r>
              <w:rPr>
                <w:sz w:val="24"/>
                <w:szCs w:val="24"/>
              </w:rPr>
              <w:t xml:space="preserve">un </w:t>
            </w:r>
            <w:proofErr w:type="spellStart"/>
            <w:r>
              <w:rPr>
                <w:sz w:val="24"/>
                <w:szCs w:val="24"/>
              </w:rPr>
              <w:t>professeur</w:t>
            </w:r>
            <w:proofErr w:type="spellEnd"/>
            <w:r>
              <w:rPr>
                <w:sz w:val="24"/>
                <w:szCs w:val="24"/>
              </w:rPr>
              <w:t>/</w:t>
            </w:r>
            <w:r w:rsidR="007C1A12" w:rsidRPr="00B408E6">
              <w:rPr>
                <w:sz w:val="24"/>
                <w:szCs w:val="24"/>
              </w:rPr>
              <w:t>prof</w:t>
            </w:r>
          </w:p>
          <w:p w14:paraId="04DA6145" w14:textId="77777777" w:rsidR="007C1A12" w:rsidRPr="00B408E6" w:rsidRDefault="007C1A12" w:rsidP="003D0260">
            <w:pPr>
              <w:rPr>
                <w:sz w:val="24"/>
                <w:szCs w:val="24"/>
              </w:rPr>
            </w:pPr>
            <w:r w:rsidRPr="00B408E6">
              <w:rPr>
                <w:sz w:val="24"/>
                <w:szCs w:val="24"/>
              </w:rPr>
              <w:t>un/</w:t>
            </w:r>
            <w:proofErr w:type="spellStart"/>
            <w:r w:rsidRPr="00B408E6">
              <w:rPr>
                <w:sz w:val="24"/>
                <w:szCs w:val="24"/>
              </w:rPr>
              <w:t>une</w:t>
            </w:r>
            <w:proofErr w:type="spellEnd"/>
            <w:r w:rsidRPr="00B408E6">
              <w:rPr>
                <w:sz w:val="24"/>
                <w:szCs w:val="24"/>
              </w:rPr>
              <w:t xml:space="preserve"> </w:t>
            </w:r>
            <w:proofErr w:type="spellStart"/>
            <w:r w:rsidRPr="00B408E6">
              <w:rPr>
                <w:sz w:val="24"/>
                <w:szCs w:val="24"/>
              </w:rPr>
              <w:t>élève</w:t>
            </w:r>
            <w:proofErr w:type="spellEnd"/>
          </w:p>
          <w:p w14:paraId="48D24AD7"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table</w:t>
            </w:r>
          </w:p>
          <w:p w14:paraId="468DEB7A"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chaise</w:t>
            </w:r>
          </w:p>
          <w:p w14:paraId="4D8F8B33"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porte</w:t>
            </w:r>
            <w:proofErr w:type="spellEnd"/>
          </w:p>
          <w:p w14:paraId="16DC023D"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fenêtre</w:t>
            </w:r>
            <w:proofErr w:type="spellEnd"/>
          </w:p>
          <w:p w14:paraId="114EA86B" w14:textId="77777777" w:rsidR="007C1A12" w:rsidRPr="00B408E6" w:rsidRDefault="007C1A12" w:rsidP="003D0260">
            <w:pPr>
              <w:rPr>
                <w:sz w:val="24"/>
                <w:szCs w:val="24"/>
              </w:rPr>
            </w:pPr>
            <w:r w:rsidRPr="00B408E6">
              <w:rPr>
                <w:sz w:val="24"/>
                <w:szCs w:val="24"/>
              </w:rPr>
              <w:t>un cahier</w:t>
            </w:r>
          </w:p>
          <w:p w14:paraId="119FC493" w14:textId="77777777" w:rsidR="007C1A12" w:rsidRPr="00B408E6" w:rsidRDefault="007C1A12" w:rsidP="003D0260">
            <w:pPr>
              <w:rPr>
                <w:sz w:val="24"/>
                <w:szCs w:val="24"/>
              </w:rPr>
            </w:pPr>
            <w:r w:rsidRPr="00B408E6">
              <w:rPr>
                <w:sz w:val="24"/>
                <w:szCs w:val="24"/>
              </w:rPr>
              <w:t>un livre</w:t>
            </w:r>
          </w:p>
          <w:p w14:paraId="3944FB9E"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stylo</w:t>
            </w:r>
            <w:proofErr w:type="spellEnd"/>
          </w:p>
          <w:p w14:paraId="2675A96D"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ordinateur</w:t>
            </w:r>
            <w:proofErr w:type="spellEnd"/>
          </w:p>
          <w:p w14:paraId="0AF189F3"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labo</w:t>
            </w:r>
            <w:proofErr w:type="spellEnd"/>
          </w:p>
          <w:p w14:paraId="6F45F076"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cantine</w:t>
            </w:r>
            <w:proofErr w:type="spellEnd"/>
          </w:p>
        </w:tc>
        <w:tc>
          <w:tcPr>
            <w:tcW w:w="1666" w:type="pct"/>
            <w:gridSpan w:val="2"/>
          </w:tcPr>
          <w:p w14:paraId="6926E01E" w14:textId="77777777" w:rsidR="007C1A12" w:rsidRPr="00B408E6" w:rsidRDefault="007C1A12" w:rsidP="003D0260">
            <w:pPr>
              <w:shd w:val="clear" w:color="auto" w:fill="CEE9F5" w:themeFill="accent3" w:themeFillTint="33"/>
              <w:spacing w:before="120" w:after="120"/>
              <w:rPr>
                <w:b/>
                <w:sz w:val="24"/>
                <w:szCs w:val="24"/>
              </w:rPr>
            </w:pPr>
            <w:proofErr w:type="spellStart"/>
            <w:r w:rsidRPr="00B408E6">
              <w:rPr>
                <w:b/>
                <w:sz w:val="24"/>
                <w:szCs w:val="24"/>
              </w:rPr>
              <w:t>En</w:t>
            </w:r>
            <w:proofErr w:type="spellEnd"/>
            <w:r w:rsidRPr="00B408E6">
              <w:rPr>
                <w:b/>
                <w:sz w:val="24"/>
                <w:szCs w:val="24"/>
              </w:rPr>
              <w:t xml:space="preserve"> </w:t>
            </w:r>
            <w:proofErr w:type="spellStart"/>
            <w:r w:rsidRPr="00B408E6">
              <w:rPr>
                <w:b/>
                <w:sz w:val="24"/>
                <w:szCs w:val="24"/>
              </w:rPr>
              <w:t>ville</w:t>
            </w:r>
            <w:proofErr w:type="spellEnd"/>
          </w:p>
          <w:p w14:paraId="1370C57A"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rue</w:t>
            </w:r>
          </w:p>
          <w:p w14:paraId="6854A658"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voiture</w:t>
            </w:r>
            <w:proofErr w:type="spellEnd"/>
          </w:p>
          <w:p w14:paraId="127E73AF"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magasin</w:t>
            </w:r>
            <w:proofErr w:type="spellEnd"/>
          </w:p>
          <w:p w14:paraId="1828C1C4"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arbre</w:t>
            </w:r>
            <w:proofErr w:type="spellEnd"/>
          </w:p>
          <w:p w14:paraId="6E9E30BA"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b</w:t>
            </w:r>
            <w:r w:rsidR="00B945D6">
              <w:rPr>
                <w:sz w:val="24"/>
                <w:szCs w:val="24"/>
              </w:rPr>
              <w:t>âti</w:t>
            </w:r>
            <w:r w:rsidRPr="00B408E6">
              <w:rPr>
                <w:sz w:val="24"/>
                <w:szCs w:val="24"/>
              </w:rPr>
              <w:t>ment</w:t>
            </w:r>
            <w:proofErr w:type="spellEnd"/>
          </w:p>
          <w:p w14:paraId="45C03612"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maison</w:t>
            </w:r>
            <w:proofErr w:type="spellEnd"/>
          </w:p>
          <w:p w14:paraId="79E73CF5"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église</w:t>
            </w:r>
            <w:proofErr w:type="spellEnd"/>
          </w:p>
          <w:p w14:paraId="371A7CD7" w14:textId="77777777" w:rsidR="007C1A12" w:rsidRPr="00B408E6" w:rsidRDefault="007C1A12" w:rsidP="003D0260">
            <w:pPr>
              <w:rPr>
                <w:sz w:val="24"/>
                <w:szCs w:val="24"/>
              </w:rPr>
            </w:pPr>
            <w:r w:rsidRPr="00B408E6">
              <w:rPr>
                <w:sz w:val="24"/>
                <w:szCs w:val="24"/>
              </w:rPr>
              <w:t>un bus</w:t>
            </w:r>
          </w:p>
          <w:p w14:paraId="0E340512" w14:textId="77777777" w:rsidR="007C1A12" w:rsidRPr="00B408E6" w:rsidRDefault="007C1A12" w:rsidP="003D0260">
            <w:pPr>
              <w:rPr>
                <w:sz w:val="24"/>
                <w:szCs w:val="24"/>
              </w:rPr>
            </w:pPr>
            <w:r w:rsidRPr="00B408E6">
              <w:rPr>
                <w:sz w:val="24"/>
                <w:szCs w:val="24"/>
              </w:rPr>
              <w:t>des gens</w:t>
            </w:r>
          </w:p>
          <w:p w14:paraId="7CB34985"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musée</w:t>
            </w:r>
            <w:proofErr w:type="spellEnd"/>
          </w:p>
          <w:p w14:paraId="0518662F" w14:textId="77777777" w:rsidR="007C1A12" w:rsidRPr="00B408E6" w:rsidRDefault="007C1A12" w:rsidP="003D0260">
            <w:pPr>
              <w:rPr>
                <w:sz w:val="24"/>
                <w:szCs w:val="24"/>
              </w:rPr>
            </w:pPr>
            <w:r w:rsidRPr="00B408E6">
              <w:rPr>
                <w:sz w:val="24"/>
                <w:szCs w:val="24"/>
              </w:rPr>
              <w:t>des fleurs</w:t>
            </w:r>
          </w:p>
          <w:p w14:paraId="1414DE16"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vélo</w:t>
            </w:r>
            <w:proofErr w:type="spellEnd"/>
          </w:p>
        </w:tc>
        <w:tc>
          <w:tcPr>
            <w:tcW w:w="1667" w:type="pct"/>
          </w:tcPr>
          <w:p w14:paraId="7F98B0A1" w14:textId="77777777" w:rsidR="007C1A12" w:rsidRPr="00B408E6" w:rsidRDefault="007C1A12" w:rsidP="007C1A12">
            <w:pPr>
              <w:shd w:val="clear" w:color="auto" w:fill="CEE9F5" w:themeFill="accent3" w:themeFillTint="33"/>
              <w:spacing w:before="120" w:after="120"/>
              <w:rPr>
                <w:b/>
                <w:sz w:val="24"/>
                <w:szCs w:val="24"/>
              </w:rPr>
            </w:pPr>
            <w:proofErr w:type="spellStart"/>
            <w:r w:rsidRPr="00B408E6">
              <w:rPr>
                <w:b/>
                <w:sz w:val="24"/>
                <w:szCs w:val="24"/>
              </w:rPr>
              <w:t>En</w:t>
            </w:r>
            <w:proofErr w:type="spellEnd"/>
            <w:r w:rsidRPr="00B408E6">
              <w:rPr>
                <w:b/>
                <w:sz w:val="24"/>
                <w:szCs w:val="24"/>
              </w:rPr>
              <w:t xml:space="preserve"> </w:t>
            </w:r>
            <w:proofErr w:type="spellStart"/>
            <w:r w:rsidRPr="00B408E6">
              <w:rPr>
                <w:b/>
                <w:sz w:val="24"/>
                <w:szCs w:val="24"/>
              </w:rPr>
              <w:t>vacances</w:t>
            </w:r>
            <w:proofErr w:type="spellEnd"/>
          </w:p>
          <w:p w14:paraId="1FBD0B00"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plage</w:t>
            </w:r>
            <w:proofErr w:type="spellEnd"/>
          </w:p>
          <w:p w14:paraId="325BB1E1" w14:textId="77777777" w:rsidR="007C1A12" w:rsidRPr="00B408E6" w:rsidRDefault="007C1A12" w:rsidP="007C1A12">
            <w:pPr>
              <w:rPr>
                <w:sz w:val="24"/>
                <w:szCs w:val="24"/>
              </w:rPr>
            </w:pPr>
            <w:r w:rsidRPr="00B408E6">
              <w:rPr>
                <w:sz w:val="24"/>
                <w:szCs w:val="24"/>
              </w:rPr>
              <w:t xml:space="preserve">la </w:t>
            </w:r>
            <w:proofErr w:type="spellStart"/>
            <w:r w:rsidRPr="00B408E6">
              <w:rPr>
                <w:sz w:val="24"/>
                <w:szCs w:val="24"/>
              </w:rPr>
              <w:t>mer</w:t>
            </w:r>
            <w:proofErr w:type="spellEnd"/>
          </w:p>
          <w:p w14:paraId="02C3C508" w14:textId="77777777" w:rsidR="007C1A12" w:rsidRPr="00B408E6" w:rsidRDefault="007C1A12" w:rsidP="007C1A12">
            <w:pPr>
              <w:rPr>
                <w:sz w:val="24"/>
                <w:szCs w:val="24"/>
              </w:rPr>
            </w:pPr>
            <w:r w:rsidRPr="00B408E6">
              <w:rPr>
                <w:sz w:val="24"/>
                <w:szCs w:val="24"/>
              </w:rPr>
              <w:t>le soleil</w:t>
            </w:r>
          </w:p>
          <w:p w14:paraId="2B6A718A" w14:textId="77777777" w:rsidR="007C1A12" w:rsidRPr="00B408E6" w:rsidRDefault="007C1A12" w:rsidP="007C1A12">
            <w:pPr>
              <w:rPr>
                <w:sz w:val="24"/>
                <w:szCs w:val="24"/>
              </w:rPr>
            </w:pPr>
            <w:proofErr w:type="spellStart"/>
            <w:r w:rsidRPr="00B408E6">
              <w:rPr>
                <w:sz w:val="24"/>
                <w:szCs w:val="24"/>
              </w:rPr>
              <w:t>l’eau</w:t>
            </w:r>
            <w:proofErr w:type="spellEnd"/>
          </w:p>
          <w:p w14:paraId="2D92865D"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belle </w:t>
            </w:r>
            <w:proofErr w:type="spellStart"/>
            <w:r w:rsidRPr="00B408E6">
              <w:rPr>
                <w:sz w:val="24"/>
                <w:szCs w:val="24"/>
              </w:rPr>
              <w:t>vue</w:t>
            </w:r>
            <w:proofErr w:type="spellEnd"/>
          </w:p>
          <w:p w14:paraId="69397659"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hôtel</w:t>
            </w:r>
            <w:proofErr w:type="spellEnd"/>
          </w:p>
          <w:p w14:paraId="5C7E28FE"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ballon</w:t>
            </w:r>
            <w:proofErr w:type="spellEnd"/>
          </w:p>
          <w:p w14:paraId="6EF7915B"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glace</w:t>
            </w:r>
          </w:p>
          <w:p w14:paraId="2A903E48"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serviette</w:t>
            </w:r>
          </w:p>
          <w:p w14:paraId="7AB20B1F" w14:textId="77777777" w:rsidR="007C1A12" w:rsidRPr="00B408E6" w:rsidRDefault="007C1A12" w:rsidP="007C1A12">
            <w:pPr>
              <w:rPr>
                <w:sz w:val="24"/>
                <w:szCs w:val="24"/>
              </w:rPr>
            </w:pPr>
            <w:r w:rsidRPr="00B408E6">
              <w:rPr>
                <w:sz w:val="24"/>
                <w:szCs w:val="24"/>
              </w:rPr>
              <w:t>un café</w:t>
            </w:r>
          </w:p>
          <w:p w14:paraId="1B61A298" w14:textId="77777777" w:rsidR="007C1A12" w:rsidRPr="00B408E6" w:rsidRDefault="007C1A12" w:rsidP="007C1A12">
            <w:pPr>
              <w:rPr>
                <w:sz w:val="24"/>
                <w:szCs w:val="24"/>
                <w:lang w:val="en-US"/>
              </w:rPr>
            </w:pPr>
            <w:r w:rsidRPr="00B408E6">
              <w:rPr>
                <w:sz w:val="24"/>
                <w:szCs w:val="24"/>
                <w:lang w:val="en-US"/>
              </w:rPr>
              <w:t xml:space="preserve">la </w:t>
            </w:r>
            <w:proofErr w:type="spellStart"/>
            <w:r w:rsidRPr="00B408E6">
              <w:rPr>
                <w:sz w:val="24"/>
                <w:szCs w:val="24"/>
                <w:lang w:val="en-US"/>
              </w:rPr>
              <w:t>campagne</w:t>
            </w:r>
            <w:proofErr w:type="spellEnd"/>
          </w:p>
          <w:p w14:paraId="0BA75E4A" w14:textId="77777777" w:rsidR="007C1A12" w:rsidRPr="00B408E6" w:rsidRDefault="007C1A12" w:rsidP="007C1A12">
            <w:pPr>
              <w:rPr>
                <w:b/>
                <w:sz w:val="24"/>
                <w:szCs w:val="24"/>
              </w:rPr>
            </w:pPr>
            <w:proofErr w:type="spellStart"/>
            <w:r w:rsidRPr="00B408E6">
              <w:rPr>
                <w:sz w:val="24"/>
                <w:szCs w:val="24"/>
                <w:lang w:val="en-US"/>
              </w:rPr>
              <w:t>une</w:t>
            </w:r>
            <w:proofErr w:type="spellEnd"/>
            <w:r w:rsidRPr="00B408E6">
              <w:rPr>
                <w:sz w:val="24"/>
                <w:szCs w:val="24"/>
                <w:lang w:val="en-US"/>
              </w:rPr>
              <w:t xml:space="preserve"> piscine</w:t>
            </w:r>
          </w:p>
        </w:tc>
      </w:tr>
      <w:tr w:rsidR="007C1A12" w:rsidRPr="00B408E6" w14:paraId="4AD752FC" w14:textId="77777777" w:rsidTr="00106B5C">
        <w:trPr>
          <w:trHeight w:val="3872"/>
        </w:trPr>
        <w:tc>
          <w:tcPr>
            <w:tcW w:w="1565" w:type="pct"/>
          </w:tcPr>
          <w:p w14:paraId="53C068A3" w14:textId="77777777" w:rsidR="007C1A12" w:rsidRPr="00B945D6" w:rsidRDefault="007C1A12" w:rsidP="007C1A12">
            <w:pPr>
              <w:shd w:val="clear" w:color="auto" w:fill="CEE9F5" w:themeFill="accent3" w:themeFillTint="33"/>
              <w:spacing w:before="120" w:after="120"/>
              <w:rPr>
                <w:b/>
                <w:sz w:val="24"/>
                <w:szCs w:val="24"/>
                <w:lang w:val="fr-FR"/>
              </w:rPr>
            </w:pPr>
            <w:r w:rsidRPr="00B945D6">
              <w:rPr>
                <w:b/>
                <w:sz w:val="24"/>
                <w:szCs w:val="24"/>
                <w:lang w:val="fr-FR"/>
              </w:rPr>
              <w:lastRenderedPageBreak/>
              <w:t>Au restaurant</w:t>
            </w:r>
          </w:p>
          <w:p w14:paraId="177B0D09" w14:textId="77777777" w:rsidR="007C1A12" w:rsidRPr="00B945D6" w:rsidRDefault="007C1A12" w:rsidP="007C1A12">
            <w:pPr>
              <w:rPr>
                <w:sz w:val="24"/>
                <w:szCs w:val="24"/>
                <w:lang w:val="fr-FR"/>
              </w:rPr>
            </w:pPr>
            <w:r w:rsidRPr="00B945D6">
              <w:rPr>
                <w:sz w:val="24"/>
                <w:szCs w:val="24"/>
                <w:lang w:val="fr-FR"/>
              </w:rPr>
              <w:t>un repas</w:t>
            </w:r>
          </w:p>
          <w:p w14:paraId="66AFC13F" w14:textId="77777777" w:rsidR="007C1A12" w:rsidRPr="00B945D6" w:rsidRDefault="007C1A12" w:rsidP="007C1A12">
            <w:pPr>
              <w:rPr>
                <w:sz w:val="24"/>
                <w:szCs w:val="24"/>
                <w:lang w:val="fr-FR"/>
              </w:rPr>
            </w:pPr>
            <w:r w:rsidRPr="00B945D6">
              <w:rPr>
                <w:sz w:val="24"/>
                <w:szCs w:val="24"/>
                <w:lang w:val="fr-FR"/>
              </w:rPr>
              <w:t>un serveur / une serveuse</w:t>
            </w:r>
          </w:p>
          <w:p w14:paraId="7F9589D1" w14:textId="77777777" w:rsidR="007C1A12" w:rsidRPr="00B945D6" w:rsidRDefault="007C1A12" w:rsidP="007C1A12">
            <w:pPr>
              <w:rPr>
                <w:sz w:val="24"/>
                <w:szCs w:val="24"/>
                <w:lang w:val="fr-FR"/>
              </w:rPr>
            </w:pPr>
            <w:r w:rsidRPr="00B945D6">
              <w:rPr>
                <w:sz w:val="24"/>
                <w:szCs w:val="24"/>
                <w:lang w:val="fr-FR"/>
              </w:rPr>
              <w:t>un menu</w:t>
            </w:r>
          </w:p>
          <w:p w14:paraId="26D50167" w14:textId="77777777" w:rsidR="007C1A12" w:rsidRPr="00B945D6" w:rsidRDefault="007C1A12" w:rsidP="007C1A12">
            <w:pPr>
              <w:rPr>
                <w:sz w:val="24"/>
                <w:szCs w:val="24"/>
                <w:lang w:val="fr-FR"/>
              </w:rPr>
            </w:pPr>
            <w:r w:rsidRPr="00B945D6">
              <w:rPr>
                <w:sz w:val="24"/>
                <w:szCs w:val="24"/>
                <w:lang w:val="fr-FR"/>
              </w:rPr>
              <w:t>un plat</w:t>
            </w:r>
          </w:p>
          <w:p w14:paraId="54A3843D" w14:textId="77777777" w:rsidR="007C1A12" w:rsidRPr="00B945D6" w:rsidRDefault="007C1A12" w:rsidP="007C1A12">
            <w:pPr>
              <w:rPr>
                <w:sz w:val="24"/>
                <w:szCs w:val="24"/>
                <w:lang w:val="fr-FR"/>
              </w:rPr>
            </w:pPr>
            <w:r w:rsidRPr="00B945D6">
              <w:rPr>
                <w:sz w:val="24"/>
                <w:szCs w:val="24"/>
                <w:lang w:val="fr-FR"/>
              </w:rPr>
              <w:t>des frites</w:t>
            </w:r>
          </w:p>
          <w:p w14:paraId="2014FE5D" w14:textId="77777777" w:rsidR="007C1A12" w:rsidRPr="00B945D6" w:rsidRDefault="007C1A12" w:rsidP="007C1A12">
            <w:pPr>
              <w:rPr>
                <w:sz w:val="24"/>
                <w:szCs w:val="24"/>
                <w:lang w:val="fr-FR"/>
              </w:rPr>
            </w:pPr>
            <w:r w:rsidRPr="00B945D6">
              <w:rPr>
                <w:sz w:val="24"/>
                <w:szCs w:val="24"/>
                <w:lang w:val="fr-FR"/>
              </w:rPr>
              <w:t>une boisson</w:t>
            </w:r>
          </w:p>
          <w:p w14:paraId="606F0655" w14:textId="77777777" w:rsidR="007C1A12" w:rsidRPr="00B945D6" w:rsidRDefault="007C1A12" w:rsidP="007C1A12">
            <w:pPr>
              <w:rPr>
                <w:sz w:val="24"/>
                <w:szCs w:val="24"/>
                <w:lang w:val="fr-FR"/>
              </w:rPr>
            </w:pPr>
            <w:r w:rsidRPr="00B945D6">
              <w:rPr>
                <w:sz w:val="24"/>
                <w:szCs w:val="24"/>
                <w:lang w:val="fr-FR"/>
              </w:rPr>
              <w:t>de la nourriture</w:t>
            </w:r>
          </w:p>
          <w:p w14:paraId="1E52CED6" w14:textId="77777777" w:rsidR="007C1A12" w:rsidRPr="00B945D6" w:rsidRDefault="007C1A12" w:rsidP="007C1A12">
            <w:pPr>
              <w:rPr>
                <w:sz w:val="24"/>
                <w:szCs w:val="24"/>
                <w:lang w:val="fr-FR"/>
              </w:rPr>
            </w:pPr>
            <w:r w:rsidRPr="00B945D6">
              <w:rPr>
                <w:sz w:val="24"/>
                <w:szCs w:val="24"/>
                <w:lang w:val="fr-FR"/>
              </w:rPr>
              <w:t>les toilettes</w:t>
            </w:r>
          </w:p>
          <w:p w14:paraId="69D5A70E" w14:textId="77777777" w:rsidR="007C1A12" w:rsidRPr="00B945D6" w:rsidRDefault="007C1A12" w:rsidP="007C1A12">
            <w:pPr>
              <w:rPr>
                <w:sz w:val="24"/>
                <w:szCs w:val="24"/>
                <w:lang w:val="fr-FR"/>
              </w:rPr>
            </w:pPr>
            <w:r w:rsidRPr="00B945D6">
              <w:rPr>
                <w:sz w:val="24"/>
                <w:szCs w:val="24"/>
                <w:lang w:val="fr-FR"/>
              </w:rPr>
              <w:t>des clients</w:t>
            </w:r>
          </w:p>
          <w:p w14:paraId="4476B095" w14:textId="77777777" w:rsidR="007C1A12" w:rsidRPr="00B945D6" w:rsidRDefault="007C1A12" w:rsidP="007C1A12">
            <w:pPr>
              <w:rPr>
                <w:sz w:val="24"/>
                <w:szCs w:val="24"/>
                <w:lang w:val="fr-FR"/>
              </w:rPr>
            </w:pPr>
            <w:r w:rsidRPr="00B945D6">
              <w:rPr>
                <w:sz w:val="24"/>
                <w:szCs w:val="24"/>
                <w:lang w:val="fr-FR"/>
              </w:rPr>
              <w:t>une table</w:t>
            </w:r>
          </w:p>
          <w:p w14:paraId="18611E92" w14:textId="77777777" w:rsidR="007C1A12" w:rsidRPr="00B945D6" w:rsidRDefault="007C1A12" w:rsidP="007C1A12">
            <w:pPr>
              <w:rPr>
                <w:sz w:val="24"/>
                <w:szCs w:val="24"/>
                <w:lang w:val="fr-FR"/>
              </w:rPr>
            </w:pPr>
            <w:r w:rsidRPr="00B945D6">
              <w:rPr>
                <w:sz w:val="24"/>
                <w:szCs w:val="24"/>
                <w:lang w:val="fr-FR"/>
              </w:rPr>
              <w:t>une chaise</w:t>
            </w:r>
          </w:p>
          <w:p w14:paraId="60DE83BB" w14:textId="77777777" w:rsidR="007C1A12" w:rsidRPr="00B408E6" w:rsidRDefault="007C1A12" w:rsidP="007C1A12">
            <w:pPr>
              <w:rPr>
                <w:b/>
                <w:sz w:val="24"/>
                <w:szCs w:val="24"/>
              </w:rPr>
            </w:pPr>
            <w:r>
              <w:rPr>
                <w:sz w:val="24"/>
                <w:szCs w:val="24"/>
              </w:rPr>
              <w:t>un dessert</w:t>
            </w:r>
          </w:p>
        </w:tc>
        <w:tc>
          <w:tcPr>
            <w:tcW w:w="1718" w:type="pct"/>
            <w:gridSpan w:val="2"/>
          </w:tcPr>
          <w:p w14:paraId="53707BB8" w14:textId="77777777" w:rsidR="007C1A12" w:rsidRPr="00B945D6" w:rsidRDefault="007C1A12" w:rsidP="007C1A12">
            <w:pPr>
              <w:shd w:val="clear" w:color="auto" w:fill="CEE9F5" w:themeFill="accent3" w:themeFillTint="33"/>
              <w:spacing w:before="120" w:after="120"/>
              <w:rPr>
                <w:b/>
                <w:sz w:val="24"/>
                <w:szCs w:val="24"/>
                <w:lang w:val="fr-FR"/>
              </w:rPr>
            </w:pPr>
            <w:r w:rsidRPr="00B945D6">
              <w:rPr>
                <w:b/>
                <w:sz w:val="24"/>
                <w:szCs w:val="24"/>
                <w:lang w:val="fr-FR"/>
              </w:rPr>
              <w:t>Au parc</w:t>
            </w:r>
          </w:p>
          <w:p w14:paraId="1D471312" w14:textId="77777777" w:rsidR="007C1A12" w:rsidRPr="00B945D6" w:rsidRDefault="007C1A12" w:rsidP="007C1A12">
            <w:pPr>
              <w:rPr>
                <w:sz w:val="24"/>
                <w:szCs w:val="24"/>
                <w:lang w:val="fr-FR"/>
              </w:rPr>
            </w:pPr>
            <w:r w:rsidRPr="00B945D6">
              <w:rPr>
                <w:sz w:val="24"/>
                <w:szCs w:val="24"/>
                <w:lang w:val="fr-FR"/>
              </w:rPr>
              <w:t>des enfants</w:t>
            </w:r>
          </w:p>
          <w:p w14:paraId="4AB3491E" w14:textId="77777777" w:rsidR="007C1A12" w:rsidRPr="00B945D6" w:rsidRDefault="007C1A12" w:rsidP="007C1A12">
            <w:pPr>
              <w:rPr>
                <w:sz w:val="24"/>
                <w:szCs w:val="24"/>
                <w:lang w:val="fr-FR"/>
              </w:rPr>
            </w:pPr>
            <w:r w:rsidRPr="00B945D6">
              <w:rPr>
                <w:sz w:val="24"/>
                <w:szCs w:val="24"/>
                <w:lang w:val="fr-FR"/>
              </w:rPr>
              <w:t>un jogger</w:t>
            </w:r>
            <w:r w:rsidR="00B945D6" w:rsidRPr="00B945D6">
              <w:rPr>
                <w:sz w:val="24"/>
                <w:szCs w:val="24"/>
                <w:lang w:val="fr-FR"/>
              </w:rPr>
              <w:t>/joggeur</w:t>
            </w:r>
          </w:p>
          <w:p w14:paraId="5B08EAD9" w14:textId="77777777" w:rsidR="007C1A12" w:rsidRPr="00B408E6" w:rsidRDefault="007C1A12" w:rsidP="007C1A12">
            <w:pPr>
              <w:rPr>
                <w:sz w:val="24"/>
                <w:szCs w:val="24"/>
              </w:rPr>
            </w:pPr>
            <w:r w:rsidRPr="00B408E6">
              <w:rPr>
                <w:sz w:val="24"/>
                <w:szCs w:val="24"/>
              </w:rPr>
              <w:t xml:space="preserve">un </w:t>
            </w:r>
            <w:proofErr w:type="spellStart"/>
            <w:r w:rsidR="00B945D6">
              <w:rPr>
                <w:sz w:val="24"/>
                <w:szCs w:val="24"/>
              </w:rPr>
              <w:t>ballon</w:t>
            </w:r>
            <w:proofErr w:type="spellEnd"/>
            <w:r w:rsidR="00B945D6">
              <w:rPr>
                <w:sz w:val="24"/>
                <w:szCs w:val="24"/>
              </w:rPr>
              <w:t xml:space="preserve"> de foot</w:t>
            </w:r>
          </w:p>
          <w:p w14:paraId="002676B4"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ados</w:t>
            </w:r>
            <w:proofErr w:type="spellEnd"/>
          </w:p>
          <w:p w14:paraId="5EA49222"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arbre</w:t>
            </w:r>
            <w:proofErr w:type="spellEnd"/>
          </w:p>
          <w:p w14:paraId="6A870BC6" w14:textId="77777777" w:rsidR="007C1A12" w:rsidRPr="00B408E6" w:rsidRDefault="007C1A12" w:rsidP="007C1A12">
            <w:pPr>
              <w:rPr>
                <w:sz w:val="24"/>
                <w:szCs w:val="24"/>
              </w:rPr>
            </w:pPr>
            <w:r w:rsidRPr="00B408E6">
              <w:rPr>
                <w:sz w:val="24"/>
                <w:szCs w:val="24"/>
              </w:rPr>
              <w:t>des fleurs</w:t>
            </w:r>
          </w:p>
          <w:p w14:paraId="59DBA8F5"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chien</w:t>
            </w:r>
            <w:proofErr w:type="spellEnd"/>
          </w:p>
          <w:p w14:paraId="5AEDACC6" w14:textId="77777777" w:rsidR="007C1A12" w:rsidRPr="00B408E6" w:rsidRDefault="007C1A12" w:rsidP="007C1A12">
            <w:pPr>
              <w:rPr>
                <w:sz w:val="24"/>
                <w:szCs w:val="24"/>
              </w:rPr>
            </w:pPr>
            <w:r w:rsidRPr="00B408E6">
              <w:rPr>
                <w:sz w:val="24"/>
                <w:szCs w:val="24"/>
              </w:rPr>
              <w:t>un banc</w:t>
            </w:r>
          </w:p>
          <w:p w14:paraId="6B0A05BD"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vélo</w:t>
            </w:r>
            <w:proofErr w:type="spellEnd"/>
          </w:p>
          <w:p w14:paraId="7A8B0D61" w14:textId="77777777" w:rsidR="007C1A12" w:rsidRPr="00B408E6" w:rsidRDefault="007C1A12" w:rsidP="007C1A12">
            <w:pPr>
              <w:rPr>
                <w:sz w:val="24"/>
                <w:szCs w:val="24"/>
              </w:rPr>
            </w:pPr>
            <w:r w:rsidRPr="00B408E6">
              <w:rPr>
                <w:sz w:val="24"/>
                <w:szCs w:val="24"/>
              </w:rPr>
              <w:t>un couple</w:t>
            </w:r>
          </w:p>
          <w:p w14:paraId="438D4DD4" w14:textId="77777777" w:rsidR="007C1A12" w:rsidRPr="00B408E6" w:rsidRDefault="007C1A12" w:rsidP="007C1A12">
            <w:pPr>
              <w:rPr>
                <w:sz w:val="24"/>
                <w:szCs w:val="24"/>
              </w:rPr>
            </w:pPr>
            <w:r w:rsidRPr="00B408E6">
              <w:rPr>
                <w:sz w:val="24"/>
                <w:szCs w:val="24"/>
              </w:rPr>
              <w:t>un pique-</w:t>
            </w:r>
            <w:proofErr w:type="spellStart"/>
            <w:r w:rsidRPr="00B408E6">
              <w:rPr>
                <w:sz w:val="24"/>
                <w:szCs w:val="24"/>
              </w:rPr>
              <w:t>nique</w:t>
            </w:r>
            <w:proofErr w:type="spellEnd"/>
          </w:p>
          <w:p w14:paraId="1EEFA724"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famille</w:t>
            </w:r>
            <w:proofErr w:type="spellEnd"/>
          </w:p>
        </w:tc>
        <w:tc>
          <w:tcPr>
            <w:tcW w:w="1717" w:type="pct"/>
            <w:gridSpan w:val="2"/>
          </w:tcPr>
          <w:p w14:paraId="6AEBE3D8" w14:textId="77777777" w:rsidR="007C1A12" w:rsidRPr="00B408E6" w:rsidRDefault="007C1A12" w:rsidP="007C1A12">
            <w:pPr>
              <w:shd w:val="clear" w:color="auto" w:fill="CEE9F5" w:themeFill="accent3" w:themeFillTint="33"/>
              <w:spacing w:before="120" w:after="120"/>
              <w:rPr>
                <w:b/>
                <w:sz w:val="24"/>
                <w:szCs w:val="24"/>
              </w:rPr>
            </w:pPr>
            <w:r w:rsidRPr="00B408E6">
              <w:rPr>
                <w:b/>
                <w:sz w:val="24"/>
                <w:szCs w:val="24"/>
              </w:rPr>
              <w:t xml:space="preserve">À </w:t>
            </w:r>
            <w:proofErr w:type="spellStart"/>
            <w:r w:rsidRPr="00B408E6">
              <w:rPr>
                <w:b/>
                <w:sz w:val="24"/>
                <w:szCs w:val="24"/>
              </w:rPr>
              <w:t>une</w:t>
            </w:r>
            <w:proofErr w:type="spellEnd"/>
            <w:r w:rsidRPr="00B408E6">
              <w:rPr>
                <w:b/>
                <w:sz w:val="24"/>
                <w:szCs w:val="24"/>
              </w:rPr>
              <w:t xml:space="preserve"> fête </w:t>
            </w:r>
            <w:proofErr w:type="spellStart"/>
            <w:r w:rsidRPr="00B408E6">
              <w:rPr>
                <w:b/>
                <w:sz w:val="24"/>
                <w:szCs w:val="24"/>
              </w:rPr>
              <w:t>d’anniversaire</w:t>
            </w:r>
            <w:proofErr w:type="spellEnd"/>
          </w:p>
          <w:p w14:paraId="7690D884" w14:textId="77777777" w:rsidR="007C1A12" w:rsidRPr="00B408E6" w:rsidRDefault="007C1A12" w:rsidP="007C1A12">
            <w:pPr>
              <w:rPr>
                <w:sz w:val="24"/>
                <w:szCs w:val="24"/>
              </w:rPr>
            </w:pPr>
            <w:r w:rsidRPr="00B408E6">
              <w:rPr>
                <w:sz w:val="24"/>
                <w:szCs w:val="24"/>
              </w:rPr>
              <w:t>un gâteau</w:t>
            </w:r>
          </w:p>
          <w:p w14:paraId="2DCF3451"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cadeau</w:t>
            </w:r>
            <w:proofErr w:type="spellEnd"/>
          </w:p>
          <w:p w14:paraId="0116E4B7"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carte</w:t>
            </w:r>
          </w:p>
          <w:p w14:paraId="6650F96D"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amis</w:t>
            </w:r>
            <w:proofErr w:type="spellEnd"/>
          </w:p>
          <w:p w14:paraId="4B7DA63C"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boissons</w:t>
            </w:r>
            <w:proofErr w:type="spellEnd"/>
          </w:p>
          <w:p w14:paraId="2E5F36B9" w14:textId="77777777" w:rsidR="007C1A12" w:rsidRPr="00B408E6" w:rsidRDefault="007C1A12" w:rsidP="007C1A12">
            <w:pPr>
              <w:rPr>
                <w:sz w:val="24"/>
                <w:szCs w:val="24"/>
              </w:rPr>
            </w:pPr>
            <w:r w:rsidRPr="00B408E6">
              <w:rPr>
                <w:sz w:val="24"/>
                <w:szCs w:val="24"/>
              </w:rPr>
              <w:t>de la pizza</w:t>
            </w:r>
          </w:p>
          <w:p w14:paraId="15C31267"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robe</w:t>
            </w:r>
          </w:p>
          <w:p w14:paraId="77A5BFEC"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lect</w:t>
            </w:r>
            <w:r w:rsidR="00B945D6">
              <w:rPr>
                <w:sz w:val="24"/>
                <w:szCs w:val="24"/>
              </w:rPr>
              <w:t>eur</w:t>
            </w:r>
            <w:proofErr w:type="spellEnd"/>
            <w:r w:rsidRPr="00B408E6">
              <w:rPr>
                <w:sz w:val="24"/>
                <w:szCs w:val="24"/>
              </w:rPr>
              <w:t xml:space="preserve"> MP3</w:t>
            </w:r>
          </w:p>
          <w:p w14:paraId="2CC0BE04"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grand-</w:t>
            </w:r>
            <w:proofErr w:type="spellStart"/>
            <w:r w:rsidRPr="00B408E6">
              <w:rPr>
                <w:sz w:val="24"/>
                <w:szCs w:val="24"/>
              </w:rPr>
              <w:t>mère</w:t>
            </w:r>
            <w:proofErr w:type="spellEnd"/>
          </w:p>
          <w:p w14:paraId="79466DE6" w14:textId="77777777" w:rsidR="007C1A12" w:rsidRPr="00B408E6" w:rsidRDefault="007C1A12" w:rsidP="007C1A12">
            <w:pPr>
              <w:rPr>
                <w:sz w:val="24"/>
                <w:szCs w:val="24"/>
              </w:rPr>
            </w:pPr>
            <w:r w:rsidRPr="00B408E6">
              <w:rPr>
                <w:sz w:val="24"/>
                <w:szCs w:val="24"/>
              </w:rPr>
              <w:t>un grand-</w:t>
            </w:r>
            <w:proofErr w:type="spellStart"/>
            <w:r w:rsidRPr="00B408E6">
              <w:rPr>
                <w:sz w:val="24"/>
                <w:szCs w:val="24"/>
              </w:rPr>
              <w:t>père</w:t>
            </w:r>
            <w:proofErr w:type="spellEnd"/>
          </w:p>
          <w:p w14:paraId="1DF31794"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jeu</w:t>
            </w:r>
            <w:proofErr w:type="spellEnd"/>
          </w:p>
          <w:p w14:paraId="11DC4888"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invités</w:t>
            </w:r>
            <w:proofErr w:type="spellEnd"/>
          </w:p>
        </w:tc>
      </w:tr>
    </w:tbl>
    <w:p w14:paraId="072867D6" w14:textId="77777777" w:rsidR="00D55C60" w:rsidRPr="00B408E6" w:rsidRDefault="00D55C60" w:rsidP="002D4E9F">
      <w:pPr>
        <w:pStyle w:val="Style2"/>
        <w:numPr>
          <w:ilvl w:val="0"/>
          <w:numId w:val="125"/>
        </w:numPr>
        <w:rPr>
          <w:b/>
          <w:lang w:val="fr-FR"/>
        </w:rPr>
      </w:pPr>
    </w:p>
    <w:tbl>
      <w:tblPr>
        <w:tblStyle w:val="TableGrid"/>
        <w:tblW w:w="0" w:type="auto"/>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D55C60" w:rsidRPr="00B408E6" w14:paraId="3E115A58" w14:textId="77777777" w:rsidTr="003D0260">
        <w:trPr>
          <w:trHeight w:val="794"/>
        </w:trPr>
        <w:tc>
          <w:tcPr>
            <w:tcW w:w="3118" w:type="dxa"/>
            <w:tcBorders>
              <w:top w:val="nil"/>
              <w:left w:val="nil"/>
              <w:bottom w:val="single" w:sz="12" w:space="0" w:color="6DBEE2" w:themeColor="accent3" w:themeTint="99"/>
              <w:right w:val="nil"/>
            </w:tcBorders>
            <w:shd w:val="clear" w:color="auto" w:fill="CEE9F5" w:themeFill="accent3" w:themeFillTint="33"/>
            <w:vAlign w:val="center"/>
          </w:tcPr>
          <w:p w14:paraId="34241F0F" w14:textId="2A85D068" w:rsidR="00D55C60" w:rsidRPr="00B408E6" w:rsidRDefault="00D55C60" w:rsidP="003D0260">
            <w:pPr>
              <w:pStyle w:val="N1"/>
              <w:spacing w:before="60" w:after="60"/>
            </w:pPr>
            <w:r w:rsidRPr="00B408E6">
              <w:rPr>
                <w:b/>
              </w:rPr>
              <w:t>Il fait</w:t>
            </w:r>
            <w:r w:rsidR="00CB7A2D">
              <w:t xml:space="preserve"> </w:t>
            </w:r>
            <w:r w:rsidRPr="00B408E6">
              <w:t>…</w:t>
            </w:r>
          </w:p>
          <w:p w14:paraId="68C863A1" w14:textId="77777777" w:rsidR="00D55C60" w:rsidRPr="00B408E6" w:rsidRDefault="00D55C60" w:rsidP="003D0260">
            <w:pPr>
              <w:pStyle w:val="N1"/>
              <w:spacing w:before="60" w:after="60"/>
            </w:pPr>
            <w:r w:rsidRPr="00B408E6">
              <w:t>(</w:t>
            </w:r>
            <w:r w:rsidRPr="00B408E6">
              <w:rPr>
                <w:i/>
              </w:rPr>
              <w:t>+</w:t>
            </w:r>
            <w:r w:rsidRPr="00B408E6">
              <w:t xml:space="preserve"> </w:t>
            </w:r>
            <w:r w:rsidRPr="00B408E6">
              <w:rPr>
                <w:i/>
              </w:rPr>
              <w:t>adjective</w:t>
            </w:r>
            <w:r w:rsidRPr="00B408E6">
              <w:t>)</w:t>
            </w:r>
          </w:p>
        </w:tc>
        <w:tc>
          <w:tcPr>
            <w:tcW w:w="3118" w:type="dxa"/>
            <w:tcBorders>
              <w:top w:val="nil"/>
              <w:left w:val="nil"/>
              <w:bottom w:val="single" w:sz="12" w:space="0" w:color="6DBEE2" w:themeColor="accent3" w:themeTint="99"/>
              <w:right w:val="nil"/>
            </w:tcBorders>
            <w:shd w:val="clear" w:color="auto" w:fill="CEE9F5" w:themeFill="accent3" w:themeFillTint="33"/>
            <w:vAlign w:val="center"/>
          </w:tcPr>
          <w:p w14:paraId="6AA307E1" w14:textId="77777777" w:rsidR="00D55C60" w:rsidRPr="00B408E6" w:rsidRDefault="00D55C60" w:rsidP="003D0260">
            <w:pPr>
              <w:pStyle w:val="N1"/>
              <w:spacing w:before="60" w:after="60"/>
              <w:rPr>
                <w:b/>
              </w:rPr>
            </w:pPr>
            <w:r w:rsidRPr="00B408E6">
              <w:rPr>
                <w:b/>
              </w:rPr>
              <w:t>Il y a …</w:t>
            </w:r>
          </w:p>
          <w:p w14:paraId="0B722E44" w14:textId="77777777" w:rsidR="00D55C60" w:rsidRPr="00B408E6" w:rsidRDefault="00D55C60" w:rsidP="003D0260">
            <w:pPr>
              <w:pStyle w:val="N1"/>
              <w:spacing w:before="60" w:after="60"/>
            </w:pPr>
            <w:r w:rsidRPr="00B408E6">
              <w:t>(</w:t>
            </w:r>
            <w:r w:rsidRPr="00B408E6">
              <w:rPr>
                <w:i/>
              </w:rPr>
              <w:t xml:space="preserve">+ du /de la / des + </w:t>
            </w:r>
            <w:proofErr w:type="spellStart"/>
            <w:r w:rsidRPr="00B408E6">
              <w:rPr>
                <w:i/>
              </w:rPr>
              <w:t>noun</w:t>
            </w:r>
            <w:proofErr w:type="spellEnd"/>
            <w:r w:rsidRPr="00B408E6">
              <w:t>)</w:t>
            </w:r>
          </w:p>
        </w:tc>
        <w:tc>
          <w:tcPr>
            <w:tcW w:w="3119" w:type="dxa"/>
            <w:tcBorders>
              <w:top w:val="nil"/>
              <w:left w:val="nil"/>
              <w:bottom w:val="single" w:sz="12" w:space="0" w:color="6DBEE2" w:themeColor="accent3" w:themeTint="99"/>
              <w:right w:val="nil"/>
            </w:tcBorders>
            <w:shd w:val="clear" w:color="auto" w:fill="CEE9F5" w:themeFill="accent3" w:themeFillTint="33"/>
            <w:vAlign w:val="center"/>
          </w:tcPr>
          <w:p w14:paraId="36658CEB" w14:textId="77777777" w:rsidR="00D55C60" w:rsidRPr="00B408E6" w:rsidRDefault="00D55C60" w:rsidP="003D0260">
            <w:pPr>
              <w:pStyle w:val="N1"/>
              <w:spacing w:before="60" w:after="60"/>
              <w:rPr>
                <w:b/>
              </w:rPr>
            </w:pPr>
            <w:r w:rsidRPr="00B408E6">
              <w:rPr>
                <w:b/>
              </w:rPr>
              <w:t>Il …</w:t>
            </w:r>
          </w:p>
          <w:p w14:paraId="70DBDF45" w14:textId="77777777" w:rsidR="00D55C60" w:rsidRPr="00B408E6" w:rsidRDefault="00D55C60" w:rsidP="003D0260">
            <w:pPr>
              <w:pStyle w:val="N1"/>
              <w:spacing w:before="60" w:after="60"/>
            </w:pPr>
            <w:r w:rsidRPr="00B408E6">
              <w:t>(</w:t>
            </w:r>
            <w:r w:rsidRPr="00B408E6">
              <w:rPr>
                <w:i/>
              </w:rPr>
              <w:t xml:space="preserve">+ </w:t>
            </w:r>
            <w:proofErr w:type="spellStart"/>
            <w:r w:rsidRPr="00B408E6">
              <w:rPr>
                <w:i/>
              </w:rPr>
              <w:t>verb</w:t>
            </w:r>
            <w:proofErr w:type="spellEnd"/>
            <w:r w:rsidRPr="00B408E6">
              <w:t>)</w:t>
            </w:r>
          </w:p>
        </w:tc>
      </w:tr>
      <w:tr w:rsidR="00D55C60" w:rsidRPr="00B408E6" w14:paraId="0538896D" w14:textId="77777777" w:rsidTr="002778D5">
        <w:trPr>
          <w:trHeight w:val="567"/>
        </w:trPr>
        <w:tc>
          <w:tcPr>
            <w:tcW w:w="3118" w:type="dxa"/>
            <w:tcBorders>
              <w:top w:val="single" w:sz="12" w:space="0" w:color="6DBEE2" w:themeColor="accent3" w:themeTint="99"/>
              <w:bottom w:val="single" w:sz="4" w:space="0" w:color="6DBEE2" w:themeColor="accent3" w:themeTint="99"/>
            </w:tcBorders>
            <w:vAlign w:val="center"/>
          </w:tcPr>
          <w:p w14:paraId="3AC3BA9C" w14:textId="77777777" w:rsidR="00D55C60" w:rsidRPr="00B408E6" w:rsidRDefault="00D55C60" w:rsidP="002778D5">
            <w:pPr>
              <w:pStyle w:val="N1"/>
              <w:spacing w:after="0"/>
            </w:pPr>
            <w:r w:rsidRPr="00B408E6">
              <w:t>chaud</w:t>
            </w:r>
          </w:p>
          <w:p w14:paraId="01DAC7F2" w14:textId="77777777" w:rsidR="00D55C60" w:rsidRPr="00B408E6" w:rsidRDefault="00D55C60" w:rsidP="002778D5">
            <w:pPr>
              <w:pStyle w:val="N1"/>
              <w:spacing w:after="0"/>
              <w:rPr>
                <w:i/>
              </w:rPr>
            </w:pPr>
            <w:r w:rsidRPr="00B408E6">
              <w:rPr>
                <w:i/>
              </w:rPr>
              <w:t>hot</w:t>
            </w:r>
          </w:p>
        </w:tc>
        <w:tc>
          <w:tcPr>
            <w:tcW w:w="3118" w:type="dxa"/>
            <w:tcBorders>
              <w:top w:val="single" w:sz="12" w:space="0" w:color="6DBEE2" w:themeColor="accent3" w:themeTint="99"/>
              <w:bottom w:val="single" w:sz="4" w:space="0" w:color="6DBEE2" w:themeColor="accent3" w:themeTint="99"/>
            </w:tcBorders>
            <w:vAlign w:val="center"/>
          </w:tcPr>
          <w:p w14:paraId="41353727" w14:textId="77777777" w:rsidR="00D55C60" w:rsidRPr="00B408E6" w:rsidRDefault="00D55C60" w:rsidP="002778D5">
            <w:pPr>
              <w:pStyle w:val="N1"/>
              <w:spacing w:after="0"/>
            </w:pPr>
            <w:r w:rsidRPr="00B408E6">
              <w:t>du soleil</w:t>
            </w:r>
          </w:p>
          <w:p w14:paraId="31919B67" w14:textId="77777777" w:rsidR="00D55C60" w:rsidRPr="00B408E6" w:rsidRDefault="00D55C60" w:rsidP="002778D5">
            <w:pPr>
              <w:pStyle w:val="N1"/>
              <w:spacing w:after="0"/>
              <w:rPr>
                <w:i/>
              </w:rPr>
            </w:pPr>
            <w:proofErr w:type="spellStart"/>
            <w:r w:rsidRPr="00B408E6">
              <w:rPr>
                <w:i/>
              </w:rPr>
              <w:t>sunny</w:t>
            </w:r>
            <w:proofErr w:type="spellEnd"/>
          </w:p>
        </w:tc>
        <w:tc>
          <w:tcPr>
            <w:tcW w:w="3119" w:type="dxa"/>
            <w:tcBorders>
              <w:top w:val="single" w:sz="12" w:space="0" w:color="6DBEE2" w:themeColor="accent3" w:themeTint="99"/>
              <w:bottom w:val="single" w:sz="4" w:space="0" w:color="6DBEE2" w:themeColor="accent3" w:themeTint="99"/>
            </w:tcBorders>
            <w:vAlign w:val="center"/>
          </w:tcPr>
          <w:p w14:paraId="3A038CCB" w14:textId="77777777" w:rsidR="00D55C60" w:rsidRPr="00B408E6" w:rsidRDefault="00D55C60" w:rsidP="002778D5">
            <w:pPr>
              <w:pStyle w:val="N1"/>
              <w:spacing w:after="0"/>
            </w:pPr>
            <w:r w:rsidRPr="00B408E6">
              <w:t>pleut</w:t>
            </w:r>
          </w:p>
          <w:p w14:paraId="353D2170" w14:textId="77777777" w:rsidR="00D55C60" w:rsidRPr="00B408E6" w:rsidRDefault="00D55C60" w:rsidP="002778D5">
            <w:pPr>
              <w:pStyle w:val="N1"/>
              <w:spacing w:after="0"/>
              <w:rPr>
                <w:i/>
              </w:rPr>
            </w:pPr>
            <w:proofErr w:type="spellStart"/>
            <w:r w:rsidRPr="00B408E6">
              <w:rPr>
                <w:i/>
              </w:rPr>
              <w:t>raining</w:t>
            </w:r>
            <w:proofErr w:type="spellEnd"/>
          </w:p>
        </w:tc>
      </w:tr>
      <w:tr w:rsidR="00D55C60" w:rsidRPr="00B408E6" w14:paraId="243FA82B" w14:textId="77777777" w:rsidTr="002778D5">
        <w:trPr>
          <w:trHeight w:val="567"/>
        </w:trPr>
        <w:tc>
          <w:tcPr>
            <w:tcW w:w="3118" w:type="dxa"/>
            <w:tcBorders>
              <w:top w:val="single" w:sz="4" w:space="0" w:color="6DBEE2" w:themeColor="accent3" w:themeTint="99"/>
              <w:bottom w:val="single" w:sz="4" w:space="0" w:color="6DBEE2" w:themeColor="accent3" w:themeTint="99"/>
            </w:tcBorders>
            <w:vAlign w:val="center"/>
          </w:tcPr>
          <w:p w14:paraId="64FCD5DD" w14:textId="77777777" w:rsidR="00D55C60" w:rsidRPr="00B408E6" w:rsidRDefault="00D55C60" w:rsidP="002778D5">
            <w:pPr>
              <w:pStyle w:val="N1"/>
              <w:spacing w:after="0"/>
            </w:pPr>
            <w:r w:rsidRPr="00B408E6">
              <w:t>froid</w:t>
            </w:r>
          </w:p>
          <w:p w14:paraId="52A57320" w14:textId="77777777" w:rsidR="00D55C60" w:rsidRPr="00B408E6" w:rsidRDefault="00D55C60" w:rsidP="002778D5">
            <w:pPr>
              <w:pStyle w:val="N1"/>
              <w:spacing w:after="0"/>
              <w:rPr>
                <w:i/>
              </w:rPr>
            </w:pPr>
            <w:r w:rsidRPr="00B408E6">
              <w:rPr>
                <w:i/>
              </w:rPr>
              <w:t>cold</w:t>
            </w:r>
          </w:p>
        </w:tc>
        <w:tc>
          <w:tcPr>
            <w:tcW w:w="3118" w:type="dxa"/>
            <w:tcBorders>
              <w:top w:val="single" w:sz="4" w:space="0" w:color="6DBEE2" w:themeColor="accent3" w:themeTint="99"/>
              <w:bottom w:val="single" w:sz="4" w:space="0" w:color="6DBEE2" w:themeColor="accent3" w:themeTint="99"/>
            </w:tcBorders>
            <w:vAlign w:val="center"/>
          </w:tcPr>
          <w:p w14:paraId="303E656C" w14:textId="77777777" w:rsidR="00D55C60" w:rsidRPr="00B408E6" w:rsidRDefault="00D55C60" w:rsidP="002778D5">
            <w:pPr>
              <w:pStyle w:val="N1"/>
              <w:spacing w:after="0"/>
            </w:pPr>
            <w:r w:rsidRPr="00B408E6">
              <w:t>du vent</w:t>
            </w:r>
          </w:p>
          <w:p w14:paraId="64C5AF0F" w14:textId="77777777" w:rsidR="00D55C60" w:rsidRPr="00B408E6" w:rsidRDefault="00D55C60" w:rsidP="002778D5">
            <w:pPr>
              <w:pStyle w:val="N1"/>
              <w:spacing w:after="0"/>
              <w:rPr>
                <w:i/>
              </w:rPr>
            </w:pPr>
            <w:proofErr w:type="spellStart"/>
            <w:r w:rsidRPr="00B408E6">
              <w:rPr>
                <w:i/>
              </w:rPr>
              <w:t>windy</w:t>
            </w:r>
            <w:proofErr w:type="spellEnd"/>
          </w:p>
        </w:tc>
        <w:tc>
          <w:tcPr>
            <w:tcW w:w="3119" w:type="dxa"/>
            <w:tcBorders>
              <w:top w:val="single" w:sz="4" w:space="0" w:color="6DBEE2" w:themeColor="accent3" w:themeTint="99"/>
              <w:bottom w:val="single" w:sz="4" w:space="0" w:color="6DBEE2" w:themeColor="accent3" w:themeTint="99"/>
            </w:tcBorders>
            <w:vAlign w:val="center"/>
          </w:tcPr>
          <w:p w14:paraId="0ED9AF97" w14:textId="77777777" w:rsidR="00D55C60" w:rsidRPr="00B408E6" w:rsidRDefault="00D55C60" w:rsidP="002778D5">
            <w:pPr>
              <w:pStyle w:val="N1"/>
              <w:spacing w:after="0"/>
            </w:pPr>
            <w:r w:rsidRPr="00B408E6">
              <w:t>neige</w:t>
            </w:r>
          </w:p>
          <w:p w14:paraId="5031DEDD" w14:textId="77777777" w:rsidR="00D55C60" w:rsidRPr="00B408E6" w:rsidRDefault="00D55C60" w:rsidP="002778D5">
            <w:pPr>
              <w:pStyle w:val="N1"/>
              <w:spacing w:after="0"/>
              <w:rPr>
                <w:i/>
              </w:rPr>
            </w:pPr>
            <w:proofErr w:type="spellStart"/>
            <w:r w:rsidRPr="00B408E6">
              <w:rPr>
                <w:i/>
              </w:rPr>
              <w:t>snowing</w:t>
            </w:r>
            <w:proofErr w:type="spellEnd"/>
          </w:p>
        </w:tc>
      </w:tr>
      <w:tr w:rsidR="00D55C60" w:rsidRPr="00B408E6" w14:paraId="6F2889B9" w14:textId="77777777" w:rsidTr="002778D5">
        <w:trPr>
          <w:trHeight w:val="567"/>
        </w:trPr>
        <w:tc>
          <w:tcPr>
            <w:tcW w:w="3118" w:type="dxa"/>
            <w:tcBorders>
              <w:top w:val="single" w:sz="4" w:space="0" w:color="6DBEE2" w:themeColor="accent3" w:themeTint="99"/>
              <w:bottom w:val="single" w:sz="4" w:space="0" w:color="6DBEE2" w:themeColor="accent3" w:themeTint="99"/>
            </w:tcBorders>
            <w:vAlign w:val="center"/>
          </w:tcPr>
          <w:p w14:paraId="392331F8" w14:textId="77777777" w:rsidR="00D55C60" w:rsidRPr="00B408E6" w:rsidRDefault="00D55C60" w:rsidP="002778D5">
            <w:pPr>
              <w:pStyle w:val="N1"/>
              <w:spacing w:after="0"/>
            </w:pPr>
            <w:r w:rsidRPr="00B408E6">
              <w:t>beau</w:t>
            </w:r>
          </w:p>
          <w:p w14:paraId="1640C15A" w14:textId="77777777" w:rsidR="00D55C60" w:rsidRPr="00B408E6" w:rsidRDefault="00D55C60" w:rsidP="002778D5">
            <w:pPr>
              <w:pStyle w:val="N1"/>
              <w:spacing w:after="0"/>
              <w:rPr>
                <w:i/>
              </w:rPr>
            </w:pPr>
            <w:r w:rsidRPr="00B408E6">
              <w:rPr>
                <w:i/>
              </w:rPr>
              <w:t>fine/</w:t>
            </w:r>
            <w:proofErr w:type="spellStart"/>
            <w:r w:rsidRPr="00B408E6">
              <w:rPr>
                <w:i/>
              </w:rPr>
              <w:t>nice</w:t>
            </w:r>
            <w:proofErr w:type="spellEnd"/>
            <w:r w:rsidRPr="00B408E6">
              <w:rPr>
                <w:i/>
              </w:rPr>
              <w:t xml:space="preserve"> </w:t>
            </w:r>
            <w:proofErr w:type="spellStart"/>
            <w:r w:rsidRPr="00B408E6">
              <w:rPr>
                <w:i/>
              </w:rPr>
              <w:t>weather</w:t>
            </w:r>
            <w:proofErr w:type="spellEnd"/>
          </w:p>
        </w:tc>
        <w:tc>
          <w:tcPr>
            <w:tcW w:w="3118" w:type="dxa"/>
            <w:tcBorders>
              <w:top w:val="single" w:sz="4" w:space="0" w:color="6DBEE2" w:themeColor="accent3" w:themeTint="99"/>
              <w:bottom w:val="single" w:sz="4" w:space="0" w:color="6DBEE2" w:themeColor="accent3" w:themeTint="99"/>
            </w:tcBorders>
            <w:vAlign w:val="center"/>
          </w:tcPr>
          <w:p w14:paraId="4D464D65" w14:textId="77777777" w:rsidR="00D55C60" w:rsidRPr="00B408E6" w:rsidRDefault="00D55C60" w:rsidP="002778D5">
            <w:pPr>
              <w:pStyle w:val="N1"/>
              <w:spacing w:after="0"/>
            </w:pPr>
            <w:r w:rsidRPr="00B408E6">
              <w:t>des nuages</w:t>
            </w:r>
          </w:p>
          <w:p w14:paraId="1D140245" w14:textId="77777777" w:rsidR="00D55C60" w:rsidRPr="00B408E6" w:rsidRDefault="00D55C60" w:rsidP="002778D5">
            <w:pPr>
              <w:pStyle w:val="N1"/>
              <w:spacing w:after="0"/>
              <w:rPr>
                <w:i/>
              </w:rPr>
            </w:pPr>
            <w:proofErr w:type="spellStart"/>
            <w:r w:rsidRPr="00B408E6">
              <w:rPr>
                <w:i/>
              </w:rPr>
              <w:t>cloudy</w:t>
            </w:r>
            <w:proofErr w:type="spellEnd"/>
          </w:p>
        </w:tc>
        <w:tc>
          <w:tcPr>
            <w:tcW w:w="3119" w:type="dxa"/>
            <w:tcBorders>
              <w:top w:val="single" w:sz="4" w:space="0" w:color="6DBEE2" w:themeColor="accent3" w:themeTint="99"/>
              <w:bottom w:val="single" w:sz="4" w:space="0" w:color="6DBEE2" w:themeColor="accent3" w:themeTint="99"/>
            </w:tcBorders>
            <w:vAlign w:val="center"/>
          </w:tcPr>
          <w:p w14:paraId="23A7DE18" w14:textId="77777777" w:rsidR="00D55C60" w:rsidRPr="00B408E6" w:rsidRDefault="00D55C60" w:rsidP="002778D5">
            <w:pPr>
              <w:pStyle w:val="N1"/>
              <w:spacing w:after="0"/>
            </w:pPr>
            <w:r w:rsidRPr="00B408E6">
              <w:t>gèle</w:t>
            </w:r>
          </w:p>
          <w:p w14:paraId="7A000E11" w14:textId="77777777" w:rsidR="00D55C60" w:rsidRPr="00B408E6" w:rsidRDefault="00D55C60" w:rsidP="002778D5">
            <w:pPr>
              <w:pStyle w:val="N1"/>
              <w:spacing w:after="0"/>
              <w:rPr>
                <w:i/>
              </w:rPr>
            </w:pPr>
            <w:proofErr w:type="spellStart"/>
            <w:r w:rsidRPr="00B408E6">
              <w:rPr>
                <w:i/>
              </w:rPr>
              <w:t>freezing</w:t>
            </w:r>
            <w:proofErr w:type="spellEnd"/>
          </w:p>
        </w:tc>
      </w:tr>
      <w:tr w:rsidR="00D55C60" w:rsidRPr="00B408E6" w14:paraId="733CD13E" w14:textId="77777777" w:rsidTr="002778D5">
        <w:trPr>
          <w:trHeight w:val="567"/>
        </w:trPr>
        <w:tc>
          <w:tcPr>
            <w:tcW w:w="3118" w:type="dxa"/>
            <w:tcBorders>
              <w:top w:val="single" w:sz="4" w:space="0" w:color="6DBEE2" w:themeColor="accent3" w:themeTint="99"/>
              <w:bottom w:val="single" w:sz="4" w:space="0" w:color="6DBEE2" w:themeColor="accent3" w:themeTint="99"/>
            </w:tcBorders>
            <w:vAlign w:val="center"/>
          </w:tcPr>
          <w:p w14:paraId="01387F9D" w14:textId="77777777" w:rsidR="00D55C60" w:rsidRPr="00B408E6" w:rsidRDefault="00D55C60" w:rsidP="002778D5">
            <w:pPr>
              <w:pStyle w:val="N1"/>
              <w:spacing w:after="0"/>
            </w:pPr>
            <w:r w:rsidRPr="00B408E6">
              <w:t>mauvais</w:t>
            </w:r>
          </w:p>
          <w:p w14:paraId="6F8451D2" w14:textId="77777777" w:rsidR="00D55C60" w:rsidRPr="00B408E6" w:rsidRDefault="00D55C60" w:rsidP="002778D5">
            <w:pPr>
              <w:pStyle w:val="N1"/>
              <w:spacing w:after="0"/>
              <w:rPr>
                <w:i/>
              </w:rPr>
            </w:pPr>
            <w:proofErr w:type="spellStart"/>
            <w:r w:rsidRPr="00B408E6">
              <w:rPr>
                <w:i/>
              </w:rPr>
              <w:t>bad</w:t>
            </w:r>
            <w:proofErr w:type="spellEnd"/>
            <w:r w:rsidRPr="00B408E6">
              <w:rPr>
                <w:i/>
              </w:rPr>
              <w:t xml:space="preserve">/horrible </w:t>
            </w:r>
            <w:proofErr w:type="spellStart"/>
            <w:r w:rsidRPr="00B408E6">
              <w:rPr>
                <w:i/>
              </w:rPr>
              <w:t>weather</w:t>
            </w:r>
            <w:proofErr w:type="spellEnd"/>
          </w:p>
        </w:tc>
        <w:tc>
          <w:tcPr>
            <w:tcW w:w="3118" w:type="dxa"/>
            <w:tcBorders>
              <w:top w:val="single" w:sz="4" w:space="0" w:color="6DBEE2" w:themeColor="accent3" w:themeTint="99"/>
              <w:bottom w:val="single" w:sz="4" w:space="0" w:color="6DBEE2" w:themeColor="accent3" w:themeTint="99"/>
            </w:tcBorders>
            <w:vAlign w:val="center"/>
          </w:tcPr>
          <w:p w14:paraId="4243D070" w14:textId="77777777" w:rsidR="00D55C60" w:rsidRPr="00B408E6" w:rsidRDefault="00D55C60" w:rsidP="002778D5">
            <w:pPr>
              <w:pStyle w:val="N1"/>
              <w:spacing w:after="0"/>
            </w:pPr>
            <w:r w:rsidRPr="00B408E6">
              <w:t>du brouillard</w:t>
            </w:r>
          </w:p>
          <w:p w14:paraId="3EA03453" w14:textId="77777777" w:rsidR="00D55C60" w:rsidRPr="00B408E6" w:rsidRDefault="00D55C60" w:rsidP="002778D5">
            <w:pPr>
              <w:pStyle w:val="N1"/>
              <w:spacing w:after="0"/>
              <w:rPr>
                <w:i/>
              </w:rPr>
            </w:pPr>
            <w:proofErr w:type="spellStart"/>
            <w:r w:rsidRPr="00B408E6">
              <w:rPr>
                <w:i/>
              </w:rPr>
              <w:t>foggy</w:t>
            </w:r>
            <w:proofErr w:type="spellEnd"/>
          </w:p>
        </w:tc>
        <w:tc>
          <w:tcPr>
            <w:tcW w:w="3119" w:type="dxa"/>
            <w:tcBorders>
              <w:top w:val="single" w:sz="4" w:space="0" w:color="6DBEE2" w:themeColor="accent3" w:themeTint="99"/>
              <w:bottom w:val="single" w:sz="4" w:space="0" w:color="6DBEE2" w:themeColor="accent3" w:themeTint="99"/>
            </w:tcBorders>
            <w:vAlign w:val="center"/>
          </w:tcPr>
          <w:p w14:paraId="2304339D" w14:textId="77777777" w:rsidR="00D55C60" w:rsidRPr="00B408E6" w:rsidRDefault="00D55C60" w:rsidP="002778D5">
            <w:pPr>
              <w:pStyle w:val="N1"/>
              <w:spacing w:after="0"/>
            </w:pPr>
          </w:p>
        </w:tc>
      </w:tr>
      <w:tr w:rsidR="00D55C60" w:rsidRPr="00B408E6" w14:paraId="46EA9B86" w14:textId="77777777" w:rsidTr="002778D5">
        <w:trPr>
          <w:trHeight w:val="567"/>
        </w:trPr>
        <w:tc>
          <w:tcPr>
            <w:tcW w:w="3118" w:type="dxa"/>
            <w:tcBorders>
              <w:top w:val="single" w:sz="4" w:space="0" w:color="6DBEE2" w:themeColor="accent3" w:themeTint="99"/>
              <w:bottom w:val="single" w:sz="12" w:space="0" w:color="6DBEE2" w:themeColor="accent3" w:themeTint="99"/>
            </w:tcBorders>
            <w:vAlign w:val="center"/>
          </w:tcPr>
          <w:p w14:paraId="7F34351A" w14:textId="77777777" w:rsidR="00D55C60" w:rsidRPr="00B408E6" w:rsidRDefault="00D55C60" w:rsidP="002778D5">
            <w:pPr>
              <w:pStyle w:val="N1"/>
              <w:spacing w:after="0"/>
            </w:pPr>
            <w:r w:rsidRPr="00B408E6">
              <w:t>gris</w:t>
            </w:r>
          </w:p>
          <w:p w14:paraId="10E610C6" w14:textId="77777777" w:rsidR="00D55C60" w:rsidRPr="00B408E6" w:rsidRDefault="00D55C60" w:rsidP="002778D5">
            <w:pPr>
              <w:pStyle w:val="N1"/>
              <w:spacing w:after="0"/>
              <w:rPr>
                <w:i/>
              </w:rPr>
            </w:pPr>
            <w:proofErr w:type="spellStart"/>
            <w:r w:rsidRPr="00B408E6">
              <w:rPr>
                <w:i/>
              </w:rPr>
              <w:t>overcast</w:t>
            </w:r>
            <w:proofErr w:type="spellEnd"/>
            <w:r w:rsidRPr="00B408E6">
              <w:rPr>
                <w:i/>
              </w:rPr>
              <w:t>/</w:t>
            </w:r>
            <w:proofErr w:type="spellStart"/>
            <w:r w:rsidRPr="00B408E6">
              <w:rPr>
                <w:i/>
              </w:rPr>
              <w:t>grey</w:t>
            </w:r>
            <w:proofErr w:type="spellEnd"/>
          </w:p>
        </w:tc>
        <w:tc>
          <w:tcPr>
            <w:tcW w:w="3118" w:type="dxa"/>
            <w:tcBorders>
              <w:top w:val="single" w:sz="4" w:space="0" w:color="6DBEE2" w:themeColor="accent3" w:themeTint="99"/>
              <w:bottom w:val="single" w:sz="12" w:space="0" w:color="6DBEE2" w:themeColor="accent3" w:themeTint="99"/>
            </w:tcBorders>
            <w:vAlign w:val="center"/>
          </w:tcPr>
          <w:p w14:paraId="651E25D0" w14:textId="77777777" w:rsidR="00D55C60" w:rsidRPr="00B408E6" w:rsidRDefault="00D55C60" w:rsidP="002778D5">
            <w:pPr>
              <w:pStyle w:val="N1"/>
              <w:spacing w:after="0"/>
            </w:pPr>
          </w:p>
        </w:tc>
        <w:tc>
          <w:tcPr>
            <w:tcW w:w="3119" w:type="dxa"/>
            <w:tcBorders>
              <w:top w:val="single" w:sz="4" w:space="0" w:color="6DBEE2" w:themeColor="accent3" w:themeTint="99"/>
              <w:bottom w:val="single" w:sz="12" w:space="0" w:color="6DBEE2" w:themeColor="accent3" w:themeTint="99"/>
            </w:tcBorders>
            <w:vAlign w:val="center"/>
          </w:tcPr>
          <w:p w14:paraId="509D8B02" w14:textId="77777777" w:rsidR="00D55C60" w:rsidRPr="00B408E6" w:rsidRDefault="00D55C60" w:rsidP="002778D5">
            <w:pPr>
              <w:pStyle w:val="N1"/>
              <w:spacing w:after="0"/>
            </w:pPr>
          </w:p>
        </w:tc>
      </w:tr>
    </w:tbl>
    <w:p w14:paraId="315D4EAE" w14:textId="77777777" w:rsidR="00D55C60" w:rsidRPr="00B408E6" w:rsidRDefault="00D55C60" w:rsidP="002D4E9F">
      <w:pPr>
        <w:pStyle w:val="Style2"/>
        <w:numPr>
          <w:ilvl w:val="0"/>
          <w:numId w:val="125"/>
        </w:num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178"/>
      </w:tblGrid>
      <w:tr w:rsidR="00D55C60" w:rsidRPr="00FB23A2" w14:paraId="4A34B2C8" w14:textId="77777777" w:rsidTr="003D0260">
        <w:trPr>
          <w:trHeight w:val="567"/>
        </w:trPr>
        <w:tc>
          <w:tcPr>
            <w:tcW w:w="3284" w:type="dxa"/>
          </w:tcPr>
          <w:p w14:paraId="63A02B5F" w14:textId="33C4AD46" w:rsidR="00D55C60" w:rsidRPr="00DF414E" w:rsidRDefault="00D55C60" w:rsidP="003D0260">
            <w:pPr>
              <w:pStyle w:val="ListParagraph"/>
              <w:numPr>
                <w:ilvl w:val="0"/>
                <w:numId w:val="10"/>
              </w:numPr>
              <w:tabs>
                <w:tab w:val="left" w:leader="dot" w:pos="3402"/>
                <w:tab w:val="left" w:leader="dot" w:pos="9639"/>
              </w:tabs>
              <w:rPr>
                <w:sz w:val="24"/>
                <w:szCs w:val="24"/>
                <w:lang w:val="fr-FR"/>
              </w:rPr>
            </w:pPr>
            <w:r w:rsidRPr="00B408E6">
              <w:rPr>
                <w:sz w:val="24"/>
                <w:szCs w:val="24"/>
                <w:lang w:val="fr-FR"/>
              </w:rPr>
              <w:t>Il</w:t>
            </w:r>
            <w:r>
              <w:rPr>
                <w:sz w:val="24"/>
                <w:szCs w:val="24"/>
                <w:lang w:val="fr-FR"/>
              </w:rPr>
              <w:t xml:space="preserve"> fait chaud</w:t>
            </w:r>
            <w:r w:rsidR="00BA175B">
              <w:rPr>
                <w:sz w:val="24"/>
                <w:szCs w:val="24"/>
                <w:lang w:val="fr-FR"/>
              </w:rPr>
              <w:t>.</w:t>
            </w:r>
          </w:p>
        </w:tc>
        <w:tc>
          <w:tcPr>
            <w:tcW w:w="3285" w:type="dxa"/>
          </w:tcPr>
          <w:p w14:paraId="12ACC444" w14:textId="03725138" w:rsidR="00D55C60" w:rsidRPr="00DF414E" w:rsidRDefault="007A450A" w:rsidP="002D4E9F">
            <w:pPr>
              <w:pStyle w:val="ListParagraph"/>
              <w:numPr>
                <w:ilvl w:val="0"/>
                <w:numId w:val="207"/>
              </w:numPr>
              <w:tabs>
                <w:tab w:val="left" w:leader="dot" w:pos="3402"/>
                <w:tab w:val="left" w:leader="dot" w:pos="9639"/>
              </w:tabs>
              <w:rPr>
                <w:sz w:val="24"/>
                <w:szCs w:val="24"/>
                <w:lang w:val="fr-FR"/>
              </w:rPr>
            </w:pPr>
            <w:r w:rsidRPr="00B408E6">
              <w:rPr>
                <w:sz w:val="24"/>
                <w:szCs w:val="24"/>
                <w:lang w:val="fr-FR"/>
              </w:rPr>
              <w:t>Il y a du soleil.</w:t>
            </w:r>
          </w:p>
        </w:tc>
        <w:tc>
          <w:tcPr>
            <w:tcW w:w="3178" w:type="dxa"/>
          </w:tcPr>
          <w:p w14:paraId="08F215A3" w14:textId="30F3257E" w:rsidR="00D55C60" w:rsidRPr="00DF414E" w:rsidRDefault="007A450A" w:rsidP="002D4E9F">
            <w:pPr>
              <w:pStyle w:val="ListParagraph"/>
              <w:numPr>
                <w:ilvl w:val="0"/>
                <w:numId w:val="209"/>
              </w:numPr>
              <w:tabs>
                <w:tab w:val="left" w:leader="dot" w:pos="3402"/>
                <w:tab w:val="left" w:leader="dot" w:pos="9639"/>
              </w:tabs>
              <w:rPr>
                <w:sz w:val="24"/>
                <w:szCs w:val="24"/>
                <w:lang w:val="fr-FR"/>
              </w:rPr>
            </w:pPr>
            <w:r w:rsidRPr="00B408E6">
              <w:rPr>
                <w:sz w:val="24"/>
                <w:szCs w:val="24"/>
                <w:lang w:val="fr-FR"/>
              </w:rPr>
              <w:t>Il fait gris</w:t>
            </w:r>
          </w:p>
        </w:tc>
      </w:tr>
      <w:tr w:rsidR="00D55C60" w14:paraId="6EED3CC5" w14:textId="77777777" w:rsidTr="003D0260">
        <w:trPr>
          <w:trHeight w:val="567"/>
        </w:trPr>
        <w:tc>
          <w:tcPr>
            <w:tcW w:w="3284" w:type="dxa"/>
          </w:tcPr>
          <w:p w14:paraId="62BB6EB5" w14:textId="19707101" w:rsidR="00D55C60" w:rsidRPr="00DF414E" w:rsidRDefault="007A450A" w:rsidP="002D4E9F">
            <w:pPr>
              <w:pStyle w:val="ListParagraph"/>
              <w:numPr>
                <w:ilvl w:val="0"/>
                <w:numId w:val="206"/>
              </w:numPr>
              <w:tabs>
                <w:tab w:val="left" w:leader="dot" w:pos="3402"/>
                <w:tab w:val="left" w:leader="dot" w:pos="9639"/>
              </w:tabs>
              <w:rPr>
                <w:sz w:val="24"/>
                <w:szCs w:val="24"/>
                <w:lang w:val="fr-FR"/>
              </w:rPr>
            </w:pPr>
            <w:r w:rsidRPr="00B408E6">
              <w:rPr>
                <w:sz w:val="24"/>
                <w:szCs w:val="24"/>
                <w:lang w:val="fr-FR"/>
              </w:rPr>
              <w:t>Il pleut.</w:t>
            </w:r>
          </w:p>
        </w:tc>
        <w:tc>
          <w:tcPr>
            <w:tcW w:w="3285" w:type="dxa"/>
          </w:tcPr>
          <w:p w14:paraId="4B92FD9B" w14:textId="7AF2292A" w:rsidR="00D55C60" w:rsidRPr="00DF414E" w:rsidRDefault="007A450A" w:rsidP="002D4E9F">
            <w:pPr>
              <w:pStyle w:val="ListParagraph"/>
              <w:numPr>
                <w:ilvl w:val="0"/>
                <w:numId w:val="208"/>
              </w:numPr>
              <w:tabs>
                <w:tab w:val="left" w:leader="dot" w:pos="3402"/>
                <w:tab w:val="left" w:leader="dot" w:pos="9639"/>
              </w:tabs>
              <w:rPr>
                <w:sz w:val="24"/>
                <w:szCs w:val="24"/>
                <w:lang w:val="fr-FR"/>
              </w:rPr>
            </w:pPr>
            <w:r>
              <w:rPr>
                <w:sz w:val="24"/>
                <w:szCs w:val="24"/>
                <w:lang w:val="fr-FR"/>
              </w:rPr>
              <w:t>Il fait froid</w:t>
            </w:r>
            <w:r w:rsidR="00D55C60" w:rsidRPr="00B408E6">
              <w:rPr>
                <w:sz w:val="24"/>
                <w:szCs w:val="24"/>
                <w:lang w:val="fr-FR"/>
              </w:rPr>
              <w:t>.</w:t>
            </w:r>
          </w:p>
        </w:tc>
        <w:tc>
          <w:tcPr>
            <w:tcW w:w="3178" w:type="dxa"/>
          </w:tcPr>
          <w:p w14:paraId="6117F3B4" w14:textId="77777777" w:rsidR="00D55C60" w:rsidRPr="00DF414E" w:rsidRDefault="00D55C60" w:rsidP="002D4E9F">
            <w:pPr>
              <w:pStyle w:val="ListParagraph"/>
              <w:numPr>
                <w:ilvl w:val="0"/>
                <w:numId w:val="210"/>
              </w:numPr>
              <w:tabs>
                <w:tab w:val="left" w:leader="dot" w:pos="3402"/>
                <w:tab w:val="left" w:leader="dot" w:pos="9639"/>
              </w:tabs>
              <w:rPr>
                <w:sz w:val="24"/>
                <w:szCs w:val="24"/>
                <w:lang w:val="fr-FR"/>
              </w:rPr>
            </w:pPr>
            <w:r w:rsidRPr="00B408E6">
              <w:rPr>
                <w:sz w:val="24"/>
                <w:szCs w:val="24"/>
                <w:lang w:val="fr-FR"/>
              </w:rPr>
              <w:t>Il fait mauvais.</w:t>
            </w:r>
          </w:p>
        </w:tc>
      </w:tr>
    </w:tbl>
    <w:p w14:paraId="1E413F7D" w14:textId="77777777" w:rsidR="00D55C60" w:rsidRPr="00B408E6" w:rsidRDefault="00D55C60" w:rsidP="00D55C60">
      <w:pPr>
        <w:tabs>
          <w:tab w:val="left" w:leader="dot" w:pos="3402"/>
          <w:tab w:val="left" w:leader="dot" w:pos="9639"/>
        </w:tabs>
        <w:rPr>
          <w:sz w:val="24"/>
          <w:szCs w:val="24"/>
          <w:lang w:val="fr-FR"/>
        </w:rPr>
      </w:pPr>
    </w:p>
    <w:p w14:paraId="482D63DE" w14:textId="39D7D3F0" w:rsidR="00D55C60" w:rsidRPr="00454966" w:rsidRDefault="00D55C60" w:rsidP="00454966">
      <w:pPr>
        <w:pStyle w:val="N1"/>
        <w:pBdr>
          <w:bottom w:val="single" w:sz="8" w:space="1" w:color="6DBEE2" w:themeColor="accent3" w:themeTint="99"/>
        </w:pBdr>
        <w:spacing w:after="0"/>
        <w:rPr>
          <w:b/>
          <w:color w:val="248BB8" w:themeColor="accent3"/>
          <w:lang w:val="en-GB"/>
        </w:rPr>
      </w:pPr>
      <w:r w:rsidRPr="00454966">
        <w:rPr>
          <w:b/>
          <w:color w:val="248BB8" w:themeColor="accent3"/>
          <w:lang w:val="en-GB"/>
        </w:rPr>
        <w:t>Tackling the question – page</w:t>
      </w:r>
      <w:r w:rsidR="00C03766">
        <w:rPr>
          <w:b/>
          <w:color w:val="248BB8" w:themeColor="accent3"/>
          <w:lang w:val="en-GB"/>
        </w:rPr>
        <w:t>s 11-14</w:t>
      </w:r>
    </w:p>
    <w:p w14:paraId="105D241A" w14:textId="54993BC4" w:rsidR="00D55C60" w:rsidRPr="00AF6430" w:rsidRDefault="00D55C60" w:rsidP="002D4E9F">
      <w:pPr>
        <w:pStyle w:val="Blue"/>
        <w:numPr>
          <w:ilvl w:val="0"/>
          <w:numId w:val="162"/>
        </w:numPr>
      </w:pPr>
      <w:r w:rsidRPr="00AF6430">
        <w:lastRenderedPageBreak/>
        <w:t xml:space="preserve"> </w:t>
      </w:r>
      <w:r w:rsidR="00B24FC1" w:rsidRPr="00694CAC">
        <w:rPr>
          <w:color w:val="248BB8" w:themeColor="accent3"/>
        </w:rPr>
        <w:t>Suggested answers</w:t>
      </w:r>
    </w:p>
    <w:tbl>
      <w:tblPr>
        <w:tblStyle w:val="TableGrid"/>
        <w:tblW w:w="0" w:type="auto"/>
        <w:tblInd w:w="360"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4753"/>
        <w:gridCol w:w="4741"/>
      </w:tblGrid>
      <w:tr w:rsidR="00D55C60" w:rsidRPr="009A371B" w14:paraId="6954E6CB" w14:textId="77777777" w:rsidTr="003D0260">
        <w:trPr>
          <w:trHeight w:val="1984"/>
        </w:trPr>
        <w:tc>
          <w:tcPr>
            <w:tcW w:w="4753" w:type="dxa"/>
            <w:vAlign w:val="center"/>
          </w:tcPr>
          <w:p w14:paraId="603EB4DD" w14:textId="77777777" w:rsidR="00D55C60" w:rsidRPr="002D4FF7"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w:t>
            </w:r>
            <w:r>
              <w:rPr>
                <w:b/>
                <w:sz w:val="24"/>
                <w:szCs w:val="24"/>
              </w:rPr>
              <w:t xml:space="preserve"> </w:t>
            </w:r>
            <w:r w:rsidRPr="002D4FF7">
              <w:rPr>
                <w:b/>
                <w:sz w:val="24"/>
                <w:szCs w:val="24"/>
              </w:rPr>
              <w:t>1</w:t>
            </w:r>
          </w:p>
          <w:p w14:paraId="60AD5DB2" w14:textId="77777777" w:rsidR="00D55C60" w:rsidRPr="00B408E6"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Il y a une mère.</w:t>
            </w:r>
          </w:p>
          <w:p w14:paraId="75F06694" w14:textId="77777777" w:rsidR="00D55C60" w:rsidRPr="00B408E6"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Je vois deux enfants.</w:t>
            </w:r>
          </w:p>
          <w:p w14:paraId="229C31B4" w14:textId="77777777" w:rsidR="00D55C60" w:rsidRPr="00B408E6"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Il y a des magazines.</w:t>
            </w:r>
          </w:p>
          <w:p w14:paraId="5D2B9CA2" w14:textId="77777777" w:rsidR="00D55C60" w:rsidRPr="00DF414E"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C’est dans un supermarché</w:t>
            </w:r>
            <w:r>
              <w:rPr>
                <w:sz w:val="24"/>
                <w:szCs w:val="24"/>
                <w:lang w:val="fr-FR"/>
              </w:rPr>
              <w:t>.</w:t>
            </w:r>
          </w:p>
        </w:tc>
        <w:tc>
          <w:tcPr>
            <w:tcW w:w="4741" w:type="dxa"/>
            <w:vAlign w:val="center"/>
          </w:tcPr>
          <w:p w14:paraId="6D24CF50" w14:textId="77777777"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 2</w:t>
            </w:r>
          </w:p>
          <w:p w14:paraId="38320F72" w14:textId="68A799B8" w:rsidR="00D55C60" w:rsidRPr="002E552E" w:rsidRDefault="00D55C60" w:rsidP="00B9400B">
            <w:pPr>
              <w:pStyle w:val="ListParagraph"/>
              <w:numPr>
                <w:ilvl w:val="0"/>
                <w:numId w:val="89"/>
              </w:numPr>
              <w:tabs>
                <w:tab w:val="left" w:leader="dot" w:pos="3402"/>
                <w:tab w:val="left" w:leader="dot" w:pos="9639"/>
              </w:tabs>
              <w:rPr>
                <w:sz w:val="24"/>
                <w:szCs w:val="24"/>
                <w:lang w:val="fr-FR"/>
              </w:rPr>
            </w:pPr>
            <w:r w:rsidRPr="002E552E">
              <w:rPr>
                <w:sz w:val="24"/>
                <w:szCs w:val="24"/>
                <w:lang w:val="fr-FR"/>
              </w:rPr>
              <w:t xml:space="preserve">Il y a </w:t>
            </w:r>
            <w:r w:rsidR="00B24FC1" w:rsidRPr="002E552E">
              <w:rPr>
                <w:sz w:val="24"/>
                <w:szCs w:val="24"/>
                <w:lang w:val="fr-FR"/>
              </w:rPr>
              <w:t xml:space="preserve">une mère </w:t>
            </w:r>
            <w:r w:rsidRPr="002E552E">
              <w:rPr>
                <w:sz w:val="24"/>
                <w:szCs w:val="24"/>
                <w:lang w:val="fr-FR"/>
              </w:rPr>
              <w:t>et</w:t>
            </w:r>
            <w:r w:rsidR="00B24FC1" w:rsidRPr="002E552E">
              <w:rPr>
                <w:sz w:val="24"/>
                <w:szCs w:val="24"/>
                <w:lang w:val="fr-FR"/>
              </w:rPr>
              <w:t xml:space="preserve"> un père</w:t>
            </w:r>
            <w:r w:rsidRPr="002E552E">
              <w:rPr>
                <w:sz w:val="24"/>
                <w:szCs w:val="24"/>
                <w:lang w:val="fr-FR"/>
              </w:rPr>
              <w:t>.</w:t>
            </w:r>
          </w:p>
          <w:p w14:paraId="73876B18" w14:textId="77777777" w:rsidR="00D55C60" w:rsidRPr="002E552E" w:rsidRDefault="00D55C60" w:rsidP="00B9400B">
            <w:pPr>
              <w:pStyle w:val="ListParagraph"/>
              <w:numPr>
                <w:ilvl w:val="0"/>
                <w:numId w:val="89"/>
              </w:numPr>
              <w:tabs>
                <w:tab w:val="left" w:leader="dot" w:pos="3402"/>
                <w:tab w:val="left" w:leader="dot" w:pos="9639"/>
              </w:tabs>
              <w:rPr>
                <w:sz w:val="24"/>
                <w:szCs w:val="24"/>
                <w:lang w:val="fr-FR"/>
              </w:rPr>
            </w:pPr>
            <w:r w:rsidRPr="002E552E">
              <w:rPr>
                <w:sz w:val="24"/>
                <w:szCs w:val="24"/>
                <w:lang w:val="fr-FR"/>
              </w:rPr>
              <w:t>Il y a une fille.</w:t>
            </w:r>
          </w:p>
          <w:p w14:paraId="2D245A07" w14:textId="77777777" w:rsidR="00D55C60" w:rsidRPr="00786C6C" w:rsidRDefault="00D55C60" w:rsidP="00B9400B">
            <w:pPr>
              <w:pStyle w:val="ListParagraph"/>
              <w:numPr>
                <w:ilvl w:val="0"/>
                <w:numId w:val="89"/>
              </w:numPr>
              <w:tabs>
                <w:tab w:val="left" w:leader="dot" w:pos="3402"/>
                <w:tab w:val="left" w:leader="dot" w:pos="9639"/>
              </w:tabs>
              <w:rPr>
                <w:sz w:val="24"/>
                <w:szCs w:val="24"/>
              </w:rPr>
            </w:pPr>
            <w:r w:rsidRPr="00786C6C">
              <w:rPr>
                <w:sz w:val="24"/>
                <w:szCs w:val="24"/>
              </w:rPr>
              <w:t xml:space="preserve">Elle fait du </w:t>
            </w:r>
            <w:proofErr w:type="spellStart"/>
            <w:r w:rsidRPr="00786C6C">
              <w:rPr>
                <w:sz w:val="24"/>
                <w:szCs w:val="24"/>
              </w:rPr>
              <w:t>vélo</w:t>
            </w:r>
            <w:proofErr w:type="spellEnd"/>
            <w:r w:rsidRPr="00786C6C">
              <w:rPr>
                <w:sz w:val="24"/>
                <w:szCs w:val="24"/>
              </w:rPr>
              <w:t>.</w:t>
            </w:r>
          </w:p>
          <w:p w14:paraId="669E7E01" w14:textId="77777777" w:rsidR="00D55C60" w:rsidRPr="002E552E" w:rsidRDefault="00D55C60" w:rsidP="00B9400B">
            <w:pPr>
              <w:pStyle w:val="ListParagraph"/>
              <w:numPr>
                <w:ilvl w:val="0"/>
                <w:numId w:val="89"/>
              </w:numPr>
              <w:tabs>
                <w:tab w:val="left" w:leader="dot" w:pos="3402"/>
                <w:tab w:val="left" w:leader="dot" w:pos="9639"/>
              </w:tabs>
              <w:rPr>
                <w:sz w:val="24"/>
                <w:szCs w:val="24"/>
                <w:lang w:val="fr-FR"/>
              </w:rPr>
            </w:pPr>
            <w:r w:rsidRPr="002E552E">
              <w:rPr>
                <w:sz w:val="24"/>
                <w:szCs w:val="24"/>
                <w:lang w:val="fr-FR"/>
              </w:rPr>
              <w:t>Il y a du soleil.</w:t>
            </w:r>
          </w:p>
        </w:tc>
      </w:tr>
      <w:tr w:rsidR="00D55C60" w14:paraId="0BB401E2" w14:textId="77777777" w:rsidTr="003D0260">
        <w:trPr>
          <w:trHeight w:val="1984"/>
        </w:trPr>
        <w:tc>
          <w:tcPr>
            <w:tcW w:w="4753" w:type="dxa"/>
            <w:vAlign w:val="center"/>
          </w:tcPr>
          <w:p w14:paraId="7926F24D" w14:textId="77777777"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 3</w:t>
            </w:r>
          </w:p>
          <w:p w14:paraId="662A7E23" w14:textId="77777777" w:rsidR="00D55C60" w:rsidRPr="00786C6C" w:rsidRDefault="00D55C60" w:rsidP="00B9400B">
            <w:pPr>
              <w:pStyle w:val="ListParagraph"/>
              <w:numPr>
                <w:ilvl w:val="0"/>
                <w:numId w:val="90"/>
              </w:numPr>
              <w:tabs>
                <w:tab w:val="left" w:leader="dot" w:pos="3402"/>
                <w:tab w:val="left" w:leader="dot" w:pos="9639"/>
              </w:tabs>
              <w:rPr>
                <w:sz w:val="24"/>
                <w:szCs w:val="24"/>
              </w:rPr>
            </w:pPr>
            <w:proofErr w:type="spellStart"/>
            <w:r w:rsidRPr="00786C6C">
              <w:rPr>
                <w:sz w:val="24"/>
                <w:szCs w:val="24"/>
              </w:rPr>
              <w:t>C’est</w:t>
            </w:r>
            <w:proofErr w:type="spellEnd"/>
            <w:r w:rsidRPr="00786C6C">
              <w:rPr>
                <w:sz w:val="24"/>
                <w:szCs w:val="24"/>
              </w:rPr>
              <w:t xml:space="preserve"> </w:t>
            </w:r>
            <w:proofErr w:type="spellStart"/>
            <w:r w:rsidRPr="00786C6C">
              <w:rPr>
                <w:sz w:val="24"/>
                <w:szCs w:val="24"/>
              </w:rPr>
              <w:t>une</w:t>
            </w:r>
            <w:proofErr w:type="spellEnd"/>
            <w:r w:rsidRPr="00786C6C">
              <w:rPr>
                <w:sz w:val="24"/>
                <w:szCs w:val="24"/>
              </w:rPr>
              <w:t xml:space="preserve"> </w:t>
            </w:r>
            <w:proofErr w:type="spellStart"/>
            <w:r w:rsidRPr="00786C6C">
              <w:rPr>
                <w:sz w:val="24"/>
                <w:szCs w:val="24"/>
              </w:rPr>
              <w:t>famille</w:t>
            </w:r>
            <w:proofErr w:type="spellEnd"/>
            <w:r w:rsidRPr="00786C6C">
              <w:rPr>
                <w:sz w:val="24"/>
                <w:szCs w:val="24"/>
              </w:rPr>
              <w:t>.</w:t>
            </w:r>
          </w:p>
          <w:p w14:paraId="073602D3" w14:textId="77777777" w:rsidR="00D55C60" w:rsidRPr="002E552E" w:rsidRDefault="00D55C60" w:rsidP="00B9400B">
            <w:pPr>
              <w:pStyle w:val="ListParagraph"/>
              <w:numPr>
                <w:ilvl w:val="0"/>
                <w:numId w:val="90"/>
              </w:numPr>
              <w:tabs>
                <w:tab w:val="left" w:leader="dot" w:pos="3402"/>
                <w:tab w:val="left" w:leader="dot" w:pos="9639"/>
              </w:tabs>
              <w:rPr>
                <w:sz w:val="24"/>
                <w:szCs w:val="24"/>
                <w:lang w:val="fr-FR"/>
              </w:rPr>
            </w:pPr>
            <w:r w:rsidRPr="002E552E">
              <w:rPr>
                <w:sz w:val="24"/>
                <w:szCs w:val="24"/>
                <w:lang w:val="fr-FR"/>
              </w:rPr>
              <w:t>Il y a deux enfants.</w:t>
            </w:r>
          </w:p>
          <w:p w14:paraId="3E1700AA" w14:textId="77777777" w:rsidR="00D55C60" w:rsidRPr="00786C6C" w:rsidRDefault="00D55C60" w:rsidP="00B9400B">
            <w:pPr>
              <w:pStyle w:val="ListParagraph"/>
              <w:numPr>
                <w:ilvl w:val="0"/>
                <w:numId w:val="90"/>
              </w:numPr>
              <w:tabs>
                <w:tab w:val="left" w:leader="dot" w:pos="3402"/>
                <w:tab w:val="left" w:leader="dot" w:pos="9639"/>
              </w:tabs>
              <w:rPr>
                <w:sz w:val="24"/>
                <w:szCs w:val="24"/>
              </w:rPr>
            </w:pPr>
            <w:r w:rsidRPr="00786C6C">
              <w:rPr>
                <w:sz w:val="24"/>
                <w:szCs w:val="24"/>
              </w:rPr>
              <w:t xml:space="preserve">Il fait </w:t>
            </w:r>
            <w:proofErr w:type="spellStart"/>
            <w:r w:rsidRPr="00786C6C">
              <w:rPr>
                <w:sz w:val="24"/>
                <w:szCs w:val="24"/>
              </w:rPr>
              <w:t>froid</w:t>
            </w:r>
            <w:proofErr w:type="spellEnd"/>
            <w:r w:rsidRPr="00786C6C">
              <w:rPr>
                <w:sz w:val="24"/>
                <w:szCs w:val="24"/>
              </w:rPr>
              <w:t>.</w:t>
            </w:r>
          </w:p>
          <w:p w14:paraId="13815373" w14:textId="77777777" w:rsidR="00D55C60" w:rsidRPr="00DF414E" w:rsidRDefault="00D55C60" w:rsidP="00B9400B">
            <w:pPr>
              <w:pStyle w:val="ListParagraph"/>
              <w:numPr>
                <w:ilvl w:val="0"/>
                <w:numId w:val="90"/>
              </w:numPr>
              <w:tabs>
                <w:tab w:val="left" w:leader="dot" w:pos="3402"/>
                <w:tab w:val="left" w:leader="dot" w:pos="9639"/>
              </w:tabs>
              <w:rPr>
                <w:sz w:val="24"/>
                <w:szCs w:val="24"/>
              </w:rPr>
            </w:pPr>
            <w:r w:rsidRPr="00786C6C">
              <w:rPr>
                <w:sz w:val="24"/>
                <w:szCs w:val="24"/>
              </w:rPr>
              <w:t xml:space="preserve">Il </w:t>
            </w:r>
            <w:proofErr w:type="spellStart"/>
            <w:r w:rsidRPr="00786C6C">
              <w:rPr>
                <w:sz w:val="24"/>
                <w:szCs w:val="24"/>
              </w:rPr>
              <w:t>neige</w:t>
            </w:r>
            <w:proofErr w:type="spellEnd"/>
            <w:r w:rsidRPr="00786C6C">
              <w:rPr>
                <w:sz w:val="24"/>
                <w:szCs w:val="24"/>
              </w:rPr>
              <w:t>.</w:t>
            </w:r>
          </w:p>
        </w:tc>
        <w:tc>
          <w:tcPr>
            <w:tcW w:w="4741" w:type="dxa"/>
            <w:vAlign w:val="center"/>
          </w:tcPr>
          <w:p w14:paraId="636B2683" w14:textId="77777777"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 4</w:t>
            </w:r>
          </w:p>
          <w:p w14:paraId="20B15139" w14:textId="77777777" w:rsidR="00D55C60" w:rsidRPr="00786C6C" w:rsidRDefault="00D55C60" w:rsidP="00B9400B">
            <w:pPr>
              <w:pStyle w:val="ListParagraph"/>
              <w:numPr>
                <w:ilvl w:val="0"/>
                <w:numId w:val="91"/>
              </w:numPr>
              <w:tabs>
                <w:tab w:val="left" w:pos="1368"/>
              </w:tabs>
              <w:rPr>
                <w:sz w:val="24"/>
                <w:szCs w:val="24"/>
              </w:rPr>
            </w:pPr>
            <w:proofErr w:type="spellStart"/>
            <w:r w:rsidRPr="00786C6C">
              <w:rPr>
                <w:sz w:val="24"/>
                <w:szCs w:val="24"/>
              </w:rPr>
              <w:t>C’est</w:t>
            </w:r>
            <w:proofErr w:type="spellEnd"/>
            <w:r w:rsidRPr="00786C6C">
              <w:rPr>
                <w:sz w:val="24"/>
                <w:szCs w:val="24"/>
              </w:rPr>
              <w:t xml:space="preserve"> </w:t>
            </w:r>
            <w:r w:rsidR="00B945D6">
              <w:rPr>
                <w:sz w:val="24"/>
                <w:szCs w:val="24"/>
              </w:rPr>
              <w:t xml:space="preserve">sur </w:t>
            </w:r>
            <w:r w:rsidRPr="00786C6C">
              <w:rPr>
                <w:sz w:val="24"/>
                <w:szCs w:val="24"/>
              </w:rPr>
              <w:t xml:space="preserve">la </w:t>
            </w:r>
            <w:proofErr w:type="spellStart"/>
            <w:r w:rsidRPr="00786C6C">
              <w:rPr>
                <w:sz w:val="24"/>
                <w:szCs w:val="24"/>
              </w:rPr>
              <w:t>plage</w:t>
            </w:r>
            <w:proofErr w:type="spellEnd"/>
            <w:r w:rsidRPr="00786C6C">
              <w:rPr>
                <w:sz w:val="24"/>
                <w:szCs w:val="24"/>
              </w:rPr>
              <w:t>.</w:t>
            </w:r>
          </w:p>
          <w:p w14:paraId="4D85C52F" w14:textId="77777777" w:rsidR="00D55C60" w:rsidRPr="00786C6C" w:rsidRDefault="00D55C60" w:rsidP="00B9400B">
            <w:pPr>
              <w:pStyle w:val="ListParagraph"/>
              <w:numPr>
                <w:ilvl w:val="0"/>
                <w:numId w:val="91"/>
              </w:numPr>
              <w:tabs>
                <w:tab w:val="left" w:pos="1368"/>
              </w:tabs>
              <w:rPr>
                <w:sz w:val="24"/>
                <w:szCs w:val="24"/>
              </w:rPr>
            </w:pPr>
            <w:r w:rsidRPr="00786C6C">
              <w:rPr>
                <w:sz w:val="24"/>
                <w:szCs w:val="24"/>
              </w:rPr>
              <w:t xml:space="preserve">Je </w:t>
            </w:r>
            <w:proofErr w:type="spellStart"/>
            <w:r w:rsidRPr="00786C6C">
              <w:rPr>
                <w:sz w:val="24"/>
                <w:szCs w:val="24"/>
              </w:rPr>
              <w:t>vois</w:t>
            </w:r>
            <w:proofErr w:type="spellEnd"/>
            <w:r w:rsidRPr="00786C6C">
              <w:rPr>
                <w:sz w:val="24"/>
                <w:szCs w:val="24"/>
              </w:rPr>
              <w:t xml:space="preserve"> la mer.</w:t>
            </w:r>
          </w:p>
          <w:p w14:paraId="1FEA6EDF" w14:textId="77777777" w:rsidR="00D55C60" w:rsidRPr="002E552E" w:rsidRDefault="00D55C60" w:rsidP="00B9400B">
            <w:pPr>
              <w:pStyle w:val="ListParagraph"/>
              <w:numPr>
                <w:ilvl w:val="0"/>
                <w:numId w:val="91"/>
              </w:numPr>
              <w:tabs>
                <w:tab w:val="left" w:pos="1368"/>
              </w:tabs>
              <w:rPr>
                <w:sz w:val="24"/>
                <w:szCs w:val="24"/>
                <w:lang w:val="fr-FR"/>
              </w:rPr>
            </w:pPr>
            <w:r w:rsidRPr="002E552E">
              <w:rPr>
                <w:sz w:val="24"/>
                <w:szCs w:val="24"/>
                <w:lang w:val="fr-FR"/>
              </w:rPr>
              <w:t>Il y a beaucoup de personnes.</w:t>
            </w:r>
          </w:p>
          <w:p w14:paraId="7FAC2FD5" w14:textId="4B771DF2" w:rsidR="00D55C60" w:rsidRDefault="00D55C60" w:rsidP="00B9400B">
            <w:pPr>
              <w:pStyle w:val="Style2"/>
              <w:numPr>
                <w:ilvl w:val="0"/>
                <w:numId w:val="91"/>
              </w:numPr>
              <w:spacing w:before="0" w:after="0"/>
              <w:rPr>
                <w:rFonts w:eastAsia="MS Mincho" w:cs="Times New Roman"/>
                <w:b/>
                <w:bCs w:val="0"/>
                <w:color w:val="000000"/>
              </w:rPr>
            </w:pPr>
            <w:r w:rsidRPr="00DF414E">
              <w:rPr>
                <w:rFonts w:eastAsia="MS Mincho" w:cs="Times New Roman"/>
                <w:bCs w:val="0"/>
                <w:color w:val="000000"/>
              </w:rPr>
              <w:t xml:space="preserve">Il fait </w:t>
            </w:r>
            <w:proofErr w:type="spellStart"/>
            <w:r w:rsidRPr="00DF414E">
              <w:rPr>
                <w:rFonts w:eastAsia="MS Mincho" w:cs="Times New Roman"/>
                <w:bCs w:val="0"/>
                <w:color w:val="000000"/>
              </w:rPr>
              <w:t>chaud</w:t>
            </w:r>
            <w:proofErr w:type="spellEnd"/>
            <w:r w:rsidR="00BA175B">
              <w:rPr>
                <w:rFonts w:eastAsia="MS Mincho" w:cs="Times New Roman"/>
                <w:bCs w:val="0"/>
                <w:color w:val="000000"/>
              </w:rPr>
              <w:t>.</w:t>
            </w:r>
          </w:p>
        </w:tc>
      </w:tr>
    </w:tbl>
    <w:p w14:paraId="0CB7B988" w14:textId="77777777" w:rsidR="002357B8" w:rsidRDefault="00D55C60" w:rsidP="002357B8">
      <w:pPr>
        <w:tabs>
          <w:tab w:val="left" w:pos="1368"/>
        </w:tabs>
        <w:rPr>
          <w:sz w:val="8"/>
          <w:szCs w:val="24"/>
        </w:rPr>
      </w:pPr>
      <w:r w:rsidRPr="00DF414E">
        <w:rPr>
          <w:sz w:val="8"/>
          <w:szCs w:val="24"/>
        </w:rPr>
        <w:t>.</w:t>
      </w:r>
    </w:p>
    <w:p w14:paraId="088417CF" w14:textId="77777777" w:rsidR="002357B8" w:rsidRDefault="002357B8" w:rsidP="002357B8">
      <w:pPr>
        <w:tabs>
          <w:tab w:val="left" w:pos="1368"/>
        </w:tabs>
        <w:rPr>
          <w:sz w:val="8"/>
          <w:szCs w:val="24"/>
        </w:rPr>
      </w:pPr>
    </w:p>
    <w:p w14:paraId="54A9DE46" w14:textId="77777777" w:rsidR="002357B8" w:rsidRDefault="002357B8" w:rsidP="002357B8">
      <w:pPr>
        <w:tabs>
          <w:tab w:val="left" w:pos="1368"/>
        </w:tabs>
        <w:rPr>
          <w:b/>
          <w:color w:val="248BB8" w:themeColor="accent3"/>
        </w:rPr>
      </w:pPr>
    </w:p>
    <w:p w14:paraId="13C101EB" w14:textId="34895524" w:rsidR="002357B8" w:rsidRPr="00454966" w:rsidRDefault="002357B8" w:rsidP="002357B8">
      <w:pPr>
        <w:pStyle w:val="N1"/>
        <w:pBdr>
          <w:bottom w:val="single" w:sz="8" w:space="1" w:color="6DBEE2" w:themeColor="accent3" w:themeTint="99"/>
        </w:pBdr>
        <w:spacing w:after="0"/>
        <w:rPr>
          <w:b/>
          <w:color w:val="248BB8" w:themeColor="accent3"/>
          <w:lang w:val="en-GB"/>
        </w:rPr>
      </w:pPr>
      <w:r>
        <w:rPr>
          <w:b/>
          <w:color w:val="248BB8" w:themeColor="accent3"/>
          <w:lang w:val="en-GB"/>
        </w:rPr>
        <w:t>Exam practice</w:t>
      </w:r>
      <w:r w:rsidRPr="00454966">
        <w:rPr>
          <w:b/>
          <w:color w:val="248BB8" w:themeColor="accent3"/>
          <w:lang w:val="en-GB"/>
        </w:rPr>
        <w:t xml:space="preserve"> – p</w:t>
      </w:r>
      <w:r>
        <w:rPr>
          <w:b/>
          <w:color w:val="248BB8" w:themeColor="accent3"/>
          <w:lang w:val="en-GB"/>
        </w:rPr>
        <w:t>ages 15</w:t>
      </w:r>
      <w:r w:rsidR="00C03766">
        <w:rPr>
          <w:b/>
          <w:color w:val="248BB8" w:themeColor="accent3"/>
          <w:lang w:val="en-GB"/>
        </w:rPr>
        <w:t>-20</w:t>
      </w:r>
    </w:p>
    <w:p w14:paraId="7FC8CF52" w14:textId="77777777" w:rsidR="00D55C60" w:rsidRDefault="00D55C60" w:rsidP="00D55C60">
      <w:pPr>
        <w:tabs>
          <w:tab w:val="left" w:pos="1368"/>
        </w:tabs>
        <w:rPr>
          <w:b/>
          <w:sz w:val="24"/>
          <w:szCs w:val="24"/>
        </w:rPr>
      </w:pPr>
    </w:p>
    <w:p w14:paraId="55C66DC8" w14:textId="77777777" w:rsidR="00D55C60" w:rsidRPr="00694CAC" w:rsidRDefault="00D55C60" w:rsidP="00AF6430">
      <w:pPr>
        <w:tabs>
          <w:tab w:val="left" w:pos="1368"/>
        </w:tabs>
        <w:rPr>
          <w:color w:val="248BB8" w:themeColor="accent3"/>
          <w:sz w:val="24"/>
          <w:szCs w:val="24"/>
        </w:rPr>
      </w:pPr>
      <w:r w:rsidRPr="00694CAC">
        <w:rPr>
          <w:color w:val="248BB8" w:themeColor="accent3"/>
          <w:sz w:val="24"/>
          <w:szCs w:val="24"/>
        </w:rPr>
        <w:t>Suggested answers</w:t>
      </w:r>
    </w:p>
    <w:p w14:paraId="386E6833" w14:textId="77777777" w:rsidR="00D55C60" w:rsidRDefault="00D55C60" w:rsidP="00D55C60">
      <w:pPr>
        <w:tabs>
          <w:tab w:val="left" w:pos="1368"/>
        </w:tabs>
        <w:rPr>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55C60" w:rsidRPr="009A371B" w14:paraId="7A8D5439" w14:textId="77777777" w:rsidTr="006745CE">
        <w:trPr>
          <w:trHeight w:val="1761"/>
        </w:trPr>
        <w:tc>
          <w:tcPr>
            <w:tcW w:w="4819" w:type="dxa"/>
          </w:tcPr>
          <w:p w14:paraId="7EA03E7F" w14:textId="77777777" w:rsidR="00D55C60" w:rsidRPr="00F84E72" w:rsidRDefault="00D55C60" w:rsidP="002D4E9F">
            <w:pPr>
              <w:pStyle w:val="Style2"/>
              <w:numPr>
                <w:ilvl w:val="0"/>
                <w:numId w:val="127"/>
              </w:numPr>
              <w:spacing w:before="0"/>
              <w:rPr>
                <w:b/>
              </w:rPr>
            </w:pPr>
          </w:p>
          <w:p w14:paraId="648A8366" w14:textId="77777777" w:rsidR="00D55C60" w:rsidRPr="002D4FF7" w:rsidRDefault="00D55C60" w:rsidP="00B9400B">
            <w:pPr>
              <w:pStyle w:val="ListParagraph"/>
              <w:numPr>
                <w:ilvl w:val="0"/>
                <w:numId w:val="31"/>
              </w:numPr>
              <w:rPr>
                <w:sz w:val="24"/>
                <w:szCs w:val="24"/>
                <w:lang w:val="fr-FR"/>
              </w:rPr>
            </w:pPr>
            <w:r w:rsidRPr="00B408E6">
              <w:rPr>
                <w:sz w:val="24"/>
                <w:szCs w:val="24"/>
                <w:lang w:val="fr-FR"/>
              </w:rPr>
              <w:t>Il y a des maisons.</w:t>
            </w:r>
          </w:p>
          <w:p w14:paraId="30DFC43C" w14:textId="77777777" w:rsidR="00D55C60" w:rsidRPr="00B408E6" w:rsidRDefault="00D55C60" w:rsidP="00B9400B">
            <w:pPr>
              <w:pStyle w:val="ListParagraph"/>
              <w:numPr>
                <w:ilvl w:val="0"/>
                <w:numId w:val="31"/>
              </w:numPr>
              <w:rPr>
                <w:sz w:val="24"/>
                <w:szCs w:val="24"/>
                <w:lang w:val="fr-FR"/>
              </w:rPr>
            </w:pPr>
            <w:r w:rsidRPr="00B408E6">
              <w:rPr>
                <w:sz w:val="24"/>
                <w:szCs w:val="24"/>
                <w:lang w:val="fr-FR"/>
              </w:rPr>
              <w:t>Je vois une voiture noire.</w:t>
            </w:r>
          </w:p>
          <w:p w14:paraId="13780605" w14:textId="77777777" w:rsidR="00D55C60" w:rsidRPr="002D4FF7" w:rsidRDefault="00D55C60" w:rsidP="00B9400B">
            <w:pPr>
              <w:pStyle w:val="ListParagraph"/>
              <w:numPr>
                <w:ilvl w:val="0"/>
                <w:numId w:val="31"/>
              </w:numPr>
              <w:rPr>
                <w:sz w:val="24"/>
                <w:szCs w:val="24"/>
                <w:lang w:val="fr-FR"/>
              </w:rPr>
            </w:pPr>
            <w:r w:rsidRPr="00B408E6">
              <w:rPr>
                <w:sz w:val="24"/>
                <w:szCs w:val="24"/>
                <w:lang w:val="fr-FR"/>
              </w:rPr>
              <w:t>Il fait beau.</w:t>
            </w:r>
          </w:p>
          <w:p w14:paraId="7E8BA795" w14:textId="77777777" w:rsidR="00D55C60" w:rsidRPr="00F84E72" w:rsidRDefault="00D55C60" w:rsidP="00B9400B">
            <w:pPr>
              <w:pStyle w:val="ListParagraph"/>
              <w:numPr>
                <w:ilvl w:val="0"/>
                <w:numId w:val="31"/>
              </w:numPr>
              <w:rPr>
                <w:sz w:val="24"/>
                <w:szCs w:val="24"/>
                <w:lang w:val="fr-FR"/>
              </w:rPr>
            </w:pPr>
            <w:r w:rsidRPr="00B408E6">
              <w:rPr>
                <w:sz w:val="24"/>
                <w:szCs w:val="24"/>
                <w:lang w:val="fr-FR"/>
              </w:rPr>
              <w:t xml:space="preserve">Il y a une </w:t>
            </w:r>
            <w:r w:rsidRPr="00B408E6">
              <w:rPr>
                <w:rFonts w:cstheme="minorHAnsi"/>
                <w:sz w:val="24"/>
                <w:szCs w:val="24"/>
                <w:lang w:val="fr-FR"/>
              </w:rPr>
              <w:t>é</w:t>
            </w:r>
            <w:r w:rsidRPr="00B408E6">
              <w:rPr>
                <w:sz w:val="24"/>
                <w:szCs w:val="24"/>
                <w:lang w:val="fr-FR"/>
              </w:rPr>
              <w:t>glise.</w:t>
            </w:r>
          </w:p>
        </w:tc>
        <w:tc>
          <w:tcPr>
            <w:tcW w:w="4820" w:type="dxa"/>
          </w:tcPr>
          <w:p w14:paraId="4EA9010E" w14:textId="77777777" w:rsidR="00D55C60" w:rsidRPr="00A92548" w:rsidRDefault="00D55C60" w:rsidP="002D4E9F">
            <w:pPr>
              <w:pStyle w:val="Blue"/>
              <w:numPr>
                <w:ilvl w:val="0"/>
                <w:numId w:val="213"/>
              </w:numPr>
              <w:spacing w:before="0"/>
              <w:rPr>
                <w:lang w:val="fr-FR"/>
              </w:rPr>
            </w:pPr>
          </w:p>
          <w:p w14:paraId="21C8BC7F" w14:textId="77777777" w:rsidR="00A92548" w:rsidRPr="00A92548" w:rsidRDefault="00A92548" w:rsidP="002D4E9F">
            <w:pPr>
              <w:pStyle w:val="ListParagraph"/>
              <w:numPr>
                <w:ilvl w:val="0"/>
                <w:numId w:val="217"/>
              </w:numPr>
              <w:rPr>
                <w:sz w:val="24"/>
                <w:szCs w:val="24"/>
                <w:lang w:val="fr-FR"/>
              </w:rPr>
            </w:pPr>
            <w:r w:rsidRPr="00A92548">
              <w:rPr>
                <w:sz w:val="24"/>
                <w:szCs w:val="24"/>
                <w:lang w:val="fr-FR"/>
              </w:rPr>
              <w:t>Il y a trois hommes.</w:t>
            </w:r>
          </w:p>
          <w:p w14:paraId="2CF407EA" w14:textId="77777777" w:rsidR="00A92548" w:rsidRPr="00A92548" w:rsidRDefault="00A92548" w:rsidP="002D4E9F">
            <w:pPr>
              <w:pStyle w:val="ListParagraph"/>
              <w:numPr>
                <w:ilvl w:val="0"/>
                <w:numId w:val="217"/>
              </w:numPr>
              <w:rPr>
                <w:sz w:val="24"/>
                <w:szCs w:val="24"/>
                <w:lang w:val="fr-FR"/>
              </w:rPr>
            </w:pPr>
            <w:r w:rsidRPr="00A92548">
              <w:rPr>
                <w:sz w:val="24"/>
                <w:szCs w:val="24"/>
                <w:lang w:val="fr-FR"/>
              </w:rPr>
              <w:t>Il y a des arbres.</w:t>
            </w:r>
          </w:p>
          <w:p w14:paraId="28E06331" w14:textId="77777777" w:rsidR="00A92548" w:rsidRPr="00A92548" w:rsidRDefault="00A92548" w:rsidP="002D4E9F">
            <w:pPr>
              <w:pStyle w:val="ListParagraph"/>
              <w:numPr>
                <w:ilvl w:val="0"/>
                <w:numId w:val="217"/>
              </w:numPr>
              <w:rPr>
                <w:sz w:val="24"/>
                <w:szCs w:val="24"/>
                <w:lang w:val="fr-FR"/>
              </w:rPr>
            </w:pPr>
            <w:r w:rsidRPr="00A92548">
              <w:rPr>
                <w:sz w:val="24"/>
                <w:szCs w:val="24"/>
                <w:lang w:val="fr-FR"/>
              </w:rPr>
              <w:t>Il y a du soleil.</w:t>
            </w:r>
          </w:p>
          <w:p w14:paraId="0333F010" w14:textId="434A17B5" w:rsidR="00D55C60" w:rsidRPr="00A92548" w:rsidRDefault="00A92548" w:rsidP="002D4E9F">
            <w:pPr>
              <w:pStyle w:val="ListParagraph"/>
              <w:numPr>
                <w:ilvl w:val="0"/>
                <w:numId w:val="217"/>
              </w:numPr>
              <w:rPr>
                <w:sz w:val="24"/>
                <w:szCs w:val="24"/>
                <w:lang w:val="fr-FR"/>
              </w:rPr>
            </w:pPr>
            <w:r w:rsidRPr="00A92548">
              <w:rPr>
                <w:sz w:val="24"/>
                <w:szCs w:val="24"/>
                <w:lang w:val="fr-FR"/>
              </w:rPr>
              <w:t>(Je pense que) c’est dans un parc.</w:t>
            </w:r>
          </w:p>
        </w:tc>
      </w:tr>
      <w:tr w:rsidR="00D55C60" w:rsidRPr="009A371B" w14:paraId="70A60329" w14:textId="77777777" w:rsidTr="006745CE">
        <w:trPr>
          <w:trHeight w:val="1843"/>
        </w:trPr>
        <w:tc>
          <w:tcPr>
            <w:tcW w:w="4819" w:type="dxa"/>
          </w:tcPr>
          <w:p w14:paraId="1AE51AAE" w14:textId="77777777" w:rsidR="00D55C60" w:rsidRPr="00A92548" w:rsidRDefault="00D55C60" w:rsidP="002D4E9F">
            <w:pPr>
              <w:pStyle w:val="Blue"/>
              <w:numPr>
                <w:ilvl w:val="0"/>
                <w:numId w:val="212"/>
              </w:numPr>
              <w:spacing w:before="0"/>
              <w:rPr>
                <w:lang w:val="fr-FR"/>
              </w:rPr>
            </w:pPr>
          </w:p>
          <w:p w14:paraId="652FCB27" w14:textId="77777777" w:rsidR="00A92548" w:rsidRPr="00A92548" w:rsidRDefault="00A92548" w:rsidP="002D4E9F">
            <w:pPr>
              <w:pStyle w:val="ListParagraph"/>
              <w:numPr>
                <w:ilvl w:val="0"/>
                <w:numId w:val="218"/>
              </w:numPr>
              <w:rPr>
                <w:sz w:val="24"/>
                <w:szCs w:val="24"/>
                <w:lang w:val="fr-FR"/>
              </w:rPr>
            </w:pPr>
            <w:r w:rsidRPr="00A92548">
              <w:rPr>
                <w:sz w:val="24"/>
                <w:szCs w:val="24"/>
                <w:lang w:val="fr-FR"/>
              </w:rPr>
              <w:t>C’est un anniversaire.</w:t>
            </w:r>
          </w:p>
          <w:p w14:paraId="7591962B" w14:textId="77777777" w:rsidR="00A92548" w:rsidRPr="00A92548" w:rsidRDefault="00A92548" w:rsidP="002D4E9F">
            <w:pPr>
              <w:pStyle w:val="ListParagraph"/>
              <w:numPr>
                <w:ilvl w:val="0"/>
                <w:numId w:val="218"/>
              </w:numPr>
              <w:rPr>
                <w:sz w:val="24"/>
                <w:szCs w:val="24"/>
                <w:lang w:val="fr-FR"/>
              </w:rPr>
            </w:pPr>
            <w:r w:rsidRPr="00A92548">
              <w:rPr>
                <w:sz w:val="24"/>
                <w:szCs w:val="24"/>
                <w:lang w:val="fr-FR"/>
              </w:rPr>
              <w:t>Il y a onze personnes.</w:t>
            </w:r>
          </w:p>
          <w:p w14:paraId="6D3AEB40" w14:textId="77777777" w:rsidR="00A92548" w:rsidRPr="00A92548" w:rsidRDefault="00A92548" w:rsidP="002D4E9F">
            <w:pPr>
              <w:pStyle w:val="ListParagraph"/>
              <w:numPr>
                <w:ilvl w:val="0"/>
                <w:numId w:val="218"/>
              </w:numPr>
              <w:rPr>
                <w:sz w:val="24"/>
                <w:szCs w:val="24"/>
                <w:lang w:val="fr-FR"/>
              </w:rPr>
            </w:pPr>
            <w:r w:rsidRPr="00A92548">
              <w:rPr>
                <w:sz w:val="24"/>
                <w:szCs w:val="24"/>
                <w:lang w:val="fr-FR"/>
              </w:rPr>
              <w:t>Il y a deux filles.</w:t>
            </w:r>
          </w:p>
          <w:p w14:paraId="7069CD4D" w14:textId="085FEB37" w:rsidR="00D55C60" w:rsidRPr="00A92548" w:rsidRDefault="00A92548" w:rsidP="002D4E9F">
            <w:pPr>
              <w:pStyle w:val="ListParagraph"/>
              <w:numPr>
                <w:ilvl w:val="0"/>
                <w:numId w:val="218"/>
              </w:numPr>
              <w:rPr>
                <w:b/>
                <w:sz w:val="24"/>
                <w:szCs w:val="24"/>
                <w:lang w:val="fr-FR"/>
              </w:rPr>
            </w:pPr>
            <w:r w:rsidRPr="00A92548">
              <w:rPr>
                <w:sz w:val="24"/>
                <w:szCs w:val="24"/>
                <w:lang w:val="fr-FR"/>
              </w:rPr>
              <w:t>Je vois une grande table.</w:t>
            </w:r>
          </w:p>
        </w:tc>
        <w:tc>
          <w:tcPr>
            <w:tcW w:w="4820" w:type="dxa"/>
          </w:tcPr>
          <w:p w14:paraId="25F604AD" w14:textId="77777777" w:rsidR="00D55C60" w:rsidRPr="00A92548" w:rsidRDefault="00D55C60" w:rsidP="002D4E9F">
            <w:pPr>
              <w:pStyle w:val="Blue"/>
              <w:numPr>
                <w:ilvl w:val="0"/>
                <w:numId w:val="214"/>
              </w:numPr>
              <w:spacing w:before="0"/>
              <w:rPr>
                <w:lang w:val="fr-FR"/>
              </w:rPr>
            </w:pPr>
          </w:p>
          <w:p w14:paraId="7E5F200C" w14:textId="77777777" w:rsidR="00A92548" w:rsidRPr="00A92548" w:rsidRDefault="00A92548" w:rsidP="002D4E9F">
            <w:pPr>
              <w:pStyle w:val="ListParagraph"/>
              <w:numPr>
                <w:ilvl w:val="0"/>
                <w:numId w:val="220"/>
              </w:numPr>
              <w:rPr>
                <w:sz w:val="24"/>
                <w:szCs w:val="24"/>
                <w:lang w:val="fr-FR"/>
              </w:rPr>
            </w:pPr>
            <w:r w:rsidRPr="00A92548">
              <w:rPr>
                <w:sz w:val="24"/>
                <w:szCs w:val="24"/>
                <w:lang w:val="fr-FR"/>
              </w:rPr>
              <w:t>Il y a deux filles.</w:t>
            </w:r>
          </w:p>
          <w:p w14:paraId="225D56FC" w14:textId="77777777" w:rsidR="00A92548" w:rsidRPr="00A92548" w:rsidRDefault="00A92548" w:rsidP="002D4E9F">
            <w:pPr>
              <w:pStyle w:val="ListParagraph"/>
              <w:numPr>
                <w:ilvl w:val="0"/>
                <w:numId w:val="220"/>
              </w:numPr>
              <w:rPr>
                <w:sz w:val="24"/>
                <w:szCs w:val="24"/>
                <w:lang w:val="fr-FR"/>
              </w:rPr>
            </w:pPr>
            <w:r w:rsidRPr="00A92548">
              <w:rPr>
                <w:sz w:val="24"/>
                <w:szCs w:val="24"/>
                <w:lang w:val="fr-FR"/>
              </w:rPr>
              <w:t>Je vois une petite piscine.</w:t>
            </w:r>
          </w:p>
          <w:p w14:paraId="71DEC74D" w14:textId="77777777" w:rsidR="00A92548" w:rsidRPr="00A92548" w:rsidRDefault="00A92548" w:rsidP="002D4E9F">
            <w:pPr>
              <w:pStyle w:val="ListParagraph"/>
              <w:numPr>
                <w:ilvl w:val="0"/>
                <w:numId w:val="220"/>
              </w:numPr>
              <w:rPr>
                <w:sz w:val="24"/>
                <w:szCs w:val="24"/>
                <w:lang w:val="fr-FR"/>
              </w:rPr>
            </w:pPr>
            <w:r w:rsidRPr="00A92548">
              <w:rPr>
                <w:sz w:val="24"/>
                <w:szCs w:val="24"/>
                <w:lang w:val="fr-FR"/>
              </w:rPr>
              <w:t>Il fait chaud.</w:t>
            </w:r>
          </w:p>
          <w:p w14:paraId="55712505" w14:textId="0A90D94D" w:rsidR="00D55C60" w:rsidRPr="00A92548" w:rsidRDefault="00A92548" w:rsidP="002D4E9F">
            <w:pPr>
              <w:pStyle w:val="ListParagraph"/>
              <w:numPr>
                <w:ilvl w:val="0"/>
                <w:numId w:val="220"/>
              </w:numPr>
              <w:rPr>
                <w:b/>
                <w:sz w:val="24"/>
                <w:szCs w:val="24"/>
                <w:lang w:val="fr-FR"/>
              </w:rPr>
            </w:pPr>
            <w:r w:rsidRPr="00A92548">
              <w:rPr>
                <w:sz w:val="24"/>
                <w:szCs w:val="24"/>
                <w:lang w:val="fr-FR"/>
              </w:rPr>
              <w:t>Il y a un ballon.</w:t>
            </w:r>
          </w:p>
        </w:tc>
      </w:tr>
      <w:tr w:rsidR="00D55C60" w14:paraId="1A2DCB44" w14:textId="77777777" w:rsidTr="006745CE">
        <w:trPr>
          <w:trHeight w:val="1685"/>
        </w:trPr>
        <w:tc>
          <w:tcPr>
            <w:tcW w:w="4819" w:type="dxa"/>
          </w:tcPr>
          <w:p w14:paraId="2BD42DA3" w14:textId="77777777" w:rsidR="00D55C60" w:rsidRPr="00A92548" w:rsidRDefault="00D55C60" w:rsidP="002D4E9F">
            <w:pPr>
              <w:pStyle w:val="Blue"/>
              <w:numPr>
                <w:ilvl w:val="0"/>
                <w:numId w:val="215"/>
              </w:numPr>
              <w:spacing w:before="0"/>
              <w:rPr>
                <w:lang w:val="fr-FR"/>
              </w:rPr>
            </w:pPr>
          </w:p>
          <w:p w14:paraId="2B567CD6" w14:textId="77777777" w:rsidR="00A92548" w:rsidRPr="00A92548" w:rsidRDefault="00A92548" w:rsidP="002D4E9F">
            <w:pPr>
              <w:pStyle w:val="ListParagraph"/>
              <w:numPr>
                <w:ilvl w:val="0"/>
                <w:numId w:val="219"/>
              </w:numPr>
              <w:rPr>
                <w:sz w:val="24"/>
                <w:szCs w:val="24"/>
                <w:lang w:val="fr-FR"/>
              </w:rPr>
            </w:pPr>
            <w:r w:rsidRPr="00A92548">
              <w:rPr>
                <w:sz w:val="24"/>
                <w:szCs w:val="24"/>
                <w:lang w:val="fr-FR"/>
              </w:rPr>
              <w:t>C’est un repas.</w:t>
            </w:r>
          </w:p>
          <w:p w14:paraId="2FFFD4F7" w14:textId="77777777" w:rsidR="00A92548" w:rsidRPr="00A92548" w:rsidRDefault="00A92548" w:rsidP="002D4E9F">
            <w:pPr>
              <w:pStyle w:val="ListParagraph"/>
              <w:numPr>
                <w:ilvl w:val="0"/>
                <w:numId w:val="219"/>
              </w:numPr>
              <w:rPr>
                <w:sz w:val="24"/>
                <w:szCs w:val="24"/>
                <w:lang w:val="fr-FR"/>
              </w:rPr>
            </w:pPr>
            <w:r w:rsidRPr="00A92548">
              <w:rPr>
                <w:sz w:val="24"/>
                <w:szCs w:val="24"/>
                <w:lang w:val="fr-FR"/>
              </w:rPr>
              <w:t>Il y a deux adultes.</w:t>
            </w:r>
          </w:p>
          <w:p w14:paraId="0499DC8E" w14:textId="77777777" w:rsidR="00A92548" w:rsidRPr="00A92548" w:rsidRDefault="00A92548" w:rsidP="002D4E9F">
            <w:pPr>
              <w:pStyle w:val="ListParagraph"/>
              <w:numPr>
                <w:ilvl w:val="0"/>
                <w:numId w:val="219"/>
              </w:numPr>
              <w:rPr>
                <w:sz w:val="24"/>
                <w:szCs w:val="24"/>
                <w:lang w:val="fr-FR"/>
              </w:rPr>
            </w:pPr>
            <w:r w:rsidRPr="00A92548">
              <w:rPr>
                <w:sz w:val="24"/>
                <w:szCs w:val="24"/>
                <w:lang w:val="fr-FR"/>
              </w:rPr>
              <w:t>Il y a deux enfants.</w:t>
            </w:r>
          </w:p>
          <w:p w14:paraId="3BBDB04C" w14:textId="1DAED861" w:rsidR="00D55C60" w:rsidRPr="00A92548" w:rsidRDefault="00A92548" w:rsidP="002D4E9F">
            <w:pPr>
              <w:pStyle w:val="ListParagraph"/>
              <w:numPr>
                <w:ilvl w:val="0"/>
                <w:numId w:val="219"/>
              </w:numPr>
              <w:rPr>
                <w:sz w:val="24"/>
                <w:szCs w:val="24"/>
                <w:lang w:val="fr-FR"/>
              </w:rPr>
            </w:pPr>
            <w:r w:rsidRPr="00A92548">
              <w:rPr>
                <w:sz w:val="24"/>
                <w:szCs w:val="24"/>
                <w:lang w:val="fr-FR"/>
              </w:rPr>
              <w:t>Je vois quatre boissons.</w:t>
            </w:r>
          </w:p>
        </w:tc>
        <w:tc>
          <w:tcPr>
            <w:tcW w:w="4820" w:type="dxa"/>
          </w:tcPr>
          <w:p w14:paraId="772131F1" w14:textId="77777777" w:rsidR="00D55C60" w:rsidRPr="00A92548" w:rsidRDefault="00D55C60" w:rsidP="002D4E9F">
            <w:pPr>
              <w:pStyle w:val="Blue"/>
              <w:numPr>
                <w:ilvl w:val="0"/>
                <w:numId w:val="216"/>
              </w:numPr>
              <w:spacing w:before="100" w:beforeAutospacing="1"/>
              <w:rPr>
                <w:lang w:val="fr-FR"/>
              </w:rPr>
            </w:pPr>
          </w:p>
          <w:p w14:paraId="4F85DEB0" w14:textId="77777777" w:rsidR="00D55C60" w:rsidRPr="002D4FF7" w:rsidRDefault="00D55C60" w:rsidP="00B9400B">
            <w:pPr>
              <w:pStyle w:val="ListParagraph"/>
              <w:numPr>
                <w:ilvl w:val="0"/>
                <w:numId w:val="32"/>
              </w:numPr>
              <w:rPr>
                <w:sz w:val="24"/>
                <w:szCs w:val="24"/>
                <w:lang w:val="fr-FR"/>
              </w:rPr>
            </w:pPr>
            <w:r w:rsidRPr="00B408E6">
              <w:rPr>
                <w:sz w:val="24"/>
                <w:szCs w:val="24"/>
                <w:lang w:val="fr-FR"/>
              </w:rPr>
              <w:t>Il y a un homme</w:t>
            </w:r>
            <w:r w:rsidR="00B945D6">
              <w:rPr>
                <w:sz w:val="24"/>
                <w:szCs w:val="24"/>
                <w:lang w:val="fr-FR"/>
              </w:rPr>
              <w:t>/garçon</w:t>
            </w:r>
            <w:r w:rsidRPr="00B408E6">
              <w:rPr>
                <w:sz w:val="24"/>
                <w:szCs w:val="24"/>
                <w:lang w:val="fr-FR"/>
              </w:rPr>
              <w:t>.</w:t>
            </w:r>
          </w:p>
          <w:p w14:paraId="5DBCF4C1" w14:textId="77777777" w:rsidR="00D55C60" w:rsidRPr="002D4FF7" w:rsidRDefault="00D55C60" w:rsidP="00B9400B">
            <w:pPr>
              <w:pStyle w:val="ListParagraph"/>
              <w:numPr>
                <w:ilvl w:val="0"/>
                <w:numId w:val="32"/>
              </w:numPr>
              <w:rPr>
                <w:sz w:val="24"/>
                <w:szCs w:val="24"/>
                <w:lang w:val="fr-FR"/>
              </w:rPr>
            </w:pPr>
            <w:r w:rsidRPr="00B408E6">
              <w:rPr>
                <w:sz w:val="24"/>
                <w:szCs w:val="24"/>
                <w:lang w:val="fr-FR"/>
              </w:rPr>
              <w:t>Il porte un tee-shirt noir.</w:t>
            </w:r>
          </w:p>
          <w:p w14:paraId="350682C1" w14:textId="77777777" w:rsidR="00D55C60" w:rsidRPr="002D4FF7" w:rsidRDefault="00D55C60" w:rsidP="00B9400B">
            <w:pPr>
              <w:pStyle w:val="ListParagraph"/>
              <w:numPr>
                <w:ilvl w:val="0"/>
                <w:numId w:val="32"/>
              </w:numPr>
              <w:rPr>
                <w:sz w:val="24"/>
                <w:szCs w:val="24"/>
                <w:lang w:val="fr-FR"/>
              </w:rPr>
            </w:pPr>
            <w:r w:rsidRPr="00B408E6">
              <w:rPr>
                <w:sz w:val="24"/>
                <w:szCs w:val="24"/>
                <w:lang w:val="fr-FR"/>
              </w:rPr>
              <w:t>Il y a deux f</w:t>
            </w:r>
            <w:r>
              <w:rPr>
                <w:sz w:val="24"/>
                <w:szCs w:val="24"/>
                <w:lang w:val="fr-FR"/>
              </w:rPr>
              <w:t>emmes</w:t>
            </w:r>
            <w:r w:rsidR="00B945D6">
              <w:rPr>
                <w:sz w:val="24"/>
                <w:szCs w:val="24"/>
                <w:lang w:val="fr-FR"/>
              </w:rPr>
              <w:t>/filles</w:t>
            </w:r>
            <w:r>
              <w:rPr>
                <w:sz w:val="24"/>
                <w:szCs w:val="24"/>
                <w:lang w:val="fr-FR"/>
              </w:rPr>
              <w:t>.</w:t>
            </w:r>
          </w:p>
          <w:p w14:paraId="55D2FC81" w14:textId="77777777" w:rsidR="00D55C60" w:rsidRPr="00F84E72" w:rsidRDefault="00D55C60" w:rsidP="00B9400B">
            <w:pPr>
              <w:pStyle w:val="ListParagraph"/>
              <w:numPr>
                <w:ilvl w:val="0"/>
                <w:numId w:val="32"/>
              </w:numPr>
              <w:rPr>
                <w:sz w:val="24"/>
                <w:szCs w:val="24"/>
                <w:lang w:val="fr-FR"/>
              </w:rPr>
            </w:pPr>
            <w:r w:rsidRPr="00B408E6">
              <w:rPr>
                <w:sz w:val="24"/>
                <w:szCs w:val="24"/>
                <w:lang w:val="fr-FR"/>
              </w:rPr>
              <w:t>Je vois deux ordinateurs.</w:t>
            </w:r>
          </w:p>
        </w:tc>
      </w:tr>
    </w:tbl>
    <w:p w14:paraId="69DBA07B" w14:textId="77777777" w:rsidR="00D55C60" w:rsidRPr="00B408E6" w:rsidRDefault="00D55C60" w:rsidP="00D55C60">
      <w:pPr>
        <w:tabs>
          <w:tab w:val="left" w:pos="1368"/>
        </w:tabs>
        <w:rPr>
          <w:b/>
          <w:sz w:val="24"/>
          <w:szCs w:val="24"/>
        </w:rPr>
      </w:pPr>
    </w:p>
    <w:p w14:paraId="29A8720A" w14:textId="2B0EBF70" w:rsidR="00D55C60" w:rsidRPr="00694CAC" w:rsidRDefault="00C03766" w:rsidP="002357B8">
      <w:pPr>
        <w:pBdr>
          <w:bottom w:val="single" w:sz="4" w:space="1" w:color="6DBEE2" w:themeColor="accent3" w:themeTint="99"/>
        </w:pBdr>
        <w:tabs>
          <w:tab w:val="left" w:pos="1368"/>
        </w:tabs>
        <w:spacing w:before="360"/>
        <w:rPr>
          <w:b/>
          <w:color w:val="248BB8" w:themeColor="accent3"/>
          <w:sz w:val="24"/>
          <w:szCs w:val="24"/>
        </w:rPr>
      </w:pPr>
      <w:r w:rsidRPr="00694CAC">
        <w:rPr>
          <w:b/>
          <w:color w:val="248BB8" w:themeColor="accent3"/>
          <w:sz w:val="24"/>
          <w:szCs w:val="24"/>
        </w:rPr>
        <w:t>Reflect and review – page 21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55C60" w14:paraId="3C159EBC" w14:textId="77777777" w:rsidTr="003D0260">
        <w:tc>
          <w:tcPr>
            <w:tcW w:w="4819" w:type="dxa"/>
          </w:tcPr>
          <w:p w14:paraId="2F221433" w14:textId="77777777" w:rsidR="00D55C60" w:rsidRPr="00F84E72" w:rsidRDefault="00D55C60" w:rsidP="002D4E9F">
            <w:pPr>
              <w:pStyle w:val="Style2"/>
              <w:numPr>
                <w:ilvl w:val="0"/>
                <w:numId w:val="128"/>
              </w:numPr>
              <w:rPr>
                <w:b/>
              </w:rPr>
            </w:pPr>
            <w:r>
              <w:rPr>
                <w:b/>
              </w:rPr>
              <w:lastRenderedPageBreak/>
              <w:t xml:space="preserve"> </w:t>
            </w:r>
          </w:p>
          <w:p w14:paraId="496DBFF8" w14:textId="77777777" w:rsidR="00D55C60" w:rsidRPr="00B408E6" w:rsidRDefault="00D55C60" w:rsidP="003D0260">
            <w:pPr>
              <w:pStyle w:val="ListParagraph"/>
              <w:numPr>
                <w:ilvl w:val="0"/>
                <w:numId w:val="12"/>
              </w:numPr>
              <w:tabs>
                <w:tab w:val="left" w:pos="1368"/>
              </w:tabs>
              <w:rPr>
                <w:sz w:val="24"/>
                <w:szCs w:val="24"/>
                <w:lang w:val="fr-FR"/>
              </w:rPr>
            </w:pPr>
            <w:r w:rsidRPr="00B408E6">
              <w:rPr>
                <w:sz w:val="24"/>
                <w:szCs w:val="24"/>
                <w:lang w:val="fr-FR"/>
              </w:rPr>
              <w:t>1</w:t>
            </w:r>
          </w:p>
          <w:p w14:paraId="126A65F6" w14:textId="77777777" w:rsidR="00D55C60" w:rsidRPr="00B408E6" w:rsidRDefault="00D55C60" w:rsidP="003D0260">
            <w:pPr>
              <w:pStyle w:val="ListParagraph"/>
              <w:numPr>
                <w:ilvl w:val="0"/>
                <w:numId w:val="12"/>
              </w:numPr>
              <w:tabs>
                <w:tab w:val="left" w:pos="1368"/>
              </w:tabs>
              <w:rPr>
                <w:sz w:val="24"/>
                <w:szCs w:val="24"/>
                <w:lang w:val="fr-FR"/>
              </w:rPr>
            </w:pPr>
            <w:r w:rsidRPr="00B408E6">
              <w:rPr>
                <w:sz w:val="24"/>
                <w:szCs w:val="24"/>
                <w:lang w:val="fr-FR"/>
              </w:rPr>
              <w:t>4</w:t>
            </w:r>
          </w:p>
          <w:p w14:paraId="16D6522E" w14:textId="77777777" w:rsidR="00D55C60" w:rsidRPr="00B408E6" w:rsidRDefault="00D55C60" w:rsidP="003D0260">
            <w:pPr>
              <w:pStyle w:val="ListParagraph"/>
              <w:numPr>
                <w:ilvl w:val="0"/>
                <w:numId w:val="12"/>
              </w:numPr>
              <w:tabs>
                <w:tab w:val="left" w:pos="1368"/>
              </w:tabs>
              <w:rPr>
                <w:sz w:val="24"/>
                <w:szCs w:val="24"/>
                <w:lang w:val="fr-FR"/>
              </w:rPr>
            </w:pPr>
            <w:r w:rsidRPr="00B408E6">
              <w:rPr>
                <w:sz w:val="24"/>
                <w:szCs w:val="24"/>
                <w:lang w:val="fr-FR"/>
              </w:rPr>
              <w:t>2</w:t>
            </w:r>
          </w:p>
          <w:p w14:paraId="371B70F3" w14:textId="77777777" w:rsidR="00D55C60" w:rsidRPr="00F84E72" w:rsidRDefault="00D55C60" w:rsidP="003D0260">
            <w:pPr>
              <w:pStyle w:val="ListParagraph"/>
              <w:numPr>
                <w:ilvl w:val="0"/>
                <w:numId w:val="12"/>
              </w:numPr>
              <w:tabs>
                <w:tab w:val="left" w:pos="1368"/>
              </w:tabs>
              <w:rPr>
                <w:sz w:val="24"/>
                <w:szCs w:val="24"/>
                <w:lang w:val="fr-FR"/>
              </w:rPr>
            </w:pPr>
            <w:r w:rsidRPr="00B408E6">
              <w:rPr>
                <w:sz w:val="24"/>
                <w:szCs w:val="24"/>
                <w:lang w:val="fr-FR"/>
              </w:rPr>
              <w:t>8</w:t>
            </w:r>
          </w:p>
        </w:tc>
        <w:tc>
          <w:tcPr>
            <w:tcW w:w="4820" w:type="dxa"/>
          </w:tcPr>
          <w:p w14:paraId="32C8E3A2" w14:textId="77777777" w:rsidR="00D55C60" w:rsidRPr="00B408E6" w:rsidRDefault="00D55C60" w:rsidP="002D4E9F">
            <w:pPr>
              <w:pStyle w:val="Style2"/>
              <w:numPr>
                <w:ilvl w:val="0"/>
                <w:numId w:val="126"/>
              </w:numPr>
              <w:rPr>
                <w:b/>
                <w:lang w:val="fr-FR"/>
              </w:rPr>
            </w:pPr>
            <w:r>
              <w:rPr>
                <w:b/>
                <w:lang w:val="fr-FR"/>
              </w:rPr>
              <w:t xml:space="preserve"> </w:t>
            </w:r>
          </w:p>
          <w:p w14:paraId="5FD19105" w14:textId="77777777" w:rsidR="00D55C60" w:rsidRPr="00B408E6" w:rsidRDefault="00D55C60" w:rsidP="003D0260">
            <w:pPr>
              <w:pStyle w:val="ListParagraph"/>
              <w:numPr>
                <w:ilvl w:val="0"/>
                <w:numId w:val="13"/>
              </w:numPr>
              <w:tabs>
                <w:tab w:val="left" w:pos="1368"/>
              </w:tabs>
              <w:rPr>
                <w:sz w:val="24"/>
                <w:szCs w:val="24"/>
                <w:lang w:val="fr-FR"/>
              </w:rPr>
            </w:pPr>
            <w:r w:rsidRPr="00B408E6">
              <w:rPr>
                <w:sz w:val="24"/>
                <w:szCs w:val="24"/>
                <w:lang w:val="fr-FR"/>
              </w:rPr>
              <w:t>False</w:t>
            </w:r>
          </w:p>
          <w:p w14:paraId="05B55E7D"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False</w:t>
            </w:r>
          </w:p>
          <w:p w14:paraId="19F68395"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True</w:t>
            </w:r>
          </w:p>
          <w:p w14:paraId="21229803"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False</w:t>
            </w:r>
          </w:p>
          <w:p w14:paraId="472E7D5C"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True</w:t>
            </w:r>
          </w:p>
          <w:p w14:paraId="5D8C1D31"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False</w:t>
            </w:r>
          </w:p>
          <w:p w14:paraId="6348DAC8"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True</w:t>
            </w:r>
          </w:p>
          <w:p w14:paraId="7CFE1FC4" w14:textId="77777777" w:rsidR="00D55C60" w:rsidRPr="00F84E72" w:rsidRDefault="00D55C60" w:rsidP="003D0260">
            <w:pPr>
              <w:pStyle w:val="ListParagraph"/>
              <w:numPr>
                <w:ilvl w:val="0"/>
                <w:numId w:val="13"/>
              </w:numPr>
              <w:tabs>
                <w:tab w:val="left" w:pos="1368"/>
              </w:tabs>
              <w:rPr>
                <w:sz w:val="24"/>
                <w:szCs w:val="24"/>
              </w:rPr>
            </w:pPr>
            <w:r w:rsidRPr="00B408E6">
              <w:rPr>
                <w:sz w:val="24"/>
                <w:szCs w:val="24"/>
              </w:rPr>
              <w:t>True</w:t>
            </w:r>
          </w:p>
        </w:tc>
      </w:tr>
    </w:tbl>
    <w:p w14:paraId="247767F1" w14:textId="77777777" w:rsidR="00D55C60" w:rsidRPr="00B408E6" w:rsidRDefault="00D55C60" w:rsidP="00D55C60">
      <w:pPr>
        <w:tabs>
          <w:tab w:val="left" w:pos="1368"/>
        </w:tabs>
        <w:rPr>
          <w:b/>
          <w:sz w:val="24"/>
          <w:szCs w:val="24"/>
          <w:lang w:val="fr-FR"/>
        </w:rPr>
      </w:pPr>
    </w:p>
    <w:p w14:paraId="13DB53A2" w14:textId="77777777" w:rsidR="00D55C60" w:rsidRDefault="00D55C60" w:rsidP="00D55C60">
      <w:pPr>
        <w:tabs>
          <w:tab w:val="left" w:pos="1368"/>
        </w:tabs>
        <w:rPr>
          <w:b/>
          <w:sz w:val="24"/>
          <w:szCs w:val="24"/>
        </w:rPr>
        <w:sectPr w:rsidR="00D55C60" w:rsidSect="003D0260">
          <w:headerReference w:type="default" r:id="rId45"/>
          <w:pgSz w:w="11906" w:h="16838"/>
          <w:pgMar w:top="1134" w:right="1134" w:bottom="851" w:left="1134" w:header="708" w:footer="708" w:gutter="0"/>
          <w:cols w:space="708"/>
          <w:docGrid w:linePitch="381"/>
        </w:sectPr>
      </w:pPr>
    </w:p>
    <w:p w14:paraId="6024217A" w14:textId="77777777" w:rsidR="00D55C60" w:rsidRPr="002D4FF7" w:rsidRDefault="00D55C60" w:rsidP="00D55C60">
      <w:pPr>
        <w:pStyle w:val="Heading2"/>
        <w:shd w:val="clear" w:color="auto" w:fill="auto"/>
        <w:spacing w:before="0" w:after="0" w:line="276" w:lineRule="auto"/>
        <w:rPr>
          <w:i/>
          <w:sz w:val="4"/>
          <w:szCs w:val="4"/>
        </w:rPr>
      </w:pPr>
      <w:r w:rsidRPr="002D4FF7">
        <w:rPr>
          <w:sz w:val="4"/>
          <w:szCs w:val="4"/>
        </w:rPr>
        <w:lastRenderedPageBreak/>
        <w:t>hello</w:t>
      </w:r>
    </w:p>
    <w:p w14:paraId="652524ED"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FC022A5" w14:textId="77777777" w:rsidTr="003D0260">
        <w:trPr>
          <w:trHeight w:val="1134"/>
        </w:trPr>
        <w:tc>
          <w:tcPr>
            <w:tcW w:w="9639" w:type="dxa"/>
            <w:shd w:val="clear" w:color="auto" w:fill="248BB8" w:themeFill="accent3"/>
            <w:vAlign w:val="center"/>
          </w:tcPr>
          <w:p w14:paraId="5D068F9B"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40 word task</w:t>
            </w:r>
          </w:p>
        </w:tc>
      </w:tr>
    </w:tbl>
    <w:p w14:paraId="68FDFF03" w14:textId="77777777" w:rsidR="00D55C60" w:rsidRPr="001734AB" w:rsidRDefault="00D55C60" w:rsidP="00D55C60">
      <w:pPr>
        <w:pStyle w:val="Heading2"/>
        <w:shd w:val="clear" w:color="auto" w:fill="9DD4EC" w:themeFill="accent3" w:themeFillTint="66"/>
        <w:spacing w:before="240" w:line="276" w:lineRule="auto"/>
        <w:rPr>
          <w:b/>
          <w:i/>
          <w:sz w:val="24"/>
          <w:szCs w:val="24"/>
        </w:rPr>
      </w:pPr>
      <w:r w:rsidRPr="001734AB">
        <w:rPr>
          <w:b/>
          <w:sz w:val="24"/>
          <w:szCs w:val="24"/>
        </w:rPr>
        <w:t>Getting started</w:t>
      </w:r>
    </w:p>
    <w:p w14:paraId="732D0595" w14:textId="77777777" w:rsidR="00D55C60" w:rsidRPr="00694CAC" w:rsidRDefault="00D55C60" w:rsidP="00B9400B">
      <w:pPr>
        <w:pStyle w:val="Heading4"/>
        <w:numPr>
          <w:ilvl w:val="0"/>
          <w:numId w:val="82"/>
        </w:numPr>
        <w:spacing w:line="276" w:lineRule="auto"/>
        <w:ind w:left="360"/>
        <w:rPr>
          <w:color w:val="248BB8" w:themeColor="accent3"/>
          <w:sz w:val="24"/>
          <w:szCs w:val="24"/>
        </w:rPr>
      </w:pPr>
      <w:r w:rsidRPr="00694CAC">
        <w:rPr>
          <w:color w:val="248BB8" w:themeColor="accent3"/>
          <w:sz w:val="24"/>
          <w:szCs w:val="24"/>
        </w:rPr>
        <w:t>Verb busters</w:t>
      </w:r>
    </w:p>
    <w:p w14:paraId="213C09C3" w14:textId="77777777" w:rsidR="00D55C60" w:rsidRPr="00B408E6" w:rsidRDefault="00D55C60" w:rsidP="00D55C60">
      <w:pPr>
        <w:ind w:left="360"/>
        <w:rPr>
          <w:sz w:val="24"/>
          <w:szCs w:val="24"/>
        </w:rPr>
      </w:pPr>
      <w:r w:rsidRPr="00B408E6">
        <w:rPr>
          <w:sz w:val="24"/>
          <w:szCs w:val="24"/>
        </w:rPr>
        <w:t>You’ll need to know some present tense verbs to write short sentences</w:t>
      </w:r>
      <w:r>
        <w:rPr>
          <w:sz w:val="24"/>
          <w:szCs w:val="24"/>
        </w:rPr>
        <w:t xml:space="preserve"> for this question</w:t>
      </w:r>
      <w:r w:rsidRPr="00B408E6">
        <w:rPr>
          <w:sz w:val="24"/>
          <w:szCs w:val="24"/>
        </w:rPr>
        <w:t>. Here are some useful verbs and verb phrases for any topic. Write the English in the second column.</w:t>
      </w:r>
    </w:p>
    <w:p w14:paraId="174F2F38" w14:textId="77777777" w:rsidR="00D55C60" w:rsidRPr="00B408E6" w:rsidRDefault="00D55C60" w:rsidP="00D55C60">
      <w:pPr>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472"/>
        <w:gridCol w:w="3473"/>
      </w:tblGrid>
      <w:tr w:rsidR="00D55C60" w:rsidRPr="00B408E6" w14:paraId="35DB9A7F" w14:textId="77777777" w:rsidTr="00AF6430">
        <w:trPr>
          <w:trHeight w:val="454"/>
        </w:trPr>
        <w:tc>
          <w:tcPr>
            <w:tcW w:w="2410" w:type="dxa"/>
            <w:tcBorders>
              <w:bottom w:val="single" w:sz="12" w:space="0" w:color="6DBEE2" w:themeColor="accent3" w:themeTint="99"/>
            </w:tcBorders>
            <w:shd w:val="clear" w:color="auto" w:fill="9DD4EC" w:themeFill="accent3" w:themeFillTint="66"/>
            <w:vAlign w:val="center"/>
          </w:tcPr>
          <w:p w14:paraId="53D345B8"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3472" w:type="dxa"/>
            <w:tcBorders>
              <w:bottom w:val="single" w:sz="12" w:space="0" w:color="6DBEE2" w:themeColor="accent3" w:themeTint="99"/>
            </w:tcBorders>
            <w:shd w:val="clear" w:color="auto" w:fill="9DD4EC" w:themeFill="accent3" w:themeFillTint="66"/>
            <w:vAlign w:val="center"/>
          </w:tcPr>
          <w:p w14:paraId="6B267D88"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3473" w:type="dxa"/>
            <w:tcBorders>
              <w:bottom w:val="single" w:sz="12" w:space="0" w:color="6DBEE2" w:themeColor="accent3" w:themeTint="99"/>
            </w:tcBorders>
            <w:shd w:val="clear" w:color="auto" w:fill="9DD4EC" w:themeFill="accent3" w:themeFillTint="66"/>
            <w:vAlign w:val="center"/>
          </w:tcPr>
          <w:p w14:paraId="3EAAB481"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3274FE07" w14:textId="77777777" w:rsidTr="00AF6430">
        <w:trPr>
          <w:trHeight w:val="567"/>
        </w:trPr>
        <w:tc>
          <w:tcPr>
            <w:tcW w:w="2410"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4C2C79D"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y a</w:t>
            </w:r>
          </w:p>
        </w:tc>
        <w:tc>
          <w:tcPr>
            <w:tcW w:w="3472" w:type="dxa"/>
            <w:tcBorders>
              <w:top w:val="single" w:sz="12" w:space="0" w:color="6DBEE2" w:themeColor="accent3" w:themeTint="99"/>
              <w:bottom w:val="single" w:sz="4" w:space="0" w:color="6DBEE2" w:themeColor="accent3" w:themeTint="99"/>
              <w:right w:val="single" w:sz="4" w:space="0" w:color="6DBEE2" w:themeColor="accent3" w:themeTint="99"/>
            </w:tcBorders>
            <w:vAlign w:val="bottom"/>
          </w:tcPr>
          <w:p w14:paraId="7F70A4D4" w14:textId="735C3EBD" w:rsidR="00D55C60" w:rsidRPr="00B408E6" w:rsidRDefault="00D55C60" w:rsidP="003D0260">
            <w:pPr>
              <w:tabs>
                <w:tab w:val="left" w:leader="dot" w:pos="3152"/>
              </w:tabs>
              <w:rPr>
                <w:sz w:val="24"/>
                <w:szCs w:val="24"/>
              </w:rPr>
            </w:pPr>
          </w:p>
        </w:tc>
        <w:tc>
          <w:tcPr>
            <w:tcW w:w="3473" w:type="dxa"/>
            <w:tcBorders>
              <w:top w:val="single" w:sz="12"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1F704E35" w14:textId="3E0FE4DF" w:rsidR="00D55C60" w:rsidRPr="00B408E6" w:rsidRDefault="00D55C60" w:rsidP="003D0260">
            <w:pPr>
              <w:tabs>
                <w:tab w:val="left" w:leader="dot" w:pos="3224"/>
              </w:tabs>
              <w:rPr>
                <w:sz w:val="24"/>
                <w:szCs w:val="24"/>
              </w:rPr>
            </w:pPr>
          </w:p>
        </w:tc>
      </w:tr>
      <w:tr w:rsidR="00D55C60" w:rsidRPr="00B408E6" w14:paraId="433B429A"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D4223EA" w14:textId="77777777" w:rsidR="00D55C60" w:rsidRPr="00B408E6" w:rsidRDefault="00D55C60" w:rsidP="003D0260">
            <w:pPr>
              <w:rPr>
                <w:sz w:val="24"/>
                <w:szCs w:val="24"/>
              </w:rPr>
            </w:pPr>
            <w:proofErr w:type="spellStart"/>
            <w:r w:rsidRPr="00B408E6">
              <w:rPr>
                <w:sz w:val="24"/>
                <w:szCs w:val="24"/>
              </w:rPr>
              <w:t>j’ai</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7D68ABE2" w14:textId="34DFBCD7"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3397022D" w14:textId="02CC06F2" w:rsidR="00D55C60" w:rsidRPr="00B408E6" w:rsidRDefault="00D55C60" w:rsidP="003D0260">
            <w:pPr>
              <w:tabs>
                <w:tab w:val="left" w:leader="dot" w:pos="3224"/>
              </w:tabs>
              <w:rPr>
                <w:sz w:val="24"/>
                <w:szCs w:val="24"/>
              </w:rPr>
            </w:pPr>
          </w:p>
        </w:tc>
      </w:tr>
      <w:tr w:rsidR="00D55C60" w:rsidRPr="00B408E6" w14:paraId="5D24BB22"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5376E802" w14:textId="77777777" w:rsidR="00D55C60" w:rsidRPr="00B408E6" w:rsidRDefault="00D55C60" w:rsidP="003D0260">
            <w:pPr>
              <w:rPr>
                <w:sz w:val="24"/>
                <w:szCs w:val="24"/>
              </w:rPr>
            </w:pPr>
            <w:r w:rsidRPr="00B408E6">
              <w:rPr>
                <w:sz w:val="24"/>
                <w:szCs w:val="24"/>
              </w:rPr>
              <w:t xml:space="preserve">on a </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13AF7B4E" w14:textId="065C5867"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4E1A2C5D" w14:textId="683333C6" w:rsidR="00D55C60" w:rsidRPr="00B408E6" w:rsidRDefault="00D55C60" w:rsidP="003D0260">
            <w:pPr>
              <w:tabs>
                <w:tab w:val="left" w:leader="dot" w:pos="3224"/>
              </w:tabs>
              <w:rPr>
                <w:sz w:val="24"/>
                <w:szCs w:val="24"/>
              </w:rPr>
            </w:pPr>
          </w:p>
        </w:tc>
      </w:tr>
      <w:tr w:rsidR="00D55C60" w:rsidRPr="00B408E6" w14:paraId="5AE73EAA"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652BEEE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6178EECE" w14:textId="1FB82829"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776E3B56" w14:textId="0F56262D" w:rsidR="00D55C60" w:rsidRPr="00B408E6" w:rsidRDefault="00D55C60" w:rsidP="003D0260">
            <w:pPr>
              <w:tabs>
                <w:tab w:val="left" w:leader="dot" w:pos="3224"/>
              </w:tabs>
              <w:rPr>
                <w:sz w:val="24"/>
                <w:szCs w:val="24"/>
              </w:rPr>
            </w:pPr>
          </w:p>
        </w:tc>
      </w:tr>
      <w:tr w:rsidR="00D55C60" w:rsidRPr="00B408E6" w14:paraId="4E0E724D"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5BD34D"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est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1C61F1F" w14:textId="76E95DF8"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28A49C57" w14:textId="77033E66" w:rsidR="00D55C60" w:rsidRPr="00B408E6" w:rsidRDefault="00D55C60" w:rsidP="003D0260">
            <w:pPr>
              <w:tabs>
                <w:tab w:val="left" w:leader="dot" w:pos="3224"/>
              </w:tabs>
              <w:rPr>
                <w:sz w:val="24"/>
                <w:szCs w:val="24"/>
              </w:rPr>
            </w:pPr>
          </w:p>
        </w:tc>
      </w:tr>
      <w:tr w:rsidR="00D55C60" w:rsidRPr="00B408E6" w14:paraId="6F4B347A"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1B43C366" w14:textId="77777777" w:rsidR="00D55C60" w:rsidRPr="00B408E6" w:rsidRDefault="00D55C60" w:rsidP="003D0260">
            <w:pPr>
              <w:rPr>
                <w:sz w:val="24"/>
                <w:szCs w:val="24"/>
              </w:rPr>
            </w:pPr>
            <w:proofErr w:type="spellStart"/>
            <w:r w:rsidRPr="00B408E6">
              <w:rPr>
                <w:sz w:val="24"/>
                <w:szCs w:val="24"/>
              </w:rPr>
              <w:t>c’est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11ABE837" w14:textId="784B1DF6"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AF83663" w14:textId="527DB5C8" w:rsidR="00D55C60" w:rsidRPr="00B408E6" w:rsidRDefault="00D55C60" w:rsidP="003D0260">
            <w:pPr>
              <w:tabs>
                <w:tab w:val="left" w:leader="dot" w:pos="3224"/>
              </w:tabs>
              <w:rPr>
                <w:sz w:val="24"/>
                <w:szCs w:val="24"/>
              </w:rPr>
            </w:pPr>
          </w:p>
        </w:tc>
      </w:tr>
      <w:tr w:rsidR="00D55C60" w:rsidRPr="00B408E6" w14:paraId="79805B27"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3291539" w14:textId="77777777" w:rsidR="00D55C60" w:rsidRPr="00B408E6" w:rsidRDefault="00D55C60" w:rsidP="003D0260">
            <w:pPr>
              <w:rPr>
                <w:sz w:val="24"/>
                <w:szCs w:val="24"/>
              </w:rPr>
            </w:pPr>
            <w:proofErr w:type="spellStart"/>
            <w:r w:rsidRPr="00B408E6">
              <w:rPr>
                <w:sz w:val="24"/>
                <w:szCs w:val="24"/>
              </w:rPr>
              <w:t>est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4A1FEA92" w14:textId="71C6F252"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4576CC17" w14:textId="3BB394B2" w:rsidR="00D55C60" w:rsidRPr="00B408E6" w:rsidRDefault="00D55C60" w:rsidP="003D0260">
            <w:pPr>
              <w:tabs>
                <w:tab w:val="left" w:leader="dot" w:pos="3224"/>
              </w:tabs>
              <w:rPr>
                <w:sz w:val="24"/>
                <w:szCs w:val="24"/>
              </w:rPr>
            </w:pPr>
          </w:p>
        </w:tc>
      </w:tr>
      <w:tr w:rsidR="00D55C60" w:rsidRPr="00B408E6" w14:paraId="4A031B50"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C35EE57" w14:textId="77777777" w:rsidR="00D55C60" w:rsidRPr="00B408E6" w:rsidRDefault="00D55C60" w:rsidP="003D0260">
            <w:pPr>
              <w:rPr>
                <w:sz w:val="24"/>
                <w:szCs w:val="24"/>
              </w:rPr>
            </w:pPr>
            <w:proofErr w:type="spellStart"/>
            <w:r w:rsidRPr="00B408E6">
              <w:rPr>
                <w:sz w:val="24"/>
                <w:szCs w:val="24"/>
              </w:rPr>
              <w:t>sont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4C054D28" w14:textId="74C94F0A"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26DD14D" w14:textId="112B1D4E" w:rsidR="00D55C60" w:rsidRPr="00B408E6" w:rsidRDefault="00D55C60" w:rsidP="003D0260">
            <w:pPr>
              <w:tabs>
                <w:tab w:val="left" w:leader="dot" w:pos="3224"/>
              </w:tabs>
              <w:rPr>
                <w:sz w:val="24"/>
                <w:szCs w:val="24"/>
              </w:rPr>
            </w:pPr>
          </w:p>
        </w:tc>
      </w:tr>
      <w:tr w:rsidR="00D55C60" w:rsidRPr="00B408E6" w14:paraId="266B0739"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3BA993"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peut</w:t>
            </w:r>
            <w:proofErr w:type="spellEnd"/>
            <w:r w:rsidRPr="00B408E6">
              <w:rPr>
                <w:sz w:val="24"/>
                <w:szCs w:val="24"/>
              </w:rPr>
              <w:t>*</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2FE55142" w14:textId="69EA2964"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B6B1756" w14:textId="216740BB" w:rsidR="00D55C60" w:rsidRPr="00B408E6" w:rsidRDefault="00D55C60" w:rsidP="003D0260">
            <w:pPr>
              <w:tabs>
                <w:tab w:val="left" w:leader="dot" w:pos="3224"/>
              </w:tabs>
              <w:rPr>
                <w:sz w:val="24"/>
                <w:szCs w:val="24"/>
              </w:rPr>
            </w:pPr>
          </w:p>
        </w:tc>
      </w:tr>
      <w:tr w:rsidR="00D55C60" w:rsidRPr="00B408E6" w14:paraId="463620D1"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300EC65"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w:t>
            </w:r>
            <w:proofErr w:type="spellStart"/>
            <w:r w:rsidRPr="00B408E6">
              <w:rPr>
                <w:sz w:val="24"/>
                <w:szCs w:val="24"/>
              </w:rPr>
              <w:t>faut</w:t>
            </w:r>
            <w:proofErr w:type="spellEnd"/>
            <w:r w:rsidRPr="00B408E6">
              <w:rPr>
                <w:sz w:val="24"/>
                <w:szCs w:val="24"/>
              </w:rPr>
              <w:t>*</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579E4F8" w14:textId="5742DDC8"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30519E64" w14:textId="6A2ED326" w:rsidR="00D55C60" w:rsidRPr="00B408E6" w:rsidRDefault="00D55C60" w:rsidP="003D0260">
            <w:pPr>
              <w:tabs>
                <w:tab w:val="left" w:leader="dot" w:pos="3224"/>
              </w:tabs>
              <w:rPr>
                <w:sz w:val="24"/>
                <w:szCs w:val="24"/>
              </w:rPr>
            </w:pPr>
          </w:p>
        </w:tc>
      </w:tr>
      <w:tr w:rsidR="00D55C60" w:rsidRPr="00B408E6" w14:paraId="745DA91E"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2595DE80"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w:t>
            </w:r>
            <w:proofErr w:type="spellStart"/>
            <w:r w:rsidRPr="00B408E6">
              <w:rPr>
                <w:sz w:val="24"/>
                <w:szCs w:val="24"/>
              </w:rPr>
              <w:t>est</w:t>
            </w:r>
            <w:proofErr w:type="spellEnd"/>
            <w:r w:rsidRPr="00B408E6">
              <w:rPr>
                <w:sz w:val="24"/>
                <w:szCs w:val="24"/>
              </w:rPr>
              <w:t xml:space="preserve"> possible de*</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1858F8C" w14:textId="3B43368C"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7BE0A66D" w14:textId="16D450DC" w:rsidR="00D55C60" w:rsidRPr="00B408E6" w:rsidRDefault="00D55C60" w:rsidP="003D0260">
            <w:pPr>
              <w:tabs>
                <w:tab w:val="left" w:leader="dot" w:pos="3224"/>
              </w:tabs>
              <w:rPr>
                <w:sz w:val="24"/>
                <w:szCs w:val="24"/>
              </w:rPr>
            </w:pPr>
          </w:p>
        </w:tc>
      </w:tr>
      <w:tr w:rsidR="00D55C60" w:rsidRPr="00B408E6" w14:paraId="2698E861" w14:textId="77777777" w:rsidTr="00AF6430">
        <w:trPr>
          <w:trHeight w:val="567"/>
        </w:trPr>
        <w:tc>
          <w:tcPr>
            <w:tcW w:w="2410"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482DE380"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w:t>
            </w:r>
            <w:proofErr w:type="spellStart"/>
            <w:r w:rsidRPr="00B408E6">
              <w:rPr>
                <w:sz w:val="24"/>
                <w:szCs w:val="24"/>
              </w:rPr>
              <w:t>est</w:t>
            </w:r>
            <w:proofErr w:type="spellEnd"/>
            <w:r w:rsidRPr="00B408E6">
              <w:rPr>
                <w:sz w:val="24"/>
                <w:szCs w:val="24"/>
              </w:rPr>
              <w:t xml:space="preserve"> </w:t>
            </w:r>
            <w:proofErr w:type="spellStart"/>
            <w:r w:rsidRPr="00B408E6">
              <w:rPr>
                <w:sz w:val="24"/>
                <w:szCs w:val="24"/>
              </w:rPr>
              <w:t>nécessaire</w:t>
            </w:r>
            <w:proofErr w:type="spellEnd"/>
            <w:r w:rsidRPr="00B408E6">
              <w:rPr>
                <w:sz w:val="24"/>
                <w:szCs w:val="24"/>
              </w:rPr>
              <w:t xml:space="preserve"> de*</w:t>
            </w:r>
          </w:p>
        </w:tc>
        <w:tc>
          <w:tcPr>
            <w:tcW w:w="3472" w:type="dxa"/>
            <w:tcBorders>
              <w:top w:val="single" w:sz="4" w:space="0" w:color="6DBEE2" w:themeColor="accent3" w:themeTint="99"/>
              <w:bottom w:val="single" w:sz="12" w:space="0" w:color="6DBEE2" w:themeColor="accent3" w:themeTint="99"/>
              <w:right w:val="single" w:sz="4" w:space="0" w:color="6DBEE2" w:themeColor="accent3" w:themeTint="99"/>
            </w:tcBorders>
            <w:vAlign w:val="bottom"/>
          </w:tcPr>
          <w:p w14:paraId="237D8C3B" w14:textId="11F24882"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vAlign w:val="bottom"/>
          </w:tcPr>
          <w:p w14:paraId="22796809" w14:textId="7D99D7A1" w:rsidR="00D55C60" w:rsidRPr="00B408E6" w:rsidRDefault="00D55C60" w:rsidP="003D0260">
            <w:pPr>
              <w:tabs>
                <w:tab w:val="left" w:leader="dot" w:pos="3224"/>
              </w:tabs>
              <w:rPr>
                <w:sz w:val="24"/>
                <w:szCs w:val="24"/>
              </w:rPr>
            </w:pPr>
          </w:p>
        </w:tc>
      </w:tr>
    </w:tbl>
    <w:p w14:paraId="5317932D"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48AF424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A75F93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719457B" wp14:editId="0F8B4838">
                  <wp:extent cx="133405" cy="67655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AE5B075"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6AB8BE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68FA75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012A75D" w14:textId="77777777" w:rsidR="00D55C60" w:rsidRPr="007342D9" w:rsidRDefault="00D55C60" w:rsidP="003D0260">
            <w:pPr>
              <w:rPr>
                <w:color w:val="auto"/>
                <w:sz w:val="24"/>
                <w:szCs w:val="24"/>
              </w:rPr>
            </w:pPr>
            <w:r w:rsidRPr="00B408E6">
              <w:rPr>
                <w:sz w:val="24"/>
                <w:szCs w:val="24"/>
              </w:rPr>
              <w:t xml:space="preserve">The verb phrases marked with </w:t>
            </w:r>
            <w:r>
              <w:rPr>
                <w:sz w:val="24"/>
                <w:szCs w:val="24"/>
              </w:rPr>
              <w:t xml:space="preserve">an asterisk </w:t>
            </w:r>
            <w:r w:rsidRPr="00B408E6">
              <w:rPr>
                <w:sz w:val="24"/>
                <w:szCs w:val="24"/>
              </w:rPr>
              <w:t xml:space="preserve">* will need an infinitive added to them, for example </w:t>
            </w:r>
            <w:proofErr w:type="spellStart"/>
            <w:r w:rsidRPr="00B408E6">
              <w:rPr>
                <w:i/>
                <w:sz w:val="24"/>
                <w:szCs w:val="24"/>
              </w:rPr>
              <w:t>aller</w:t>
            </w:r>
            <w:proofErr w:type="spellEnd"/>
            <w:r w:rsidRPr="00B408E6">
              <w:rPr>
                <w:i/>
                <w:sz w:val="24"/>
                <w:szCs w:val="24"/>
              </w:rPr>
              <w:t>/faire/</w:t>
            </w:r>
            <w:proofErr w:type="spellStart"/>
            <w:r w:rsidRPr="00B408E6">
              <w:rPr>
                <w:i/>
                <w:sz w:val="24"/>
                <w:szCs w:val="24"/>
              </w:rPr>
              <w:t>jouer</w:t>
            </w:r>
            <w:proofErr w:type="spellEnd"/>
            <w:r w:rsidRPr="00B408E6">
              <w:rPr>
                <w:i/>
                <w:sz w:val="24"/>
                <w:szCs w:val="24"/>
              </w:rPr>
              <w:t>/manger</w:t>
            </w:r>
            <w:r w:rsidRPr="00B408E6">
              <w:rPr>
                <w:sz w:val="24"/>
                <w:szCs w:val="24"/>
              </w:rPr>
              <w:t xml:space="preserve"> etc</w:t>
            </w:r>
            <w:r w:rsidR="004D73FF">
              <w:rPr>
                <w:sz w:val="24"/>
                <w:szCs w:val="24"/>
              </w:rPr>
              <w:t>.</w:t>
            </w:r>
          </w:p>
        </w:tc>
      </w:tr>
    </w:tbl>
    <w:p w14:paraId="2E23E794" w14:textId="77777777" w:rsidR="00D55C60" w:rsidRDefault="00D55C60" w:rsidP="00D55C60">
      <w:pPr>
        <w:pStyle w:val="ListParagraph"/>
        <w:numPr>
          <w:ilvl w:val="0"/>
          <w:numId w:val="6"/>
        </w:numPr>
        <w:spacing w:before="240" w:after="120"/>
        <w:ind w:left="714" w:hanging="357"/>
        <w:contextualSpacing w:val="0"/>
        <w:rPr>
          <w:sz w:val="24"/>
          <w:szCs w:val="24"/>
        </w:rPr>
        <w:sectPr w:rsidR="00D55C60" w:rsidSect="003D0260">
          <w:headerReference w:type="default" r:id="rId46"/>
          <w:footerReference w:type="default" r:id="rId47"/>
          <w:pgSz w:w="11906" w:h="16838"/>
          <w:pgMar w:top="1134" w:right="1134" w:bottom="851" w:left="1134" w:header="708" w:footer="708" w:gutter="0"/>
          <w:cols w:space="708"/>
          <w:docGrid w:linePitch="381"/>
        </w:sectPr>
      </w:pPr>
    </w:p>
    <w:p w14:paraId="3277E292" w14:textId="56383BC2"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lastRenderedPageBreak/>
        <w:t>Check your answers on p</w:t>
      </w:r>
      <w:r w:rsidR="00E01A2C" w:rsidRPr="003A325B">
        <w:rPr>
          <w:sz w:val="24"/>
          <w:szCs w:val="24"/>
        </w:rPr>
        <w:t>age 41</w:t>
      </w:r>
      <w:r w:rsidRPr="003A325B">
        <w:rPr>
          <w:sz w:val="24"/>
          <w:szCs w:val="24"/>
        </w:rPr>
        <w:t xml:space="preserve">. </w:t>
      </w:r>
    </w:p>
    <w:p w14:paraId="3C3BD1A8" w14:textId="77777777"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 xml:space="preserve">Now try to memorise the French verbs in the first column. </w:t>
      </w:r>
    </w:p>
    <w:p w14:paraId="5DE6F2F8" w14:textId="77777777"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Say them out loud, then copy them on some rough paper, looking carefully at the spelling.</w:t>
      </w:r>
    </w:p>
    <w:p w14:paraId="0004053D" w14:textId="77777777"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Finally, cover the first column, look at the English words and write the French in the third column, from memory.</w:t>
      </w:r>
    </w:p>
    <w:p w14:paraId="3549B347" w14:textId="77777777" w:rsidR="00D55C60" w:rsidRPr="00B408E6" w:rsidRDefault="00D55C60" w:rsidP="00D55C60">
      <w:pPr>
        <w:pStyle w:val="ListParagraph"/>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51CB3AD"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76F74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D5E3939" wp14:editId="52C63857">
                  <wp:extent cx="133405" cy="676556"/>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9D61627"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47F959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925E81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447D16" w14:textId="77777777" w:rsidR="00D55C60" w:rsidRPr="007342D9" w:rsidRDefault="00D55C60" w:rsidP="003D0260">
            <w:pPr>
              <w:rPr>
                <w:color w:val="auto"/>
                <w:sz w:val="24"/>
                <w:szCs w:val="24"/>
              </w:rPr>
            </w:pPr>
            <w:r>
              <w:rPr>
                <w:sz w:val="24"/>
                <w:szCs w:val="24"/>
              </w:rPr>
              <w:t>K</w:t>
            </w:r>
            <w:r w:rsidRPr="00B408E6">
              <w:rPr>
                <w:sz w:val="24"/>
                <w:szCs w:val="24"/>
              </w:rPr>
              <w:t>eep revising these verbs every week to make them stick in your long-term memory.</w:t>
            </w:r>
          </w:p>
        </w:tc>
      </w:tr>
    </w:tbl>
    <w:p w14:paraId="2D9A076A" w14:textId="77777777" w:rsidR="00D55C60" w:rsidRPr="003F2E06" w:rsidRDefault="00D55C60" w:rsidP="00B9400B">
      <w:pPr>
        <w:pStyle w:val="Heading4"/>
        <w:numPr>
          <w:ilvl w:val="0"/>
          <w:numId w:val="82"/>
        </w:numPr>
        <w:spacing w:line="276" w:lineRule="auto"/>
        <w:ind w:left="360"/>
        <w:rPr>
          <w:color w:val="248BB8" w:themeColor="accent3"/>
          <w:sz w:val="24"/>
          <w:szCs w:val="24"/>
        </w:rPr>
      </w:pPr>
      <w:r w:rsidRPr="003F2E06">
        <w:rPr>
          <w:color w:val="248BB8" w:themeColor="accent3"/>
          <w:sz w:val="24"/>
          <w:szCs w:val="24"/>
        </w:rPr>
        <w:t>Sentence snakes</w:t>
      </w:r>
    </w:p>
    <w:p w14:paraId="091B2D47" w14:textId="77968FA4" w:rsidR="00D55C60" w:rsidRPr="00B408E6" w:rsidRDefault="00D55C60" w:rsidP="00D55C60">
      <w:pPr>
        <w:ind w:left="360"/>
        <w:rPr>
          <w:sz w:val="24"/>
          <w:szCs w:val="24"/>
        </w:rPr>
      </w:pPr>
      <w:r w:rsidRPr="00B408E6">
        <w:rPr>
          <w:sz w:val="24"/>
          <w:szCs w:val="24"/>
        </w:rPr>
        <w:t>Copy out the sentences with the gaps</w:t>
      </w:r>
      <w:r>
        <w:rPr>
          <w:sz w:val="24"/>
          <w:szCs w:val="24"/>
        </w:rPr>
        <w:t xml:space="preserve"> and punctuation</w:t>
      </w:r>
      <w:r w:rsidRPr="00B408E6">
        <w:rPr>
          <w:sz w:val="24"/>
          <w:szCs w:val="24"/>
        </w:rPr>
        <w:t xml:space="preserve"> in the right places and </w:t>
      </w:r>
      <w:r w:rsidR="00B24FC1">
        <w:rPr>
          <w:sz w:val="24"/>
          <w:szCs w:val="24"/>
        </w:rPr>
        <w:t xml:space="preserve">then </w:t>
      </w:r>
      <w:r w:rsidRPr="00B408E6">
        <w:rPr>
          <w:sz w:val="24"/>
          <w:szCs w:val="24"/>
        </w:rPr>
        <w:t>translate them into English.</w:t>
      </w:r>
    </w:p>
    <w:p w14:paraId="72A4A002" w14:textId="77777777" w:rsidR="00D55C60" w:rsidRPr="00B408E6" w:rsidRDefault="00D55C60" w:rsidP="00D55C60">
      <w:pPr>
        <w:rPr>
          <w:sz w:val="24"/>
          <w:szCs w:val="24"/>
        </w:rPr>
      </w:pPr>
    </w:p>
    <w:p w14:paraId="309B54CE" w14:textId="77777777" w:rsidR="00D55C60" w:rsidRDefault="00D55C60" w:rsidP="005B58DC">
      <w:pPr>
        <w:pStyle w:val="ListParagraph"/>
        <w:numPr>
          <w:ilvl w:val="0"/>
          <w:numId w:val="14"/>
        </w:numPr>
        <w:rPr>
          <w:sz w:val="24"/>
          <w:szCs w:val="24"/>
          <w:lang w:val="fr-FR"/>
        </w:rPr>
      </w:pPr>
      <w:proofErr w:type="spellStart"/>
      <w:r>
        <w:rPr>
          <w:sz w:val="24"/>
          <w:szCs w:val="24"/>
          <w:lang w:val="fr-FR"/>
        </w:rPr>
        <w:t>d</w:t>
      </w:r>
      <w:r w:rsidRPr="00B408E6">
        <w:rPr>
          <w:sz w:val="24"/>
          <w:szCs w:val="24"/>
          <w:lang w:val="fr-FR"/>
        </w:rPr>
        <w:t>ansmavilleilyaunparcetuncentresportif</w:t>
      </w:r>
      <w:proofErr w:type="spellEnd"/>
    </w:p>
    <w:p w14:paraId="521121DA" w14:textId="77777777" w:rsidR="00D55C60" w:rsidRDefault="00D55C60" w:rsidP="00D55C60">
      <w:pPr>
        <w:pStyle w:val="ListParagraph"/>
        <w:rPr>
          <w:sz w:val="24"/>
          <w:szCs w:val="24"/>
          <w:lang w:val="fr-FR"/>
        </w:rPr>
      </w:pPr>
    </w:p>
    <w:p w14:paraId="764C78D1"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6EC3D4D9"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9C96A76" w14:textId="77777777" w:rsidR="00D55C60" w:rsidRPr="004362A3" w:rsidRDefault="00D55C60" w:rsidP="00D55C60">
      <w:pPr>
        <w:ind w:left="720"/>
        <w:rPr>
          <w:sz w:val="24"/>
          <w:szCs w:val="24"/>
          <w:lang w:val="fr-FR"/>
        </w:rPr>
      </w:pPr>
    </w:p>
    <w:p w14:paraId="6F0624C7" w14:textId="5F66A3E4" w:rsidR="00D55C60" w:rsidRDefault="00B4479A" w:rsidP="005B58DC">
      <w:pPr>
        <w:pStyle w:val="ListParagraph"/>
        <w:numPr>
          <w:ilvl w:val="0"/>
          <w:numId w:val="14"/>
        </w:numPr>
        <w:rPr>
          <w:sz w:val="24"/>
          <w:szCs w:val="24"/>
          <w:lang w:val="fr-FR"/>
        </w:rPr>
      </w:pPr>
      <w:proofErr w:type="spellStart"/>
      <w:r>
        <w:rPr>
          <w:sz w:val="24"/>
          <w:szCs w:val="24"/>
          <w:lang w:val="fr-FR"/>
        </w:rPr>
        <w:t>j</w:t>
      </w:r>
      <w:r w:rsidR="00D55C60" w:rsidRPr="00B408E6">
        <w:rPr>
          <w:sz w:val="24"/>
          <w:szCs w:val="24"/>
          <w:lang w:val="fr-FR"/>
        </w:rPr>
        <w:t>aitroispersonnesdansmafamillemamèremonfrèreetmoi</w:t>
      </w:r>
      <w:proofErr w:type="spellEnd"/>
    </w:p>
    <w:p w14:paraId="59BDE66B" w14:textId="77777777" w:rsidR="00D55C60" w:rsidRDefault="00D55C60" w:rsidP="00D55C60">
      <w:pPr>
        <w:pStyle w:val="ListParagraph"/>
        <w:rPr>
          <w:sz w:val="24"/>
          <w:szCs w:val="24"/>
          <w:lang w:val="fr-FR"/>
        </w:rPr>
      </w:pPr>
    </w:p>
    <w:p w14:paraId="653D881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49A9F7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AE377A9" w14:textId="77777777" w:rsidR="00D55C60" w:rsidRPr="004362A3" w:rsidRDefault="00D55C60" w:rsidP="00D55C60">
      <w:pPr>
        <w:ind w:left="720"/>
        <w:rPr>
          <w:sz w:val="24"/>
          <w:szCs w:val="24"/>
          <w:lang w:val="fr-FR"/>
        </w:rPr>
      </w:pPr>
    </w:p>
    <w:p w14:paraId="43725E6B" w14:textId="67C6B8C9" w:rsidR="00D55C60" w:rsidRDefault="005063BF" w:rsidP="005B58DC">
      <w:pPr>
        <w:pStyle w:val="ListParagraph"/>
        <w:numPr>
          <w:ilvl w:val="0"/>
          <w:numId w:val="14"/>
        </w:numPr>
        <w:rPr>
          <w:sz w:val="24"/>
          <w:szCs w:val="24"/>
          <w:lang w:val="fr-FR"/>
        </w:rPr>
      </w:pPr>
      <w:proofErr w:type="spellStart"/>
      <w:r w:rsidRPr="00B408E6">
        <w:rPr>
          <w:sz w:val="24"/>
          <w:szCs w:val="24"/>
          <w:lang w:val="fr-FR"/>
        </w:rPr>
        <w:t>dansmamaison</w:t>
      </w:r>
      <w:r w:rsidR="007F546E">
        <w:rPr>
          <w:sz w:val="24"/>
          <w:szCs w:val="24"/>
          <w:lang w:val="fr-FR"/>
        </w:rPr>
        <w:t>onaungrandsalon</w:t>
      </w:r>
      <w:r w:rsidR="00D55C60" w:rsidRPr="00B408E6">
        <w:rPr>
          <w:sz w:val="24"/>
          <w:szCs w:val="24"/>
          <w:lang w:val="fr-FR"/>
        </w:rPr>
        <w:t>unecuisineetquatrechambres</w:t>
      </w:r>
      <w:proofErr w:type="spellEnd"/>
    </w:p>
    <w:p w14:paraId="159D086A" w14:textId="77777777" w:rsidR="00D55C60" w:rsidRDefault="00D55C60" w:rsidP="00D55C60">
      <w:pPr>
        <w:pStyle w:val="ListParagraph"/>
        <w:rPr>
          <w:sz w:val="24"/>
          <w:szCs w:val="24"/>
          <w:lang w:val="fr-FR"/>
        </w:rPr>
      </w:pPr>
    </w:p>
    <w:p w14:paraId="4458804E"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123F1A3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19DD5659" w14:textId="77777777" w:rsidR="00D55C60" w:rsidRPr="004362A3" w:rsidRDefault="00D55C60" w:rsidP="00D55C60">
      <w:pPr>
        <w:ind w:left="720"/>
        <w:rPr>
          <w:sz w:val="24"/>
          <w:szCs w:val="24"/>
          <w:lang w:val="fr-FR"/>
        </w:rPr>
      </w:pPr>
    </w:p>
    <w:p w14:paraId="5B4647CE"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jesuisgrandetminceaveclescheveuxnoirs</w:t>
      </w:r>
      <w:proofErr w:type="spellEnd"/>
    </w:p>
    <w:p w14:paraId="323DA1DF" w14:textId="77777777" w:rsidR="00D55C60" w:rsidRDefault="00D55C60" w:rsidP="00D55C60">
      <w:pPr>
        <w:pStyle w:val="ListParagraph"/>
        <w:rPr>
          <w:sz w:val="24"/>
          <w:szCs w:val="24"/>
          <w:lang w:val="fr-FR"/>
        </w:rPr>
      </w:pPr>
    </w:p>
    <w:p w14:paraId="0177C16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A435AA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4F937B2" w14:textId="77777777" w:rsidR="00D55C60" w:rsidRDefault="00D55C60" w:rsidP="00D55C60">
      <w:pPr>
        <w:ind w:left="720"/>
        <w:rPr>
          <w:sz w:val="24"/>
          <w:szCs w:val="24"/>
          <w:lang w:val="fr-FR"/>
        </w:rPr>
        <w:sectPr w:rsidR="00D55C60" w:rsidSect="003D0260">
          <w:pgSz w:w="11906" w:h="16838"/>
          <w:pgMar w:top="1134" w:right="1134" w:bottom="851" w:left="1134" w:header="708" w:footer="708" w:gutter="0"/>
          <w:cols w:space="708"/>
          <w:docGrid w:linePitch="381"/>
        </w:sectPr>
      </w:pPr>
    </w:p>
    <w:p w14:paraId="57DA7F1B"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lastRenderedPageBreak/>
        <w:t>onestcontentscardemaincestmonanniversaire</w:t>
      </w:r>
      <w:proofErr w:type="spellEnd"/>
    </w:p>
    <w:p w14:paraId="744B07AC" w14:textId="77777777" w:rsidR="00D55C60" w:rsidRDefault="00D55C60" w:rsidP="00D55C60">
      <w:pPr>
        <w:pStyle w:val="ListParagraph"/>
        <w:rPr>
          <w:sz w:val="24"/>
          <w:szCs w:val="24"/>
          <w:lang w:val="fr-FR"/>
        </w:rPr>
      </w:pPr>
    </w:p>
    <w:p w14:paraId="7D723BA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26784B5"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85AE426" w14:textId="77777777" w:rsidR="00D55C60" w:rsidRPr="004362A3" w:rsidRDefault="00D55C60" w:rsidP="00D55C60">
      <w:pPr>
        <w:ind w:left="720"/>
        <w:rPr>
          <w:sz w:val="24"/>
          <w:szCs w:val="24"/>
          <w:lang w:val="fr-FR"/>
        </w:rPr>
      </w:pPr>
    </w:p>
    <w:p w14:paraId="51EF822F"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lesprofesseurssonttrèssympasmaistropstrictes</w:t>
      </w:r>
      <w:proofErr w:type="spellEnd"/>
    </w:p>
    <w:p w14:paraId="6C6232FE" w14:textId="77777777" w:rsidR="00D55C60" w:rsidRDefault="00D55C60" w:rsidP="00D55C60">
      <w:pPr>
        <w:pStyle w:val="ListParagraph"/>
        <w:rPr>
          <w:sz w:val="24"/>
          <w:szCs w:val="24"/>
          <w:lang w:val="fr-FR"/>
        </w:rPr>
      </w:pPr>
    </w:p>
    <w:p w14:paraId="0E4B260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3FE6F72"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3065C42" w14:textId="77777777" w:rsidR="00D55C60" w:rsidRPr="004362A3" w:rsidRDefault="00D55C60" w:rsidP="00D55C60">
      <w:pPr>
        <w:ind w:left="720"/>
        <w:rPr>
          <w:sz w:val="24"/>
          <w:szCs w:val="24"/>
          <w:lang w:val="fr-FR"/>
        </w:rPr>
      </w:pPr>
    </w:p>
    <w:p w14:paraId="260DFC90" w14:textId="2171080A" w:rsidR="00D55C60" w:rsidRDefault="00625FF0" w:rsidP="005B58DC">
      <w:pPr>
        <w:pStyle w:val="ListParagraph"/>
        <w:numPr>
          <w:ilvl w:val="0"/>
          <w:numId w:val="14"/>
        </w:numPr>
        <w:rPr>
          <w:sz w:val="24"/>
          <w:szCs w:val="24"/>
          <w:lang w:val="fr-FR"/>
        </w:rPr>
      </w:pPr>
      <w:proofErr w:type="spellStart"/>
      <w:r>
        <w:rPr>
          <w:sz w:val="24"/>
          <w:szCs w:val="24"/>
          <w:lang w:val="fr-FR"/>
        </w:rPr>
        <w:t>onpeutsurfersur</w:t>
      </w:r>
      <w:r w:rsidR="000131F0">
        <w:rPr>
          <w:sz w:val="24"/>
          <w:szCs w:val="24"/>
          <w:lang w:val="fr-FR"/>
        </w:rPr>
        <w:t>i</w:t>
      </w:r>
      <w:r w:rsidR="00D55C60" w:rsidRPr="00B408E6">
        <w:rPr>
          <w:sz w:val="24"/>
          <w:szCs w:val="24"/>
          <w:lang w:val="fr-FR"/>
        </w:rPr>
        <w:t>nternetetregarderdesvidéos</w:t>
      </w:r>
      <w:proofErr w:type="spellEnd"/>
    </w:p>
    <w:p w14:paraId="019ED6B8" w14:textId="77777777" w:rsidR="00D55C60" w:rsidRDefault="00D55C60" w:rsidP="00D55C60">
      <w:pPr>
        <w:pStyle w:val="ListParagraph"/>
        <w:rPr>
          <w:sz w:val="24"/>
          <w:szCs w:val="24"/>
          <w:lang w:val="fr-FR"/>
        </w:rPr>
      </w:pPr>
    </w:p>
    <w:p w14:paraId="459FF00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3C79283"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3A4C6E5A" w14:textId="77777777" w:rsidR="00D55C60" w:rsidRPr="004362A3" w:rsidRDefault="00D55C60" w:rsidP="00D55C60">
      <w:pPr>
        <w:ind w:left="720"/>
        <w:rPr>
          <w:sz w:val="24"/>
          <w:szCs w:val="24"/>
          <w:lang w:val="fr-FR"/>
        </w:rPr>
      </w:pPr>
    </w:p>
    <w:p w14:paraId="21324678"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ilfautarriveràneufheures</w:t>
      </w:r>
      <w:r>
        <w:rPr>
          <w:sz w:val="24"/>
          <w:szCs w:val="24"/>
          <w:lang w:val="fr-FR"/>
        </w:rPr>
        <w:t>moinslequart</w:t>
      </w:r>
      <w:proofErr w:type="spellEnd"/>
    </w:p>
    <w:p w14:paraId="20C61FEB" w14:textId="77777777" w:rsidR="00D55C60" w:rsidRDefault="00D55C60" w:rsidP="00D55C60">
      <w:pPr>
        <w:pStyle w:val="ListParagraph"/>
        <w:rPr>
          <w:sz w:val="24"/>
          <w:szCs w:val="24"/>
          <w:lang w:val="fr-FR"/>
        </w:rPr>
      </w:pPr>
    </w:p>
    <w:p w14:paraId="6BC3484B"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DB961DA"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BEBC4BC" w14:textId="77777777" w:rsidR="00D55C60" w:rsidRPr="004362A3" w:rsidRDefault="00D55C60" w:rsidP="00D55C60">
      <w:pPr>
        <w:ind w:left="720"/>
        <w:rPr>
          <w:sz w:val="24"/>
          <w:szCs w:val="24"/>
          <w:lang w:val="fr-FR"/>
        </w:rPr>
      </w:pPr>
    </w:p>
    <w:p w14:paraId="6EE72048"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ilestpossibledenagerdanslamer</w:t>
      </w:r>
      <w:proofErr w:type="spellEnd"/>
    </w:p>
    <w:p w14:paraId="33CE6F01" w14:textId="77777777" w:rsidR="00D55C60" w:rsidRDefault="00D55C60" w:rsidP="00D55C60">
      <w:pPr>
        <w:pStyle w:val="ListParagraph"/>
        <w:rPr>
          <w:sz w:val="24"/>
          <w:szCs w:val="24"/>
          <w:lang w:val="fr-FR"/>
        </w:rPr>
      </w:pPr>
    </w:p>
    <w:p w14:paraId="1185552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3208033"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0E305DC" w14:textId="77777777" w:rsidR="00D55C60" w:rsidRPr="00B408E6" w:rsidRDefault="00D55C60" w:rsidP="00D55C60">
      <w:pPr>
        <w:pStyle w:val="ListParagraph"/>
        <w:tabs>
          <w:tab w:val="left" w:leader="dot" w:pos="9639"/>
        </w:tabs>
        <w:rPr>
          <w:sz w:val="24"/>
          <w:szCs w:val="24"/>
          <w:lang w:val="fr-FR"/>
        </w:rPr>
      </w:pPr>
    </w:p>
    <w:p w14:paraId="3064A0E4" w14:textId="77777777" w:rsidR="00D55C60" w:rsidRPr="00B408E6" w:rsidRDefault="00D55C60" w:rsidP="005B58DC">
      <w:pPr>
        <w:pStyle w:val="ListParagraph"/>
        <w:numPr>
          <w:ilvl w:val="0"/>
          <w:numId w:val="14"/>
        </w:numPr>
        <w:rPr>
          <w:sz w:val="24"/>
          <w:szCs w:val="24"/>
          <w:lang w:val="fr-FR"/>
        </w:rPr>
      </w:pPr>
      <w:proofErr w:type="spellStart"/>
      <w:r w:rsidRPr="00B408E6">
        <w:rPr>
          <w:sz w:val="24"/>
          <w:szCs w:val="24"/>
          <w:lang w:val="fr-FR"/>
        </w:rPr>
        <w:t>ilestnécessairedeporterdeschaussuresnoires</w:t>
      </w:r>
      <w:proofErr w:type="spellEnd"/>
    </w:p>
    <w:p w14:paraId="1F7D07BF" w14:textId="77777777" w:rsidR="00D55C60" w:rsidRDefault="00D55C60" w:rsidP="00D55C60">
      <w:pPr>
        <w:pStyle w:val="ListParagraph"/>
        <w:rPr>
          <w:sz w:val="24"/>
          <w:szCs w:val="24"/>
          <w:lang w:val="fr-FR"/>
        </w:rPr>
      </w:pPr>
    </w:p>
    <w:p w14:paraId="1A9EF7B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F91EC5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C249CAB" w14:textId="77777777" w:rsidR="00D55C60" w:rsidRDefault="00D55C60" w:rsidP="00D55C60">
      <w:pPr>
        <w:pStyle w:val="ListParagraph"/>
        <w:tabs>
          <w:tab w:val="left" w:leader="dot" w:pos="9639"/>
        </w:tabs>
        <w:contextualSpacing w:val="0"/>
        <w:rPr>
          <w:sz w:val="24"/>
          <w:szCs w:val="2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866B13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39B4ED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6C4C88" wp14:editId="6AC0B899">
                  <wp:extent cx="133405" cy="676556"/>
                  <wp:effectExtent l="0" t="0" r="0"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82D9981"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7CE4C0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6A8A203"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E5BEE36" w14:textId="77777777" w:rsidR="00D55C60" w:rsidRPr="007342D9" w:rsidRDefault="00D55C60" w:rsidP="003D0260">
            <w:pPr>
              <w:rPr>
                <w:color w:val="auto"/>
                <w:sz w:val="24"/>
                <w:szCs w:val="24"/>
              </w:rPr>
            </w:pPr>
            <w:r w:rsidRPr="00B408E6">
              <w:rPr>
                <w:sz w:val="24"/>
                <w:szCs w:val="24"/>
              </w:rPr>
              <w:t>Stick to the present tense for this task. You can use different tenses but you don’t need to, so only use them if you can do so accurately.</w:t>
            </w:r>
          </w:p>
        </w:tc>
      </w:tr>
    </w:tbl>
    <w:p w14:paraId="4047B482" w14:textId="77777777" w:rsidR="00D55C60" w:rsidRPr="002E552E" w:rsidRDefault="00D55C60" w:rsidP="00D55C60">
      <w:pPr>
        <w:rPr>
          <w:sz w:val="24"/>
          <w:szCs w:val="24"/>
        </w:rPr>
      </w:pPr>
    </w:p>
    <w:p w14:paraId="19E4C4C2" w14:textId="77777777" w:rsidR="00D55C60" w:rsidRPr="00B408E6" w:rsidRDefault="00D55C60" w:rsidP="00D55C60">
      <w:pPr>
        <w:rPr>
          <w:sz w:val="24"/>
          <w:szCs w:val="24"/>
        </w:rPr>
      </w:pPr>
    </w:p>
    <w:p w14:paraId="785CFEAB"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22A2EF2B" w14:textId="77777777" w:rsidR="00D55C60" w:rsidRPr="003F2E06" w:rsidRDefault="00D55C60" w:rsidP="002D4E9F">
      <w:pPr>
        <w:pStyle w:val="Heading4"/>
        <w:numPr>
          <w:ilvl w:val="0"/>
          <w:numId w:val="112"/>
        </w:numPr>
        <w:spacing w:line="276" w:lineRule="auto"/>
        <w:rPr>
          <w:color w:val="248BB8" w:themeColor="accent3"/>
          <w:sz w:val="24"/>
          <w:szCs w:val="24"/>
        </w:rPr>
      </w:pPr>
      <w:r w:rsidRPr="003F2E06">
        <w:rPr>
          <w:color w:val="248BB8" w:themeColor="accent3"/>
          <w:sz w:val="24"/>
          <w:szCs w:val="24"/>
        </w:rPr>
        <w:lastRenderedPageBreak/>
        <w:t>Be opinionated</w:t>
      </w:r>
    </w:p>
    <w:p w14:paraId="5FBE00A3" w14:textId="090C8C70" w:rsidR="00D55C60" w:rsidRDefault="00D55C60" w:rsidP="00D55C60">
      <w:pPr>
        <w:ind w:left="360"/>
        <w:rPr>
          <w:sz w:val="24"/>
          <w:szCs w:val="24"/>
        </w:rPr>
      </w:pPr>
      <w:r w:rsidRPr="00B408E6">
        <w:rPr>
          <w:sz w:val="24"/>
          <w:szCs w:val="24"/>
        </w:rPr>
        <w:t xml:space="preserve">Giving opinions is an easy way to write a short sentence about any topic. </w:t>
      </w:r>
      <w:r w:rsidR="004E3C6B">
        <w:rPr>
          <w:sz w:val="24"/>
          <w:szCs w:val="24"/>
        </w:rPr>
        <w:t>List the opinion phrases you already know in French below.</w:t>
      </w:r>
      <w:r w:rsidRPr="00B408E6">
        <w:rPr>
          <w:sz w:val="24"/>
          <w:szCs w:val="24"/>
        </w:rPr>
        <w:t xml:space="preserve"> For example, ‘I like’</w:t>
      </w:r>
      <w:r>
        <w:rPr>
          <w:sz w:val="24"/>
          <w:szCs w:val="24"/>
        </w:rPr>
        <w:t xml:space="preserve"> or</w:t>
      </w:r>
      <w:r w:rsidRPr="00B408E6">
        <w:rPr>
          <w:sz w:val="24"/>
          <w:szCs w:val="24"/>
        </w:rPr>
        <w:t xml:space="preserve"> ‘I hate’</w:t>
      </w:r>
      <w:r>
        <w:rPr>
          <w:sz w:val="24"/>
          <w:szCs w:val="24"/>
        </w:rPr>
        <w:t>,</w:t>
      </w:r>
      <w:r w:rsidRPr="00B408E6">
        <w:rPr>
          <w:sz w:val="24"/>
          <w:szCs w:val="24"/>
        </w:rPr>
        <w:t xml:space="preserve"> but also any positive or negative adjectives</w:t>
      </w:r>
      <w:r>
        <w:rPr>
          <w:sz w:val="24"/>
          <w:szCs w:val="24"/>
        </w:rPr>
        <w:t>, such as</w:t>
      </w:r>
      <w:r w:rsidRPr="00B408E6">
        <w:rPr>
          <w:sz w:val="24"/>
          <w:szCs w:val="24"/>
        </w:rPr>
        <w:t xml:space="preserve"> ‘</w:t>
      </w:r>
      <w:r>
        <w:rPr>
          <w:sz w:val="24"/>
          <w:szCs w:val="24"/>
        </w:rPr>
        <w:t xml:space="preserve">it’s </w:t>
      </w:r>
      <w:r w:rsidRPr="00B408E6">
        <w:rPr>
          <w:sz w:val="24"/>
          <w:szCs w:val="24"/>
        </w:rPr>
        <w:t>interesting’</w:t>
      </w:r>
      <w:r>
        <w:rPr>
          <w:sz w:val="24"/>
          <w:szCs w:val="24"/>
        </w:rPr>
        <w:t xml:space="preserve"> or</w:t>
      </w:r>
      <w:r w:rsidRPr="00B408E6">
        <w:rPr>
          <w:sz w:val="24"/>
          <w:szCs w:val="24"/>
        </w:rPr>
        <w:t xml:space="preserve"> ‘</w:t>
      </w:r>
      <w:r>
        <w:rPr>
          <w:sz w:val="24"/>
          <w:szCs w:val="24"/>
        </w:rPr>
        <w:t xml:space="preserve">it’s </w:t>
      </w:r>
      <w:r w:rsidRPr="00B408E6">
        <w:rPr>
          <w:sz w:val="24"/>
          <w:szCs w:val="24"/>
        </w:rPr>
        <w:t>boring’</w:t>
      </w:r>
      <w:r>
        <w:rPr>
          <w:sz w:val="24"/>
          <w:szCs w:val="24"/>
        </w:rPr>
        <w:t>.</w:t>
      </w:r>
    </w:p>
    <w:p w14:paraId="172B5A03" w14:textId="77777777" w:rsidR="00D55C60" w:rsidRDefault="00D55C60" w:rsidP="00D55C60">
      <w:pPr>
        <w:ind w:left="360"/>
        <w:rPr>
          <w:sz w:val="24"/>
          <w:szCs w:val="24"/>
        </w:rPr>
      </w:pPr>
    </w:p>
    <w:p w14:paraId="7528F509" w14:textId="77777777" w:rsidR="00D55C60" w:rsidRPr="00502F85" w:rsidRDefault="00D55C60" w:rsidP="00D55C60">
      <w:pPr>
        <w:rPr>
          <w:sz w:val="4"/>
          <w:szCs w:val="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D55C60" w:rsidRPr="00502F85" w14:paraId="39FA8B3A" w14:textId="77777777" w:rsidTr="003927CD">
        <w:trPr>
          <w:trHeight w:val="567"/>
        </w:trPr>
        <w:tc>
          <w:tcPr>
            <w:tcW w:w="4677" w:type="dxa"/>
            <w:tcBorders>
              <w:bottom w:val="single" w:sz="12" w:space="0" w:color="6DBEE2" w:themeColor="accent3" w:themeTint="99"/>
            </w:tcBorders>
            <w:shd w:val="clear" w:color="auto" w:fill="CEE9F5" w:themeFill="accent3" w:themeFillTint="33"/>
            <w:vAlign w:val="center"/>
          </w:tcPr>
          <w:p w14:paraId="3F4D5334" w14:textId="77777777" w:rsidR="00D55C60" w:rsidRPr="00502F85" w:rsidRDefault="00D55C60" w:rsidP="004C536D">
            <w:pPr>
              <w:rPr>
                <w:b/>
                <w:sz w:val="24"/>
                <w:szCs w:val="24"/>
              </w:rPr>
            </w:pPr>
            <w:r w:rsidRPr="00502F85">
              <w:rPr>
                <w:b/>
                <w:sz w:val="24"/>
                <w:szCs w:val="24"/>
              </w:rPr>
              <w:t>Positive opinions</w:t>
            </w:r>
          </w:p>
        </w:tc>
        <w:tc>
          <w:tcPr>
            <w:tcW w:w="4678" w:type="dxa"/>
            <w:tcBorders>
              <w:bottom w:val="single" w:sz="12" w:space="0" w:color="6DBEE2" w:themeColor="accent3" w:themeTint="99"/>
            </w:tcBorders>
            <w:shd w:val="clear" w:color="auto" w:fill="CEE9F5" w:themeFill="accent3" w:themeFillTint="33"/>
            <w:vAlign w:val="center"/>
          </w:tcPr>
          <w:p w14:paraId="147DD254" w14:textId="77777777" w:rsidR="00D55C60" w:rsidRPr="00502F85" w:rsidRDefault="00D55C60" w:rsidP="004C536D">
            <w:pPr>
              <w:rPr>
                <w:b/>
                <w:sz w:val="24"/>
                <w:szCs w:val="24"/>
              </w:rPr>
            </w:pPr>
            <w:r w:rsidRPr="00502F85">
              <w:rPr>
                <w:b/>
                <w:sz w:val="24"/>
                <w:szCs w:val="24"/>
              </w:rPr>
              <w:t>Negative opinions</w:t>
            </w:r>
          </w:p>
        </w:tc>
      </w:tr>
      <w:tr w:rsidR="00D55C60" w:rsidRPr="00B408E6" w14:paraId="1C29E7D7" w14:textId="77777777" w:rsidTr="003927CD">
        <w:trPr>
          <w:trHeight w:val="3118"/>
        </w:trPr>
        <w:tc>
          <w:tcPr>
            <w:tcW w:w="4677" w:type="dxa"/>
            <w:tcBorders>
              <w:top w:val="single" w:sz="12"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vAlign w:val="center"/>
          </w:tcPr>
          <w:p w14:paraId="5BBBF813" w14:textId="77777777" w:rsidR="00D55C60" w:rsidRPr="00B408E6" w:rsidRDefault="00D55C60" w:rsidP="003D0260">
            <w:pPr>
              <w:spacing w:before="120"/>
              <w:rPr>
                <w:sz w:val="24"/>
                <w:szCs w:val="24"/>
              </w:rPr>
            </w:pPr>
          </w:p>
        </w:tc>
        <w:tc>
          <w:tcPr>
            <w:tcW w:w="4678" w:type="dxa"/>
            <w:tcBorders>
              <w:top w:val="single" w:sz="12"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vAlign w:val="center"/>
          </w:tcPr>
          <w:p w14:paraId="5528E018" w14:textId="77777777" w:rsidR="00D55C60" w:rsidRPr="00B408E6" w:rsidRDefault="00D55C60" w:rsidP="003D0260">
            <w:pPr>
              <w:spacing w:before="120"/>
              <w:rPr>
                <w:sz w:val="24"/>
                <w:szCs w:val="24"/>
              </w:rPr>
            </w:pPr>
          </w:p>
        </w:tc>
      </w:tr>
    </w:tbl>
    <w:p w14:paraId="0EAFE4E5" w14:textId="77777777" w:rsidR="00D55C60" w:rsidRPr="00B408E6" w:rsidRDefault="00D55C60" w:rsidP="00D55C60">
      <w:pPr>
        <w:rPr>
          <w:sz w:val="24"/>
          <w:szCs w:val="24"/>
        </w:rPr>
      </w:pPr>
    </w:p>
    <w:p w14:paraId="0CECEB1A" w14:textId="77777777" w:rsidR="00D55C60" w:rsidRPr="00B408E6" w:rsidRDefault="00D55C60" w:rsidP="00D55C60">
      <w:pPr>
        <w:pStyle w:val="N1"/>
        <w:numPr>
          <w:ilvl w:val="0"/>
          <w:numId w:val="8"/>
        </w:numPr>
        <w:spacing w:before="120" w:after="120"/>
        <w:rPr>
          <w:lang w:val="en-GB"/>
        </w:rPr>
      </w:pPr>
      <w:r w:rsidRPr="00B408E6">
        <w:rPr>
          <w:lang w:val="en-GB"/>
        </w:rPr>
        <w:t>Swap words with a partner. How many more can you add?</w:t>
      </w:r>
    </w:p>
    <w:p w14:paraId="780409FA" w14:textId="77777777" w:rsidR="00D55C60" w:rsidRPr="00B408E6" w:rsidRDefault="00D55C60" w:rsidP="00D55C60">
      <w:pPr>
        <w:pStyle w:val="N1"/>
        <w:numPr>
          <w:ilvl w:val="0"/>
          <w:numId w:val="8"/>
        </w:numPr>
        <w:spacing w:before="120" w:after="120"/>
        <w:rPr>
          <w:lang w:val="en-GB"/>
        </w:rPr>
      </w:pPr>
      <w:r w:rsidRPr="00B408E6">
        <w:rPr>
          <w:lang w:val="en-GB"/>
        </w:rPr>
        <w:t xml:space="preserve">Use a dictionary or online dictionary to look up some more words for each box. </w:t>
      </w:r>
    </w:p>
    <w:p w14:paraId="4DFFAB3D" w14:textId="77777777" w:rsidR="00D55C60" w:rsidRPr="00B408E6" w:rsidRDefault="00D55C60" w:rsidP="00D55C60">
      <w:pPr>
        <w:pStyle w:val="N1"/>
        <w:numPr>
          <w:ilvl w:val="0"/>
          <w:numId w:val="8"/>
        </w:numPr>
        <w:spacing w:before="120" w:after="120"/>
        <w:rPr>
          <w:lang w:val="en-GB"/>
        </w:rPr>
      </w:pPr>
      <w:r w:rsidRPr="00B408E6">
        <w:rPr>
          <w:lang w:val="en-GB"/>
        </w:rPr>
        <w:t>Can you find 10 opinions for each box?</w:t>
      </w:r>
    </w:p>
    <w:p w14:paraId="645920E5" w14:textId="77777777" w:rsidR="00D55C60" w:rsidRPr="002E552E" w:rsidRDefault="00D55C60" w:rsidP="00D55C60">
      <w:pPr>
        <w:pStyle w:val="N1"/>
        <w:numPr>
          <w:ilvl w:val="0"/>
          <w:numId w:val="8"/>
        </w:numPr>
        <w:spacing w:before="120" w:after="120"/>
        <w:rPr>
          <w:lang w:val="en-GB"/>
        </w:rPr>
      </w:pPr>
      <w:r w:rsidRPr="00B408E6">
        <w:rPr>
          <w:lang w:val="en-GB"/>
        </w:rPr>
        <w:t xml:space="preserve">Cover the words and just look at each heading in turn. Write all the words you can or test a partner. </w:t>
      </w:r>
      <w:r w:rsidRPr="002E552E">
        <w:rPr>
          <w:lang w:val="en-GB"/>
        </w:rPr>
        <w:t>You could race each other or see who can write the most in one minute.</w:t>
      </w:r>
    </w:p>
    <w:p w14:paraId="4A4FD3F2" w14:textId="77777777" w:rsidR="00D55C60" w:rsidRPr="003F2E06" w:rsidRDefault="00D55C60" w:rsidP="002D4E9F">
      <w:pPr>
        <w:pStyle w:val="Heading4"/>
        <w:numPr>
          <w:ilvl w:val="0"/>
          <w:numId w:val="112"/>
        </w:numPr>
        <w:spacing w:line="276" w:lineRule="auto"/>
        <w:rPr>
          <w:color w:val="248BB8" w:themeColor="accent3"/>
          <w:sz w:val="24"/>
          <w:szCs w:val="24"/>
        </w:rPr>
      </w:pPr>
      <w:r w:rsidRPr="003F2E06">
        <w:rPr>
          <w:color w:val="248BB8" w:themeColor="accent3"/>
          <w:sz w:val="24"/>
          <w:szCs w:val="24"/>
        </w:rPr>
        <w:t>Sentence scramble</w:t>
      </w:r>
    </w:p>
    <w:p w14:paraId="7382D42F" w14:textId="77777777" w:rsidR="00D55C60" w:rsidRPr="00B408E6" w:rsidRDefault="00D55C60" w:rsidP="00D55C60">
      <w:pPr>
        <w:pStyle w:val="N1"/>
        <w:ind w:left="360"/>
      </w:pPr>
      <w:r>
        <w:rPr>
          <w:lang w:val="en-GB"/>
        </w:rPr>
        <w:t>Re-order the words to make</w:t>
      </w:r>
      <w:r w:rsidRPr="00B408E6">
        <w:rPr>
          <w:lang w:val="en-GB"/>
        </w:rPr>
        <w:t xml:space="preserve"> </w:t>
      </w:r>
      <w:r>
        <w:rPr>
          <w:lang w:val="en-GB"/>
        </w:rPr>
        <w:t xml:space="preserve">French </w:t>
      </w:r>
      <w:r w:rsidRPr="00B408E6">
        <w:rPr>
          <w:lang w:val="en-GB"/>
        </w:rPr>
        <w:t xml:space="preserve">sentences and </w:t>
      </w:r>
      <w:r>
        <w:rPr>
          <w:lang w:val="en-GB"/>
        </w:rPr>
        <w:t xml:space="preserve">then </w:t>
      </w:r>
      <w:r w:rsidRPr="00B408E6">
        <w:rPr>
          <w:lang w:val="en-GB"/>
        </w:rPr>
        <w:t xml:space="preserve">translate the opinions into English. </w:t>
      </w:r>
      <w:r w:rsidRPr="00B408E6">
        <w:t xml:space="preserve">Look for the capital </w:t>
      </w:r>
      <w:proofErr w:type="spellStart"/>
      <w:r w:rsidRPr="00B408E6">
        <w:t>letter</w:t>
      </w:r>
      <w:r w:rsidR="005063BF">
        <w:t>s</w:t>
      </w:r>
      <w:proofErr w:type="spellEnd"/>
      <w:r w:rsidRPr="00B408E6">
        <w:t xml:space="preserve"> to </w:t>
      </w:r>
      <w:proofErr w:type="spellStart"/>
      <w:r w:rsidRPr="00B408E6">
        <w:t>get</w:t>
      </w:r>
      <w:proofErr w:type="spellEnd"/>
      <w:r w:rsidRPr="00B408E6">
        <w:t xml:space="preserve"> </w:t>
      </w:r>
      <w:proofErr w:type="spellStart"/>
      <w:r w:rsidRPr="00B408E6">
        <w:t>started</w:t>
      </w:r>
      <w:proofErr w:type="spellEnd"/>
      <w:r w:rsidRPr="00B408E6">
        <w:t>.</w:t>
      </w:r>
    </w:p>
    <w:p w14:paraId="7D131724" w14:textId="77777777" w:rsidR="00D55C60" w:rsidRPr="00B408E6" w:rsidRDefault="00D55C60" w:rsidP="00D55C60">
      <w:pPr>
        <w:rPr>
          <w:sz w:val="24"/>
          <w:szCs w:val="24"/>
          <w:lang w:val="fr-FR"/>
        </w:rPr>
      </w:pPr>
    </w:p>
    <w:p w14:paraId="606BBAE2" w14:textId="77777777" w:rsidR="00D55C60" w:rsidRDefault="00D55C60" w:rsidP="005B58DC">
      <w:pPr>
        <w:pStyle w:val="ListParagraph"/>
        <w:numPr>
          <w:ilvl w:val="0"/>
          <w:numId w:val="16"/>
        </w:numPr>
        <w:rPr>
          <w:sz w:val="24"/>
          <w:szCs w:val="24"/>
          <w:lang w:val="fr-FR"/>
        </w:rPr>
      </w:pPr>
      <w:r w:rsidRPr="00B408E6">
        <w:rPr>
          <w:sz w:val="24"/>
          <w:szCs w:val="24"/>
          <w:lang w:val="fr-FR"/>
        </w:rPr>
        <w:t xml:space="preserve">mon car très c’est J’adore cool portable </w:t>
      </w:r>
    </w:p>
    <w:p w14:paraId="1FED6537" w14:textId="77777777" w:rsidR="00D55C60" w:rsidRDefault="00D55C60" w:rsidP="00D55C60">
      <w:pPr>
        <w:pStyle w:val="ListParagraph"/>
        <w:rPr>
          <w:sz w:val="24"/>
          <w:szCs w:val="24"/>
          <w:lang w:val="fr-FR"/>
        </w:rPr>
      </w:pPr>
    </w:p>
    <w:p w14:paraId="7150C525"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2A8184C"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5B8FF30" w14:textId="77777777" w:rsidR="00D55C60" w:rsidRPr="00837AB7" w:rsidRDefault="00D55C60" w:rsidP="00D55C60">
      <w:pPr>
        <w:pStyle w:val="ListParagraph"/>
        <w:tabs>
          <w:tab w:val="left" w:leader="dot" w:pos="9639"/>
        </w:tabs>
        <w:rPr>
          <w:sz w:val="24"/>
          <w:szCs w:val="24"/>
          <w:lang w:val="fr-FR"/>
        </w:rPr>
      </w:pPr>
    </w:p>
    <w:p w14:paraId="6522BDA3" w14:textId="77777777" w:rsidR="00D55C60" w:rsidRDefault="00D55C60" w:rsidP="005B58DC">
      <w:pPr>
        <w:pStyle w:val="ListParagraph"/>
        <w:numPr>
          <w:ilvl w:val="0"/>
          <w:numId w:val="16"/>
        </w:numPr>
        <w:rPr>
          <w:sz w:val="24"/>
          <w:szCs w:val="24"/>
          <w:lang w:val="fr-FR"/>
        </w:rPr>
      </w:pPr>
      <w:r w:rsidRPr="00B408E6">
        <w:rPr>
          <w:sz w:val="24"/>
          <w:szCs w:val="24"/>
          <w:lang w:val="fr-FR"/>
        </w:rPr>
        <w:t>casse-pieds est déteste sœur parce Je qu’elle ma</w:t>
      </w:r>
    </w:p>
    <w:p w14:paraId="00D1F0F5" w14:textId="77777777" w:rsidR="00D55C60" w:rsidRDefault="00D55C60" w:rsidP="00D55C60">
      <w:pPr>
        <w:pStyle w:val="ListParagraph"/>
        <w:rPr>
          <w:sz w:val="24"/>
          <w:szCs w:val="24"/>
          <w:lang w:val="fr-FR"/>
        </w:rPr>
      </w:pPr>
    </w:p>
    <w:p w14:paraId="1115993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4A3548F"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8EFA9D0" w14:textId="77777777" w:rsidR="00D55C60" w:rsidRDefault="00D55C60" w:rsidP="00D55C60">
      <w:pPr>
        <w:pStyle w:val="ListParagraph"/>
        <w:tabs>
          <w:tab w:val="left" w:leader="dot" w:pos="9639"/>
        </w:tabs>
        <w:rPr>
          <w:sz w:val="24"/>
          <w:szCs w:val="24"/>
          <w:lang w:val="fr-FR"/>
        </w:rPr>
        <w:sectPr w:rsidR="00D55C60" w:rsidSect="003D0260">
          <w:pgSz w:w="11906" w:h="16838"/>
          <w:pgMar w:top="1134" w:right="1134" w:bottom="851" w:left="1134" w:header="708" w:footer="708" w:gutter="0"/>
          <w:cols w:space="708"/>
          <w:docGrid w:linePitch="381"/>
        </w:sectPr>
      </w:pPr>
    </w:p>
    <w:p w14:paraId="6D5240B4" w14:textId="205D31F0" w:rsidR="00D55C60" w:rsidRDefault="00D55C60" w:rsidP="005B58DC">
      <w:pPr>
        <w:pStyle w:val="ListParagraph"/>
        <w:numPr>
          <w:ilvl w:val="0"/>
          <w:numId w:val="16"/>
        </w:numPr>
        <w:rPr>
          <w:sz w:val="24"/>
          <w:szCs w:val="24"/>
          <w:lang w:val="fr-FR"/>
        </w:rPr>
      </w:pPr>
      <w:r w:rsidRPr="00B408E6">
        <w:rPr>
          <w:sz w:val="24"/>
          <w:szCs w:val="24"/>
          <w:lang w:val="fr-FR"/>
        </w:rPr>
        <w:lastRenderedPageBreak/>
        <w:t xml:space="preserve">préfère </w:t>
      </w:r>
      <w:r w:rsidR="004E3C6B">
        <w:rPr>
          <w:sz w:val="24"/>
          <w:szCs w:val="24"/>
          <w:lang w:val="fr-FR"/>
        </w:rPr>
        <w:t>aller</w:t>
      </w:r>
      <w:r w:rsidRPr="00B408E6">
        <w:rPr>
          <w:sz w:val="24"/>
          <w:szCs w:val="24"/>
          <w:lang w:val="fr-FR"/>
        </w:rPr>
        <w:t xml:space="preserve"> au </w:t>
      </w:r>
      <w:proofErr w:type="gramStart"/>
      <w:r w:rsidR="004E3C6B">
        <w:rPr>
          <w:sz w:val="24"/>
          <w:szCs w:val="24"/>
          <w:lang w:val="fr-FR"/>
        </w:rPr>
        <w:t>les cinéma</w:t>
      </w:r>
      <w:proofErr w:type="gramEnd"/>
      <w:r w:rsidR="004E3C6B">
        <w:rPr>
          <w:sz w:val="24"/>
          <w:szCs w:val="24"/>
          <w:lang w:val="fr-FR"/>
        </w:rPr>
        <w:t xml:space="preserve"> mais je regarder DVDs J’aime</w:t>
      </w:r>
    </w:p>
    <w:p w14:paraId="07891B10" w14:textId="77777777" w:rsidR="00D55C60" w:rsidRDefault="00D55C60" w:rsidP="00D55C60">
      <w:pPr>
        <w:pStyle w:val="ListParagraph"/>
        <w:rPr>
          <w:sz w:val="24"/>
          <w:szCs w:val="24"/>
          <w:lang w:val="fr-FR"/>
        </w:rPr>
      </w:pPr>
    </w:p>
    <w:p w14:paraId="31DFF2A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76BDEB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04BA5E4" w14:textId="77777777" w:rsidR="00D55C60" w:rsidRDefault="00D55C60" w:rsidP="00D55C60">
      <w:pPr>
        <w:pStyle w:val="ListParagraph"/>
        <w:tabs>
          <w:tab w:val="left" w:leader="dot" w:pos="9639"/>
        </w:tabs>
        <w:rPr>
          <w:sz w:val="24"/>
          <w:szCs w:val="24"/>
          <w:lang w:val="fr-FR"/>
        </w:rPr>
      </w:pPr>
    </w:p>
    <w:p w14:paraId="7127D119" w14:textId="77777777" w:rsidR="00D55C60" w:rsidRDefault="00D55C60" w:rsidP="005B58DC">
      <w:pPr>
        <w:pStyle w:val="ListParagraph"/>
        <w:numPr>
          <w:ilvl w:val="0"/>
          <w:numId w:val="16"/>
        </w:numPr>
        <w:rPr>
          <w:sz w:val="24"/>
          <w:szCs w:val="24"/>
          <w:lang w:val="fr-FR"/>
        </w:rPr>
      </w:pPr>
      <w:r w:rsidRPr="00B408E6">
        <w:rPr>
          <w:sz w:val="24"/>
          <w:szCs w:val="24"/>
          <w:lang w:val="fr-FR"/>
        </w:rPr>
        <w:t>Je nul n’aime le c’est pas car sport</w:t>
      </w:r>
    </w:p>
    <w:p w14:paraId="1F8DB1E8" w14:textId="77777777" w:rsidR="00D55C60" w:rsidRDefault="00D55C60" w:rsidP="00D55C60">
      <w:pPr>
        <w:pStyle w:val="ListParagraph"/>
        <w:rPr>
          <w:sz w:val="24"/>
          <w:szCs w:val="24"/>
          <w:lang w:val="fr-FR"/>
        </w:rPr>
      </w:pPr>
    </w:p>
    <w:p w14:paraId="19EEE2E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C82A428" w14:textId="77777777" w:rsidR="00D55C60" w:rsidRPr="00837AB7" w:rsidRDefault="00D55C60" w:rsidP="00D55C60">
      <w:pPr>
        <w:tabs>
          <w:tab w:val="left" w:leader="dot" w:pos="9639"/>
        </w:tabs>
        <w:spacing w:before="120" w:after="120"/>
        <w:ind w:left="720"/>
        <w:rPr>
          <w:sz w:val="24"/>
          <w:szCs w:val="24"/>
          <w:lang w:val="fr-FR"/>
        </w:rPr>
      </w:pPr>
      <w:r w:rsidRPr="00837AB7">
        <w:rPr>
          <w:sz w:val="24"/>
          <w:szCs w:val="24"/>
          <w:lang w:val="fr-FR"/>
        </w:rPr>
        <w:tab/>
      </w:r>
    </w:p>
    <w:p w14:paraId="3AE08B3E" w14:textId="77777777" w:rsidR="00D55C60" w:rsidRPr="00837AB7" w:rsidRDefault="00D55C60" w:rsidP="00D55C60">
      <w:pPr>
        <w:pStyle w:val="ListParagraph"/>
        <w:tabs>
          <w:tab w:val="left" w:leader="dot" w:pos="9639"/>
        </w:tabs>
        <w:rPr>
          <w:sz w:val="24"/>
          <w:szCs w:val="24"/>
          <w:lang w:val="fr-FR"/>
        </w:rPr>
      </w:pPr>
    </w:p>
    <w:p w14:paraId="534A94FA" w14:textId="77777777" w:rsidR="00D55C60" w:rsidRDefault="00D55C60" w:rsidP="005B58DC">
      <w:pPr>
        <w:pStyle w:val="ListParagraph"/>
        <w:numPr>
          <w:ilvl w:val="0"/>
          <w:numId w:val="16"/>
        </w:numPr>
        <w:rPr>
          <w:sz w:val="24"/>
          <w:szCs w:val="24"/>
          <w:lang w:val="fr-FR"/>
        </w:rPr>
      </w:pPr>
      <w:r w:rsidRPr="00B408E6">
        <w:rPr>
          <w:sz w:val="24"/>
          <w:szCs w:val="24"/>
          <w:lang w:val="fr-FR"/>
        </w:rPr>
        <w:t>fantastique Noël avis est À mon</w:t>
      </w:r>
    </w:p>
    <w:p w14:paraId="6F421149" w14:textId="77777777" w:rsidR="00D55C60" w:rsidRDefault="00D55C60" w:rsidP="00D55C60">
      <w:pPr>
        <w:pStyle w:val="ListParagraph"/>
        <w:rPr>
          <w:sz w:val="24"/>
          <w:szCs w:val="24"/>
          <w:lang w:val="fr-FR"/>
        </w:rPr>
      </w:pPr>
    </w:p>
    <w:p w14:paraId="549E0EE3"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EADED8F"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17F71A7" w14:textId="77777777" w:rsidR="00D55C60" w:rsidRPr="00837AB7" w:rsidRDefault="00D55C60" w:rsidP="00D55C60">
      <w:pPr>
        <w:pStyle w:val="ListParagraph"/>
        <w:tabs>
          <w:tab w:val="left" w:leader="dot" w:pos="9639"/>
        </w:tabs>
        <w:rPr>
          <w:sz w:val="24"/>
          <w:szCs w:val="24"/>
          <w:lang w:val="fr-FR"/>
        </w:rPr>
      </w:pPr>
    </w:p>
    <w:p w14:paraId="1137B9F6" w14:textId="77777777" w:rsidR="00D55C60" w:rsidRDefault="00D55C60" w:rsidP="005B58DC">
      <w:pPr>
        <w:pStyle w:val="ListParagraph"/>
        <w:numPr>
          <w:ilvl w:val="0"/>
          <w:numId w:val="16"/>
        </w:numPr>
        <w:rPr>
          <w:sz w:val="24"/>
          <w:szCs w:val="24"/>
          <w:lang w:val="fr-FR"/>
        </w:rPr>
      </w:pPr>
      <w:r w:rsidRPr="00B408E6">
        <w:rPr>
          <w:sz w:val="24"/>
          <w:szCs w:val="24"/>
          <w:lang w:val="fr-FR"/>
        </w:rPr>
        <w:t xml:space="preserve">très l’environnement que Je </w:t>
      </w:r>
      <w:proofErr w:type="gramStart"/>
      <w:r w:rsidRPr="00B408E6">
        <w:rPr>
          <w:sz w:val="24"/>
          <w:szCs w:val="24"/>
          <w:lang w:val="fr-FR"/>
        </w:rPr>
        <w:t>est</w:t>
      </w:r>
      <w:proofErr w:type="gramEnd"/>
      <w:r w:rsidRPr="00B408E6">
        <w:rPr>
          <w:sz w:val="24"/>
          <w:szCs w:val="24"/>
          <w:lang w:val="fr-FR"/>
        </w:rPr>
        <w:t xml:space="preserve"> </w:t>
      </w:r>
      <w:proofErr w:type="spellStart"/>
      <w:r w:rsidRPr="00B408E6">
        <w:rPr>
          <w:sz w:val="24"/>
          <w:szCs w:val="24"/>
          <w:lang w:val="fr-FR"/>
        </w:rPr>
        <w:t>pense</w:t>
      </w:r>
      <w:proofErr w:type="spellEnd"/>
      <w:r w:rsidRPr="00B408E6">
        <w:rPr>
          <w:sz w:val="24"/>
          <w:szCs w:val="24"/>
          <w:lang w:val="fr-FR"/>
        </w:rPr>
        <w:t xml:space="preserve"> important</w:t>
      </w:r>
    </w:p>
    <w:p w14:paraId="21E5BEE1" w14:textId="77777777" w:rsidR="00D55C60" w:rsidRDefault="00D55C60" w:rsidP="00D55C60">
      <w:pPr>
        <w:pStyle w:val="ListParagraph"/>
        <w:rPr>
          <w:sz w:val="24"/>
          <w:szCs w:val="24"/>
          <w:lang w:val="fr-FR"/>
        </w:rPr>
      </w:pPr>
    </w:p>
    <w:p w14:paraId="05D878AC"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C9A1FC8" w14:textId="77777777" w:rsidR="00D55C60" w:rsidRPr="00837AB7" w:rsidRDefault="00D55C60" w:rsidP="00D55C60">
      <w:pPr>
        <w:tabs>
          <w:tab w:val="left" w:leader="dot" w:pos="9639"/>
        </w:tabs>
        <w:spacing w:before="120" w:after="120"/>
        <w:ind w:left="720"/>
        <w:rPr>
          <w:sz w:val="24"/>
          <w:szCs w:val="24"/>
          <w:lang w:val="fr-FR"/>
        </w:rPr>
      </w:pPr>
      <w:r w:rsidRPr="00837AB7">
        <w:rPr>
          <w:sz w:val="24"/>
          <w:szCs w:val="24"/>
          <w:lang w:val="fr-FR"/>
        </w:rPr>
        <w:tab/>
      </w:r>
    </w:p>
    <w:p w14:paraId="1FC2342E" w14:textId="77777777" w:rsidR="00D55C60" w:rsidRPr="00837AB7" w:rsidRDefault="00D55C60" w:rsidP="00D55C60">
      <w:pPr>
        <w:pStyle w:val="ListParagraph"/>
        <w:tabs>
          <w:tab w:val="left" w:leader="dot" w:pos="9639"/>
        </w:tabs>
        <w:rPr>
          <w:sz w:val="24"/>
          <w:szCs w:val="24"/>
          <w:lang w:val="fr-FR"/>
        </w:rPr>
      </w:pPr>
    </w:p>
    <w:p w14:paraId="785895E2" w14:textId="77777777" w:rsidR="00D55C60" w:rsidRPr="00837AB7" w:rsidRDefault="00D55C60" w:rsidP="005B58DC">
      <w:pPr>
        <w:pStyle w:val="ListParagraph"/>
        <w:numPr>
          <w:ilvl w:val="0"/>
          <w:numId w:val="16"/>
        </w:numPr>
        <w:rPr>
          <w:rFonts w:cs="Arial"/>
          <w:sz w:val="24"/>
          <w:szCs w:val="24"/>
          <w:lang w:val="fr-FR" w:eastAsia="ja-JP"/>
        </w:rPr>
      </w:pPr>
      <w:r w:rsidRPr="00B408E6">
        <w:rPr>
          <w:sz w:val="24"/>
          <w:szCs w:val="24"/>
          <w:lang w:val="fr-FR"/>
        </w:rPr>
        <w:t>du prof n’aime est Je car pas tout trop mon il bavard</w:t>
      </w:r>
    </w:p>
    <w:p w14:paraId="797B02BF" w14:textId="77777777" w:rsidR="00D55C60" w:rsidRDefault="00D55C60" w:rsidP="00D55C60">
      <w:pPr>
        <w:pStyle w:val="ListParagraph"/>
        <w:rPr>
          <w:sz w:val="24"/>
          <w:szCs w:val="24"/>
          <w:lang w:val="fr-FR"/>
        </w:rPr>
      </w:pPr>
    </w:p>
    <w:p w14:paraId="7F255F2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7BF7E0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852DB49" w14:textId="77777777" w:rsidR="00D55C60" w:rsidRPr="00837AB7" w:rsidRDefault="00D55C60" w:rsidP="00D55C60">
      <w:pPr>
        <w:pStyle w:val="ListParagraph"/>
        <w:tabs>
          <w:tab w:val="left" w:leader="dot" w:pos="9639"/>
        </w:tabs>
        <w:rPr>
          <w:sz w:val="24"/>
          <w:szCs w:val="24"/>
          <w:lang w:val="fr-FR"/>
        </w:rPr>
      </w:pPr>
    </w:p>
    <w:p w14:paraId="4DB36C51" w14:textId="11EFC20D" w:rsidR="00D55C60" w:rsidRPr="00B408E6" w:rsidRDefault="00D55C60" w:rsidP="005B58DC">
      <w:pPr>
        <w:pStyle w:val="ListParagraph"/>
        <w:numPr>
          <w:ilvl w:val="0"/>
          <w:numId w:val="16"/>
        </w:numPr>
        <w:rPr>
          <w:sz w:val="24"/>
          <w:szCs w:val="24"/>
          <w:lang w:val="fr-FR"/>
        </w:rPr>
      </w:pPr>
      <w:r w:rsidRPr="00B408E6">
        <w:rPr>
          <w:sz w:val="24"/>
          <w:szCs w:val="24"/>
          <w:lang w:val="fr-FR"/>
        </w:rPr>
        <w:t>vacances aussi importantes sont Les très t</w:t>
      </w:r>
      <w:r w:rsidR="0087660F">
        <w:rPr>
          <w:sz w:val="24"/>
          <w:szCs w:val="24"/>
          <w:lang w:val="fr-FR"/>
        </w:rPr>
        <w:t xml:space="preserve">rop </w:t>
      </w:r>
      <w:r w:rsidRPr="00B408E6">
        <w:rPr>
          <w:sz w:val="24"/>
          <w:szCs w:val="24"/>
          <w:lang w:val="fr-FR"/>
        </w:rPr>
        <w:t>chères mais</w:t>
      </w:r>
    </w:p>
    <w:p w14:paraId="774F2F5F" w14:textId="77777777" w:rsidR="00D55C60" w:rsidRDefault="00D55C60" w:rsidP="00D55C60">
      <w:pPr>
        <w:pStyle w:val="ListParagraph"/>
        <w:rPr>
          <w:sz w:val="24"/>
          <w:szCs w:val="24"/>
          <w:lang w:val="fr-FR"/>
        </w:rPr>
      </w:pPr>
    </w:p>
    <w:p w14:paraId="33D94872"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68A19EC" w14:textId="77777777" w:rsidR="0048509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D81B911" w14:textId="77777777" w:rsidR="00485090" w:rsidRPr="00CE5365" w:rsidRDefault="00485090" w:rsidP="00D55C60">
      <w:pPr>
        <w:pStyle w:val="Heading2"/>
        <w:shd w:val="clear" w:color="auto" w:fill="9DD4EC" w:themeFill="accent3" w:themeFillTint="66"/>
        <w:spacing w:before="240" w:line="276" w:lineRule="auto"/>
        <w:rPr>
          <w:b/>
          <w:sz w:val="24"/>
          <w:szCs w:val="24"/>
          <w:lang w:val="fr-FR"/>
        </w:rPr>
        <w:sectPr w:rsidR="00485090" w:rsidRPr="00CE5365" w:rsidSect="003D0260">
          <w:headerReference w:type="default" r:id="rId48"/>
          <w:footerReference w:type="default" r:id="rId49"/>
          <w:pgSz w:w="11906" w:h="16838"/>
          <w:pgMar w:top="1134" w:right="1134" w:bottom="851" w:left="1134" w:header="708" w:footer="708" w:gutter="0"/>
          <w:cols w:space="708"/>
          <w:docGrid w:linePitch="381"/>
        </w:sectPr>
      </w:pPr>
    </w:p>
    <w:p w14:paraId="3F2EDEE8" w14:textId="23C73D2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Tackling the question</w:t>
      </w:r>
    </w:p>
    <w:p w14:paraId="042A324B" w14:textId="77777777" w:rsidR="00D55C60" w:rsidRPr="00B408E6" w:rsidRDefault="00D55C60" w:rsidP="00D55C60">
      <w:pPr>
        <w:rPr>
          <w:sz w:val="24"/>
          <w:szCs w:val="24"/>
        </w:rPr>
      </w:pPr>
      <w:r w:rsidRPr="00B408E6">
        <w:rPr>
          <w:sz w:val="24"/>
          <w:szCs w:val="24"/>
        </w:rPr>
        <w:t xml:space="preserve">You’ll have to write about 40 words in total for this task, covering four bullet points. That works out at about 10 words on each bullet point. </w:t>
      </w:r>
    </w:p>
    <w:p w14:paraId="61D809B6"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A162B2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7F97A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E76B273" wp14:editId="2AA8E30F">
                  <wp:extent cx="133405" cy="676556"/>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8D337F2"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8A0FB2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F83960C"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6201A63" w14:textId="77777777" w:rsidR="00D55C60" w:rsidRPr="007342D9" w:rsidRDefault="00D55C60" w:rsidP="003D0260">
            <w:pPr>
              <w:rPr>
                <w:color w:val="auto"/>
                <w:sz w:val="24"/>
                <w:szCs w:val="24"/>
              </w:rPr>
            </w:pPr>
            <w:r w:rsidRPr="00B408E6">
              <w:rPr>
                <w:sz w:val="24"/>
                <w:szCs w:val="24"/>
              </w:rPr>
              <w:t>Don’t write too little! If you only write six or seven words for each bullet point, your answer will be too short.</w:t>
            </w:r>
          </w:p>
        </w:tc>
      </w:tr>
    </w:tbl>
    <w:p w14:paraId="02CF703E" w14:textId="77777777" w:rsidR="00D55C60" w:rsidRPr="003F2E06" w:rsidRDefault="00D55C60" w:rsidP="002D4E9F">
      <w:pPr>
        <w:pStyle w:val="Blue"/>
        <w:numPr>
          <w:ilvl w:val="0"/>
          <w:numId w:val="163"/>
        </w:numPr>
        <w:rPr>
          <w:color w:val="248BB8" w:themeColor="accent3"/>
        </w:rPr>
      </w:pPr>
      <w:r w:rsidRPr="003F2E06">
        <w:rPr>
          <w:color w:val="248BB8" w:themeColor="accent3"/>
        </w:rPr>
        <w:t>Take 10 words</w:t>
      </w:r>
    </w:p>
    <w:p w14:paraId="6B11BE08" w14:textId="77777777" w:rsidR="00D55C60" w:rsidRPr="00B408E6" w:rsidRDefault="00D55C60" w:rsidP="00D55C60">
      <w:pPr>
        <w:ind w:left="360"/>
        <w:rPr>
          <w:sz w:val="24"/>
          <w:szCs w:val="24"/>
        </w:rPr>
      </w:pPr>
      <w:r w:rsidRPr="00B408E6">
        <w:rPr>
          <w:sz w:val="24"/>
          <w:szCs w:val="24"/>
        </w:rPr>
        <w:t>Work with a partner to write a simple, accurate sentence of around 10 words on each of these topics. Use verbs and opinions you are confident on.</w:t>
      </w:r>
    </w:p>
    <w:p w14:paraId="22B42C00"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DF0CC2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508C68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C1B84E7" wp14:editId="36C64C37">
                  <wp:extent cx="133405" cy="676556"/>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CB60528"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6178A6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9D4374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D58789B" w14:textId="77777777" w:rsidR="00D55C60" w:rsidRPr="007342D9" w:rsidRDefault="00D55C60" w:rsidP="003D0260">
            <w:pPr>
              <w:rPr>
                <w:color w:val="auto"/>
                <w:sz w:val="24"/>
                <w:szCs w:val="24"/>
              </w:rPr>
            </w:pPr>
            <w:r w:rsidRPr="00B408E6">
              <w:rPr>
                <w:sz w:val="24"/>
                <w:szCs w:val="24"/>
              </w:rPr>
              <w:t>Don’t write too much! You won’t get more marks for writing more than 40 words in total. In fact, writing more often leads to more mistakes and lower marks.</w:t>
            </w:r>
          </w:p>
        </w:tc>
      </w:tr>
    </w:tbl>
    <w:p w14:paraId="302679AD" w14:textId="77777777" w:rsidR="00D55C60" w:rsidRPr="00B408E6" w:rsidRDefault="00D55C60" w:rsidP="00D55C60">
      <w:pPr>
        <w:rPr>
          <w:sz w:val="24"/>
          <w:szCs w:val="24"/>
        </w:rPr>
      </w:pPr>
    </w:p>
    <w:tbl>
      <w:tblPr>
        <w:tblStyle w:val="TableGrid"/>
        <w:tblW w:w="0" w:type="auto"/>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D55C60" w:rsidRPr="00B408E6" w14:paraId="27C4A04A" w14:textId="77777777" w:rsidTr="003D0260">
        <w:trPr>
          <w:trHeight w:val="2268"/>
        </w:trPr>
        <w:tc>
          <w:tcPr>
            <w:tcW w:w="3118" w:type="dxa"/>
          </w:tcPr>
          <w:p w14:paraId="4F16A1E9" w14:textId="6102F74E"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es devoirs </w:t>
            </w:r>
          </w:p>
        </w:tc>
        <w:tc>
          <w:tcPr>
            <w:tcW w:w="3118" w:type="dxa"/>
          </w:tcPr>
          <w:p w14:paraId="324E4D19" w14:textId="3E92A537"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a </w:t>
            </w:r>
            <w:proofErr w:type="spellStart"/>
            <w:r w:rsidR="00D55C60" w:rsidRPr="00412551">
              <w:rPr>
                <w:b/>
                <w:sz w:val="24"/>
                <w:szCs w:val="24"/>
              </w:rPr>
              <w:t>météo</w:t>
            </w:r>
            <w:proofErr w:type="spellEnd"/>
          </w:p>
        </w:tc>
        <w:tc>
          <w:tcPr>
            <w:tcW w:w="3119" w:type="dxa"/>
          </w:tcPr>
          <w:p w14:paraId="00F08FAD" w14:textId="12961914"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es </w:t>
            </w:r>
            <w:proofErr w:type="spellStart"/>
            <w:r w:rsidR="00D55C60" w:rsidRPr="00412551">
              <w:rPr>
                <w:b/>
                <w:sz w:val="24"/>
                <w:szCs w:val="24"/>
              </w:rPr>
              <w:t>réseaux</w:t>
            </w:r>
            <w:proofErr w:type="spellEnd"/>
            <w:r w:rsidR="00D55C60" w:rsidRPr="00412551">
              <w:rPr>
                <w:b/>
                <w:sz w:val="24"/>
                <w:szCs w:val="24"/>
              </w:rPr>
              <w:t xml:space="preserve"> </w:t>
            </w:r>
            <w:proofErr w:type="spellStart"/>
            <w:r w:rsidR="00D55C60" w:rsidRPr="00412551">
              <w:rPr>
                <w:b/>
                <w:sz w:val="24"/>
                <w:szCs w:val="24"/>
              </w:rPr>
              <w:t>sociaux</w:t>
            </w:r>
            <w:proofErr w:type="spellEnd"/>
          </w:p>
        </w:tc>
      </w:tr>
      <w:tr w:rsidR="00D55C60" w:rsidRPr="00B408E6" w14:paraId="24DF9394" w14:textId="77777777" w:rsidTr="003D0260">
        <w:trPr>
          <w:trHeight w:val="2268"/>
        </w:trPr>
        <w:tc>
          <w:tcPr>
            <w:tcW w:w="3118" w:type="dxa"/>
          </w:tcPr>
          <w:p w14:paraId="3D45F274" w14:textId="52FF3C8C" w:rsidR="00D55C60" w:rsidRPr="00412551" w:rsidRDefault="0087660F" w:rsidP="005063BF">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es </w:t>
            </w:r>
            <w:proofErr w:type="spellStart"/>
            <w:r w:rsidR="00D55C60" w:rsidRPr="00412551">
              <w:rPr>
                <w:b/>
                <w:sz w:val="24"/>
                <w:szCs w:val="24"/>
              </w:rPr>
              <w:t>b</w:t>
            </w:r>
            <w:r w:rsidR="005063BF">
              <w:rPr>
                <w:b/>
                <w:sz w:val="24"/>
                <w:szCs w:val="24"/>
              </w:rPr>
              <w:t>âti</w:t>
            </w:r>
            <w:r w:rsidR="00D55C60" w:rsidRPr="00412551">
              <w:rPr>
                <w:b/>
                <w:sz w:val="24"/>
                <w:szCs w:val="24"/>
              </w:rPr>
              <w:t>ments</w:t>
            </w:r>
            <w:proofErr w:type="spellEnd"/>
            <w:r w:rsidR="00D55C60" w:rsidRPr="00412551">
              <w:rPr>
                <w:b/>
                <w:sz w:val="24"/>
                <w:szCs w:val="24"/>
              </w:rPr>
              <w:t xml:space="preserve"> </w:t>
            </w:r>
            <w:proofErr w:type="spellStart"/>
            <w:r w:rsidR="00D55C60" w:rsidRPr="00412551">
              <w:rPr>
                <w:b/>
                <w:sz w:val="24"/>
                <w:szCs w:val="24"/>
              </w:rPr>
              <w:t>en</w:t>
            </w:r>
            <w:proofErr w:type="spellEnd"/>
            <w:r w:rsidR="00D55C60" w:rsidRPr="00412551">
              <w:rPr>
                <w:b/>
                <w:sz w:val="24"/>
                <w:szCs w:val="24"/>
              </w:rPr>
              <w:t xml:space="preserve"> </w:t>
            </w:r>
            <w:proofErr w:type="spellStart"/>
            <w:r w:rsidR="00D55C60" w:rsidRPr="00412551">
              <w:rPr>
                <w:b/>
                <w:sz w:val="24"/>
                <w:szCs w:val="24"/>
              </w:rPr>
              <w:t>ville</w:t>
            </w:r>
            <w:proofErr w:type="spellEnd"/>
          </w:p>
        </w:tc>
        <w:tc>
          <w:tcPr>
            <w:tcW w:w="3118" w:type="dxa"/>
          </w:tcPr>
          <w:p w14:paraId="3F731AA1" w14:textId="5D86F790"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es </w:t>
            </w:r>
            <w:proofErr w:type="spellStart"/>
            <w:r w:rsidR="00D55C60" w:rsidRPr="00412551">
              <w:rPr>
                <w:b/>
                <w:sz w:val="24"/>
                <w:szCs w:val="24"/>
              </w:rPr>
              <w:t>passe</w:t>
            </w:r>
            <w:proofErr w:type="spellEnd"/>
            <w:r w:rsidR="00D55C60" w:rsidRPr="00412551">
              <w:rPr>
                <w:b/>
                <w:sz w:val="24"/>
                <w:szCs w:val="24"/>
              </w:rPr>
              <w:t>-temps</w:t>
            </w:r>
          </w:p>
        </w:tc>
        <w:tc>
          <w:tcPr>
            <w:tcW w:w="3119" w:type="dxa"/>
          </w:tcPr>
          <w:p w14:paraId="3DD16369" w14:textId="72188DDC"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 </w:t>
            </w:r>
            <w:proofErr w:type="spellStart"/>
            <w:r w:rsidR="00D55C60" w:rsidRPr="00412551">
              <w:rPr>
                <w:b/>
                <w:sz w:val="24"/>
                <w:szCs w:val="24"/>
              </w:rPr>
              <w:t>recyclage</w:t>
            </w:r>
            <w:proofErr w:type="spellEnd"/>
          </w:p>
        </w:tc>
      </w:tr>
      <w:tr w:rsidR="00D55C60" w:rsidRPr="00B408E6" w14:paraId="3159D4E8" w14:textId="77777777" w:rsidTr="003D0260">
        <w:trPr>
          <w:trHeight w:val="2268"/>
        </w:trPr>
        <w:tc>
          <w:tcPr>
            <w:tcW w:w="3118" w:type="dxa"/>
          </w:tcPr>
          <w:p w14:paraId="302D65D7" w14:textId="33A16512"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T</w:t>
            </w:r>
            <w:r w:rsidR="00D55C60" w:rsidRPr="00412551">
              <w:rPr>
                <w:b/>
                <w:sz w:val="24"/>
                <w:szCs w:val="24"/>
              </w:rPr>
              <w:t xml:space="preserve">on </w:t>
            </w:r>
            <w:proofErr w:type="spellStart"/>
            <w:r w:rsidR="00D55C60" w:rsidRPr="00412551">
              <w:rPr>
                <w:b/>
                <w:sz w:val="24"/>
                <w:szCs w:val="24"/>
              </w:rPr>
              <w:t>anniver</w:t>
            </w:r>
            <w:r w:rsidR="005063BF">
              <w:rPr>
                <w:b/>
                <w:sz w:val="24"/>
                <w:szCs w:val="24"/>
              </w:rPr>
              <w:t>s</w:t>
            </w:r>
            <w:r w:rsidR="00D55C60" w:rsidRPr="00412551">
              <w:rPr>
                <w:b/>
                <w:sz w:val="24"/>
                <w:szCs w:val="24"/>
              </w:rPr>
              <w:t>aire</w:t>
            </w:r>
            <w:proofErr w:type="spellEnd"/>
          </w:p>
        </w:tc>
        <w:tc>
          <w:tcPr>
            <w:tcW w:w="3118" w:type="dxa"/>
          </w:tcPr>
          <w:p w14:paraId="58A8B11C" w14:textId="465D5741" w:rsidR="00D55C60" w:rsidRPr="002E552E" w:rsidRDefault="0087660F" w:rsidP="003D0260">
            <w:pPr>
              <w:shd w:val="clear" w:color="auto" w:fill="CEE9F5" w:themeFill="accent3" w:themeFillTint="33"/>
              <w:tabs>
                <w:tab w:val="left" w:leader="dot" w:pos="3402"/>
                <w:tab w:val="left" w:leader="dot" w:pos="9639"/>
              </w:tabs>
              <w:spacing w:before="120" w:after="120"/>
              <w:rPr>
                <w:b/>
                <w:sz w:val="24"/>
                <w:szCs w:val="24"/>
                <w:lang w:val="fr-FR"/>
              </w:rPr>
            </w:pPr>
            <w:r>
              <w:rPr>
                <w:b/>
                <w:sz w:val="24"/>
                <w:szCs w:val="24"/>
                <w:lang w:val="fr-FR"/>
              </w:rPr>
              <w:t>L</w:t>
            </w:r>
            <w:r w:rsidR="00D55C60" w:rsidRPr="002E552E">
              <w:rPr>
                <w:b/>
                <w:sz w:val="24"/>
                <w:szCs w:val="24"/>
                <w:lang w:val="fr-FR"/>
              </w:rPr>
              <w:t>es rapports avec ta famille</w:t>
            </w:r>
          </w:p>
        </w:tc>
        <w:tc>
          <w:tcPr>
            <w:tcW w:w="3119" w:type="dxa"/>
          </w:tcPr>
          <w:p w14:paraId="5A9F6E5D" w14:textId="5C27D5FF"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a </w:t>
            </w:r>
            <w:proofErr w:type="spellStart"/>
            <w:r w:rsidR="00D55C60" w:rsidRPr="00412551">
              <w:rPr>
                <w:b/>
                <w:sz w:val="24"/>
                <w:szCs w:val="24"/>
              </w:rPr>
              <w:t>nourriture</w:t>
            </w:r>
            <w:proofErr w:type="spellEnd"/>
          </w:p>
        </w:tc>
      </w:tr>
    </w:tbl>
    <w:p w14:paraId="5E498A11" w14:textId="77777777" w:rsidR="00D55C60" w:rsidRDefault="00D55C60" w:rsidP="00D55C60">
      <w:pPr>
        <w:rPr>
          <w:sz w:val="24"/>
          <w:szCs w:val="24"/>
        </w:rPr>
        <w:sectPr w:rsidR="00D55C60" w:rsidSect="003D0260">
          <w:headerReference w:type="default" r:id="rId50"/>
          <w:footerReference w:type="default" r:id="rId51"/>
          <w:pgSz w:w="11906" w:h="16838"/>
          <w:pgMar w:top="1134" w:right="1134" w:bottom="851" w:left="1134" w:header="708" w:footer="708" w:gutter="0"/>
          <w:cols w:space="708"/>
          <w:docGrid w:linePitch="381"/>
        </w:sectPr>
      </w:pPr>
    </w:p>
    <w:p w14:paraId="46429A72" w14:textId="77777777" w:rsidR="00D55C60" w:rsidRPr="003926AD" w:rsidRDefault="00D55C60" w:rsidP="00D55C60">
      <w:pPr>
        <w:rPr>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65E1590"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42BF35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0669998" wp14:editId="2B1F3E3A">
                  <wp:extent cx="133405" cy="676556"/>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5220D1F"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36DA36A3"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26DEAB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DD31BB1" w14:textId="7F497465" w:rsidR="00D55C60" w:rsidRPr="007342D9" w:rsidRDefault="00D55C60" w:rsidP="003D0260">
            <w:pPr>
              <w:rPr>
                <w:color w:val="auto"/>
                <w:sz w:val="24"/>
                <w:szCs w:val="24"/>
              </w:rPr>
            </w:pPr>
            <w:r w:rsidRPr="00B408E6">
              <w:rPr>
                <w:sz w:val="24"/>
                <w:szCs w:val="24"/>
              </w:rPr>
              <w:t>Don’t panic! If you don’t understand one of the bullet points,</w:t>
            </w:r>
            <w:r w:rsidR="00D45D93">
              <w:rPr>
                <w:sz w:val="24"/>
                <w:szCs w:val="24"/>
              </w:rPr>
              <w:t xml:space="preserve"> you can still</w:t>
            </w:r>
            <w:r w:rsidRPr="00B408E6">
              <w:rPr>
                <w:sz w:val="24"/>
                <w:szCs w:val="24"/>
              </w:rPr>
              <w:t xml:space="preserve"> give a</w:t>
            </w:r>
            <w:r w:rsidR="00D45D93">
              <w:rPr>
                <w:sz w:val="24"/>
                <w:szCs w:val="24"/>
              </w:rPr>
              <w:t>n</w:t>
            </w:r>
            <w:r w:rsidRPr="00B408E6">
              <w:rPr>
                <w:sz w:val="24"/>
                <w:szCs w:val="24"/>
              </w:rPr>
              <w:t xml:space="preserve"> opinion </w:t>
            </w:r>
            <w:r w:rsidR="00D45D93">
              <w:rPr>
                <w:sz w:val="24"/>
                <w:szCs w:val="24"/>
              </w:rPr>
              <w:t xml:space="preserve">that relates to it. </w:t>
            </w:r>
            <w:r w:rsidRPr="00B408E6">
              <w:rPr>
                <w:sz w:val="24"/>
                <w:szCs w:val="24"/>
              </w:rPr>
              <w:t xml:space="preserve">For example, </w:t>
            </w:r>
            <w:r w:rsidR="00D45D93">
              <w:rPr>
                <w:sz w:val="24"/>
                <w:szCs w:val="24"/>
              </w:rPr>
              <w:t xml:space="preserve">even </w:t>
            </w:r>
            <w:r w:rsidRPr="00B408E6">
              <w:rPr>
                <w:sz w:val="24"/>
                <w:szCs w:val="24"/>
              </w:rPr>
              <w:t>if you forgot what ‘</w:t>
            </w:r>
            <w:r w:rsidRPr="00B408E6">
              <w:rPr>
                <w:i/>
                <w:sz w:val="24"/>
                <w:szCs w:val="24"/>
              </w:rPr>
              <w:t xml:space="preserve">les </w:t>
            </w:r>
            <w:proofErr w:type="spellStart"/>
            <w:r w:rsidRPr="00B408E6">
              <w:rPr>
                <w:i/>
                <w:sz w:val="24"/>
                <w:szCs w:val="24"/>
              </w:rPr>
              <w:t>repas</w:t>
            </w:r>
            <w:proofErr w:type="spellEnd"/>
            <w:r w:rsidRPr="00B408E6">
              <w:rPr>
                <w:sz w:val="24"/>
                <w:szCs w:val="24"/>
              </w:rPr>
              <w:t>’ meant, you could just write ‘</w:t>
            </w:r>
            <w:r w:rsidRPr="00B408E6">
              <w:rPr>
                <w:i/>
                <w:sz w:val="24"/>
                <w:szCs w:val="24"/>
              </w:rPr>
              <w:t xml:space="preserve">Je </w:t>
            </w:r>
            <w:proofErr w:type="spellStart"/>
            <w:r w:rsidRPr="00B408E6">
              <w:rPr>
                <w:i/>
                <w:sz w:val="24"/>
                <w:szCs w:val="24"/>
              </w:rPr>
              <w:t>pense</w:t>
            </w:r>
            <w:proofErr w:type="spellEnd"/>
            <w:r w:rsidRPr="00B408E6">
              <w:rPr>
                <w:i/>
                <w:sz w:val="24"/>
                <w:szCs w:val="24"/>
              </w:rPr>
              <w:t xml:space="preserve"> que les </w:t>
            </w:r>
            <w:proofErr w:type="spellStart"/>
            <w:r w:rsidRPr="00B408E6">
              <w:rPr>
                <w:i/>
                <w:sz w:val="24"/>
                <w:szCs w:val="24"/>
              </w:rPr>
              <w:t>repas</w:t>
            </w:r>
            <w:proofErr w:type="spellEnd"/>
            <w:r w:rsidRPr="00B408E6">
              <w:rPr>
                <w:i/>
                <w:sz w:val="24"/>
                <w:szCs w:val="24"/>
              </w:rPr>
              <w:t xml:space="preserve"> </w:t>
            </w:r>
            <w:proofErr w:type="spellStart"/>
            <w:r w:rsidRPr="00B408E6">
              <w:rPr>
                <w:i/>
                <w:sz w:val="24"/>
                <w:szCs w:val="24"/>
              </w:rPr>
              <w:t>sont</w:t>
            </w:r>
            <w:proofErr w:type="spellEnd"/>
            <w:r w:rsidRPr="00B408E6">
              <w:rPr>
                <w:i/>
                <w:sz w:val="24"/>
                <w:szCs w:val="24"/>
              </w:rPr>
              <w:t xml:space="preserve"> </w:t>
            </w:r>
            <w:proofErr w:type="spellStart"/>
            <w:r w:rsidRPr="00B408E6">
              <w:rPr>
                <w:i/>
                <w:sz w:val="24"/>
                <w:szCs w:val="24"/>
              </w:rPr>
              <w:t>bons</w:t>
            </w:r>
            <w:proofErr w:type="spellEnd"/>
            <w:r w:rsidRPr="00B408E6">
              <w:rPr>
                <w:sz w:val="24"/>
                <w:szCs w:val="24"/>
              </w:rPr>
              <w:t>’</w:t>
            </w:r>
            <w:r w:rsidR="00F70790">
              <w:rPr>
                <w:sz w:val="24"/>
                <w:szCs w:val="24"/>
              </w:rPr>
              <w:t xml:space="preserve">. </w:t>
            </w:r>
            <w:r w:rsidR="00D45D93">
              <w:rPr>
                <w:sz w:val="24"/>
                <w:szCs w:val="24"/>
              </w:rPr>
              <w:t xml:space="preserve">This would ensure that you covered all the bullet points and </w:t>
            </w:r>
            <w:r w:rsidR="005C5658">
              <w:rPr>
                <w:sz w:val="24"/>
                <w:szCs w:val="24"/>
              </w:rPr>
              <w:t xml:space="preserve">that you </w:t>
            </w:r>
            <w:r w:rsidR="00D45D93">
              <w:rPr>
                <w:sz w:val="24"/>
                <w:szCs w:val="24"/>
              </w:rPr>
              <w:t xml:space="preserve">could still </w:t>
            </w:r>
            <w:r w:rsidR="0087660F">
              <w:rPr>
                <w:sz w:val="24"/>
                <w:szCs w:val="24"/>
              </w:rPr>
              <w:t xml:space="preserve">potentially </w:t>
            </w:r>
            <w:r w:rsidR="005C5658">
              <w:rPr>
                <w:sz w:val="24"/>
                <w:szCs w:val="24"/>
              </w:rPr>
              <w:t>reach</w:t>
            </w:r>
            <w:r w:rsidR="00D45D93">
              <w:rPr>
                <w:sz w:val="24"/>
                <w:szCs w:val="24"/>
              </w:rPr>
              <w:t xml:space="preserve"> the top mark band.</w:t>
            </w:r>
          </w:p>
        </w:tc>
      </w:tr>
    </w:tbl>
    <w:p w14:paraId="6C6ED3D1" w14:textId="77777777" w:rsidR="00D55C60" w:rsidRPr="003F2E06" w:rsidRDefault="00D55C60" w:rsidP="002D4E9F">
      <w:pPr>
        <w:pStyle w:val="Style2"/>
        <w:numPr>
          <w:ilvl w:val="0"/>
          <w:numId w:val="155"/>
        </w:numPr>
        <w:rPr>
          <w:color w:val="248BB8" w:themeColor="accent3"/>
        </w:rPr>
      </w:pPr>
      <w:r w:rsidRPr="003F2E06">
        <w:rPr>
          <w:color w:val="248BB8" w:themeColor="accent3"/>
        </w:rPr>
        <w:t>Swap and feed back</w:t>
      </w:r>
    </w:p>
    <w:p w14:paraId="72C0F980" w14:textId="5805D979" w:rsidR="00D55C60" w:rsidRDefault="00D55C60" w:rsidP="002D4E9F">
      <w:pPr>
        <w:pStyle w:val="N1"/>
        <w:numPr>
          <w:ilvl w:val="0"/>
          <w:numId w:val="184"/>
        </w:numPr>
        <w:spacing w:after="0"/>
        <w:rPr>
          <w:lang w:val="en-GB"/>
        </w:rPr>
      </w:pPr>
      <w:r w:rsidRPr="00B408E6">
        <w:rPr>
          <w:lang w:val="en-GB"/>
        </w:rPr>
        <w:t>Swap sheets with another pair of students. Highlight the four sentences that they’ve written that look the best to you. How can you spot the best sentences?</w:t>
      </w:r>
    </w:p>
    <w:p w14:paraId="70309803" w14:textId="77777777" w:rsidR="00D55C60" w:rsidRPr="00B408E6" w:rsidRDefault="00D55C60" w:rsidP="00D55C60">
      <w:pPr>
        <w:pStyle w:val="N1"/>
        <w:spacing w:after="0"/>
        <w:ind w:left="36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029783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344965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8A30106" wp14:editId="506B27BC">
                  <wp:extent cx="133405" cy="676556"/>
                  <wp:effectExtent l="0" t="0" r="0"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49475234"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07B4700"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1F6DD2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69014D0" w14:textId="77777777" w:rsidR="00D55C60" w:rsidRPr="003926AD" w:rsidRDefault="00D55C60" w:rsidP="003D0260">
            <w:pPr>
              <w:rPr>
                <w:color w:val="auto"/>
                <w:sz w:val="24"/>
                <w:szCs w:val="24"/>
              </w:rPr>
            </w:pPr>
            <w:r w:rsidRPr="003926AD">
              <w:rPr>
                <w:sz w:val="24"/>
                <w:szCs w:val="24"/>
              </w:rPr>
              <w:t>Are the sentences clear? Do they make sense? There are 10 marks for clear communication across all four bullet points.</w:t>
            </w:r>
          </w:p>
        </w:tc>
      </w:tr>
    </w:tbl>
    <w:p w14:paraId="445FCA3A" w14:textId="77777777" w:rsidR="00D55C60" w:rsidRDefault="00D55C60" w:rsidP="00D55C60">
      <w:pPr>
        <w:pStyle w:val="N1"/>
        <w:spacing w:after="0"/>
        <w:ind w:left="363"/>
        <w:rPr>
          <w:lang w:val="en-GB"/>
        </w:rPr>
      </w:pPr>
    </w:p>
    <w:p w14:paraId="29DDFD65" w14:textId="387F5BD2" w:rsidR="00D55C60" w:rsidRPr="00B408E6" w:rsidRDefault="00D55C60" w:rsidP="002D4E9F">
      <w:pPr>
        <w:pStyle w:val="N1"/>
        <w:numPr>
          <w:ilvl w:val="0"/>
          <w:numId w:val="184"/>
        </w:numPr>
        <w:spacing w:after="120"/>
        <w:rPr>
          <w:lang w:val="en-GB"/>
        </w:rPr>
      </w:pPr>
      <w:r w:rsidRPr="00B408E6">
        <w:rPr>
          <w:lang w:val="en-GB"/>
        </w:rPr>
        <w:t>Here’s a grid to help you assess the content of this task and see how to get more marks. Have a go at marking someone else’s best four sentences.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221"/>
      </w:tblGrid>
      <w:tr w:rsidR="00D55C60" w:rsidRPr="00B408E6" w14:paraId="0E38D0C3" w14:textId="77777777" w:rsidTr="003D0260">
        <w:trPr>
          <w:trHeight w:val="567"/>
        </w:trPr>
        <w:tc>
          <w:tcPr>
            <w:tcW w:w="992" w:type="dxa"/>
            <w:tcBorders>
              <w:bottom w:val="single" w:sz="12" w:space="0" w:color="6DBEE2" w:themeColor="accent3" w:themeTint="99"/>
            </w:tcBorders>
            <w:shd w:val="clear" w:color="auto" w:fill="9DD4EC" w:themeFill="accent3" w:themeFillTint="66"/>
            <w:vAlign w:val="center"/>
          </w:tcPr>
          <w:p w14:paraId="444EDBDD" w14:textId="77777777" w:rsidR="00D55C60" w:rsidRPr="00B408E6" w:rsidRDefault="00D55C60" w:rsidP="003D0260">
            <w:pPr>
              <w:pStyle w:val="N1"/>
              <w:spacing w:after="0"/>
              <w:rPr>
                <w:b/>
                <w:lang w:val="en-GB"/>
              </w:rPr>
            </w:pPr>
            <w:r w:rsidRPr="00B408E6">
              <w:rPr>
                <w:b/>
                <w:lang w:val="en-GB"/>
              </w:rPr>
              <w:t>Marks</w:t>
            </w:r>
          </w:p>
        </w:tc>
        <w:tc>
          <w:tcPr>
            <w:tcW w:w="8221" w:type="dxa"/>
            <w:tcBorders>
              <w:bottom w:val="single" w:sz="12" w:space="0" w:color="6DBEE2" w:themeColor="accent3" w:themeTint="99"/>
            </w:tcBorders>
            <w:shd w:val="clear" w:color="auto" w:fill="9DD4EC" w:themeFill="accent3" w:themeFillTint="66"/>
            <w:vAlign w:val="center"/>
          </w:tcPr>
          <w:p w14:paraId="205594C3" w14:textId="77777777" w:rsidR="00D55C60" w:rsidRPr="00B408E6" w:rsidRDefault="00D55C60" w:rsidP="003D0260">
            <w:pPr>
              <w:pStyle w:val="N1"/>
              <w:spacing w:after="0"/>
              <w:rPr>
                <w:b/>
                <w:lang w:val="en-GB"/>
              </w:rPr>
            </w:pPr>
            <w:r w:rsidRPr="00B408E6">
              <w:rPr>
                <w:b/>
                <w:lang w:val="en-GB"/>
              </w:rPr>
              <w:t>Content</w:t>
            </w:r>
          </w:p>
        </w:tc>
      </w:tr>
      <w:tr w:rsidR="00D55C60" w:rsidRPr="00B408E6" w14:paraId="19DE9CFC" w14:textId="77777777" w:rsidTr="003D0260">
        <w:trPr>
          <w:trHeight w:val="567"/>
        </w:trPr>
        <w:tc>
          <w:tcPr>
            <w:tcW w:w="992"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4AD8D1A" w14:textId="77777777" w:rsidR="00D55C60" w:rsidRPr="00B408E6" w:rsidRDefault="00D55C60" w:rsidP="003D0260">
            <w:pPr>
              <w:pStyle w:val="N1"/>
              <w:spacing w:after="0"/>
              <w:rPr>
                <w:lang w:val="en-GB"/>
              </w:rPr>
            </w:pPr>
            <w:r w:rsidRPr="00B408E6">
              <w:rPr>
                <w:lang w:val="en-GB"/>
              </w:rPr>
              <w:t>9-10</w:t>
            </w:r>
          </w:p>
        </w:tc>
        <w:tc>
          <w:tcPr>
            <w:tcW w:w="8221" w:type="dxa"/>
            <w:tcBorders>
              <w:top w:val="single" w:sz="12" w:space="0" w:color="6DBEE2" w:themeColor="accent3" w:themeTint="99"/>
              <w:bottom w:val="single" w:sz="4" w:space="0" w:color="6DBEE2" w:themeColor="accent3" w:themeTint="99"/>
              <w:right w:val="single" w:sz="12" w:space="0" w:color="6DBEE2" w:themeColor="accent3" w:themeTint="99"/>
            </w:tcBorders>
            <w:vAlign w:val="center"/>
          </w:tcPr>
          <w:p w14:paraId="010AE422" w14:textId="77777777" w:rsidR="00D55C60" w:rsidRPr="00B408E6" w:rsidRDefault="00D55C60" w:rsidP="003D0260">
            <w:pPr>
              <w:pStyle w:val="N1"/>
              <w:spacing w:after="0"/>
              <w:rPr>
                <w:lang w:val="en-GB"/>
              </w:rPr>
            </w:pPr>
            <w:r w:rsidRPr="00B408E6">
              <w:rPr>
                <w:lang w:val="en-GB"/>
              </w:rPr>
              <w:t>All four bullet points covered. Clear communication.</w:t>
            </w:r>
          </w:p>
        </w:tc>
      </w:tr>
      <w:tr w:rsidR="00D55C60" w:rsidRPr="00B408E6" w14:paraId="74854F2E"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0C391E9B" w14:textId="77777777" w:rsidR="00D55C60" w:rsidRPr="00B408E6" w:rsidRDefault="00D55C60" w:rsidP="003D0260">
            <w:pPr>
              <w:pStyle w:val="N1"/>
              <w:spacing w:after="0"/>
              <w:rPr>
                <w:lang w:val="en-GB"/>
              </w:rPr>
            </w:pPr>
            <w:r w:rsidRPr="00B408E6">
              <w:rPr>
                <w:lang w:val="en-GB"/>
              </w:rPr>
              <w:t>7-8</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0657E1FD" w14:textId="77777777" w:rsidR="00D55C60" w:rsidRPr="00B408E6" w:rsidRDefault="00D55C60" w:rsidP="003D0260">
            <w:pPr>
              <w:pStyle w:val="N1"/>
              <w:spacing w:after="0"/>
              <w:rPr>
                <w:lang w:val="en-GB"/>
              </w:rPr>
            </w:pPr>
            <w:r w:rsidRPr="00B408E6">
              <w:rPr>
                <w:lang w:val="en-GB"/>
              </w:rPr>
              <w:t>Three bullet points covered. Mostly clear communication but perhaps with the occasional problem in getting the message across.</w:t>
            </w:r>
          </w:p>
        </w:tc>
      </w:tr>
      <w:tr w:rsidR="00D55C60" w:rsidRPr="00B408E6" w14:paraId="41F1D107"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93B9CF9" w14:textId="77777777" w:rsidR="00D55C60" w:rsidRPr="00B408E6" w:rsidRDefault="00D55C60" w:rsidP="003D0260">
            <w:pPr>
              <w:pStyle w:val="N1"/>
              <w:spacing w:after="0"/>
              <w:rPr>
                <w:lang w:val="en-GB"/>
              </w:rPr>
            </w:pPr>
            <w:r w:rsidRPr="00B408E6">
              <w:rPr>
                <w:lang w:val="en-GB"/>
              </w:rPr>
              <w:t>5-6</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3F01C510" w14:textId="77777777" w:rsidR="00D55C60" w:rsidRPr="00B408E6" w:rsidRDefault="00D55C60" w:rsidP="003D0260">
            <w:pPr>
              <w:pStyle w:val="N1"/>
              <w:spacing w:after="0"/>
              <w:rPr>
                <w:lang w:val="en-GB"/>
              </w:rPr>
            </w:pPr>
            <w:r w:rsidRPr="00B408E6">
              <w:rPr>
                <w:lang w:val="en-GB"/>
              </w:rPr>
              <w:t>Three bullet points covered. Generally clear communication but there are some problems in getting the message across.</w:t>
            </w:r>
          </w:p>
        </w:tc>
      </w:tr>
      <w:tr w:rsidR="00D55C60" w:rsidRPr="00B408E6" w14:paraId="690B5806"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ECC7B1" w14:textId="77777777" w:rsidR="00D55C60" w:rsidRPr="00B408E6" w:rsidRDefault="00D55C60" w:rsidP="003D0260">
            <w:pPr>
              <w:pStyle w:val="N1"/>
              <w:spacing w:after="0"/>
              <w:rPr>
                <w:lang w:val="en-GB"/>
              </w:rPr>
            </w:pPr>
            <w:r w:rsidRPr="00B408E6">
              <w:rPr>
                <w:lang w:val="en-GB"/>
              </w:rPr>
              <w:t>3-4</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3AB5BC73" w14:textId="77777777" w:rsidR="00D55C60" w:rsidRPr="00B408E6" w:rsidRDefault="00D55C60" w:rsidP="003D0260">
            <w:pPr>
              <w:pStyle w:val="N1"/>
              <w:spacing w:after="0"/>
              <w:rPr>
                <w:lang w:val="en-GB"/>
              </w:rPr>
            </w:pPr>
            <w:r w:rsidRPr="00B408E6">
              <w:rPr>
                <w:lang w:val="en-GB"/>
              </w:rPr>
              <w:t>Two bullet points covered. Communication is sometimes clear but sometimes I don’t understand the message at all.</w:t>
            </w:r>
          </w:p>
        </w:tc>
      </w:tr>
      <w:tr w:rsidR="00D55C60" w:rsidRPr="00B408E6" w14:paraId="7EBB79CE"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33CCC9F" w14:textId="77777777" w:rsidR="00D55C60" w:rsidRPr="00B408E6" w:rsidRDefault="00D55C60" w:rsidP="003D0260">
            <w:pPr>
              <w:pStyle w:val="N1"/>
              <w:spacing w:after="0"/>
              <w:rPr>
                <w:lang w:val="en-GB"/>
              </w:rPr>
            </w:pPr>
            <w:r w:rsidRPr="00B408E6">
              <w:rPr>
                <w:lang w:val="en-GB"/>
              </w:rPr>
              <w:t>1-2</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7E82E5EC" w14:textId="77777777" w:rsidR="00D55C60" w:rsidRPr="00B408E6" w:rsidRDefault="00D55C60" w:rsidP="003D0260">
            <w:pPr>
              <w:pStyle w:val="N1"/>
              <w:spacing w:after="0"/>
              <w:rPr>
                <w:lang w:val="en-GB"/>
              </w:rPr>
            </w:pPr>
            <w:r w:rsidRPr="00B408E6">
              <w:rPr>
                <w:lang w:val="en-GB"/>
              </w:rPr>
              <w:t>One bullet point covered. Communication is often not clear and I can’t understand much.</w:t>
            </w:r>
          </w:p>
        </w:tc>
      </w:tr>
      <w:tr w:rsidR="00D55C60" w:rsidRPr="00B408E6" w14:paraId="338B76F2" w14:textId="77777777" w:rsidTr="003D0260">
        <w:trPr>
          <w:trHeight w:val="567"/>
        </w:trPr>
        <w:tc>
          <w:tcPr>
            <w:tcW w:w="992"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793CC367" w14:textId="77777777" w:rsidR="00D55C60" w:rsidRPr="00B408E6" w:rsidRDefault="00D55C60" w:rsidP="003D0260">
            <w:pPr>
              <w:pStyle w:val="N1"/>
              <w:spacing w:after="0"/>
              <w:rPr>
                <w:lang w:val="en-GB"/>
              </w:rPr>
            </w:pPr>
            <w:r w:rsidRPr="00B408E6">
              <w:rPr>
                <w:lang w:val="en-GB"/>
              </w:rPr>
              <w:t>0</w:t>
            </w:r>
          </w:p>
        </w:tc>
        <w:tc>
          <w:tcPr>
            <w:tcW w:w="8221" w:type="dxa"/>
            <w:tcBorders>
              <w:top w:val="single" w:sz="4" w:space="0" w:color="6DBEE2" w:themeColor="accent3" w:themeTint="99"/>
              <w:bottom w:val="single" w:sz="12" w:space="0" w:color="6DBEE2" w:themeColor="accent3" w:themeTint="99"/>
              <w:right w:val="single" w:sz="12" w:space="0" w:color="6DBEE2" w:themeColor="accent3" w:themeTint="99"/>
            </w:tcBorders>
            <w:vAlign w:val="center"/>
          </w:tcPr>
          <w:p w14:paraId="2B213217" w14:textId="77777777" w:rsidR="00D55C60" w:rsidRPr="00B408E6" w:rsidRDefault="00D55C60" w:rsidP="003D0260">
            <w:pPr>
              <w:pStyle w:val="N1"/>
              <w:spacing w:after="0"/>
              <w:rPr>
                <w:lang w:val="en-GB"/>
              </w:rPr>
            </w:pPr>
            <w:r w:rsidRPr="00B408E6">
              <w:rPr>
                <w:lang w:val="en-GB"/>
              </w:rPr>
              <w:t>Nothing communicated</w:t>
            </w:r>
            <w:r>
              <w:rPr>
                <w:lang w:val="en-GB"/>
              </w:rPr>
              <w:t>.</w:t>
            </w:r>
          </w:p>
        </w:tc>
      </w:tr>
    </w:tbl>
    <w:p w14:paraId="085EEC8C"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346553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CA5670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9E027FF" wp14:editId="676B2D2A">
                  <wp:extent cx="133405" cy="676556"/>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06EBC9B"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27770EB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C3FB65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343B4AD" w14:textId="77777777" w:rsidR="00D55C60" w:rsidRPr="007342D9" w:rsidRDefault="00D55C60" w:rsidP="003D0260">
            <w:pPr>
              <w:rPr>
                <w:color w:val="auto"/>
                <w:sz w:val="24"/>
                <w:szCs w:val="24"/>
              </w:rPr>
            </w:pPr>
            <w:r w:rsidRPr="00B408E6">
              <w:rPr>
                <w:sz w:val="24"/>
                <w:szCs w:val="24"/>
              </w:rPr>
              <w:t>Count the words but be flexible. All four bullet points must be covered, but there’s no need to write an equal amount of words on each one, as long as the total is around 40 words.</w:t>
            </w:r>
          </w:p>
        </w:tc>
      </w:tr>
    </w:tbl>
    <w:p w14:paraId="1D7D43DA" w14:textId="77777777" w:rsidR="00D55C60" w:rsidRDefault="00D55C60" w:rsidP="00D55C60">
      <w:pPr>
        <w:rPr>
          <w:sz w:val="24"/>
          <w:szCs w:val="24"/>
        </w:rPr>
        <w:sectPr w:rsidR="00D55C60" w:rsidSect="003D0260">
          <w:headerReference w:type="default" r:id="rId52"/>
          <w:footerReference w:type="default" r:id="rId53"/>
          <w:pgSz w:w="11906" w:h="16838"/>
          <w:pgMar w:top="1134" w:right="1134" w:bottom="851" w:left="1134" w:header="708" w:footer="708" w:gutter="0"/>
          <w:cols w:space="708"/>
          <w:docGrid w:linePitch="381"/>
        </w:sectPr>
      </w:pPr>
    </w:p>
    <w:p w14:paraId="69A0B7D7" w14:textId="445E562C" w:rsidR="00D55C60" w:rsidRPr="00B408E6" w:rsidRDefault="00D55C60" w:rsidP="002D4E9F">
      <w:pPr>
        <w:pStyle w:val="N1"/>
        <w:numPr>
          <w:ilvl w:val="0"/>
          <w:numId w:val="184"/>
        </w:numPr>
        <w:spacing w:after="0"/>
        <w:rPr>
          <w:lang w:val="en-GB"/>
        </w:rPr>
      </w:pPr>
      <w:r w:rsidRPr="00B408E6">
        <w:rPr>
          <w:lang w:val="en-GB"/>
        </w:rPr>
        <w:lastRenderedPageBreak/>
        <w:t>Give your feedback and ask for some feedback about your own sentences. For each set of four sentences, explain whether you would give the top mark or the bottom mark in each row and why.</w:t>
      </w:r>
    </w:p>
    <w:p w14:paraId="55B9B568" w14:textId="77777777" w:rsidR="00D55C60" w:rsidRPr="00B408E6" w:rsidRDefault="00D55C60" w:rsidP="00D55C60">
      <w:pPr>
        <w:pStyle w:val="N1"/>
        <w:spacing w:after="0"/>
        <w:ind w:left="360"/>
        <w:rPr>
          <w:lang w:val="en-GB"/>
        </w:rPr>
      </w:pPr>
    </w:p>
    <w:p w14:paraId="50712BC0" w14:textId="77777777" w:rsidR="00D55C60" w:rsidRPr="00B408E6" w:rsidRDefault="00D55C60" w:rsidP="009068DD">
      <w:pPr>
        <w:pStyle w:val="N1"/>
        <w:spacing w:after="0"/>
        <w:ind w:left="720"/>
        <w:rPr>
          <w:lang w:val="en-GB"/>
        </w:rPr>
      </w:pPr>
      <w:r w:rsidRPr="00B408E6">
        <w:rPr>
          <w:lang w:val="en-GB"/>
        </w:rPr>
        <w:t>What did you do well?</w:t>
      </w:r>
    </w:p>
    <w:p w14:paraId="20A83DD8" w14:textId="77777777" w:rsidR="00D55C60" w:rsidRDefault="00D55C60" w:rsidP="00D55C60">
      <w:pPr>
        <w:pStyle w:val="N1"/>
        <w:spacing w:before="240" w:after="120"/>
        <w:ind w:left="720"/>
        <w:rPr>
          <w:lang w:val="en-GB"/>
        </w:rPr>
      </w:pPr>
      <w:r>
        <w:rPr>
          <w:lang w:val="en-GB"/>
        </w:rPr>
        <w:tab/>
      </w:r>
    </w:p>
    <w:p w14:paraId="715939D1" w14:textId="77777777" w:rsidR="00D55C60" w:rsidRDefault="00D55C60" w:rsidP="00D55C60">
      <w:pPr>
        <w:pStyle w:val="N1"/>
        <w:spacing w:before="120" w:after="120"/>
        <w:ind w:left="720"/>
        <w:rPr>
          <w:lang w:val="en-GB"/>
        </w:rPr>
      </w:pPr>
      <w:r>
        <w:rPr>
          <w:lang w:val="en-GB"/>
        </w:rPr>
        <w:tab/>
      </w:r>
    </w:p>
    <w:p w14:paraId="070C0988" w14:textId="77777777" w:rsidR="00D55C60" w:rsidRPr="00B408E6" w:rsidRDefault="00D55C60" w:rsidP="00D55C60">
      <w:pPr>
        <w:pStyle w:val="N1"/>
        <w:spacing w:after="0"/>
        <w:ind w:left="720"/>
        <w:rPr>
          <w:lang w:val="en-GB"/>
        </w:rPr>
      </w:pPr>
    </w:p>
    <w:p w14:paraId="73D64A98" w14:textId="77777777" w:rsidR="00D55C60" w:rsidRPr="00B408E6" w:rsidRDefault="00D55C60" w:rsidP="009068DD">
      <w:pPr>
        <w:pStyle w:val="N1"/>
        <w:spacing w:after="240"/>
        <w:ind w:left="720"/>
        <w:rPr>
          <w:lang w:val="en-GB"/>
        </w:rPr>
      </w:pPr>
      <w:r w:rsidRPr="00B408E6">
        <w:rPr>
          <w:lang w:val="en-GB"/>
        </w:rPr>
        <w:t>What could you improve next time?</w:t>
      </w:r>
    </w:p>
    <w:p w14:paraId="7EF89F27" w14:textId="77777777" w:rsidR="00D55C60" w:rsidRDefault="00D55C60" w:rsidP="00D55C60">
      <w:pPr>
        <w:pStyle w:val="N1"/>
        <w:spacing w:before="240" w:after="120"/>
        <w:ind w:left="720"/>
        <w:rPr>
          <w:lang w:val="en-GB"/>
        </w:rPr>
      </w:pPr>
      <w:r>
        <w:rPr>
          <w:lang w:val="en-GB"/>
        </w:rPr>
        <w:tab/>
      </w:r>
    </w:p>
    <w:p w14:paraId="22FE97C7" w14:textId="77777777" w:rsidR="00D55C60" w:rsidRPr="00B408E6" w:rsidRDefault="00D55C60" w:rsidP="00D55C60">
      <w:pPr>
        <w:pStyle w:val="N1"/>
        <w:spacing w:before="120" w:after="120"/>
        <w:ind w:left="720"/>
        <w:rPr>
          <w:lang w:val="en-GB"/>
        </w:rPr>
      </w:pPr>
      <w:r>
        <w:rPr>
          <w:lang w:val="en-GB"/>
        </w:rPr>
        <w:tab/>
      </w:r>
    </w:p>
    <w:p w14:paraId="1C116378" w14:textId="77777777" w:rsidR="00D55C60" w:rsidRPr="003F2E06" w:rsidRDefault="00D55C60" w:rsidP="002D4E9F">
      <w:pPr>
        <w:pStyle w:val="Blue"/>
        <w:numPr>
          <w:ilvl w:val="0"/>
          <w:numId w:val="164"/>
        </w:numPr>
        <w:rPr>
          <w:color w:val="248BB8" w:themeColor="accent3"/>
        </w:rPr>
      </w:pPr>
      <w:r w:rsidRPr="003F2E06">
        <w:rPr>
          <w:color w:val="248BB8" w:themeColor="accent3"/>
        </w:rPr>
        <w:t>Quality not quantity</w:t>
      </w:r>
    </w:p>
    <w:p w14:paraId="6221B295" w14:textId="77777777" w:rsidR="00D55C60" w:rsidRDefault="00D55C60" w:rsidP="00D55C60">
      <w:pPr>
        <w:pStyle w:val="N1"/>
        <w:spacing w:after="0"/>
        <w:ind w:left="360"/>
        <w:rPr>
          <w:lang w:val="en-GB"/>
        </w:rPr>
      </w:pPr>
      <w:r w:rsidRPr="00B408E6">
        <w:rPr>
          <w:lang w:val="en-GB"/>
        </w:rPr>
        <w:t xml:space="preserve">As well as 10 marks for content, there are 6 marks available for the quality of the language you use. </w:t>
      </w:r>
    </w:p>
    <w:p w14:paraId="41CCDC9D" w14:textId="77777777" w:rsidR="00D55C60" w:rsidRPr="00B408E6" w:rsidRDefault="00D55C60" w:rsidP="00D55C60">
      <w:pPr>
        <w:pStyle w:val="N1"/>
        <w:spacing w:after="0"/>
        <w:ind w:left="36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5CAA018"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B384EB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B081B2" wp14:editId="2F6C508C">
                  <wp:extent cx="133405" cy="676556"/>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A31DBD0"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2E78793F"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96C70E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034A3B0" w14:textId="77777777" w:rsidR="00D55C60" w:rsidRPr="007342D9" w:rsidRDefault="00D55C60" w:rsidP="003D0260">
            <w:pPr>
              <w:rPr>
                <w:color w:val="auto"/>
                <w:sz w:val="24"/>
                <w:szCs w:val="24"/>
              </w:rPr>
            </w:pPr>
            <w:r w:rsidRPr="003926AD">
              <w:rPr>
                <w:sz w:val="24"/>
              </w:rPr>
              <w:t>You don’t have to write complex sentences, just make them varied and accurate.</w:t>
            </w:r>
          </w:p>
        </w:tc>
      </w:tr>
    </w:tbl>
    <w:p w14:paraId="5ED02559" w14:textId="77777777" w:rsidR="00D55C60" w:rsidRPr="00B408E6" w:rsidRDefault="00D55C60" w:rsidP="00D55C60">
      <w:pPr>
        <w:pStyle w:val="N1"/>
        <w:spacing w:after="0"/>
        <w:rPr>
          <w:lang w:val="en-GB"/>
        </w:rPr>
      </w:pPr>
    </w:p>
    <w:p w14:paraId="7235C1C3" w14:textId="77777777" w:rsidR="00D55C60" w:rsidRPr="00B408E6" w:rsidRDefault="00D55C60" w:rsidP="00B9400B">
      <w:pPr>
        <w:pStyle w:val="N1"/>
        <w:numPr>
          <w:ilvl w:val="0"/>
          <w:numId w:val="52"/>
        </w:numPr>
        <w:spacing w:after="0"/>
        <w:ind w:left="723"/>
        <w:rPr>
          <w:lang w:val="en-GB"/>
        </w:rPr>
      </w:pPr>
      <w:r w:rsidRPr="00B408E6">
        <w:rPr>
          <w:lang w:val="en-GB"/>
        </w:rPr>
        <w:t>Look back at your best four sentences from task A and use this checklist to help you judge the quality of your language.</w:t>
      </w:r>
    </w:p>
    <w:p w14:paraId="13574E67" w14:textId="77777777" w:rsidR="00D55C60" w:rsidRDefault="00D55C60" w:rsidP="00D55C60">
      <w:pPr>
        <w:pStyle w:val="N1"/>
        <w:spacing w:after="0"/>
        <w:rPr>
          <w:lang w:val="en-GB"/>
        </w:rPr>
      </w:pPr>
    </w:p>
    <w:tbl>
      <w:tblPr>
        <w:tblStyle w:val="TableGrid"/>
        <w:tblW w:w="3958" w:type="pct"/>
        <w:tblCellSpacing w:w="56"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6"/>
        <w:gridCol w:w="848"/>
      </w:tblGrid>
      <w:tr w:rsidR="00D55C60" w14:paraId="7F09F705" w14:textId="77777777" w:rsidTr="0087660F">
        <w:trPr>
          <w:trHeight w:val="567"/>
          <w:tblCellSpacing w:w="56" w:type="dxa"/>
        </w:trPr>
        <w:tc>
          <w:tcPr>
            <w:tcW w:w="4364" w:type="pct"/>
            <w:vAlign w:val="center"/>
          </w:tcPr>
          <w:p w14:paraId="176782F0" w14:textId="77777777" w:rsidR="00D55C60" w:rsidRDefault="00D55C60" w:rsidP="002D4E9F">
            <w:pPr>
              <w:pStyle w:val="N1"/>
              <w:numPr>
                <w:ilvl w:val="0"/>
                <w:numId w:val="185"/>
              </w:numPr>
              <w:spacing w:after="0"/>
              <w:rPr>
                <w:lang w:val="en-GB"/>
              </w:rPr>
            </w:pPr>
            <w:r w:rsidRPr="00B408E6">
              <w:rPr>
                <w:lang w:val="en-GB"/>
              </w:rPr>
              <w:t xml:space="preserve">Have </w:t>
            </w:r>
            <w:r>
              <w:rPr>
                <w:lang w:val="en-GB"/>
              </w:rPr>
              <w:t>you used a few different verbs?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916E988" w14:textId="77777777" w:rsidR="00D55C60" w:rsidRDefault="00D55C60" w:rsidP="003D0260">
            <w:pPr>
              <w:pStyle w:val="N1"/>
              <w:spacing w:after="0"/>
              <w:rPr>
                <w:lang w:val="en-GB"/>
              </w:rPr>
            </w:pPr>
          </w:p>
        </w:tc>
      </w:tr>
      <w:tr w:rsidR="00D55C60" w14:paraId="29655C3C" w14:textId="77777777" w:rsidTr="0087660F">
        <w:trPr>
          <w:trHeight w:val="567"/>
          <w:tblCellSpacing w:w="56" w:type="dxa"/>
        </w:trPr>
        <w:tc>
          <w:tcPr>
            <w:tcW w:w="4364" w:type="pct"/>
            <w:vAlign w:val="center"/>
          </w:tcPr>
          <w:p w14:paraId="3C567B52" w14:textId="77777777" w:rsidR="00D55C60" w:rsidRDefault="00D55C60" w:rsidP="002D4E9F">
            <w:pPr>
              <w:pStyle w:val="N1"/>
              <w:numPr>
                <w:ilvl w:val="0"/>
                <w:numId w:val="185"/>
              </w:numPr>
              <w:spacing w:after="0"/>
              <w:rPr>
                <w:lang w:val="en-GB"/>
              </w:rPr>
            </w:pPr>
            <w:r w:rsidRPr="00B408E6">
              <w:rPr>
                <w:lang w:val="en-GB"/>
              </w:rPr>
              <w:t>Have you given a few different opini</w:t>
            </w:r>
            <w:r>
              <w:rPr>
                <w:lang w:val="en-GB"/>
              </w:rPr>
              <w:t>ons?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CC5C00B" w14:textId="77777777" w:rsidR="00D55C60" w:rsidRDefault="00D55C60" w:rsidP="003D0260">
            <w:pPr>
              <w:pStyle w:val="N1"/>
              <w:spacing w:after="0"/>
              <w:rPr>
                <w:lang w:val="en-GB"/>
              </w:rPr>
            </w:pPr>
          </w:p>
        </w:tc>
      </w:tr>
      <w:tr w:rsidR="00D55C60" w14:paraId="466367A1" w14:textId="77777777" w:rsidTr="0087660F">
        <w:trPr>
          <w:trHeight w:val="567"/>
          <w:tblCellSpacing w:w="56" w:type="dxa"/>
        </w:trPr>
        <w:tc>
          <w:tcPr>
            <w:tcW w:w="4364" w:type="pct"/>
            <w:vAlign w:val="center"/>
          </w:tcPr>
          <w:p w14:paraId="30903567" w14:textId="77777777" w:rsidR="00D55C60" w:rsidRDefault="00D55C60" w:rsidP="002D4E9F">
            <w:pPr>
              <w:pStyle w:val="N1"/>
              <w:numPr>
                <w:ilvl w:val="0"/>
                <w:numId w:val="185"/>
              </w:numPr>
              <w:spacing w:after="0"/>
              <w:rPr>
                <w:lang w:val="en-GB"/>
              </w:rPr>
            </w:pPr>
            <w:r w:rsidRPr="00B408E6">
              <w:rPr>
                <w:lang w:val="en-GB"/>
              </w:rPr>
              <w:t xml:space="preserve">Have you written some </w:t>
            </w:r>
            <w:r>
              <w:rPr>
                <w:lang w:val="en-GB"/>
              </w:rPr>
              <w:t>different nouns and adjectives?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275D6E76" w14:textId="77777777" w:rsidR="00D55C60" w:rsidRDefault="00D55C60" w:rsidP="003D0260">
            <w:pPr>
              <w:pStyle w:val="N1"/>
              <w:spacing w:after="0"/>
              <w:rPr>
                <w:lang w:val="en-GB"/>
              </w:rPr>
            </w:pPr>
          </w:p>
        </w:tc>
      </w:tr>
      <w:tr w:rsidR="00D55C60" w14:paraId="647A9EC2" w14:textId="77777777" w:rsidTr="0087660F">
        <w:trPr>
          <w:trHeight w:val="567"/>
          <w:tblCellSpacing w:w="56" w:type="dxa"/>
        </w:trPr>
        <w:tc>
          <w:tcPr>
            <w:tcW w:w="4364" w:type="pct"/>
            <w:vAlign w:val="center"/>
          </w:tcPr>
          <w:p w14:paraId="6E8B5F41" w14:textId="77777777" w:rsidR="00D55C60" w:rsidRDefault="00D55C60" w:rsidP="002D4E9F">
            <w:pPr>
              <w:pStyle w:val="N1"/>
              <w:numPr>
                <w:ilvl w:val="0"/>
                <w:numId w:val="185"/>
              </w:numPr>
              <w:spacing w:after="0"/>
              <w:rPr>
                <w:lang w:val="en-GB"/>
              </w:rPr>
            </w:pPr>
            <w:r w:rsidRPr="00B408E6">
              <w:rPr>
                <w:lang w:val="en-GB"/>
              </w:rPr>
              <w:t>Have you checked your sentences for mistakes?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3D243A9" w14:textId="77777777" w:rsidR="00D55C60" w:rsidRDefault="00D55C60" w:rsidP="003D0260">
            <w:pPr>
              <w:pStyle w:val="N1"/>
              <w:spacing w:after="0"/>
              <w:rPr>
                <w:lang w:val="en-GB"/>
              </w:rPr>
            </w:pPr>
          </w:p>
        </w:tc>
      </w:tr>
    </w:tbl>
    <w:p w14:paraId="4F2955C3"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7FCBF925" w14:textId="77777777" w:rsidR="00D55C60" w:rsidRPr="00B408E6" w:rsidRDefault="00D55C60" w:rsidP="00B9400B">
      <w:pPr>
        <w:pStyle w:val="N1"/>
        <w:numPr>
          <w:ilvl w:val="0"/>
          <w:numId w:val="52"/>
        </w:numPr>
        <w:ind w:left="723"/>
        <w:rPr>
          <w:lang w:val="en-GB"/>
        </w:rPr>
      </w:pPr>
      <w:r w:rsidRPr="00B408E6">
        <w:rPr>
          <w:lang w:val="en-GB"/>
        </w:rPr>
        <w:lastRenderedPageBreak/>
        <w:t>What would you like to change? Re-write some of your weaker sentences to improve their language quality.</w:t>
      </w:r>
    </w:p>
    <w:p w14:paraId="4F220271" w14:textId="77777777" w:rsidR="00D55C60" w:rsidRPr="00B408E6" w:rsidRDefault="00D55C60" w:rsidP="00B9400B">
      <w:pPr>
        <w:pStyle w:val="N1"/>
        <w:numPr>
          <w:ilvl w:val="0"/>
          <w:numId w:val="53"/>
        </w:numPr>
        <w:spacing w:before="120" w:after="120"/>
        <w:ind w:left="1080"/>
        <w:rPr>
          <w:lang w:val="en-GB"/>
        </w:rPr>
      </w:pPr>
      <w:r>
        <w:rPr>
          <w:lang w:val="en-GB"/>
        </w:rPr>
        <w:tab/>
      </w:r>
    </w:p>
    <w:p w14:paraId="66C48895" w14:textId="77777777" w:rsidR="00D55C60" w:rsidRPr="00B408E6" w:rsidRDefault="00D55C60" w:rsidP="00B9400B">
      <w:pPr>
        <w:pStyle w:val="N1"/>
        <w:numPr>
          <w:ilvl w:val="0"/>
          <w:numId w:val="53"/>
        </w:numPr>
        <w:spacing w:before="120" w:after="120"/>
        <w:ind w:left="1080"/>
        <w:rPr>
          <w:lang w:val="en-GB"/>
        </w:rPr>
      </w:pPr>
      <w:r>
        <w:rPr>
          <w:lang w:val="en-GB"/>
        </w:rPr>
        <w:tab/>
      </w:r>
    </w:p>
    <w:p w14:paraId="1CB8ACAC" w14:textId="77777777" w:rsidR="00D55C60" w:rsidRPr="00B408E6" w:rsidRDefault="00D55C60" w:rsidP="00B9400B">
      <w:pPr>
        <w:pStyle w:val="N1"/>
        <w:numPr>
          <w:ilvl w:val="0"/>
          <w:numId w:val="53"/>
        </w:numPr>
        <w:spacing w:before="120" w:after="120"/>
        <w:ind w:left="1080"/>
        <w:rPr>
          <w:lang w:val="en-GB"/>
        </w:rPr>
      </w:pPr>
      <w:r>
        <w:rPr>
          <w:lang w:val="en-GB"/>
        </w:rPr>
        <w:tab/>
      </w:r>
    </w:p>
    <w:p w14:paraId="73C51594" w14:textId="77777777" w:rsidR="00D55C60" w:rsidRDefault="00D55C60" w:rsidP="00B9400B">
      <w:pPr>
        <w:pStyle w:val="N1"/>
        <w:numPr>
          <w:ilvl w:val="0"/>
          <w:numId w:val="53"/>
        </w:numPr>
        <w:spacing w:before="120" w:after="120"/>
        <w:ind w:left="1080"/>
        <w:rPr>
          <w:lang w:val="en-GB"/>
        </w:rPr>
      </w:pPr>
      <w:r>
        <w:rPr>
          <w:lang w:val="en-GB"/>
        </w:rPr>
        <w:tab/>
      </w:r>
    </w:p>
    <w:p w14:paraId="6AD9B976" w14:textId="77777777" w:rsidR="00D55C60" w:rsidRPr="003F2E06" w:rsidRDefault="00D55C60" w:rsidP="002D4E9F">
      <w:pPr>
        <w:pStyle w:val="Heading4"/>
        <w:numPr>
          <w:ilvl w:val="0"/>
          <w:numId w:val="98"/>
        </w:numPr>
        <w:spacing w:line="276" w:lineRule="auto"/>
        <w:rPr>
          <w:color w:val="248BB8" w:themeColor="accent3"/>
          <w:sz w:val="24"/>
          <w:szCs w:val="24"/>
        </w:rPr>
      </w:pPr>
      <w:r w:rsidRPr="003F2E06">
        <w:rPr>
          <w:color w:val="248BB8" w:themeColor="accent3"/>
          <w:sz w:val="24"/>
          <w:szCs w:val="24"/>
        </w:rPr>
        <w:t>Spot the mistakes</w:t>
      </w:r>
    </w:p>
    <w:p w14:paraId="3DACD6E2" w14:textId="032B7CB3" w:rsidR="00D55C60" w:rsidRDefault="00D55C60" w:rsidP="00D55C60">
      <w:pPr>
        <w:pStyle w:val="N1"/>
        <w:spacing w:after="0"/>
        <w:ind w:left="360"/>
        <w:rPr>
          <w:lang w:val="en-GB"/>
        </w:rPr>
      </w:pPr>
      <w:r w:rsidRPr="00B408E6">
        <w:rPr>
          <w:lang w:val="en-GB"/>
        </w:rPr>
        <w:t xml:space="preserve">Which sentence is correct, A or B? How many mistakes can you </w:t>
      </w:r>
      <w:r w:rsidR="0087660F">
        <w:rPr>
          <w:lang w:val="en-GB"/>
        </w:rPr>
        <w:t>underline</w:t>
      </w:r>
      <w:r w:rsidRPr="00B408E6">
        <w:rPr>
          <w:lang w:val="en-GB"/>
        </w:rPr>
        <w:t xml:space="preserve"> and explain?</w:t>
      </w:r>
    </w:p>
    <w:p w14:paraId="2ABC6F0C" w14:textId="77777777" w:rsidR="00D55C60" w:rsidRPr="00B408E6" w:rsidRDefault="00D55C60" w:rsidP="00D55C60">
      <w:pPr>
        <w:pStyle w:val="N1"/>
        <w:spacing w:after="0"/>
        <w:ind w:left="360"/>
        <w:rPr>
          <w:lang w:val="en-GB"/>
        </w:rPr>
      </w:pPr>
    </w:p>
    <w:tbl>
      <w:tblPr>
        <w:tblStyle w:val="TableGrid"/>
        <w:tblW w:w="9213" w:type="dxa"/>
        <w:tblInd w:w="534" w:type="dxa"/>
        <w:tblLook w:val="04A0" w:firstRow="1" w:lastRow="0" w:firstColumn="1" w:lastColumn="0" w:noHBand="0" w:noVBand="1"/>
      </w:tblPr>
      <w:tblGrid>
        <w:gridCol w:w="567"/>
        <w:gridCol w:w="4323"/>
        <w:gridCol w:w="4323"/>
      </w:tblGrid>
      <w:tr w:rsidR="00D55C60" w:rsidRPr="00B408E6" w14:paraId="44772981" w14:textId="77777777" w:rsidTr="003927CD">
        <w:trPr>
          <w:trHeight w:val="567"/>
        </w:trPr>
        <w:tc>
          <w:tcPr>
            <w:tcW w:w="567" w:type="dxa"/>
            <w:tcBorders>
              <w:top w:val="nil"/>
              <w:left w:val="nil"/>
              <w:bottom w:val="single" w:sz="12" w:space="0" w:color="6DBEE2" w:themeColor="accent3" w:themeTint="99"/>
              <w:right w:val="nil"/>
            </w:tcBorders>
            <w:vAlign w:val="center"/>
          </w:tcPr>
          <w:p w14:paraId="19FCFC20" w14:textId="77777777" w:rsidR="00D55C60" w:rsidRPr="00B408E6" w:rsidRDefault="00D55C60" w:rsidP="003D0260">
            <w:pPr>
              <w:pStyle w:val="N1"/>
              <w:rPr>
                <w:lang w:val="en-GB"/>
              </w:rPr>
            </w:pPr>
          </w:p>
        </w:tc>
        <w:tc>
          <w:tcPr>
            <w:tcW w:w="4323" w:type="dxa"/>
            <w:tcBorders>
              <w:top w:val="nil"/>
              <w:left w:val="nil"/>
              <w:bottom w:val="single" w:sz="12" w:space="0" w:color="6DBEE2" w:themeColor="accent3" w:themeTint="99"/>
              <w:right w:val="nil"/>
            </w:tcBorders>
            <w:shd w:val="clear" w:color="auto" w:fill="9DD4EC" w:themeFill="accent3" w:themeFillTint="66"/>
            <w:vAlign w:val="center"/>
          </w:tcPr>
          <w:p w14:paraId="19610628" w14:textId="77777777" w:rsidR="00D55C60" w:rsidRPr="00B408E6" w:rsidRDefault="00D55C60" w:rsidP="003D0260">
            <w:pPr>
              <w:pStyle w:val="N1"/>
              <w:spacing w:after="0"/>
              <w:jc w:val="center"/>
              <w:rPr>
                <w:b/>
                <w:lang w:val="en-GB"/>
              </w:rPr>
            </w:pPr>
            <w:r w:rsidRPr="00B408E6">
              <w:rPr>
                <w:b/>
                <w:lang w:val="en-GB"/>
              </w:rPr>
              <w:t>A</w:t>
            </w:r>
          </w:p>
        </w:tc>
        <w:tc>
          <w:tcPr>
            <w:tcW w:w="4323" w:type="dxa"/>
            <w:tcBorders>
              <w:top w:val="nil"/>
              <w:left w:val="nil"/>
              <w:bottom w:val="single" w:sz="12" w:space="0" w:color="6DBEE2" w:themeColor="accent3" w:themeTint="99"/>
              <w:right w:val="nil"/>
            </w:tcBorders>
            <w:shd w:val="clear" w:color="auto" w:fill="9DD4EC" w:themeFill="accent3" w:themeFillTint="66"/>
            <w:vAlign w:val="center"/>
          </w:tcPr>
          <w:p w14:paraId="3A35FEA7" w14:textId="77777777" w:rsidR="00D55C60" w:rsidRPr="00B408E6" w:rsidRDefault="00D55C60" w:rsidP="003D0260">
            <w:pPr>
              <w:pStyle w:val="N1"/>
              <w:spacing w:after="0"/>
              <w:jc w:val="center"/>
              <w:rPr>
                <w:b/>
                <w:lang w:val="en-GB"/>
              </w:rPr>
            </w:pPr>
            <w:r w:rsidRPr="00B408E6">
              <w:rPr>
                <w:b/>
                <w:lang w:val="en-GB"/>
              </w:rPr>
              <w:t>B</w:t>
            </w:r>
          </w:p>
        </w:tc>
      </w:tr>
      <w:tr w:rsidR="00D55C60" w:rsidRPr="009A371B" w14:paraId="407AB397" w14:textId="77777777" w:rsidTr="003927CD">
        <w:trPr>
          <w:trHeight w:val="1417"/>
        </w:trPr>
        <w:tc>
          <w:tcPr>
            <w:tcW w:w="567" w:type="dxa"/>
            <w:tcBorders>
              <w:top w:val="single" w:sz="12"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2A8015BA" w14:textId="77777777" w:rsidR="00D55C60" w:rsidRPr="0087660F" w:rsidRDefault="00D55C60" w:rsidP="003D0260">
            <w:pPr>
              <w:pStyle w:val="N1"/>
              <w:jc w:val="center"/>
              <w:rPr>
                <w:lang w:val="en-GB"/>
              </w:rPr>
            </w:pPr>
            <w:r w:rsidRPr="0087660F">
              <w:rPr>
                <w:lang w:val="en-GB"/>
              </w:rPr>
              <w:t>1</w:t>
            </w:r>
          </w:p>
        </w:tc>
        <w:tc>
          <w:tcPr>
            <w:tcW w:w="4323" w:type="dxa"/>
            <w:tcBorders>
              <w:top w:val="single" w:sz="12" w:space="0" w:color="6DBEE2" w:themeColor="accent3" w:themeTint="99"/>
              <w:left w:val="nil"/>
              <w:bottom w:val="single" w:sz="4" w:space="0" w:color="6DBEE2" w:themeColor="accent3" w:themeTint="99"/>
              <w:right w:val="nil"/>
            </w:tcBorders>
            <w:vAlign w:val="center"/>
          </w:tcPr>
          <w:p w14:paraId="0ECE4E93" w14:textId="77777777" w:rsidR="00D55C60" w:rsidRPr="00B408E6" w:rsidRDefault="00D55C60" w:rsidP="003D0260">
            <w:pPr>
              <w:pStyle w:val="N1"/>
              <w:spacing w:before="120" w:after="120"/>
            </w:pPr>
            <w:r w:rsidRPr="00B408E6">
              <w:t xml:space="preserve">À mon avis, le anglais est </w:t>
            </w:r>
            <w:proofErr w:type="spellStart"/>
            <w:r w:rsidRPr="00B408E6">
              <w:t>extrement</w:t>
            </w:r>
            <w:proofErr w:type="spellEnd"/>
            <w:r w:rsidRPr="00B408E6">
              <w:t xml:space="preserve"> </w:t>
            </w:r>
            <w:proofErr w:type="spellStart"/>
            <w:r w:rsidRPr="00B408E6">
              <w:t>ennuyuex</w:t>
            </w:r>
            <w:proofErr w:type="spellEnd"/>
            <w:r w:rsidRPr="00B408E6">
              <w:t>.</w:t>
            </w:r>
          </w:p>
        </w:tc>
        <w:tc>
          <w:tcPr>
            <w:tcW w:w="4323" w:type="dxa"/>
            <w:tcBorders>
              <w:top w:val="single" w:sz="12" w:space="0" w:color="6DBEE2" w:themeColor="accent3" w:themeTint="99"/>
              <w:left w:val="nil"/>
              <w:bottom w:val="single" w:sz="4" w:space="0" w:color="6DBEE2" w:themeColor="accent3" w:themeTint="99"/>
              <w:right w:val="single" w:sz="12" w:space="0" w:color="6DBEE2" w:themeColor="accent3" w:themeTint="99"/>
            </w:tcBorders>
            <w:vAlign w:val="center"/>
          </w:tcPr>
          <w:p w14:paraId="1BA91441" w14:textId="77777777" w:rsidR="00D55C60" w:rsidRPr="00B408E6" w:rsidRDefault="00D55C60" w:rsidP="003D0260">
            <w:pPr>
              <w:pStyle w:val="N1"/>
              <w:spacing w:before="120" w:after="120"/>
            </w:pPr>
            <w:r w:rsidRPr="00B408E6">
              <w:t>À mon avis, l’anglais est extrêmement ennuyeux.</w:t>
            </w:r>
          </w:p>
        </w:tc>
      </w:tr>
      <w:tr w:rsidR="00D55C60" w:rsidRPr="009A371B" w14:paraId="752D9418" w14:textId="77777777" w:rsidTr="003927CD">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3E48879D" w14:textId="77777777" w:rsidR="00D55C60" w:rsidRPr="0087660F" w:rsidRDefault="00D55C60" w:rsidP="003D0260">
            <w:pPr>
              <w:pStyle w:val="N1"/>
              <w:jc w:val="center"/>
              <w:rPr>
                <w:lang w:val="en-GB"/>
              </w:rPr>
            </w:pPr>
            <w:r w:rsidRPr="0087660F">
              <w:rPr>
                <w:lang w:val="en-GB"/>
              </w:rPr>
              <w:t>2</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7F87711E" w14:textId="77777777" w:rsidR="00D55C60" w:rsidRPr="00B408E6" w:rsidRDefault="00D55C60" w:rsidP="003D0260">
            <w:pPr>
              <w:pStyle w:val="N1"/>
              <w:spacing w:before="120" w:after="120"/>
            </w:pPr>
            <w:r w:rsidRPr="00B408E6">
              <w:t xml:space="preserve">Mon chanteur préféré s’appelle Ed </w:t>
            </w:r>
            <w:proofErr w:type="spellStart"/>
            <w:r w:rsidRPr="00B408E6">
              <w:t>Sheeran</w:t>
            </w:r>
            <w:proofErr w:type="spellEnd"/>
            <w:r w:rsidRPr="00B408E6">
              <w:t xml:space="preserve"> car j’adore sa musique.</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0A0B78FF" w14:textId="77777777" w:rsidR="00D55C60" w:rsidRPr="00B408E6" w:rsidRDefault="00D55C60" w:rsidP="003D0260">
            <w:pPr>
              <w:pStyle w:val="N1"/>
              <w:spacing w:before="120" w:after="120"/>
            </w:pPr>
            <w:r w:rsidRPr="00B408E6">
              <w:t>Mon chanteur préfère s’</w:t>
            </w:r>
            <w:proofErr w:type="spellStart"/>
            <w:r w:rsidRPr="00B408E6">
              <w:t>appele</w:t>
            </w:r>
            <w:proofErr w:type="spellEnd"/>
            <w:r w:rsidRPr="00B408E6">
              <w:t xml:space="preserve"> Ed </w:t>
            </w:r>
            <w:proofErr w:type="spellStart"/>
            <w:r w:rsidRPr="00B408E6">
              <w:t>Sheeran</w:t>
            </w:r>
            <w:proofErr w:type="spellEnd"/>
            <w:r w:rsidRPr="00B408E6">
              <w:t xml:space="preserve"> car j’adore son musique.</w:t>
            </w:r>
          </w:p>
        </w:tc>
      </w:tr>
      <w:tr w:rsidR="00D55C60" w:rsidRPr="00D3270B" w14:paraId="374ECFA9" w14:textId="77777777" w:rsidTr="003927CD">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7097452B" w14:textId="77777777" w:rsidR="00D55C60" w:rsidRPr="0087660F" w:rsidRDefault="00D55C60" w:rsidP="003D0260">
            <w:pPr>
              <w:pStyle w:val="N1"/>
              <w:jc w:val="center"/>
              <w:rPr>
                <w:lang w:val="en-GB"/>
              </w:rPr>
            </w:pPr>
            <w:r w:rsidRPr="0087660F">
              <w:rPr>
                <w:lang w:val="en-GB"/>
              </w:rPr>
              <w:t>3</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7645648D" w14:textId="77777777" w:rsidR="00D55C60" w:rsidRPr="00B408E6" w:rsidRDefault="00D55C60" w:rsidP="003D0260">
            <w:pPr>
              <w:pStyle w:val="N1"/>
              <w:spacing w:before="120" w:after="120"/>
            </w:pPr>
            <w:r w:rsidRPr="00B408E6">
              <w:t>Dans ma ville il y a une église et un musée mais il n’y a pas de château.</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5F2F5EA5" w14:textId="77777777" w:rsidR="00D55C60" w:rsidRPr="00B408E6" w:rsidRDefault="00D55C60" w:rsidP="003D0260">
            <w:pPr>
              <w:pStyle w:val="N1"/>
              <w:spacing w:before="120" w:after="120"/>
            </w:pPr>
            <w:r w:rsidRPr="00B408E6">
              <w:t xml:space="preserve">Dans ma ville il y a </w:t>
            </w:r>
            <w:proofErr w:type="gramStart"/>
            <w:r w:rsidRPr="00B408E6">
              <w:t>un</w:t>
            </w:r>
            <w:proofErr w:type="gramEnd"/>
            <w:r w:rsidRPr="00B408E6">
              <w:t xml:space="preserve"> église et un musée mais il n’y pas </w:t>
            </w:r>
            <w:proofErr w:type="spellStart"/>
            <w:r w:rsidRPr="00B408E6">
              <w:t>a</w:t>
            </w:r>
            <w:proofErr w:type="spellEnd"/>
            <w:r w:rsidRPr="00B408E6">
              <w:t xml:space="preserve"> un château.</w:t>
            </w:r>
          </w:p>
        </w:tc>
      </w:tr>
      <w:tr w:rsidR="00D55C60" w:rsidRPr="009A371B" w14:paraId="60CF1AB9" w14:textId="77777777" w:rsidTr="003927CD">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65815990" w14:textId="77777777" w:rsidR="00D55C60" w:rsidRPr="0087660F" w:rsidRDefault="00D55C60" w:rsidP="003D0260">
            <w:pPr>
              <w:pStyle w:val="N1"/>
              <w:jc w:val="center"/>
              <w:rPr>
                <w:lang w:val="en-GB"/>
              </w:rPr>
            </w:pPr>
            <w:r w:rsidRPr="0087660F">
              <w:rPr>
                <w:lang w:val="en-GB"/>
              </w:rPr>
              <w:t>4</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2E55DAFB" w14:textId="77777777" w:rsidR="00D55C60" w:rsidRPr="00B408E6" w:rsidRDefault="00D55C60" w:rsidP="003D0260">
            <w:pPr>
              <w:pStyle w:val="N1"/>
              <w:spacing w:before="120" w:after="120"/>
            </w:pPr>
            <w:r w:rsidRPr="00B408E6">
              <w:t xml:space="preserve">J’ai une chambre grande avec une salle de bain, mais je n’ai pas de </w:t>
            </w:r>
            <w:proofErr w:type="spellStart"/>
            <w:r w:rsidRPr="00B408E6">
              <w:t>buraue</w:t>
            </w:r>
            <w:proofErr w:type="spellEnd"/>
            <w:r w:rsidRPr="00B408E6">
              <w:t xml:space="preserve"> et d’ordinateur.</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2EBE97B7" w14:textId="77777777" w:rsidR="00D55C60" w:rsidRPr="00B408E6" w:rsidRDefault="00D55C60" w:rsidP="003D0260">
            <w:pPr>
              <w:pStyle w:val="N1"/>
              <w:spacing w:before="120" w:after="120"/>
            </w:pPr>
            <w:r w:rsidRPr="00B408E6">
              <w:t>J’ai une grande chambre avec une salle de bains, mais je n’ai pas de bureau ou d’ordinateur.</w:t>
            </w:r>
          </w:p>
        </w:tc>
      </w:tr>
      <w:tr w:rsidR="00D55C60" w:rsidRPr="009A371B" w14:paraId="3BCC782C" w14:textId="77777777" w:rsidTr="003927CD">
        <w:trPr>
          <w:trHeight w:val="1417"/>
        </w:trPr>
        <w:tc>
          <w:tcPr>
            <w:tcW w:w="567" w:type="dxa"/>
            <w:tcBorders>
              <w:top w:val="single" w:sz="4" w:space="0" w:color="6DBEE2" w:themeColor="accent3" w:themeTint="99"/>
              <w:left w:val="single" w:sz="12" w:space="0" w:color="6DBEE2" w:themeColor="accent3" w:themeTint="99"/>
              <w:bottom w:val="single" w:sz="12" w:space="0" w:color="6DBEE2" w:themeColor="accent3" w:themeTint="99"/>
              <w:right w:val="nil"/>
            </w:tcBorders>
            <w:shd w:val="clear" w:color="auto" w:fill="CEE9F5" w:themeFill="accent3" w:themeFillTint="33"/>
            <w:vAlign w:val="center"/>
          </w:tcPr>
          <w:p w14:paraId="044123D8" w14:textId="77777777" w:rsidR="00D55C60" w:rsidRPr="0087660F" w:rsidRDefault="00D55C60" w:rsidP="003D0260">
            <w:pPr>
              <w:pStyle w:val="N1"/>
              <w:jc w:val="center"/>
              <w:rPr>
                <w:lang w:val="en-GB"/>
              </w:rPr>
            </w:pPr>
            <w:r w:rsidRPr="0087660F">
              <w:rPr>
                <w:lang w:val="en-GB"/>
              </w:rPr>
              <w:t>5</w:t>
            </w:r>
          </w:p>
        </w:tc>
        <w:tc>
          <w:tcPr>
            <w:tcW w:w="4323" w:type="dxa"/>
            <w:tcBorders>
              <w:top w:val="single" w:sz="4" w:space="0" w:color="6DBEE2" w:themeColor="accent3" w:themeTint="99"/>
              <w:left w:val="nil"/>
              <w:bottom w:val="single" w:sz="12" w:space="0" w:color="6DBEE2" w:themeColor="accent3" w:themeTint="99"/>
              <w:right w:val="nil"/>
            </w:tcBorders>
            <w:vAlign w:val="center"/>
          </w:tcPr>
          <w:p w14:paraId="5208D9E1" w14:textId="77777777" w:rsidR="00D55C60" w:rsidRPr="00B408E6" w:rsidRDefault="00D55C60" w:rsidP="003D0260">
            <w:pPr>
              <w:pStyle w:val="N1"/>
              <w:spacing w:before="120" w:after="120"/>
            </w:pPr>
            <w:r w:rsidRPr="00B408E6">
              <w:t xml:space="preserve">Pour garder la forme, je </w:t>
            </w:r>
            <w:proofErr w:type="spellStart"/>
            <w:proofErr w:type="gramStart"/>
            <w:r w:rsidRPr="00B408E6">
              <w:t>fait</w:t>
            </w:r>
            <w:proofErr w:type="spellEnd"/>
            <w:proofErr w:type="gramEnd"/>
            <w:r w:rsidRPr="00B408E6">
              <w:t xml:space="preserve"> du jogging et je mangé un </w:t>
            </w:r>
            <w:proofErr w:type="spellStart"/>
            <w:r w:rsidRPr="00B408E6">
              <w:t>legumes</w:t>
            </w:r>
            <w:proofErr w:type="spellEnd"/>
            <w:r w:rsidRPr="00B408E6">
              <w:t>.</w:t>
            </w:r>
          </w:p>
        </w:tc>
        <w:tc>
          <w:tcPr>
            <w:tcW w:w="4323" w:type="dxa"/>
            <w:tcBorders>
              <w:top w:val="single" w:sz="4" w:space="0" w:color="6DBEE2" w:themeColor="accent3" w:themeTint="99"/>
              <w:left w:val="nil"/>
              <w:bottom w:val="single" w:sz="12" w:space="0" w:color="6DBEE2" w:themeColor="accent3" w:themeTint="99"/>
              <w:right w:val="single" w:sz="12" w:space="0" w:color="6DBEE2" w:themeColor="accent3" w:themeTint="99"/>
            </w:tcBorders>
            <w:vAlign w:val="center"/>
          </w:tcPr>
          <w:p w14:paraId="389B605C" w14:textId="77777777" w:rsidR="00D55C60" w:rsidRPr="00B408E6" w:rsidRDefault="00D55C60" w:rsidP="003D0260">
            <w:pPr>
              <w:pStyle w:val="N1"/>
              <w:spacing w:before="120" w:after="120"/>
            </w:pPr>
            <w:r w:rsidRPr="00B408E6">
              <w:t>Pour garder la forme, je fais du jogging et je mange des légumes.</w:t>
            </w:r>
          </w:p>
        </w:tc>
      </w:tr>
    </w:tbl>
    <w:p w14:paraId="2E2B0627" w14:textId="77777777" w:rsidR="00D55C60" w:rsidRDefault="00D55C60" w:rsidP="00D55C60">
      <w:pPr>
        <w:pStyle w:val="N1"/>
        <w:sectPr w:rsidR="00D55C60" w:rsidSect="003D0260">
          <w:pgSz w:w="11906" w:h="16838"/>
          <w:pgMar w:top="1134" w:right="1134" w:bottom="851" w:left="1134" w:header="708" w:footer="708" w:gutter="0"/>
          <w:cols w:space="708"/>
          <w:docGrid w:linePitch="381"/>
        </w:sectPr>
      </w:pPr>
    </w:p>
    <w:p w14:paraId="4397DBA9" w14:textId="77777777" w:rsidR="00D55C60" w:rsidRPr="003F2E06" w:rsidRDefault="00D55C60" w:rsidP="002D4E9F">
      <w:pPr>
        <w:pStyle w:val="Heading4"/>
        <w:numPr>
          <w:ilvl w:val="0"/>
          <w:numId w:val="98"/>
        </w:numPr>
        <w:spacing w:line="276" w:lineRule="auto"/>
        <w:rPr>
          <w:color w:val="248BB8" w:themeColor="accent3"/>
          <w:sz w:val="24"/>
          <w:szCs w:val="24"/>
        </w:rPr>
      </w:pPr>
      <w:r w:rsidRPr="003F2E06">
        <w:rPr>
          <w:color w:val="248BB8" w:themeColor="accent3"/>
          <w:sz w:val="24"/>
          <w:szCs w:val="24"/>
        </w:rPr>
        <w:lastRenderedPageBreak/>
        <w:t>Discussing assessment</w:t>
      </w:r>
    </w:p>
    <w:p w14:paraId="33D2C5E6" w14:textId="77777777" w:rsidR="00D55C60" w:rsidRDefault="00D55C60" w:rsidP="00D55C60">
      <w:pPr>
        <w:pStyle w:val="N1"/>
        <w:spacing w:after="0"/>
        <w:ind w:left="360"/>
        <w:rPr>
          <w:lang w:val="en-GB"/>
        </w:rPr>
      </w:pPr>
      <w:r w:rsidRPr="00B408E6">
        <w:rPr>
          <w:lang w:val="en-GB"/>
        </w:rPr>
        <w:t>Here are two student answers to this 40 word task about holidays, mistakes and all. Which is better and why? Discuss the content and the quality of language with a partner.</w:t>
      </w:r>
    </w:p>
    <w:p w14:paraId="37FEEAC9" w14:textId="77777777" w:rsidR="00D55C60" w:rsidRDefault="00D55C60" w:rsidP="00D55C60">
      <w:pPr>
        <w:pStyle w:val="N1"/>
        <w:spacing w:after="0"/>
        <w:ind w:left="360"/>
        <w:rPr>
          <w:lang w:val="en-GB"/>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4252"/>
        <w:gridCol w:w="4961"/>
      </w:tblGrid>
      <w:tr w:rsidR="00D55C60" w14:paraId="1B4232EE" w14:textId="77777777" w:rsidTr="003D0260">
        <w:trPr>
          <w:trHeight w:val="850"/>
        </w:trPr>
        <w:tc>
          <w:tcPr>
            <w:tcW w:w="9213" w:type="dxa"/>
            <w:gridSpan w:val="2"/>
            <w:vAlign w:val="center"/>
          </w:tcPr>
          <w:p w14:paraId="4981FFE1" w14:textId="77777777" w:rsidR="00D55C60" w:rsidRPr="00F27786" w:rsidRDefault="00D55C60" w:rsidP="005063BF">
            <w:pPr>
              <w:shd w:val="clear" w:color="auto" w:fill="CEE9F5" w:themeFill="accent3" w:themeFillTint="33"/>
              <w:rPr>
                <w:sz w:val="24"/>
                <w:szCs w:val="24"/>
              </w:rPr>
            </w:pPr>
            <w:r w:rsidRPr="00B408E6">
              <w:rPr>
                <w:sz w:val="24"/>
                <w:szCs w:val="24"/>
                <w:lang w:val="fr-FR"/>
              </w:rPr>
              <w:t xml:space="preserve">Vous écrivez à votre ami(e) français(e) et vous décrivez vos vacances. </w:t>
            </w:r>
            <w:proofErr w:type="spellStart"/>
            <w:r w:rsidR="005063BF">
              <w:rPr>
                <w:sz w:val="24"/>
                <w:szCs w:val="24"/>
              </w:rPr>
              <w:t>Mentionnez</w:t>
            </w:r>
            <w:proofErr w:type="spellEnd"/>
            <w:r w:rsidR="005063BF">
              <w:rPr>
                <w:sz w:val="24"/>
                <w:szCs w:val="24"/>
              </w:rPr>
              <w:t>:</w:t>
            </w:r>
          </w:p>
        </w:tc>
      </w:tr>
      <w:tr w:rsidR="00D55C60" w14:paraId="50119214" w14:textId="77777777" w:rsidTr="003D0260">
        <w:trPr>
          <w:trHeight w:val="1800"/>
        </w:trPr>
        <w:tc>
          <w:tcPr>
            <w:tcW w:w="4252" w:type="dxa"/>
            <w:shd w:val="clear" w:color="auto" w:fill="auto"/>
            <w:vAlign w:val="center"/>
          </w:tcPr>
          <w:p w14:paraId="55A8A648" w14:textId="77777777" w:rsidR="00D55C60" w:rsidRPr="00B408E6" w:rsidRDefault="00D55C60" w:rsidP="00B9400B">
            <w:pPr>
              <w:pStyle w:val="ListParagraph"/>
              <w:numPr>
                <w:ilvl w:val="0"/>
                <w:numId w:val="33"/>
              </w:numPr>
              <w:spacing w:before="120" w:after="120"/>
              <w:ind w:left="1077" w:hanging="357"/>
              <w:contextualSpacing w:val="0"/>
              <w:rPr>
                <w:sz w:val="24"/>
                <w:szCs w:val="24"/>
              </w:rPr>
            </w:pPr>
            <w:r w:rsidRPr="00B408E6">
              <w:rPr>
                <w:sz w:val="24"/>
                <w:szCs w:val="24"/>
              </w:rPr>
              <w:t>le pays</w:t>
            </w:r>
          </w:p>
          <w:p w14:paraId="41FFFF7C" w14:textId="77777777" w:rsidR="00D55C60" w:rsidRPr="00F27786" w:rsidRDefault="00D55C60" w:rsidP="00B9400B">
            <w:pPr>
              <w:pStyle w:val="ListParagraph"/>
              <w:numPr>
                <w:ilvl w:val="0"/>
                <w:numId w:val="33"/>
              </w:numPr>
              <w:spacing w:before="120" w:after="120"/>
              <w:ind w:left="1077" w:hanging="357"/>
              <w:contextualSpacing w:val="0"/>
              <w:rPr>
                <w:sz w:val="24"/>
                <w:szCs w:val="24"/>
              </w:rPr>
            </w:pPr>
            <w:r w:rsidRPr="00B408E6">
              <w:rPr>
                <w:sz w:val="24"/>
                <w:szCs w:val="24"/>
              </w:rPr>
              <w:t>le temps</w:t>
            </w:r>
          </w:p>
        </w:tc>
        <w:tc>
          <w:tcPr>
            <w:tcW w:w="4961" w:type="dxa"/>
            <w:shd w:val="clear" w:color="auto" w:fill="auto"/>
            <w:vAlign w:val="center"/>
          </w:tcPr>
          <w:p w14:paraId="14F8FE08" w14:textId="77777777" w:rsidR="00D55C60" w:rsidRPr="00F2778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rPr>
              <w:t xml:space="preserve">les </w:t>
            </w:r>
            <w:proofErr w:type="spellStart"/>
            <w:r w:rsidRPr="00B408E6">
              <w:rPr>
                <w:sz w:val="24"/>
                <w:szCs w:val="24"/>
              </w:rPr>
              <w:t>activités</w:t>
            </w:r>
            <w:proofErr w:type="spellEnd"/>
            <w:r w:rsidRPr="00B408E6">
              <w:rPr>
                <w:sz w:val="24"/>
                <w:szCs w:val="24"/>
              </w:rPr>
              <w:t xml:space="preserve"> </w:t>
            </w:r>
          </w:p>
          <w:p w14:paraId="2F364569" w14:textId="0A84AE45" w:rsidR="00D55C60" w:rsidRPr="00F2778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rPr>
              <w:t>la no</w:t>
            </w:r>
            <w:r w:rsidRPr="00B408E6">
              <w:rPr>
                <w:sz w:val="24"/>
                <w:szCs w:val="24"/>
                <w:lang w:val="de-DE"/>
              </w:rPr>
              <w:t>urriture</w:t>
            </w:r>
            <w:r w:rsidR="003A325B">
              <w:rPr>
                <w:sz w:val="24"/>
                <w:szCs w:val="24"/>
                <w:lang w:val="de-DE"/>
              </w:rPr>
              <w:t>.</w:t>
            </w:r>
          </w:p>
        </w:tc>
      </w:tr>
      <w:tr w:rsidR="00D55C60" w:rsidRPr="005063BF" w14:paraId="0F3F4D3E" w14:textId="77777777" w:rsidTr="007C1A12">
        <w:trPr>
          <w:trHeight w:val="567"/>
        </w:trPr>
        <w:tc>
          <w:tcPr>
            <w:tcW w:w="9213" w:type="dxa"/>
            <w:gridSpan w:val="2"/>
            <w:shd w:val="clear" w:color="auto" w:fill="auto"/>
            <w:vAlign w:val="center"/>
          </w:tcPr>
          <w:p w14:paraId="4D1DE74D" w14:textId="77777777" w:rsidR="00D55C60" w:rsidRPr="005063BF" w:rsidRDefault="005063BF" w:rsidP="007C1A12">
            <w:pPr>
              <w:spacing w:line="360" w:lineRule="auto"/>
              <w:rPr>
                <w:lang w:val="fr-FR"/>
              </w:rPr>
            </w:pPr>
            <w:r>
              <w:rPr>
                <w:sz w:val="24"/>
                <w:lang w:val="fr-FR"/>
              </w:rPr>
              <w:t>É</w:t>
            </w:r>
            <w:r w:rsidR="00D55C60" w:rsidRPr="00A953D9">
              <w:rPr>
                <w:sz w:val="24"/>
                <w:lang w:val="fr-FR"/>
              </w:rPr>
              <w:t xml:space="preserve">crivez environ 40 mots en français. </w:t>
            </w:r>
            <w:r w:rsidR="00D55C60" w:rsidRPr="005063BF">
              <w:rPr>
                <w:sz w:val="24"/>
                <w:lang w:val="fr-FR"/>
              </w:rPr>
              <w:t>(16 marks)</w:t>
            </w:r>
          </w:p>
        </w:tc>
      </w:tr>
    </w:tbl>
    <w:p w14:paraId="0A82F5F4" w14:textId="77777777" w:rsidR="00D55C60" w:rsidRDefault="00D55C60" w:rsidP="00D55C60">
      <w:pPr>
        <w:rPr>
          <w:sz w:val="24"/>
          <w:szCs w:val="24"/>
          <w:lang w:val="fr-FR"/>
        </w:rPr>
      </w:pPr>
    </w:p>
    <w:p w14:paraId="5D224E7B" w14:textId="77777777" w:rsidR="00D55C60" w:rsidRDefault="00D55C60" w:rsidP="00D55C60">
      <w:pPr>
        <w:rPr>
          <w:sz w:val="24"/>
          <w:szCs w:val="24"/>
          <w:lang w:val="fr-FR"/>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4660"/>
        <w:gridCol w:w="4553"/>
      </w:tblGrid>
      <w:tr w:rsidR="00D55C60" w14:paraId="69D52E88" w14:textId="77777777" w:rsidTr="003D0260">
        <w:trPr>
          <w:trHeight w:val="567"/>
        </w:trPr>
        <w:tc>
          <w:tcPr>
            <w:tcW w:w="4660" w:type="dxa"/>
            <w:tcBorders>
              <w:top w:val="nil"/>
              <w:left w:val="nil"/>
              <w:bottom w:val="single" w:sz="12" w:space="0" w:color="6DBEE2" w:themeColor="accent3" w:themeTint="99"/>
              <w:right w:val="nil"/>
            </w:tcBorders>
            <w:shd w:val="clear" w:color="auto" w:fill="CEE9F5" w:themeFill="accent3" w:themeFillTint="33"/>
            <w:vAlign w:val="center"/>
          </w:tcPr>
          <w:p w14:paraId="0829B169" w14:textId="77777777" w:rsidR="00D55C60" w:rsidRPr="0087660F" w:rsidRDefault="00D55C60" w:rsidP="003D0260">
            <w:pPr>
              <w:ind w:left="113" w:right="113"/>
              <w:rPr>
                <w:b/>
                <w:sz w:val="24"/>
                <w:szCs w:val="24"/>
                <w:lang w:val="fr-FR"/>
              </w:rPr>
            </w:pPr>
            <w:r w:rsidRPr="0087660F">
              <w:rPr>
                <w:b/>
                <w:sz w:val="24"/>
                <w:szCs w:val="24"/>
                <w:lang w:val="fr-FR"/>
              </w:rPr>
              <w:t>1.</w:t>
            </w:r>
          </w:p>
        </w:tc>
        <w:tc>
          <w:tcPr>
            <w:tcW w:w="4553" w:type="dxa"/>
            <w:tcBorders>
              <w:top w:val="nil"/>
              <w:left w:val="nil"/>
              <w:bottom w:val="single" w:sz="12" w:space="0" w:color="6DBEE2" w:themeColor="accent3" w:themeTint="99"/>
              <w:right w:val="nil"/>
            </w:tcBorders>
            <w:shd w:val="clear" w:color="auto" w:fill="CEE9F5" w:themeFill="accent3" w:themeFillTint="33"/>
            <w:vAlign w:val="center"/>
          </w:tcPr>
          <w:p w14:paraId="4287ABC3" w14:textId="77777777" w:rsidR="00D55C60" w:rsidRPr="0087660F" w:rsidRDefault="00D55C60" w:rsidP="003D0260">
            <w:pPr>
              <w:ind w:left="113" w:right="113"/>
              <w:rPr>
                <w:b/>
                <w:sz w:val="24"/>
                <w:szCs w:val="24"/>
                <w:lang w:val="fr-FR"/>
              </w:rPr>
            </w:pPr>
            <w:r w:rsidRPr="0087660F">
              <w:rPr>
                <w:b/>
                <w:sz w:val="24"/>
                <w:szCs w:val="24"/>
                <w:lang w:val="fr-FR"/>
              </w:rPr>
              <w:t>2.</w:t>
            </w:r>
          </w:p>
        </w:tc>
      </w:tr>
      <w:tr w:rsidR="00D55C60" w:rsidRPr="009A371B" w14:paraId="060BFB7C" w14:textId="77777777" w:rsidTr="00BB22ED">
        <w:trPr>
          <w:trHeight w:val="3969"/>
        </w:trPr>
        <w:tc>
          <w:tcPr>
            <w:tcW w:w="4660" w:type="dxa"/>
            <w:tcBorders>
              <w:top w:val="single" w:sz="12"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shd w:val="clear" w:color="auto" w:fill="auto"/>
          </w:tcPr>
          <w:p w14:paraId="3266F751" w14:textId="77777777" w:rsidR="00D55C60" w:rsidRPr="00151245" w:rsidRDefault="00D55C60" w:rsidP="00BB22ED">
            <w:pPr>
              <w:spacing w:before="240"/>
              <w:ind w:left="113" w:right="113"/>
              <w:rPr>
                <w:rFonts w:ascii="Bradley Hand ITC" w:hAnsi="Bradley Hand ITC"/>
                <w:sz w:val="36"/>
                <w:szCs w:val="36"/>
                <w:lang w:val="fr-FR"/>
              </w:rPr>
            </w:pPr>
            <w:r w:rsidRPr="00151245">
              <w:rPr>
                <w:rFonts w:ascii="Bradley Hand ITC" w:hAnsi="Bradley Hand ITC"/>
                <w:sz w:val="36"/>
                <w:szCs w:val="36"/>
                <w:lang w:val="fr-FR"/>
              </w:rPr>
              <w:t xml:space="preserve">Je vais dans France pour mon vacance parce que le </w:t>
            </w:r>
            <w:proofErr w:type="spellStart"/>
            <w:r w:rsidRPr="00151245">
              <w:rPr>
                <w:rFonts w:ascii="Bradley Hand ITC" w:hAnsi="Bradley Hand ITC"/>
                <w:sz w:val="36"/>
                <w:szCs w:val="36"/>
                <w:lang w:val="fr-FR"/>
              </w:rPr>
              <w:t>france</w:t>
            </w:r>
            <w:proofErr w:type="spellEnd"/>
            <w:r w:rsidRPr="00151245">
              <w:rPr>
                <w:rFonts w:ascii="Bradley Hand ITC" w:hAnsi="Bradley Hand ITC"/>
                <w:sz w:val="36"/>
                <w:szCs w:val="36"/>
                <w:lang w:val="fr-FR"/>
              </w:rPr>
              <w:t xml:space="preserve">. Tous les ans on visite Paris et j’aime la Eiffel </w:t>
            </w:r>
            <w:proofErr w:type="spellStart"/>
            <w:r w:rsidRPr="00151245">
              <w:rPr>
                <w:rFonts w:ascii="Bradley Hand ITC" w:hAnsi="Bradley Hand ITC"/>
                <w:sz w:val="36"/>
                <w:szCs w:val="36"/>
                <w:lang w:val="fr-FR"/>
              </w:rPr>
              <w:t>tower</w:t>
            </w:r>
            <w:proofErr w:type="spellEnd"/>
            <w:r w:rsidRPr="00151245">
              <w:rPr>
                <w:rFonts w:ascii="Bradley Hand ITC" w:hAnsi="Bradley Hand ITC"/>
                <w:sz w:val="36"/>
                <w:szCs w:val="36"/>
                <w:lang w:val="fr-FR"/>
              </w:rPr>
              <w:t xml:space="preserve"> et le Louvre. On aime faire du shopping aussi et je natation toujours dans la piscine avec ma </w:t>
            </w:r>
            <w:proofErr w:type="spellStart"/>
            <w:r w:rsidRPr="00151245">
              <w:rPr>
                <w:rFonts w:ascii="Bradley Hand ITC" w:hAnsi="Bradley Hand ITC"/>
                <w:sz w:val="36"/>
                <w:szCs w:val="36"/>
                <w:lang w:val="fr-FR"/>
              </w:rPr>
              <w:t>famillie</w:t>
            </w:r>
            <w:proofErr w:type="spellEnd"/>
            <w:r w:rsidRPr="00151245">
              <w:rPr>
                <w:rFonts w:ascii="Bradley Hand ITC" w:hAnsi="Bradley Hand ITC"/>
                <w:sz w:val="36"/>
                <w:szCs w:val="36"/>
                <w:lang w:val="fr-FR"/>
              </w:rPr>
              <w:t>. L’</w:t>
            </w:r>
            <w:proofErr w:type="spellStart"/>
            <w:r w:rsidRPr="00151245">
              <w:rPr>
                <w:rFonts w:ascii="Bradley Hand ITC" w:hAnsi="Bradley Hand ITC"/>
                <w:sz w:val="36"/>
                <w:szCs w:val="36"/>
                <w:lang w:val="fr-FR"/>
              </w:rPr>
              <w:t>hotel</w:t>
            </w:r>
            <w:proofErr w:type="spellEnd"/>
            <w:r w:rsidRPr="00151245">
              <w:rPr>
                <w:rFonts w:ascii="Bradley Hand ITC" w:hAnsi="Bradley Hand ITC"/>
                <w:sz w:val="36"/>
                <w:szCs w:val="36"/>
                <w:lang w:val="fr-FR"/>
              </w:rPr>
              <w:t xml:space="preserve"> avec piscine et un bon restaurant.</w:t>
            </w:r>
          </w:p>
        </w:tc>
        <w:tc>
          <w:tcPr>
            <w:tcW w:w="4553" w:type="dxa"/>
            <w:tcBorders>
              <w:top w:val="single" w:sz="12"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tcPr>
          <w:p w14:paraId="332AA516" w14:textId="294561E2" w:rsidR="00D55C60" w:rsidRPr="0087660F" w:rsidRDefault="00D55C60" w:rsidP="00BB22ED">
            <w:pPr>
              <w:spacing w:before="120"/>
              <w:ind w:left="113" w:right="113"/>
              <w:rPr>
                <w:rFonts w:ascii="Bradley Hand ITC" w:hAnsi="Bradley Hand ITC"/>
                <w:sz w:val="28"/>
                <w:lang w:val="fr-FR"/>
              </w:rPr>
            </w:pPr>
            <w:r w:rsidRPr="0087660F">
              <w:rPr>
                <w:rFonts w:ascii="Gunny Rewritten" w:eastAsia="Gunny Rewritten" w:hAnsi="Gunny Rewritten"/>
                <w:sz w:val="28"/>
                <w:lang w:val="fr-FR"/>
              </w:rPr>
              <w:t>J’aime l’Italie et j’aime les vacances. Il y a les activités et il y a l</w:t>
            </w:r>
            <w:r w:rsidR="0087660F">
              <w:rPr>
                <w:rFonts w:ascii="Gunny Rewritten" w:eastAsia="Gunny Rewritten" w:hAnsi="Gunny Rewritten"/>
                <w:sz w:val="28"/>
                <w:lang w:val="fr-FR"/>
              </w:rPr>
              <w:t xml:space="preserve">e </w:t>
            </w:r>
            <w:proofErr w:type="spellStart"/>
            <w:r w:rsidR="0087660F">
              <w:rPr>
                <w:rFonts w:ascii="Gunny Rewritten" w:eastAsia="Gunny Rewritten" w:hAnsi="Gunny Rewritten"/>
                <w:sz w:val="28"/>
                <w:lang w:val="fr-FR"/>
              </w:rPr>
              <w:t>soliel</w:t>
            </w:r>
            <w:proofErr w:type="spellEnd"/>
            <w:r w:rsidR="0087660F">
              <w:rPr>
                <w:rFonts w:ascii="Gunny Rewritten" w:eastAsia="Gunny Rewritten" w:hAnsi="Gunny Rewritten"/>
                <w:sz w:val="28"/>
                <w:lang w:val="fr-FR"/>
              </w:rPr>
              <w:t>. J’aime la nourriture –</w:t>
            </w:r>
            <w:r w:rsidRPr="0087660F">
              <w:rPr>
                <w:rFonts w:ascii="Gunny Rewritten" w:eastAsia="Gunny Rewritten" w:hAnsi="Gunny Rewritten"/>
                <w:sz w:val="28"/>
                <w:lang w:val="fr-FR"/>
              </w:rPr>
              <w:t xml:space="preserve"> j’aime les pizzas, les sandwichs, les glaces, les spaghettis! Il y a la piscine et les magasins. J’adore le shopping</w:t>
            </w:r>
            <w:r w:rsidRPr="0087660F">
              <w:rPr>
                <w:rFonts w:ascii="Angelina" w:hAnsi="Angelina"/>
                <w:sz w:val="28"/>
                <w:lang w:val="fr-FR"/>
              </w:rPr>
              <w:t>.</w:t>
            </w:r>
          </w:p>
        </w:tc>
      </w:tr>
    </w:tbl>
    <w:p w14:paraId="14BB8A42" w14:textId="77777777" w:rsidR="00D55C60" w:rsidRDefault="00D55C60" w:rsidP="00D55C60">
      <w:pPr>
        <w:rPr>
          <w:sz w:val="24"/>
          <w:szCs w:val="24"/>
          <w:lang w:val="fr-FR"/>
        </w:rPr>
      </w:pPr>
    </w:p>
    <w:p w14:paraId="27321994" w14:textId="77777777" w:rsidR="002D7DD2" w:rsidRDefault="002D7DD2" w:rsidP="00D55C60">
      <w:pPr>
        <w:rPr>
          <w:sz w:val="24"/>
          <w:szCs w:val="24"/>
          <w:lang w:val="fr-FR"/>
        </w:rPr>
        <w:sectPr w:rsidR="002D7DD2" w:rsidSect="003D0260">
          <w:headerReference w:type="default" r:id="rId54"/>
          <w:footerReference w:type="default" r:id="rId55"/>
          <w:pgSz w:w="11906" w:h="16838"/>
          <w:pgMar w:top="1134" w:right="1134" w:bottom="851" w:left="1134" w:header="708" w:footer="708" w:gutter="0"/>
          <w:cols w:space="708"/>
          <w:docGrid w:linePitch="381"/>
        </w:sectPr>
      </w:pPr>
    </w:p>
    <w:p w14:paraId="372F93FC"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Exam practice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7D735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74CFF3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95ADE41" wp14:editId="5E0D43D2">
                  <wp:extent cx="133405" cy="676556"/>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FE7D25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D367C0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6BF276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58515E" w14:textId="77777777" w:rsidR="00D55C60" w:rsidRPr="003926AD" w:rsidRDefault="00D55C60" w:rsidP="003D0260">
            <w:pPr>
              <w:rPr>
                <w:color w:val="auto"/>
                <w:sz w:val="24"/>
                <w:szCs w:val="24"/>
              </w:rPr>
            </w:pPr>
            <w:r w:rsidRPr="00B408E6">
              <w:rPr>
                <w:sz w:val="24"/>
                <w:szCs w:val="24"/>
              </w:rPr>
              <w:t>Write the answer to each bullet point in a separate box and tick off each bullet point once you have mentioned it.</w:t>
            </w:r>
          </w:p>
        </w:tc>
      </w:tr>
    </w:tbl>
    <w:p w14:paraId="2E40320B" w14:textId="77777777" w:rsidR="00D55C60" w:rsidRPr="003F2E06" w:rsidRDefault="00D55C60" w:rsidP="002D4E9F">
      <w:pPr>
        <w:pStyle w:val="Blue"/>
        <w:numPr>
          <w:ilvl w:val="0"/>
          <w:numId w:val="174"/>
        </w:numPr>
        <w:rPr>
          <w:color w:val="248BB8" w:themeColor="accent3"/>
        </w:rPr>
      </w:pPr>
      <w:proofErr w:type="spellStart"/>
      <w:r w:rsidRPr="003F2E06">
        <w:rPr>
          <w:color w:val="248BB8" w:themeColor="accent3"/>
        </w:rPr>
        <w:t>Loisirs</w:t>
      </w:r>
      <w:proofErr w:type="spellEnd"/>
    </w:p>
    <w:p w14:paraId="6FCC9740" w14:textId="77777777" w:rsidR="00D55C60" w:rsidRDefault="00D55C60" w:rsidP="00D55C60">
      <w:pPr>
        <w:ind w:left="360"/>
        <w:rPr>
          <w:sz w:val="24"/>
          <w:szCs w:val="24"/>
          <w:lang w:val="fr-FR"/>
        </w:rPr>
      </w:pPr>
      <w:r w:rsidRPr="00B408E6">
        <w:rPr>
          <w:sz w:val="24"/>
          <w:szCs w:val="24"/>
          <w:lang w:val="fr-FR"/>
        </w:rPr>
        <w:t>Vous écrivez à votre ami(e) français(e) et vous décrivez vo</w:t>
      </w:r>
      <w:r w:rsidR="005063BF">
        <w:rPr>
          <w:sz w:val="24"/>
          <w:szCs w:val="24"/>
          <w:lang w:val="fr-FR"/>
        </w:rPr>
        <w:t>s</w:t>
      </w:r>
      <w:r w:rsidRPr="00B408E6">
        <w:rPr>
          <w:sz w:val="24"/>
          <w:szCs w:val="24"/>
          <w:lang w:val="fr-FR"/>
        </w:rPr>
        <w:t xml:space="preserve"> loisirs. </w:t>
      </w:r>
      <w:r w:rsidR="005063BF">
        <w:rPr>
          <w:sz w:val="24"/>
          <w:szCs w:val="24"/>
          <w:lang w:val="fr-FR"/>
        </w:rPr>
        <w:t>Mentionnez</w:t>
      </w:r>
      <w:r w:rsidRPr="00B408E6">
        <w:rPr>
          <w:sz w:val="24"/>
          <w:szCs w:val="24"/>
          <w:lang w:val="fr-FR"/>
        </w:rPr>
        <w:t>:</w:t>
      </w:r>
    </w:p>
    <w:p w14:paraId="16D3687D" w14:textId="77777777" w:rsidR="00D55C60" w:rsidRPr="00B408E6" w:rsidRDefault="00D55C60" w:rsidP="00D55C60">
      <w:pPr>
        <w:ind w:left="360"/>
        <w:rPr>
          <w:sz w:val="24"/>
          <w:szCs w:val="24"/>
          <w:lang w:val="fr-FR"/>
        </w:rPr>
      </w:pPr>
    </w:p>
    <w:p w14:paraId="475C4F2A" w14:textId="77777777" w:rsidR="00D55C60" w:rsidRPr="005063BF" w:rsidRDefault="00D55C60" w:rsidP="00B9400B">
      <w:pPr>
        <w:pStyle w:val="ListParagraph"/>
        <w:numPr>
          <w:ilvl w:val="0"/>
          <w:numId w:val="33"/>
        </w:numPr>
        <w:spacing w:before="120" w:after="120"/>
        <w:ind w:left="1077" w:hanging="357"/>
        <w:contextualSpacing w:val="0"/>
        <w:rPr>
          <w:sz w:val="24"/>
          <w:szCs w:val="24"/>
          <w:lang w:val="fr-FR"/>
        </w:rPr>
        <w:sectPr w:rsidR="00D55C60" w:rsidRPr="005063BF" w:rsidSect="003D0260">
          <w:headerReference w:type="default" r:id="rId56"/>
          <w:footerReference w:type="default" r:id="rId57"/>
          <w:pgSz w:w="11906" w:h="16838"/>
          <w:pgMar w:top="1134" w:right="1134" w:bottom="851" w:left="1134" w:header="708" w:footer="708" w:gutter="0"/>
          <w:cols w:space="708"/>
          <w:docGrid w:linePitch="381"/>
        </w:sectPr>
      </w:pPr>
    </w:p>
    <w:p w14:paraId="3B55CA3C"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lastRenderedPageBreak/>
        <w:t>la musique</w:t>
      </w:r>
    </w:p>
    <w:p w14:paraId="653C40AD"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le sport</w:t>
      </w:r>
    </w:p>
    <w:p w14:paraId="538A27BB"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lastRenderedPageBreak/>
        <w:t>le shopping</w:t>
      </w:r>
    </w:p>
    <w:p w14:paraId="76230693" w14:textId="1F1E506E" w:rsidR="00D55C60" w:rsidRPr="00B408E6" w:rsidRDefault="005063BF" w:rsidP="00B9400B">
      <w:pPr>
        <w:pStyle w:val="ListParagraph"/>
        <w:numPr>
          <w:ilvl w:val="0"/>
          <w:numId w:val="33"/>
        </w:numPr>
        <w:spacing w:before="120" w:after="120"/>
        <w:ind w:left="1077" w:hanging="357"/>
        <w:contextualSpacing w:val="0"/>
        <w:rPr>
          <w:sz w:val="24"/>
          <w:szCs w:val="24"/>
          <w:lang w:val="de-DE"/>
        </w:rPr>
      </w:pPr>
      <w:r>
        <w:rPr>
          <w:sz w:val="24"/>
          <w:szCs w:val="24"/>
          <w:lang w:val="de-DE"/>
        </w:rPr>
        <w:t>l</w:t>
      </w:r>
      <w:r>
        <w:rPr>
          <w:sz w:val="24"/>
          <w:szCs w:val="24"/>
          <w:lang w:val="fr-FR"/>
        </w:rPr>
        <w:t>’</w:t>
      </w:r>
      <w:r w:rsidR="0087660F">
        <w:rPr>
          <w:sz w:val="24"/>
          <w:szCs w:val="24"/>
          <w:lang w:val="de-DE"/>
        </w:rPr>
        <w:t>I</w:t>
      </w:r>
      <w:r w:rsidR="00D55C60" w:rsidRPr="00B408E6">
        <w:rPr>
          <w:sz w:val="24"/>
          <w:szCs w:val="24"/>
          <w:lang w:val="de-DE"/>
        </w:rPr>
        <w:t>nternet</w:t>
      </w:r>
      <w:r w:rsidR="003A325B">
        <w:rPr>
          <w:sz w:val="24"/>
          <w:szCs w:val="24"/>
          <w:lang w:val="de-DE"/>
        </w:rPr>
        <w:t>.</w:t>
      </w:r>
    </w:p>
    <w:p w14:paraId="38C026D8" w14:textId="77777777" w:rsidR="00D55C60" w:rsidRDefault="00D55C60" w:rsidP="00D55C60">
      <w:pPr>
        <w:rPr>
          <w:sz w:val="24"/>
          <w:szCs w:val="24"/>
          <w:lang w:val="fr-FR"/>
        </w:rPr>
        <w:sectPr w:rsidR="00D55C60" w:rsidSect="003D0260">
          <w:type w:val="continuous"/>
          <w:pgSz w:w="11906" w:h="16838"/>
          <w:pgMar w:top="1134" w:right="1134" w:bottom="851" w:left="1134" w:header="708" w:footer="708" w:gutter="0"/>
          <w:cols w:num="2" w:space="708"/>
          <w:docGrid w:linePitch="381"/>
        </w:sectPr>
      </w:pPr>
    </w:p>
    <w:p w14:paraId="3E9F069C" w14:textId="77777777" w:rsidR="00D55C60" w:rsidRDefault="00D55C60" w:rsidP="00D55C60">
      <w:pPr>
        <w:rPr>
          <w:sz w:val="24"/>
          <w:szCs w:val="24"/>
          <w:lang w:val="fr-FR"/>
        </w:rPr>
      </w:pPr>
    </w:p>
    <w:p w14:paraId="75CD55DA" w14:textId="77777777" w:rsidR="00D55C60" w:rsidRPr="005063BF" w:rsidRDefault="005063BF" w:rsidP="00D55C60">
      <w:pPr>
        <w:spacing w:after="120"/>
        <w:ind w:left="363"/>
        <w:rPr>
          <w:sz w:val="24"/>
          <w:szCs w:val="24"/>
          <w:lang w:val="fr-FR"/>
        </w:rPr>
      </w:pPr>
      <w:r>
        <w:rPr>
          <w:sz w:val="24"/>
          <w:szCs w:val="24"/>
          <w:lang w:val="fr-FR"/>
        </w:rPr>
        <w:t>É</w:t>
      </w:r>
      <w:r w:rsidR="00D55C60" w:rsidRPr="00B408E6">
        <w:rPr>
          <w:sz w:val="24"/>
          <w:szCs w:val="24"/>
          <w:lang w:val="fr-FR"/>
        </w:rPr>
        <w:t>crivez environ 40 mots en français</w:t>
      </w:r>
      <w:r w:rsidR="00D55C60" w:rsidRPr="005966BA">
        <w:rPr>
          <w:sz w:val="24"/>
          <w:szCs w:val="24"/>
          <w:lang w:val="fr-FR"/>
        </w:rPr>
        <w:t xml:space="preserve">.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292526C8" w14:textId="77777777" w:rsidTr="003D0260">
        <w:trPr>
          <w:trHeight w:val="1871"/>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bottom"/>
          </w:tcPr>
          <w:p w14:paraId="61637B76"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0845408"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2F987B8B"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07C845A9" w14:textId="77777777" w:rsidR="00D55C60" w:rsidRPr="005063BF" w:rsidRDefault="00D55C60" w:rsidP="003D0260">
            <w:pPr>
              <w:tabs>
                <w:tab w:val="left" w:leader="dot" w:pos="8934"/>
              </w:tabs>
              <w:spacing w:before="120"/>
              <w:rPr>
                <w:sz w:val="24"/>
                <w:szCs w:val="24"/>
                <w:lang w:val="fr-FR"/>
              </w:rPr>
            </w:pPr>
            <w:r w:rsidRPr="005063BF">
              <w:rPr>
                <w:sz w:val="24"/>
                <w:szCs w:val="24"/>
                <w:lang w:val="fr-FR"/>
              </w:rPr>
              <w:tab/>
            </w:r>
          </w:p>
        </w:tc>
      </w:tr>
      <w:tr w:rsidR="00D55C60" w:rsidRPr="005063BF" w14:paraId="524AD4D6" w14:textId="77777777" w:rsidTr="003D0260">
        <w:trPr>
          <w:trHeight w:val="1871"/>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bottom"/>
          </w:tcPr>
          <w:p w14:paraId="114D9DF3"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69B13E34"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FAC434E"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1E9EEF30" w14:textId="77777777" w:rsidR="00D55C60" w:rsidRPr="005063BF" w:rsidRDefault="00D55C60" w:rsidP="003D0260">
            <w:pPr>
              <w:tabs>
                <w:tab w:val="left" w:leader="dot" w:pos="8934"/>
              </w:tabs>
              <w:rPr>
                <w:sz w:val="24"/>
                <w:szCs w:val="24"/>
                <w:lang w:val="fr-FR"/>
              </w:rPr>
            </w:pPr>
            <w:r w:rsidRPr="005063BF">
              <w:rPr>
                <w:sz w:val="24"/>
                <w:szCs w:val="24"/>
                <w:lang w:val="fr-FR"/>
              </w:rPr>
              <w:tab/>
            </w:r>
          </w:p>
        </w:tc>
      </w:tr>
      <w:tr w:rsidR="00D55C60" w:rsidRPr="005063BF" w14:paraId="00D4F287" w14:textId="77777777" w:rsidTr="003D0260">
        <w:trPr>
          <w:trHeight w:val="1871"/>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bottom"/>
          </w:tcPr>
          <w:p w14:paraId="1BD3EBC3"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2C085F66"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58409170"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018572B" w14:textId="77777777" w:rsidR="00D55C60" w:rsidRPr="005063BF" w:rsidRDefault="00D55C60" w:rsidP="003D0260">
            <w:pPr>
              <w:tabs>
                <w:tab w:val="left" w:leader="dot" w:pos="8934"/>
              </w:tabs>
              <w:rPr>
                <w:sz w:val="24"/>
                <w:szCs w:val="24"/>
                <w:lang w:val="fr-FR"/>
              </w:rPr>
            </w:pPr>
            <w:r w:rsidRPr="005063BF">
              <w:rPr>
                <w:sz w:val="24"/>
                <w:szCs w:val="24"/>
                <w:lang w:val="fr-FR"/>
              </w:rPr>
              <w:tab/>
            </w:r>
          </w:p>
        </w:tc>
      </w:tr>
      <w:tr w:rsidR="00D55C60" w:rsidRPr="005063BF" w14:paraId="368D09BE" w14:textId="77777777" w:rsidTr="003D0260">
        <w:trPr>
          <w:trHeight w:val="1871"/>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bottom"/>
          </w:tcPr>
          <w:p w14:paraId="0468D9B9"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57535EC"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3CA2680C"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3D7E6F9F" w14:textId="77777777" w:rsidR="00D55C60" w:rsidRPr="005063BF" w:rsidRDefault="00D55C60" w:rsidP="003D0260">
            <w:pPr>
              <w:tabs>
                <w:tab w:val="left" w:leader="dot" w:pos="8934"/>
              </w:tabs>
              <w:rPr>
                <w:sz w:val="24"/>
                <w:szCs w:val="24"/>
                <w:lang w:val="fr-FR"/>
              </w:rPr>
            </w:pPr>
            <w:r w:rsidRPr="005063BF">
              <w:rPr>
                <w:sz w:val="24"/>
                <w:szCs w:val="24"/>
                <w:lang w:val="fr-FR"/>
              </w:rPr>
              <w:tab/>
            </w:r>
          </w:p>
        </w:tc>
      </w:tr>
    </w:tbl>
    <w:p w14:paraId="5BBB95D7" w14:textId="77777777" w:rsidR="00D55C60" w:rsidRPr="005063BF" w:rsidRDefault="00D55C60" w:rsidP="00D55C60">
      <w:pPr>
        <w:rPr>
          <w:sz w:val="4"/>
          <w:szCs w:val="24"/>
          <w:lang w:val="fr-FR"/>
        </w:rPr>
      </w:pPr>
    </w:p>
    <w:p w14:paraId="46702E73" w14:textId="77777777" w:rsidR="00D55C60" w:rsidRPr="005063BF" w:rsidRDefault="00D55C60" w:rsidP="00D55C60">
      <w:pPr>
        <w:rPr>
          <w:sz w:val="4"/>
          <w:szCs w:val="24"/>
          <w:lang w:val="fr-FR"/>
        </w:rPr>
        <w:sectPr w:rsidR="00D55C60" w:rsidRPr="005063BF" w:rsidSect="003D0260">
          <w:type w:val="continuous"/>
          <w:pgSz w:w="11906" w:h="16838"/>
          <w:pgMar w:top="1134" w:right="1134" w:bottom="851" w:left="1134" w:header="708" w:footer="708" w:gutter="0"/>
          <w:cols w:space="708"/>
          <w:docGrid w:linePitch="381"/>
        </w:sectPr>
      </w:pPr>
    </w:p>
    <w:p w14:paraId="58B2C758" w14:textId="77777777" w:rsidR="00D55C60" w:rsidRPr="003F2E06" w:rsidRDefault="00D55C60" w:rsidP="002D4E9F">
      <w:pPr>
        <w:pStyle w:val="Heading4"/>
        <w:numPr>
          <w:ilvl w:val="0"/>
          <w:numId w:val="174"/>
        </w:numPr>
        <w:spacing w:line="276" w:lineRule="auto"/>
        <w:rPr>
          <w:color w:val="248BB8" w:themeColor="accent3"/>
          <w:sz w:val="24"/>
          <w:szCs w:val="24"/>
        </w:rPr>
      </w:pPr>
      <w:r w:rsidRPr="003F2E06">
        <w:rPr>
          <w:color w:val="248BB8" w:themeColor="accent3"/>
          <w:sz w:val="24"/>
          <w:szCs w:val="24"/>
        </w:rPr>
        <w:lastRenderedPageBreak/>
        <w:t>Collège</w:t>
      </w:r>
    </w:p>
    <w:p w14:paraId="5D966571" w14:textId="77777777" w:rsidR="00D55C60" w:rsidRDefault="00D55C60" w:rsidP="00D55C60">
      <w:pPr>
        <w:ind w:left="360"/>
        <w:rPr>
          <w:sz w:val="24"/>
          <w:szCs w:val="24"/>
          <w:lang w:val="fr-FR"/>
        </w:rPr>
      </w:pPr>
      <w:r w:rsidRPr="00B408E6">
        <w:rPr>
          <w:sz w:val="24"/>
          <w:szCs w:val="24"/>
          <w:lang w:val="fr-FR"/>
        </w:rPr>
        <w:t>Vous écrivez à votre ami(e) français(e) et vous décrivez votre coll</w:t>
      </w:r>
      <w:r w:rsidRPr="00B408E6">
        <w:rPr>
          <w:rFonts w:cstheme="minorHAnsi"/>
          <w:sz w:val="24"/>
          <w:szCs w:val="24"/>
          <w:lang w:val="fr-FR"/>
        </w:rPr>
        <w:t>è</w:t>
      </w:r>
      <w:r w:rsidRPr="00B408E6">
        <w:rPr>
          <w:sz w:val="24"/>
          <w:szCs w:val="24"/>
          <w:lang w:val="fr-FR"/>
        </w:rPr>
        <w:t xml:space="preserve">ge. </w:t>
      </w:r>
      <w:r w:rsidR="005063BF">
        <w:rPr>
          <w:sz w:val="24"/>
          <w:szCs w:val="24"/>
          <w:lang w:val="fr-FR"/>
        </w:rPr>
        <w:t>Mentionnez</w:t>
      </w:r>
      <w:r w:rsidRPr="00B408E6">
        <w:rPr>
          <w:sz w:val="24"/>
          <w:szCs w:val="24"/>
          <w:lang w:val="fr-FR"/>
        </w:rPr>
        <w:t>:</w:t>
      </w:r>
    </w:p>
    <w:p w14:paraId="6DBE7E29" w14:textId="77777777" w:rsidR="00D55C60" w:rsidRPr="00B408E6" w:rsidRDefault="00D55C60" w:rsidP="00D55C60">
      <w:pPr>
        <w:rPr>
          <w:sz w:val="24"/>
          <w:szCs w:val="24"/>
          <w:lang w:val="fr-FR"/>
        </w:rPr>
      </w:pPr>
    </w:p>
    <w:p w14:paraId="6DD386C0" w14:textId="77777777" w:rsidR="002D7DD2" w:rsidRDefault="002D7DD2" w:rsidP="00B9400B">
      <w:pPr>
        <w:pStyle w:val="ListParagraph"/>
        <w:numPr>
          <w:ilvl w:val="0"/>
          <w:numId w:val="33"/>
        </w:numPr>
        <w:spacing w:before="120" w:after="120"/>
        <w:ind w:left="1077" w:hanging="357"/>
        <w:contextualSpacing w:val="0"/>
        <w:rPr>
          <w:sz w:val="24"/>
          <w:szCs w:val="24"/>
          <w:lang w:val="fr-FR"/>
        </w:rPr>
        <w:sectPr w:rsidR="002D7DD2" w:rsidSect="003D0260">
          <w:pgSz w:w="11906" w:h="16838"/>
          <w:pgMar w:top="1134" w:right="1134" w:bottom="851" w:left="1134" w:header="708" w:footer="708" w:gutter="0"/>
          <w:cols w:space="708"/>
          <w:docGrid w:linePitch="381"/>
        </w:sectPr>
      </w:pPr>
    </w:p>
    <w:p w14:paraId="3FFACA21" w14:textId="38F36E19" w:rsidR="00D55C60" w:rsidRPr="00B408E6"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lastRenderedPageBreak/>
        <w:t>la cantine</w:t>
      </w:r>
    </w:p>
    <w:p w14:paraId="132928BC"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les bâtiments scolaires</w:t>
      </w:r>
    </w:p>
    <w:p w14:paraId="2D0C787C" w14:textId="77777777" w:rsidR="00D55C60" w:rsidRPr="00B408E6"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lastRenderedPageBreak/>
        <w:t>votre</w:t>
      </w:r>
      <w:r w:rsidR="00D55C60" w:rsidRPr="00B408E6">
        <w:rPr>
          <w:sz w:val="24"/>
          <w:szCs w:val="24"/>
          <w:lang w:val="fr-FR"/>
        </w:rPr>
        <w:t xml:space="preserve"> matière préférée </w:t>
      </w:r>
    </w:p>
    <w:p w14:paraId="5276EBC3" w14:textId="69004AC0" w:rsidR="00D55C60"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les professeurs</w:t>
      </w:r>
      <w:r w:rsidR="003A325B">
        <w:rPr>
          <w:sz w:val="24"/>
          <w:szCs w:val="24"/>
          <w:lang w:val="fr-FR"/>
        </w:rPr>
        <w:t>.</w:t>
      </w:r>
    </w:p>
    <w:p w14:paraId="0B8CEA2B" w14:textId="77777777" w:rsidR="002D7DD2" w:rsidRDefault="002D7DD2" w:rsidP="00D55C60">
      <w:pPr>
        <w:pStyle w:val="ListParagraph"/>
        <w:ind w:left="1080"/>
        <w:rPr>
          <w:sz w:val="24"/>
          <w:szCs w:val="24"/>
          <w:lang w:val="fr-FR"/>
        </w:rPr>
        <w:sectPr w:rsidR="002D7DD2" w:rsidSect="002D7DD2">
          <w:type w:val="continuous"/>
          <w:pgSz w:w="11906" w:h="16838"/>
          <w:pgMar w:top="1134" w:right="1134" w:bottom="851" w:left="1134" w:header="708" w:footer="708" w:gutter="0"/>
          <w:cols w:num="2" w:space="282"/>
          <w:docGrid w:linePitch="381"/>
        </w:sectPr>
      </w:pPr>
    </w:p>
    <w:p w14:paraId="373F72F4" w14:textId="66E57380" w:rsidR="00D55C60" w:rsidRPr="00B408E6" w:rsidRDefault="00D55C60" w:rsidP="00D55C60">
      <w:pPr>
        <w:pStyle w:val="ListParagraph"/>
        <w:ind w:left="1080"/>
        <w:rPr>
          <w:sz w:val="24"/>
          <w:szCs w:val="24"/>
          <w:lang w:val="fr-FR"/>
        </w:rPr>
      </w:pPr>
    </w:p>
    <w:p w14:paraId="1829CFB0" w14:textId="77777777" w:rsidR="00D55C60" w:rsidRPr="005063BF" w:rsidRDefault="005063BF" w:rsidP="00D55C60">
      <w:pPr>
        <w:spacing w:after="120"/>
        <w:ind w:left="360"/>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012944DE"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17114CA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DB5B77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F4B6D0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BA26C80"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62E7E00B"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2743AE6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A85556A"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82AC639"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C033A7F"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4735503A"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748AF1E4"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16EA74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D12F99F"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BFF2B85"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3C81DBAA"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6353A2C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A9880BD"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78FA15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C2D2F72"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5CD4EBE3" w14:textId="389F3F3C" w:rsidR="00D55C60" w:rsidRDefault="00D55C60" w:rsidP="007C1A12">
      <w:pPr>
        <w:spacing w:before="240"/>
        <w:ind w:left="360" w:right="283"/>
        <w:jc w:val="right"/>
        <w:rPr>
          <w:b/>
          <w:sz w:val="24"/>
          <w:szCs w:val="24"/>
        </w:rPr>
      </w:pPr>
    </w:p>
    <w:p w14:paraId="6F6A4937" w14:textId="77777777" w:rsidR="00D55C60" w:rsidRDefault="00D55C60" w:rsidP="00D55C60">
      <w:pPr>
        <w:ind w:left="360"/>
        <w:rPr>
          <w:b/>
          <w:sz w:val="4"/>
          <w:szCs w:val="4"/>
        </w:rPr>
        <w:sectPr w:rsidR="00D55C60" w:rsidSect="002D7DD2">
          <w:type w:val="continuous"/>
          <w:pgSz w:w="11906" w:h="16838"/>
          <w:pgMar w:top="1134" w:right="1134" w:bottom="851" w:left="1134" w:header="708" w:footer="708" w:gutter="0"/>
          <w:cols w:space="708"/>
          <w:docGrid w:linePitch="381"/>
        </w:sectPr>
      </w:pPr>
    </w:p>
    <w:p w14:paraId="5B87B672" w14:textId="77777777" w:rsidR="00D55C60" w:rsidRPr="003F2E06" w:rsidRDefault="00D55C60" w:rsidP="002D4E9F">
      <w:pPr>
        <w:pStyle w:val="Heading4"/>
        <w:numPr>
          <w:ilvl w:val="0"/>
          <w:numId w:val="174"/>
        </w:numPr>
        <w:spacing w:line="276" w:lineRule="auto"/>
        <w:rPr>
          <w:color w:val="248BB8" w:themeColor="accent3"/>
          <w:sz w:val="24"/>
          <w:szCs w:val="24"/>
        </w:rPr>
      </w:pPr>
      <w:proofErr w:type="spellStart"/>
      <w:r w:rsidRPr="003F2E06">
        <w:rPr>
          <w:color w:val="248BB8" w:themeColor="accent3"/>
          <w:sz w:val="24"/>
          <w:szCs w:val="24"/>
        </w:rPr>
        <w:lastRenderedPageBreak/>
        <w:t>Famille</w:t>
      </w:r>
      <w:proofErr w:type="spellEnd"/>
    </w:p>
    <w:p w14:paraId="006F09D0" w14:textId="77777777" w:rsidR="00D55C60" w:rsidRDefault="00D55C60" w:rsidP="00D55C60">
      <w:pPr>
        <w:ind w:left="360"/>
        <w:rPr>
          <w:sz w:val="24"/>
          <w:szCs w:val="24"/>
        </w:rPr>
      </w:pPr>
      <w:r w:rsidRPr="00B408E6">
        <w:rPr>
          <w:sz w:val="24"/>
          <w:szCs w:val="24"/>
          <w:lang w:val="fr-FR"/>
        </w:rPr>
        <w:t xml:space="preserve">Vous écrivez à votre ami(e) français(e) et vous décrivez votre famille. </w:t>
      </w:r>
      <w:proofErr w:type="spellStart"/>
      <w:r w:rsidR="005063BF">
        <w:rPr>
          <w:sz w:val="24"/>
          <w:szCs w:val="24"/>
        </w:rPr>
        <w:t>Mentionnez</w:t>
      </w:r>
      <w:proofErr w:type="spellEnd"/>
      <w:r w:rsidRPr="00B408E6">
        <w:rPr>
          <w:sz w:val="24"/>
          <w:szCs w:val="24"/>
        </w:rPr>
        <w:t>:</w:t>
      </w:r>
    </w:p>
    <w:p w14:paraId="3ED80E3C" w14:textId="77777777" w:rsidR="00D55C60" w:rsidRPr="00B408E6" w:rsidRDefault="00D55C60" w:rsidP="00D55C60">
      <w:pPr>
        <w:ind w:left="360"/>
        <w:rPr>
          <w:sz w:val="24"/>
          <w:szCs w:val="24"/>
        </w:rPr>
      </w:pPr>
    </w:p>
    <w:p w14:paraId="01A6EAF2" w14:textId="77777777" w:rsidR="00D55C60" w:rsidRDefault="00D55C60" w:rsidP="00B9400B">
      <w:pPr>
        <w:pStyle w:val="ListParagraph"/>
        <w:numPr>
          <w:ilvl w:val="0"/>
          <w:numId w:val="33"/>
        </w:numPr>
        <w:spacing w:before="120" w:after="120"/>
        <w:ind w:left="1077" w:hanging="357"/>
        <w:contextualSpacing w:val="0"/>
        <w:rPr>
          <w:sz w:val="24"/>
          <w:szCs w:val="24"/>
          <w:lang w:val="fr-FR"/>
        </w:rPr>
        <w:sectPr w:rsidR="00D55C60" w:rsidSect="003D0260">
          <w:pgSz w:w="11906" w:h="16838"/>
          <w:pgMar w:top="1134" w:right="1134" w:bottom="851" w:left="1134" w:header="708" w:footer="708" w:gutter="0"/>
          <w:cols w:space="708"/>
          <w:docGrid w:linePitch="381"/>
        </w:sectPr>
      </w:pPr>
    </w:p>
    <w:p w14:paraId="7B8FE801" w14:textId="77777777" w:rsidR="00D55C60" w:rsidRPr="00A316AA"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lastRenderedPageBreak/>
        <w:t>vos</w:t>
      </w:r>
      <w:r w:rsidR="00D55C60" w:rsidRPr="00A316AA">
        <w:rPr>
          <w:sz w:val="24"/>
          <w:szCs w:val="24"/>
          <w:lang w:val="fr-FR"/>
        </w:rPr>
        <w:t xml:space="preserve"> relation</w:t>
      </w:r>
      <w:r>
        <w:rPr>
          <w:sz w:val="24"/>
          <w:szCs w:val="24"/>
          <w:lang w:val="fr-FR"/>
        </w:rPr>
        <w:t>s</w:t>
      </w:r>
      <w:r w:rsidR="00D55C60" w:rsidRPr="00A316AA">
        <w:rPr>
          <w:sz w:val="24"/>
          <w:szCs w:val="24"/>
          <w:lang w:val="fr-FR"/>
        </w:rPr>
        <w:t xml:space="preserve"> avec votre famille</w:t>
      </w:r>
    </w:p>
    <w:p w14:paraId="5AC46101" w14:textId="77777777" w:rsidR="00D55C60" w:rsidRPr="00A316AA"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t xml:space="preserve">vos </w:t>
      </w:r>
      <w:r w:rsidR="00D55C60" w:rsidRPr="00A316AA">
        <w:rPr>
          <w:sz w:val="24"/>
          <w:szCs w:val="24"/>
          <w:lang w:val="fr-FR"/>
        </w:rPr>
        <w:t>frères et s</w:t>
      </w:r>
      <w:r>
        <w:rPr>
          <w:sz w:val="24"/>
          <w:szCs w:val="24"/>
          <w:lang w:val="fr-FR"/>
        </w:rPr>
        <w:t>œ</w:t>
      </w:r>
      <w:r w:rsidR="00D55C60" w:rsidRPr="00A316AA">
        <w:rPr>
          <w:sz w:val="24"/>
          <w:szCs w:val="24"/>
          <w:lang w:val="fr-FR"/>
        </w:rPr>
        <w:t>urs</w:t>
      </w:r>
    </w:p>
    <w:p w14:paraId="3ACA454C" w14:textId="77777777" w:rsidR="00D55C60" w:rsidRPr="00A316AA"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lastRenderedPageBreak/>
        <w:t xml:space="preserve">vos </w:t>
      </w:r>
      <w:r w:rsidR="00D55C60" w:rsidRPr="00A316AA">
        <w:rPr>
          <w:sz w:val="24"/>
          <w:szCs w:val="24"/>
          <w:lang w:val="fr-FR"/>
        </w:rPr>
        <w:t>animaux</w:t>
      </w:r>
    </w:p>
    <w:p w14:paraId="7CD13798" w14:textId="4B4089D5" w:rsidR="00D55C60" w:rsidRDefault="00D55C60" w:rsidP="00B9400B">
      <w:pPr>
        <w:pStyle w:val="ListParagraph"/>
        <w:numPr>
          <w:ilvl w:val="0"/>
          <w:numId w:val="33"/>
        </w:numPr>
        <w:spacing w:before="120" w:after="120"/>
        <w:ind w:left="1077" w:hanging="357"/>
        <w:contextualSpacing w:val="0"/>
        <w:rPr>
          <w:sz w:val="24"/>
          <w:szCs w:val="24"/>
          <w:lang w:val="fr-FR"/>
        </w:rPr>
      </w:pPr>
      <w:r w:rsidRPr="00A316AA">
        <w:rPr>
          <w:sz w:val="24"/>
          <w:szCs w:val="24"/>
          <w:lang w:val="fr-FR"/>
        </w:rPr>
        <w:t>votre caractère</w:t>
      </w:r>
      <w:r w:rsidR="003A325B">
        <w:rPr>
          <w:sz w:val="24"/>
          <w:szCs w:val="24"/>
          <w:lang w:val="fr-FR"/>
        </w:rPr>
        <w:t>.</w:t>
      </w:r>
    </w:p>
    <w:p w14:paraId="014EAAE6" w14:textId="77777777" w:rsidR="00D55C60" w:rsidRDefault="00D55C60" w:rsidP="00D55C60">
      <w:pPr>
        <w:pStyle w:val="ListParagraph"/>
        <w:ind w:left="1077"/>
        <w:contextualSpacing w:val="0"/>
        <w:rPr>
          <w:sz w:val="24"/>
          <w:szCs w:val="24"/>
          <w:lang w:val="fr-FR"/>
        </w:rPr>
        <w:sectPr w:rsidR="00D55C60" w:rsidSect="002D7DD2">
          <w:type w:val="continuous"/>
          <w:pgSz w:w="11906" w:h="16838"/>
          <w:pgMar w:top="1134" w:right="1134" w:bottom="851" w:left="1134" w:header="708" w:footer="708" w:gutter="0"/>
          <w:cols w:num="2" w:space="282"/>
          <w:docGrid w:linePitch="381"/>
        </w:sectPr>
      </w:pPr>
    </w:p>
    <w:p w14:paraId="41FEE397" w14:textId="77777777" w:rsidR="00D55C60" w:rsidRPr="00A316AA" w:rsidRDefault="00D55C60" w:rsidP="00D55C60">
      <w:pPr>
        <w:pStyle w:val="ListParagraph"/>
        <w:ind w:left="1077"/>
        <w:contextualSpacing w:val="0"/>
        <w:rPr>
          <w:sz w:val="24"/>
          <w:szCs w:val="24"/>
          <w:lang w:val="fr-FR"/>
        </w:rPr>
      </w:pPr>
    </w:p>
    <w:p w14:paraId="6A6DEDDF" w14:textId="77777777" w:rsidR="00D55C60" w:rsidRPr="005063BF" w:rsidRDefault="005063BF" w:rsidP="00D55C60">
      <w:pPr>
        <w:spacing w:after="120"/>
        <w:ind w:left="360"/>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2560D206"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164B7D6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9166F6B"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CBD5302"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6264639"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3EFCBC24"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0E65F77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8D2538F"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7DC86EA"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230A37D"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1ABF6754"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00CA80BB"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3B93CA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457DD42"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9CFFA3A"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47A468B5"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3BEBB65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CBF039E"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6FAA05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7E5D835"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0951C08C" w14:textId="5986405C" w:rsidR="00D55C60" w:rsidRDefault="00D55C60" w:rsidP="007C1A12">
      <w:pPr>
        <w:spacing w:before="1320"/>
        <w:ind w:left="360" w:right="283"/>
        <w:jc w:val="right"/>
        <w:rPr>
          <w:b/>
          <w:sz w:val="24"/>
          <w:szCs w:val="24"/>
        </w:rPr>
      </w:pPr>
    </w:p>
    <w:p w14:paraId="205477B4" w14:textId="77777777" w:rsidR="00D55C60" w:rsidRDefault="00D55C60" w:rsidP="00D55C60">
      <w:pPr>
        <w:ind w:left="360"/>
        <w:rPr>
          <w:sz w:val="24"/>
          <w:szCs w:val="24"/>
        </w:rPr>
        <w:sectPr w:rsidR="00D55C60" w:rsidSect="003D0260">
          <w:type w:val="continuous"/>
          <w:pgSz w:w="11906" w:h="16838"/>
          <w:pgMar w:top="1134" w:right="1134" w:bottom="851" w:left="1134" w:header="708" w:footer="708" w:gutter="0"/>
          <w:cols w:space="708"/>
          <w:docGrid w:linePitch="381"/>
        </w:sectPr>
      </w:pPr>
    </w:p>
    <w:p w14:paraId="6380FABF" w14:textId="77777777" w:rsidR="00D55C60" w:rsidRPr="003F2E06" w:rsidRDefault="00D55C60" w:rsidP="002D4E9F">
      <w:pPr>
        <w:pStyle w:val="Heading4"/>
        <w:numPr>
          <w:ilvl w:val="0"/>
          <w:numId w:val="174"/>
        </w:numPr>
        <w:spacing w:line="276" w:lineRule="auto"/>
        <w:rPr>
          <w:color w:val="248BB8" w:themeColor="accent3"/>
          <w:sz w:val="24"/>
          <w:szCs w:val="24"/>
        </w:rPr>
      </w:pPr>
      <w:r w:rsidRPr="003F2E06">
        <w:rPr>
          <w:color w:val="248BB8" w:themeColor="accent3"/>
          <w:sz w:val="24"/>
          <w:szCs w:val="24"/>
        </w:rPr>
        <w:lastRenderedPageBreak/>
        <w:t>Maison</w:t>
      </w:r>
    </w:p>
    <w:p w14:paraId="662060BA" w14:textId="77777777" w:rsidR="00D55C60" w:rsidRPr="00B408E6" w:rsidRDefault="00D55C60" w:rsidP="00D55C60">
      <w:pPr>
        <w:ind w:left="360"/>
        <w:rPr>
          <w:sz w:val="24"/>
          <w:szCs w:val="24"/>
          <w:lang w:val="fr-FR"/>
        </w:rPr>
      </w:pPr>
      <w:r w:rsidRPr="00B408E6">
        <w:rPr>
          <w:sz w:val="24"/>
          <w:szCs w:val="24"/>
          <w:lang w:val="fr-FR"/>
        </w:rPr>
        <w:t xml:space="preserve">Vous écrivez à votre ami(e) français(e) et vous décrivez votre maison. </w:t>
      </w:r>
    </w:p>
    <w:p w14:paraId="032BBCA1" w14:textId="77777777" w:rsidR="00D55C60" w:rsidRPr="00B408E6" w:rsidRDefault="00D55C60" w:rsidP="00D55C60">
      <w:pPr>
        <w:rPr>
          <w:sz w:val="24"/>
          <w:szCs w:val="24"/>
          <w:lang w:val="fr-FR"/>
        </w:rPr>
      </w:pPr>
    </w:p>
    <w:p w14:paraId="3FF02609" w14:textId="77777777" w:rsidR="00D55C60" w:rsidRDefault="005063BF" w:rsidP="00D55C60">
      <w:pPr>
        <w:ind w:left="360"/>
        <w:rPr>
          <w:sz w:val="24"/>
          <w:szCs w:val="24"/>
        </w:rPr>
      </w:pPr>
      <w:proofErr w:type="spellStart"/>
      <w:r>
        <w:rPr>
          <w:sz w:val="24"/>
          <w:szCs w:val="24"/>
        </w:rPr>
        <w:t>Mentionnez</w:t>
      </w:r>
      <w:proofErr w:type="spellEnd"/>
      <w:r w:rsidR="00D55C60" w:rsidRPr="00B408E6">
        <w:rPr>
          <w:sz w:val="24"/>
          <w:szCs w:val="24"/>
        </w:rPr>
        <w:t>:</w:t>
      </w:r>
    </w:p>
    <w:p w14:paraId="7AEFEDED" w14:textId="77777777" w:rsidR="00D55C60" w:rsidRPr="00B408E6" w:rsidRDefault="00D55C60" w:rsidP="00D55C60">
      <w:pPr>
        <w:rPr>
          <w:sz w:val="24"/>
          <w:szCs w:val="24"/>
        </w:rPr>
      </w:pPr>
    </w:p>
    <w:p w14:paraId="618798F4" w14:textId="77777777" w:rsidR="00D55C60" w:rsidRDefault="00D55C60" w:rsidP="00B9400B">
      <w:pPr>
        <w:pStyle w:val="ListParagraph"/>
        <w:numPr>
          <w:ilvl w:val="0"/>
          <w:numId w:val="33"/>
        </w:numPr>
        <w:spacing w:before="120" w:after="120"/>
        <w:ind w:left="1077" w:hanging="357"/>
        <w:contextualSpacing w:val="0"/>
        <w:rPr>
          <w:sz w:val="24"/>
          <w:szCs w:val="24"/>
          <w:lang w:val="de-DE"/>
        </w:rPr>
        <w:sectPr w:rsidR="00D55C60" w:rsidSect="003D0260">
          <w:pgSz w:w="11906" w:h="16838"/>
          <w:pgMar w:top="1134" w:right="1134" w:bottom="851" w:left="1134" w:header="708" w:footer="708" w:gutter="0"/>
          <w:cols w:space="708"/>
          <w:docGrid w:linePitch="381"/>
        </w:sectPr>
      </w:pPr>
    </w:p>
    <w:p w14:paraId="2A03AC39"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lastRenderedPageBreak/>
        <w:t>votre maison</w:t>
      </w:r>
    </w:p>
    <w:p w14:paraId="69F2C98A"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votre chambre</w:t>
      </w:r>
    </w:p>
    <w:p w14:paraId="222AB43D"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lastRenderedPageBreak/>
        <w:t>votre jardin</w:t>
      </w:r>
    </w:p>
    <w:p w14:paraId="5B513A5C" w14:textId="05F4814E" w:rsidR="00D55C60"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 xml:space="preserve">ce que vous faites </w:t>
      </w:r>
      <w:r w:rsidRPr="00B408E6">
        <w:rPr>
          <w:rFonts w:cstheme="minorHAnsi"/>
          <w:sz w:val="24"/>
          <w:szCs w:val="24"/>
          <w:lang w:val="fr-FR"/>
        </w:rPr>
        <w:t>à</w:t>
      </w:r>
      <w:r w:rsidRPr="00B408E6">
        <w:rPr>
          <w:sz w:val="24"/>
          <w:szCs w:val="24"/>
          <w:lang w:val="fr-FR"/>
        </w:rPr>
        <w:t xml:space="preserve"> la maison</w:t>
      </w:r>
      <w:r w:rsidR="003A325B">
        <w:rPr>
          <w:sz w:val="24"/>
          <w:szCs w:val="24"/>
          <w:lang w:val="fr-FR"/>
        </w:rPr>
        <w:t>.</w:t>
      </w:r>
    </w:p>
    <w:p w14:paraId="5638D016" w14:textId="77777777" w:rsidR="00D55C60" w:rsidRDefault="00D55C60" w:rsidP="00D55C60">
      <w:pPr>
        <w:rPr>
          <w:sz w:val="24"/>
          <w:szCs w:val="24"/>
          <w:lang w:val="fr-FR"/>
        </w:rPr>
        <w:sectPr w:rsidR="00D55C60" w:rsidSect="002D7DD2">
          <w:type w:val="continuous"/>
          <w:pgSz w:w="11906" w:h="16838"/>
          <w:pgMar w:top="1134" w:right="1134" w:bottom="851" w:left="1134" w:header="708" w:footer="708" w:gutter="0"/>
          <w:cols w:num="2" w:space="282"/>
          <w:docGrid w:linePitch="381"/>
        </w:sectPr>
      </w:pPr>
    </w:p>
    <w:p w14:paraId="5C93AEB6" w14:textId="77777777" w:rsidR="00D55C60" w:rsidRPr="00682772" w:rsidRDefault="00D55C60" w:rsidP="00D55C60">
      <w:pPr>
        <w:rPr>
          <w:sz w:val="24"/>
          <w:szCs w:val="24"/>
          <w:lang w:val="fr-FR"/>
        </w:rPr>
      </w:pPr>
    </w:p>
    <w:p w14:paraId="28A26A57" w14:textId="77777777" w:rsidR="00D55C60" w:rsidRPr="005063BF" w:rsidRDefault="005063BF" w:rsidP="00D55C60">
      <w:pPr>
        <w:spacing w:after="120"/>
        <w:ind w:left="360"/>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2F38F544"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79D6467F"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C5B6D8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A84889D"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979C2F4"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3CE659EB"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3725F76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69067F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CF0F76C"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350C6C6"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1ECFA3AA"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6C146ADA"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6542F4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6A6507E"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56AD739"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5972A9E3"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1EC6714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DF44CF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03984F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9AE940E"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1EEC4A46" w14:textId="0E5FF399" w:rsidR="00D55C60" w:rsidRDefault="00D55C60" w:rsidP="002D7DD2">
      <w:pPr>
        <w:ind w:left="360" w:right="283"/>
        <w:rPr>
          <w:b/>
          <w:sz w:val="24"/>
          <w:szCs w:val="24"/>
        </w:rPr>
      </w:pPr>
    </w:p>
    <w:p w14:paraId="69EA2CFA" w14:textId="77777777" w:rsidR="00D55C60" w:rsidRDefault="00D55C60" w:rsidP="002D7DD2">
      <w:pPr>
        <w:ind w:left="360"/>
        <w:rPr>
          <w:sz w:val="24"/>
          <w:szCs w:val="24"/>
        </w:rPr>
        <w:sectPr w:rsidR="00D55C60" w:rsidSect="003D0260">
          <w:type w:val="continuous"/>
          <w:pgSz w:w="11906" w:h="16838"/>
          <w:pgMar w:top="1134" w:right="1134" w:bottom="851" w:left="1134" w:header="708" w:footer="708" w:gutter="0"/>
          <w:cols w:space="708"/>
          <w:docGrid w:linePitch="381"/>
        </w:sectPr>
      </w:pPr>
    </w:p>
    <w:p w14:paraId="57CC72F2" w14:textId="77777777" w:rsidR="00D55C60" w:rsidRPr="003F2E06" w:rsidRDefault="00D55C60" w:rsidP="002D4E9F">
      <w:pPr>
        <w:pStyle w:val="Heading4"/>
        <w:numPr>
          <w:ilvl w:val="0"/>
          <w:numId w:val="174"/>
        </w:numPr>
        <w:spacing w:line="276" w:lineRule="auto"/>
        <w:rPr>
          <w:color w:val="248BB8" w:themeColor="accent3"/>
          <w:sz w:val="24"/>
          <w:szCs w:val="24"/>
        </w:rPr>
      </w:pPr>
      <w:r w:rsidRPr="003F2E06">
        <w:rPr>
          <w:color w:val="248BB8" w:themeColor="accent3"/>
          <w:sz w:val="24"/>
          <w:szCs w:val="24"/>
        </w:rPr>
        <w:lastRenderedPageBreak/>
        <w:t>Ville</w:t>
      </w:r>
    </w:p>
    <w:p w14:paraId="59629EFB" w14:textId="77777777" w:rsidR="00D55C60" w:rsidRDefault="00D55C60" w:rsidP="00D55C60">
      <w:pPr>
        <w:ind w:left="360"/>
        <w:rPr>
          <w:sz w:val="24"/>
          <w:szCs w:val="24"/>
          <w:lang w:val="fr-FR"/>
        </w:rPr>
      </w:pPr>
      <w:r w:rsidRPr="00B408E6">
        <w:rPr>
          <w:sz w:val="24"/>
          <w:szCs w:val="24"/>
          <w:lang w:val="fr-FR"/>
        </w:rPr>
        <w:t xml:space="preserve">Vous écrivez à votre ami(e) français(e) et vous décrivez votre ville. </w:t>
      </w:r>
      <w:r w:rsidR="005063BF">
        <w:rPr>
          <w:sz w:val="24"/>
          <w:szCs w:val="24"/>
          <w:lang w:val="fr-FR"/>
        </w:rPr>
        <w:t>Mentionnez</w:t>
      </w:r>
      <w:r w:rsidRPr="00B408E6">
        <w:rPr>
          <w:sz w:val="24"/>
          <w:szCs w:val="24"/>
          <w:lang w:val="fr-FR"/>
        </w:rPr>
        <w:t>:</w:t>
      </w:r>
    </w:p>
    <w:p w14:paraId="3779E0B2" w14:textId="77777777" w:rsidR="00D55C60" w:rsidRPr="00B408E6" w:rsidRDefault="00D55C60" w:rsidP="00D55C60">
      <w:pPr>
        <w:ind w:left="360"/>
        <w:rPr>
          <w:sz w:val="24"/>
          <w:szCs w:val="24"/>
          <w:lang w:val="fr-FR"/>
        </w:rPr>
      </w:pPr>
    </w:p>
    <w:p w14:paraId="59ADDA83" w14:textId="77777777" w:rsidR="00D55C60" w:rsidRDefault="00D55C60" w:rsidP="00B9400B">
      <w:pPr>
        <w:pStyle w:val="ListParagraph"/>
        <w:numPr>
          <w:ilvl w:val="0"/>
          <w:numId w:val="33"/>
        </w:numPr>
        <w:spacing w:before="120" w:after="120"/>
        <w:ind w:left="1077" w:hanging="357"/>
        <w:contextualSpacing w:val="0"/>
        <w:rPr>
          <w:sz w:val="24"/>
          <w:szCs w:val="24"/>
          <w:lang w:val="de-DE"/>
        </w:rPr>
        <w:sectPr w:rsidR="00D55C60" w:rsidSect="003D0260">
          <w:pgSz w:w="11906" w:h="16838"/>
          <w:pgMar w:top="1134" w:right="1134" w:bottom="851" w:left="1134" w:header="708" w:footer="708" w:gutter="0"/>
          <w:cols w:space="708"/>
          <w:docGrid w:linePitch="381"/>
        </w:sectPr>
      </w:pPr>
    </w:p>
    <w:p w14:paraId="7DA4C939"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lastRenderedPageBreak/>
        <w:t>le shopping</w:t>
      </w:r>
    </w:p>
    <w:p w14:paraId="35C896A7" w14:textId="77777777" w:rsidR="00D55C60" w:rsidRPr="00682772" w:rsidRDefault="00D55C60" w:rsidP="00B9400B">
      <w:pPr>
        <w:pStyle w:val="ListParagraph"/>
        <w:numPr>
          <w:ilvl w:val="0"/>
          <w:numId w:val="33"/>
        </w:numPr>
        <w:spacing w:before="120" w:after="120"/>
        <w:ind w:left="1077" w:hanging="357"/>
        <w:contextualSpacing w:val="0"/>
        <w:rPr>
          <w:sz w:val="24"/>
          <w:szCs w:val="24"/>
          <w:lang w:val="de-DE"/>
        </w:rPr>
      </w:pPr>
      <w:r w:rsidRPr="00682772">
        <w:rPr>
          <w:sz w:val="24"/>
          <w:szCs w:val="24"/>
          <w:lang w:val="de-DE"/>
        </w:rPr>
        <w:t>votre opinion sur votre ville</w:t>
      </w:r>
    </w:p>
    <w:p w14:paraId="6B4863C0" w14:textId="77777777" w:rsidR="00D55C60" w:rsidRPr="002E552E"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lastRenderedPageBreak/>
        <w:t>si vous allez souvent</w:t>
      </w:r>
      <w:r w:rsidR="00D55C60" w:rsidRPr="002E552E">
        <w:rPr>
          <w:sz w:val="24"/>
          <w:szCs w:val="24"/>
          <w:lang w:val="fr-FR"/>
        </w:rPr>
        <w:t xml:space="preserve"> en ville</w:t>
      </w:r>
    </w:p>
    <w:p w14:paraId="5327A9D8" w14:textId="50FE2E99" w:rsidR="00D55C60"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les restaurants</w:t>
      </w:r>
      <w:r w:rsidR="009A371B">
        <w:rPr>
          <w:sz w:val="24"/>
          <w:szCs w:val="24"/>
          <w:lang w:val="de-DE"/>
        </w:rPr>
        <w:t>.</w:t>
      </w:r>
    </w:p>
    <w:p w14:paraId="33ABAF4B" w14:textId="77777777" w:rsidR="00D55C60" w:rsidRDefault="00D55C60" w:rsidP="00D55C60">
      <w:pPr>
        <w:rPr>
          <w:sz w:val="24"/>
          <w:szCs w:val="24"/>
          <w:lang w:val="de-DE"/>
        </w:rPr>
        <w:sectPr w:rsidR="00D55C60" w:rsidSect="003D0260">
          <w:type w:val="continuous"/>
          <w:pgSz w:w="11906" w:h="16838"/>
          <w:pgMar w:top="1134" w:right="1134" w:bottom="851" w:left="1134" w:header="708" w:footer="708" w:gutter="0"/>
          <w:cols w:num="2" w:space="708"/>
          <w:docGrid w:linePitch="381"/>
        </w:sectPr>
      </w:pPr>
    </w:p>
    <w:p w14:paraId="5C709255" w14:textId="77777777" w:rsidR="00D55C60" w:rsidRPr="00682772" w:rsidRDefault="00D55C60" w:rsidP="00D55C60">
      <w:pPr>
        <w:rPr>
          <w:sz w:val="24"/>
          <w:szCs w:val="24"/>
          <w:lang w:val="de-DE"/>
        </w:rPr>
      </w:pPr>
    </w:p>
    <w:p w14:paraId="65AAA8A9" w14:textId="77777777" w:rsidR="00D55C60" w:rsidRPr="005063BF" w:rsidRDefault="005063BF" w:rsidP="00D55C60">
      <w:pPr>
        <w:spacing w:after="120"/>
        <w:ind w:left="363"/>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D55C60" w:rsidRPr="005063BF" w14:paraId="39C1936F" w14:textId="77777777" w:rsidTr="002D7DD2">
        <w:trPr>
          <w:trHeight w:val="2041"/>
          <w:tblCellSpacing w:w="71" w:type="dxa"/>
        </w:trPr>
        <w:tc>
          <w:tcPr>
            <w:tcW w:w="9360"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5F1536CE"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BE46DC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55354B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8E4BA08"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36B0B8F5" w14:textId="77777777" w:rsidTr="002D7DD2">
        <w:trPr>
          <w:trHeight w:val="2041"/>
          <w:tblCellSpacing w:w="71" w:type="dxa"/>
        </w:trPr>
        <w:tc>
          <w:tcPr>
            <w:tcW w:w="9360"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5241CA9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105BE59"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4643EB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4C6B8E9"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01DB3441" w14:textId="77777777" w:rsidTr="002D7DD2">
        <w:trPr>
          <w:trHeight w:val="2041"/>
          <w:tblCellSpacing w:w="71" w:type="dxa"/>
        </w:trPr>
        <w:tc>
          <w:tcPr>
            <w:tcW w:w="9360"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34B4619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71024B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15C3714"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9B9A427"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6BE64889" w14:textId="77777777" w:rsidTr="002D7DD2">
        <w:trPr>
          <w:trHeight w:val="2041"/>
          <w:tblCellSpacing w:w="71" w:type="dxa"/>
        </w:trPr>
        <w:tc>
          <w:tcPr>
            <w:tcW w:w="9360"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51704B0C"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BFBF65C"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C27009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F4E5A2D"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7C79A7F3" w14:textId="77777777" w:rsidR="00D55C60" w:rsidRPr="005063BF" w:rsidRDefault="00D55C60" w:rsidP="00D55C60">
      <w:pPr>
        <w:rPr>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8646"/>
      </w:tblGrid>
      <w:tr w:rsidR="00D55C60" w14:paraId="2B608DA4" w14:textId="77777777" w:rsidTr="003D0260">
        <w:trPr>
          <w:trHeight w:val="454"/>
        </w:trPr>
        <w:tc>
          <w:tcPr>
            <w:tcW w:w="998"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22D22F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1316E89" wp14:editId="406A56EF">
                  <wp:extent cx="133405" cy="676556"/>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8A34A26"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C8DE22F" w14:textId="77777777" w:rsidTr="003D0260">
        <w:trPr>
          <w:trHeight w:val="1020"/>
        </w:trPr>
        <w:tc>
          <w:tcPr>
            <w:tcW w:w="998"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2268D8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C10D37C" w14:textId="38636AB2" w:rsidR="00D55C60" w:rsidRPr="007342D9" w:rsidRDefault="00D55C60" w:rsidP="003D0260">
            <w:pPr>
              <w:rPr>
                <w:color w:val="auto"/>
                <w:sz w:val="24"/>
                <w:szCs w:val="24"/>
              </w:rPr>
            </w:pPr>
            <w:r w:rsidRPr="00F27786">
              <w:rPr>
                <w:sz w:val="24"/>
              </w:rPr>
              <w:t xml:space="preserve">Get your answers marked, look at </w:t>
            </w:r>
            <w:r w:rsidR="00EF65D2">
              <w:rPr>
                <w:sz w:val="24"/>
              </w:rPr>
              <w:t>the suggested answers on page 44</w:t>
            </w:r>
            <w:r w:rsidRPr="00F27786">
              <w:rPr>
                <w:sz w:val="24"/>
              </w:rPr>
              <w:t>, then cover up your first try and have another go at your weakest topic. Can you improve your answer</w:t>
            </w:r>
            <w:r w:rsidR="005063BF">
              <w:rPr>
                <w:sz w:val="24"/>
              </w:rPr>
              <w:t>s</w:t>
            </w:r>
            <w:r w:rsidR="005966BA">
              <w:rPr>
                <w:sz w:val="24"/>
              </w:rPr>
              <w:t>?</w:t>
            </w:r>
          </w:p>
        </w:tc>
      </w:tr>
    </w:tbl>
    <w:p w14:paraId="6A2B105F" w14:textId="77777777" w:rsidR="00D55C60" w:rsidRPr="002D7DD2" w:rsidRDefault="00D55C60" w:rsidP="00D55C60">
      <w:pPr>
        <w:pStyle w:val="N1"/>
        <w:rPr>
          <w:sz w:val="16"/>
          <w:lang w:val="en-GB"/>
        </w:rPr>
      </w:pPr>
      <w:r w:rsidRPr="002D7DD2">
        <w:rPr>
          <w:sz w:val="16"/>
          <w:lang w:val="en-GB"/>
        </w:rPr>
        <w:br w:type="page"/>
      </w:r>
    </w:p>
    <w:p w14:paraId="111FEA8D"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Reflect and review</w:t>
      </w:r>
    </w:p>
    <w:p w14:paraId="1075D521" w14:textId="7FF6D474" w:rsidR="00D55C60" w:rsidRPr="00B408E6" w:rsidRDefault="00D55C60" w:rsidP="00D55C60">
      <w:pPr>
        <w:pStyle w:val="N1"/>
        <w:spacing w:after="0"/>
        <w:ind w:left="426" w:hanging="360"/>
        <w:rPr>
          <w:lang w:val="en-GB"/>
        </w:rPr>
      </w:pPr>
      <w:r w:rsidRPr="00B408E6">
        <w:rPr>
          <w:lang w:val="en-GB"/>
        </w:rPr>
        <w:t>What have you learnt about tackling the 40 word task? Take this mini</w:t>
      </w:r>
      <w:r w:rsidR="00DB4D5D">
        <w:rPr>
          <w:lang w:val="en-GB"/>
        </w:rPr>
        <w:t>-</w:t>
      </w:r>
      <w:r w:rsidRPr="00B408E6">
        <w:rPr>
          <w:lang w:val="en-GB"/>
        </w:rPr>
        <w:t>quiz and find out.</w:t>
      </w:r>
    </w:p>
    <w:p w14:paraId="137E056B" w14:textId="77777777" w:rsidR="00D55C60" w:rsidRPr="003F2E06" w:rsidRDefault="00D55C60" w:rsidP="002D4E9F">
      <w:pPr>
        <w:pStyle w:val="Style2"/>
        <w:numPr>
          <w:ilvl w:val="0"/>
          <w:numId w:val="129"/>
        </w:numPr>
        <w:rPr>
          <w:color w:val="248BB8" w:themeColor="accent3"/>
        </w:rPr>
      </w:pPr>
      <w:r w:rsidRPr="003F2E06">
        <w:rPr>
          <w:color w:val="248BB8" w:themeColor="accent3"/>
        </w:rPr>
        <w:t>Circle the correct answer</w:t>
      </w:r>
    </w:p>
    <w:p w14:paraId="64A296B6" w14:textId="77777777" w:rsidR="00D55C60" w:rsidRPr="00B408E6" w:rsidRDefault="00D55C60" w:rsidP="005B58DC">
      <w:pPr>
        <w:pStyle w:val="N1"/>
        <w:numPr>
          <w:ilvl w:val="0"/>
          <w:numId w:val="18"/>
        </w:numPr>
        <w:spacing w:before="240" w:after="120"/>
        <w:rPr>
          <w:lang w:val="en-GB"/>
        </w:rPr>
      </w:pPr>
      <w:r w:rsidRPr="00B408E6">
        <w:rPr>
          <w:lang w:val="en-GB"/>
        </w:rPr>
        <w:t>How many bullet point</w:t>
      </w:r>
      <w:r w:rsidR="005966BA">
        <w:rPr>
          <w:lang w:val="en-GB"/>
        </w:rPr>
        <w:t>s</w:t>
      </w:r>
      <w:r w:rsidRPr="00B408E6">
        <w:rPr>
          <w:lang w:val="en-GB"/>
        </w:rPr>
        <w:t xml:space="preserve"> do you have to cover? 2 / 3 / 4</w:t>
      </w:r>
    </w:p>
    <w:p w14:paraId="4C7CB0D6" w14:textId="77777777" w:rsidR="00D55C60" w:rsidRPr="00B408E6" w:rsidRDefault="00D55C60" w:rsidP="005B58DC">
      <w:pPr>
        <w:pStyle w:val="N1"/>
        <w:numPr>
          <w:ilvl w:val="0"/>
          <w:numId w:val="18"/>
        </w:numPr>
        <w:spacing w:before="120" w:after="120"/>
        <w:rPr>
          <w:lang w:val="en-GB"/>
        </w:rPr>
      </w:pPr>
      <w:r w:rsidRPr="00B408E6">
        <w:rPr>
          <w:lang w:val="en-GB"/>
        </w:rPr>
        <w:t>How many tenses should you include in this task? 1 / 2 / 3</w:t>
      </w:r>
    </w:p>
    <w:p w14:paraId="6698F115" w14:textId="77777777" w:rsidR="00D55C60" w:rsidRPr="00B408E6" w:rsidRDefault="00D55C60" w:rsidP="005B58DC">
      <w:pPr>
        <w:pStyle w:val="N1"/>
        <w:numPr>
          <w:ilvl w:val="0"/>
          <w:numId w:val="18"/>
        </w:numPr>
        <w:spacing w:before="120" w:after="120"/>
        <w:rPr>
          <w:lang w:val="en-GB"/>
        </w:rPr>
      </w:pPr>
      <w:r w:rsidRPr="00B408E6">
        <w:rPr>
          <w:lang w:val="en-GB"/>
        </w:rPr>
        <w:t>How many marks are available for the content? 5 / 10 / 16</w:t>
      </w:r>
    </w:p>
    <w:p w14:paraId="1465AFB0" w14:textId="77777777" w:rsidR="00D55C60" w:rsidRDefault="00D55C60" w:rsidP="005B58DC">
      <w:pPr>
        <w:pStyle w:val="N1"/>
        <w:numPr>
          <w:ilvl w:val="0"/>
          <w:numId w:val="18"/>
        </w:numPr>
        <w:spacing w:before="120" w:after="120"/>
        <w:rPr>
          <w:lang w:val="en-GB"/>
        </w:rPr>
      </w:pPr>
      <w:r w:rsidRPr="00B408E6">
        <w:rPr>
          <w:lang w:val="en-GB"/>
        </w:rPr>
        <w:t>How many marks can you get for the quality of your language? 4 / 5 / 6</w:t>
      </w:r>
    </w:p>
    <w:p w14:paraId="1C11AC7C" w14:textId="77777777" w:rsidR="00D55C60" w:rsidRPr="003F2E06" w:rsidRDefault="00D55C60" w:rsidP="002D4E9F">
      <w:pPr>
        <w:pStyle w:val="Style2"/>
        <w:numPr>
          <w:ilvl w:val="0"/>
          <w:numId w:val="129"/>
        </w:numPr>
        <w:rPr>
          <w:color w:val="248BB8" w:themeColor="accent3"/>
        </w:rPr>
      </w:pPr>
      <w:r w:rsidRPr="003F2E06">
        <w:rPr>
          <w:color w:val="248BB8" w:themeColor="accent3"/>
        </w:rPr>
        <w:t>True or false?</w:t>
      </w:r>
    </w:p>
    <w:p w14:paraId="6D12D7B4"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2FDBB5DE" w14:textId="77777777" w:rsidTr="003D0260">
        <w:trPr>
          <w:trHeight w:val="539"/>
          <w:tblCellSpacing w:w="42" w:type="dxa"/>
        </w:trPr>
        <w:tc>
          <w:tcPr>
            <w:tcW w:w="8581" w:type="dxa"/>
            <w:vAlign w:val="center"/>
          </w:tcPr>
          <w:p w14:paraId="06E9F93F" w14:textId="77777777" w:rsidR="00D55C60" w:rsidRPr="00E13C14" w:rsidRDefault="00D55C60" w:rsidP="005B58DC">
            <w:pPr>
              <w:pStyle w:val="N1"/>
              <w:numPr>
                <w:ilvl w:val="0"/>
                <w:numId w:val="19"/>
              </w:numPr>
              <w:spacing w:after="0"/>
              <w:ind w:left="281"/>
              <w:rPr>
                <w:lang w:val="en-GB"/>
              </w:rPr>
            </w:pPr>
            <w:r w:rsidRPr="00B408E6">
              <w:rPr>
                <w:lang w:val="en-GB"/>
              </w:rPr>
              <w:t>You should write as much as you can for this question.</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90BAC3E" w14:textId="77777777" w:rsidR="00D55C60" w:rsidRDefault="00D55C60" w:rsidP="003D0260">
            <w:pPr>
              <w:pStyle w:val="N1"/>
              <w:spacing w:after="0"/>
              <w:rPr>
                <w:b/>
                <w:lang w:val="en-GB"/>
              </w:rPr>
            </w:pPr>
          </w:p>
        </w:tc>
      </w:tr>
      <w:tr w:rsidR="00D55C60" w14:paraId="15F4EF9D" w14:textId="77777777" w:rsidTr="003D0260">
        <w:trPr>
          <w:trHeight w:val="539"/>
          <w:tblCellSpacing w:w="42" w:type="dxa"/>
        </w:trPr>
        <w:tc>
          <w:tcPr>
            <w:tcW w:w="8581" w:type="dxa"/>
            <w:vAlign w:val="center"/>
          </w:tcPr>
          <w:p w14:paraId="1ADCDC58" w14:textId="77777777" w:rsidR="00D55C60" w:rsidRPr="00E13C14" w:rsidRDefault="00D55C60" w:rsidP="005B58DC">
            <w:pPr>
              <w:pStyle w:val="N1"/>
              <w:numPr>
                <w:ilvl w:val="0"/>
                <w:numId w:val="19"/>
              </w:numPr>
              <w:spacing w:after="0"/>
              <w:ind w:left="281"/>
              <w:rPr>
                <w:lang w:val="en-GB"/>
              </w:rPr>
            </w:pPr>
            <w:r w:rsidRPr="00B408E6">
              <w:rPr>
                <w:lang w:val="en-GB"/>
              </w:rPr>
              <w:t>If you don’t understand one bullet point, just leave it out.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5FDD584" w14:textId="77777777" w:rsidR="00D55C60" w:rsidRDefault="00D55C60" w:rsidP="003D0260">
            <w:pPr>
              <w:pStyle w:val="N1"/>
              <w:spacing w:after="0"/>
              <w:rPr>
                <w:b/>
                <w:lang w:val="en-GB"/>
              </w:rPr>
            </w:pPr>
          </w:p>
        </w:tc>
      </w:tr>
      <w:tr w:rsidR="00D55C60" w14:paraId="3325ADBC" w14:textId="77777777" w:rsidTr="003D0260">
        <w:trPr>
          <w:trHeight w:val="539"/>
          <w:tblCellSpacing w:w="42" w:type="dxa"/>
        </w:trPr>
        <w:tc>
          <w:tcPr>
            <w:tcW w:w="8581" w:type="dxa"/>
            <w:vAlign w:val="center"/>
          </w:tcPr>
          <w:p w14:paraId="70991886" w14:textId="77777777" w:rsidR="00D55C60" w:rsidRPr="00E13C14" w:rsidRDefault="00D55C60" w:rsidP="005B58DC">
            <w:pPr>
              <w:pStyle w:val="N1"/>
              <w:numPr>
                <w:ilvl w:val="0"/>
                <w:numId w:val="19"/>
              </w:numPr>
              <w:spacing w:after="0"/>
              <w:ind w:left="281"/>
              <w:rPr>
                <w:lang w:val="en-GB"/>
              </w:rPr>
            </w:pPr>
            <w:r w:rsidRPr="00B408E6">
              <w:rPr>
                <w:lang w:val="en-GB"/>
              </w:rPr>
              <w:t>You can write a bit more on one bullet point and a bit less on another.</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C4EB940" w14:textId="77777777" w:rsidR="00D55C60" w:rsidRDefault="00D55C60" w:rsidP="003D0260">
            <w:pPr>
              <w:pStyle w:val="N1"/>
              <w:spacing w:after="0"/>
              <w:rPr>
                <w:b/>
                <w:lang w:val="en-GB"/>
              </w:rPr>
            </w:pPr>
          </w:p>
        </w:tc>
      </w:tr>
      <w:tr w:rsidR="00D55C60" w14:paraId="090866BC" w14:textId="77777777" w:rsidTr="003D0260">
        <w:trPr>
          <w:trHeight w:val="539"/>
          <w:tblCellSpacing w:w="42" w:type="dxa"/>
        </w:trPr>
        <w:tc>
          <w:tcPr>
            <w:tcW w:w="8581" w:type="dxa"/>
            <w:vAlign w:val="center"/>
          </w:tcPr>
          <w:p w14:paraId="4786C4D6" w14:textId="77777777" w:rsidR="00D55C60" w:rsidRPr="00E13C14" w:rsidRDefault="00D55C60" w:rsidP="005B58DC">
            <w:pPr>
              <w:pStyle w:val="N1"/>
              <w:numPr>
                <w:ilvl w:val="0"/>
                <w:numId w:val="19"/>
              </w:numPr>
              <w:spacing w:after="0"/>
              <w:ind w:left="281"/>
              <w:rPr>
                <w:lang w:val="en-GB"/>
              </w:rPr>
            </w:pPr>
            <w:r w:rsidRPr="00B408E6">
              <w:rPr>
                <w:lang w:val="en-GB"/>
              </w:rPr>
              <w:t>You should write complex sentences.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83A20C8" w14:textId="77777777" w:rsidR="00D55C60" w:rsidRDefault="00D55C60" w:rsidP="003D0260">
            <w:pPr>
              <w:pStyle w:val="N1"/>
              <w:spacing w:after="0"/>
              <w:rPr>
                <w:b/>
                <w:lang w:val="en-GB"/>
              </w:rPr>
            </w:pPr>
          </w:p>
        </w:tc>
      </w:tr>
      <w:tr w:rsidR="00D55C60" w14:paraId="69AA803E" w14:textId="77777777" w:rsidTr="003D0260">
        <w:trPr>
          <w:trHeight w:val="539"/>
          <w:tblCellSpacing w:w="42" w:type="dxa"/>
        </w:trPr>
        <w:tc>
          <w:tcPr>
            <w:tcW w:w="8581" w:type="dxa"/>
            <w:vAlign w:val="center"/>
          </w:tcPr>
          <w:p w14:paraId="2259F81D" w14:textId="77777777" w:rsidR="00D55C60" w:rsidRPr="00E13C14" w:rsidRDefault="00D55C60" w:rsidP="005B58DC">
            <w:pPr>
              <w:pStyle w:val="N1"/>
              <w:numPr>
                <w:ilvl w:val="0"/>
                <w:numId w:val="19"/>
              </w:numPr>
              <w:spacing w:after="0"/>
              <w:ind w:left="281"/>
              <w:rPr>
                <w:lang w:val="en-GB"/>
              </w:rPr>
            </w:pPr>
            <w:r w:rsidRPr="00B408E6">
              <w:rPr>
                <w:lang w:val="en-GB"/>
              </w:rPr>
              <w:t>You should vary the language you use.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09044C0" w14:textId="77777777" w:rsidR="00D55C60" w:rsidRDefault="00D55C60" w:rsidP="003D0260">
            <w:pPr>
              <w:pStyle w:val="N1"/>
              <w:spacing w:after="0"/>
              <w:rPr>
                <w:b/>
                <w:lang w:val="en-GB"/>
              </w:rPr>
            </w:pPr>
          </w:p>
        </w:tc>
      </w:tr>
      <w:tr w:rsidR="00D55C60" w14:paraId="0D34F84B" w14:textId="77777777" w:rsidTr="003D0260">
        <w:trPr>
          <w:trHeight w:val="539"/>
          <w:tblCellSpacing w:w="42" w:type="dxa"/>
        </w:trPr>
        <w:tc>
          <w:tcPr>
            <w:tcW w:w="8581" w:type="dxa"/>
            <w:vAlign w:val="center"/>
          </w:tcPr>
          <w:p w14:paraId="4D06CC86" w14:textId="1FC14884" w:rsidR="00D55C60" w:rsidRPr="00E13C14" w:rsidRDefault="00D55C60" w:rsidP="005B58DC">
            <w:pPr>
              <w:pStyle w:val="N1"/>
              <w:numPr>
                <w:ilvl w:val="0"/>
                <w:numId w:val="19"/>
              </w:numPr>
              <w:spacing w:after="0"/>
              <w:ind w:left="281"/>
              <w:rPr>
                <w:lang w:val="en-GB"/>
              </w:rPr>
            </w:pPr>
            <w:r w:rsidRPr="00B408E6">
              <w:rPr>
                <w:lang w:val="en-GB"/>
              </w:rPr>
              <w:t xml:space="preserve">You </w:t>
            </w:r>
            <w:r w:rsidR="009A371B">
              <w:rPr>
                <w:lang w:val="en-GB"/>
              </w:rPr>
              <w:t>should</w:t>
            </w:r>
            <w:r w:rsidRPr="00B408E6">
              <w:rPr>
                <w:lang w:val="en-GB"/>
              </w:rPr>
              <w:t xml:space="preserve"> repeat the same verbs and opinions.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8E11024" w14:textId="77777777" w:rsidR="00D55C60" w:rsidRDefault="00D55C60" w:rsidP="003D0260">
            <w:pPr>
              <w:pStyle w:val="N1"/>
              <w:spacing w:after="0"/>
              <w:rPr>
                <w:b/>
                <w:lang w:val="en-GB"/>
              </w:rPr>
            </w:pPr>
          </w:p>
        </w:tc>
      </w:tr>
      <w:tr w:rsidR="00D55C60" w14:paraId="778880F4" w14:textId="77777777" w:rsidTr="003D0260">
        <w:trPr>
          <w:trHeight w:val="539"/>
          <w:tblCellSpacing w:w="42" w:type="dxa"/>
        </w:trPr>
        <w:tc>
          <w:tcPr>
            <w:tcW w:w="8581" w:type="dxa"/>
            <w:vAlign w:val="center"/>
          </w:tcPr>
          <w:p w14:paraId="44260619" w14:textId="77777777" w:rsidR="00D55C60" w:rsidRPr="00E13C14" w:rsidRDefault="00D55C60" w:rsidP="005B58DC">
            <w:pPr>
              <w:pStyle w:val="N1"/>
              <w:numPr>
                <w:ilvl w:val="0"/>
                <w:numId w:val="19"/>
              </w:numPr>
              <w:spacing w:after="0"/>
              <w:ind w:left="281"/>
              <w:rPr>
                <w:lang w:val="en-GB"/>
              </w:rPr>
            </w:pPr>
            <w:r w:rsidRPr="00B408E6">
              <w:rPr>
                <w:lang w:val="en-GB"/>
              </w:rPr>
              <w:t>Always tick off each bullet point when you’ve covered it.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1C4D769" w14:textId="77777777" w:rsidR="00D55C60" w:rsidRDefault="00D55C60" w:rsidP="003D0260">
            <w:pPr>
              <w:pStyle w:val="N1"/>
              <w:spacing w:after="0"/>
              <w:rPr>
                <w:b/>
                <w:lang w:val="en-GB"/>
              </w:rPr>
            </w:pPr>
          </w:p>
        </w:tc>
      </w:tr>
      <w:tr w:rsidR="00D55C60" w14:paraId="672F36D8" w14:textId="77777777" w:rsidTr="003D0260">
        <w:trPr>
          <w:trHeight w:val="539"/>
          <w:tblCellSpacing w:w="42" w:type="dxa"/>
        </w:trPr>
        <w:tc>
          <w:tcPr>
            <w:tcW w:w="8581" w:type="dxa"/>
            <w:vAlign w:val="center"/>
          </w:tcPr>
          <w:p w14:paraId="4AC7F81E" w14:textId="2A998B65" w:rsidR="00D55C60" w:rsidRPr="00E13C14" w:rsidRDefault="00D55C60" w:rsidP="005B58DC">
            <w:pPr>
              <w:pStyle w:val="N1"/>
              <w:numPr>
                <w:ilvl w:val="0"/>
                <w:numId w:val="19"/>
              </w:numPr>
              <w:spacing w:after="0"/>
              <w:ind w:left="281"/>
              <w:rPr>
                <w:lang w:val="en-GB"/>
              </w:rPr>
            </w:pPr>
            <w:r w:rsidRPr="00B408E6">
              <w:rPr>
                <w:lang w:val="en-GB"/>
              </w:rPr>
              <w:t>It’s a good idea to write your answer in four short p</w:t>
            </w:r>
            <w:r>
              <w:rPr>
                <w:lang w:val="en-GB"/>
              </w:rPr>
              <w:t>aragraphs</w:t>
            </w:r>
            <w:r w:rsidR="00A832E8">
              <w:rPr>
                <w:lang w:val="en-GB"/>
              </w:rPr>
              <w: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48681D1" w14:textId="77777777" w:rsidR="00D55C60" w:rsidRDefault="00D55C60" w:rsidP="003D0260">
            <w:pPr>
              <w:pStyle w:val="N1"/>
              <w:spacing w:after="0"/>
              <w:rPr>
                <w:b/>
                <w:lang w:val="en-GB"/>
              </w:rPr>
            </w:pPr>
          </w:p>
        </w:tc>
      </w:tr>
      <w:tr w:rsidR="00D55C60" w14:paraId="4B5F07E9" w14:textId="77777777" w:rsidTr="003D0260">
        <w:trPr>
          <w:trHeight w:val="539"/>
          <w:tblCellSpacing w:w="42" w:type="dxa"/>
        </w:trPr>
        <w:tc>
          <w:tcPr>
            <w:tcW w:w="8581" w:type="dxa"/>
            <w:vAlign w:val="center"/>
          </w:tcPr>
          <w:p w14:paraId="1957E97E" w14:textId="77777777" w:rsidR="00D55C60" w:rsidRPr="00E13C14" w:rsidRDefault="00D55C60" w:rsidP="005B58DC">
            <w:pPr>
              <w:pStyle w:val="N1"/>
              <w:numPr>
                <w:ilvl w:val="0"/>
                <w:numId w:val="19"/>
              </w:numPr>
              <w:spacing w:after="0"/>
              <w:ind w:left="281"/>
              <w:rPr>
                <w:lang w:val="en-GB"/>
              </w:rPr>
            </w:pPr>
            <w:r w:rsidRPr="00B408E6">
              <w:rPr>
                <w:lang w:val="en-GB"/>
              </w:rPr>
              <w:t>Try to make your answer look like the task, e.g. a blog or an email layout.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CA54543" w14:textId="77777777" w:rsidR="00D55C60" w:rsidRDefault="00D55C60" w:rsidP="003D0260">
            <w:pPr>
              <w:pStyle w:val="N1"/>
              <w:spacing w:after="0"/>
              <w:rPr>
                <w:b/>
                <w:lang w:val="en-GB"/>
              </w:rPr>
            </w:pPr>
          </w:p>
        </w:tc>
      </w:tr>
      <w:tr w:rsidR="00D55C60" w14:paraId="74044830" w14:textId="77777777" w:rsidTr="003D0260">
        <w:trPr>
          <w:trHeight w:val="539"/>
          <w:tblCellSpacing w:w="42" w:type="dxa"/>
        </w:trPr>
        <w:tc>
          <w:tcPr>
            <w:tcW w:w="8581" w:type="dxa"/>
            <w:vAlign w:val="center"/>
          </w:tcPr>
          <w:p w14:paraId="17BF570E" w14:textId="77777777" w:rsidR="00D55C60" w:rsidRPr="00E13C14" w:rsidRDefault="00D55C60" w:rsidP="005B58DC">
            <w:pPr>
              <w:pStyle w:val="N1"/>
              <w:numPr>
                <w:ilvl w:val="0"/>
                <w:numId w:val="19"/>
              </w:numPr>
              <w:spacing w:after="0"/>
              <w:ind w:left="281"/>
              <w:rPr>
                <w:lang w:val="en-GB"/>
              </w:rPr>
            </w:pPr>
            <w:r w:rsidRPr="00B408E6">
              <w:rPr>
                <w:lang w:val="en-GB"/>
              </w:rPr>
              <w:t>Always read through your answer to check for mistakes.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27B6CA9" w14:textId="77777777" w:rsidR="00D55C60" w:rsidRDefault="00D55C60" w:rsidP="003D0260">
            <w:pPr>
              <w:pStyle w:val="N1"/>
              <w:spacing w:after="0"/>
              <w:rPr>
                <w:b/>
                <w:lang w:val="en-GB"/>
              </w:rPr>
            </w:pPr>
          </w:p>
        </w:tc>
      </w:tr>
    </w:tbl>
    <w:p w14:paraId="63524D80" w14:textId="77777777" w:rsidR="00D55C60" w:rsidRPr="003F2E06" w:rsidRDefault="00D55C60" w:rsidP="002D4E9F">
      <w:pPr>
        <w:pStyle w:val="Style2"/>
        <w:numPr>
          <w:ilvl w:val="0"/>
          <w:numId w:val="129"/>
        </w:numPr>
        <w:rPr>
          <w:color w:val="248BB8" w:themeColor="accent3"/>
        </w:rPr>
      </w:pPr>
      <w:r w:rsidRPr="003F2E06">
        <w:rPr>
          <w:color w:val="248BB8" w:themeColor="accent3"/>
        </w:rPr>
        <w:t>Note to myself</w:t>
      </w:r>
    </w:p>
    <w:p w14:paraId="67740F46" w14:textId="77777777" w:rsidR="00D55C60" w:rsidRDefault="00D55C60" w:rsidP="00D55C60">
      <w:pPr>
        <w:pStyle w:val="N1"/>
        <w:spacing w:before="240" w:after="0"/>
        <w:ind w:left="426"/>
        <w:rPr>
          <w:lang w:val="en-GB"/>
        </w:rPr>
      </w:pPr>
      <w:r w:rsidRPr="00B408E6">
        <w:rPr>
          <w:lang w:val="en-GB"/>
        </w:rPr>
        <w:t>Based on what you’ve learnt so far, what advice would you give your future self in order to improve your performance on this question?</w:t>
      </w:r>
    </w:p>
    <w:p w14:paraId="6A7AE038" w14:textId="77777777" w:rsidR="00D55C60" w:rsidRDefault="00D55C60" w:rsidP="00D55C60">
      <w:pPr>
        <w:pStyle w:val="N1"/>
        <w:spacing w:before="240" w:after="120"/>
        <w:ind w:left="426"/>
        <w:rPr>
          <w:lang w:val="en-GB"/>
        </w:rPr>
      </w:pPr>
      <w:r>
        <w:rPr>
          <w:lang w:val="en-GB"/>
        </w:rPr>
        <w:tab/>
      </w:r>
    </w:p>
    <w:p w14:paraId="06F8C4D9" w14:textId="77777777" w:rsidR="00D55C60" w:rsidRDefault="00D55C60" w:rsidP="00D55C60">
      <w:pPr>
        <w:pStyle w:val="N1"/>
        <w:spacing w:before="120" w:after="120"/>
        <w:ind w:left="426"/>
        <w:rPr>
          <w:lang w:val="en-GB"/>
        </w:rPr>
      </w:pPr>
      <w:r>
        <w:rPr>
          <w:lang w:val="en-GB"/>
        </w:rPr>
        <w:tab/>
      </w:r>
    </w:p>
    <w:p w14:paraId="10A48004" w14:textId="77777777" w:rsidR="00D55C60" w:rsidRPr="00B20019" w:rsidRDefault="00D55C60" w:rsidP="00D55C60">
      <w:pPr>
        <w:pStyle w:val="N1"/>
        <w:spacing w:before="120" w:after="120"/>
        <w:ind w:left="426"/>
        <w:rPr>
          <w:lang w:val="en-GB"/>
        </w:rPr>
      </w:pPr>
      <w:r>
        <w:rPr>
          <w:lang w:val="en-GB"/>
        </w:rPr>
        <w:tab/>
      </w:r>
    </w:p>
    <w:p w14:paraId="11CFE25D" w14:textId="77777777" w:rsidR="00D55C60" w:rsidRPr="00B20019" w:rsidRDefault="00D55C60" w:rsidP="00D55C60">
      <w:pPr>
        <w:pStyle w:val="Heading2"/>
        <w:shd w:val="clear" w:color="auto" w:fill="9DD4EC" w:themeFill="accent3" w:themeFillTint="66"/>
        <w:spacing w:before="240" w:line="276" w:lineRule="auto"/>
        <w:rPr>
          <w:sz w:val="2"/>
          <w:szCs w:val="4"/>
        </w:rPr>
        <w:sectPr w:rsidR="00D55C60" w:rsidRPr="00B20019" w:rsidSect="003D0260">
          <w:headerReference w:type="default" r:id="rId58"/>
          <w:footerReference w:type="default" r:id="rId59"/>
          <w:type w:val="continuous"/>
          <w:pgSz w:w="11906" w:h="16838"/>
          <w:pgMar w:top="1134" w:right="1134" w:bottom="851" w:left="1134" w:header="708" w:footer="708" w:gutter="0"/>
          <w:cols w:space="708"/>
          <w:docGrid w:linePitch="381"/>
        </w:sectPr>
      </w:pPr>
    </w:p>
    <w:p w14:paraId="6F2BB325"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 xml:space="preserve">Answers </w:t>
      </w:r>
    </w:p>
    <w:p w14:paraId="7A847678" w14:textId="420EBF84" w:rsidR="00D55C60" w:rsidRPr="003F2E06" w:rsidRDefault="00D55C60" w:rsidP="00965541">
      <w:pPr>
        <w:pStyle w:val="N1"/>
        <w:pBdr>
          <w:bottom w:val="single" w:sz="8" w:space="1" w:color="6DBEE2" w:themeColor="accent3" w:themeTint="99"/>
        </w:pBdr>
        <w:spacing w:after="0"/>
        <w:rPr>
          <w:b/>
          <w:color w:val="248BB8" w:themeColor="accent3"/>
          <w:lang w:val="en-GB"/>
        </w:rPr>
      </w:pPr>
      <w:r w:rsidRPr="003F2E06">
        <w:rPr>
          <w:b/>
          <w:color w:val="248BB8" w:themeColor="accent3"/>
          <w:lang w:val="en-GB"/>
        </w:rPr>
        <w:t xml:space="preserve">Getting started – </w:t>
      </w:r>
      <w:r w:rsidR="00E01A2C" w:rsidRPr="003F2E06">
        <w:rPr>
          <w:b/>
          <w:color w:val="248BB8" w:themeColor="accent3"/>
          <w:lang w:val="en-GB"/>
        </w:rPr>
        <w:t>pages 25</w:t>
      </w:r>
      <w:r w:rsidR="00EF65D2" w:rsidRPr="003F2E06">
        <w:rPr>
          <w:b/>
          <w:color w:val="248BB8" w:themeColor="accent3"/>
          <w:lang w:val="en-GB"/>
        </w:rPr>
        <w:t>-29</w:t>
      </w:r>
      <w:r w:rsidRPr="003F2E06">
        <w:rPr>
          <w:b/>
          <w:color w:val="248BB8" w:themeColor="accent3"/>
          <w:lang w:val="en-GB"/>
        </w:rPr>
        <w:t xml:space="preserve"> </w:t>
      </w:r>
    </w:p>
    <w:p w14:paraId="46C1C651" w14:textId="77777777" w:rsidR="00D55C60" w:rsidRPr="00B408E6" w:rsidRDefault="00D55C60" w:rsidP="002D4E9F">
      <w:pPr>
        <w:pStyle w:val="Style2"/>
        <w:numPr>
          <w:ilvl w:val="0"/>
          <w:numId w:val="130"/>
        </w:numPr>
      </w:pPr>
    </w:p>
    <w:tbl>
      <w:tblPr>
        <w:tblStyle w:val="TableGrid"/>
        <w:tblW w:w="9213" w:type="dxa"/>
        <w:tblInd w:w="534" w:type="dxa"/>
        <w:tblLook w:val="04A0" w:firstRow="1" w:lastRow="0" w:firstColumn="1" w:lastColumn="0" w:noHBand="0" w:noVBand="1"/>
      </w:tblPr>
      <w:tblGrid>
        <w:gridCol w:w="1559"/>
        <w:gridCol w:w="2552"/>
        <w:gridCol w:w="2693"/>
        <w:gridCol w:w="2409"/>
      </w:tblGrid>
      <w:tr w:rsidR="00D55C60" w:rsidRPr="00B408E6" w14:paraId="0E342A6F" w14:textId="77777777" w:rsidTr="003927CD">
        <w:trPr>
          <w:trHeight w:val="454"/>
        </w:trPr>
        <w:tc>
          <w:tcPr>
            <w:tcW w:w="1559" w:type="dxa"/>
            <w:tcBorders>
              <w:top w:val="nil"/>
              <w:left w:val="nil"/>
              <w:bottom w:val="single" w:sz="12" w:space="0" w:color="248BB8" w:themeColor="accent3"/>
              <w:right w:val="nil"/>
            </w:tcBorders>
            <w:shd w:val="clear" w:color="auto" w:fill="CEE9F5" w:themeFill="accent3" w:themeFillTint="33"/>
            <w:vAlign w:val="center"/>
          </w:tcPr>
          <w:p w14:paraId="12E1DA7C"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552" w:type="dxa"/>
            <w:tcBorders>
              <w:top w:val="nil"/>
              <w:left w:val="nil"/>
              <w:bottom w:val="single" w:sz="12" w:space="0" w:color="248BB8" w:themeColor="accent3"/>
              <w:right w:val="nil"/>
            </w:tcBorders>
            <w:shd w:val="clear" w:color="auto" w:fill="CEE9F5" w:themeFill="accent3" w:themeFillTint="33"/>
            <w:vAlign w:val="center"/>
          </w:tcPr>
          <w:p w14:paraId="7D877E57"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693" w:type="dxa"/>
            <w:tcBorders>
              <w:top w:val="nil"/>
              <w:left w:val="nil"/>
              <w:bottom w:val="single" w:sz="12" w:space="0" w:color="248BB8" w:themeColor="accent3"/>
              <w:right w:val="nil"/>
            </w:tcBorders>
            <w:shd w:val="clear" w:color="auto" w:fill="CEE9F5" w:themeFill="accent3" w:themeFillTint="33"/>
            <w:vAlign w:val="center"/>
          </w:tcPr>
          <w:p w14:paraId="5206D1C1"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409" w:type="dxa"/>
            <w:tcBorders>
              <w:top w:val="nil"/>
              <w:left w:val="nil"/>
              <w:bottom w:val="single" w:sz="12" w:space="0" w:color="248BB8" w:themeColor="accent3"/>
              <w:right w:val="nil"/>
            </w:tcBorders>
            <w:shd w:val="clear" w:color="auto" w:fill="CEE9F5" w:themeFill="accent3" w:themeFillTint="33"/>
            <w:vAlign w:val="center"/>
          </w:tcPr>
          <w:p w14:paraId="6AA9C695" w14:textId="77777777" w:rsidR="00D55C60" w:rsidRPr="00B408E6" w:rsidRDefault="00D55C60" w:rsidP="003D0260">
            <w:pPr>
              <w:rPr>
                <w:b/>
                <w:sz w:val="24"/>
                <w:szCs w:val="24"/>
              </w:rPr>
            </w:pPr>
            <w:proofErr w:type="spellStart"/>
            <w:r w:rsidRPr="00B408E6">
              <w:rPr>
                <w:b/>
                <w:sz w:val="24"/>
                <w:szCs w:val="24"/>
              </w:rPr>
              <w:t>Anglais</w:t>
            </w:r>
            <w:proofErr w:type="spellEnd"/>
          </w:p>
        </w:tc>
      </w:tr>
      <w:tr w:rsidR="00D55C60" w:rsidRPr="00B408E6" w14:paraId="5B3EE2E9" w14:textId="77777777" w:rsidTr="003927CD">
        <w:trPr>
          <w:trHeight w:val="454"/>
        </w:trPr>
        <w:tc>
          <w:tcPr>
            <w:tcW w:w="1559" w:type="dxa"/>
            <w:tcBorders>
              <w:top w:val="single" w:sz="12" w:space="0" w:color="248BB8" w:themeColor="accent3"/>
              <w:left w:val="single" w:sz="12" w:space="0" w:color="248BB8" w:themeColor="accent3"/>
              <w:bottom w:val="single" w:sz="8" w:space="0" w:color="248BB8" w:themeColor="accent3"/>
              <w:right w:val="single" w:sz="8" w:space="0" w:color="248BB8" w:themeColor="accent3"/>
            </w:tcBorders>
            <w:vAlign w:val="center"/>
          </w:tcPr>
          <w:p w14:paraId="024C91CF"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y a</w:t>
            </w:r>
          </w:p>
        </w:tc>
        <w:tc>
          <w:tcPr>
            <w:tcW w:w="2552" w:type="dxa"/>
            <w:tcBorders>
              <w:top w:val="single" w:sz="12" w:space="0" w:color="248BB8" w:themeColor="accent3"/>
              <w:left w:val="single" w:sz="8" w:space="0" w:color="248BB8" w:themeColor="accent3"/>
              <w:bottom w:val="single" w:sz="8" w:space="0" w:color="248BB8" w:themeColor="accent3"/>
              <w:right w:val="single" w:sz="8" w:space="0" w:color="248BB8" w:themeColor="accent3"/>
            </w:tcBorders>
            <w:vAlign w:val="center"/>
          </w:tcPr>
          <w:p w14:paraId="4E826F7D" w14:textId="77777777" w:rsidR="00D55C60" w:rsidRPr="00B408E6" w:rsidRDefault="00D55C60" w:rsidP="003D0260">
            <w:pPr>
              <w:rPr>
                <w:sz w:val="24"/>
                <w:szCs w:val="24"/>
              </w:rPr>
            </w:pPr>
            <w:r w:rsidRPr="00B408E6">
              <w:rPr>
                <w:sz w:val="24"/>
                <w:szCs w:val="24"/>
              </w:rPr>
              <w:t>there is / there are</w:t>
            </w:r>
          </w:p>
        </w:tc>
        <w:tc>
          <w:tcPr>
            <w:tcW w:w="2693" w:type="dxa"/>
            <w:tcBorders>
              <w:top w:val="single" w:sz="12" w:space="0" w:color="248BB8" w:themeColor="accent3"/>
              <w:left w:val="single" w:sz="8" w:space="0" w:color="248BB8" w:themeColor="accent3"/>
              <w:bottom w:val="single" w:sz="8" w:space="0" w:color="248BB8" w:themeColor="accent3"/>
              <w:right w:val="single" w:sz="8" w:space="0" w:color="248BB8" w:themeColor="accent3"/>
            </w:tcBorders>
            <w:vAlign w:val="center"/>
          </w:tcPr>
          <w:p w14:paraId="7CFBFE94" w14:textId="77777777" w:rsidR="00D55C60" w:rsidRPr="00B408E6" w:rsidRDefault="00D55C60" w:rsidP="003D0260">
            <w:pPr>
              <w:rPr>
                <w:sz w:val="24"/>
                <w:szCs w:val="24"/>
              </w:rPr>
            </w:pPr>
            <w:proofErr w:type="spellStart"/>
            <w:r w:rsidRPr="00B408E6">
              <w:rPr>
                <w:sz w:val="24"/>
                <w:szCs w:val="24"/>
              </w:rPr>
              <w:t>est</w:t>
            </w:r>
            <w:proofErr w:type="spellEnd"/>
          </w:p>
        </w:tc>
        <w:tc>
          <w:tcPr>
            <w:tcW w:w="2409" w:type="dxa"/>
            <w:tcBorders>
              <w:top w:val="single" w:sz="12"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A626162" w14:textId="77777777" w:rsidR="00D55C60" w:rsidRPr="00B408E6" w:rsidRDefault="00D55C60" w:rsidP="003D0260">
            <w:pPr>
              <w:rPr>
                <w:sz w:val="24"/>
                <w:szCs w:val="24"/>
              </w:rPr>
            </w:pPr>
            <w:r w:rsidRPr="00B408E6">
              <w:rPr>
                <w:sz w:val="24"/>
                <w:szCs w:val="24"/>
              </w:rPr>
              <w:t>is</w:t>
            </w:r>
          </w:p>
        </w:tc>
      </w:tr>
      <w:tr w:rsidR="00D55C60" w:rsidRPr="00B408E6" w14:paraId="79CDF810"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1693FD95" w14:textId="77777777" w:rsidR="00D55C60" w:rsidRPr="00B408E6" w:rsidRDefault="00D55C60" w:rsidP="003D0260">
            <w:pPr>
              <w:rPr>
                <w:sz w:val="24"/>
                <w:szCs w:val="24"/>
              </w:rPr>
            </w:pPr>
            <w:proofErr w:type="spellStart"/>
            <w:r w:rsidRPr="00B408E6">
              <w:rPr>
                <w:sz w:val="24"/>
                <w:szCs w:val="24"/>
              </w:rPr>
              <w:t>j’ai</w:t>
            </w:r>
            <w:proofErr w:type="spellEnd"/>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673F70C" w14:textId="77777777" w:rsidR="00D55C60" w:rsidRPr="00B408E6" w:rsidRDefault="00D55C60" w:rsidP="003D0260">
            <w:pPr>
              <w:rPr>
                <w:sz w:val="24"/>
                <w:szCs w:val="24"/>
              </w:rPr>
            </w:pPr>
            <w:r w:rsidRPr="00B408E6">
              <w:rPr>
                <w:sz w:val="24"/>
                <w:szCs w:val="24"/>
              </w:rPr>
              <w:t>I have</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9D970DB" w14:textId="77777777" w:rsidR="00D55C60" w:rsidRPr="00B408E6" w:rsidRDefault="00D55C60" w:rsidP="003D0260">
            <w:pPr>
              <w:rPr>
                <w:sz w:val="24"/>
                <w:szCs w:val="24"/>
              </w:rPr>
            </w:pPr>
            <w:proofErr w:type="spellStart"/>
            <w:r w:rsidRPr="00B408E6">
              <w:rPr>
                <w:sz w:val="24"/>
                <w:szCs w:val="24"/>
              </w:rPr>
              <w:t>sont</w:t>
            </w:r>
            <w:proofErr w:type="spellEnd"/>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55CB782B" w14:textId="77777777" w:rsidR="00D55C60" w:rsidRPr="00B408E6" w:rsidRDefault="00D55C60" w:rsidP="003D0260">
            <w:pPr>
              <w:rPr>
                <w:sz w:val="24"/>
                <w:szCs w:val="24"/>
              </w:rPr>
            </w:pPr>
            <w:r w:rsidRPr="00B408E6">
              <w:rPr>
                <w:sz w:val="24"/>
                <w:szCs w:val="24"/>
              </w:rPr>
              <w:t>are</w:t>
            </w:r>
          </w:p>
        </w:tc>
      </w:tr>
      <w:tr w:rsidR="00D55C60" w:rsidRPr="00B408E6" w14:paraId="1BA5AA7C"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6DB273F9" w14:textId="77777777" w:rsidR="00D55C60" w:rsidRPr="00B408E6" w:rsidRDefault="00D55C60" w:rsidP="003D0260">
            <w:pPr>
              <w:rPr>
                <w:sz w:val="24"/>
                <w:szCs w:val="24"/>
              </w:rPr>
            </w:pPr>
            <w:r w:rsidRPr="00B408E6">
              <w:rPr>
                <w:sz w:val="24"/>
                <w:szCs w:val="24"/>
              </w:rPr>
              <w:t xml:space="preserve">on a </w:t>
            </w:r>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2180287" w14:textId="77777777" w:rsidR="00D55C60" w:rsidRPr="00B408E6" w:rsidRDefault="00D55C60" w:rsidP="003D0260">
            <w:pPr>
              <w:rPr>
                <w:sz w:val="24"/>
                <w:szCs w:val="24"/>
              </w:rPr>
            </w:pPr>
            <w:r w:rsidRPr="00B408E6">
              <w:rPr>
                <w:sz w:val="24"/>
                <w:szCs w:val="24"/>
              </w:rPr>
              <w:t>we have</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E25E49D"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peut</w:t>
            </w:r>
            <w:proofErr w:type="spellEnd"/>
            <w:r w:rsidRPr="00B408E6">
              <w:rPr>
                <w:sz w:val="24"/>
                <w:szCs w:val="24"/>
              </w:rPr>
              <w:t>*</w:t>
            </w:r>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2EC02058" w14:textId="77777777" w:rsidR="00D55C60" w:rsidRPr="00B408E6" w:rsidRDefault="00D55C60" w:rsidP="003D0260">
            <w:pPr>
              <w:rPr>
                <w:sz w:val="24"/>
                <w:szCs w:val="24"/>
              </w:rPr>
            </w:pPr>
            <w:r w:rsidRPr="00B408E6">
              <w:rPr>
                <w:sz w:val="24"/>
                <w:szCs w:val="24"/>
              </w:rPr>
              <w:t>we can</w:t>
            </w:r>
          </w:p>
        </w:tc>
      </w:tr>
      <w:tr w:rsidR="00D55C60" w:rsidRPr="00B408E6" w14:paraId="23BB67AC"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3D8A1AB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62F6C6A" w14:textId="77777777" w:rsidR="00D55C60" w:rsidRPr="00B408E6" w:rsidRDefault="00D55C60" w:rsidP="003D0260">
            <w:pPr>
              <w:rPr>
                <w:sz w:val="24"/>
                <w:szCs w:val="24"/>
              </w:rPr>
            </w:pPr>
            <w:r w:rsidRPr="00B408E6">
              <w:rPr>
                <w:sz w:val="24"/>
                <w:szCs w:val="24"/>
              </w:rPr>
              <w:t>I am</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45F1679"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w:t>
            </w:r>
            <w:proofErr w:type="spellStart"/>
            <w:r w:rsidRPr="00B408E6">
              <w:rPr>
                <w:sz w:val="24"/>
                <w:szCs w:val="24"/>
              </w:rPr>
              <w:t>faut</w:t>
            </w:r>
            <w:proofErr w:type="spellEnd"/>
            <w:r w:rsidRPr="00B408E6">
              <w:rPr>
                <w:sz w:val="24"/>
                <w:szCs w:val="24"/>
              </w:rPr>
              <w:t>*</w:t>
            </w:r>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1EEDCC18" w14:textId="77777777" w:rsidR="00D55C60" w:rsidRPr="00B408E6" w:rsidRDefault="00D55C60" w:rsidP="003D0260">
            <w:pPr>
              <w:rPr>
                <w:sz w:val="24"/>
                <w:szCs w:val="24"/>
              </w:rPr>
            </w:pPr>
            <w:r w:rsidRPr="00B408E6">
              <w:rPr>
                <w:sz w:val="24"/>
                <w:szCs w:val="24"/>
              </w:rPr>
              <w:t>we must</w:t>
            </w:r>
          </w:p>
        </w:tc>
      </w:tr>
      <w:tr w:rsidR="00D55C60" w:rsidRPr="00B408E6" w14:paraId="1B932ED2"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6784F8BD"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est</w:t>
            </w:r>
            <w:proofErr w:type="spellEnd"/>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34760E5" w14:textId="77777777" w:rsidR="00D55C60" w:rsidRPr="00B408E6" w:rsidRDefault="00D55C60" w:rsidP="003D0260">
            <w:pPr>
              <w:rPr>
                <w:sz w:val="24"/>
                <w:szCs w:val="24"/>
              </w:rPr>
            </w:pPr>
            <w:r w:rsidRPr="00B408E6">
              <w:rPr>
                <w:sz w:val="24"/>
                <w:szCs w:val="24"/>
              </w:rPr>
              <w:t>we are</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45D2329"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w:t>
            </w:r>
            <w:proofErr w:type="spellStart"/>
            <w:r w:rsidRPr="00B408E6">
              <w:rPr>
                <w:sz w:val="24"/>
                <w:szCs w:val="24"/>
              </w:rPr>
              <w:t>est</w:t>
            </w:r>
            <w:proofErr w:type="spellEnd"/>
            <w:r w:rsidRPr="00B408E6">
              <w:rPr>
                <w:sz w:val="24"/>
                <w:szCs w:val="24"/>
              </w:rPr>
              <w:t xml:space="preserve"> possible de*</w:t>
            </w:r>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541A9A02" w14:textId="77777777" w:rsidR="00D55C60" w:rsidRPr="00B408E6" w:rsidRDefault="00D55C60" w:rsidP="003D0260">
            <w:pPr>
              <w:rPr>
                <w:sz w:val="24"/>
                <w:szCs w:val="24"/>
              </w:rPr>
            </w:pPr>
            <w:r w:rsidRPr="00B408E6">
              <w:rPr>
                <w:sz w:val="24"/>
                <w:szCs w:val="24"/>
              </w:rPr>
              <w:t>it is possible to</w:t>
            </w:r>
          </w:p>
        </w:tc>
      </w:tr>
      <w:tr w:rsidR="00D55C60" w:rsidRPr="00B408E6" w14:paraId="4952A23D" w14:textId="77777777" w:rsidTr="003927CD">
        <w:trPr>
          <w:trHeight w:val="454"/>
        </w:trPr>
        <w:tc>
          <w:tcPr>
            <w:tcW w:w="1559" w:type="dxa"/>
            <w:tcBorders>
              <w:top w:val="single" w:sz="8" w:space="0" w:color="248BB8" w:themeColor="accent3"/>
              <w:left w:val="single" w:sz="12" w:space="0" w:color="248BB8" w:themeColor="accent3"/>
              <w:bottom w:val="single" w:sz="12" w:space="0" w:color="248BB8" w:themeColor="accent3"/>
              <w:right w:val="single" w:sz="8" w:space="0" w:color="248BB8" w:themeColor="accent3"/>
            </w:tcBorders>
            <w:vAlign w:val="center"/>
          </w:tcPr>
          <w:p w14:paraId="7877FDEF" w14:textId="77777777" w:rsidR="00D55C60" w:rsidRPr="00B408E6" w:rsidRDefault="00D55C60" w:rsidP="003D0260">
            <w:pPr>
              <w:rPr>
                <w:sz w:val="24"/>
                <w:szCs w:val="24"/>
              </w:rPr>
            </w:pPr>
            <w:proofErr w:type="spellStart"/>
            <w:r w:rsidRPr="00B408E6">
              <w:rPr>
                <w:sz w:val="24"/>
                <w:szCs w:val="24"/>
              </w:rPr>
              <w:t>c’est</w:t>
            </w:r>
            <w:proofErr w:type="spellEnd"/>
          </w:p>
        </w:tc>
        <w:tc>
          <w:tcPr>
            <w:tcW w:w="2552" w:type="dxa"/>
            <w:tcBorders>
              <w:top w:val="single" w:sz="8" w:space="0" w:color="248BB8" w:themeColor="accent3"/>
              <w:left w:val="single" w:sz="8" w:space="0" w:color="248BB8" w:themeColor="accent3"/>
              <w:bottom w:val="single" w:sz="12" w:space="0" w:color="248BB8" w:themeColor="accent3"/>
              <w:right w:val="single" w:sz="8" w:space="0" w:color="248BB8" w:themeColor="accent3"/>
            </w:tcBorders>
            <w:vAlign w:val="center"/>
          </w:tcPr>
          <w:p w14:paraId="2E55BD40" w14:textId="77777777" w:rsidR="00D55C60" w:rsidRPr="00B408E6" w:rsidRDefault="00D55C60" w:rsidP="003D0260">
            <w:pPr>
              <w:rPr>
                <w:sz w:val="24"/>
                <w:szCs w:val="24"/>
              </w:rPr>
            </w:pPr>
            <w:r w:rsidRPr="00B408E6">
              <w:rPr>
                <w:sz w:val="24"/>
                <w:szCs w:val="24"/>
              </w:rPr>
              <w:t>it’s</w:t>
            </w:r>
          </w:p>
        </w:tc>
        <w:tc>
          <w:tcPr>
            <w:tcW w:w="2693" w:type="dxa"/>
            <w:tcBorders>
              <w:top w:val="single" w:sz="8" w:space="0" w:color="248BB8" w:themeColor="accent3"/>
              <w:left w:val="single" w:sz="8" w:space="0" w:color="248BB8" w:themeColor="accent3"/>
              <w:bottom w:val="single" w:sz="12" w:space="0" w:color="248BB8" w:themeColor="accent3"/>
              <w:right w:val="single" w:sz="8" w:space="0" w:color="248BB8" w:themeColor="accent3"/>
            </w:tcBorders>
            <w:vAlign w:val="center"/>
          </w:tcPr>
          <w:p w14:paraId="2A4A0ACE" w14:textId="77777777" w:rsidR="00D55C60" w:rsidRPr="00B408E6" w:rsidRDefault="00D55C60" w:rsidP="003D0260">
            <w:pPr>
              <w:rPr>
                <w:sz w:val="24"/>
                <w:szCs w:val="24"/>
              </w:rPr>
            </w:pPr>
            <w:proofErr w:type="spellStart"/>
            <w:r w:rsidRPr="00B408E6">
              <w:rPr>
                <w:sz w:val="24"/>
                <w:szCs w:val="24"/>
              </w:rPr>
              <w:t>il</w:t>
            </w:r>
            <w:proofErr w:type="spellEnd"/>
            <w:r w:rsidRPr="00B408E6">
              <w:rPr>
                <w:sz w:val="24"/>
                <w:szCs w:val="24"/>
              </w:rPr>
              <w:t xml:space="preserve"> </w:t>
            </w:r>
            <w:proofErr w:type="spellStart"/>
            <w:r w:rsidRPr="00B408E6">
              <w:rPr>
                <w:sz w:val="24"/>
                <w:szCs w:val="24"/>
              </w:rPr>
              <w:t>est</w:t>
            </w:r>
            <w:proofErr w:type="spellEnd"/>
            <w:r w:rsidRPr="00B408E6">
              <w:rPr>
                <w:sz w:val="24"/>
                <w:szCs w:val="24"/>
              </w:rPr>
              <w:t xml:space="preserve"> </w:t>
            </w:r>
            <w:proofErr w:type="spellStart"/>
            <w:r w:rsidRPr="00B408E6">
              <w:rPr>
                <w:sz w:val="24"/>
                <w:szCs w:val="24"/>
              </w:rPr>
              <w:t>nécessaire</w:t>
            </w:r>
            <w:proofErr w:type="spellEnd"/>
            <w:r w:rsidRPr="00B408E6">
              <w:rPr>
                <w:sz w:val="24"/>
                <w:szCs w:val="24"/>
              </w:rPr>
              <w:t xml:space="preserve"> de*</w:t>
            </w:r>
          </w:p>
        </w:tc>
        <w:tc>
          <w:tcPr>
            <w:tcW w:w="2409" w:type="dxa"/>
            <w:tcBorders>
              <w:top w:val="single" w:sz="8" w:space="0" w:color="248BB8" w:themeColor="accent3"/>
              <w:left w:val="single" w:sz="8" w:space="0" w:color="248BB8" w:themeColor="accent3"/>
              <w:bottom w:val="single" w:sz="12" w:space="0" w:color="248BB8" w:themeColor="accent3"/>
              <w:right w:val="single" w:sz="12" w:space="0" w:color="248BB8" w:themeColor="accent3"/>
            </w:tcBorders>
            <w:vAlign w:val="center"/>
          </w:tcPr>
          <w:p w14:paraId="758D5068" w14:textId="77777777" w:rsidR="00D55C60" w:rsidRPr="00B408E6" w:rsidRDefault="00D55C60" w:rsidP="003D0260">
            <w:pPr>
              <w:rPr>
                <w:sz w:val="24"/>
                <w:szCs w:val="24"/>
              </w:rPr>
            </w:pPr>
            <w:r w:rsidRPr="00B408E6">
              <w:rPr>
                <w:sz w:val="24"/>
                <w:szCs w:val="24"/>
              </w:rPr>
              <w:t>it is necessary to</w:t>
            </w:r>
          </w:p>
        </w:tc>
      </w:tr>
    </w:tbl>
    <w:p w14:paraId="0226CCC4" w14:textId="77777777" w:rsidR="00070048" w:rsidRPr="00070048" w:rsidRDefault="00070048" w:rsidP="002D4E9F">
      <w:pPr>
        <w:pStyle w:val="Blue"/>
        <w:numPr>
          <w:ilvl w:val="0"/>
          <w:numId w:val="165"/>
        </w:numPr>
        <w:rPr>
          <w:lang w:val="fr-FR"/>
        </w:rPr>
      </w:pPr>
    </w:p>
    <w:p w14:paraId="258A1D13"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Dans ma ville il y a un parc et un centre sportif.</w:t>
      </w:r>
    </w:p>
    <w:p w14:paraId="3E8A1947" w14:textId="77777777" w:rsidR="00D55C60" w:rsidRPr="005966BA" w:rsidRDefault="00D55C60" w:rsidP="00D55C60">
      <w:pPr>
        <w:pStyle w:val="ListParagraph"/>
        <w:spacing w:after="120"/>
        <w:contextualSpacing w:val="0"/>
        <w:rPr>
          <w:sz w:val="24"/>
          <w:szCs w:val="24"/>
        </w:rPr>
      </w:pPr>
      <w:r w:rsidRPr="005966BA">
        <w:rPr>
          <w:sz w:val="24"/>
          <w:szCs w:val="24"/>
        </w:rPr>
        <w:t>In my town there is a park and a sports centre.</w:t>
      </w:r>
    </w:p>
    <w:p w14:paraId="52F88C30"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J’ai trois personnes dans ma famille: ma mère, mon frère et moi.</w:t>
      </w:r>
    </w:p>
    <w:p w14:paraId="2426EDA6" w14:textId="77777777" w:rsidR="00D55C60" w:rsidRPr="005966BA" w:rsidRDefault="00D55C60" w:rsidP="00D55C60">
      <w:pPr>
        <w:pStyle w:val="ListParagraph"/>
        <w:spacing w:after="120"/>
        <w:contextualSpacing w:val="0"/>
        <w:rPr>
          <w:sz w:val="24"/>
          <w:szCs w:val="24"/>
        </w:rPr>
      </w:pPr>
      <w:r w:rsidRPr="005966BA">
        <w:rPr>
          <w:sz w:val="24"/>
          <w:szCs w:val="24"/>
        </w:rPr>
        <w:t>I have three people in my family: my mum, my brother and me.</w:t>
      </w:r>
    </w:p>
    <w:p w14:paraId="0477B57A" w14:textId="77777777" w:rsidR="00D55C60" w:rsidRPr="005966BA" w:rsidRDefault="005063BF" w:rsidP="005B58DC">
      <w:pPr>
        <w:pStyle w:val="ListParagraph"/>
        <w:numPr>
          <w:ilvl w:val="0"/>
          <w:numId w:val="15"/>
        </w:numPr>
        <w:spacing w:before="120"/>
        <w:contextualSpacing w:val="0"/>
        <w:rPr>
          <w:sz w:val="24"/>
          <w:szCs w:val="24"/>
          <w:lang w:val="fr-FR"/>
        </w:rPr>
      </w:pPr>
      <w:r w:rsidRPr="005063BF">
        <w:rPr>
          <w:sz w:val="24"/>
          <w:szCs w:val="24"/>
          <w:lang w:val="fr-FR"/>
        </w:rPr>
        <w:t>D</w:t>
      </w:r>
      <w:r w:rsidRPr="005966BA">
        <w:rPr>
          <w:sz w:val="24"/>
          <w:szCs w:val="24"/>
          <w:lang w:val="fr-FR"/>
        </w:rPr>
        <w:t xml:space="preserve">ans ma maison </w:t>
      </w:r>
      <w:r>
        <w:rPr>
          <w:sz w:val="24"/>
          <w:szCs w:val="24"/>
          <w:lang w:val="fr-FR"/>
        </w:rPr>
        <w:t>o</w:t>
      </w:r>
      <w:r w:rsidR="00D55C60" w:rsidRPr="005966BA">
        <w:rPr>
          <w:sz w:val="24"/>
          <w:szCs w:val="24"/>
          <w:lang w:val="fr-FR"/>
        </w:rPr>
        <w:t>n a un grand salon, une cuisine et quatre chambres.</w:t>
      </w:r>
    </w:p>
    <w:p w14:paraId="7F79B753" w14:textId="77777777" w:rsidR="00D55C60" w:rsidRPr="005966BA" w:rsidRDefault="005063BF" w:rsidP="00D55C60">
      <w:pPr>
        <w:pStyle w:val="ListParagraph"/>
        <w:spacing w:after="120"/>
        <w:contextualSpacing w:val="0"/>
        <w:rPr>
          <w:sz w:val="24"/>
          <w:szCs w:val="24"/>
        </w:rPr>
      </w:pPr>
      <w:r w:rsidRPr="005063BF">
        <w:rPr>
          <w:sz w:val="24"/>
          <w:szCs w:val="24"/>
        </w:rPr>
        <w:t>I</w:t>
      </w:r>
      <w:r w:rsidRPr="005966BA">
        <w:rPr>
          <w:sz w:val="24"/>
          <w:szCs w:val="24"/>
        </w:rPr>
        <w:t xml:space="preserve">n my house </w:t>
      </w:r>
      <w:r>
        <w:rPr>
          <w:sz w:val="24"/>
          <w:szCs w:val="24"/>
        </w:rPr>
        <w:t>w</w:t>
      </w:r>
      <w:r w:rsidR="00D55C60" w:rsidRPr="005966BA">
        <w:rPr>
          <w:sz w:val="24"/>
          <w:szCs w:val="24"/>
        </w:rPr>
        <w:t>e have a big lounge, a kitchen and four bedrooms.</w:t>
      </w:r>
    </w:p>
    <w:p w14:paraId="7B7AD938"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Je suis grand et mince avec les cheveux noirs.</w:t>
      </w:r>
    </w:p>
    <w:p w14:paraId="32EC331A" w14:textId="77777777" w:rsidR="00D55C60" w:rsidRPr="005966BA" w:rsidRDefault="00D55C60" w:rsidP="00D55C60">
      <w:pPr>
        <w:pStyle w:val="ListParagraph"/>
        <w:spacing w:after="120"/>
        <w:contextualSpacing w:val="0"/>
        <w:rPr>
          <w:sz w:val="24"/>
          <w:szCs w:val="24"/>
        </w:rPr>
      </w:pPr>
      <w:r w:rsidRPr="005966BA">
        <w:rPr>
          <w:sz w:val="24"/>
          <w:szCs w:val="24"/>
        </w:rPr>
        <w:t>I am tall and slim with black hair.</w:t>
      </w:r>
    </w:p>
    <w:p w14:paraId="2A714CBB"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On est contents car demain, c’est mon anniversaire.</w:t>
      </w:r>
    </w:p>
    <w:p w14:paraId="57996511" w14:textId="77777777" w:rsidR="00D55C60" w:rsidRPr="005966BA" w:rsidRDefault="00D55C60" w:rsidP="00D55C60">
      <w:pPr>
        <w:pStyle w:val="ListParagraph"/>
        <w:spacing w:after="120"/>
        <w:contextualSpacing w:val="0"/>
        <w:rPr>
          <w:sz w:val="24"/>
          <w:szCs w:val="24"/>
        </w:rPr>
      </w:pPr>
      <w:r w:rsidRPr="005966BA">
        <w:rPr>
          <w:sz w:val="24"/>
          <w:szCs w:val="24"/>
        </w:rPr>
        <w:t>We are happy because tomorrow, it’s my birthday.</w:t>
      </w:r>
    </w:p>
    <w:p w14:paraId="32C733CA"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Les professeurs sont très sympas mais trop strictes.</w:t>
      </w:r>
    </w:p>
    <w:p w14:paraId="1F1A9477" w14:textId="77777777" w:rsidR="00D55C60" w:rsidRPr="005966BA" w:rsidRDefault="00D55C60" w:rsidP="00D55C60">
      <w:pPr>
        <w:pStyle w:val="ListParagraph"/>
        <w:spacing w:after="120"/>
        <w:contextualSpacing w:val="0"/>
        <w:rPr>
          <w:sz w:val="24"/>
          <w:szCs w:val="24"/>
        </w:rPr>
      </w:pPr>
      <w:r w:rsidRPr="005966BA">
        <w:rPr>
          <w:sz w:val="24"/>
          <w:szCs w:val="24"/>
        </w:rPr>
        <w:t>The teachers are very nice but too strict.</w:t>
      </w:r>
    </w:p>
    <w:p w14:paraId="59BE6907" w14:textId="56F9AE2E"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 xml:space="preserve">On peut surfer </w:t>
      </w:r>
      <w:r w:rsidR="00A832E8">
        <w:rPr>
          <w:sz w:val="24"/>
          <w:szCs w:val="24"/>
          <w:lang w:val="fr-FR"/>
        </w:rPr>
        <w:t>sur I</w:t>
      </w:r>
      <w:r w:rsidRPr="005966BA">
        <w:rPr>
          <w:sz w:val="24"/>
          <w:szCs w:val="24"/>
          <w:lang w:val="fr-FR"/>
        </w:rPr>
        <w:t>nternet et regarder des vidéos.</w:t>
      </w:r>
    </w:p>
    <w:p w14:paraId="78D01C8A" w14:textId="77777777" w:rsidR="00D55C60" w:rsidRPr="005966BA" w:rsidRDefault="00D55C60" w:rsidP="00D55C60">
      <w:pPr>
        <w:pStyle w:val="ListParagraph"/>
        <w:spacing w:after="120"/>
        <w:contextualSpacing w:val="0"/>
        <w:rPr>
          <w:sz w:val="24"/>
          <w:szCs w:val="24"/>
        </w:rPr>
      </w:pPr>
      <w:r w:rsidRPr="005966BA">
        <w:rPr>
          <w:sz w:val="24"/>
          <w:szCs w:val="24"/>
        </w:rPr>
        <w:t>You can surf the internet and watch videos.</w:t>
      </w:r>
    </w:p>
    <w:p w14:paraId="62E3C2A8"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Il faut arriver à neuf heures moins le quart.</w:t>
      </w:r>
    </w:p>
    <w:p w14:paraId="56AF8FDB" w14:textId="77777777" w:rsidR="00D55C60" w:rsidRPr="005966BA" w:rsidRDefault="00D55C60" w:rsidP="00D55C60">
      <w:pPr>
        <w:pStyle w:val="ListParagraph"/>
        <w:spacing w:after="120"/>
        <w:contextualSpacing w:val="0"/>
        <w:rPr>
          <w:sz w:val="24"/>
          <w:szCs w:val="24"/>
        </w:rPr>
      </w:pPr>
      <w:r w:rsidRPr="005966BA">
        <w:rPr>
          <w:sz w:val="24"/>
          <w:szCs w:val="24"/>
        </w:rPr>
        <w:t>You must arrive at quarter to nine.</w:t>
      </w:r>
    </w:p>
    <w:p w14:paraId="282EA2D2"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Il est possible de nager dans la mer.</w:t>
      </w:r>
    </w:p>
    <w:p w14:paraId="20291919" w14:textId="77777777" w:rsidR="00D55C60" w:rsidRPr="005966BA" w:rsidRDefault="00D55C60" w:rsidP="00D55C60">
      <w:pPr>
        <w:pStyle w:val="ListParagraph"/>
        <w:spacing w:after="120"/>
        <w:contextualSpacing w:val="0"/>
        <w:rPr>
          <w:sz w:val="24"/>
          <w:szCs w:val="24"/>
        </w:rPr>
      </w:pPr>
      <w:r w:rsidRPr="005966BA">
        <w:rPr>
          <w:sz w:val="24"/>
          <w:szCs w:val="24"/>
        </w:rPr>
        <w:t>It is possible to swim in the sea.</w:t>
      </w:r>
    </w:p>
    <w:p w14:paraId="63B4A082"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Il est nécessaire de porter des chaussures noires.</w:t>
      </w:r>
    </w:p>
    <w:p w14:paraId="237E7F8F" w14:textId="77777777" w:rsidR="00D55C60" w:rsidRPr="005966BA" w:rsidRDefault="00D55C60" w:rsidP="00D55C60">
      <w:pPr>
        <w:pStyle w:val="ListParagraph"/>
        <w:spacing w:after="120"/>
        <w:contextualSpacing w:val="0"/>
        <w:rPr>
          <w:sz w:val="24"/>
          <w:szCs w:val="24"/>
        </w:rPr>
        <w:sectPr w:rsidR="00D55C60" w:rsidRPr="005966BA" w:rsidSect="003D0260">
          <w:headerReference w:type="default" r:id="rId60"/>
          <w:footerReference w:type="default" r:id="rId61"/>
          <w:pgSz w:w="11906" w:h="16838"/>
          <w:pgMar w:top="1134" w:right="1134" w:bottom="851" w:left="1134" w:header="708" w:footer="708" w:gutter="0"/>
          <w:cols w:space="708"/>
          <w:docGrid w:linePitch="381"/>
        </w:sectPr>
      </w:pPr>
      <w:r w:rsidRPr="005966BA">
        <w:rPr>
          <w:sz w:val="24"/>
          <w:szCs w:val="24"/>
        </w:rPr>
        <w:t>You must wear black shoes.</w:t>
      </w:r>
    </w:p>
    <w:p w14:paraId="0BBCECEB" w14:textId="439C0EB3" w:rsidR="00D55C60" w:rsidRPr="003F2E06" w:rsidRDefault="00A832E8" w:rsidP="002D4E9F">
      <w:pPr>
        <w:pStyle w:val="Blue"/>
        <w:numPr>
          <w:ilvl w:val="0"/>
          <w:numId w:val="165"/>
        </w:numPr>
        <w:rPr>
          <w:color w:val="248BB8" w:themeColor="accent3"/>
        </w:rPr>
      </w:pPr>
      <w:r w:rsidRPr="003F2E06">
        <w:rPr>
          <w:color w:val="248BB8" w:themeColor="accent3"/>
        </w:rPr>
        <w:lastRenderedPageBreak/>
        <w:t>Suggested answers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D55C60" w:rsidRPr="00B408E6" w14:paraId="11E168A6" w14:textId="77777777" w:rsidTr="003D0260">
        <w:trPr>
          <w:trHeight w:val="567"/>
        </w:trPr>
        <w:tc>
          <w:tcPr>
            <w:tcW w:w="4677" w:type="dxa"/>
            <w:tcBorders>
              <w:bottom w:val="single" w:sz="12" w:space="0" w:color="248BB8" w:themeColor="accent3"/>
            </w:tcBorders>
            <w:shd w:val="clear" w:color="auto" w:fill="CEE9F5" w:themeFill="accent3" w:themeFillTint="33"/>
            <w:vAlign w:val="center"/>
          </w:tcPr>
          <w:p w14:paraId="69D9A951" w14:textId="77777777" w:rsidR="00D55C60" w:rsidRPr="00B408E6" w:rsidRDefault="00D55C60" w:rsidP="003D0260">
            <w:pPr>
              <w:rPr>
                <w:b/>
                <w:sz w:val="24"/>
                <w:szCs w:val="24"/>
              </w:rPr>
            </w:pPr>
            <w:r w:rsidRPr="00B408E6">
              <w:rPr>
                <w:b/>
                <w:sz w:val="24"/>
                <w:szCs w:val="24"/>
              </w:rPr>
              <w:t>Positive opinions</w:t>
            </w:r>
          </w:p>
        </w:tc>
        <w:tc>
          <w:tcPr>
            <w:tcW w:w="4678" w:type="dxa"/>
            <w:tcBorders>
              <w:bottom w:val="single" w:sz="12" w:space="0" w:color="248BB8" w:themeColor="accent3"/>
            </w:tcBorders>
            <w:shd w:val="clear" w:color="auto" w:fill="CEE9F5" w:themeFill="accent3" w:themeFillTint="33"/>
            <w:vAlign w:val="center"/>
          </w:tcPr>
          <w:p w14:paraId="5E41803C" w14:textId="77777777" w:rsidR="00D55C60" w:rsidRPr="00B408E6" w:rsidRDefault="00D55C60" w:rsidP="003D0260">
            <w:pPr>
              <w:rPr>
                <w:b/>
                <w:sz w:val="24"/>
                <w:szCs w:val="24"/>
              </w:rPr>
            </w:pPr>
            <w:r w:rsidRPr="00B408E6">
              <w:rPr>
                <w:b/>
                <w:sz w:val="24"/>
                <w:szCs w:val="24"/>
              </w:rPr>
              <w:t>Negative opinions</w:t>
            </w:r>
          </w:p>
        </w:tc>
      </w:tr>
      <w:tr w:rsidR="00D55C60" w:rsidRPr="009A371B" w14:paraId="1F52216C" w14:textId="77777777" w:rsidTr="003D0260">
        <w:trPr>
          <w:trHeight w:val="4762"/>
        </w:trPr>
        <w:tc>
          <w:tcPr>
            <w:tcW w:w="4677" w:type="dxa"/>
            <w:tcBorders>
              <w:top w:val="single" w:sz="12"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0F785C88" w14:textId="1B05046D" w:rsidR="00D55C60" w:rsidRPr="00B408E6" w:rsidRDefault="00A832E8" w:rsidP="003D0260">
            <w:pPr>
              <w:rPr>
                <w:sz w:val="24"/>
                <w:szCs w:val="24"/>
                <w:lang w:val="fr-FR"/>
              </w:rPr>
            </w:pPr>
            <w:r w:rsidRPr="00B408E6">
              <w:rPr>
                <w:sz w:val="24"/>
                <w:szCs w:val="24"/>
                <w:lang w:val="fr-FR"/>
              </w:rPr>
              <w:t>J’adore</w:t>
            </w:r>
          </w:p>
          <w:p w14:paraId="1782980A" w14:textId="2B714C98" w:rsidR="00D55C60" w:rsidRPr="00B408E6" w:rsidRDefault="00A832E8" w:rsidP="003D0260">
            <w:pPr>
              <w:rPr>
                <w:sz w:val="24"/>
                <w:szCs w:val="24"/>
                <w:lang w:val="fr-FR"/>
              </w:rPr>
            </w:pPr>
            <w:r w:rsidRPr="00B408E6">
              <w:rPr>
                <w:sz w:val="24"/>
                <w:szCs w:val="24"/>
                <w:lang w:val="fr-FR"/>
              </w:rPr>
              <w:t>J’aime</w:t>
            </w:r>
          </w:p>
          <w:p w14:paraId="080F67D1" w14:textId="314B6FEC" w:rsidR="00D55C60" w:rsidRPr="00B408E6" w:rsidRDefault="00A832E8" w:rsidP="003D0260">
            <w:pPr>
              <w:rPr>
                <w:sz w:val="24"/>
                <w:szCs w:val="24"/>
                <w:lang w:val="fr-FR"/>
              </w:rPr>
            </w:pPr>
            <w:r w:rsidRPr="00B408E6">
              <w:rPr>
                <w:sz w:val="24"/>
                <w:szCs w:val="24"/>
                <w:lang w:val="fr-FR"/>
              </w:rPr>
              <w:t>J’aime beaucoup</w:t>
            </w:r>
          </w:p>
          <w:p w14:paraId="520E6889" w14:textId="5820D08B" w:rsidR="00D55C60" w:rsidRPr="00B408E6" w:rsidRDefault="00A832E8" w:rsidP="003D0260">
            <w:pPr>
              <w:rPr>
                <w:sz w:val="24"/>
                <w:szCs w:val="24"/>
                <w:lang w:val="fr-FR"/>
              </w:rPr>
            </w:pPr>
            <w:r w:rsidRPr="00B408E6">
              <w:rPr>
                <w:sz w:val="24"/>
                <w:szCs w:val="24"/>
                <w:lang w:val="fr-FR"/>
              </w:rPr>
              <w:t>J’aime bien</w:t>
            </w:r>
          </w:p>
          <w:p w14:paraId="0DCD1EAC" w14:textId="1074C6D1" w:rsidR="00D55C60" w:rsidRPr="00B408E6" w:rsidRDefault="00A832E8" w:rsidP="003D0260">
            <w:pPr>
              <w:rPr>
                <w:sz w:val="24"/>
                <w:szCs w:val="24"/>
                <w:lang w:val="fr-FR"/>
              </w:rPr>
            </w:pPr>
            <w:r w:rsidRPr="00B408E6">
              <w:rPr>
                <w:sz w:val="24"/>
                <w:szCs w:val="24"/>
                <w:lang w:val="fr-FR"/>
              </w:rPr>
              <w:t>Je préfère</w:t>
            </w:r>
          </w:p>
          <w:p w14:paraId="111E6A3A" w14:textId="77777777" w:rsidR="00D55C60" w:rsidRPr="00B408E6" w:rsidRDefault="00D55C60" w:rsidP="003D0260">
            <w:pPr>
              <w:rPr>
                <w:sz w:val="24"/>
                <w:szCs w:val="24"/>
                <w:lang w:val="fr-FR"/>
              </w:rPr>
            </w:pPr>
          </w:p>
          <w:p w14:paraId="56DE0052" w14:textId="5DF7D0A0" w:rsidR="00D55C60" w:rsidRPr="00B408E6" w:rsidRDefault="00A832E8" w:rsidP="003D0260">
            <w:pPr>
              <w:rPr>
                <w:sz w:val="24"/>
                <w:szCs w:val="24"/>
                <w:lang w:val="fr-FR"/>
              </w:rPr>
            </w:pPr>
            <w:r w:rsidRPr="00B408E6">
              <w:rPr>
                <w:sz w:val="24"/>
                <w:szCs w:val="24"/>
                <w:lang w:val="fr-FR"/>
              </w:rPr>
              <w:t>C’est intéressant</w:t>
            </w:r>
          </w:p>
          <w:p w14:paraId="1DBF2E0C" w14:textId="5B79C73A" w:rsidR="00D55C60" w:rsidRPr="00B408E6" w:rsidRDefault="00A832E8" w:rsidP="003D0260">
            <w:pPr>
              <w:rPr>
                <w:sz w:val="24"/>
                <w:szCs w:val="24"/>
                <w:lang w:val="fr-FR"/>
              </w:rPr>
            </w:pPr>
            <w:r w:rsidRPr="00B408E6">
              <w:rPr>
                <w:sz w:val="24"/>
                <w:szCs w:val="24"/>
                <w:lang w:val="fr-FR"/>
              </w:rPr>
              <w:t>C’est amusant</w:t>
            </w:r>
          </w:p>
          <w:p w14:paraId="4A56372F" w14:textId="5C00AF89" w:rsidR="00D55C60" w:rsidRPr="00B408E6" w:rsidRDefault="00A832E8" w:rsidP="003D0260">
            <w:pPr>
              <w:rPr>
                <w:sz w:val="24"/>
                <w:szCs w:val="24"/>
                <w:lang w:val="fr-FR"/>
              </w:rPr>
            </w:pPr>
            <w:r w:rsidRPr="00B408E6">
              <w:rPr>
                <w:sz w:val="24"/>
                <w:szCs w:val="24"/>
                <w:lang w:val="fr-FR"/>
              </w:rPr>
              <w:t>C’est cool</w:t>
            </w:r>
          </w:p>
          <w:p w14:paraId="688FE216" w14:textId="392D58EE" w:rsidR="00D55C60" w:rsidRPr="00B408E6" w:rsidRDefault="00A832E8" w:rsidP="003D0260">
            <w:pPr>
              <w:rPr>
                <w:sz w:val="24"/>
                <w:szCs w:val="24"/>
                <w:lang w:val="fr-FR"/>
              </w:rPr>
            </w:pPr>
            <w:r w:rsidRPr="00B408E6">
              <w:rPr>
                <w:sz w:val="24"/>
                <w:szCs w:val="24"/>
                <w:lang w:val="fr-FR"/>
              </w:rPr>
              <w:t>C’est gé</w:t>
            </w:r>
            <w:r w:rsidR="00D55C60" w:rsidRPr="00B408E6">
              <w:rPr>
                <w:sz w:val="24"/>
                <w:szCs w:val="24"/>
                <w:lang w:val="fr-FR"/>
              </w:rPr>
              <w:t>nial</w:t>
            </w:r>
          </w:p>
          <w:p w14:paraId="72E141ED" w14:textId="36AB9E98" w:rsidR="00D55C60" w:rsidRPr="00B408E6" w:rsidRDefault="00A832E8" w:rsidP="003D0260">
            <w:pPr>
              <w:rPr>
                <w:sz w:val="24"/>
                <w:szCs w:val="24"/>
                <w:lang w:val="fr-FR"/>
              </w:rPr>
            </w:pPr>
            <w:r w:rsidRPr="00B408E6">
              <w:rPr>
                <w:sz w:val="24"/>
                <w:szCs w:val="24"/>
                <w:lang w:val="fr-FR"/>
              </w:rPr>
              <w:t>Préféré/favori</w:t>
            </w:r>
          </w:p>
          <w:p w14:paraId="46AB1C6E" w14:textId="77777777" w:rsidR="00D55C60" w:rsidRPr="00B408E6" w:rsidRDefault="00D55C60" w:rsidP="003D0260">
            <w:pPr>
              <w:rPr>
                <w:sz w:val="24"/>
                <w:szCs w:val="24"/>
                <w:lang w:val="fr-FR"/>
              </w:rPr>
            </w:pPr>
          </w:p>
          <w:p w14:paraId="2D6E8134" w14:textId="77777777" w:rsidR="00D55C60" w:rsidRPr="00B408E6" w:rsidRDefault="00D55C60" w:rsidP="003D0260">
            <w:pPr>
              <w:rPr>
                <w:sz w:val="24"/>
                <w:szCs w:val="24"/>
                <w:lang w:val="fr-FR"/>
              </w:rPr>
            </w:pPr>
            <w:r w:rsidRPr="00B408E6">
              <w:rPr>
                <w:sz w:val="24"/>
                <w:szCs w:val="24"/>
                <w:lang w:val="fr-FR"/>
              </w:rPr>
              <w:t xml:space="preserve">Je pense que c’est super/bien/facile. </w:t>
            </w:r>
          </w:p>
          <w:p w14:paraId="035F682F" w14:textId="77777777" w:rsidR="00D55C60" w:rsidRPr="00B408E6" w:rsidRDefault="00D55C60" w:rsidP="003D0260">
            <w:pPr>
              <w:rPr>
                <w:sz w:val="24"/>
                <w:szCs w:val="24"/>
                <w:lang w:val="fr-FR"/>
              </w:rPr>
            </w:pPr>
            <w:r w:rsidRPr="00B408E6">
              <w:rPr>
                <w:sz w:val="24"/>
                <w:szCs w:val="24"/>
                <w:lang w:val="fr-FR"/>
              </w:rPr>
              <w:t>À mon avis, c’est excellent/fantastique.</w:t>
            </w:r>
          </w:p>
        </w:tc>
        <w:tc>
          <w:tcPr>
            <w:tcW w:w="4678" w:type="dxa"/>
            <w:tcBorders>
              <w:top w:val="single" w:sz="12"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7E2C80B4" w14:textId="403DBF4C" w:rsidR="00D55C60" w:rsidRPr="00B408E6" w:rsidRDefault="00A832E8" w:rsidP="003D0260">
            <w:pPr>
              <w:rPr>
                <w:sz w:val="24"/>
                <w:szCs w:val="24"/>
                <w:lang w:val="fr-FR"/>
              </w:rPr>
            </w:pPr>
            <w:r w:rsidRPr="00B408E6">
              <w:rPr>
                <w:sz w:val="24"/>
                <w:szCs w:val="24"/>
                <w:lang w:val="fr-FR"/>
              </w:rPr>
              <w:t>Je déteste</w:t>
            </w:r>
          </w:p>
          <w:p w14:paraId="0C526AFC" w14:textId="14A8DFBE" w:rsidR="00D55C60" w:rsidRPr="00B408E6" w:rsidRDefault="00A832E8" w:rsidP="003D0260">
            <w:pPr>
              <w:rPr>
                <w:sz w:val="24"/>
                <w:szCs w:val="24"/>
                <w:lang w:val="fr-FR"/>
              </w:rPr>
            </w:pPr>
            <w:r w:rsidRPr="00B408E6">
              <w:rPr>
                <w:sz w:val="24"/>
                <w:szCs w:val="24"/>
                <w:lang w:val="fr-FR"/>
              </w:rPr>
              <w:t>Je n’aime pas</w:t>
            </w:r>
          </w:p>
          <w:p w14:paraId="50DF071C" w14:textId="5F4C6B56" w:rsidR="00D55C60" w:rsidRPr="00B408E6" w:rsidRDefault="00A832E8" w:rsidP="003D0260">
            <w:pPr>
              <w:rPr>
                <w:sz w:val="24"/>
                <w:szCs w:val="24"/>
                <w:lang w:val="fr-FR"/>
              </w:rPr>
            </w:pPr>
            <w:r w:rsidRPr="00B408E6">
              <w:rPr>
                <w:sz w:val="24"/>
                <w:szCs w:val="24"/>
                <w:lang w:val="fr-FR"/>
              </w:rPr>
              <w:t>Je n’aime pas trop</w:t>
            </w:r>
          </w:p>
          <w:p w14:paraId="1720948B" w14:textId="5DA6A78D" w:rsidR="00D55C60" w:rsidRPr="00B408E6" w:rsidRDefault="00A832E8" w:rsidP="003D0260">
            <w:pPr>
              <w:rPr>
                <w:sz w:val="24"/>
                <w:szCs w:val="24"/>
                <w:lang w:val="fr-FR"/>
              </w:rPr>
            </w:pPr>
            <w:r w:rsidRPr="00B408E6">
              <w:rPr>
                <w:sz w:val="24"/>
                <w:szCs w:val="24"/>
                <w:lang w:val="fr-FR"/>
              </w:rPr>
              <w:t>Je n’aime pas du tout</w:t>
            </w:r>
          </w:p>
          <w:p w14:paraId="57EF4407" w14:textId="2DDE6DB1" w:rsidR="00D55C60" w:rsidRPr="00B408E6" w:rsidRDefault="00A832E8" w:rsidP="003D0260">
            <w:pPr>
              <w:rPr>
                <w:sz w:val="24"/>
                <w:szCs w:val="24"/>
                <w:lang w:val="fr-FR"/>
              </w:rPr>
            </w:pPr>
            <w:r w:rsidRPr="00B408E6">
              <w:rPr>
                <w:sz w:val="24"/>
                <w:szCs w:val="24"/>
                <w:lang w:val="fr-FR"/>
              </w:rPr>
              <w:t>J’ai horreur de</w:t>
            </w:r>
          </w:p>
          <w:p w14:paraId="1111AED7" w14:textId="77777777" w:rsidR="00D55C60" w:rsidRPr="00B408E6" w:rsidRDefault="00D55C60" w:rsidP="003D0260">
            <w:pPr>
              <w:rPr>
                <w:sz w:val="24"/>
                <w:szCs w:val="24"/>
                <w:lang w:val="fr-FR"/>
              </w:rPr>
            </w:pPr>
          </w:p>
          <w:p w14:paraId="6E6D2FF7" w14:textId="59449F38" w:rsidR="00D55C60" w:rsidRPr="00B408E6" w:rsidRDefault="00A832E8" w:rsidP="003D0260">
            <w:pPr>
              <w:rPr>
                <w:sz w:val="24"/>
                <w:szCs w:val="24"/>
                <w:lang w:val="fr-FR"/>
              </w:rPr>
            </w:pPr>
            <w:r w:rsidRPr="00B408E6">
              <w:rPr>
                <w:sz w:val="24"/>
                <w:szCs w:val="24"/>
                <w:lang w:val="fr-FR"/>
              </w:rPr>
              <w:t>C’est ennuyeux/barbant</w:t>
            </w:r>
          </w:p>
          <w:p w14:paraId="6DD609F8" w14:textId="7E878899" w:rsidR="00D55C60" w:rsidRPr="00B408E6" w:rsidRDefault="00A832E8" w:rsidP="003D0260">
            <w:pPr>
              <w:rPr>
                <w:sz w:val="24"/>
                <w:szCs w:val="24"/>
                <w:lang w:val="fr-FR"/>
              </w:rPr>
            </w:pPr>
            <w:r w:rsidRPr="00B408E6">
              <w:rPr>
                <w:sz w:val="24"/>
                <w:szCs w:val="24"/>
                <w:lang w:val="fr-FR"/>
              </w:rPr>
              <w:t>C’est nul</w:t>
            </w:r>
          </w:p>
          <w:p w14:paraId="47495705" w14:textId="2D2F06A5" w:rsidR="00D55C60" w:rsidRPr="00B408E6" w:rsidRDefault="00A832E8" w:rsidP="003D0260">
            <w:pPr>
              <w:rPr>
                <w:sz w:val="24"/>
                <w:szCs w:val="24"/>
                <w:lang w:val="fr-FR"/>
              </w:rPr>
            </w:pPr>
            <w:r w:rsidRPr="00B408E6">
              <w:rPr>
                <w:sz w:val="24"/>
                <w:szCs w:val="24"/>
                <w:lang w:val="fr-FR"/>
              </w:rPr>
              <w:t>C’est stupide</w:t>
            </w:r>
          </w:p>
          <w:p w14:paraId="639C3242" w14:textId="36984BDB" w:rsidR="00D55C60" w:rsidRPr="00B408E6" w:rsidRDefault="00A832E8" w:rsidP="003D0260">
            <w:pPr>
              <w:rPr>
                <w:sz w:val="24"/>
                <w:szCs w:val="24"/>
                <w:lang w:val="fr-FR"/>
              </w:rPr>
            </w:pPr>
            <w:r w:rsidRPr="00B408E6">
              <w:rPr>
                <w:sz w:val="24"/>
                <w:szCs w:val="24"/>
                <w:lang w:val="fr-FR"/>
              </w:rPr>
              <w:t>C’est cher</w:t>
            </w:r>
          </w:p>
          <w:p w14:paraId="7A40E6D7" w14:textId="02945BCD" w:rsidR="00D55C60" w:rsidRPr="00B408E6" w:rsidRDefault="00A832E8" w:rsidP="003D0260">
            <w:pPr>
              <w:rPr>
                <w:sz w:val="24"/>
                <w:szCs w:val="24"/>
                <w:lang w:val="fr-FR"/>
              </w:rPr>
            </w:pPr>
            <w:r w:rsidRPr="00B408E6">
              <w:rPr>
                <w:sz w:val="24"/>
                <w:szCs w:val="24"/>
                <w:lang w:val="fr-FR"/>
              </w:rPr>
              <w:t>Ce n’est pas b</w:t>
            </w:r>
            <w:r w:rsidR="00D55C60" w:rsidRPr="00B408E6">
              <w:rPr>
                <w:sz w:val="24"/>
                <w:szCs w:val="24"/>
                <w:lang w:val="fr-FR"/>
              </w:rPr>
              <w:t>ien</w:t>
            </w:r>
          </w:p>
          <w:p w14:paraId="26E4B048" w14:textId="77777777" w:rsidR="00D55C60" w:rsidRPr="00B408E6" w:rsidRDefault="00D55C60" w:rsidP="003D0260">
            <w:pPr>
              <w:rPr>
                <w:sz w:val="24"/>
                <w:szCs w:val="24"/>
                <w:lang w:val="fr-FR"/>
              </w:rPr>
            </w:pPr>
          </w:p>
          <w:p w14:paraId="2E4B7C78" w14:textId="77777777" w:rsidR="00D55C60" w:rsidRPr="00B408E6" w:rsidRDefault="00D55C60" w:rsidP="003D0260">
            <w:pPr>
              <w:rPr>
                <w:sz w:val="24"/>
                <w:szCs w:val="24"/>
                <w:lang w:val="fr-FR"/>
              </w:rPr>
            </w:pPr>
            <w:r w:rsidRPr="00B408E6">
              <w:rPr>
                <w:sz w:val="24"/>
                <w:szCs w:val="24"/>
                <w:lang w:val="fr-FR"/>
              </w:rPr>
              <w:t xml:space="preserve">Je pense que c’est très difficile. </w:t>
            </w:r>
          </w:p>
          <w:p w14:paraId="20F2D7EB" w14:textId="77777777" w:rsidR="00D55C60" w:rsidRPr="00B408E6" w:rsidRDefault="00D55C60" w:rsidP="003D0260">
            <w:pPr>
              <w:rPr>
                <w:sz w:val="24"/>
                <w:szCs w:val="24"/>
                <w:lang w:val="fr-FR"/>
              </w:rPr>
            </w:pPr>
            <w:r w:rsidRPr="00B408E6">
              <w:rPr>
                <w:sz w:val="24"/>
                <w:szCs w:val="24"/>
                <w:lang w:val="fr-FR"/>
              </w:rPr>
              <w:t>À mo</w:t>
            </w:r>
            <w:r>
              <w:rPr>
                <w:sz w:val="24"/>
                <w:szCs w:val="24"/>
                <w:lang w:val="fr-FR"/>
              </w:rPr>
              <w:t>n avis, c’est trop petit/grand.</w:t>
            </w:r>
          </w:p>
        </w:tc>
      </w:tr>
    </w:tbl>
    <w:p w14:paraId="2CD8F7EA" w14:textId="77777777" w:rsidR="00D55C60" w:rsidRPr="00B408E6" w:rsidRDefault="00D55C60" w:rsidP="002D4E9F">
      <w:pPr>
        <w:pStyle w:val="Blue"/>
        <w:numPr>
          <w:ilvl w:val="0"/>
          <w:numId w:val="165"/>
        </w:numPr>
        <w:rPr>
          <w:b/>
          <w:lang w:val="fr-FR"/>
        </w:rPr>
      </w:pPr>
    </w:p>
    <w:p w14:paraId="1AAB9105"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J’adore mon portable car c’est très cool.</w:t>
      </w:r>
    </w:p>
    <w:p w14:paraId="42E72B75" w14:textId="77777777" w:rsidR="00D55C60" w:rsidRPr="005966BA" w:rsidRDefault="00D55C60" w:rsidP="00D55C60">
      <w:pPr>
        <w:pStyle w:val="ListParagraph"/>
        <w:spacing w:after="120"/>
        <w:contextualSpacing w:val="0"/>
        <w:rPr>
          <w:sz w:val="24"/>
          <w:szCs w:val="24"/>
        </w:rPr>
      </w:pPr>
      <w:r w:rsidRPr="005966BA">
        <w:rPr>
          <w:sz w:val="24"/>
          <w:szCs w:val="24"/>
        </w:rPr>
        <w:t>I love my phone because it’s very cool.</w:t>
      </w:r>
    </w:p>
    <w:p w14:paraId="397AFBA6"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Je déteste ma sœur parce qu’elle est casse-pieds.</w:t>
      </w:r>
    </w:p>
    <w:p w14:paraId="3E14E878" w14:textId="77777777" w:rsidR="00D55C60" w:rsidRPr="005966BA" w:rsidRDefault="00D55C60" w:rsidP="00D55C60">
      <w:pPr>
        <w:pStyle w:val="ListParagraph"/>
        <w:spacing w:after="120"/>
        <w:contextualSpacing w:val="0"/>
        <w:rPr>
          <w:sz w:val="24"/>
          <w:szCs w:val="24"/>
        </w:rPr>
      </w:pPr>
      <w:r w:rsidRPr="005966BA">
        <w:rPr>
          <w:sz w:val="24"/>
          <w:szCs w:val="24"/>
        </w:rPr>
        <w:t>I hate my sister because she is annoying.</w:t>
      </w:r>
    </w:p>
    <w:p w14:paraId="43272347" w14:textId="72B09018"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 xml:space="preserve">J’aime </w:t>
      </w:r>
      <w:r w:rsidR="004E3C6B">
        <w:rPr>
          <w:sz w:val="24"/>
          <w:szCs w:val="24"/>
          <w:lang w:val="fr-FR"/>
        </w:rPr>
        <w:t>aller</w:t>
      </w:r>
      <w:r w:rsidRPr="005966BA">
        <w:rPr>
          <w:sz w:val="24"/>
          <w:szCs w:val="24"/>
          <w:lang w:val="fr-FR"/>
        </w:rPr>
        <w:t xml:space="preserve"> au cinéma mais je préfère </w:t>
      </w:r>
      <w:r w:rsidR="004E3C6B">
        <w:rPr>
          <w:sz w:val="24"/>
          <w:szCs w:val="24"/>
          <w:lang w:val="fr-FR"/>
        </w:rPr>
        <w:t xml:space="preserve">regarder </w:t>
      </w:r>
      <w:r w:rsidRPr="005966BA">
        <w:rPr>
          <w:sz w:val="24"/>
          <w:szCs w:val="24"/>
          <w:lang w:val="fr-FR"/>
        </w:rPr>
        <w:t>les DVDs.</w:t>
      </w:r>
    </w:p>
    <w:p w14:paraId="4F8132E8" w14:textId="0A023FEB" w:rsidR="00D55C60" w:rsidRPr="005966BA" w:rsidRDefault="00D55C60" w:rsidP="00D55C60">
      <w:pPr>
        <w:pStyle w:val="ListParagraph"/>
        <w:spacing w:after="120"/>
        <w:contextualSpacing w:val="0"/>
        <w:rPr>
          <w:sz w:val="24"/>
          <w:szCs w:val="24"/>
        </w:rPr>
      </w:pPr>
      <w:r w:rsidRPr="005966BA">
        <w:rPr>
          <w:sz w:val="24"/>
          <w:szCs w:val="24"/>
        </w:rPr>
        <w:t xml:space="preserve">I like </w:t>
      </w:r>
      <w:r w:rsidR="004E3C6B">
        <w:rPr>
          <w:sz w:val="24"/>
          <w:szCs w:val="24"/>
        </w:rPr>
        <w:t>going to</w:t>
      </w:r>
      <w:r w:rsidRPr="005966BA">
        <w:rPr>
          <w:sz w:val="24"/>
          <w:szCs w:val="24"/>
        </w:rPr>
        <w:t xml:space="preserve"> the cinema but I prefer </w:t>
      </w:r>
      <w:r w:rsidR="004E3C6B">
        <w:rPr>
          <w:sz w:val="24"/>
          <w:szCs w:val="24"/>
        </w:rPr>
        <w:t xml:space="preserve">watching </w:t>
      </w:r>
      <w:r w:rsidRPr="005966BA">
        <w:rPr>
          <w:sz w:val="24"/>
          <w:szCs w:val="24"/>
        </w:rPr>
        <w:t>DVDs.</w:t>
      </w:r>
    </w:p>
    <w:p w14:paraId="2A8ADF80"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Je n’aime pas le sport car c’est nul.</w:t>
      </w:r>
    </w:p>
    <w:p w14:paraId="2CACF696" w14:textId="77777777" w:rsidR="00D55C60" w:rsidRPr="005966BA" w:rsidRDefault="00D55C60" w:rsidP="00D55C60">
      <w:pPr>
        <w:pStyle w:val="ListParagraph"/>
        <w:spacing w:after="120"/>
        <w:contextualSpacing w:val="0"/>
        <w:rPr>
          <w:sz w:val="24"/>
          <w:szCs w:val="24"/>
        </w:rPr>
      </w:pPr>
      <w:r w:rsidRPr="005966BA">
        <w:rPr>
          <w:sz w:val="24"/>
          <w:szCs w:val="24"/>
        </w:rPr>
        <w:t>I don’t like sport because it’s rubbish.</w:t>
      </w:r>
    </w:p>
    <w:p w14:paraId="027C9E1B"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À mon avis, Noël est fantastique.</w:t>
      </w:r>
    </w:p>
    <w:p w14:paraId="01CA1B79" w14:textId="77777777" w:rsidR="00D55C60" w:rsidRPr="005966BA" w:rsidRDefault="00D55C60" w:rsidP="00D55C60">
      <w:pPr>
        <w:pStyle w:val="ListParagraph"/>
        <w:spacing w:after="120"/>
        <w:contextualSpacing w:val="0"/>
        <w:rPr>
          <w:sz w:val="24"/>
          <w:szCs w:val="24"/>
        </w:rPr>
      </w:pPr>
      <w:r w:rsidRPr="005966BA">
        <w:rPr>
          <w:sz w:val="24"/>
          <w:szCs w:val="24"/>
        </w:rPr>
        <w:t>In my opinion, Christmas is fantastic.</w:t>
      </w:r>
    </w:p>
    <w:p w14:paraId="418CA423"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Je pense que l’environnement est très important.</w:t>
      </w:r>
    </w:p>
    <w:p w14:paraId="4B819F83" w14:textId="77777777" w:rsidR="00D55C60" w:rsidRPr="005966BA" w:rsidRDefault="00D55C60" w:rsidP="00D55C60">
      <w:pPr>
        <w:pStyle w:val="ListParagraph"/>
        <w:spacing w:after="120"/>
        <w:contextualSpacing w:val="0"/>
        <w:rPr>
          <w:sz w:val="24"/>
          <w:szCs w:val="24"/>
        </w:rPr>
      </w:pPr>
      <w:r w:rsidRPr="005966BA">
        <w:rPr>
          <w:sz w:val="24"/>
          <w:szCs w:val="24"/>
        </w:rPr>
        <w:t>I think that the environment is very important.</w:t>
      </w:r>
    </w:p>
    <w:p w14:paraId="46D13DC1" w14:textId="77777777" w:rsidR="00D55C60" w:rsidRPr="005966BA" w:rsidRDefault="00D55C60" w:rsidP="005B58DC">
      <w:pPr>
        <w:pStyle w:val="ListParagraph"/>
        <w:numPr>
          <w:ilvl w:val="0"/>
          <w:numId w:val="17"/>
        </w:numPr>
        <w:spacing w:before="120"/>
        <w:contextualSpacing w:val="0"/>
        <w:rPr>
          <w:rFonts w:cs="Arial"/>
          <w:sz w:val="24"/>
          <w:szCs w:val="24"/>
          <w:lang w:val="fr-FR" w:eastAsia="ja-JP"/>
        </w:rPr>
      </w:pPr>
      <w:r w:rsidRPr="005966BA">
        <w:rPr>
          <w:sz w:val="24"/>
          <w:szCs w:val="24"/>
          <w:lang w:val="fr-FR"/>
        </w:rPr>
        <w:t>Je n’aime pas du tout mon prof car il est trop bavard.</w:t>
      </w:r>
    </w:p>
    <w:p w14:paraId="643AF4CB" w14:textId="77777777" w:rsidR="00D55C60" w:rsidRPr="005966BA" w:rsidRDefault="00D55C60" w:rsidP="00D55C60">
      <w:pPr>
        <w:pStyle w:val="ListParagraph"/>
        <w:spacing w:after="120"/>
        <w:contextualSpacing w:val="0"/>
        <w:rPr>
          <w:rFonts w:cs="Arial"/>
          <w:sz w:val="24"/>
          <w:szCs w:val="24"/>
          <w:lang w:eastAsia="ja-JP"/>
        </w:rPr>
      </w:pPr>
      <w:r w:rsidRPr="005966BA">
        <w:rPr>
          <w:sz w:val="24"/>
          <w:szCs w:val="24"/>
        </w:rPr>
        <w:t>I don’t like my teacher at all because he is too chatty.</w:t>
      </w:r>
    </w:p>
    <w:p w14:paraId="44CE0E3A" w14:textId="2544259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 xml:space="preserve">Les vacances sont </w:t>
      </w:r>
      <w:r w:rsidR="0087660F">
        <w:rPr>
          <w:sz w:val="24"/>
          <w:szCs w:val="24"/>
          <w:lang w:val="fr-FR"/>
        </w:rPr>
        <w:t>très importantes mais aussi trop</w:t>
      </w:r>
      <w:r w:rsidRPr="005966BA">
        <w:rPr>
          <w:sz w:val="24"/>
          <w:szCs w:val="24"/>
          <w:lang w:val="fr-FR"/>
        </w:rPr>
        <w:t xml:space="preserve"> chères.</w:t>
      </w:r>
    </w:p>
    <w:p w14:paraId="300491ED" w14:textId="241C2AE2" w:rsidR="00D55C60" w:rsidRPr="005966BA" w:rsidRDefault="00D55C60" w:rsidP="00D55C60">
      <w:pPr>
        <w:pStyle w:val="ListParagraph"/>
        <w:spacing w:after="120"/>
        <w:contextualSpacing w:val="0"/>
        <w:rPr>
          <w:sz w:val="24"/>
          <w:szCs w:val="24"/>
        </w:rPr>
      </w:pPr>
      <w:r w:rsidRPr="005966BA">
        <w:rPr>
          <w:sz w:val="24"/>
          <w:szCs w:val="24"/>
        </w:rPr>
        <w:t xml:space="preserve">Holidays are very important but also </w:t>
      </w:r>
      <w:r w:rsidR="0087660F">
        <w:rPr>
          <w:sz w:val="24"/>
          <w:szCs w:val="24"/>
        </w:rPr>
        <w:t>too</w:t>
      </w:r>
      <w:r w:rsidRPr="005966BA">
        <w:rPr>
          <w:sz w:val="24"/>
          <w:szCs w:val="24"/>
        </w:rPr>
        <w:t xml:space="preserve"> expensive.</w:t>
      </w:r>
    </w:p>
    <w:p w14:paraId="3A5EF62F" w14:textId="77777777" w:rsidR="00D55C60" w:rsidRPr="00B408E6" w:rsidRDefault="00D55C60" w:rsidP="00D55C60">
      <w:pPr>
        <w:rPr>
          <w:sz w:val="24"/>
          <w:szCs w:val="24"/>
        </w:rPr>
      </w:pPr>
    </w:p>
    <w:p w14:paraId="68172EAE" w14:textId="77777777" w:rsidR="00D55C60" w:rsidRDefault="00D55C60" w:rsidP="00D55C60">
      <w:pPr>
        <w:rPr>
          <w:b/>
          <w:sz w:val="24"/>
          <w:szCs w:val="24"/>
        </w:rPr>
        <w:sectPr w:rsidR="00D55C60" w:rsidSect="003D0260">
          <w:pgSz w:w="11906" w:h="16838"/>
          <w:pgMar w:top="1134" w:right="1134" w:bottom="851" w:left="1134" w:header="708" w:footer="708" w:gutter="0"/>
          <w:cols w:space="708"/>
          <w:docGrid w:linePitch="381"/>
        </w:sectPr>
      </w:pPr>
    </w:p>
    <w:p w14:paraId="5C66BF99" w14:textId="227BCFA2" w:rsidR="00D55C60" w:rsidRPr="002D7DD2" w:rsidRDefault="00EF65D2" w:rsidP="002D7DD2">
      <w:pPr>
        <w:pStyle w:val="N1"/>
        <w:pBdr>
          <w:bottom w:val="single" w:sz="8" w:space="1" w:color="6DBEE2" w:themeColor="accent3" w:themeTint="99"/>
        </w:pBdr>
        <w:spacing w:after="0"/>
        <w:rPr>
          <w:b/>
          <w:color w:val="248BB8" w:themeColor="accent3"/>
          <w:lang w:val="en-GB"/>
        </w:rPr>
      </w:pPr>
      <w:proofErr w:type="spellStart"/>
      <w:r w:rsidRPr="003F2E06">
        <w:rPr>
          <w:b/>
          <w:color w:val="248BB8" w:themeColor="accent3"/>
        </w:rPr>
        <w:lastRenderedPageBreak/>
        <w:t>Tackling</w:t>
      </w:r>
      <w:proofErr w:type="spellEnd"/>
      <w:r w:rsidRPr="003F2E06">
        <w:rPr>
          <w:b/>
          <w:color w:val="248BB8" w:themeColor="accent3"/>
        </w:rPr>
        <w:t xml:space="preserve"> the question – pages 30-34</w:t>
      </w:r>
    </w:p>
    <w:p w14:paraId="2F49C36D" w14:textId="3024393C" w:rsidR="00D55C60" w:rsidRPr="00A832E8" w:rsidRDefault="00261C21" w:rsidP="002D4E9F">
      <w:pPr>
        <w:pStyle w:val="Blue"/>
        <w:numPr>
          <w:ilvl w:val="0"/>
          <w:numId w:val="166"/>
        </w:numPr>
      </w:pPr>
      <w:r>
        <w:t xml:space="preserve"> </w:t>
      </w:r>
      <w:r w:rsidR="00A832E8" w:rsidRPr="003F2E06">
        <w:rPr>
          <w:color w:val="248BB8" w:themeColor="accent3"/>
        </w:rPr>
        <w:t>Correct sentences in italics. Errors underlined.</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352"/>
        <w:gridCol w:w="4353"/>
      </w:tblGrid>
      <w:tr w:rsidR="00D55C60" w:rsidRPr="00EF65D2" w14:paraId="5C8F1FC4" w14:textId="77777777" w:rsidTr="003927CD">
        <w:trPr>
          <w:trHeight w:val="567"/>
        </w:trPr>
        <w:tc>
          <w:tcPr>
            <w:tcW w:w="567" w:type="dxa"/>
            <w:tcBorders>
              <w:bottom w:val="single" w:sz="12" w:space="0" w:color="248BB8" w:themeColor="accent3"/>
            </w:tcBorders>
          </w:tcPr>
          <w:p w14:paraId="3BDAF042" w14:textId="77777777" w:rsidR="00D55C60" w:rsidRPr="00693F05" w:rsidRDefault="00D55C60" w:rsidP="003D0260">
            <w:pPr>
              <w:pStyle w:val="N1"/>
              <w:spacing w:after="0"/>
              <w:rPr>
                <w:lang w:val="en-GB"/>
              </w:rPr>
            </w:pPr>
          </w:p>
        </w:tc>
        <w:tc>
          <w:tcPr>
            <w:tcW w:w="4352" w:type="dxa"/>
            <w:tcBorders>
              <w:bottom w:val="single" w:sz="12" w:space="0" w:color="248BB8" w:themeColor="accent3"/>
            </w:tcBorders>
            <w:shd w:val="clear" w:color="auto" w:fill="9DD4EC" w:themeFill="accent3" w:themeFillTint="66"/>
            <w:vAlign w:val="center"/>
          </w:tcPr>
          <w:p w14:paraId="593FEEA3" w14:textId="77777777" w:rsidR="00D55C60" w:rsidRPr="002D2242" w:rsidRDefault="00D55C60" w:rsidP="003D0260">
            <w:pPr>
              <w:pStyle w:val="N1"/>
              <w:spacing w:after="0"/>
              <w:jc w:val="center"/>
              <w:rPr>
                <w:b/>
              </w:rPr>
            </w:pPr>
            <w:r w:rsidRPr="002D2242">
              <w:rPr>
                <w:b/>
              </w:rPr>
              <w:t>A</w:t>
            </w:r>
          </w:p>
        </w:tc>
        <w:tc>
          <w:tcPr>
            <w:tcW w:w="4353" w:type="dxa"/>
            <w:tcBorders>
              <w:bottom w:val="single" w:sz="12" w:space="0" w:color="248BB8" w:themeColor="accent3"/>
            </w:tcBorders>
            <w:shd w:val="clear" w:color="auto" w:fill="9DD4EC" w:themeFill="accent3" w:themeFillTint="66"/>
            <w:vAlign w:val="center"/>
          </w:tcPr>
          <w:p w14:paraId="04B2DB2E" w14:textId="77777777" w:rsidR="00D55C60" w:rsidRPr="002D2242" w:rsidRDefault="00D55C60" w:rsidP="003D0260">
            <w:pPr>
              <w:pStyle w:val="N1"/>
              <w:spacing w:after="0"/>
              <w:jc w:val="center"/>
              <w:rPr>
                <w:b/>
              </w:rPr>
            </w:pPr>
            <w:r w:rsidRPr="002D2242">
              <w:rPr>
                <w:b/>
              </w:rPr>
              <w:t>B</w:t>
            </w:r>
          </w:p>
        </w:tc>
      </w:tr>
      <w:tr w:rsidR="00D55C60" w:rsidRPr="009A371B" w14:paraId="37CA1319" w14:textId="77777777" w:rsidTr="003927CD">
        <w:trPr>
          <w:trHeight w:val="1134"/>
        </w:trPr>
        <w:tc>
          <w:tcPr>
            <w:tcW w:w="567" w:type="dxa"/>
            <w:tcBorders>
              <w:top w:val="single" w:sz="12"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9C29AE9" w14:textId="77777777" w:rsidR="00D55C60" w:rsidRPr="002D2242" w:rsidRDefault="00D55C60" w:rsidP="003D0260">
            <w:pPr>
              <w:pStyle w:val="N1"/>
              <w:spacing w:after="0"/>
            </w:pPr>
            <w:r w:rsidRPr="002D2242">
              <w:t>1</w:t>
            </w:r>
          </w:p>
        </w:tc>
        <w:tc>
          <w:tcPr>
            <w:tcW w:w="4352" w:type="dxa"/>
            <w:tcBorders>
              <w:top w:val="single" w:sz="12" w:space="0" w:color="248BB8" w:themeColor="accent3"/>
              <w:bottom w:val="single" w:sz="4" w:space="0" w:color="248BB8" w:themeColor="accent3"/>
            </w:tcBorders>
            <w:vAlign w:val="center"/>
          </w:tcPr>
          <w:p w14:paraId="39BDCE63" w14:textId="77777777" w:rsidR="00D55C60" w:rsidRPr="00B408E6" w:rsidRDefault="00D55C60" w:rsidP="003D0260">
            <w:pPr>
              <w:pStyle w:val="N1"/>
              <w:spacing w:after="0"/>
            </w:pPr>
            <w:r w:rsidRPr="00B408E6">
              <w:t xml:space="preserve">À mon avis, </w:t>
            </w:r>
            <w:r w:rsidRPr="00B408E6">
              <w:rPr>
                <w:u w:val="single"/>
              </w:rPr>
              <w:t>le</w:t>
            </w:r>
            <w:r w:rsidRPr="00B408E6">
              <w:t xml:space="preserve"> anglais est </w:t>
            </w:r>
            <w:proofErr w:type="spellStart"/>
            <w:r w:rsidRPr="00B408E6">
              <w:rPr>
                <w:u w:val="single"/>
              </w:rPr>
              <w:t>extrement</w:t>
            </w:r>
            <w:proofErr w:type="spellEnd"/>
            <w:r w:rsidRPr="00B408E6">
              <w:t xml:space="preserve"> </w:t>
            </w:r>
            <w:proofErr w:type="spellStart"/>
            <w:r w:rsidRPr="00B408E6">
              <w:t>ennuy</w:t>
            </w:r>
            <w:r w:rsidRPr="00B408E6">
              <w:rPr>
                <w:u w:val="single"/>
              </w:rPr>
              <w:t>ue</w:t>
            </w:r>
            <w:r w:rsidRPr="00B408E6">
              <w:t>x</w:t>
            </w:r>
            <w:proofErr w:type="spellEnd"/>
            <w:r w:rsidRPr="00B408E6">
              <w:t>.</w:t>
            </w:r>
          </w:p>
        </w:tc>
        <w:tc>
          <w:tcPr>
            <w:tcW w:w="4353" w:type="dxa"/>
            <w:tcBorders>
              <w:top w:val="single" w:sz="12" w:space="0" w:color="248BB8" w:themeColor="accent3"/>
              <w:bottom w:val="single" w:sz="4" w:space="0" w:color="248BB8" w:themeColor="accent3"/>
              <w:right w:val="single" w:sz="12" w:space="0" w:color="248BB8" w:themeColor="accent3"/>
            </w:tcBorders>
            <w:vAlign w:val="center"/>
          </w:tcPr>
          <w:p w14:paraId="41A37B9D" w14:textId="77777777" w:rsidR="00D55C60" w:rsidRPr="00B408E6" w:rsidRDefault="00D55C60" w:rsidP="003D0260">
            <w:pPr>
              <w:pStyle w:val="N1"/>
              <w:spacing w:after="0"/>
              <w:rPr>
                <w:i/>
              </w:rPr>
            </w:pPr>
            <w:r w:rsidRPr="00B408E6">
              <w:rPr>
                <w:i/>
              </w:rPr>
              <w:t>À mon avis, l’anglais est extrêmement ennuyeux.</w:t>
            </w:r>
          </w:p>
        </w:tc>
      </w:tr>
      <w:tr w:rsidR="00D55C60" w:rsidRPr="009A371B" w14:paraId="01B29172" w14:textId="77777777" w:rsidTr="003927CD">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5E4B707C" w14:textId="77777777" w:rsidR="00D55C60" w:rsidRPr="00B408E6" w:rsidRDefault="00D55C60" w:rsidP="003D0260">
            <w:pPr>
              <w:pStyle w:val="N1"/>
              <w:spacing w:after="0"/>
              <w:rPr>
                <w:lang w:val="en-GB"/>
              </w:rPr>
            </w:pPr>
            <w:r w:rsidRPr="00B408E6">
              <w:rPr>
                <w:lang w:val="en-GB"/>
              </w:rPr>
              <w:t>2</w:t>
            </w:r>
          </w:p>
        </w:tc>
        <w:tc>
          <w:tcPr>
            <w:tcW w:w="4352" w:type="dxa"/>
            <w:tcBorders>
              <w:top w:val="single" w:sz="4" w:space="0" w:color="248BB8" w:themeColor="accent3"/>
              <w:bottom w:val="single" w:sz="4" w:space="0" w:color="248BB8" w:themeColor="accent3"/>
            </w:tcBorders>
            <w:vAlign w:val="center"/>
          </w:tcPr>
          <w:p w14:paraId="0F272D0D" w14:textId="77777777" w:rsidR="00D55C60" w:rsidRPr="00B408E6" w:rsidRDefault="00D55C60" w:rsidP="003D0260">
            <w:pPr>
              <w:pStyle w:val="N1"/>
              <w:spacing w:after="0"/>
              <w:rPr>
                <w:i/>
              </w:rPr>
            </w:pPr>
            <w:r w:rsidRPr="00B408E6">
              <w:rPr>
                <w:i/>
              </w:rPr>
              <w:t xml:space="preserve">Mon chanteur préféré s’appelle Ed </w:t>
            </w:r>
            <w:proofErr w:type="spellStart"/>
            <w:r w:rsidRPr="00B408E6">
              <w:rPr>
                <w:i/>
              </w:rPr>
              <w:t>Sheeran</w:t>
            </w:r>
            <w:proofErr w:type="spellEnd"/>
            <w:r w:rsidRPr="00B408E6">
              <w:rPr>
                <w:i/>
              </w:rPr>
              <w:t xml:space="preserve"> car j’adore sa musique.</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6CF803B1" w14:textId="77777777" w:rsidR="00D55C60" w:rsidRPr="00B408E6" w:rsidRDefault="00D55C60" w:rsidP="003D0260">
            <w:pPr>
              <w:pStyle w:val="N1"/>
              <w:spacing w:after="0"/>
            </w:pPr>
            <w:r w:rsidRPr="00B408E6">
              <w:t xml:space="preserve">Mon chanteur </w:t>
            </w:r>
            <w:r w:rsidRPr="00B408E6">
              <w:rPr>
                <w:u w:val="single"/>
              </w:rPr>
              <w:t>préfère</w:t>
            </w:r>
            <w:r w:rsidRPr="00B408E6">
              <w:t xml:space="preserve"> s’</w:t>
            </w:r>
            <w:proofErr w:type="spellStart"/>
            <w:r w:rsidRPr="00B408E6">
              <w:t>app</w:t>
            </w:r>
            <w:r w:rsidRPr="00B408E6">
              <w:rPr>
                <w:u w:val="single"/>
              </w:rPr>
              <w:t>ele</w:t>
            </w:r>
            <w:proofErr w:type="spellEnd"/>
            <w:r w:rsidRPr="00B408E6">
              <w:t xml:space="preserve"> Ed </w:t>
            </w:r>
            <w:proofErr w:type="spellStart"/>
            <w:r w:rsidRPr="00B408E6">
              <w:t>Sheeran</w:t>
            </w:r>
            <w:proofErr w:type="spellEnd"/>
            <w:r w:rsidRPr="00B408E6">
              <w:t xml:space="preserve"> car j’adore </w:t>
            </w:r>
            <w:r w:rsidRPr="00B408E6">
              <w:rPr>
                <w:u w:val="single"/>
              </w:rPr>
              <w:t>son</w:t>
            </w:r>
            <w:r w:rsidRPr="00B408E6">
              <w:t xml:space="preserve"> musique.</w:t>
            </w:r>
          </w:p>
        </w:tc>
      </w:tr>
      <w:tr w:rsidR="00D55C60" w:rsidRPr="00D3270B" w14:paraId="4809724F" w14:textId="77777777" w:rsidTr="003927CD">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3A826482" w14:textId="77777777" w:rsidR="00D55C60" w:rsidRPr="00B408E6" w:rsidRDefault="00D55C60" w:rsidP="003D0260">
            <w:pPr>
              <w:pStyle w:val="N1"/>
              <w:spacing w:after="0"/>
              <w:rPr>
                <w:lang w:val="en-GB"/>
              </w:rPr>
            </w:pPr>
            <w:r w:rsidRPr="00B408E6">
              <w:rPr>
                <w:lang w:val="en-GB"/>
              </w:rPr>
              <w:t>3</w:t>
            </w:r>
          </w:p>
        </w:tc>
        <w:tc>
          <w:tcPr>
            <w:tcW w:w="4352" w:type="dxa"/>
            <w:tcBorders>
              <w:top w:val="single" w:sz="4" w:space="0" w:color="248BB8" w:themeColor="accent3"/>
              <w:bottom w:val="single" w:sz="4" w:space="0" w:color="248BB8" w:themeColor="accent3"/>
            </w:tcBorders>
            <w:vAlign w:val="center"/>
          </w:tcPr>
          <w:p w14:paraId="37569B82" w14:textId="77777777" w:rsidR="00D55C60" w:rsidRPr="00B408E6" w:rsidRDefault="00D55C60" w:rsidP="003D0260">
            <w:pPr>
              <w:pStyle w:val="N1"/>
              <w:spacing w:after="0"/>
              <w:rPr>
                <w:i/>
              </w:rPr>
            </w:pPr>
            <w:r w:rsidRPr="00B408E6">
              <w:rPr>
                <w:i/>
              </w:rPr>
              <w:t>Dans ma ville il y a une église et un musée mais il n’y a pas de château.</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10989143" w14:textId="77777777" w:rsidR="00D55C60" w:rsidRPr="00B408E6" w:rsidRDefault="00D55C60" w:rsidP="003D0260">
            <w:pPr>
              <w:pStyle w:val="N1"/>
              <w:spacing w:after="0"/>
            </w:pPr>
            <w:r w:rsidRPr="00B408E6">
              <w:t xml:space="preserve">Dans ma ville il y a </w:t>
            </w:r>
            <w:proofErr w:type="gramStart"/>
            <w:r w:rsidRPr="00B408E6">
              <w:rPr>
                <w:u w:val="single"/>
              </w:rPr>
              <w:t>un</w:t>
            </w:r>
            <w:proofErr w:type="gramEnd"/>
            <w:r w:rsidRPr="00B408E6">
              <w:t xml:space="preserve"> église et un </w:t>
            </w:r>
            <w:r w:rsidRPr="00B408E6">
              <w:rPr>
                <w:u w:val="single"/>
              </w:rPr>
              <w:t>mussée</w:t>
            </w:r>
            <w:r w:rsidRPr="00B408E6">
              <w:t xml:space="preserve"> mais il n’y pas </w:t>
            </w:r>
            <w:proofErr w:type="spellStart"/>
            <w:r w:rsidRPr="00B408E6">
              <w:t>a</w:t>
            </w:r>
            <w:proofErr w:type="spellEnd"/>
            <w:r w:rsidRPr="00B408E6">
              <w:t xml:space="preserve"> </w:t>
            </w:r>
            <w:r w:rsidRPr="00B408E6">
              <w:rPr>
                <w:u w:val="single"/>
              </w:rPr>
              <w:t>un</w:t>
            </w:r>
            <w:r w:rsidRPr="00B408E6">
              <w:t xml:space="preserve"> château.</w:t>
            </w:r>
          </w:p>
        </w:tc>
      </w:tr>
      <w:tr w:rsidR="00D55C60" w:rsidRPr="009A371B" w14:paraId="2B72BB3A" w14:textId="77777777" w:rsidTr="003927CD">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2D7318AB" w14:textId="77777777" w:rsidR="00D55C60" w:rsidRPr="00B408E6" w:rsidRDefault="00D55C60" w:rsidP="003D0260">
            <w:pPr>
              <w:pStyle w:val="N1"/>
              <w:spacing w:after="0"/>
              <w:rPr>
                <w:lang w:val="en-GB"/>
              </w:rPr>
            </w:pPr>
            <w:r w:rsidRPr="00B408E6">
              <w:rPr>
                <w:lang w:val="en-GB"/>
              </w:rPr>
              <w:t>4</w:t>
            </w:r>
          </w:p>
        </w:tc>
        <w:tc>
          <w:tcPr>
            <w:tcW w:w="4352" w:type="dxa"/>
            <w:tcBorders>
              <w:top w:val="single" w:sz="4" w:space="0" w:color="248BB8" w:themeColor="accent3"/>
              <w:bottom w:val="single" w:sz="4" w:space="0" w:color="248BB8" w:themeColor="accent3"/>
            </w:tcBorders>
            <w:vAlign w:val="center"/>
          </w:tcPr>
          <w:p w14:paraId="3386150A" w14:textId="77777777" w:rsidR="00D55C60" w:rsidRPr="00B408E6" w:rsidRDefault="00D55C60" w:rsidP="003D0260">
            <w:pPr>
              <w:pStyle w:val="N1"/>
              <w:spacing w:after="0"/>
            </w:pPr>
            <w:r w:rsidRPr="00B408E6">
              <w:t xml:space="preserve">J’ai une chambre </w:t>
            </w:r>
            <w:r w:rsidRPr="00B408E6">
              <w:rPr>
                <w:u w:val="single"/>
              </w:rPr>
              <w:t>grande</w:t>
            </w:r>
            <w:r w:rsidRPr="00B408E6">
              <w:t xml:space="preserve"> avec une salle de bain_, mais je n’ai pas de </w:t>
            </w:r>
            <w:proofErr w:type="spellStart"/>
            <w:r w:rsidRPr="00B408E6">
              <w:t>bur</w:t>
            </w:r>
            <w:r w:rsidRPr="00B408E6">
              <w:rPr>
                <w:i/>
              </w:rPr>
              <w:t>aue</w:t>
            </w:r>
            <w:proofErr w:type="spellEnd"/>
            <w:r w:rsidRPr="00B408E6">
              <w:t xml:space="preserve"> </w:t>
            </w:r>
            <w:r w:rsidRPr="00B408E6">
              <w:rPr>
                <w:i/>
              </w:rPr>
              <w:t>et</w:t>
            </w:r>
            <w:r w:rsidRPr="00B408E6">
              <w:t xml:space="preserve"> d’ordinateur.</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39E1EDF6" w14:textId="77777777" w:rsidR="00D55C60" w:rsidRPr="00B408E6" w:rsidRDefault="00D55C60" w:rsidP="003D0260">
            <w:pPr>
              <w:pStyle w:val="N1"/>
              <w:spacing w:after="0"/>
              <w:rPr>
                <w:i/>
              </w:rPr>
            </w:pPr>
            <w:r w:rsidRPr="00B408E6">
              <w:rPr>
                <w:i/>
              </w:rPr>
              <w:t>J’ai une grande chambre avec une salle de bains, mais je n’ai pas de bureau ou d’ordinateur.</w:t>
            </w:r>
          </w:p>
        </w:tc>
      </w:tr>
      <w:tr w:rsidR="00D55C60" w:rsidRPr="009A371B" w14:paraId="240CED99" w14:textId="77777777" w:rsidTr="003927CD">
        <w:trPr>
          <w:trHeight w:val="1134"/>
        </w:trPr>
        <w:tc>
          <w:tcPr>
            <w:tcW w:w="567" w:type="dxa"/>
            <w:tcBorders>
              <w:top w:val="single" w:sz="4" w:space="0" w:color="248BB8" w:themeColor="accent3"/>
              <w:left w:val="single" w:sz="12" w:space="0" w:color="248BB8" w:themeColor="accent3"/>
              <w:bottom w:val="single" w:sz="12" w:space="0" w:color="248BB8" w:themeColor="accent3"/>
            </w:tcBorders>
            <w:shd w:val="clear" w:color="auto" w:fill="CEE9F5" w:themeFill="accent3" w:themeFillTint="33"/>
            <w:vAlign w:val="center"/>
          </w:tcPr>
          <w:p w14:paraId="6B857722" w14:textId="77777777" w:rsidR="00D55C60" w:rsidRPr="00B408E6" w:rsidRDefault="00D55C60" w:rsidP="003D0260">
            <w:pPr>
              <w:pStyle w:val="N1"/>
              <w:spacing w:after="0"/>
              <w:rPr>
                <w:lang w:val="en-GB"/>
              </w:rPr>
            </w:pPr>
            <w:r w:rsidRPr="00B408E6">
              <w:rPr>
                <w:lang w:val="en-GB"/>
              </w:rPr>
              <w:t>5</w:t>
            </w:r>
          </w:p>
        </w:tc>
        <w:tc>
          <w:tcPr>
            <w:tcW w:w="4352" w:type="dxa"/>
            <w:tcBorders>
              <w:top w:val="single" w:sz="4" w:space="0" w:color="248BB8" w:themeColor="accent3"/>
              <w:bottom w:val="single" w:sz="12" w:space="0" w:color="248BB8" w:themeColor="accent3"/>
            </w:tcBorders>
            <w:vAlign w:val="center"/>
          </w:tcPr>
          <w:p w14:paraId="7A385619" w14:textId="77777777" w:rsidR="00D55C60" w:rsidRPr="00B408E6" w:rsidRDefault="00D55C60" w:rsidP="003D0260">
            <w:pPr>
              <w:pStyle w:val="N1"/>
              <w:spacing w:after="0"/>
            </w:pPr>
            <w:r w:rsidRPr="00B408E6">
              <w:t xml:space="preserve">Pour garder la forme, je </w:t>
            </w:r>
            <w:proofErr w:type="spellStart"/>
            <w:proofErr w:type="gramStart"/>
            <w:r w:rsidRPr="00B408E6">
              <w:t>fai</w:t>
            </w:r>
            <w:r w:rsidRPr="00B408E6">
              <w:rPr>
                <w:i/>
              </w:rPr>
              <w:t>t</w:t>
            </w:r>
            <w:proofErr w:type="spellEnd"/>
            <w:proofErr w:type="gramEnd"/>
            <w:r w:rsidRPr="00B408E6">
              <w:rPr>
                <w:i/>
              </w:rPr>
              <w:t xml:space="preserve"> </w:t>
            </w:r>
            <w:r w:rsidRPr="00B408E6">
              <w:t>du jogging et je mang</w:t>
            </w:r>
            <w:r w:rsidRPr="00B408E6">
              <w:rPr>
                <w:i/>
              </w:rPr>
              <w:t>é</w:t>
            </w:r>
            <w:r w:rsidRPr="00B408E6">
              <w:t xml:space="preserve"> </w:t>
            </w:r>
            <w:r w:rsidRPr="00B408E6">
              <w:rPr>
                <w:i/>
              </w:rPr>
              <w:t>un</w:t>
            </w:r>
            <w:r w:rsidRPr="00B408E6">
              <w:t xml:space="preserve"> </w:t>
            </w:r>
            <w:proofErr w:type="spellStart"/>
            <w:r w:rsidRPr="00B408E6">
              <w:t>legumes</w:t>
            </w:r>
            <w:proofErr w:type="spellEnd"/>
            <w:r w:rsidRPr="00B408E6">
              <w:t>.</w:t>
            </w:r>
          </w:p>
        </w:tc>
        <w:tc>
          <w:tcPr>
            <w:tcW w:w="4353" w:type="dxa"/>
            <w:tcBorders>
              <w:top w:val="single" w:sz="4" w:space="0" w:color="248BB8" w:themeColor="accent3"/>
              <w:bottom w:val="single" w:sz="12" w:space="0" w:color="248BB8" w:themeColor="accent3"/>
              <w:right w:val="single" w:sz="12" w:space="0" w:color="248BB8" w:themeColor="accent3"/>
            </w:tcBorders>
            <w:vAlign w:val="center"/>
          </w:tcPr>
          <w:p w14:paraId="5E4BFBEF" w14:textId="77777777" w:rsidR="00D55C60" w:rsidRPr="00B408E6" w:rsidRDefault="00D55C60" w:rsidP="003D0260">
            <w:pPr>
              <w:pStyle w:val="N1"/>
              <w:spacing w:after="0"/>
              <w:rPr>
                <w:i/>
              </w:rPr>
            </w:pPr>
            <w:r w:rsidRPr="00B408E6">
              <w:rPr>
                <w:i/>
              </w:rPr>
              <w:t>Pour garder la forme, je fais du jogging et je mange des légumes.</w:t>
            </w:r>
          </w:p>
        </w:tc>
      </w:tr>
    </w:tbl>
    <w:p w14:paraId="60E3A1DB" w14:textId="1CF26E44" w:rsidR="00D55C60" w:rsidRPr="003F2E06" w:rsidRDefault="00A832E8" w:rsidP="00A832E8">
      <w:pPr>
        <w:pStyle w:val="Blue"/>
        <w:rPr>
          <w:color w:val="248BB8" w:themeColor="accent3"/>
          <w:lang w:val="fr-FR"/>
        </w:rPr>
      </w:pPr>
      <w:proofErr w:type="spellStart"/>
      <w:r w:rsidRPr="003F2E06">
        <w:rPr>
          <w:color w:val="248BB8" w:themeColor="accent3"/>
          <w:lang w:val="fr-FR"/>
        </w:rPr>
        <w:t>Suggested</w:t>
      </w:r>
      <w:proofErr w:type="spellEnd"/>
      <w:r w:rsidRPr="003F2E06">
        <w:rPr>
          <w:color w:val="248BB8" w:themeColor="accent3"/>
          <w:lang w:val="fr-FR"/>
        </w:rPr>
        <w:t xml:space="preserve"> marks and </w:t>
      </w:r>
      <w:proofErr w:type="spellStart"/>
      <w:r w:rsidRPr="003F2E06">
        <w:rPr>
          <w:color w:val="248BB8" w:themeColor="accent3"/>
          <w:lang w:val="fr-FR"/>
        </w:rPr>
        <w:t>teacher</w:t>
      </w:r>
      <w:proofErr w:type="spellEnd"/>
      <w:r w:rsidRPr="003F2E06">
        <w:rPr>
          <w:color w:val="248BB8" w:themeColor="accent3"/>
          <w:lang w:val="fr-FR"/>
        </w:rPr>
        <w:t xml:space="preserve"> </w:t>
      </w:r>
      <w:proofErr w:type="spellStart"/>
      <w:r w:rsidRPr="003F2E06">
        <w:rPr>
          <w:color w:val="248BB8" w:themeColor="accent3"/>
          <w:lang w:val="fr-FR"/>
        </w:rPr>
        <w:t>commentary</w:t>
      </w:r>
      <w:proofErr w:type="spellEnd"/>
    </w:p>
    <w:p w14:paraId="17C530CB" w14:textId="77777777" w:rsidR="00D55C60" w:rsidRPr="00B408E6" w:rsidRDefault="00D55C60" w:rsidP="00D55C60">
      <w:pPr>
        <w:ind w:left="363"/>
        <w:rPr>
          <w:sz w:val="24"/>
          <w:szCs w:val="24"/>
        </w:rPr>
      </w:pPr>
      <w:r w:rsidRPr="00B408E6">
        <w:rPr>
          <w:sz w:val="24"/>
          <w:szCs w:val="24"/>
        </w:rPr>
        <w:t>At first glance</w:t>
      </w:r>
      <w:r w:rsidR="00983FA0">
        <w:rPr>
          <w:sz w:val="24"/>
          <w:szCs w:val="24"/>
        </w:rPr>
        <w:t xml:space="preserve"> the first answer looks better;</w:t>
      </w:r>
      <w:r w:rsidRPr="00B408E6">
        <w:rPr>
          <w:sz w:val="24"/>
          <w:szCs w:val="24"/>
        </w:rPr>
        <w:t xml:space="preserve"> however the second answer would get more marks. It covers all the bullet points, communicates clearly and includes </w:t>
      </w:r>
      <w:r w:rsidR="005966BA">
        <w:rPr>
          <w:sz w:val="24"/>
          <w:szCs w:val="24"/>
        </w:rPr>
        <w:t>two different opinions, even th</w:t>
      </w:r>
      <w:r w:rsidRPr="00B408E6">
        <w:rPr>
          <w:sz w:val="24"/>
          <w:szCs w:val="24"/>
        </w:rPr>
        <w:t>ough it is shorter and the language used is rather repetitive (‘</w:t>
      </w:r>
      <w:proofErr w:type="spellStart"/>
      <w:r w:rsidRPr="00B408E6">
        <w:rPr>
          <w:i/>
          <w:sz w:val="24"/>
          <w:szCs w:val="24"/>
        </w:rPr>
        <w:t>il</w:t>
      </w:r>
      <w:proofErr w:type="spellEnd"/>
      <w:r w:rsidRPr="00B408E6">
        <w:rPr>
          <w:i/>
          <w:sz w:val="24"/>
          <w:szCs w:val="24"/>
        </w:rPr>
        <w:t xml:space="preserve"> y a</w:t>
      </w:r>
      <w:r w:rsidRPr="00B408E6">
        <w:rPr>
          <w:sz w:val="24"/>
          <w:szCs w:val="24"/>
        </w:rPr>
        <w:t>’). It might score 10 for content and 5 for language.</w:t>
      </w:r>
    </w:p>
    <w:p w14:paraId="02ED943F" w14:textId="77777777" w:rsidR="00D55C60" w:rsidRPr="00B408E6" w:rsidRDefault="00D55C60" w:rsidP="00D55C60">
      <w:pPr>
        <w:rPr>
          <w:sz w:val="24"/>
          <w:szCs w:val="24"/>
        </w:rPr>
      </w:pPr>
    </w:p>
    <w:p w14:paraId="6F5CE6B6" w14:textId="1F38D84F" w:rsidR="00D55C60" w:rsidRPr="00B408E6" w:rsidRDefault="00D55C60" w:rsidP="00D55C60">
      <w:pPr>
        <w:ind w:left="363"/>
        <w:rPr>
          <w:sz w:val="24"/>
          <w:szCs w:val="24"/>
        </w:rPr>
      </w:pPr>
      <w:r w:rsidRPr="00B408E6">
        <w:rPr>
          <w:sz w:val="24"/>
          <w:szCs w:val="24"/>
        </w:rPr>
        <w:t>The first answer is longer but doesn’t mention all the bullet points (the weather and food), so will lose a lot of content marks. The sentences attempted are more varied but there are more mistakes</w:t>
      </w:r>
      <w:r w:rsidR="00A832E8">
        <w:rPr>
          <w:sz w:val="24"/>
          <w:szCs w:val="24"/>
        </w:rPr>
        <w:t xml:space="preserve"> and</w:t>
      </w:r>
      <w:r w:rsidRPr="00B408E6">
        <w:rPr>
          <w:sz w:val="24"/>
          <w:szCs w:val="24"/>
        </w:rPr>
        <w:t xml:space="preserve"> it’s sometimes ha</w:t>
      </w:r>
      <w:r w:rsidR="00A832E8">
        <w:rPr>
          <w:sz w:val="24"/>
          <w:szCs w:val="24"/>
        </w:rPr>
        <w:t>rd to make sense of the message. F</w:t>
      </w:r>
      <w:r w:rsidRPr="00B408E6">
        <w:rPr>
          <w:sz w:val="24"/>
          <w:szCs w:val="24"/>
        </w:rPr>
        <w:t xml:space="preserve">or example the reason given in the first sentence </w:t>
      </w:r>
      <w:r w:rsidR="00A832E8">
        <w:rPr>
          <w:sz w:val="24"/>
          <w:szCs w:val="24"/>
        </w:rPr>
        <w:t xml:space="preserve">is unclear </w:t>
      </w:r>
      <w:r w:rsidRPr="00B408E6">
        <w:rPr>
          <w:sz w:val="24"/>
          <w:szCs w:val="24"/>
        </w:rPr>
        <w:t>(‘because France’) and the</w:t>
      </w:r>
      <w:r w:rsidR="00A832E8">
        <w:rPr>
          <w:sz w:val="24"/>
          <w:szCs w:val="24"/>
        </w:rPr>
        <w:t>re is a</w:t>
      </w:r>
      <w:r w:rsidRPr="00B408E6">
        <w:rPr>
          <w:sz w:val="24"/>
          <w:szCs w:val="24"/>
        </w:rPr>
        <w:t xml:space="preserve"> missing verb in the final sentence (‘hotel with swimming pool’). There is also an English word used – ‘tower’. It might score 4 for content (limited by the two missing bullet points) and 4 for language.</w:t>
      </w:r>
    </w:p>
    <w:p w14:paraId="5A0BCC4E" w14:textId="77777777" w:rsidR="00D55C60" w:rsidRDefault="00D55C60" w:rsidP="00D55C60">
      <w:pPr>
        <w:rPr>
          <w:b/>
          <w:sz w:val="24"/>
          <w:szCs w:val="24"/>
        </w:rPr>
        <w:sectPr w:rsidR="00D55C60" w:rsidSect="003D0260">
          <w:pgSz w:w="11906" w:h="16838"/>
          <w:pgMar w:top="1134" w:right="1134" w:bottom="851" w:left="1134" w:header="708" w:footer="708" w:gutter="0"/>
          <w:cols w:space="708"/>
          <w:docGrid w:linePitch="381"/>
        </w:sectPr>
      </w:pPr>
    </w:p>
    <w:p w14:paraId="11A9A461" w14:textId="0C6D5778" w:rsidR="00D55C60" w:rsidRPr="003F2E06" w:rsidRDefault="00EF65D2" w:rsidP="00965541">
      <w:pPr>
        <w:pStyle w:val="N1"/>
        <w:pBdr>
          <w:bottom w:val="single" w:sz="8" w:space="1" w:color="6DBEE2" w:themeColor="accent3" w:themeTint="99"/>
        </w:pBdr>
        <w:spacing w:after="0"/>
        <w:rPr>
          <w:b/>
          <w:color w:val="248BB8" w:themeColor="accent3"/>
          <w:lang w:val="en-GB"/>
        </w:rPr>
      </w:pPr>
      <w:r w:rsidRPr="003F2E06">
        <w:rPr>
          <w:b/>
          <w:color w:val="248BB8" w:themeColor="accent3"/>
          <w:lang w:val="en-GB"/>
        </w:rPr>
        <w:lastRenderedPageBreak/>
        <w:t>Exam practice – pages 35-39</w:t>
      </w:r>
    </w:p>
    <w:p w14:paraId="3413E120" w14:textId="77777777" w:rsidR="00D55C60" w:rsidRPr="00B408E6" w:rsidRDefault="00D55C60" w:rsidP="00D55C60">
      <w:pPr>
        <w:rPr>
          <w:b/>
          <w:sz w:val="24"/>
          <w:szCs w:val="24"/>
        </w:rPr>
      </w:pPr>
    </w:p>
    <w:p w14:paraId="79B051D4" w14:textId="77777777" w:rsidR="00D55C60" w:rsidRPr="003F2E06" w:rsidRDefault="00D55C60" w:rsidP="002D7DD2">
      <w:pPr>
        <w:tabs>
          <w:tab w:val="left" w:pos="1368"/>
        </w:tabs>
        <w:spacing w:after="160"/>
        <w:rPr>
          <w:color w:val="248BB8" w:themeColor="accent3"/>
          <w:sz w:val="24"/>
          <w:szCs w:val="24"/>
        </w:rPr>
      </w:pPr>
      <w:r w:rsidRPr="003F2E06">
        <w:rPr>
          <w:color w:val="248BB8" w:themeColor="accent3"/>
          <w:sz w:val="24"/>
          <w:szCs w:val="24"/>
        </w:rPr>
        <w:t>Suggested answers</w:t>
      </w:r>
    </w:p>
    <w:p w14:paraId="7C401D9C" w14:textId="77777777" w:rsidR="00070048" w:rsidRPr="00070048" w:rsidRDefault="00070048" w:rsidP="002D4E9F">
      <w:pPr>
        <w:pStyle w:val="Blue"/>
        <w:numPr>
          <w:ilvl w:val="0"/>
          <w:numId w:val="167"/>
        </w:numPr>
        <w:rPr>
          <w:lang w:val="fr-FR"/>
        </w:rPr>
      </w:pPr>
    </w:p>
    <w:p w14:paraId="42BCE395" w14:textId="77777777" w:rsidR="00D55C60" w:rsidRPr="00B408E6" w:rsidRDefault="00D55C60" w:rsidP="00070048">
      <w:pPr>
        <w:ind w:left="363"/>
        <w:rPr>
          <w:sz w:val="24"/>
          <w:szCs w:val="24"/>
          <w:lang w:val="fr-FR"/>
        </w:rPr>
      </w:pPr>
      <w:r w:rsidRPr="00070048">
        <w:rPr>
          <w:sz w:val="24"/>
          <w:szCs w:val="24"/>
          <w:lang w:val="fr-FR"/>
        </w:rPr>
        <w:t>Pour</w:t>
      </w:r>
      <w:r w:rsidRPr="00070048">
        <w:rPr>
          <w:bCs/>
          <w:sz w:val="24"/>
          <w:szCs w:val="24"/>
          <w:lang w:val="fr-FR"/>
        </w:rPr>
        <w:t xml:space="preserve"> mes loisirs, j‘aime écouter de la musique, surtout </w:t>
      </w:r>
      <w:r w:rsidR="00983FA0">
        <w:rPr>
          <w:bCs/>
          <w:sz w:val="24"/>
          <w:szCs w:val="24"/>
          <w:lang w:val="fr-FR"/>
        </w:rPr>
        <w:t>du</w:t>
      </w:r>
      <w:r w:rsidRPr="00070048">
        <w:rPr>
          <w:bCs/>
          <w:sz w:val="24"/>
          <w:szCs w:val="24"/>
          <w:lang w:val="fr-FR"/>
        </w:rPr>
        <w:t xml:space="preserve"> rap parce que c’est drôle. Cependant, je n’aime pas le sport car je suis paresseux. Le weekend je vais souvent en ville pour faire du shopping et j’adore aussi aller sur Internet pour faire mes devoirs</w:t>
      </w:r>
      <w:r w:rsidRPr="00B408E6">
        <w:rPr>
          <w:sz w:val="24"/>
          <w:szCs w:val="24"/>
          <w:lang w:val="fr-FR"/>
        </w:rPr>
        <w:t>.</w:t>
      </w:r>
    </w:p>
    <w:p w14:paraId="637392FC" w14:textId="77777777" w:rsidR="00070048" w:rsidRDefault="00070048" w:rsidP="00070048">
      <w:pPr>
        <w:pStyle w:val="Blue"/>
        <w:rPr>
          <w:lang w:val="fr-FR"/>
        </w:rPr>
      </w:pPr>
    </w:p>
    <w:p w14:paraId="63DAAECD" w14:textId="77777777" w:rsidR="00D55C60" w:rsidRPr="00B408E6" w:rsidRDefault="00D55C60" w:rsidP="00D55C60">
      <w:pPr>
        <w:ind w:left="363"/>
        <w:rPr>
          <w:sz w:val="24"/>
          <w:szCs w:val="24"/>
          <w:lang w:val="fr-FR"/>
        </w:rPr>
      </w:pPr>
      <w:r w:rsidRPr="00B408E6">
        <w:rPr>
          <w:sz w:val="24"/>
          <w:szCs w:val="24"/>
          <w:lang w:val="fr-FR"/>
        </w:rPr>
        <w:t>J’aime la cantine au coll</w:t>
      </w:r>
      <w:r w:rsidRPr="00B408E6">
        <w:rPr>
          <w:rFonts w:cstheme="minorHAnsi"/>
          <w:sz w:val="24"/>
          <w:szCs w:val="24"/>
          <w:lang w:val="fr-FR"/>
        </w:rPr>
        <w:t>è</w:t>
      </w:r>
      <w:r w:rsidRPr="00B408E6">
        <w:rPr>
          <w:sz w:val="24"/>
          <w:szCs w:val="24"/>
          <w:lang w:val="fr-FR"/>
        </w:rPr>
        <w:t xml:space="preserve">ge car </w:t>
      </w:r>
      <w:r w:rsidR="00983FA0">
        <w:rPr>
          <w:sz w:val="24"/>
          <w:szCs w:val="24"/>
          <w:lang w:val="fr-FR"/>
        </w:rPr>
        <w:t>on mange souvent</w:t>
      </w:r>
      <w:r w:rsidRPr="00B408E6">
        <w:rPr>
          <w:sz w:val="24"/>
          <w:szCs w:val="24"/>
          <w:lang w:val="fr-FR"/>
        </w:rPr>
        <w:t xml:space="preserve"> des frites. Mon coll</w:t>
      </w:r>
      <w:r w:rsidRPr="00B408E6">
        <w:rPr>
          <w:rFonts w:cstheme="minorHAnsi"/>
          <w:sz w:val="24"/>
          <w:szCs w:val="24"/>
          <w:lang w:val="fr-FR"/>
        </w:rPr>
        <w:t>è</w:t>
      </w:r>
      <w:r w:rsidRPr="00B408E6">
        <w:rPr>
          <w:sz w:val="24"/>
          <w:szCs w:val="24"/>
          <w:lang w:val="fr-FR"/>
        </w:rPr>
        <w:t>ge est grand et les b</w:t>
      </w:r>
      <w:r w:rsidRPr="00B408E6">
        <w:rPr>
          <w:rFonts w:cstheme="minorHAnsi"/>
          <w:sz w:val="24"/>
          <w:szCs w:val="24"/>
          <w:lang w:val="fr-FR"/>
        </w:rPr>
        <w:t>â</w:t>
      </w:r>
      <w:r w:rsidRPr="00B408E6">
        <w:rPr>
          <w:sz w:val="24"/>
          <w:szCs w:val="24"/>
          <w:lang w:val="fr-FR"/>
        </w:rPr>
        <w:t xml:space="preserve">timents sont historiques. Ma matière préférée </w:t>
      </w:r>
      <w:r>
        <w:rPr>
          <w:sz w:val="24"/>
          <w:szCs w:val="24"/>
          <w:lang w:val="fr-FR"/>
        </w:rPr>
        <w:t>c’</w:t>
      </w:r>
      <w:r w:rsidRPr="00B408E6">
        <w:rPr>
          <w:sz w:val="24"/>
          <w:szCs w:val="24"/>
          <w:lang w:val="fr-FR"/>
        </w:rPr>
        <w:t>est le fran</w:t>
      </w:r>
      <w:r w:rsidRPr="00B408E6">
        <w:rPr>
          <w:rFonts w:cstheme="minorHAnsi"/>
          <w:sz w:val="24"/>
          <w:szCs w:val="24"/>
          <w:lang w:val="fr-FR"/>
        </w:rPr>
        <w:t>ç</w:t>
      </w:r>
      <w:r w:rsidRPr="00B408E6">
        <w:rPr>
          <w:sz w:val="24"/>
          <w:szCs w:val="24"/>
          <w:lang w:val="fr-FR"/>
        </w:rPr>
        <w:t>ais parce que mon professeur est tr</w:t>
      </w:r>
      <w:r w:rsidRPr="00B408E6">
        <w:rPr>
          <w:rFonts w:cstheme="minorHAnsi"/>
          <w:sz w:val="24"/>
          <w:szCs w:val="24"/>
          <w:lang w:val="fr-FR"/>
        </w:rPr>
        <w:t>è</w:t>
      </w:r>
      <w:r w:rsidRPr="00B408E6">
        <w:rPr>
          <w:sz w:val="24"/>
          <w:szCs w:val="24"/>
          <w:lang w:val="fr-FR"/>
        </w:rPr>
        <w:t>s sympa, mais je d</w:t>
      </w:r>
      <w:r w:rsidRPr="00B408E6">
        <w:rPr>
          <w:rFonts w:cstheme="minorHAnsi"/>
          <w:sz w:val="24"/>
          <w:szCs w:val="24"/>
          <w:lang w:val="fr-FR"/>
        </w:rPr>
        <w:t>é</w:t>
      </w:r>
      <w:r w:rsidRPr="00B408E6">
        <w:rPr>
          <w:sz w:val="24"/>
          <w:szCs w:val="24"/>
          <w:lang w:val="fr-FR"/>
        </w:rPr>
        <w:t>teste mon prof de maths.</w:t>
      </w:r>
    </w:p>
    <w:p w14:paraId="5770E5D5" w14:textId="77777777" w:rsidR="00070048" w:rsidRDefault="00070048" w:rsidP="00070048">
      <w:pPr>
        <w:pStyle w:val="Blue"/>
        <w:rPr>
          <w:lang w:val="fr-FR"/>
        </w:rPr>
      </w:pPr>
    </w:p>
    <w:p w14:paraId="212E03C8" w14:textId="77777777" w:rsidR="00D55C60" w:rsidRPr="00B408E6" w:rsidRDefault="00D55C60" w:rsidP="00D55C60">
      <w:pPr>
        <w:ind w:left="363"/>
        <w:rPr>
          <w:sz w:val="24"/>
          <w:szCs w:val="24"/>
          <w:lang w:val="fr-FR"/>
        </w:rPr>
      </w:pPr>
      <w:r w:rsidRPr="00B408E6">
        <w:rPr>
          <w:sz w:val="24"/>
          <w:szCs w:val="24"/>
          <w:lang w:val="fr-FR"/>
        </w:rPr>
        <w:t xml:space="preserve">Je m’entends bien avec ma famille, surtout </w:t>
      </w:r>
      <w:r w:rsidR="00983FA0">
        <w:rPr>
          <w:sz w:val="24"/>
          <w:szCs w:val="24"/>
          <w:lang w:val="fr-FR"/>
        </w:rPr>
        <w:t xml:space="preserve">avec </w:t>
      </w:r>
      <w:r w:rsidRPr="00B408E6">
        <w:rPr>
          <w:sz w:val="24"/>
          <w:szCs w:val="24"/>
          <w:lang w:val="fr-FR"/>
        </w:rPr>
        <w:t>mon p</w:t>
      </w:r>
      <w:r w:rsidRPr="00CD1D8D">
        <w:rPr>
          <w:sz w:val="24"/>
          <w:szCs w:val="24"/>
          <w:lang w:val="fr-FR"/>
        </w:rPr>
        <w:t>è</w:t>
      </w:r>
      <w:r w:rsidRPr="00B408E6">
        <w:rPr>
          <w:sz w:val="24"/>
          <w:szCs w:val="24"/>
          <w:lang w:val="fr-FR"/>
        </w:rPr>
        <w:t>re pa</w:t>
      </w:r>
      <w:r w:rsidR="005966BA">
        <w:rPr>
          <w:sz w:val="24"/>
          <w:szCs w:val="24"/>
          <w:lang w:val="fr-FR"/>
        </w:rPr>
        <w:t>rce qu’il est sympa, mais ma sœ</w:t>
      </w:r>
      <w:r w:rsidRPr="00B408E6">
        <w:rPr>
          <w:sz w:val="24"/>
          <w:szCs w:val="24"/>
          <w:lang w:val="fr-FR"/>
        </w:rPr>
        <w:t>ur m’</w:t>
      </w:r>
      <w:r w:rsidRPr="00CD1D8D">
        <w:rPr>
          <w:sz w:val="24"/>
          <w:szCs w:val="24"/>
          <w:lang w:val="fr-FR"/>
        </w:rPr>
        <w:t>é</w:t>
      </w:r>
      <w:r w:rsidRPr="00B408E6">
        <w:rPr>
          <w:sz w:val="24"/>
          <w:szCs w:val="24"/>
          <w:lang w:val="fr-FR"/>
        </w:rPr>
        <w:t>nerve. Chez moi j‘ai un chien et je l’adore car il est dr</w:t>
      </w:r>
      <w:r w:rsidRPr="00CD1D8D">
        <w:rPr>
          <w:sz w:val="24"/>
          <w:szCs w:val="24"/>
          <w:lang w:val="fr-FR"/>
        </w:rPr>
        <w:t>ô</w:t>
      </w:r>
      <w:r w:rsidRPr="00B408E6">
        <w:rPr>
          <w:sz w:val="24"/>
          <w:szCs w:val="24"/>
          <w:lang w:val="fr-FR"/>
        </w:rPr>
        <w:t>le. Je suis souvent gentille, mais de temps en temps je suis un peu impatient</w:t>
      </w:r>
      <w:r w:rsidR="00983FA0">
        <w:rPr>
          <w:sz w:val="24"/>
          <w:szCs w:val="24"/>
          <w:lang w:val="fr-FR"/>
        </w:rPr>
        <w:t>e</w:t>
      </w:r>
      <w:r w:rsidRPr="00B408E6">
        <w:rPr>
          <w:sz w:val="24"/>
          <w:szCs w:val="24"/>
          <w:lang w:val="fr-FR"/>
        </w:rPr>
        <w:t>.</w:t>
      </w:r>
    </w:p>
    <w:p w14:paraId="7D53DC9B" w14:textId="77777777" w:rsidR="00070048" w:rsidRDefault="00070048" w:rsidP="00070048">
      <w:pPr>
        <w:pStyle w:val="Blue"/>
        <w:rPr>
          <w:lang w:val="fr-FR"/>
        </w:rPr>
      </w:pPr>
    </w:p>
    <w:p w14:paraId="1543150E" w14:textId="77777777" w:rsidR="00D55C60" w:rsidRPr="00B408E6" w:rsidRDefault="00D55C60" w:rsidP="00D55C60">
      <w:pPr>
        <w:ind w:left="363"/>
        <w:rPr>
          <w:sz w:val="24"/>
          <w:szCs w:val="24"/>
          <w:lang w:val="fr-FR"/>
        </w:rPr>
      </w:pPr>
      <w:r w:rsidRPr="00B408E6">
        <w:rPr>
          <w:sz w:val="24"/>
          <w:szCs w:val="24"/>
          <w:lang w:val="fr-FR"/>
        </w:rPr>
        <w:t>J’habite un</w:t>
      </w:r>
      <w:r>
        <w:rPr>
          <w:sz w:val="24"/>
          <w:szCs w:val="24"/>
          <w:lang w:val="fr-FR"/>
        </w:rPr>
        <w:t xml:space="preserve"> appart</w:t>
      </w:r>
      <w:r w:rsidR="005966BA">
        <w:rPr>
          <w:sz w:val="24"/>
          <w:szCs w:val="24"/>
          <w:lang w:val="fr-FR"/>
        </w:rPr>
        <w:t>e</w:t>
      </w:r>
      <w:r>
        <w:rPr>
          <w:sz w:val="24"/>
          <w:szCs w:val="24"/>
          <w:lang w:val="fr-FR"/>
        </w:rPr>
        <w:t>ment</w:t>
      </w:r>
      <w:r w:rsidRPr="00B408E6">
        <w:rPr>
          <w:sz w:val="24"/>
          <w:szCs w:val="24"/>
          <w:lang w:val="fr-FR"/>
        </w:rPr>
        <w:t xml:space="preserve"> en ville avec ma famille. Ma chambre est petite et je d</w:t>
      </w:r>
      <w:r w:rsidRPr="00CD1D8D">
        <w:rPr>
          <w:sz w:val="24"/>
          <w:szCs w:val="24"/>
          <w:lang w:val="fr-FR"/>
        </w:rPr>
        <w:t>é</w:t>
      </w:r>
      <w:r w:rsidRPr="00B408E6">
        <w:rPr>
          <w:sz w:val="24"/>
          <w:szCs w:val="24"/>
          <w:lang w:val="fr-FR"/>
        </w:rPr>
        <w:t>teste la couleur car c’est jaune.</w:t>
      </w:r>
      <w:r>
        <w:rPr>
          <w:sz w:val="24"/>
          <w:szCs w:val="24"/>
          <w:lang w:val="fr-FR"/>
        </w:rPr>
        <w:t xml:space="preserve"> Il n’y a pas de</w:t>
      </w:r>
      <w:r w:rsidRPr="00B408E6">
        <w:rPr>
          <w:sz w:val="24"/>
          <w:szCs w:val="24"/>
          <w:lang w:val="fr-FR"/>
        </w:rPr>
        <w:t xml:space="preserve"> jardin</w:t>
      </w:r>
      <w:r>
        <w:rPr>
          <w:sz w:val="24"/>
          <w:szCs w:val="24"/>
          <w:lang w:val="fr-FR"/>
        </w:rPr>
        <w:t xml:space="preserve"> mais il y a un garage</w:t>
      </w:r>
      <w:r w:rsidRPr="00B408E6">
        <w:rPr>
          <w:sz w:val="24"/>
          <w:szCs w:val="24"/>
          <w:lang w:val="fr-FR"/>
        </w:rPr>
        <w:t>. À la maison j’aime aider ma m</w:t>
      </w:r>
      <w:r w:rsidRPr="00CD1D8D">
        <w:rPr>
          <w:sz w:val="24"/>
          <w:szCs w:val="24"/>
          <w:lang w:val="fr-FR"/>
        </w:rPr>
        <w:t>è</w:t>
      </w:r>
      <w:r w:rsidRPr="00B408E6">
        <w:rPr>
          <w:sz w:val="24"/>
          <w:szCs w:val="24"/>
          <w:lang w:val="fr-FR"/>
        </w:rPr>
        <w:t xml:space="preserve">re </w:t>
      </w:r>
      <w:r w:rsidR="00983FA0">
        <w:rPr>
          <w:sz w:val="24"/>
          <w:szCs w:val="24"/>
          <w:lang w:val="fr-FR"/>
        </w:rPr>
        <w:t>à</w:t>
      </w:r>
      <w:r w:rsidRPr="00B408E6">
        <w:rPr>
          <w:sz w:val="24"/>
          <w:szCs w:val="24"/>
          <w:lang w:val="fr-FR"/>
        </w:rPr>
        <w:t xml:space="preserve"> la cuisine.</w:t>
      </w:r>
    </w:p>
    <w:p w14:paraId="498B7F8B" w14:textId="77777777" w:rsidR="00070048" w:rsidRDefault="00070048" w:rsidP="00070048">
      <w:pPr>
        <w:pStyle w:val="Blue"/>
        <w:rPr>
          <w:lang w:val="fr-FR"/>
        </w:rPr>
      </w:pPr>
    </w:p>
    <w:p w14:paraId="07A8DFF3" w14:textId="77777777" w:rsidR="00D55C60" w:rsidRDefault="00D55C60" w:rsidP="00D55C60">
      <w:pPr>
        <w:ind w:left="363"/>
        <w:rPr>
          <w:sz w:val="24"/>
          <w:szCs w:val="24"/>
          <w:lang w:val="fr-FR"/>
        </w:rPr>
      </w:pPr>
      <w:r w:rsidRPr="00B408E6">
        <w:rPr>
          <w:sz w:val="24"/>
          <w:szCs w:val="24"/>
          <w:lang w:val="fr-FR"/>
        </w:rPr>
        <w:t xml:space="preserve">Le weekend, j’aime faire du shopping avec ma copine et </w:t>
      </w:r>
      <w:r w:rsidRPr="00CD1D8D">
        <w:rPr>
          <w:sz w:val="24"/>
          <w:szCs w:val="24"/>
          <w:lang w:val="fr-FR"/>
        </w:rPr>
        <w:t>j’adore ma ville car c’est historique. Normalement, je vais en ville une fois par semaine, le samedi ou le dimanche.</w:t>
      </w:r>
      <w:r w:rsidRPr="00B408E6">
        <w:rPr>
          <w:sz w:val="24"/>
          <w:szCs w:val="24"/>
          <w:lang w:val="fr-FR"/>
        </w:rPr>
        <w:t xml:space="preserve"> </w:t>
      </w:r>
      <w:r w:rsidRPr="00CD1D8D">
        <w:rPr>
          <w:sz w:val="24"/>
          <w:szCs w:val="24"/>
          <w:lang w:val="fr-FR"/>
        </w:rPr>
        <w:t>Les restaurants sont chers mais il y a un bon choix.</w:t>
      </w:r>
    </w:p>
    <w:p w14:paraId="5B59CE7E" w14:textId="77777777" w:rsidR="003F2E06" w:rsidRPr="00B408E6" w:rsidRDefault="003F2E06" w:rsidP="00D55C60">
      <w:pPr>
        <w:ind w:left="363"/>
        <w:rPr>
          <w:sz w:val="24"/>
          <w:szCs w:val="24"/>
          <w:lang w:val="fr-FR"/>
        </w:rPr>
      </w:pPr>
    </w:p>
    <w:p w14:paraId="302A3AB6" w14:textId="77777777" w:rsidR="006745CE" w:rsidRPr="00965541" w:rsidRDefault="006745CE" w:rsidP="006745CE">
      <w:pPr>
        <w:pStyle w:val="N1"/>
        <w:pBdr>
          <w:bottom w:val="single" w:sz="8" w:space="1" w:color="6DBEE2" w:themeColor="accent3" w:themeTint="99"/>
        </w:pBdr>
        <w:spacing w:after="0"/>
        <w:rPr>
          <w:b/>
          <w:color w:val="248BB8" w:themeColor="accent3"/>
          <w:lang w:val="en-GB"/>
        </w:rPr>
      </w:pPr>
      <w:r>
        <w:rPr>
          <w:b/>
          <w:color w:val="248BB8" w:themeColor="accent3"/>
          <w:lang w:val="en-GB"/>
        </w:rPr>
        <w:t>Reflect and review – page 40</w:t>
      </w:r>
    </w:p>
    <w:p w14:paraId="74A428B1" w14:textId="77777777" w:rsidR="00D55C60" w:rsidRDefault="00D55C60" w:rsidP="00D55C60">
      <w:pPr>
        <w:rPr>
          <w:sz w:val="24"/>
          <w:szCs w:val="24"/>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9"/>
        <w:gridCol w:w="3249"/>
      </w:tblGrid>
      <w:tr w:rsidR="006745CE" w14:paraId="3475FE27" w14:textId="77777777" w:rsidTr="006745CE">
        <w:tc>
          <w:tcPr>
            <w:tcW w:w="3249" w:type="dxa"/>
          </w:tcPr>
          <w:p w14:paraId="433509D9" w14:textId="5F1B310E" w:rsidR="006745CE" w:rsidRPr="00151245" w:rsidRDefault="006745CE" w:rsidP="00965541">
            <w:pPr>
              <w:pStyle w:val="N1"/>
              <w:spacing w:after="0"/>
              <w:rPr>
                <w:color w:val="248BB8" w:themeColor="accent3"/>
                <w:lang w:val="en-GB"/>
              </w:rPr>
            </w:pPr>
            <w:r w:rsidRPr="00151245">
              <w:rPr>
                <w:color w:val="248BB8" w:themeColor="accent3"/>
                <w:lang w:val="en-GB"/>
              </w:rPr>
              <w:t>A.</w:t>
            </w:r>
          </w:p>
        </w:tc>
        <w:tc>
          <w:tcPr>
            <w:tcW w:w="3249" w:type="dxa"/>
          </w:tcPr>
          <w:p w14:paraId="64C79A9A" w14:textId="237BD386" w:rsidR="006745CE" w:rsidRPr="00151245" w:rsidRDefault="006745CE" w:rsidP="00965541">
            <w:pPr>
              <w:pStyle w:val="N1"/>
              <w:spacing w:after="0"/>
              <w:rPr>
                <w:color w:val="248BB8" w:themeColor="accent3"/>
                <w:lang w:val="en-GB"/>
              </w:rPr>
            </w:pPr>
            <w:r w:rsidRPr="00151245">
              <w:rPr>
                <w:color w:val="248BB8" w:themeColor="accent3"/>
                <w:lang w:val="en-GB"/>
              </w:rPr>
              <w:t>B.</w:t>
            </w:r>
          </w:p>
        </w:tc>
        <w:tc>
          <w:tcPr>
            <w:tcW w:w="3249" w:type="dxa"/>
          </w:tcPr>
          <w:p w14:paraId="5882FECE" w14:textId="77777777" w:rsidR="006745CE" w:rsidRPr="003F2E06" w:rsidRDefault="006745CE" w:rsidP="00965541">
            <w:pPr>
              <w:pStyle w:val="N1"/>
              <w:spacing w:after="0"/>
              <w:rPr>
                <w:b/>
                <w:color w:val="248BB8" w:themeColor="accent3"/>
                <w:lang w:val="en-GB"/>
              </w:rPr>
            </w:pPr>
          </w:p>
        </w:tc>
      </w:tr>
      <w:tr w:rsidR="006745CE" w14:paraId="23DAF15B" w14:textId="77777777" w:rsidTr="006745CE">
        <w:tc>
          <w:tcPr>
            <w:tcW w:w="3249" w:type="dxa"/>
          </w:tcPr>
          <w:p w14:paraId="2DA3E56D" w14:textId="03E8E4DC" w:rsidR="006745CE" w:rsidRPr="006745CE" w:rsidRDefault="006745CE" w:rsidP="002D4E9F">
            <w:pPr>
              <w:pStyle w:val="ListParagraph"/>
              <w:numPr>
                <w:ilvl w:val="0"/>
                <w:numId w:val="221"/>
              </w:numPr>
              <w:spacing w:before="120"/>
              <w:contextualSpacing w:val="0"/>
              <w:rPr>
                <w:sz w:val="24"/>
                <w:szCs w:val="24"/>
                <w:lang w:val="fr-FR"/>
              </w:rPr>
            </w:pPr>
            <w:r>
              <w:rPr>
                <w:sz w:val="24"/>
                <w:szCs w:val="24"/>
                <w:lang w:val="fr-FR"/>
              </w:rPr>
              <w:t>4</w:t>
            </w:r>
          </w:p>
        </w:tc>
        <w:tc>
          <w:tcPr>
            <w:tcW w:w="3249" w:type="dxa"/>
          </w:tcPr>
          <w:p w14:paraId="03A5567A" w14:textId="289E4291" w:rsidR="006745CE" w:rsidRPr="006745CE" w:rsidRDefault="006745CE" w:rsidP="002D4E9F">
            <w:pPr>
              <w:pStyle w:val="ListParagraph"/>
              <w:numPr>
                <w:ilvl w:val="0"/>
                <w:numId w:val="222"/>
              </w:numPr>
              <w:spacing w:before="120"/>
              <w:contextualSpacing w:val="0"/>
              <w:rPr>
                <w:sz w:val="24"/>
                <w:szCs w:val="24"/>
                <w:lang w:val="fr-FR"/>
              </w:rPr>
            </w:pPr>
            <w:r>
              <w:rPr>
                <w:sz w:val="24"/>
                <w:szCs w:val="24"/>
                <w:lang w:val="fr-FR"/>
              </w:rPr>
              <w:t>False</w:t>
            </w:r>
          </w:p>
        </w:tc>
        <w:tc>
          <w:tcPr>
            <w:tcW w:w="3249" w:type="dxa"/>
          </w:tcPr>
          <w:p w14:paraId="78F32B8E" w14:textId="2117EDDC" w:rsidR="006745CE" w:rsidRPr="006745CE" w:rsidRDefault="006745CE" w:rsidP="002D4E9F">
            <w:pPr>
              <w:pStyle w:val="ListParagraph"/>
              <w:numPr>
                <w:ilvl w:val="0"/>
                <w:numId w:val="230"/>
              </w:numPr>
              <w:spacing w:before="120"/>
              <w:contextualSpacing w:val="0"/>
              <w:rPr>
                <w:sz w:val="24"/>
                <w:szCs w:val="24"/>
                <w:lang w:val="fr-FR"/>
              </w:rPr>
            </w:pPr>
            <w:r>
              <w:rPr>
                <w:sz w:val="24"/>
                <w:szCs w:val="24"/>
                <w:lang w:val="fr-FR"/>
              </w:rPr>
              <w:t>False</w:t>
            </w:r>
          </w:p>
        </w:tc>
      </w:tr>
      <w:tr w:rsidR="006745CE" w14:paraId="4DBC9EB7" w14:textId="77777777" w:rsidTr="006745CE">
        <w:tc>
          <w:tcPr>
            <w:tcW w:w="3249" w:type="dxa"/>
          </w:tcPr>
          <w:p w14:paraId="2169F2D2" w14:textId="18A08EE9" w:rsidR="006745CE" w:rsidRPr="006745CE" w:rsidRDefault="006745CE" w:rsidP="002D4E9F">
            <w:pPr>
              <w:pStyle w:val="ListParagraph"/>
              <w:numPr>
                <w:ilvl w:val="0"/>
                <w:numId w:val="223"/>
              </w:numPr>
              <w:spacing w:before="120"/>
              <w:contextualSpacing w:val="0"/>
              <w:rPr>
                <w:sz w:val="24"/>
                <w:szCs w:val="24"/>
                <w:lang w:val="fr-FR"/>
              </w:rPr>
            </w:pPr>
            <w:r>
              <w:rPr>
                <w:sz w:val="24"/>
                <w:szCs w:val="24"/>
                <w:lang w:val="fr-FR"/>
              </w:rPr>
              <w:t>1</w:t>
            </w:r>
          </w:p>
        </w:tc>
        <w:tc>
          <w:tcPr>
            <w:tcW w:w="3249" w:type="dxa"/>
          </w:tcPr>
          <w:p w14:paraId="7895360E" w14:textId="0F84E812" w:rsidR="006745CE" w:rsidRPr="006745CE" w:rsidRDefault="006745CE" w:rsidP="002D4E9F">
            <w:pPr>
              <w:pStyle w:val="ListParagraph"/>
              <w:numPr>
                <w:ilvl w:val="0"/>
                <w:numId w:val="226"/>
              </w:numPr>
              <w:spacing w:before="120"/>
              <w:contextualSpacing w:val="0"/>
              <w:rPr>
                <w:sz w:val="24"/>
                <w:szCs w:val="24"/>
                <w:lang w:val="fr-FR"/>
              </w:rPr>
            </w:pPr>
            <w:r>
              <w:rPr>
                <w:sz w:val="24"/>
                <w:szCs w:val="24"/>
                <w:lang w:val="fr-FR"/>
              </w:rPr>
              <w:t>False</w:t>
            </w:r>
          </w:p>
        </w:tc>
        <w:tc>
          <w:tcPr>
            <w:tcW w:w="3249" w:type="dxa"/>
          </w:tcPr>
          <w:p w14:paraId="0F47BA24" w14:textId="7F8A982E" w:rsidR="006745CE" w:rsidRPr="006745CE" w:rsidRDefault="006745CE" w:rsidP="002D4E9F">
            <w:pPr>
              <w:pStyle w:val="ListParagraph"/>
              <w:numPr>
                <w:ilvl w:val="0"/>
                <w:numId w:val="231"/>
              </w:numPr>
              <w:spacing w:before="120"/>
              <w:contextualSpacing w:val="0"/>
              <w:rPr>
                <w:sz w:val="24"/>
                <w:szCs w:val="24"/>
                <w:lang w:val="fr-FR"/>
              </w:rPr>
            </w:pPr>
            <w:proofErr w:type="spellStart"/>
            <w:r>
              <w:rPr>
                <w:sz w:val="24"/>
                <w:szCs w:val="24"/>
                <w:lang w:val="fr-FR"/>
              </w:rPr>
              <w:t>True</w:t>
            </w:r>
            <w:proofErr w:type="spellEnd"/>
          </w:p>
        </w:tc>
      </w:tr>
      <w:tr w:rsidR="006745CE" w14:paraId="5175C253" w14:textId="77777777" w:rsidTr="006745CE">
        <w:tc>
          <w:tcPr>
            <w:tcW w:w="3249" w:type="dxa"/>
          </w:tcPr>
          <w:p w14:paraId="5821AFB1" w14:textId="629742F4" w:rsidR="006745CE" w:rsidRPr="006745CE" w:rsidRDefault="006745CE" w:rsidP="002D4E9F">
            <w:pPr>
              <w:pStyle w:val="ListParagraph"/>
              <w:numPr>
                <w:ilvl w:val="0"/>
                <w:numId w:val="224"/>
              </w:numPr>
              <w:spacing w:before="120"/>
              <w:contextualSpacing w:val="0"/>
              <w:rPr>
                <w:sz w:val="24"/>
                <w:szCs w:val="24"/>
                <w:lang w:val="fr-FR"/>
              </w:rPr>
            </w:pPr>
            <w:r>
              <w:rPr>
                <w:sz w:val="24"/>
                <w:szCs w:val="24"/>
                <w:lang w:val="fr-FR"/>
              </w:rPr>
              <w:t>10</w:t>
            </w:r>
          </w:p>
        </w:tc>
        <w:tc>
          <w:tcPr>
            <w:tcW w:w="3249" w:type="dxa"/>
          </w:tcPr>
          <w:p w14:paraId="1F5DF1A5" w14:textId="3AC04FC3" w:rsidR="006745CE" w:rsidRPr="006745CE" w:rsidRDefault="006745CE" w:rsidP="002D4E9F">
            <w:pPr>
              <w:pStyle w:val="ListParagraph"/>
              <w:numPr>
                <w:ilvl w:val="0"/>
                <w:numId w:val="227"/>
              </w:numPr>
              <w:spacing w:before="120"/>
              <w:contextualSpacing w:val="0"/>
              <w:rPr>
                <w:sz w:val="24"/>
                <w:szCs w:val="24"/>
                <w:lang w:val="fr-FR"/>
              </w:rPr>
            </w:pPr>
            <w:proofErr w:type="spellStart"/>
            <w:r>
              <w:rPr>
                <w:sz w:val="24"/>
                <w:szCs w:val="24"/>
                <w:lang w:val="fr-FR"/>
              </w:rPr>
              <w:t>True</w:t>
            </w:r>
            <w:proofErr w:type="spellEnd"/>
          </w:p>
        </w:tc>
        <w:tc>
          <w:tcPr>
            <w:tcW w:w="3249" w:type="dxa"/>
          </w:tcPr>
          <w:p w14:paraId="720C0055" w14:textId="02FD14FA" w:rsidR="006745CE" w:rsidRPr="006745CE" w:rsidRDefault="006745CE" w:rsidP="002D4E9F">
            <w:pPr>
              <w:pStyle w:val="ListParagraph"/>
              <w:numPr>
                <w:ilvl w:val="0"/>
                <w:numId w:val="232"/>
              </w:numPr>
              <w:spacing w:before="120"/>
              <w:contextualSpacing w:val="0"/>
              <w:rPr>
                <w:sz w:val="24"/>
                <w:szCs w:val="24"/>
                <w:lang w:val="fr-FR"/>
              </w:rPr>
            </w:pPr>
            <w:proofErr w:type="spellStart"/>
            <w:r>
              <w:rPr>
                <w:sz w:val="24"/>
                <w:szCs w:val="24"/>
                <w:lang w:val="fr-FR"/>
              </w:rPr>
              <w:t>True</w:t>
            </w:r>
            <w:proofErr w:type="spellEnd"/>
          </w:p>
        </w:tc>
      </w:tr>
      <w:tr w:rsidR="006745CE" w14:paraId="78EE53DF" w14:textId="77777777" w:rsidTr="006745CE">
        <w:tc>
          <w:tcPr>
            <w:tcW w:w="3249" w:type="dxa"/>
          </w:tcPr>
          <w:p w14:paraId="2DACD753" w14:textId="5FF08153" w:rsidR="006745CE" w:rsidRPr="006745CE" w:rsidRDefault="006745CE" w:rsidP="002D4E9F">
            <w:pPr>
              <w:pStyle w:val="ListParagraph"/>
              <w:numPr>
                <w:ilvl w:val="0"/>
                <w:numId w:val="225"/>
              </w:numPr>
              <w:spacing w:before="120"/>
              <w:contextualSpacing w:val="0"/>
              <w:rPr>
                <w:sz w:val="24"/>
                <w:szCs w:val="24"/>
                <w:lang w:val="fr-FR"/>
              </w:rPr>
            </w:pPr>
            <w:r>
              <w:rPr>
                <w:sz w:val="24"/>
                <w:szCs w:val="24"/>
                <w:lang w:val="fr-FR"/>
              </w:rPr>
              <w:t>6</w:t>
            </w:r>
          </w:p>
        </w:tc>
        <w:tc>
          <w:tcPr>
            <w:tcW w:w="3249" w:type="dxa"/>
          </w:tcPr>
          <w:p w14:paraId="5ACD5794" w14:textId="78C7B92D" w:rsidR="006745CE" w:rsidRPr="006745CE" w:rsidRDefault="006745CE" w:rsidP="002D4E9F">
            <w:pPr>
              <w:pStyle w:val="ListParagraph"/>
              <w:numPr>
                <w:ilvl w:val="0"/>
                <w:numId w:val="228"/>
              </w:numPr>
              <w:spacing w:before="120"/>
              <w:contextualSpacing w:val="0"/>
              <w:rPr>
                <w:sz w:val="24"/>
                <w:szCs w:val="24"/>
                <w:lang w:val="fr-FR"/>
              </w:rPr>
            </w:pPr>
            <w:r>
              <w:rPr>
                <w:sz w:val="24"/>
                <w:szCs w:val="24"/>
                <w:lang w:val="fr-FR"/>
              </w:rPr>
              <w:t>False</w:t>
            </w:r>
          </w:p>
        </w:tc>
        <w:tc>
          <w:tcPr>
            <w:tcW w:w="3249" w:type="dxa"/>
          </w:tcPr>
          <w:p w14:paraId="12A5AD19" w14:textId="2E0CC3CD" w:rsidR="006745CE" w:rsidRPr="006745CE" w:rsidRDefault="006745CE" w:rsidP="002D4E9F">
            <w:pPr>
              <w:pStyle w:val="ListParagraph"/>
              <w:numPr>
                <w:ilvl w:val="0"/>
                <w:numId w:val="233"/>
              </w:numPr>
              <w:spacing w:before="120"/>
              <w:contextualSpacing w:val="0"/>
              <w:rPr>
                <w:sz w:val="24"/>
                <w:szCs w:val="24"/>
                <w:lang w:val="fr-FR"/>
              </w:rPr>
            </w:pPr>
            <w:r>
              <w:rPr>
                <w:sz w:val="24"/>
                <w:szCs w:val="24"/>
                <w:lang w:val="fr-FR"/>
              </w:rPr>
              <w:t>False</w:t>
            </w:r>
          </w:p>
        </w:tc>
      </w:tr>
      <w:tr w:rsidR="006745CE" w14:paraId="186A7236" w14:textId="77777777" w:rsidTr="006745CE">
        <w:tc>
          <w:tcPr>
            <w:tcW w:w="3249" w:type="dxa"/>
          </w:tcPr>
          <w:p w14:paraId="26F3FE05" w14:textId="77777777" w:rsidR="006745CE" w:rsidRPr="006745CE" w:rsidRDefault="006745CE" w:rsidP="006745CE">
            <w:pPr>
              <w:pStyle w:val="ListParagraph"/>
              <w:spacing w:before="120"/>
              <w:contextualSpacing w:val="0"/>
              <w:rPr>
                <w:sz w:val="24"/>
                <w:szCs w:val="24"/>
                <w:lang w:val="fr-FR"/>
              </w:rPr>
            </w:pPr>
          </w:p>
        </w:tc>
        <w:tc>
          <w:tcPr>
            <w:tcW w:w="3249" w:type="dxa"/>
          </w:tcPr>
          <w:p w14:paraId="7964D72F" w14:textId="767EF504" w:rsidR="006745CE" w:rsidRPr="006745CE" w:rsidRDefault="006745CE" w:rsidP="002D4E9F">
            <w:pPr>
              <w:pStyle w:val="ListParagraph"/>
              <w:numPr>
                <w:ilvl w:val="0"/>
                <w:numId w:val="229"/>
              </w:numPr>
              <w:spacing w:before="120"/>
              <w:contextualSpacing w:val="0"/>
              <w:rPr>
                <w:sz w:val="24"/>
                <w:szCs w:val="24"/>
                <w:lang w:val="fr-FR"/>
              </w:rPr>
            </w:pPr>
            <w:proofErr w:type="spellStart"/>
            <w:r>
              <w:rPr>
                <w:sz w:val="24"/>
                <w:szCs w:val="24"/>
                <w:lang w:val="fr-FR"/>
              </w:rPr>
              <w:t>True</w:t>
            </w:r>
            <w:proofErr w:type="spellEnd"/>
          </w:p>
        </w:tc>
        <w:tc>
          <w:tcPr>
            <w:tcW w:w="3249" w:type="dxa"/>
          </w:tcPr>
          <w:p w14:paraId="2CA03052" w14:textId="421A5C77" w:rsidR="006745CE" w:rsidRPr="006745CE" w:rsidRDefault="006745CE" w:rsidP="002D4E9F">
            <w:pPr>
              <w:pStyle w:val="ListParagraph"/>
              <w:numPr>
                <w:ilvl w:val="0"/>
                <w:numId w:val="234"/>
              </w:numPr>
              <w:spacing w:before="120"/>
              <w:contextualSpacing w:val="0"/>
              <w:rPr>
                <w:sz w:val="24"/>
                <w:szCs w:val="24"/>
                <w:lang w:val="fr-FR"/>
              </w:rPr>
            </w:pPr>
            <w:proofErr w:type="spellStart"/>
            <w:r>
              <w:rPr>
                <w:sz w:val="24"/>
                <w:szCs w:val="24"/>
                <w:lang w:val="fr-FR"/>
              </w:rPr>
              <w:t>True</w:t>
            </w:r>
            <w:proofErr w:type="spellEnd"/>
          </w:p>
        </w:tc>
      </w:tr>
    </w:tbl>
    <w:p w14:paraId="3ADDEE6E" w14:textId="77777777" w:rsidR="008B685F" w:rsidRPr="008B685F" w:rsidRDefault="008B685F" w:rsidP="008B685F">
      <w:pPr>
        <w:spacing w:before="120"/>
        <w:rPr>
          <w:sz w:val="2"/>
          <w:szCs w:val="24"/>
        </w:rPr>
      </w:pPr>
    </w:p>
    <w:p w14:paraId="2C534B1C" w14:textId="77777777" w:rsidR="00DD1CB3" w:rsidRPr="008B685F" w:rsidRDefault="00DD1CB3" w:rsidP="00D55C60">
      <w:pPr>
        <w:rPr>
          <w:sz w:val="2"/>
          <w:szCs w:val="24"/>
        </w:rPr>
        <w:sectPr w:rsidR="00DD1CB3" w:rsidRPr="008B685F" w:rsidSect="003D0260">
          <w:headerReference w:type="default" r:id="rId62"/>
          <w:footerReference w:type="default" r:id="rId63"/>
          <w:pgSz w:w="11906" w:h="16838"/>
          <w:pgMar w:top="1134" w:right="1134" w:bottom="851" w:left="1134" w:header="708" w:footer="708" w:gutter="0"/>
          <w:cols w:space="708"/>
          <w:docGrid w:linePitch="381"/>
        </w:sectPr>
      </w:pPr>
    </w:p>
    <w:p w14:paraId="359288E1" w14:textId="6981613A" w:rsidR="00D55C60" w:rsidRPr="006745CE" w:rsidRDefault="00D55C60" w:rsidP="006745CE">
      <w:pPr>
        <w:pStyle w:val="Heading2"/>
        <w:shd w:val="clear" w:color="auto" w:fill="auto"/>
        <w:spacing w:before="0" w:after="0" w:line="276" w:lineRule="auto"/>
        <w:rPr>
          <w:i/>
          <w:sz w:val="4"/>
          <w:szCs w:val="4"/>
        </w:rPr>
      </w:pPr>
      <w:r w:rsidRPr="002D4FF7">
        <w:rPr>
          <w:sz w:val="4"/>
          <w:szCs w:val="4"/>
        </w:rPr>
        <w:lastRenderedPageBreak/>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19FD2078" w14:textId="77777777" w:rsidTr="003D0260">
        <w:trPr>
          <w:trHeight w:val="1134"/>
        </w:trPr>
        <w:tc>
          <w:tcPr>
            <w:tcW w:w="9639" w:type="dxa"/>
            <w:shd w:val="clear" w:color="auto" w:fill="248BB8" w:themeFill="accent3"/>
            <w:vAlign w:val="center"/>
          </w:tcPr>
          <w:p w14:paraId="5199F29C" w14:textId="77777777" w:rsidR="00D55C60" w:rsidRPr="003C7BEE" w:rsidRDefault="00D55C60" w:rsidP="003D0260">
            <w:pPr>
              <w:pStyle w:val="NoSpacing"/>
              <w:spacing w:line="276" w:lineRule="auto"/>
              <w:ind w:left="170"/>
              <w:rPr>
                <w:rFonts w:cs="Arial"/>
                <w:sz w:val="60"/>
                <w:szCs w:val="60"/>
              </w:rPr>
            </w:pPr>
            <w:r w:rsidRPr="00DF0C4D">
              <w:rPr>
                <w:rFonts w:cs="Arial"/>
                <w:color w:val="FFFFFF" w:themeColor="background1"/>
                <w:sz w:val="60"/>
                <w:szCs w:val="60"/>
              </w:rPr>
              <w:t>Translation</w:t>
            </w:r>
            <w:r>
              <w:rPr>
                <w:rFonts w:cs="Arial"/>
                <w:color w:val="FFFFFF" w:themeColor="background1"/>
                <w:sz w:val="60"/>
                <w:szCs w:val="60"/>
              </w:rPr>
              <w:t xml:space="preserve"> sentences</w:t>
            </w:r>
          </w:p>
        </w:tc>
      </w:tr>
    </w:tbl>
    <w:p w14:paraId="1ED34E3F" w14:textId="77777777" w:rsidR="00D55C60" w:rsidRPr="00E41362" w:rsidRDefault="00D55C60" w:rsidP="00D55C60">
      <w:pPr>
        <w:pStyle w:val="Heading2"/>
        <w:shd w:val="clear" w:color="auto" w:fill="9DD4EC" w:themeFill="accent3" w:themeFillTint="66"/>
        <w:spacing w:before="240" w:line="276" w:lineRule="auto"/>
        <w:rPr>
          <w:b/>
          <w:i/>
          <w:sz w:val="24"/>
          <w:szCs w:val="24"/>
        </w:rPr>
      </w:pPr>
      <w:r w:rsidRPr="00E41362">
        <w:rPr>
          <w:b/>
          <w:sz w:val="24"/>
          <w:szCs w:val="24"/>
        </w:rPr>
        <w:t>Getting started</w:t>
      </w:r>
    </w:p>
    <w:p w14:paraId="2B6D98A3"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t>Feeling tense?</w:t>
      </w:r>
    </w:p>
    <w:p w14:paraId="26855F36" w14:textId="77777777" w:rsidR="00D55C60" w:rsidRPr="003A325B" w:rsidRDefault="00D55C60" w:rsidP="003A325B">
      <w:pPr>
        <w:rPr>
          <w:sz w:val="24"/>
          <w:szCs w:val="24"/>
        </w:rPr>
      </w:pPr>
      <w:r w:rsidRPr="003A325B">
        <w:rPr>
          <w:sz w:val="24"/>
          <w:szCs w:val="24"/>
        </w:rPr>
        <w:t>You’ll need to know some common verbs in three tenses to tackle translation. Here are twelve useful verbs in the ‘</w:t>
      </w:r>
      <w:r w:rsidRPr="003A325B">
        <w:rPr>
          <w:i/>
          <w:sz w:val="24"/>
          <w:szCs w:val="24"/>
        </w:rPr>
        <w:t>je</w:t>
      </w:r>
      <w:r w:rsidRPr="003A325B">
        <w:rPr>
          <w:sz w:val="24"/>
          <w:szCs w:val="24"/>
        </w:rPr>
        <w:t>’ form – can you complete the missing tenses?</w:t>
      </w:r>
    </w:p>
    <w:p w14:paraId="65A264B8" w14:textId="77777777" w:rsidR="00D55C60" w:rsidRPr="00B408E6" w:rsidRDefault="00D55C60" w:rsidP="00D55C60">
      <w:pPr>
        <w:rPr>
          <w:sz w:val="24"/>
          <w:szCs w:val="24"/>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551"/>
        <w:gridCol w:w="2551"/>
        <w:gridCol w:w="2552"/>
      </w:tblGrid>
      <w:tr w:rsidR="00D55C60" w:rsidRPr="00B408E6" w14:paraId="3AEACEF8" w14:textId="77777777" w:rsidTr="00DE6E45">
        <w:trPr>
          <w:trHeight w:val="454"/>
        </w:trPr>
        <w:tc>
          <w:tcPr>
            <w:tcW w:w="1276" w:type="dxa"/>
            <w:tcBorders>
              <w:bottom w:val="single" w:sz="12" w:space="0" w:color="248BB8" w:themeColor="accent3"/>
            </w:tcBorders>
            <w:shd w:val="clear" w:color="auto" w:fill="9DD4EC" w:themeFill="accent3" w:themeFillTint="66"/>
            <w:vAlign w:val="center"/>
          </w:tcPr>
          <w:p w14:paraId="21FED956" w14:textId="77777777" w:rsidR="00D55C60" w:rsidRPr="00B408E6" w:rsidRDefault="00D55C60" w:rsidP="003D0260">
            <w:pPr>
              <w:rPr>
                <w:b/>
                <w:sz w:val="24"/>
                <w:szCs w:val="24"/>
              </w:rPr>
            </w:pPr>
            <w:r w:rsidRPr="00B408E6">
              <w:rPr>
                <w:b/>
                <w:sz w:val="24"/>
                <w:szCs w:val="24"/>
              </w:rPr>
              <w:t>Infinitive</w:t>
            </w:r>
          </w:p>
        </w:tc>
        <w:tc>
          <w:tcPr>
            <w:tcW w:w="2551" w:type="dxa"/>
            <w:tcBorders>
              <w:bottom w:val="single" w:sz="12" w:space="0" w:color="248BB8" w:themeColor="accent3"/>
            </w:tcBorders>
            <w:shd w:val="clear" w:color="auto" w:fill="9DD4EC" w:themeFill="accent3" w:themeFillTint="66"/>
            <w:vAlign w:val="center"/>
          </w:tcPr>
          <w:p w14:paraId="48E480B3" w14:textId="77777777" w:rsidR="00D55C60" w:rsidRPr="00B408E6" w:rsidRDefault="00D55C60" w:rsidP="003D0260">
            <w:pPr>
              <w:rPr>
                <w:b/>
                <w:sz w:val="24"/>
                <w:szCs w:val="24"/>
              </w:rPr>
            </w:pPr>
            <w:r w:rsidRPr="00B408E6">
              <w:rPr>
                <w:b/>
                <w:sz w:val="24"/>
                <w:szCs w:val="24"/>
              </w:rPr>
              <w:t>Past</w:t>
            </w:r>
          </w:p>
        </w:tc>
        <w:tc>
          <w:tcPr>
            <w:tcW w:w="2551" w:type="dxa"/>
            <w:tcBorders>
              <w:bottom w:val="single" w:sz="12" w:space="0" w:color="248BB8" w:themeColor="accent3"/>
            </w:tcBorders>
            <w:shd w:val="clear" w:color="auto" w:fill="9DD4EC" w:themeFill="accent3" w:themeFillTint="66"/>
            <w:vAlign w:val="center"/>
          </w:tcPr>
          <w:p w14:paraId="012A1F4F" w14:textId="77777777" w:rsidR="00D55C60" w:rsidRPr="00B408E6" w:rsidRDefault="00D55C60" w:rsidP="003D0260">
            <w:pPr>
              <w:rPr>
                <w:b/>
                <w:sz w:val="24"/>
                <w:szCs w:val="24"/>
              </w:rPr>
            </w:pPr>
            <w:r w:rsidRPr="00B408E6">
              <w:rPr>
                <w:b/>
                <w:sz w:val="24"/>
                <w:szCs w:val="24"/>
              </w:rPr>
              <w:t>Present</w:t>
            </w:r>
          </w:p>
        </w:tc>
        <w:tc>
          <w:tcPr>
            <w:tcW w:w="2552" w:type="dxa"/>
            <w:tcBorders>
              <w:bottom w:val="single" w:sz="12" w:space="0" w:color="248BB8" w:themeColor="accent3"/>
            </w:tcBorders>
            <w:shd w:val="clear" w:color="auto" w:fill="9DD4EC" w:themeFill="accent3" w:themeFillTint="66"/>
            <w:vAlign w:val="center"/>
          </w:tcPr>
          <w:p w14:paraId="47FFC9BA" w14:textId="77777777" w:rsidR="00D55C60" w:rsidRPr="00B408E6" w:rsidRDefault="00983FA0" w:rsidP="003D0260">
            <w:pPr>
              <w:rPr>
                <w:b/>
                <w:sz w:val="24"/>
                <w:szCs w:val="24"/>
              </w:rPr>
            </w:pPr>
            <w:r>
              <w:rPr>
                <w:b/>
                <w:sz w:val="24"/>
                <w:szCs w:val="24"/>
              </w:rPr>
              <w:t>Near f</w:t>
            </w:r>
            <w:r w:rsidR="00D55C60" w:rsidRPr="00B408E6">
              <w:rPr>
                <w:b/>
                <w:sz w:val="24"/>
                <w:szCs w:val="24"/>
              </w:rPr>
              <w:t>uture</w:t>
            </w:r>
          </w:p>
        </w:tc>
      </w:tr>
      <w:tr w:rsidR="00D55C60" w:rsidRPr="00B408E6" w14:paraId="5749D211" w14:textId="77777777" w:rsidTr="00DE6E45">
        <w:trPr>
          <w:trHeight w:val="652"/>
        </w:trPr>
        <w:tc>
          <w:tcPr>
            <w:tcW w:w="1276"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5D12E2B3" w14:textId="77777777" w:rsidR="00D55C60" w:rsidRPr="00B408E6" w:rsidRDefault="00D55C60" w:rsidP="003D0260">
            <w:pPr>
              <w:rPr>
                <w:sz w:val="24"/>
                <w:szCs w:val="24"/>
              </w:rPr>
            </w:pPr>
            <w:proofErr w:type="spellStart"/>
            <w:r w:rsidRPr="00B408E6">
              <w:rPr>
                <w:sz w:val="24"/>
                <w:szCs w:val="24"/>
              </w:rPr>
              <w:t>jouer</w:t>
            </w:r>
            <w:proofErr w:type="spellEnd"/>
          </w:p>
        </w:tc>
        <w:tc>
          <w:tcPr>
            <w:tcW w:w="2551"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388FC85E" w14:textId="77777777" w:rsidR="00D55C60" w:rsidRPr="00B408E6" w:rsidRDefault="00D55C60" w:rsidP="003D0260">
            <w:pPr>
              <w:tabs>
                <w:tab w:val="left" w:pos="2302"/>
              </w:tabs>
              <w:rPr>
                <w:rFonts w:cs="Arial"/>
                <w:sz w:val="24"/>
                <w:szCs w:val="24"/>
                <w:lang w:val="en-US" w:eastAsia="ko-KR"/>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joué</w:t>
            </w:r>
            <w:proofErr w:type="spellEnd"/>
          </w:p>
        </w:tc>
        <w:tc>
          <w:tcPr>
            <w:tcW w:w="2551"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bottom"/>
          </w:tcPr>
          <w:p w14:paraId="7F0681BB" w14:textId="20D57972" w:rsidR="00D55C60" w:rsidRPr="00B408E6" w:rsidRDefault="00D55C60" w:rsidP="003D0260">
            <w:pPr>
              <w:tabs>
                <w:tab w:val="left" w:leader="dot" w:pos="2293"/>
              </w:tabs>
              <w:rPr>
                <w:sz w:val="24"/>
                <w:szCs w:val="24"/>
              </w:rPr>
            </w:pPr>
          </w:p>
        </w:tc>
        <w:tc>
          <w:tcPr>
            <w:tcW w:w="2552"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bottom"/>
          </w:tcPr>
          <w:p w14:paraId="37ABDCFE" w14:textId="67E6EB15" w:rsidR="00D55C60" w:rsidRPr="00B408E6" w:rsidRDefault="00D55C60" w:rsidP="003D0260">
            <w:pPr>
              <w:tabs>
                <w:tab w:val="left" w:leader="dot" w:pos="2260"/>
              </w:tabs>
              <w:rPr>
                <w:sz w:val="24"/>
                <w:szCs w:val="24"/>
              </w:rPr>
            </w:pPr>
          </w:p>
        </w:tc>
      </w:tr>
      <w:tr w:rsidR="00D55C60" w:rsidRPr="00B408E6" w14:paraId="051E1CA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60CAF31" w14:textId="77777777" w:rsidR="00D55C60" w:rsidRPr="00B408E6" w:rsidRDefault="00D55C60" w:rsidP="003D0260">
            <w:pPr>
              <w:rPr>
                <w:sz w:val="24"/>
                <w:szCs w:val="24"/>
              </w:rPr>
            </w:pPr>
            <w:proofErr w:type="spellStart"/>
            <w:r w:rsidRPr="00B408E6">
              <w:rPr>
                <w:sz w:val="24"/>
                <w:szCs w:val="24"/>
              </w:rPr>
              <w:t>regarder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6FA9BC8C" w14:textId="3CA0DC15"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5DB32737" w14:textId="38A0C4B6" w:rsidR="00D55C60" w:rsidRPr="00B408E6" w:rsidRDefault="00D55C60" w:rsidP="003D0260">
            <w:pPr>
              <w:tabs>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CF45999" w14:textId="77777777" w:rsidR="00D55C60" w:rsidRPr="00B408E6" w:rsidRDefault="00D55C60" w:rsidP="003D0260">
            <w:pPr>
              <w:tabs>
                <w:tab w:val="left" w:leader="dot" w:pos="2260"/>
              </w:tabs>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regarder</w:t>
            </w:r>
            <w:proofErr w:type="spellEnd"/>
          </w:p>
        </w:tc>
      </w:tr>
      <w:tr w:rsidR="00D55C60" w:rsidRPr="00B408E6" w14:paraId="4DB65DDC"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3DCC84" w14:textId="77777777" w:rsidR="00D55C60" w:rsidRPr="00B408E6" w:rsidRDefault="00D55C60" w:rsidP="003D0260">
            <w:pPr>
              <w:rPr>
                <w:sz w:val="24"/>
                <w:szCs w:val="24"/>
              </w:rPr>
            </w:pPr>
            <w:r w:rsidRPr="00B408E6">
              <w:rPr>
                <w:sz w:val="24"/>
                <w:szCs w:val="24"/>
              </w:rPr>
              <w:t>faire</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30DBD758" w14:textId="5C121447"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CE11A50"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fais</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62BB7CFA" w14:textId="7AE96C26" w:rsidR="00D55C60" w:rsidRPr="00B408E6" w:rsidRDefault="00D55C60" w:rsidP="003D0260">
            <w:pPr>
              <w:tabs>
                <w:tab w:val="left" w:leader="dot" w:pos="2260"/>
              </w:tabs>
              <w:rPr>
                <w:sz w:val="24"/>
                <w:szCs w:val="24"/>
              </w:rPr>
            </w:pPr>
          </w:p>
        </w:tc>
      </w:tr>
      <w:tr w:rsidR="00D55C60" w:rsidRPr="00B408E6" w14:paraId="257E07F7"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83B8EFF" w14:textId="77777777" w:rsidR="00D55C60" w:rsidRPr="00B408E6" w:rsidRDefault="00D55C60" w:rsidP="003D0260">
            <w:pPr>
              <w:rPr>
                <w:sz w:val="24"/>
                <w:szCs w:val="24"/>
              </w:rPr>
            </w:pPr>
            <w:r w:rsidRPr="00B408E6">
              <w:rPr>
                <w:sz w:val="24"/>
                <w:szCs w:val="24"/>
              </w:rPr>
              <w:t>manger</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FE9B0D1" w14:textId="77777777" w:rsidR="00D55C60" w:rsidRPr="00B408E6" w:rsidRDefault="00D55C60" w:rsidP="003D0260">
            <w:pPr>
              <w:tabs>
                <w:tab w:val="left" w:pos="2302"/>
              </w:tabs>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mangé</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53311625" w14:textId="0AA739BC"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1D2B6994" w14:textId="4E2EF7E8" w:rsidR="00D55C60" w:rsidRPr="00B408E6" w:rsidRDefault="00D55C60" w:rsidP="003D0260">
            <w:pPr>
              <w:tabs>
                <w:tab w:val="left" w:leader="dot" w:pos="2260"/>
              </w:tabs>
              <w:rPr>
                <w:sz w:val="24"/>
                <w:szCs w:val="24"/>
              </w:rPr>
            </w:pPr>
          </w:p>
        </w:tc>
      </w:tr>
      <w:tr w:rsidR="00D55C60" w:rsidRPr="00B408E6" w14:paraId="1CF14741"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046738" w14:textId="77777777" w:rsidR="00D55C60" w:rsidRPr="00B408E6" w:rsidRDefault="00D55C60" w:rsidP="003D0260">
            <w:pPr>
              <w:rPr>
                <w:sz w:val="24"/>
                <w:szCs w:val="24"/>
              </w:rPr>
            </w:pPr>
            <w:proofErr w:type="spellStart"/>
            <w:r w:rsidRPr="00B408E6">
              <w:rPr>
                <w:sz w:val="24"/>
                <w:szCs w:val="24"/>
              </w:rPr>
              <w:t>boire</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6F8BD0B" w14:textId="5F946C78"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F78FF79" w14:textId="77777777" w:rsidR="00D55C60" w:rsidRPr="00B408E6" w:rsidRDefault="00D55C60" w:rsidP="003D0260">
            <w:pPr>
              <w:tabs>
                <w:tab w:val="left" w:leader="dot" w:pos="2293"/>
              </w:tabs>
              <w:rPr>
                <w:sz w:val="24"/>
                <w:szCs w:val="24"/>
              </w:rPr>
            </w:pPr>
            <w:r w:rsidRPr="00B408E6">
              <w:rPr>
                <w:sz w:val="24"/>
                <w:szCs w:val="24"/>
              </w:rPr>
              <w:t>je bois</w:t>
            </w: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FEDB2CD" w14:textId="77777777" w:rsidR="00D55C60" w:rsidRPr="00B408E6" w:rsidRDefault="00D55C60" w:rsidP="003D0260">
            <w:pPr>
              <w:tabs>
                <w:tab w:val="left" w:leader="dot" w:pos="2260"/>
              </w:tabs>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boire</w:t>
            </w:r>
            <w:proofErr w:type="spellEnd"/>
          </w:p>
        </w:tc>
      </w:tr>
      <w:tr w:rsidR="00D55C60" w:rsidRPr="00B408E6" w14:paraId="57F41D4C"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4747DA" w14:textId="77777777" w:rsidR="00D55C60" w:rsidRPr="00B408E6" w:rsidRDefault="00D55C60" w:rsidP="003D0260">
            <w:pPr>
              <w:rPr>
                <w:sz w:val="24"/>
                <w:szCs w:val="24"/>
              </w:rPr>
            </w:pPr>
            <w:proofErr w:type="spellStart"/>
            <w:r w:rsidRPr="00B408E6">
              <w:rPr>
                <w:sz w:val="24"/>
                <w:szCs w:val="24"/>
              </w:rPr>
              <w:t>acheter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C9C5BBA" w14:textId="62EAAA4E"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577A6D8" w14:textId="77777777" w:rsidR="00D55C60" w:rsidRPr="00B408E6" w:rsidRDefault="00D55C60" w:rsidP="003D0260">
            <w:pPr>
              <w:tabs>
                <w:tab w:val="left" w:leader="dot" w:pos="2293"/>
              </w:tabs>
              <w:rPr>
                <w:sz w:val="24"/>
                <w:szCs w:val="24"/>
              </w:rPr>
            </w:pPr>
            <w:proofErr w:type="spellStart"/>
            <w:r w:rsidRPr="00B408E6">
              <w:rPr>
                <w:sz w:val="24"/>
                <w:szCs w:val="24"/>
              </w:rPr>
              <w:t>j’achète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4A486FC1" w14:textId="30051623" w:rsidR="00D55C60" w:rsidRPr="00B408E6" w:rsidRDefault="00D55C60" w:rsidP="003D0260">
            <w:pPr>
              <w:tabs>
                <w:tab w:val="left" w:leader="dot" w:pos="2260"/>
              </w:tabs>
              <w:rPr>
                <w:sz w:val="24"/>
                <w:szCs w:val="24"/>
              </w:rPr>
            </w:pPr>
          </w:p>
        </w:tc>
      </w:tr>
      <w:tr w:rsidR="00D55C60" w:rsidRPr="00B408E6" w14:paraId="5DB3273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B14D2D0" w14:textId="77777777" w:rsidR="00D55C60" w:rsidRPr="00B408E6" w:rsidRDefault="00D55C60" w:rsidP="003D0260">
            <w:pPr>
              <w:rPr>
                <w:sz w:val="24"/>
                <w:szCs w:val="24"/>
              </w:rPr>
            </w:pPr>
            <w:proofErr w:type="spellStart"/>
            <w:r w:rsidRPr="00B408E6">
              <w:rPr>
                <w:sz w:val="24"/>
                <w:szCs w:val="24"/>
              </w:rPr>
              <w:t>travailler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78E8461B" w14:textId="3E4E74FC"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1D68421"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travaille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1D97A574" w14:textId="4B44F8AE" w:rsidR="00D55C60" w:rsidRPr="00B408E6" w:rsidRDefault="00D55C60" w:rsidP="003D0260">
            <w:pPr>
              <w:tabs>
                <w:tab w:val="left" w:leader="dot" w:pos="2260"/>
              </w:tabs>
              <w:rPr>
                <w:sz w:val="24"/>
                <w:szCs w:val="24"/>
              </w:rPr>
            </w:pPr>
          </w:p>
        </w:tc>
      </w:tr>
      <w:tr w:rsidR="00D55C60" w:rsidRPr="00B408E6" w14:paraId="2B04D39B"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3CF42BD1" w14:textId="77777777" w:rsidR="00D55C60" w:rsidRPr="00B408E6" w:rsidRDefault="00D55C60" w:rsidP="003D0260">
            <w:pPr>
              <w:rPr>
                <w:sz w:val="24"/>
                <w:szCs w:val="24"/>
              </w:rPr>
            </w:pPr>
            <w:proofErr w:type="spellStart"/>
            <w:r w:rsidRPr="00B408E6">
              <w:rPr>
                <w:sz w:val="24"/>
                <w:szCs w:val="24"/>
              </w:rPr>
              <w:t>écouter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E41CBA9" w14:textId="77777777" w:rsidR="00D55C60" w:rsidRPr="00B408E6" w:rsidRDefault="00D55C60" w:rsidP="003D0260">
            <w:pPr>
              <w:tabs>
                <w:tab w:val="left" w:pos="2302"/>
              </w:tabs>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écouté</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3D2F1153" w14:textId="4C5E9CF0"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51B86B9A" w14:textId="3282495B" w:rsidR="00D55C60" w:rsidRPr="00B408E6" w:rsidRDefault="00D55C60" w:rsidP="003D0260">
            <w:pPr>
              <w:tabs>
                <w:tab w:val="left" w:leader="dot" w:pos="2260"/>
              </w:tabs>
              <w:rPr>
                <w:sz w:val="24"/>
                <w:szCs w:val="24"/>
              </w:rPr>
            </w:pPr>
          </w:p>
        </w:tc>
      </w:tr>
      <w:tr w:rsidR="00D55C60" w:rsidRPr="00B408E6" w14:paraId="2D28EF93"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7336A0EB" w14:textId="77777777" w:rsidR="00D55C60" w:rsidRPr="00B408E6" w:rsidRDefault="00D55C60" w:rsidP="003D0260">
            <w:pPr>
              <w:rPr>
                <w:sz w:val="24"/>
                <w:szCs w:val="24"/>
              </w:rPr>
            </w:pPr>
            <w:proofErr w:type="spellStart"/>
            <w:r w:rsidRPr="00B408E6">
              <w:rPr>
                <w:sz w:val="24"/>
                <w:szCs w:val="24"/>
              </w:rPr>
              <w:t>nager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1C85FBE" w14:textId="65A321A4"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F0DC5FA"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nage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5E70EC5F" w14:textId="77777777" w:rsidR="00D55C60" w:rsidRPr="00B408E6" w:rsidRDefault="00D55C60" w:rsidP="003D0260">
            <w:pPr>
              <w:tabs>
                <w:tab w:val="left" w:leader="dot" w:pos="2260"/>
              </w:tabs>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nager</w:t>
            </w:r>
            <w:proofErr w:type="spellEnd"/>
          </w:p>
        </w:tc>
      </w:tr>
      <w:tr w:rsidR="00D55C60" w:rsidRPr="00B408E6" w14:paraId="4596B7D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167BA5EF" w14:textId="77777777" w:rsidR="00D55C60" w:rsidRPr="00B408E6" w:rsidRDefault="00D55C60" w:rsidP="003D0260">
            <w:pPr>
              <w:rPr>
                <w:sz w:val="24"/>
                <w:szCs w:val="24"/>
              </w:rPr>
            </w:pPr>
            <w:r w:rsidRPr="00B408E6">
              <w:rPr>
                <w:sz w:val="24"/>
                <w:szCs w:val="24"/>
              </w:rPr>
              <w:t>lire</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09978E6" w14:textId="77777777" w:rsidR="00D55C60" w:rsidRPr="00B408E6" w:rsidRDefault="00D55C60" w:rsidP="003D0260">
            <w:pPr>
              <w:tabs>
                <w:tab w:val="left" w:pos="2302"/>
              </w:tabs>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lu</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3ABFD670" w14:textId="64B79381"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6C925A15" w14:textId="37618043" w:rsidR="00D55C60" w:rsidRPr="00B408E6" w:rsidRDefault="00D55C60" w:rsidP="003D0260">
            <w:pPr>
              <w:tabs>
                <w:tab w:val="left" w:leader="dot" w:pos="2260"/>
              </w:tabs>
              <w:rPr>
                <w:sz w:val="24"/>
                <w:szCs w:val="24"/>
              </w:rPr>
            </w:pPr>
          </w:p>
        </w:tc>
      </w:tr>
      <w:tr w:rsidR="00D55C60" w:rsidRPr="00B408E6" w14:paraId="15B6982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2176F46" w14:textId="77777777" w:rsidR="00D55C60" w:rsidRPr="00B408E6" w:rsidRDefault="00D55C60" w:rsidP="003D0260">
            <w:pPr>
              <w:rPr>
                <w:sz w:val="24"/>
                <w:szCs w:val="24"/>
              </w:rPr>
            </w:pPr>
            <w:r w:rsidRPr="00B408E6">
              <w:rPr>
                <w:sz w:val="24"/>
                <w:szCs w:val="24"/>
              </w:rPr>
              <w:t>porter</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814A4CD" w14:textId="06F0F993"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B03142D"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porte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7029FC07" w14:textId="45CF28EA" w:rsidR="00D55C60" w:rsidRPr="00B408E6" w:rsidRDefault="00D55C60" w:rsidP="003D0260">
            <w:pPr>
              <w:tabs>
                <w:tab w:val="left" w:leader="dot" w:pos="2260"/>
              </w:tabs>
              <w:rPr>
                <w:sz w:val="24"/>
                <w:szCs w:val="24"/>
              </w:rPr>
            </w:pPr>
          </w:p>
        </w:tc>
      </w:tr>
      <w:tr w:rsidR="00D55C60" w:rsidRPr="00B408E6" w14:paraId="23D741D2" w14:textId="77777777" w:rsidTr="00DE6E45">
        <w:trPr>
          <w:trHeight w:val="652"/>
        </w:trPr>
        <w:tc>
          <w:tcPr>
            <w:tcW w:w="1276"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shd w:val="clear" w:color="auto" w:fill="CEE9F5" w:themeFill="accent3" w:themeFillTint="33"/>
            <w:vAlign w:val="center"/>
          </w:tcPr>
          <w:p w14:paraId="18F7AA2C" w14:textId="77777777" w:rsidR="00D55C60" w:rsidRPr="00B408E6" w:rsidRDefault="00D55C60" w:rsidP="003D0260">
            <w:pPr>
              <w:rPr>
                <w:sz w:val="24"/>
                <w:szCs w:val="24"/>
              </w:rPr>
            </w:pPr>
            <w:proofErr w:type="spellStart"/>
            <w:r w:rsidRPr="00B408E6">
              <w:rPr>
                <w:sz w:val="24"/>
                <w:szCs w:val="24"/>
              </w:rPr>
              <w:t>aller</w:t>
            </w:r>
            <w:proofErr w:type="spellEnd"/>
          </w:p>
        </w:tc>
        <w:tc>
          <w:tcPr>
            <w:tcW w:w="2551"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70480E95" w14:textId="77777777" w:rsidR="00D55C60" w:rsidRPr="00B408E6" w:rsidRDefault="00D55C60" w:rsidP="003D0260">
            <w:pPr>
              <w:tabs>
                <w:tab w:val="left" w:pos="2302"/>
              </w:tabs>
              <w:rPr>
                <w:sz w:val="24"/>
                <w:szCs w:val="24"/>
              </w:rPr>
            </w:pPr>
            <w:r w:rsidRPr="00B408E6">
              <w:rPr>
                <w:sz w:val="24"/>
                <w:szCs w:val="24"/>
              </w:rPr>
              <w:t xml:space="preserve">je </w:t>
            </w:r>
            <w:proofErr w:type="spellStart"/>
            <w:r w:rsidRPr="00B408E6">
              <w:rPr>
                <w:sz w:val="24"/>
                <w:szCs w:val="24"/>
              </w:rPr>
              <w:t>suis</w:t>
            </w:r>
            <w:proofErr w:type="spellEnd"/>
            <w:r w:rsidRPr="00B408E6">
              <w:rPr>
                <w:sz w:val="24"/>
                <w:szCs w:val="24"/>
              </w:rPr>
              <w:t xml:space="preserve"> </w:t>
            </w:r>
            <w:proofErr w:type="spellStart"/>
            <w:r w:rsidRPr="00B408E6">
              <w:rPr>
                <w:sz w:val="24"/>
                <w:szCs w:val="24"/>
              </w:rPr>
              <w:t>allé</w:t>
            </w:r>
            <w:proofErr w:type="spellEnd"/>
            <w:r w:rsidRPr="00B408E6">
              <w:rPr>
                <w:sz w:val="24"/>
                <w:szCs w:val="24"/>
              </w:rPr>
              <w:t>(e)</w:t>
            </w:r>
          </w:p>
        </w:tc>
        <w:tc>
          <w:tcPr>
            <w:tcW w:w="2551"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bottom"/>
          </w:tcPr>
          <w:p w14:paraId="1764579A" w14:textId="71A2A06A"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bottom"/>
          </w:tcPr>
          <w:p w14:paraId="7F8170F4" w14:textId="621B2108" w:rsidR="00D55C60" w:rsidRPr="00B408E6" w:rsidRDefault="00D55C60" w:rsidP="003D0260">
            <w:pPr>
              <w:tabs>
                <w:tab w:val="left" w:leader="dot" w:pos="2260"/>
              </w:tabs>
              <w:rPr>
                <w:sz w:val="24"/>
                <w:szCs w:val="24"/>
              </w:rPr>
            </w:pPr>
          </w:p>
        </w:tc>
      </w:tr>
    </w:tbl>
    <w:p w14:paraId="1404CE76"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5216D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7714F0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A95EE82" wp14:editId="74EBC957">
                  <wp:extent cx="133405" cy="676556"/>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0F25274"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B66EF2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74302C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0CD9F59" w14:textId="77777777" w:rsidR="00D55C60" w:rsidRPr="007342D9" w:rsidRDefault="00D55C60" w:rsidP="003D0260">
            <w:pPr>
              <w:rPr>
                <w:color w:val="auto"/>
                <w:sz w:val="24"/>
                <w:szCs w:val="24"/>
              </w:rPr>
            </w:pPr>
            <w:r w:rsidRPr="00B408E6">
              <w:rPr>
                <w:sz w:val="24"/>
                <w:szCs w:val="24"/>
              </w:rPr>
              <w:t>Look for patterns and exceptions in way the tenses are formed. How can you use what you notice to help you remember the verbs correctly</w:t>
            </w:r>
            <w:r w:rsidR="00BD79E3">
              <w:rPr>
                <w:sz w:val="24"/>
                <w:szCs w:val="24"/>
              </w:rPr>
              <w:t>?</w:t>
            </w:r>
          </w:p>
        </w:tc>
      </w:tr>
    </w:tbl>
    <w:p w14:paraId="06F077A5" w14:textId="77777777" w:rsidR="00D55C60" w:rsidRPr="00F27786" w:rsidRDefault="00D55C60" w:rsidP="00D55C60">
      <w:pPr>
        <w:rPr>
          <w:sz w:val="8"/>
          <w:szCs w:val="24"/>
        </w:rPr>
      </w:pPr>
    </w:p>
    <w:p w14:paraId="522AA053" w14:textId="77777777" w:rsidR="00D55C60" w:rsidRPr="00F27786" w:rsidRDefault="00D55C60" w:rsidP="00D55C60">
      <w:pPr>
        <w:rPr>
          <w:sz w:val="8"/>
          <w:szCs w:val="24"/>
        </w:rPr>
        <w:sectPr w:rsidR="00D55C60" w:rsidRPr="00F27786" w:rsidSect="003D0260">
          <w:headerReference w:type="default" r:id="rId64"/>
          <w:footerReference w:type="default" r:id="rId65"/>
          <w:pgSz w:w="11906" w:h="16838"/>
          <w:pgMar w:top="1134" w:right="1134" w:bottom="851" w:left="1134" w:header="708" w:footer="708" w:gutter="0"/>
          <w:cols w:space="708"/>
          <w:docGrid w:linePitch="381"/>
        </w:sectPr>
      </w:pPr>
    </w:p>
    <w:p w14:paraId="48557083" w14:textId="5EF2F2B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lastRenderedPageBreak/>
        <w:t>Check your answers on p</w:t>
      </w:r>
      <w:r w:rsidR="003E658B">
        <w:rPr>
          <w:sz w:val="24"/>
          <w:szCs w:val="24"/>
        </w:rPr>
        <w:t>age 58</w:t>
      </w:r>
      <w:r>
        <w:rPr>
          <w:sz w:val="24"/>
          <w:szCs w:val="24"/>
        </w:rPr>
        <w:t>.</w:t>
      </w:r>
      <w:r w:rsidRPr="00DF0C4D">
        <w:rPr>
          <w:sz w:val="24"/>
          <w:szCs w:val="24"/>
        </w:rPr>
        <w:t xml:space="preserve"> </w:t>
      </w:r>
    </w:p>
    <w:p w14:paraId="10CA1BB2" w14:textId="7777777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t>Now try to memorise the French verbs in each column.</w:t>
      </w:r>
    </w:p>
    <w:p w14:paraId="349547CB" w14:textId="7777777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t>Say them out loud, then copy them on some rough paper, looking carefully at the spellings and accents.</w:t>
      </w:r>
    </w:p>
    <w:p w14:paraId="5DEFFF33" w14:textId="7777777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t>Finally, cover all the columns except the first and try to write out all the verb tenses from memory.</w:t>
      </w:r>
    </w:p>
    <w:p w14:paraId="5B1E3A2B"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3FB058D"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1AA5A0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497FFD3" wp14:editId="263E06D0">
                  <wp:extent cx="133405" cy="676556"/>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F4C0F7C"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CD1877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010D5A7"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0E142EF" w14:textId="77777777" w:rsidR="00D55C60" w:rsidRPr="007342D9" w:rsidRDefault="00BD79E3" w:rsidP="003D0260">
            <w:pPr>
              <w:rPr>
                <w:color w:val="auto"/>
                <w:sz w:val="24"/>
                <w:szCs w:val="24"/>
              </w:rPr>
            </w:pPr>
            <w:r>
              <w:rPr>
                <w:sz w:val="24"/>
                <w:szCs w:val="24"/>
              </w:rPr>
              <w:t>K</w:t>
            </w:r>
            <w:r w:rsidR="00D55C60" w:rsidRPr="00B408E6">
              <w:rPr>
                <w:sz w:val="24"/>
                <w:szCs w:val="24"/>
              </w:rPr>
              <w:t>eep revising these verbs every week to make them stick in your long-term memory</w:t>
            </w:r>
            <w:r>
              <w:rPr>
                <w:sz w:val="24"/>
                <w:szCs w:val="24"/>
              </w:rPr>
              <w:t>.</w:t>
            </w:r>
          </w:p>
        </w:tc>
      </w:tr>
    </w:tbl>
    <w:p w14:paraId="6D45D1DE" w14:textId="77777777" w:rsidR="00D55C60" w:rsidRPr="00B408E6" w:rsidRDefault="00D55C60" w:rsidP="00D55C60">
      <w:pPr>
        <w:rPr>
          <w:sz w:val="24"/>
          <w:szCs w:val="24"/>
        </w:rPr>
      </w:pPr>
    </w:p>
    <w:p w14:paraId="2A911275" w14:textId="77777777" w:rsidR="00D55C60" w:rsidRPr="003A325B" w:rsidRDefault="00D55C60" w:rsidP="003A325B">
      <w:pPr>
        <w:rPr>
          <w:sz w:val="24"/>
          <w:szCs w:val="24"/>
        </w:rPr>
      </w:pPr>
      <w:r w:rsidRPr="003A325B">
        <w:rPr>
          <w:sz w:val="24"/>
          <w:szCs w:val="24"/>
        </w:rPr>
        <w:t>What are you going to do to help you memorise these verbs? Come up with three techniques.</w:t>
      </w:r>
    </w:p>
    <w:p w14:paraId="1A7DE00F" w14:textId="77777777" w:rsidR="00D55C60" w:rsidRDefault="00D55C60" w:rsidP="00B9400B">
      <w:pPr>
        <w:pStyle w:val="ListParagraph"/>
        <w:numPr>
          <w:ilvl w:val="0"/>
          <w:numId w:val="83"/>
        </w:numPr>
        <w:tabs>
          <w:tab w:val="left" w:leader="dot" w:pos="9498"/>
        </w:tabs>
        <w:spacing w:before="240" w:after="120"/>
        <w:ind w:left="1077" w:hanging="357"/>
        <w:contextualSpacing w:val="0"/>
        <w:rPr>
          <w:sz w:val="24"/>
          <w:szCs w:val="24"/>
        </w:rPr>
      </w:pPr>
      <w:r>
        <w:rPr>
          <w:sz w:val="24"/>
          <w:szCs w:val="24"/>
        </w:rPr>
        <w:tab/>
      </w:r>
    </w:p>
    <w:p w14:paraId="6A0952D9" w14:textId="77777777" w:rsidR="00D55C60" w:rsidRPr="00B408E6" w:rsidRDefault="00D55C60" w:rsidP="00B9400B">
      <w:pPr>
        <w:pStyle w:val="ListParagraph"/>
        <w:numPr>
          <w:ilvl w:val="0"/>
          <w:numId w:val="83"/>
        </w:numPr>
        <w:tabs>
          <w:tab w:val="left" w:leader="dot" w:pos="9498"/>
        </w:tabs>
        <w:spacing w:before="120" w:after="120"/>
        <w:ind w:left="1077" w:hanging="357"/>
        <w:contextualSpacing w:val="0"/>
        <w:rPr>
          <w:sz w:val="24"/>
          <w:szCs w:val="24"/>
        </w:rPr>
      </w:pPr>
      <w:r>
        <w:rPr>
          <w:sz w:val="24"/>
          <w:szCs w:val="24"/>
        </w:rPr>
        <w:tab/>
      </w:r>
    </w:p>
    <w:p w14:paraId="02BC3FE7" w14:textId="77777777" w:rsidR="00D55C60" w:rsidRDefault="00D55C60" w:rsidP="00B9400B">
      <w:pPr>
        <w:pStyle w:val="ListParagraph"/>
        <w:numPr>
          <w:ilvl w:val="0"/>
          <w:numId w:val="83"/>
        </w:numPr>
        <w:tabs>
          <w:tab w:val="left" w:leader="dot" w:pos="9498"/>
        </w:tabs>
        <w:spacing w:before="120" w:after="120"/>
        <w:ind w:left="1077" w:hanging="357"/>
        <w:contextualSpacing w:val="0"/>
        <w:rPr>
          <w:sz w:val="24"/>
          <w:szCs w:val="24"/>
        </w:rPr>
        <w:sectPr w:rsidR="00D55C60" w:rsidSect="003D0260">
          <w:pgSz w:w="11906" w:h="16838"/>
          <w:pgMar w:top="1134" w:right="1134" w:bottom="851" w:left="1134" w:header="708" w:footer="708" w:gutter="0"/>
          <w:cols w:space="708"/>
          <w:docGrid w:linePitch="381"/>
        </w:sectPr>
      </w:pPr>
      <w:r>
        <w:rPr>
          <w:sz w:val="24"/>
          <w:szCs w:val="24"/>
        </w:rPr>
        <w:tab/>
      </w:r>
    </w:p>
    <w:p w14:paraId="0AEC3812"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lastRenderedPageBreak/>
        <w:t>Right on time</w:t>
      </w:r>
    </w:p>
    <w:p w14:paraId="232FB208" w14:textId="77777777" w:rsidR="00D55C60" w:rsidRPr="00B408E6" w:rsidRDefault="00D55C60" w:rsidP="00D55C60">
      <w:pPr>
        <w:ind w:left="360"/>
        <w:rPr>
          <w:sz w:val="24"/>
          <w:szCs w:val="24"/>
        </w:rPr>
      </w:pPr>
      <w:r w:rsidRPr="00B408E6">
        <w:rPr>
          <w:sz w:val="24"/>
          <w:szCs w:val="24"/>
        </w:rPr>
        <w:t>Time phrases are often needed for translation. Write the French for these common time phrases.</w:t>
      </w:r>
    </w:p>
    <w:p w14:paraId="77CD9CCF" w14:textId="77777777" w:rsidR="00D55C60" w:rsidRPr="00B408E6" w:rsidRDefault="00D55C60" w:rsidP="00D55C60">
      <w:pPr>
        <w:rPr>
          <w:sz w:val="24"/>
          <w:szCs w:val="24"/>
        </w:rPr>
      </w:pPr>
    </w:p>
    <w:tbl>
      <w:tblPr>
        <w:tblStyle w:val="TableGrid"/>
        <w:tblW w:w="0" w:type="auto"/>
        <w:tblInd w:w="392" w:type="dxa"/>
        <w:tblLayout w:type="fixed"/>
        <w:tblLook w:val="04A0" w:firstRow="1" w:lastRow="0" w:firstColumn="1" w:lastColumn="0" w:noHBand="0" w:noVBand="1"/>
      </w:tblPr>
      <w:tblGrid>
        <w:gridCol w:w="2614"/>
        <w:gridCol w:w="6741"/>
      </w:tblGrid>
      <w:tr w:rsidR="00D55C60" w:rsidRPr="00B408E6" w14:paraId="3FA33231" w14:textId="77777777" w:rsidTr="002D7DD2">
        <w:trPr>
          <w:trHeight w:val="567"/>
        </w:trPr>
        <w:tc>
          <w:tcPr>
            <w:tcW w:w="2614" w:type="dxa"/>
            <w:tcBorders>
              <w:top w:val="nil"/>
              <w:left w:val="nil"/>
              <w:bottom w:val="single" w:sz="12" w:space="0" w:color="248BB8" w:themeColor="accent3"/>
              <w:right w:val="nil"/>
            </w:tcBorders>
            <w:shd w:val="clear" w:color="auto" w:fill="9DD4EC" w:themeFill="accent3" w:themeFillTint="66"/>
            <w:vAlign w:val="center"/>
          </w:tcPr>
          <w:p w14:paraId="26059FD5"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6741" w:type="dxa"/>
            <w:tcBorders>
              <w:top w:val="nil"/>
              <w:left w:val="nil"/>
              <w:bottom w:val="single" w:sz="12" w:space="0" w:color="248BB8" w:themeColor="accent3"/>
              <w:right w:val="nil"/>
            </w:tcBorders>
            <w:shd w:val="clear" w:color="auto" w:fill="9DD4EC" w:themeFill="accent3" w:themeFillTint="66"/>
            <w:vAlign w:val="center"/>
          </w:tcPr>
          <w:p w14:paraId="40D17C88"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322FCEDB" w14:textId="77777777" w:rsidTr="002D7DD2">
        <w:trPr>
          <w:trHeight w:val="680"/>
        </w:trPr>
        <w:tc>
          <w:tcPr>
            <w:tcW w:w="2614" w:type="dxa"/>
            <w:tcBorders>
              <w:top w:val="single" w:sz="12"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72C951E5" w14:textId="77777777" w:rsidR="00D55C60" w:rsidRPr="00B408E6" w:rsidRDefault="00D55C60" w:rsidP="00B9400B">
            <w:pPr>
              <w:pStyle w:val="ListParagraph"/>
              <w:numPr>
                <w:ilvl w:val="0"/>
                <w:numId w:val="21"/>
              </w:numPr>
              <w:rPr>
                <w:sz w:val="24"/>
                <w:szCs w:val="24"/>
              </w:rPr>
            </w:pPr>
            <w:r w:rsidRPr="00B408E6">
              <w:rPr>
                <w:sz w:val="24"/>
                <w:szCs w:val="24"/>
              </w:rPr>
              <w:t>last weekend</w:t>
            </w:r>
          </w:p>
        </w:tc>
        <w:tc>
          <w:tcPr>
            <w:tcW w:w="6741" w:type="dxa"/>
            <w:tcBorders>
              <w:top w:val="single" w:sz="12" w:space="0" w:color="248BB8" w:themeColor="accent3"/>
              <w:left w:val="nil"/>
              <w:bottom w:val="single" w:sz="4" w:space="0" w:color="248BB8" w:themeColor="accent3"/>
              <w:right w:val="single" w:sz="12" w:space="0" w:color="248BB8" w:themeColor="accent3"/>
            </w:tcBorders>
            <w:vAlign w:val="center"/>
          </w:tcPr>
          <w:p w14:paraId="3057C510" w14:textId="1E4E9867" w:rsidR="00D55C60" w:rsidRPr="00E53CB7" w:rsidRDefault="002D7DD2" w:rsidP="00E53CB7">
            <w:pPr>
              <w:tabs>
                <w:tab w:val="left" w:leader="dot" w:pos="6271"/>
              </w:tabs>
              <w:rPr>
                <w:sz w:val="24"/>
                <w:szCs w:val="24"/>
              </w:rPr>
            </w:pPr>
            <w:r>
              <w:rPr>
                <w:sz w:val="24"/>
                <w:szCs w:val="24"/>
              </w:rPr>
              <w:t xml:space="preserve"> </w:t>
            </w:r>
          </w:p>
        </w:tc>
      </w:tr>
      <w:tr w:rsidR="00D55C60" w:rsidRPr="00B408E6" w14:paraId="2A9C4212"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6F1F6B71" w14:textId="77777777" w:rsidR="00D55C60" w:rsidRPr="00B408E6" w:rsidRDefault="00D55C60" w:rsidP="00B9400B">
            <w:pPr>
              <w:pStyle w:val="ListParagraph"/>
              <w:numPr>
                <w:ilvl w:val="0"/>
                <w:numId w:val="21"/>
              </w:numPr>
              <w:rPr>
                <w:sz w:val="24"/>
                <w:szCs w:val="24"/>
              </w:rPr>
            </w:pPr>
            <w:r w:rsidRPr="00B408E6">
              <w:rPr>
                <w:sz w:val="24"/>
                <w:szCs w:val="24"/>
              </w:rPr>
              <w:t>next weekend</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2369BD9F" w14:textId="403FA6DE" w:rsidR="00D55C60" w:rsidRPr="00E53CB7" w:rsidRDefault="00D55C60" w:rsidP="00E53CB7">
            <w:pPr>
              <w:tabs>
                <w:tab w:val="left" w:leader="dot" w:pos="6271"/>
              </w:tabs>
              <w:rPr>
                <w:sz w:val="24"/>
                <w:szCs w:val="24"/>
              </w:rPr>
            </w:pPr>
          </w:p>
        </w:tc>
      </w:tr>
      <w:tr w:rsidR="00D55C60" w:rsidRPr="00B408E6" w14:paraId="6023650C"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79F870D" w14:textId="77777777" w:rsidR="00D55C60" w:rsidRPr="00B408E6" w:rsidRDefault="00D55C60" w:rsidP="00B9400B">
            <w:pPr>
              <w:pStyle w:val="ListParagraph"/>
              <w:numPr>
                <w:ilvl w:val="0"/>
                <w:numId w:val="21"/>
              </w:numPr>
              <w:rPr>
                <w:sz w:val="24"/>
                <w:szCs w:val="24"/>
              </w:rPr>
            </w:pPr>
            <w:r w:rsidRPr="00B408E6">
              <w:rPr>
                <w:sz w:val="24"/>
                <w:szCs w:val="24"/>
              </w:rPr>
              <w:t>next year</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4E0CE7BF" w14:textId="41A5FCCF" w:rsidR="00D55C60" w:rsidRPr="002D662F" w:rsidRDefault="00D55C60" w:rsidP="00E53CB7">
            <w:pPr>
              <w:pStyle w:val="ListParagraph"/>
              <w:tabs>
                <w:tab w:val="left" w:leader="dot" w:pos="6271"/>
              </w:tabs>
              <w:ind w:left="360"/>
              <w:rPr>
                <w:sz w:val="24"/>
                <w:szCs w:val="24"/>
              </w:rPr>
            </w:pPr>
          </w:p>
        </w:tc>
      </w:tr>
      <w:tr w:rsidR="00D55C60" w:rsidRPr="00B408E6" w14:paraId="5540F2F6"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8E87552" w14:textId="77777777" w:rsidR="00D55C60" w:rsidRPr="00B408E6" w:rsidRDefault="00D55C60" w:rsidP="00B9400B">
            <w:pPr>
              <w:pStyle w:val="ListParagraph"/>
              <w:numPr>
                <w:ilvl w:val="0"/>
                <w:numId w:val="21"/>
              </w:numPr>
              <w:rPr>
                <w:sz w:val="24"/>
                <w:szCs w:val="24"/>
              </w:rPr>
            </w:pPr>
            <w:r w:rsidRPr="00B408E6">
              <w:rPr>
                <w:sz w:val="24"/>
                <w:szCs w:val="24"/>
              </w:rPr>
              <w:t>last year</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18E99D37" w14:textId="1DC240E1" w:rsidR="00D55C60" w:rsidRPr="002D662F" w:rsidRDefault="00D55C60" w:rsidP="00E53CB7">
            <w:pPr>
              <w:pStyle w:val="ListParagraph"/>
              <w:tabs>
                <w:tab w:val="left" w:leader="dot" w:pos="6271"/>
              </w:tabs>
              <w:ind w:left="360"/>
              <w:rPr>
                <w:sz w:val="24"/>
                <w:szCs w:val="24"/>
              </w:rPr>
            </w:pPr>
          </w:p>
        </w:tc>
      </w:tr>
      <w:tr w:rsidR="00D55C60" w:rsidRPr="00B408E6" w14:paraId="64BD339B"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37B5B91C" w14:textId="77777777" w:rsidR="00D55C60" w:rsidRPr="00B408E6" w:rsidRDefault="00D55C60" w:rsidP="00B9400B">
            <w:pPr>
              <w:pStyle w:val="ListParagraph"/>
              <w:numPr>
                <w:ilvl w:val="0"/>
                <w:numId w:val="21"/>
              </w:numPr>
              <w:rPr>
                <w:sz w:val="24"/>
                <w:szCs w:val="24"/>
              </w:rPr>
            </w:pPr>
            <w:r w:rsidRPr="00B408E6">
              <w:rPr>
                <w:sz w:val="24"/>
                <w:szCs w:val="24"/>
              </w:rPr>
              <w:t>tonight</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518B36AC" w14:textId="2CD26039" w:rsidR="00D55C60" w:rsidRPr="002D662F" w:rsidRDefault="00D55C60" w:rsidP="00E53CB7">
            <w:pPr>
              <w:pStyle w:val="ListParagraph"/>
              <w:tabs>
                <w:tab w:val="left" w:leader="dot" w:pos="6271"/>
              </w:tabs>
              <w:ind w:left="360"/>
              <w:rPr>
                <w:sz w:val="24"/>
                <w:szCs w:val="24"/>
              </w:rPr>
            </w:pPr>
          </w:p>
        </w:tc>
      </w:tr>
      <w:tr w:rsidR="00D55C60" w:rsidRPr="00B408E6" w14:paraId="11587E3B"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971BA51" w14:textId="77777777" w:rsidR="00D55C60" w:rsidRPr="00B408E6" w:rsidRDefault="00D55C60" w:rsidP="00B9400B">
            <w:pPr>
              <w:pStyle w:val="ListParagraph"/>
              <w:numPr>
                <w:ilvl w:val="0"/>
                <w:numId w:val="21"/>
              </w:numPr>
              <w:rPr>
                <w:sz w:val="24"/>
                <w:szCs w:val="24"/>
              </w:rPr>
            </w:pPr>
            <w:r w:rsidRPr="00B408E6">
              <w:rPr>
                <w:sz w:val="24"/>
                <w:szCs w:val="24"/>
              </w:rPr>
              <w:t>yesterday</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2B059CAE" w14:textId="2702ADCD" w:rsidR="00D55C60" w:rsidRPr="002D662F" w:rsidRDefault="00D55C60" w:rsidP="00E53CB7">
            <w:pPr>
              <w:pStyle w:val="ListParagraph"/>
              <w:tabs>
                <w:tab w:val="left" w:leader="dot" w:pos="6271"/>
              </w:tabs>
              <w:ind w:left="360"/>
              <w:rPr>
                <w:sz w:val="24"/>
                <w:szCs w:val="24"/>
              </w:rPr>
            </w:pPr>
          </w:p>
        </w:tc>
      </w:tr>
      <w:tr w:rsidR="00D55C60" w:rsidRPr="00B408E6" w14:paraId="09793844"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0AEF47B2" w14:textId="77777777" w:rsidR="00D55C60" w:rsidRPr="00B408E6" w:rsidRDefault="00D55C60" w:rsidP="00B9400B">
            <w:pPr>
              <w:pStyle w:val="ListParagraph"/>
              <w:numPr>
                <w:ilvl w:val="0"/>
                <w:numId w:val="21"/>
              </w:numPr>
              <w:rPr>
                <w:sz w:val="24"/>
                <w:szCs w:val="24"/>
              </w:rPr>
            </w:pPr>
            <w:r w:rsidRPr="00B408E6">
              <w:rPr>
                <w:sz w:val="24"/>
                <w:szCs w:val="24"/>
              </w:rPr>
              <w:t>tomorrow</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189E3C3A" w14:textId="5C118405" w:rsidR="00D55C60" w:rsidRPr="002D662F" w:rsidRDefault="00D55C60" w:rsidP="00E53CB7">
            <w:pPr>
              <w:pStyle w:val="ListParagraph"/>
              <w:tabs>
                <w:tab w:val="left" w:leader="dot" w:pos="6271"/>
              </w:tabs>
              <w:ind w:left="360"/>
              <w:rPr>
                <w:sz w:val="24"/>
                <w:szCs w:val="24"/>
              </w:rPr>
            </w:pPr>
          </w:p>
        </w:tc>
      </w:tr>
      <w:tr w:rsidR="00D55C60" w:rsidRPr="00B408E6" w14:paraId="1A90D339"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0A704F37" w14:textId="77777777" w:rsidR="00D55C60" w:rsidRPr="00B408E6" w:rsidRDefault="00D55C60" w:rsidP="00B9400B">
            <w:pPr>
              <w:pStyle w:val="ListParagraph"/>
              <w:numPr>
                <w:ilvl w:val="0"/>
                <w:numId w:val="21"/>
              </w:numPr>
              <w:rPr>
                <w:sz w:val="24"/>
                <w:szCs w:val="24"/>
              </w:rPr>
            </w:pPr>
            <w:r w:rsidRPr="00B408E6">
              <w:rPr>
                <w:sz w:val="24"/>
                <w:szCs w:val="24"/>
              </w:rPr>
              <w:t>in the future</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119BA18A" w14:textId="22F2EA41" w:rsidR="00D55C60" w:rsidRPr="002D662F" w:rsidRDefault="00D55C60" w:rsidP="00E53CB7">
            <w:pPr>
              <w:pStyle w:val="ListParagraph"/>
              <w:tabs>
                <w:tab w:val="left" w:leader="dot" w:pos="6271"/>
              </w:tabs>
              <w:ind w:left="360"/>
              <w:rPr>
                <w:sz w:val="24"/>
                <w:szCs w:val="24"/>
              </w:rPr>
            </w:pPr>
          </w:p>
        </w:tc>
      </w:tr>
      <w:tr w:rsidR="00D55C60" w:rsidRPr="00B408E6" w14:paraId="5E2FD5D3"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103EC00" w14:textId="77777777" w:rsidR="00D55C60" w:rsidRPr="00B408E6" w:rsidRDefault="00D55C60" w:rsidP="00B9400B">
            <w:pPr>
              <w:pStyle w:val="ListParagraph"/>
              <w:numPr>
                <w:ilvl w:val="0"/>
                <w:numId w:val="21"/>
              </w:numPr>
              <w:rPr>
                <w:sz w:val="24"/>
                <w:szCs w:val="24"/>
              </w:rPr>
            </w:pPr>
            <w:r w:rsidRPr="00B408E6">
              <w:rPr>
                <w:sz w:val="24"/>
                <w:szCs w:val="24"/>
              </w:rPr>
              <w:t>recently</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4E81A1FA" w14:textId="2683A237" w:rsidR="00D55C60" w:rsidRPr="002D662F" w:rsidRDefault="00D55C60" w:rsidP="00E53CB7">
            <w:pPr>
              <w:pStyle w:val="ListParagraph"/>
              <w:tabs>
                <w:tab w:val="left" w:leader="dot" w:pos="6271"/>
              </w:tabs>
              <w:ind w:left="360"/>
              <w:rPr>
                <w:sz w:val="24"/>
                <w:szCs w:val="24"/>
              </w:rPr>
            </w:pPr>
          </w:p>
        </w:tc>
      </w:tr>
      <w:tr w:rsidR="00D55C60" w:rsidRPr="00B408E6" w14:paraId="5B916E27"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6C2AEFF8" w14:textId="77777777" w:rsidR="00D55C60" w:rsidRPr="00B408E6" w:rsidRDefault="00D55C60" w:rsidP="00B9400B">
            <w:pPr>
              <w:pStyle w:val="ListParagraph"/>
              <w:numPr>
                <w:ilvl w:val="0"/>
                <w:numId w:val="21"/>
              </w:numPr>
              <w:rPr>
                <w:sz w:val="24"/>
                <w:szCs w:val="24"/>
              </w:rPr>
            </w:pPr>
            <w:r w:rsidRPr="00B408E6">
              <w:rPr>
                <w:sz w:val="24"/>
                <w:szCs w:val="24"/>
              </w:rPr>
              <w:t>every day</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4644E1A6" w14:textId="59582B58" w:rsidR="00D55C60" w:rsidRPr="002D662F" w:rsidRDefault="00D55C60" w:rsidP="00E53CB7">
            <w:pPr>
              <w:pStyle w:val="ListParagraph"/>
              <w:tabs>
                <w:tab w:val="left" w:leader="dot" w:pos="6271"/>
              </w:tabs>
              <w:ind w:left="360"/>
              <w:rPr>
                <w:sz w:val="24"/>
                <w:szCs w:val="24"/>
              </w:rPr>
            </w:pPr>
          </w:p>
        </w:tc>
      </w:tr>
      <w:tr w:rsidR="00D55C60" w:rsidRPr="00B408E6" w14:paraId="28D2DF11"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753BA7A1" w14:textId="77777777" w:rsidR="00D55C60" w:rsidRPr="00B408E6" w:rsidRDefault="00D55C60" w:rsidP="00B9400B">
            <w:pPr>
              <w:pStyle w:val="ListParagraph"/>
              <w:numPr>
                <w:ilvl w:val="0"/>
                <w:numId w:val="21"/>
              </w:numPr>
              <w:rPr>
                <w:sz w:val="24"/>
                <w:szCs w:val="24"/>
              </w:rPr>
            </w:pPr>
            <w:r w:rsidRPr="00B408E6">
              <w:rPr>
                <w:sz w:val="24"/>
                <w:szCs w:val="24"/>
              </w:rPr>
              <w:t>sometimes</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0C9AC70C" w14:textId="4FF73279" w:rsidR="00D55C60" w:rsidRPr="002D662F" w:rsidRDefault="00D55C60" w:rsidP="00E53CB7">
            <w:pPr>
              <w:pStyle w:val="ListParagraph"/>
              <w:tabs>
                <w:tab w:val="left" w:leader="dot" w:pos="6271"/>
              </w:tabs>
              <w:ind w:left="360"/>
              <w:rPr>
                <w:sz w:val="24"/>
                <w:szCs w:val="24"/>
              </w:rPr>
            </w:pPr>
          </w:p>
        </w:tc>
      </w:tr>
      <w:tr w:rsidR="00D55C60" w:rsidRPr="00B408E6" w14:paraId="01A0F888" w14:textId="77777777" w:rsidTr="002D7DD2">
        <w:trPr>
          <w:trHeight w:val="680"/>
        </w:trPr>
        <w:tc>
          <w:tcPr>
            <w:tcW w:w="2614" w:type="dxa"/>
            <w:tcBorders>
              <w:top w:val="single" w:sz="4" w:space="0" w:color="248BB8" w:themeColor="accent3"/>
              <w:left w:val="single" w:sz="12" w:space="0" w:color="248BB8" w:themeColor="accent3"/>
              <w:bottom w:val="single" w:sz="12" w:space="0" w:color="248BB8" w:themeColor="accent3"/>
              <w:right w:val="nil"/>
            </w:tcBorders>
            <w:shd w:val="clear" w:color="auto" w:fill="CEE9F5" w:themeFill="accent3" w:themeFillTint="33"/>
            <w:vAlign w:val="center"/>
          </w:tcPr>
          <w:p w14:paraId="3CC4627F" w14:textId="77777777" w:rsidR="00D55C60" w:rsidRPr="00B408E6" w:rsidRDefault="00D55C60" w:rsidP="00B9400B">
            <w:pPr>
              <w:pStyle w:val="ListParagraph"/>
              <w:numPr>
                <w:ilvl w:val="0"/>
                <w:numId w:val="21"/>
              </w:numPr>
              <w:rPr>
                <w:sz w:val="24"/>
                <w:szCs w:val="24"/>
              </w:rPr>
            </w:pPr>
            <w:r w:rsidRPr="00B408E6">
              <w:rPr>
                <w:sz w:val="24"/>
                <w:szCs w:val="24"/>
              </w:rPr>
              <w:t>often</w:t>
            </w:r>
          </w:p>
        </w:tc>
        <w:tc>
          <w:tcPr>
            <w:tcW w:w="6741" w:type="dxa"/>
            <w:tcBorders>
              <w:top w:val="single" w:sz="4" w:space="0" w:color="248BB8" w:themeColor="accent3"/>
              <w:left w:val="nil"/>
              <w:bottom w:val="single" w:sz="12" w:space="0" w:color="248BB8" w:themeColor="accent3"/>
              <w:right w:val="single" w:sz="12" w:space="0" w:color="248BB8" w:themeColor="accent3"/>
            </w:tcBorders>
            <w:vAlign w:val="center"/>
          </w:tcPr>
          <w:p w14:paraId="55037B60" w14:textId="0227E7E0" w:rsidR="00D55C60" w:rsidRPr="002D662F" w:rsidRDefault="00D55C60" w:rsidP="00E53CB7">
            <w:pPr>
              <w:pStyle w:val="ListParagraph"/>
              <w:tabs>
                <w:tab w:val="left" w:leader="dot" w:pos="6271"/>
              </w:tabs>
              <w:ind w:left="360"/>
              <w:rPr>
                <w:sz w:val="24"/>
                <w:szCs w:val="24"/>
              </w:rPr>
            </w:pPr>
          </w:p>
        </w:tc>
      </w:tr>
    </w:tbl>
    <w:p w14:paraId="176B270A"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D147859"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4C575D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4982624" wp14:editId="4BFBFEFB">
                  <wp:extent cx="133405" cy="676556"/>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6476C5A"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C4AA16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59C0A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F402EA7" w14:textId="77777777" w:rsidR="00D55C60" w:rsidRPr="007342D9" w:rsidRDefault="00D55C60" w:rsidP="003D0260">
            <w:pPr>
              <w:rPr>
                <w:color w:val="auto"/>
                <w:sz w:val="24"/>
                <w:szCs w:val="24"/>
              </w:rPr>
            </w:pPr>
            <w:r>
              <w:rPr>
                <w:sz w:val="24"/>
                <w:szCs w:val="24"/>
              </w:rPr>
              <w:t>L</w:t>
            </w:r>
            <w:r w:rsidRPr="00B408E6">
              <w:rPr>
                <w:sz w:val="24"/>
                <w:szCs w:val="24"/>
              </w:rPr>
              <w:t>earn these time phrases carefully as they come up a lot in translation and will also be useful in the other writing tasks</w:t>
            </w:r>
            <w:r w:rsidR="00BD79E3">
              <w:rPr>
                <w:sz w:val="24"/>
                <w:szCs w:val="24"/>
              </w:rPr>
              <w:t>.</w:t>
            </w:r>
          </w:p>
        </w:tc>
      </w:tr>
    </w:tbl>
    <w:p w14:paraId="061F081F"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6F87521E"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lastRenderedPageBreak/>
        <w:t>Tricky little words</w:t>
      </w:r>
    </w:p>
    <w:p w14:paraId="35664654" w14:textId="77777777" w:rsidR="00D55C60" w:rsidRPr="00B408E6" w:rsidRDefault="00D55C60" w:rsidP="00D55C60">
      <w:pPr>
        <w:ind w:left="360"/>
        <w:rPr>
          <w:sz w:val="24"/>
          <w:szCs w:val="24"/>
        </w:rPr>
      </w:pPr>
      <w:r w:rsidRPr="00B408E6">
        <w:rPr>
          <w:sz w:val="24"/>
          <w:szCs w:val="24"/>
        </w:rPr>
        <w:t>It’s often the little words that are tricky to get right in French. Words like ‘in’, ‘on’ and ‘at’. Translate the following phrases.</w:t>
      </w:r>
    </w:p>
    <w:p w14:paraId="2FA4E10E" w14:textId="77777777" w:rsidR="00D55C60" w:rsidRPr="00B408E6" w:rsidRDefault="00D55C60" w:rsidP="00B9400B">
      <w:pPr>
        <w:pStyle w:val="ListParagraph"/>
        <w:numPr>
          <w:ilvl w:val="0"/>
          <w:numId w:val="23"/>
        </w:numPr>
        <w:tabs>
          <w:tab w:val="left" w:leader="dot" w:pos="9498"/>
        </w:tabs>
        <w:spacing w:before="240" w:after="120"/>
        <w:contextualSpacing w:val="0"/>
        <w:rPr>
          <w:sz w:val="24"/>
          <w:szCs w:val="24"/>
        </w:rPr>
      </w:pPr>
      <w:r w:rsidRPr="00B408E6">
        <w:rPr>
          <w:sz w:val="24"/>
          <w:szCs w:val="24"/>
        </w:rPr>
        <w:t>on my computer</w:t>
      </w:r>
      <w:r>
        <w:rPr>
          <w:sz w:val="24"/>
          <w:szCs w:val="24"/>
        </w:rPr>
        <w:t xml:space="preserve"> </w:t>
      </w:r>
      <w:r>
        <w:rPr>
          <w:sz w:val="24"/>
          <w:szCs w:val="24"/>
        </w:rPr>
        <w:tab/>
      </w:r>
    </w:p>
    <w:p w14:paraId="635A9613"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a village</w:t>
      </w:r>
      <w:r>
        <w:rPr>
          <w:sz w:val="24"/>
          <w:szCs w:val="24"/>
        </w:rPr>
        <w:t xml:space="preserve"> </w:t>
      </w:r>
      <w:r>
        <w:rPr>
          <w:sz w:val="24"/>
          <w:szCs w:val="24"/>
        </w:rPr>
        <w:tab/>
      </w:r>
    </w:p>
    <w:p w14:paraId="253C3564"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to London</w:t>
      </w:r>
      <w:r>
        <w:rPr>
          <w:sz w:val="24"/>
          <w:szCs w:val="24"/>
        </w:rPr>
        <w:t xml:space="preserve"> </w:t>
      </w:r>
      <w:r>
        <w:rPr>
          <w:sz w:val="24"/>
          <w:szCs w:val="24"/>
        </w:rPr>
        <w:tab/>
      </w:r>
    </w:p>
    <w:p w14:paraId="11D8F2AE"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Saturdays</w:t>
      </w:r>
      <w:r>
        <w:rPr>
          <w:sz w:val="24"/>
          <w:szCs w:val="24"/>
        </w:rPr>
        <w:t xml:space="preserve"> </w:t>
      </w:r>
      <w:r>
        <w:rPr>
          <w:sz w:val="24"/>
          <w:szCs w:val="24"/>
        </w:rPr>
        <w:tab/>
      </w:r>
    </w:p>
    <w:p w14:paraId="4AE2BD46"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at the weekend</w:t>
      </w:r>
      <w:r>
        <w:rPr>
          <w:sz w:val="24"/>
          <w:szCs w:val="24"/>
        </w:rPr>
        <w:t xml:space="preserve"> </w:t>
      </w:r>
      <w:r>
        <w:rPr>
          <w:sz w:val="24"/>
          <w:szCs w:val="24"/>
        </w:rPr>
        <w:tab/>
      </w:r>
    </w:p>
    <w:p w14:paraId="77840BE1"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England</w:t>
      </w:r>
      <w:r>
        <w:rPr>
          <w:sz w:val="24"/>
          <w:szCs w:val="24"/>
        </w:rPr>
        <w:t xml:space="preserve"> </w:t>
      </w:r>
      <w:r>
        <w:rPr>
          <w:sz w:val="24"/>
          <w:szCs w:val="24"/>
        </w:rPr>
        <w:tab/>
      </w:r>
    </w:p>
    <w:p w14:paraId="1FC8B4B2"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at the cinema</w:t>
      </w:r>
      <w:r>
        <w:rPr>
          <w:sz w:val="24"/>
          <w:szCs w:val="24"/>
        </w:rPr>
        <w:t xml:space="preserve"> </w:t>
      </w:r>
      <w:r>
        <w:rPr>
          <w:sz w:val="24"/>
          <w:szCs w:val="24"/>
        </w:rPr>
        <w:tab/>
      </w:r>
    </w:p>
    <w:p w14:paraId="71C8D12D"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TV</w:t>
      </w:r>
      <w:r>
        <w:rPr>
          <w:sz w:val="24"/>
          <w:szCs w:val="24"/>
        </w:rPr>
        <w:t xml:space="preserve"> </w:t>
      </w:r>
      <w:r>
        <w:rPr>
          <w:sz w:val="24"/>
          <w:szCs w:val="24"/>
        </w:rPr>
        <w:tab/>
      </w:r>
    </w:p>
    <w:p w14:paraId="400D943F"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my family</w:t>
      </w:r>
      <w:r>
        <w:rPr>
          <w:sz w:val="24"/>
          <w:szCs w:val="24"/>
        </w:rPr>
        <w:t xml:space="preserve"> </w:t>
      </w:r>
      <w:r>
        <w:rPr>
          <w:sz w:val="24"/>
          <w:szCs w:val="24"/>
        </w:rPr>
        <w:tab/>
      </w:r>
    </w:p>
    <w:p w14:paraId="63FD1A1D"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the bus</w:t>
      </w:r>
      <w:r>
        <w:rPr>
          <w:sz w:val="24"/>
          <w:szCs w:val="24"/>
        </w:rPr>
        <w:t xml:space="preserve"> </w:t>
      </w:r>
      <w:r>
        <w:rPr>
          <w:sz w:val="24"/>
          <w:szCs w:val="24"/>
        </w:rPr>
        <w:tab/>
      </w:r>
    </w:p>
    <w:p w14:paraId="7FDFB395"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my bedroom</w:t>
      </w:r>
      <w:r>
        <w:rPr>
          <w:sz w:val="24"/>
          <w:szCs w:val="24"/>
        </w:rPr>
        <w:t xml:space="preserve"> </w:t>
      </w:r>
      <w:r>
        <w:rPr>
          <w:sz w:val="24"/>
          <w:szCs w:val="24"/>
        </w:rPr>
        <w:tab/>
      </w:r>
    </w:p>
    <w:p w14:paraId="43F94E4B"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town</w:t>
      </w:r>
      <w:r>
        <w:rPr>
          <w:sz w:val="24"/>
          <w:szCs w:val="24"/>
        </w:rPr>
        <w:t xml:space="preserve"> </w:t>
      </w:r>
      <w:r>
        <w:rPr>
          <w:sz w:val="24"/>
          <w:szCs w:val="24"/>
        </w:rPr>
        <w:tab/>
      </w:r>
    </w:p>
    <w:p w14:paraId="4E3D7421" w14:textId="77777777" w:rsidR="00D55C60" w:rsidRPr="00B408E6" w:rsidRDefault="00D55C60" w:rsidP="00D55C60">
      <w:pPr>
        <w:rPr>
          <w:sz w:val="24"/>
          <w:szCs w:val="24"/>
        </w:rPr>
      </w:pPr>
    </w:p>
    <w:p w14:paraId="269CEA82" w14:textId="5C216C32" w:rsidR="00D55C60" w:rsidRPr="00B408E6" w:rsidRDefault="002D7DD2" w:rsidP="002D7DD2">
      <w:pPr>
        <w:spacing w:before="3360"/>
        <w:ind w:right="397"/>
        <w:jc w:val="right"/>
        <w:rPr>
          <w:sz w:val="24"/>
          <w:szCs w:val="24"/>
        </w:rPr>
      </w:pPr>
      <w:r>
        <w:rPr>
          <w:noProof/>
          <w:sz w:val="24"/>
          <w:szCs w:val="24"/>
          <w:lang w:eastAsia="en-GB"/>
        </w:rPr>
        <w:drawing>
          <wp:inline distT="0" distB="0" distL="0" distR="0" wp14:anchorId="0940B25A" wp14:editId="73BB4AE5">
            <wp:extent cx="1587399" cy="1854938"/>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90977" cy="1859120"/>
                    </a:xfrm>
                    <a:prstGeom prst="rect">
                      <a:avLst/>
                    </a:prstGeom>
                  </pic:spPr>
                </pic:pic>
              </a:graphicData>
            </a:graphic>
          </wp:inline>
        </w:drawing>
      </w:r>
    </w:p>
    <w:p w14:paraId="01C10018" w14:textId="77777777" w:rsidR="00D55C60" w:rsidRPr="002D7DD2" w:rsidRDefault="00D55C60" w:rsidP="002D7DD2">
      <w:pPr>
        <w:pStyle w:val="Heading2"/>
        <w:shd w:val="clear" w:color="auto" w:fill="auto"/>
        <w:spacing w:before="240" w:line="276" w:lineRule="auto"/>
        <w:rPr>
          <w:color w:val="248BB8" w:themeColor="accent3"/>
          <w:sz w:val="24"/>
          <w:szCs w:val="24"/>
        </w:rPr>
      </w:pPr>
    </w:p>
    <w:p w14:paraId="389EC9BE" w14:textId="77777777" w:rsidR="002D7DD2" w:rsidRPr="002D7DD2" w:rsidRDefault="002D7DD2" w:rsidP="002D7DD2">
      <w:pPr>
        <w:sectPr w:rsidR="002D7DD2" w:rsidRPr="002D7DD2" w:rsidSect="003D0260">
          <w:pgSz w:w="11906" w:h="16838"/>
          <w:pgMar w:top="1134" w:right="1134" w:bottom="851" w:left="1134" w:header="708" w:footer="708" w:gutter="0"/>
          <w:cols w:space="708"/>
          <w:docGrid w:linePitch="381"/>
        </w:sectPr>
      </w:pPr>
    </w:p>
    <w:p w14:paraId="642D4C7E" w14:textId="77777777" w:rsidR="00D55C60" w:rsidRPr="00E53CB7" w:rsidRDefault="00D55C60" w:rsidP="00D55C60">
      <w:pPr>
        <w:pStyle w:val="Heading2"/>
        <w:shd w:val="clear" w:color="auto" w:fill="9DD4EC" w:themeFill="accent3" w:themeFillTint="66"/>
        <w:spacing w:before="240" w:line="276" w:lineRule="auto"/>
        <w:rPr>
          <w:b/>
          <w:i/>
          <w:sz w:val="24"/>
          <w:szCs w:val="24"/>
        </w:rPr>
      </w:pPr>
      <w:r w:rsidRPr="00E53CB7">
        <w:rPr>
          <w:b/>
          <w:sz w:val="24"/>
          <w:szCs w:val="24"/>
        </w:rPr>
        <w:lastRenderedPageBreak/>
        <w:t>Tackling the question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47081A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8DC6B5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D71BD1A" wp14:editId="2F7040B9">
                  <wp:extent cx="133405" cy="676556"/>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B0E08B2"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D9DC9EA" w14:textId="77777777" w:rsidTr="00DD1CB3">
        <w:trPr>
          <w:trHeight w:val="85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B2BFB8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15C5109" w14:textId="77777777" w:rsidR="00D55C60" w:rsidRPr="00F27786" w:rsidRDefault="00D55C60" w:rsidP="003D0260">
            <w:pPr>
              <w:rPr>
                <w:sz w:val="24"/>
                <w:szCs w:val="24"/>
              </w:rPr>
            </w:pPr>
            <w:r w:rsidRPr="00B408E6">
              <w:rPr>
                <w:sz w:val="24"/>
                <w:szCs w:val="24"/>
              </w:rPr>
              <w:t xml:space="preserve">There are </w:t>
            </w:r>
            <w:r>
              <w:rPr>
                <w:sz w:val="24"/>
                <w:szCs w:val="24"/>
              </w:rPr>
              <w:t>five</w:t>
            </w:r>
            <w:r w:rsidRPr="00B408E6">
              <w:rPr>
                <w:sz w:val="24"/>
                <w:szCs w:val="24"/>
              </w:rPr>
              <w:t xml:space="preserve"> marks for communicating the key messages and </w:t>
            </w:r>
            <w:r>
              <w:rPr>
                <w:sz w:val="24"/>
                <w:szCs w:val="24"/>
              </w:rPr>
              <w:t>five</w:t>
            </w:r>
            <w:r w:rsidRPr="00B408E6">
              <w:rPr>
                <w:sz w:val="24"/>
                <w:szCs w:val="24"/>
              </w:rPr>
              <w:t xml:space="preserve"> marks for good grammar on the translation question.</w:t>
            </w:r>
          </w:p>
        </w:tc>
      </w:tr>
    </w:tbl>
    <w:p w14:paraId="29581BC2" w14:textId="77777777" w:rsidR="00D55C60" w:rsidRPr="002D4E9F" w:rsidRDefault="00D55C60" w:rsidP="002D4E9F">
      <w:pPr>
        <w:pStyle w:val="Style2"/>
        <w:numPr>
          <w:ilvl w:val="0"/>
          <w:numId w:val="156"/>
        </w:numPr>
        <w:rPr>
          <w:color w:val="248BB8" w:themeColor="accent3"/>
        </w:rPr>
      </w:pPr>
      <w:r w:rsidRPr="002D4E9F">
        <w:rPr>
          <w:color w:val="248BB8" w:themeColor="accent3"/>
        </w:rPr>
        <w:t>Translation tactics</w:t>
      </w:r>
    </w:p>
    <w:p w14:paraId="342D9DCB" w14:textId="2086CEE5" w:rsidR="00D55C60" w:rsidRPr="00B408E6" w:rsidRDefault="00D55C60" w:rsidP="00D55C60">
      <w:pPr>
        <w:ind w:left="360"/>
        <w:rPr>
          <w:sz w:val="24"/>
          <w:szCs w:val="24"/>
        </w:rPr>
      </w:pPr>
      <w:r w:rsidRPr="00B408E6">
        <w:rPr>
          <w:sz w:val="24"/>
          <w:szCs w:val="24"/>
        </w:rPr>
        <w:t xml:space="preserve">Work with a partner to translate the following sentences, making sure you communicate the key messages. We’ve divided the sentences into 12 </w:t>
      </w:r>
      <w:r w:rsidR="00E53CB7">
        <w:rPr>
          <w:sz w:val="24"/>
          <w:szCs w:val="24"/>
        </w:rPr>
        <w:t>key messages as that</w:t>
      </w:r>
      <w:r w:rsidRPr="00B408E6">
        <w:rPr>
          <w:sz w:val="24"/>
          <w:szCs w:val="24"/>
        </w:rPr>
        <w:t xml:space="preserve"> is how the examiners mark this task</w:t>
      </w:r>
      <w:r w:rsidR="00983FA0">
        <w:rPr>
          <w:sz w:val="24"/>
          <w:szCs w:val="24"/>
        </w:rPr>
        <w:t>.</w:t>
      </w:r>
    </w:p>
    <w:p w14:paraId="550B570D" w14:textId="77777777" w:rsidR="00D55C60" w:rsidRPr="00DD1CB3" w:rsidRDefault="00D55C60" w:rsidP="00D55C60">
      <w:pPr>
        <w:rPr>
          <w:sz w:val="16"/>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71C5B7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F17738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06FCE7B" wp14:editId="5C50ECEB">
                  <wp:extent cx="133405" cy="676556"/>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1B8BC4B"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9DE6659"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ECE1D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BA1664C" w14:textId="77777777" w:rsidR="00D55C60" w:rsidRPr="007342D9" w:rsidRDefault="00D55C60" w:rsidP="003D0260">
            <w:pPr>
              <w:rPr>
                <w:color w:val="auto"/>
                <w:sz w:val="24"/>
                <w:szCs w:val="24"/>
              </w:rPr>
            </w:pPr>
            <w:r w:rsidRPr="00B408E6">
              <w:rPr>
                <w:sz w:val="24"/>
                <w:szCs w:val="24"/>
              </w:rPr>
              <w:t>Check you’ve translated every aspect of the sentences and not missed out anything. This doesn’t mean you have to translate them word for word though</w:t>
            </w:r>
            <w:r w:rsidR="00BD79E3">
              <w:rPr>
                <w:sz w:val="24"/>
                <w:szCs w:val="24"/>
              </w:rPr>
              <w:t>!</w:t>
            </w:r>
          </w:p>
        </w:tc>
      </w:tr>
    </w:tbl>
    <w:p w14:paraId="44093E05" w14:textId="77777777" w:rsidR="00DD1CB3" w:rsidRPr="00DD1CB3" w:rsidRDefault="00DD1CB3" w:rsidP="00D55C60">
      <w:pPr>
        <w:rPr>
          <w:sz w:val="16"/>
          <w:szCs w:val="24"/>
        </w:rPr>
      </w:pPr>
    </w:p>
    <w:tbl>
      <w:tblPr>
        <w:tblStyle w:val="TableGrid"/>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1"/>
        <w:gridCol w:w="4932"/>
        <w:gridCol w:w="850"/>
      </w:tblGrid>
      <w:tr w:rsidR="00D55C60" w:rsidRPr="00B408E6" w14:paraId="764405A3" w14:textId="77777777" w:rsidTr="003927CD">
        <w:trPr>
          <w:trHeight w:val="454"/>
        </w:trPr>
        <w:tc>
          <w:tcPr>
            <w:tcW w:w="9213" w:type="dxa"/>
            <w:gridSpan w:val="3"/>
            <w:shd w:val="clear" w:color="auto" w:fill="9DD4EC" w:themeFill="accent3" w:themeFillTint="66"/>
            <w:vAlign w:val="center"/>
          </w:tcPr>
          <w:p w14:paraId="319D2FEB" w14:textId="77777777" w:rsidR="00D55C60" w:rsidRPr="00B408E6" w:rsidRDefault="00D55C60" w:rsidP="003D0260">
            <w:pPr>
              <w:tabs>
                <w:tab w:val="left" w:pos="3466"/>
                <w:tab w:val="left" w:pos="8427"/>
              </w:tabs>
              <w:jc w:val="center"/>
              <w:rPr>
                <w:b/>
                <w:sz w:val="24"/>
                <w:szCs w:val="24"/>
              </w:rPr>
            </w:pPr>
            <w:r>
              <w:rPr>
                <w:b/>
                <w:sz w:val="24"/>
                <w:szCs w:val="24"/>
              </w:rPr>
              <w:t xml:space="preserve">English </w:t>
            </w:r>
            <w:r>
              <w:rPr>
                <w:b/>
                <w:sz w:val="24"/>
                <w:szCs w:val="24"/>
              </w:rPr>
              <w:tab/>
              <w:t xml:space="preserve">French </w:t>
            </w:r>
            <w:r>
              <w:rPr>
                <w:b/>
                <w:sz w:val="24"/>
                <w:szCs w:val="24"/>
              </w:rPr>
              <w:tab/>
            </w:r>
            <w:r w:rsidRPr="00B408E6">
              <w:rPr>
                <w:b/>
                <w:sz w:val="24"/>
                <w:szCs w:val="24"/>
              </w:rPr>
              <w:t>Tick</w:t>
            </w:r>
          </w:p>
        </w:tc>
      </w:tr>
      <w:tr w:rsidR="00D55C60" w:rsidRPr="00B408E6" w14:paraId="167D2E05"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2A99320E" w14:textId="77777777" w:rsidR="00D55C60" w:rsidRPr="00095386" w:rsidRDefault="00D55C60" w:rsidP="002D4E9F">
            <w:pPr>
              <w:pStyle w:val="ListParagraph"/>
              <w:numPr>
                <w:ilvl w:val="0"/>
                <w:numId w:val="131"/>
              </w:numPr>
              <w:rPr>
                <w:sz w:val="24"/>
                <w:szCs w:val="24"/>
              </w:rPr>
            </w:pPr>
            <w:r w:rsidRPr="00095386">
              <w:rPr>
                <w:sz w:val="24"/>
                <w:szCs w:val="24"/>
              </w:rPr>
              <w:t>I live</w:t>
            </w:r>
          </w:p>
        </w:tc>
        <w:tc>
          <w:tcPr>
            <w:tcW w:w="4932"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bottom"/>
          </w:tcPr>
          <w:p w14:paraId="52221608" w14:textId="200F8F67" w:rsidR="00D55C60" w:rsidRPr="00B408E6" w:rsidRDefault="00D55C60" w:rsidP="003D0260">
            <w:pPr>
              <w:tabs>
                <w:tab w:val="left" w:leader="dot" w:pos="4775"/>
              </w:tabs>
              <w:rPr>
                <w:sz w:val="24"/>
                <w:szCs w:val="24"/>
              </w:rPr>
            </w:pPr>
          </w:p>
        </w:tc>
        <w:tc>
          <w:tcPr>
            <w:tcW w:w="850" w:type="dxa"/>
            <w:tcBorders>
              <w:top w:val="single" w:sz="12" w:space="0" w:color="248BB8" w:themeColor="accent3"/>
              <w:left w:val="single" w:sz="8" w:space="0" w:color="248BB8" w:themeColor="accent3"/>
              <w:bottom w:val="single" w:sz="8" w:space="0" w:color="248BB8" w:themeColor="accent3"/>
              <w:right w:val="single" w:sz="12" w:space="0" w:color="248BB8" w:themeColor="accent3"/>
            </w:tcBorders>
            <w:vAlign w:val="center"/>
          </w:tcPr>
          <w:p w14:paraId="00B40DAC" w14:textId="77777777" w:rsidR="00D55C60" w:rsidRPr="00B408E6" w:rsidRDefault="00D55C60" w:rsidP="003D0260">
            <w:pPr>
              <w:rPr>
                <w:sz w:val="24"/>
                <w:szCs w:val="24"/>
              </w:rPr>
            </w:pPr>
          </w:p>
        </w:tc>
      </w:tr>
      <w:tr w:rsidR="00D55C60" w:rsidRPr="00B408E6" w14:paraId="2F8E4B55"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5B5B2193" w14:textId="77777777" w:rsidR="00D55C60" w:rsidRPr="00095386" w:rsidRDefault="00D55C60" w:rsidP="002D4E9F">
            <w:pPr>
              <w:pStyle w:val="ListParagraph"/>
              <w:numPr>
                <w:ilvl w:val="0"/>
                <w:numId w:val="131"/>
              </w:numPr>
              <w:rPr>
                <w:sz w:val="24"/>
                <w:szCs w:val="24"/>
              </w:rPr>
            </w:pPr>
            <w:r w:rsidRPr="00095386">
              <w:rPr>
                <w:sz w:val="24"/>
                <w:szCs w:val="24"/>
              </w:rPr>
              <w:t>in a big town</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5223ECBD" w14:textId="49C83113"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473DF935" w14:textId="77777777" w:rsidR="00D55C60" w:rsidRPr="00B408E6" w:rsidRDefault="00D55C60" w:rsidP="003D0260">
            <w:pPr>
              <w:rPr>
                <w:sz w:val="24"/>
                <w:szCs w:val="24"/>
              </w:rPr>
            </w:pPr>
          </w:p>
        </w:tc>
      </w:tr>
      <w:tr w:rsidR="00D55C60" w:rsidRPr="00B408E6" w14:paraId="607E8724"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00ECD6FF" w14:textId="77777777" w:rsidR="00D55C60" w:rsidRPr="00095386" w:rsidRDefault="00D55C60" w:rsidP="002D4E9F">
            <w:pPr>
              <w:pStyle w:val="ListParagraph"/>
              <w:numPr>
                <w:ilvl w:val="0"/>
                <w:numId w:val="131"/>
              </w:numPr>
              <w:rPr>
                <w:sz w:val="24"/>
                <w:szCs w:val="24"/>
              </w:rPr>
            </w:pPr>
            <w:r w:rsidRPr="00095386">
              <w:rPr>
                <w:sz w:val="24"/>
                <w:szCs w:val="24"/>
              </w:rPr>
              <w:t>in the north.</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1900A352" w14:textId="416E9147"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48863A7C" w14:textId="77777777" w:rsidR="00D55C60" w:rsidRPr="00B408E6" w:rsidRDefault="00D55C60" w:rsidP="003D0260">
            <w:pPr>
              <w:rPr>
                <w:sz w:val="24"/>
                <w:szCs w:val="24"/>
              </w:rPr>
            </w:pPr>
          </w:p>
        </w:tc>
      </w:tr>
      <w:tr w:rsidR="00D55C60" w:rsidRPr="00B408E6" w14:paraId="0E76244F"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71135B5F" w14:textId="77777777" w:rsidR="00D55C60" w:rsidRPr="00095386" w:rsidRDefault="00D55C60" w:rsidP="002D4E9F">
            <w:pPr>
              <w:pStyle w:val="ListParagraph"/>
              <w:numPr>
                <w:ilvl w:val="0"/>
                <w:numId w:val="131"/>
              </w:numPr>
              <w:rPr>
                <w:sz w:val="24"/>
                <w:szCs w:val="24"/>
              </w:rPr>
            </w:pPr>
            <w:r w:rsidRPr="00095386">
              <w:rPr>
                <w:sz w:val="24"/>
                <w:szCs w:val="24"/>
              </w:rPr>
              <w:t>On Sundays</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0EA54FEA" w14:textId="6942C438"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76F775FB" w14:textId="77777777" w:rsidR="00D55C60" w:rsidRPr="00B408E6" w:rsidRDefault="00D55C60" w:rsidP="003D0260">
            <w:pPr>
              <w:rPr>
                <w:sz w:val="24"/>
                <w:szCs w:val="24"/>
              </w:rPr>
            </w:pPr>
          </w:p>
        </w:tc>
      </w:tr>
      <w:tr w:rsidR="00D55C60" w:rsidRPr="00B408E6" w14:paraId="4D180914"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655BA391" w14:textId="77777777" w:rsidR="00D55C60" w:rsidRPr="00095386" w:rsidRDefault="00D55C60" w:rsidP="002D4E9F">
            <w:pPr>
              <w:pStyle w:val="ListParagraph"/>
              <w:numPr>
                <w:ilvl w:val="0"/>
                <w:numId w:val="131"/>
              </w:numPr>
              <w:rPr>
                <w:sz w:val="24"/>
                <w:szCs w:val="24"/>
              </w:rPr>
            </w:pPr>
            <w:r w:rsidRPr="00095386">
              <w:rPr>
                <w:sz w:val="24"/>
                <w:szCs w:val="24"/>
              </w:rPr>
              <w:t>I go swimming</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079EECB6" w14:textId="510934FE"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76EBBF55" w14:textId="77777777" w:rsidR="00D55C60" w:rsidRPr="00B408E6" w:rsidRDefault="00D55C60" w:rsidP="003D0260">
            <w:pPr>
              <w:rPr>
                <w:sz w:val="24"/>
                <w:szCs w:val="24"/>
                <w:lang w:val="fr-FR"/>
              </w:rPr>
            </w:pPr>
          </w:p>
        </w:tc>
      </w:tr>
      <w:tr w:rsidR="00D55C60" w:rsidRPr="00B408E6" w14:paraId="582CAC8F"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2E211F01" w14:textId="77777777" w:rsidR="00D55C60" w:rsidRPr="00095386" w:rsidRDefault="00D55C60" w:rsidP="002D4E9F">
            <w:pPr>
              <w:pStyle w:val="ListParagraph"/>
              <w:numPr>
                <w:ilvl w:val="0"/>
                <w:numId w:val="131"/>
              </w:numPr>
              <w:rPr>
                <w:sz w:val="24"/>
                <w:szCs w:val="24"/>
              </w:rPr>
            </w:pPr>
            <w:r w:rsidRPr="00095386">
              <w:rPr>
                <w:sz w:val="24"/>
                <w:szCs w:val="24"/>
              </w:rPr>
              <w:t>with my friends.</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47AF41EE" w14:textId="1EB641DB"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298115C3" w14:textId="77777777" w:rsidR="00D55C60" w:rsidRPr="00B408E6" w:rsidRDefault="00D55C60" w:rsidP="003D0260">
            <w:pPr>
              <w:rPr>
                <w:sz w:val="24"/>
                <w:szCs w:val="24"/>
              </w:rPr>
            </w:pPr>
          </w:p>
        </w:tc>
      </w:tr>
      <w:tr w:rsidR="00D55C60" w:rsidRPr="00B408E6" w14:paraId="402E15B3"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44E4D82B" w14:textId="77777777" w:rsidR="00D55C60" w:rsidRPr="00095386" w:rsidRDefault="00D55C60" w:rsidP="002D4E9F">
            <w:pPr>
              <w:pStyle w:val="ListParagraph"/>
              <w:numPr>
                <w:ilvl w:val="0"/>
                <w:numId w:val="131"/>
              </w:numPr>
              <w:rPr>
                <w:sz w:val="24"/>
                <w:szCs w:val="24"/>
              </w:rPr>
            </w:pPr>
            <w:r w:rsidRPr="00095386">
              <w:rPr>
                <w:sz w:val="24"/>
                <w:szCs w:val="24"/>
              </w:rPr>
              <w:t>Next year I’m going to go</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1A45CAE1" w14:textId="5CDCD3CD"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0284EABD" w14:textId="77777777" w:rsidR="00D55C60" w:rsidRPr="00B408E6" w:rsidRDefault="00D55C60" w:rsidP="003D0260">
            <w:pPr>
              <w:rPr>
                <w:sz w:val="24"/>
                <w:szCs w:val="24"/>
              </w:rPr>
            </w:pPr>
          </w:p>
        </w:tc>
      </w:tr>
      <w:tr w:rsidR="00D55C60" w:rsidRPr="00B408E6" w14:paraId="57384A7E"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430340FB" w14:textId="77777777" w:rsidR="00D55C60" w:rsidRPr="00095386" w:rsidRDefault="00D55C60" w:rsidP="002D4E9F">
            <w:pPr>
              <w:pStyle w:val="ListParagraph"/>
              <w:numPr>
                <w:ilvl w:val="0"/>
                <w:numId w:val="131"/>
              </w:numPr>
              <w:rPr>
                <w:sz w:val="24"/>
                <w:szCs w:val="24"/>
              </w:rPr>
            </w:pPr>
            <w:r w:rsidRPr="00095386">
              <w:rPr>
                <w:sz w:val="24"/>
                <w:szCs w:val="24"/>
              </w:rPr>
              <w:t>on holiday in Paris.</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6EE0BC91" w14:textId="1B92769B"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3EAEE948" w14:textId="77777777" w:rsidR="00D55C60" w:rsidRPr="00B408E6" w:rsidRDefault="00D55C60" w:rsidP="003D0260">
            <w:pPr>
              <w:rPr>
                <w:sz w:val="24"/>
                <w:szCs w:val="24"/>
              </w:rPr>
            </w:pPr>
          </w:p>
        </w:tc>
      </w:tr>
      <w:tr w:rsidR="00D55C60" w:rsidRPr="00B408E6" w14:paraId="06975344"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258EADB9" w14:textId="77777777" w:rsidR="00D55C60" w:rsidRPr="00095386" w:rsidRDefault="00D55C60" w:rsidP="002D4E9F">
            <w:pPr>
              <w:pStyle w:val="ListParagraph"/>
              <w:numPr>
                <w:ilvl w:val="0"/>
                <w:numId w:val="131"/>
              </w:numPr>
              <w:rPr>
                <w:sz w:val="24"/>
                <w:szCs w:val="24"/>
              </w:rPr>
            </w:pPr>
            <w:r w:rsidRPr="00095386">
              <w:rPr>
                <w:sz w:val="24"/>
                <w:szCs w:val="24"/>
              </w:rPr>
              <w:t xml:space="preserve">Last week I played </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6DAB65E6" w14:textId="03F9A743"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37124A2" w14:textId="77777777" w:rsidR="00D55C60" w:rsidRPr="00B408E6" w:rsidRDefault="00D55C60" w:rsidP="003D0260">
            <w:pPr>
              <w:rPr>
                <w:sz w:val="24"/>
                <w:szCs w:val="24"/>
                <w:lang w:val="fr-FR"/>
              </w:rPr>
            </w:pPr>
          </w:p>
        </w:tc>
      </w:tr>
      <w:tr w:rsidR="00D55C60" w:rsidRPr="00B408E6" w14:paraId="6EF3A89F"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76620734" w14:textId="77777777" w:rsidR="00D55C60" w:rsidRPr="00095386" w:rsidRDefault="00D55C60" w:rsidP="002D4E9F">
            <w:pPr>
              <w:pStyle w:val="ListParagraph"/>
              <w:numPr>
                <w:ilvl w:val="0"/>
                <w:numId w:val="131"/>
              </w:numPr>
              <w:rPr>
                <w:sz w:val="24"/>
                <w:szCs w:val="24"/>
              </w:rPr>
            </w:pPr>
            <w:r w:rsidRPr="00095386">
              <w:rPr>
                <w:sz w:val="24"/>
                <w:szCs w:val="24"/>
              </w:rPr>
              <w:t>tennis in the garden.</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29BB5C3D" w14:textId="5301B7EB"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13CE5DDD" w14:textId="77777777" w:rsidR="00D55C60" w:rsidRPr="00B408E6" w:rsidRDefault="00D55C60" w:rsidP="003D0260">
            <w:pPr>
              <w:rPr>
                <w:sz w:val="24"/>
                <w:szCs w:val="24"/>
                <w:lang w:val="fr-FR"/>
              </w:rPr>
            </w:pPr>
          </w:p>
        </w:tc>
      </w:tr>
      <w:tr w:rsidR="00D55C60" w:rsidRPr="00B408E6" w14:paraId="72DC2A0D"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1498C497" w14:textId="77777777" w:rsidR="00D55C60" w:rsidRPr="00095386" w:rsidRDefault="00D55C60" w:rsidP="002D4E9F">
            <w:pPr>
              <w:pStyle w:val="ListParagraph"/>
              <w:numPr>
                <w:ilvl w:val="0"/>
                <w:numId w:val="131"/>
              </w:numPr>
              <w:rPr>
                <w:sz w:val="24"/>
                <w:szCs w:val="24"/>
              </w:rPr>
            </w:pPr>
            <w:r w:rsidRPr="00095386">
              <w:rPr>
                <w:sz w:val="24"/>
                <w:szCs w:val="24"/>
              </w:rPr>
              <w:t>I don’t like doing</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43BA8CD4" w14:textId="2BA423E4"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6B96ECA" w14:textId="77777777" w:rsidR="00D55C60" w:rsidRPr="00B408E6" w:rsidRDefault="00D55C60" w:rsidP="003D0260">
            <w:pPr>
              <w:rPr>
                <w:sz w:val="24"/>
                <w:szCs w:val="24"/>
                <w:lang w:val="fr-FR"/>
              </w:rPr>
            </w:pPr>
          </w:p>
        </w:tc>
      </w:tr>
      <w:tr w:rsidR="00D55C60" w:rsidRPr="00B408E6" w14:paraId="40D588D1"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0346196E" w14:textId="77777777" w:rsidR="00D55C60" w:rsidRPr="00095386" w:rsidRDefault="00D55C60" w:rsidP="002D4E9F">
            <w:pPr>
              <w:pStyle w:val="ListParagraph"/>
              <w:numPr>
                <w:ilvl w:val="0"/>
                <w:numId w:val="131"/>
              </w:numPr>
              <w:rPr>
                <w:sz w:val="24"/>
                <w:szCs w:val="24"/>
              </w:rPr>
            </w:pPr>
            <w:r w:rsidRPr="00095386">
              <w:rPr>
                <w:sz w:val="24"/>
                <w:szCs w:val="24"/>
              </w:rPr>
              <w:t>lots of homework.</w:t>
            </w:r>
          </w:p>
        </w:tc>
        <w:tc>
          <w:tcPr>
            <w:tcW w:w="4932"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bottom"/>
          </w:tcPr>
          <w:p w14:paraId="334A493C" w14:textId="62CE9E84"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12" w:space="0" w:color="248BB8" w:themeColor="accent3"/>
              <w:right w:val="single" w:sz="12" w:space="0" w:color="248BB8" w:themeColor="accent3"/>
            </w:tcBorders>
            <w:vAlign w:val="center"/>
          </w:tcPr>
          <w:p w14:paraId="43E84616" w14:textId="77777777" w:rsidR="00D55C60" w:rsidRPr="00B408E6" w:rsidRDefault="00D55C60" w:rsidP="003D0260">
            <w:pPr>
              <w:rPr>
                <w:sz w:val="24"/>
                <w:szCs w:val="24"/>
              </w:rPr>
            </w:pPr>
          </w:p>
        </w:tc>
      </w:tr>
    </w:tbl>
    <w:p w14:paraId="5AEE970F" w14:textId="77777777" w:rsidR="00D55C60" w:rsidRPr="00391793" w:rsidRDefault="00D55C60" w:rsidP="00D55C60">
      <w:pPr>
        <w:rPr>
          <w:sz w:val="2"/>
          <w:szCs w:val="24"/>
        </w:rPr>
      </w:pPr>
    </w:p>
    <w:p w14:paraId="0E261230" w14:textId="77777777" w:rsidR="00D55C60" w:rsidRPr="00DD1CB3" w:rsidRDefault="00D55C60" w:rsidP="00D55C60">
      <w:pPr>
        <w:rPr>
          <w:sz w:val="2"/>
          <w:szCs w:val="24"/>
        </w:rPr>
        <w:sectPr w:rsidR="00D55C60" w:rsidRPr="00DD1CB3" w:rsidSect="003D0260">
          <w:headerReference w:type="default" r:id="rId67"/>
          <w:footerReference w:type="default" r:id="rId68"/>
          <w:pgSz w:w="11906" w:h="16838"/>
          <w:pgMar w:top="1134" w:right="1134" w:bottom="851" w:left="1134" w:header="708" w:footer="708" w:gutter="0"/>
          <w:cols w:space="708"/>
          <w:docGrid w:linePitch="381"/>
        </w:sectPr>
      </w:pPr>
    </w:p>
    <w:p w14:paraId="659478F4" w14:textId="77777777" w:rsidR="00D55C60" w:rsidRPr="003F2E06" w:rsidRDefault="00D55C60" w:rsidP="002D4E9F">
      <w:pPr>
        <w:pStyle w:val="Style2"/>
        <w:numPr>
          <w:ilvl w:val="0"/>
          <w:numId w:val="152"/>
        </w:numPr>
        <w:spacing w:before="120"/>
        <w:rPr>
          <w:color w:val="248BB8" w:themeColor="accent3"/>
        </w:rPr>
      </w:pPr>
      <w:r w:rsidRPr="003F2E06">
        <w:rPr>
          <w:color w:val="248BB8" w:themeColor="accent3"/>
        </w:rPr>
        <w:lastRenderedPageBreak/>
        <w:t>Swap and feed back</w:t>
      </w:r>
    </w:p>
    <w:p w14:paraId="0BF1075A" w14:textId="77777777" w:rsidR="00D55C60" w:rsidRDefault="00D55C60" w:rsidP="00D55C60">
      <w:pPr>
        <w:pStyle w:val="N1"/>
        <w:spacing w:after="0"/>
        <w:ind w:left="363"/>
        <w:rPr>
          <w:lang w:val="en-GB"/>
        </w:rPr>
      </w:pPr>
      <w:r w:rsidRPr="00B408E6">
        <w:rPr>
          <w:lang w:val="en-GB"/>
        </w:rPr>
        <w:t>Swap sheets with another pair of students. Look at the answers on p</w:t>
      </w:r>
      <w:r>
        <w:rPr>
          <w:lang w:val="en-GB"/>
        </w:rPr>
        <w:t>age 59</w:t>
      </w:r>
      <w:r w:rsidRPr="00B408E6">
        <w:rPr>
          <w:lang w:val="en-GB"/>
        </w:rPr>
        <w:t xml:space="preserve"> and give one tick for each key message that’s correctly translated. </w:t>
      </w:r>
    </w:p>
    <w:p w14:paraId="38B3D1F3" w14:textId="77777777" w:rsidR="00D55C60" w:rsidRPr="00DD1CB3" w:rsidRDefault="00D55C60" w:rsidP="00D55C60">
      <w:pPr>
        <w:pStyle w:val="N1"/>
        <w:spacing w:after="0"/>
        <w:ind w:left="363"/>
        <w:rPr>
          <w:sz w:val="20"/>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CD811A"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58A315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79DE1F8" wp14:editId="6EF2A9ED">
                  <wp:extent cx="133405" cy="676556"/>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193BD30"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35AD7A9C" w14:textId="77777777" w:rsidTr="00DD1CB3">
        <w:trPr>
          <w:trHeight w:val="794"/>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DE91CC"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68C0BCD" w14:textId="77777777" w:rsidR="00D55C60" w:rsidRPr="007342D9" w:rsidRDefault="00D55C60" w:rsidP="003D0260">
            <w:pPr>
              <w:rPr>
                <w:color w:val="auto"/>
                <w:sz w:val="24"/>
                <w:szCs w:val="24"/>
              </w:rPr>
            </w:pPr>
            <w:r w:rsidRPr="00F27786">
              <w:rPr>
                <w:sz w:val="24"/>
              </w:rPr>
              <w:t>Ignore any little mistakes such as missing adjective agreements, wrong gender of nouns or missing accents. Has the key message been translated?</w:t>
            </w:r>
          </w:p>
        </w:tc>
      </w:tr>
    </w:tbl>
    <w:p w14:paraId="5B4582EB" w14:textId="77777777" w:rsidR="00D55C60" w:rsidRPr="00B408E6" w:rsidRDefault="00D55C60" w:rsidP="00D55C60">
      <w:pPr>
        <w:pStyle w:val="N1"/>
        <w:spacing w:after="0"/>
        <w:ind w:left="363"/>
        <w:rPr>
          <w:lang w:val="en-GB"/>
        </w:rPr>
      </w:pPr>
    </w:p>
    <w:p w14:paraId="14BC5FD2" w14:textId="77777777" w:rsidR="00D55C60" w:rsidRDefault="00D55C60" w:rsidP="00D55C60">
      <w:pPr>
        <w:pStyle w:val="N1"/>
        <w:spacing w:after="0"/>
        <w:ind w:left="363"/>
        <w:rPr>
          <w:lang w:val="en-GB"/>
        </w:rPr>
      </w:pPr>
      <w:r w:rsidRPr="00B408E6">
        <w:rPr>
          <w:lang w:val="en-GB"/>
        </w:rPr>
        <w:t>Here’s how to convert the number of ticks you have to a mark:</w:t>
      </w:r>
    </w:p>
    <w:p w14:paraId="19B4A4BA" w14:textId="77777777" w:rsidR="00D55C60" w:rsidRPr="00DD1CB3" w:rsidRDefault="00D55C60" w:rsidP="00D55C60">
      <w:pPr>
        <w:pStyle w:val="N1"/>
        <w:spacing w:after="0"/>
        <w:ind w:left="363"/>
        <w:rPr>
          <w:sz w:val="12"/>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248BB8" w:themeColor="accent3"/>
          <w:insideV w:val="single" w:sz="4" w:space="0" w:color="248BB8" w:themeColor="accent3"/>
        </w:tblBorders>
        <w:tblLook w:val="04A0" w:firstRow="1" w:lastRow="0" w:firstColumn="1" w:lastColumn="0" w:noHBand="0" w:noVBand="1"/>
      </w:tblPr>
      <w:tblGrid>
        <w:gridCol w:w="1718"/>
        <w:gridCol w:w="1826"/>
      </w:tblGrid>
      <w:tr w:rsidR="00D55C60" w:rsidRPr="00B408E6" w14:paraId="00D7CA43" w14:textId="77777777" w:rsidTr="00DD1CB3">
        <w:trPr>
          <w:trHeight w:val="454"/>
          <w:jc w:val="center"/>
        </w:trPr>
        <w:tc>
          <w:tcPr>
            <w:tcW w:w="1718" w:type="dxa"/>
            <w:tcBorders>
              <w:bottom w:val="single" w:sz="12" w:space="0" w:color="248BB8" w:themeColor="accent3"/>
              <w:right w:val="nil"/>
            </w:tcBorders>
            <w:shd w:val="clear" w:color="auto" w:fill="9DD4EC" w:themeFill="accent3" w:themeFillTint="66"/>
            <w:vAlign w:val="center"/>
          </w:tcPr>
          <w:p w14:paraId="42203834" w14:textId="77777777" w:rsidR="00D55C60" w:rsidRPr="00B408E6" w:rsidRDefault="00D55C60" w:rsidP="003D0260">
            <w:pPr>
              <w:pStyle w:val="N1"/>
              <w:spacing w:after="0"/>
              <w:jc w:val="center"/>
              <w:rPr>
                <w:b/>
                <w:lang w:val="en-GB"/>
              </w:rPr>
            </w:pPr>
            <w:r w:rsidRPr="00B408E6">
              <w:rPr>
                <w:b/>
                <w:lang w:val="en-GB"/>
              </w:rPr>
              <w:t>Total ticks</w:t>
            </w:r>
          </w:p>
        </w:tc>
        <w:tc>
          <w:tcPr>
            <w:tcW w:w="1826" w:type="dxa"/>
            <w:tcBorders>
              <w:top w:val="nil"/>
              <w:left w:val="nil"/>
              <w:bottom w:val="single" w:sz="12" w:space="0" w:color="248BB8" w:themeColor="accent3"/>
            </w:tcBorders>
            <w:shd w:val="clear" w:color="auto" w:fill="9DD4EC" w:themeFill="accent3" w:themeFillTint="66"/>
            <w:vAlign w:val="center"/>
          </w:tcPr>
          <w:p w14:paraId="69190B6A" w14:textId="77777777" w:rsidR="00D55C60" w:rsidRPr="00B408E6" w:rsidRDefault="00D55C60" w:rsidP="003D0260">
            <w:pPr>
              <w:pStyle w:val="N1"/>
              <w:spacing w:after="0"/>
              <w:jc w:val="center"/>
              <w:rPr>
                <w:b/>
                <w:lang w:val="en-GB"/>
              </w:rPr>
            </w:pPr>
            <w:r w:rsidRPr="00B408E6">
              <w:rPr>
                <w:b/>
                <w:lang w:val="en-GB"/>
              </w:rPr>
              <w:t>Mark</w:t>
            </w:r>
          </w:p>
        </w:tc>
      </w:tr>
      <w:tr w:rsidR="00D55C60" w:rsidRPr="00B408E6" w14:paraId="0B6ED03B" w14:textId="77777777" w:rsidTr="003D0260">
        <w:trPr>
          <w:trHeight w:val="454"/>
          <w:jc w:val="center"/>
        </w:trPr>
        <w:tc>
          <w:tcPr>
            <w:tcW w:w="1718" w:type="dxa"/>
            <w:tcBorders>
              <w:top w:val="single" w:sz="12"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1771D44" w14:textId="77777777" w:rsidR="00D55C60" w:rsidRPr="00B408E6" w:rsidRDefault="00D55C60" w:rsidP="003D0260">
            <w:pPr>
              <w:pStyle w:val="N1"/>
              <w:spacing w:after="0"/>
              <w:jc w:val="center"/>
              <w:rPr>
                <w:lang w:val="en-GB"/>
              </w:rPr>
            </w:pPr>
            <w:r w:rsidRPr="00B408E6">
              <w:rPr>
                <w:lang w:val="en-GB"/>
              </w:rPr>
              <w:t>12</w:t>
            </w:r>
          </w:p>
        </w:tc>
        <w:tc>
          <w:tcPr>
            <w:tcW w:w="1826" w:type="dxa"/>
            <w:tcBorders>
              <w:top w:val="single" w:sz="12" w:space="0" w:color="248BB8" w:themeColor="accent3"/>
              <w:bottom w:val="single" w:sz="4" w:space="0" w:color="248BB8" w:themeColor="accent3"/>
              <w:right w:val="single" w:sz="12" w:space="0" w:color="248BB8" w:themeColor="accent3"/>
            </w:tcBorders>
            <w:vAlign w:val="center"/>
          </w:tcPr>
          <w:p w14:paraId="01AAAB00" w14:textId="77777777" w:rsidR="00D55C60" w:rsidRPr="00B408E6" w:rsidRDefault="00D55C60" w:rsidP="003D0260">
            <w:pPr>
              <w:pStyle w:val="N1"/>
              <w:spacing w:after="0"/>
              <w:jc w:val="center"/>
              <w:rPr>
                <w:lang w:val="en-GB"/>
              </w:rPr>
            </w:pPr>
            <w:r w:rsidRPr="00B408E6">
              <w:rPr>
                <w:lang w:val="en-GB"/>
              </w:rPr>
              <w:t>5</w:t>
            </w:r>
          </w:p>
        </w:tc>
      </w:tr>
      <w:tr w:rsidR="00D55C60" w:rsidRPr="00B408E6" w14:paraId="76D55E38" w14:textId="77777777" w:rsidTr="003D0260">
        <w:trPr>
          <w:trHeight w:val="454"/>
          <w:jc w:val="center"/>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353727E0" w14:textId="77777777" w:rsidR="00D55C60" w:rsidRPr="00B408E6" w:rsidRDefault="00D55C60" w:rsidP="003D0260">
            <w:pPr>
              <w:pStyle w:val="N1"/>
              <w:spacing w:after="0"/>
              <w:jc w:val="center"/>
              <w:rPr>
                <w:lang w:val="en-GB"/>
              </w:rPr>
            </w:pPr>
            <w:r w:rsidRPr="00B408E6">
              <w:rPr>
                <w:lang w:val="en-GB"/>
              </w:rPr>
              <w:t>10-11</w:t>
            </w:r>
          </w:p>
        </w:tc>
        <w:tc>
          <w:tcPr>
            <w:tcW w:w="1826" w:type="dxa"/>
            <w:tcBorders>
              <w:top w:val="single" w:sz="4" w:space="0" w:color="248BB8" w:themeColor="accent3"/>
              <w:bottom w:val="single" w:sz="4" w:space="0" w:color="248BB8" w:themeColor="accent3"/>
              <w:right w:val="single" w:sz="12" w:space="0" w:color="248BB8" w:themeColor="accent3"/>
            </w:tcBorders>
            <w:vAlign w:val="center"/>
          </w:tcPr>
          <w:p w14:paraId="20018EF0" w14:textId="77777777" w:rsidR="00D55C60" w:rsidRPr="00B408E6" w:rsidRDefault="00D55C60" w:rsidP="003D0260">
            <w:pPr>
              <w:pStyle w:val="N1"/>
              <w:spacing w:after="0"/>
              <w:jc w:val="center"/>
              <w:rPr>
                <w:lang w:val="en-GB"/>
              </w:rPr>
            </w:pPr>
            <w:r w:rsidRPr="00B408E6">
              <w:rPr>
                <w:lang w:val="en-GB"/>
              </w:rPr>
              <w:t>4</w:t>
            </w:r>
          </w:p>
        </w:tc>
      </w:tr>
      <w:tr w:rsidR="00D55C60" w:rsidRPr="00B408E6" w14:paraId="5C1836CB" w14:textId="77777777" w:rsidTr="003D0260">
        <w:trPr>
          <w:trHeight w:val="454"/>
          <w:jc w:val="center"/>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28C8868" w14:textId="77777777" w:rsidR="00D55C60" w:rsidRPr="00B408E6" w:rsidRDefault="00D55C60" w:rsidP="003D0260">
            <w:pPr>
              <w:pStyle w:val="N1"/>
              <w:spacing w:after="0"/>
              <w:jc w:val="center"/>
              <w:rPr>
                <w:lang w:val="en-GB"/>
              </w:rPr>
            </w:pPr>
            <w:r w:rsidRPr="00B408E6">
              <w:rPr>
                <w:lang w:val="en-GB"/>
              </w:rPr>
              <w:t>7-9</w:t>
            </w:r>
          </w:p>
        </w:tc>
        <w:tc>
          <w:tcPr>
            <w:tcW w:w="1826" w:type="dxa"/>
            <w:tcBorders>
              <w:top w:val="single" w:sz="4" w:space="0" w:color="248BB8" w:themeColor="accent3"/>
              <w:bottom w:val="single" w:sz="4" w:space="0" w:color="248BB8" w:themeColor="accent3"/>
              <w:right w:val="single" w:sz="12" w:space="0" w:color="248BB8" w:themeColor="accent3"/>
            </w:tcBorders>
            <w:vAlign w:val="center"/>
          </w:tcPr>
          <w:p w14:paraId="145A0255" w14:textId="77777777" w:rsidR="00D55C60" w:rsidRPr="00B408E6" w:rsidRDefault="00D55C60" w:rsidP="003D0260">
            <w:pPr>
              <w:pStyle w:val="N1"/>
              <w:spacing w:after="0"/>
              <w:jc w:val="center"/>
              <w:rPr>
                <w:lang w:val="en-GB"/>
              </w:rPr>
            </w:pPr>
            <w:r w:rsidRPr="00B408E6">
              <w:rPr>
                <w:lang w:val="en-GB"/>
              </w:rPr>
              <w:t>3</w:t>
            </w:r>
          </w:p>
        </w:tc>
      </w:tr>
      <w:tr w:rsidR="00D55C60" w:rsidRPr="00B408E6" w14:paraId="543A2909" w14:textId="77777777" w:rsidTr="003D0260">
        <w:trPr>
          <w:trHeight w:val="454"/>
          <w:jc w:val="center"/>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27FAE144" w14:textId="77777777" w:rsidR="00D55C60" w:rsidRPr="00B408E6" w:rsidRDefault="00D55C60" w:rsidP="003D0260">
            <w:pPr>
              <w:pStyle w:val="N1"/>
              <w:spacing w:after="0"/>
              <w:jc w:val="center"/>
              <w:rPr>
                <w:lang w:val="en-GB"/>
              </w:rPr>
            </w:pPr>
            <w:r w:rsidRPr="00B408E6">
              <w:rPr>
                <w:lang w:val="en-GB"/>
              </w:rPr>
              <w:t>4-6</w:t>
            </w:r>
          </w:p>
        </w:tc>
        <w:tc>
          <w:tcPr>
            <w:tcW w:w="1826" w:type="dxa"/>
            <w:tcBorders>
              <w:top w:val="single" w:sz="4" w:space="0" w:color="248BB8" w:themeColor="accent3"/>
              <w:bottom w:val="single" w:sz="4" w:space="0" w:color="248BB8" w:themeColor="accent3"/>
              <w:right w:val="single" w:sz="12" w:space="0" w:color="248BB8" w:themeColor="accent3"/>
            </w:tcBorders>
            <w:vAlign w:val="center"/>
          </w:tcPr>
          <w:p w14:paraId="5EA0A72C" w14:textId="77777777" w:rsidR="00D55C60" w:rsidRPr="00B408E6" w:rsidRDefault="00D55C60" w:rsidP="003D0260">
            <w:pPr>
              <w:pStyle w:val="N1"/>
              <w:spacing w:after="0"/>
              <w:jc w:val="center"/>
              <w:rPr>
                <w:lang w:val="en-GB"/>
              </w:rPr>
            </w:pPr>
            <w:r w:rsidRPr="00B408E6">
              <w:rPr>
                <w:lang w:val="en-GB"/>
              </w:rPr>
              <w:t>2</w:t>
            </w:r>
          </w:p>
        </w:tc>
      </w:tr>
      <w:tr w:rsidR="00D55C60" w:rsidRPr="00B408E6" w14:paraId="2154B4C6" w14:textId="77777777" w:rsidTr="003D0260">
        <w:trPr>
          <w:trHeight w:val="454"/>
          <w:jc w:val="center"/>
        </w:trPr>
        <w:tc>
          <w:tcPr>
            <w:tcW w:w="1718" w:type="dxa"/>
            <w:tcBorders>
              <w:top w:val="single" w:sz="4" w:space="0" w:color="248BB8" w:themeColor="accent3"/>
              <w:left w:val="single" w:sz="12" w:space="0" w:color="248BB8" w:themeColor="accent3"/>
              <w:bottom w:val="single" w:sz="12" w:space="0" w:color="248BB8" w:themeColor="accent3"/>
            </w:tcBorders>
            <w:shd w:val="clear" w:color="auto" w:fill="CEE9F5" w:themeFill="accent3" w:themeFillTint="33"/>
            <w:vAlign w:val="center"/>
          </w:tcPr>
          <w:p w14:paraId="5645273E" w14:textId="77777777" w:rsidR="00D55C60" w:rsidRPr="00B408E6" w:rsidRDefault="00D55C60" w:rsidP="003D0260">
            <w:pPr>
              <w:pStyle w:val="N1"/>
              <w:spacing w:after="0"/>
              <w:jc w:val="center"/>
              <w:rPr>
                <w:lang w:val="en-GB"/>
              </w:rPr>
            </w:pPr>
            <w:r w:rsidRPr="00B408E6">
              <w:rPr>
                <w:lang w:val="en-GB"/>
              </w:rPr>
              <w:t>1-3</w:t>
            </w:r>
          </w:p>
        </w:tc>
        <w:tc>
          <w:tcPr>
            <w:tcW w:w="1826" w:type="dxa"/>
            <w:tcBorders>
              <w:top w:val="single" w:sz="4" w:space="0" w:color="248BB8" w:themeColor="accent3"/>
              <w:bottom w:val="single" w:sz="12" w:space="0" w:color="248BB8" w:themeColor="accent3"/>
              <w:right w:val="single" w:sz="12" w:space="0" w:color="248BB8" w:themeColor="accent3"/>
            </w:tcBorders>
            <w:vAlign w:val="center"/>
          </w:tcPr>
          <w:p w14:paraId="35FF61B9" w14:textId="77777777" w:rsidR="00D55C60" w:rsidRPr="00B408E6" w:rsidRDefault="00D55C60" w:rsidP="003D0260">
            <w:pPr>
              <w:pStyle w:val="N1"/>
              <w:spacing w:after="0"/>
              <w:jc w:val="center"/>
              <w:rPr>
                <w:lang w:val="en-GB"/>
              </w:rPr>
            </w:pPr>
            <w:r w:rsidRPr="00B408E6">
              <w:rPr>
                <w:lang w:val="en-GB"/>
              </w:rPr>
              <w:t>1</w:t>
            </w:r>
          </w:p>
        </w:tc>
      </w:tr>
    </w:tbl>
    <w:p w14:paraId="49A7DD1B" w14:textId="77777777" w:rsidR="00D55C60" w:rsidRPr="003F2E06" w:rsidRDefault="00D55C60" w:rsidP="002D4E9F">
      <w:pPr>
        <w:pStyle w:val="Heading4"/>
        <w:numPr>
          <w:ilvl w:val="0"/>
          <w:numId w:val="157"/>
        </w:numPr>
        <w:spacing w:before="240" w:line="276" w:lineRule="auto"/>
        <w:rPr>
          <w:color w:val="248BB8" w:themeColor="accent3"/>
          <w:sz w:val="24"/>
          <w:szCs w:val="24"/>
        </w:rPr>
      </w:pPr>
      <w:r w:rsidRPr="003F2E06">
        <w:rPr>
          <w:color w:val="248BB8" w:themeColor="accent3"/>
          <w:sz w:val="24"/>
          <w:szCs w:val="24"/>
        </w:rPr>
        <w:t>Spot the mistakes</w:t>
      </w:r>
    </w:p>
    <w:p w14:paraId="47DA3218" w14:textId="77777777" w:rsidR="00D55C60" w:rsidRPr="00B408E6" w:rsidRDefault="00D55C60" w:rsidP="00D55C60">
      <w:pPr>
        <w:pStyle w:val="N1"/>
        <w:ind w:left="360"/>
        <w:rPr>
          <w:lang w:val="en-GB"/>
        </w:rPr>
      </w:pPr>
      <w:r w:rsidRPr="00B408E6">
        <w:rPr>
          <w:lang w:val="en-GB"/>
        </w:rPr>
        <w:t>For the translation task there are also five marks for your knowledge of vocabulary and structures, and how accurate your French translations are.</w:t>
      </w:r>
    </w:p>
    <w:p w14:paraId="18C0A208" w14:textId="77777777" w:rsidR="00D55C60" w:rsidRPr="00B408E6" w:rsidRDefault="00D55C60" w:rsidP="00D55C60">
      <w:pPr>
        <w:pStyle w:val="N1"/>
        <w:ind w:left="360"/>
        <w:rPr>
          <w:lang w:val="en-GB"/>
        </w:rPr>
      </w:pPr>
      <w:r w:rsidRPr="00B408E6">
        <w:rPr>
          <w:lang w:val="en-GB"/>
        </w:rPr>
        <w:t xml:space="preserve">Underline and explain all the mistakes you can find in these translations.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ADFE131"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114C22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E6DEA32" wp14:editId="09BE7F2C">
                  <wp:extent cx="133405" cy="676556"/>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46A3E2C"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90C4D8F" w14:textId="77777777" w:rsidTr="00DD1CB3">
        <w:trPr>
          <w:trHeight w:val="85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9CF126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800FD90" w14:textId="77777777" w:rsidR="00D55C60" w:rsidRPr="007342D9" w:rsidRDefault="00D55C60" w:rsidP="003D0260">
            <w:pPr>
              <w:rPr>
                <w:color w:val="auto"/>
                <w:sz w:val="24"/>
                <w:szCs w:val="24"/>
              </w:rPr>
            </w:pPr>
            <w:r w:rsidRPr="00B408E6">
              <w:rPr>
                <w:sz w:val="24"/>
                <w:szCs w:val="24"/>
              </w:rPr>
              <w:t>Check for English spellings of words and for elements that haven’t been translated at all, as well as little mistakes like missing accents etc.</w:t>
            </w:r>
          </w:p>
        </w:tc>
      </w:tr>
    </w:tbl>
    <w:p w14:paraId="68085564" w14:textId="77777777" w:rsidR="00DD1CB3" w:rsidRPr="00E53CB7" w:rsidRDefault="00DD1CB3" w:rsidP="00DD1CB3">
      <w:pPr>
        <w:pStyle w:val="N1"/>
        <w:spacing w:after="0"/>
        <w:rPr>
          <w:sz w:val="16"/>
          <w:lang w:val="en-GB"/>
        </w:rPr>
      </w:pPr>
    </w:p>
    <w:p w14:paraId="22C0D3A4" w14:textId="77777777" w:rsidR="00D55C60" w:rsidRPr="00E53CB7" w:rsidRDefault="00D55C60" w:rsidP="00B9400B">
      <w:pPr>
        <w:pStyle w:val="N1"/>
        <w:numPr>
          <w:ilvl w:val="0"/>
          <w:numId w:val="25"/>
        </w:numPr>
        <w:spacing w:after="120"/>
        <w:rPr>
          <w:lang w:val="en-GB"/>
        </w:rPr>
      </w:pPr>
      <w:r w:rsidRPr="00E53CB7">
        <w:rPr>
          <w:lang w:val="en-GB"/>
        </w:rPr>
        <w:t>My school is small and modern.</w:t>
      </w:r>
    </w:p>
    <w:p w14:paraId="5A840D26" w14:textId="77777777" w:rsidR="00D55C60" w:rsidRPr="00E53CB7" w:rsidRDefault="00D55C60" w:rsidP="00D55C60">
      <w:pPr>
        <w:pStyle w:val="N1"/>
        <w:spacing w:before="120" w:after="120"/>
        <w:ind w:left="720"/>
        <w:rPr>
          <w:i/>
        </w:rPr>
      </w:pPr>
      <w:r w:rsidRPr="00E53CB7">
        <w:rPr>
          <w:i/>
        </w:rPr>
        <w:t xml:space="preserve">Mon </w:t>
      </w:r>
      <w:proofErr w:type="spellStart"/>
      <w:r w:rsidRPr="00E53CB7">
        <w:rPr>
          <w:i/>
        </w:rPr>
        <w:t>college</w:t>
      </w:r>
      <w:proofErr w:type="spellEnd"/>
      <w:r w:rsidRPr="00E53CB7">
        <w:rPr>
          <w:i/>
        </w:rPr>
        <w:t xml:space="preserve"> est petit est moderne.</w:t>
      </w:r>
    </w:p>
    <w:p w14:paraId="16F94B17" w14:textId="77777777" w:rsidR="00D55C60" w:rsidRPr="00E53CB7" w:rsidRDefault="00D55C60" w:rsidP="00B9400B">
      <w:pPr>
        <w:pStyle w:val="N1"/>
        <w:numPr>
          <w:ilvl w:val="0"/>
          <w:numId w:val="25"/>
        </w:numPr>
        <w:spacing w:before="120" w:after="120"/>
        <w:rPr>
          <w:lang w:val="en-GB"/>
        </w:rPr>
      </w:pPr>
      <w:r w:rsidRPr="00E53CB7">
        <w:rPr>
          <w:lang w:val="en-GB"/>
        </w:rPr>
        <w:t>There are a lot of shops in town.</w:t>
      </w:r>
    </w:p>
    <w:p w14:paraId="74C2747D" w14:textId="77777777" w:rsidR="00D55C60" w:rsidRPr="00E53CB7" w:rsidRDefault="00D55C60" w:rsidP="00D55C60">
      <w:pPr>
        <w:pStyle w:val="N1"/>
        <w:spacing w:before="120" w:after="120"/>
        <w:ind w:left="720"/>
        <w:rPr>
          <w:i/>
        </w:rPr>
      </w:pPr>
      <w:r w:rsidRPr="00E53CB7">
        <w:rPr>
          <w:i/>
        </w:rPr>
        <w:t xml:space="preserve">Il y a </w:t>
      </w:r>
      <w:proofErr w:type="spellStart"/>
      <w:r w:rsidRPr="00E53CB7">
        <w:rPr>
          <w:i/>
        </w:rPr>
        <w:t>beacoup</w:t>
      </w:r>
      <w:proofErr w:type="spellEnd"/>
      <w:r w:rsidRPr="00E53CB7">
        <w:rPr>
          <w:i/>
        </w:rPr>
        <w:t xml:space="preserve"> des magasin dans </w:t>
      </w:r>
      <w:proofErr w:type="gramStart"/>
      <w:r w:rsidRPr="00E53CB7">
        <w:rPr>
          <w:i/>
        </w:rPr>
        <w:t>le</w:t>
      </w:r>
      <w:proofErr w:type="gramEnd"/>
      <w:r w:rsidRPr="00E53CB7">
        <w:rPr>
          <w:i/>
        </w:rPr>
        <w:t xml:space="preserve"> ville.</w:t>
      </w:r>
    </w:p>
    <w:p w14:paraId="62FBD605" w14:textId="77777777" w:rsidR="00D55C60" w:rsidRPr="00E53CB7" w:rsidRDefault="00D55C60" w:rsidP="00B9400B">
      <w:pPr>
        <w:pStyle w:val="N1"/>
        <w:numPr>
          <w:ilvl w:val="0"/>
          <w:numId w:val="25"/>
        </w:numPr>
        <w:spacing w:before="120" w:after="120"/>
        <w:rPr>
          <w:lang w:val="en-GB"/>
        </w:rPr>
      </w:pPr>
      <w:r w:rsidRPr="00E53CB7">
        <w:rPr>
          <w:lang w:val="en-GB"/>
        </w:rPr>
        <w:t>I watch films on my computer every day.</w:t>
      </w:r>
    </w:p>
    <w:p w14:paraId="724E6C55" w14:textId="77777777" w:rsidR="00D55C60" w:rsidRPr="00E53CB7" w:rsidRDefault="00D55C60" w:rsidP="00D55C60">
      <w:pPr>
        <w:pStyle w:val="N1"/>
        <w:spacing w:before="120" w:after="120"/>
        <w:ind w:left="720"/>
        <w:rPr>
          <w:i/>
        </w:rPr>
      </w:pPr>
      <w:r w:rsidRPr="00E53CB7">
        <w:rPr>
          <w:i/>
        </w:rPr>
        <w:t xml:space="preserve">J’ai </w:t>
      </w:r>
      <w:proofErr w:type="spellStart"/>
      <w:r w:rsidRPr="00E53CB7">
        <w:rPr>
          <w:i/>
        </w:rPr>
        <w:t>regarde</w:t>
      </w:r>
      <w:proofErr w:type="spellEnd"/>
      <w:r w:rsidRPr="00E53CB7">
        <w:rPr>
          <w:i/>
        </w:rPr>
        <w:t xml:space="preserve"> films dans mon ordinateur tous le jour.</w:t>
      </w:r>
    </w:p>
    <w:p w14:paraId="459EF602" w14:textId="77777777" w:rsidR="00D55C60" w:rsidRPr="00E53CB7" w:rsidRDefault="00D55C60" w:rsidP="00B9400B">
      <w:pPr>
        <w:pStyle w:val="N1"/>
        <w:numPr>
          <w:ilvl w:val="0"/>
          <w:numId w:val="25"/>
        </w:numPr>
        <w:spacing w:before="120" w:after="120"/>
        <w:rPr>
          <w:lang w:val="en-GB"/>
        </w:rPr>
      </w:pPr>
      <w:r w:rsidRPr="00E53CB7">
        <w:rPr>
          <w:lang w:val="en-GB"/>
        </w:rPr>
        <w:t>Last week I went to the sports centre with my mum.</w:t>
      </w:r>
    </w:p>
    <w:p w14:paraId="7E5091C0" w14:textId="77777777" w:rsidR="00D55C60" w:rsidRPr="00E53CB7" w:rsidRDefault="00D55C60" w:rsidP="00D55C60">
      <w:pPr>
        <w:pStyle w:val="N1"/>
        <w:spacing w:before="120" w:after="120"/>
        <w:ind w:left="720"/>
        <w:rPr>
          <w:i/>
        </w:rPr>
      </w:pPr>
      <w:r w:rsidRPr="00E53CB7">
        <w:rPr>
          <w:i/>
        </w:rPr>
        <w:t xml:space="preserve">La semaine </w:t>
      </w:r>
      <w:proofErr w:type="gramStart"/>
      <w:r w:rsidRPr="00E53CB7">
        <w:rPr>
          <w:i/>
        </w:rPr>
        <w:t>dernier</w:t>
      </w:r>
      <w:proofErr w:type="gramEnd"/>
      <w:r w:rsidRPr="00E53CB7">
        <w:rPr>
          <w:i/>
        </w:rPr>
        <w:t xml:space="preserve"> j’ai allé aux centre sports avec ma mer.</w:t>
      </w:r>
    </w:p>
    <w:p w14:paraId="73F46995" w14:textId="77777777" w:rsidR="00D55C60" w:rsidRPr="00E53CB7" w:rsidRDefault="00D55C60" w:rsidP="00B9400B">
      <w:pPr>
        <w:pStyle w:val="N1"/>
        <w:numPr>
          <w:ilvl w:val="0"/>
          <w:numId w:val="25"/>
        </w:numPr>
        <w:spacing w:before="120" w:after="120"/>
        <w:rPr>
          <w:lang w:val="en-GB"/>
        </w:rPr>
      </w:pPr>
      <w:r w:rsidRPr="00E53CB7">
        <w:rPr>
          <w:lang w:val="en-GB"/>
        </w:rPr>
        <w:t>Next weekend I’m going to go to the cinema.</w:t>
      </w:r>
    </w:p>
    <w:p w14:paraId="02837CA2" w14:textId="77777777" w:rsidR="00DD1CB3" w:rsidRPr="00E53CB7" w:rsidRDefault="00D55C60" w:rsidP="00D55C60">
      <w:pPr>
        <w:pStyle w:val="N1"/>
        <w:spacing w:before="120" w:after="120"/>
        <w:ind w:left="720"/>
        <w:rPr>
          <w:i/>
        </w:rPr>
        <w:sectPr w:rsidR="00DD1CB3" w:rsidRPr="00E53CB7" w:rsidSect="003D0260">
          <w:pgSz w:w="11906" w:h="16838"/>
          <w:pgMar w:top="1134" w:right="1134" w:bottom="851" w:left="1134" w:header="708" w:footer="708" w:gutter="0"/>
          <w:cols w:space="708"/>
          <w:docGrid w:linePitch="381"/>
        </w:sectPr>
      </w:pPr>
      <w:r w:rsidRPr="00E53CB7">
        <w:rPr>
          <w:i/>
        </w:rPr>
        <w:t xml:space="preserve">Le weekend je aller à </w:t>
      </w:r>
      <w:proofErr w:type="spellStart"/>
      <w:r w:rsidRPr="00E53CB7">
        <w:rPr>
          <w:i/>
        </w:rPr>
        <w:t>cinema</w:t>
      </w:r>
      <w:proofErr w:type="spellEnd"/>
      <w:r w:rsidRPr="00E53CB7">
        <w:rPr>
          <w:i/>
        </w:rPr>
        <w:t xml:space="preserve">. </w:t>
      </w:r>
    </w:p>
    <w:p w14:paraId="0950FDF0" w14:textId="77777777" w:rsidR="00D55C60" w:rsidRPr="003F2E06" w:rsidRDefault="00D55C60" w:rsidP="002D4E9F">
      <w:pPr>
        <w:pStyle w:val="Heading4"/>
        <w:numPr>
          <w:ilvl w:val="0"/>
          <w:numId w:val="157"/>
        </w:numPr>
        <w:spacing w:line="276" w:lineRule="auto"/>
        <w:rPr>
          <w:color w:val="248BB8" w:themeColor="accent3"/>
          <w:sz w:val="24"/>
          <w:szCs w:val="24"/>
        </w:rPr>
      </w:pPr>
      <w:r w:rsidRPr="003F2E06">
        <w:rPr>
          <w:color w:val="248BB8" w:themeColor="accent3"/>
          <w:sz w:val="24"/>
          <w:szCs w:val="24"/>
        </w:rPr>
        <w:lastRenderedPageBreak/>
        <w:t>Correct the mistakes</w:t>
      </w:r>
    </w:p>
    <w:p w14:paraId="032AA4AE" w14:textId="77777777" w:rsidR="00D55C60" w:rsidRPr="00B408E6" w:rsidRDefault="00D55C60" w:rsidP="00D55C60">
      <w:pPr>
        <w:pStyle w:val="N1"/>
        <w:spacing w:after="120"/>
        <w:ind w:left="360"/>
        <w:rPr>
          <w:lang w:val="en-GB"/>
        </w:rPr>
      </w:pPr>
      <w:r w:rsidRPr="00B408E6">
        <w:rPr>
          <w:lang w:val="en-GB"/>
        </w:rPr>
        <w:t>Now try to translate the sentences more accurately.</w:t>
      </w:r>
    </w:p>
    <w:p w14:paraId="15FC4C12" w14:textId="77777777" w:rsidR="00D55C60" w:rsidRPr="00B408E6" w:rsidRDefault="00D55C60" w:rsidP="00D55C60">
      <w:pPr>
        <w:pStyle w:val="N1"/>
        <w:spacing w:after="120"/>
        <w:ind w:left="360"/>
        <w:rPr>
          <w:lang w:val="en-GB"/>
        </w:rPr>
      </w:pPr>
    </w:p>
    <w:p w14:paraId="0AFF00DA" w14:textId="77777777" w:rsidR="00D55C60" w:rsidRDefault="00D55C60" w:rsidP="00B9400B">
      <w:pPr>
        <w:pStyle w:val="N1"/>
        <w:numPr>
          <w:ilvl w:val="0"/>
          <w:numId w:val="26"/>
        </w:numPr>
        <w:spacing w:before="120" w:after="120"/>
        <w:rPr>
          <w:lang w:val="en-GB"/>
        </w:rPr>
      </w:pPr>
      <w:r w:rsidRPr="00B408E6">
        <w:rPr>
          <w:lang w:val="en-GB"/>
        </w:rPr>
        <w:t>My school is small and modern.</w:t>
      </w:r>
    </w:p>
    <w:p w14:paraId="73D05223" w14:textId="77777777" w:rsidR="00D55C60" w:rsidRDefault="00D55C60" w:rsidP="00D55C60">
      <w:pPr>
        <w:pStyle w:val="N1"/>
        <w:spacing w:before="120" w:after="120"/>
        <w:ind w:left="720"/>
        <w:rPr>
          <w:lang w:val="en-GB"/>
        </w:rPr>
      </w:pPr>
      <w:r>
        <w:rPr>
          <w:lang w:val="en-GB"/>
        </w:rPr>
        <w:tab/>
      </w:r>
    </w:p>
    <w:p w14:paraId="19EBFBCA" w14:textId="77777777" w:rsidR="00D55C60" w:rsidRPr="00B408E6" w:rsidRDefault="00D55C60" w:rsidP="00D55C60">
      <w:pPr>
        <w:pStyle w:val="N1"/>
        <w:spacing w:after="0"/>
        <w:ind w:left="720"/>
        <w:rPr>
          <w:lang w:val="en-GB"/>
        </w:rPr>
      </w:pPr>
    </w:p>
    <w:p w14:paraId="0D272FCE" w14:textId="77777777" w:rsidR="00D55C60" w:rsidRDefault="00D55C60" w:rsidP="00B9400B">
      <w:pPr>
        <w:pStyle w:val="N1"/>
        <w:numPr>
          <w:ilvl w:val="0"/>
          <w:numId w:val="26"/>
        </w:numPr>
        <w:spacing w:before="120" w:after="120"/>
        <w:rPr>
          <w:lang w:val="en-GB"/>
        </w:rPr>
      </w:pPr>
      <w:r w:rsidRPr="00B408E6">
        <w:rPr>
          <w:lang w:val="en-GB"/>
        </w:rPr>
        <w:t>There are a lot of shops in town.</w:t>
      </w:r>
    </w:p>
    <w:p w14:paraId="3361A6E3" w14:textId="77777777" w:rsidR="00D55C60" w:rsidRDefault="00D55C60" w:rsidP="00D55C60">
      <w:pPr>
        <w:pStyle w:val="N1"/>
        <w:spacing w:before="120" w:after="120"/>
        <w:ind w:left="720"/>
        <w:rPr>
          <w:lang w:val="en-GB"/>
        </w:rPr>
      </w:pPr>
      <w:r>
        <w:rPr>
          <w:lang w:val="en-GB"/>
        </w:rPr>
        <w:tab/>
      </w:r>
    </w:p>
    <w:p w14:paraId="444C1D05" w14:textId="77777777" w:rsidR="00D55C60" w:rsidRPr="00B408E6" w:rsidRDefault="00D55C60" w:rsidP="00D55C60">
      <w:pPr>
        <w:pStyle w:val="N1"/>
        <w:spacing w:after="0"/>
        <w:ind w:left="720"/>
        <w:rPr>
          <w:lang w:val="en-GB"/>
        </w:rPr>
      </w:pPr>
    </w:p>
    <w:p w14:paraId="37021864" w14:textId="77777777" w:rsidR="00D55C60" w:rsidRDefault="00D55C60" w:rsidP="00B9400B">
      <w:pPr>
        <w:pStyle w:val="N1"/>
        <w:numPr>
          <w:ilvl w:val="0"/>
          <w:numId w:val="26"/>
        </w:numPr>
        <w:spacing w:before="120" w:after="120"/>
        <w:rPr>
          <w:lang w:val="en-GB"/>
        </w:rPr>
      </w:pPr>
      <w:r w:rsidRPr="00B408E6">
        <w:rPr>
          <w:lang w:val="en-GB"/>
        </w:rPr>
        <w:t>I watch films on my computer every day.</w:t>
      </w:r>
    </w:p>
    <w:p w14:paraId="666E8A6B" w14:textId="77777777" w:rsidR="00D55C60" w:rsidRDefault="00D55C60" w:rsidP="00D55C60">
      <w:pPr>
        <w:pStyle w:val="N1"/>
        <w:spacing w:before="120" w:after="120"/>
        <w:ind w:left="720"/>
        <w:rPr>
          <w:lang w:val="en-GB"/>
        </w:rPr>
      </w:pPr>
      <w:r>
        <w:rPr>
          <w:lang w:val="en-GB"/>
        </w:rPr>
        <w:tab/>
      </w:r>
    </w:p>
    <w:p w14:paraId="39C11FC3" w14:textId="77777777" w:rsidR="00D55C60" w:rsidRPr="00B408E6" w:rsidRDefault="00D55C60" w:rsidP="00D55C60">
      <w:pPr>
        <w:pStyle w:val="N1"/>
        <w:spacing w:after="0"/>
        <w:ind w:left="720"/>
        <w:rPr>
          <w:lang w:val="en-GB"/>
        </w:rPr>
      </w:pPr>
    </w:p>
    <w:p w14:paraId="40EC3D1A" w14:textId="77777777" w:rsidR="00D55C60" w:rsidRDefault="00D55C60" w:rsidP="00B9400B">
      <w:pPr>
        <w:pStyle w:val="N1"/>
        <w:numPr>
          <w:ilvl w:val="0"/>
          <w:numId w:val="26"/>
        </w:numPr>
        <w:spacing w:before="120" w:after="120"/>
        <w:rPr>
          <w:lang w:val="en-GB"/>
        </w:rPr>
      </w:pPr>
      <w:r w:rsidRPr="00B408E6">
        <w:rPr>
          <w:lang w:val="en-GB"/>
        </w:rPr>
        <w:t>Last week I went to the sports centre with my mum.</w:t>
      </w:r>
    </w:p>
    <w:p w14:paraId="41F0F04D" w14:textId="77777777" w:rsidR="00D55C60" w:rsidRDefault="00D55C60" w:rsidP="00D55C60">
      <w:pPr>
        <w:pStyle w:val="N1"/>
        <w:spacing w:before="120" w:after="120"/>
        <w:ind w:left="720"/>
        <w:rPr>
          <w:lang w:val="en-GB"/>
        </w:rPr>
      </w:pPr>
      <w:r>
        <w:rPr>
          <w:lang w:val="en-GB"/>
        </w:rPr>
        <w:tab/>
      </w:r>
    </w:p>
    <w:p w14:paraId="533F9C5A" w14:textId="77777777" w:rsidR="00D55C60" w:rsidRPr="00B408E6" w:rsidRDefault="00D55C60" w:rsidP="00D55C60">
      <w:pPr>
        <w:pStyle w:val="N1"/>
        <w:spacing w:after="0"/>
        <w:ind w:left="720"/>
        <w:rPr>
          <w:lang w:val="en-GB"/>
        </w:rPr>
      </w:pPr>
    </w:p>
    <w:p w14:paraId="4A5E157E" w14:textId="77777777" w:rsidR="00D55C60" w:rsidRDefault="00D55C60" w:rsidP="00B9400B">
      <w:pPr>
        <w:pStyle w:val="N1"/>
        <w:numPr>
          <w:ilvl w:val="0"/>
          <w:numId w:val="26"/>
        </w:numPr>
        <w:spacing w:before="120" w:after="120"/>
        <w:rPr>
          <w:lang w:val="en-GB"/>
        </w:rPr>
      </w:pPr>
      <w:r w:rsidRPr="00B408E6">
        <w:rPr>
          <w:lang w:val="en-GB"/>
        </w:rPr>
        <w:t>Next weekend I’m going to go to the cinema.</w:t>
      </w:r>
    </w:p>
    <w:p w14:paraId="166B52BA" w14:textId="77777777" w:rsidR="00D55C60" w:rsidRDefault="00D55C60" w:rsidP="00D55C60">
      <w:pPr>
        <w:pStyle w:val="N1"/>
        <w:spacing w:before="120" w:after="120"/>
        <w:ind w:left="720"/>
        <w:rPr>
          <w:lang w:val="en-GB"/>
        </w:rPr>
      </w:pPr>
      <w:r>
        <w:rPr>
          <w:lang w:val="en-GB"/>
        </w:rPr>
        <w:tab/>
      </w:r>
    </w:p>
    <w:p w14:paraId="4C5B8460" w14:textId="77777777" w:rsidR="00492FF3" w:rsidRDefault="00492FF3" w:rsidP="00D55C60">
      <w:pPr>
        <w:pStyle w:val="N1"/>
        <w:spacing w:before="120" w:after="120"/>
        <w:ind w:left="720"/>
        <w:rPr>
          <w:lang w:val="en-GB"/>
        </w:rPr>
      </w:pPr>
    </w:p>
    <w:p w14:paraId="6DF23056" w14:textId="1E0F5F14" w:rsidR="00492FF3" w:rsidRPr="00B408E6" w:rsidRDefault="00492FF3" w:rsidP="00550C83">
      <w:pPr>
        <w:pStyle w:val="N1"/>
        <w:spacing w:before="3480" w:after="120"/>
        <w:ind w:left="720" w:right="283"/>
        <w:jc w:val="right"/>
        <w:rPr>
          <w:lang w:val="en-GB"/>
        </w:rPr>
      </w:pPr>
      <w:r>
        <w:rPr>
          <w:noProof/>
          <w:lang w:val="en-GB" w:eastAsia="en-GB"/>
        </w:rPr>
        <w:drawing>
          <wp:inline distT="0" distB="0" distL="0" distR="0" wp14:anchorId="4EBF55A9" wp14:editId="5C45A842">
            <wp:extent cx="1948070" cy="1717207"/>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47285" cy="1716515"/>
                    </a:xfrm>
                    <a:prstGeom prst="rect">
                      <a:avLst/>
                    </a:prstGeom>
                  </pic:spPr>
                </pic:pic>
              </a:graphicData>
            </a:graphic>
          </wp:inline>
        </w:drawing>
      </w:r>
    </w:p>
    <w:p w14:paraId="2E5155C8" w14:textId="77777777" w:rsidR="00D55C60" w:rsidRDefault="00D55C60" w:rsidP="00D55C60">
      <w:pPr>
        <w:pStyle w:val="N1"/>
        <w:spacing w:after="120"/>
        <w:rPr>
          <w:lang w:val="en-GB"/>
        </w:rPr>
        <w:sectPr w:rsidR="00D55C60" w:rsidSect="003D0260">
          <w:pgSz w:w="11906" w:h="16838"/>
          <w:pgMar w:top="1134" w:right="1134" w:bottom="851" w:left="1134" w:header="708" w:footer="708" w:gutter="0"/>
          <w:cols w:space="708"/>
          <w:docGrid w:linePitch="381"/>
        </w:sectPr>
      </w:pPr>
    </w:p>
    <w:p w14:paraId="01549394" w14:textId="77777777" w:rsidR="00D55C60" w:rsidRPr="00DD1CB3" w:rsidRDefault="00D55C60" w:rsidP="00D55C60">
      <w:pPr>
        <w:pStyle w:val="Heading2"/>
        <w:shd w:val="clear" w:color="auto" w:fill="9DD4EC" w:themeFill="accent3" w:themeFillTint="66"/>
        <w:spacing w:before="240" w:line="276" w:lineRule="auto"/>
        <w:rPr>
          <w:b/>
          <w:i/>
          <w:sz w:val="24"/>
          <w:szCs w:val="24"/>
        </w:rPr>
      </w:pPr>
      <w:r w:rsidRPr="00DD1CB3">
        <w:rPr>
          <w:b/>
          <w:sz w:val="24"/>
          <w:szCs w:val="24"/>
        </w:rPr>
        <w:lastRenderedPageBreak/>
        <w:t>Exam practice</w:t>
      </w:r>
    </w:p>
    <w:p w14:paraId="24AE57E7" w14:textId="77777777" w:rsidR="00D55C60" w:rsidRPr="003F2E06" w:rsidRDefault="00983FA0" w:rsidP="002D4E9F">
      <w:pPr>
        <w:pStyle w:val="Purple"/>
        <w:numPr>
          <w:ilvl w:val="0"/>
          <w:numId w:val="158"/>
        </w:numPr>
        <w:rPr>
          <w:color w:val="248BB8" w:themeColor="accent3"/>
        </w:rPr>
      </w:pPr>
      <w:r w:rsidRPr="003F2E06">
        <w:rPr>
          <w:color w:val="248BB8" w:themeColor="accent3"/>
        </w:rPr>
        <w:t>Translate the following sentences into French.</w:t>
      </w:r>
    </w:p>
    <w:p w14:paraId="4F6F092B" w14:textId="77777777" w:rsidR="00D55C60" w:rsidRDefault="00D55C60" w:rsidP="00B9400B">
      <w:pPr>
        <w:pStyle w:val="ListParagraph"/>
        <w:numPr>
          <w:ilvl w:val="0"/>
          <w:numId w:val="34"/>
        </w:numPr>
        <w:rPr>
          <w:sz w:val="24"/>
          <w:szCs w:val="24"/>
        </w:rPr>
      </w:pPr>
      <w:r w:rsidRPr="00B408E6">
        <w:rPr>
          <w:sz w:val="24"/>
          <w:szCs w:val="24"/>
        </w:rPr>
        <w:t>I have a sister and she is called Anna.</w:t>
      </w:r>
    </w:p>
    <w:p w14:paraId="71BF8A33" w14:textId="77777777" w:rsidR="00D55C60" w:rsidRDefault="00D55C60" w:rsidP="00D55C60">
      <w:pPr>
        <w:pStyle w:val="N1"/>
        <w:spacing w:before="120" w:after="120"/>
        <w:ind w:left="720"/>
        <w:rPr>
          <w:lang w:val="en-GB"/>
        </w:rPr>
      </w:pPr>
      <w:r>
        <w:rPr>
          <w:lang w:val="en-GB"/>
        </w:rPr>
        <w:tab/>
      </w:r>
    </w:p>
    <w:p w14:paraId="5C25CB4D" w14:textId="77777777" w:rsidR="00D55C60" w:rsidRPr="00B408E6" w:rsidRDefault="00D55C60" w:rsidP="00D55C60">
      <w:pPr>
        <w:pStyle w:val="N1"/>
        <w:spacing w:after="0"/>
        <w:ind w:left="720"/>
        <w:rPr>
          <w:lang w:val="en-GB"/>
        </w:rPr>
      </w:pPr>
    </w:p>
    <w:p w14:paraId="30F51DB8" w14:textId="77777777" w:rsidR="00D55C60" w:rsidRDefault="00D55C60" w:rsidP="00B9400B">
      <w:pPr>
        <w:pStyle w:val="ListParagraph"/>
        <w:numPr>
          <w:ilvl w:val="0"/>
          <w:numId w:val="34"/>
        </w:numPr>
        <w:rPr>
          <w:sz w:val="24"/>
          <w:szCs w:val="24"/>
        </w:rPr>
      </w:pPr>
      <w:r w:rsidRPr="00B408E6">
        <w:rPr>
          <w:sz w:val="24"/>
          <w:szCs w:val="24"/>
        </w:rPr>
        <w:t>My brother is tall and very nice.</w:t>
      </w:r>
    </w:p>
    <w:p w14:paraId="4681E007" w14:textId="77777777" w:rsidR="00D55C60" w:rsidRDefault="00D55C60" w:rsidP="00D55C60">
      <w:pPr>
        <w:pStyle w:val="N1"/>
        <w:spacing w:after="0"/>
        <w:ind w:left="720"/>
        <w:rPr>
          <w:lang w:val="en-GB"/>
        </w:rPr>
      </w:pPr>
      <w:r>
        <w:rPr>
          <w:lang w:val="en-GB"/>
        </w:rPr>
        <w:tab/>
      </w:r>
    </w:p>
    <w:p w14:paraId="7F7C519E" w14:textId="77777777" w:rsidR="00D55C60" w:rsidRPr="00B408E6" w:rsidRDefault="00D55C60" w:rsidP="00D55C60">
      <w:pPr>
        <w:pStyle w:val="N1"/>
        <w:spacing w:after="0"/>
        <w:ind w:left="720"/>
        <w:rPr>
          <w:lang w:val="en-GB"/>
        </w:rPr>
      </w:pPr>
    </w:p>
    <w:p w14:paraId="5F541BDF" w14:textId="77777777" w:rsidR="00D55C60" w:rsidRDefault="00D55C60" w:rsidP="00B9400B">
      <w:pPr>
        <w:pStyle w:val="ListParagraph"/>
        <w:numPr>
          <w:ilvl w:val="0"/>
          <w:numId w:val="34"/>
        </w:numPr>
        <w:rPr>
          <w:sz w:val="24"/>
          <w:szCs w:val="24"/>
        </w:rPr>
      </w:pPr>
      <w:r w:rsidRPr="00B408E6">
        <w:rPr>
          <w:sz w:val="24"/>
          <w:szCs w:val="24"/>
        </w:rPr>
        <w:t>We live in a house with a garden.</w:t>
      </w:r>
    </w:p>
    <w:p w14:paraId="38BE356B" w14:textId="77777777" w:rsidR="00D55C60" w:rsidRDefault="00D55C60" w:rsidP="00D55C60">
      <w:pPr>
        <w:pStyle w:val="N1"/>
        <w:spacing w:before="120" w:after="120"/>
        <w:ind w:left="720"/>
        <w:rPr>
          <w:lang w:val="en-GB"/>
        </w:rPr>
      </w:pPr>
      <w:r>
        <w:rPr>
          <w:lang w:val="en-GB"/>
        </w:rPr>
        <w:tab/>
      </w:r>
    </w:p>
    <w:p w14:paraId="741429ED" w14:textId="77777777" w:rsidR="00D55C60" w:rsidRPr="00B408E6" w:rsidRDefault="00D55C60" w:rsidP="00D55C60">
      <w:pPr>
        <w:pStyle w:val="N1"/>
        <w:spacing w:after="0"/>
        <w:ind w:left="720"/>
        <w:rPr>
          <w:lang w:val="en-GB"/>
        </w:rPr>
      </w:pPr>
    </w:p>
    <w:p w14:paraId="4499640E" w14:textId="77777777" w:rsidR="00D55C60" w:rsidRDefault="00D55C60" w:rsidP="00B9400B">
      <w:pPr>
        <w:pStyle w:val="ListParagraph"/>
        <w:numPr>
          <w:ilvl w:val="0"/>
          <w:numId w:val="34"/>
        </w:numPr>
        <w:rPr>
          <w:sz w:val="24"/>
          <w:szCs w:val="24"/>
        </w:rPr>
      </w:pPr>
      <w:r w:rsidRPr="00B408E6">
        <w:rPr>
          <w:sz w:val="24"/>
          <w:szCs w:val="24"/>
        </w:rPr>
        <w:t>My school has a swimming pool.</w:t>
      </w:r>
    </w:p>
    <w:p w14:paraId="4BA049C6" w14:textId="77777777" w:rsidR="00D55C60" w:rsidRDefault="00D55C60" w:rsidP="00D55C60">
      <w:pPr>
        <w:pStyle w:val="N1"/>
        <w:spacing w:before="120" w:after="120"/>
        <w:ind w:left="720"/>
        <w:rPr>
          <w:lang w:val="en-GB"/>
        </w:rPr>
      </w:pPr>
      <w:r>
        <w:rPr>
          <w:lang w:val="en-GB"/>
        </w:rPr>
        <w:tab/>
      </w:r>
    </w:p>
    <w:p w14:paraId="5F3AFEDB" w14:textId="77777777" w:rsidR="00D55C60" w:rsidRPr="00B408E6" w:rsidRDefault="00D55C60" w:rsidP="00D55C60">
      <w:pPr>
        <w:pStyle w:val="N1"/>
        <w:spacing w:after="0"/>
        <w:ind w:left="720"/>
        <w:rPr>
          <w:lang w:val="en-GB"/>
        </w:rPr>
      </w:pPr>
    </w:p>
    <w:p w14:paraId="754FEDCC" w14:textId="77777777" w:rsidR="00D55C60" w:rsidRPr="00B408E6" w:rsidRDefault="00D55C60" w:rsidP="00B9400B">
      <w:pPr>
        <w:pStyle w:val="ListParagraph"/>
        <w:numPr>
          <w:ilvl w:val="0"/>
          <w:numId w:val="34"/>
        </w:numPr>
        <w:rPr>
          <w:sz w:val="24"/>
          <w:szCs w:val="24"/>
        </w:rPr>
      </w:pPr>
      <w:r w:rsidRPr="00B408E6">
        <w:rPr>
          <w:sz w:val="24"/>
          <w:szCs w:val="24"/>
        </w:rPr>
        <w:t>I ate chicken and salad yesterday.</w:t>
      </w:r>
    </w:p>
    <w:p w14:paraId="1662ADF0" w14:textId="77777777" w:rsidR="00D55C60" w:rsidRDefault="00D55C60" w:rsidP="00D55C60">
      <w:pPr>
        <w:pStyle w:val="N1"/>
        <w:spacing w:before="120" w:after="120"/>
        <w:ind w:left="720"/>
        <w:rPr>
          <w:lang w:val="en-GB"/>
        </w:rPr>
      </w:pPr>
      <w:r>
        <w:rPr>
          <w:lang w:val="en-GB"/>
        </w:rPr>
        <w:tab/>
      </w:r>
    </w:p>
    <w:p w14:paraId="62B7895B" w14:textId="77777777" w:rsidR="00D55C60" w:rsidRPr="002E552E"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A656D55"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61D589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C2169F6" wp14:editId="58EAFE4C">
                  <wp:extent cx="133405" cy="676556"/>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EDCDF0B"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4340F96"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0202288"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BD98E47" w14:textId="77777777" w:rsidR="00D55C60" w:rsidRPr="00F27786" w:rsidRDefault="00D55C60" w:rsidP="003D0260">
            <w:pPr>
              <w:rPr>
                <w:color w:val="auto"/>
                <w:sz w:val="24"/>
                <w:szCs w:val="24"/>
              </w:rPr>
            </w:pPr>
            <w:r w:rsidRPr="00F27786">
              <w:rPr>
                <w:sz w:val="24"/>
                <w:szCs w:val="24"/>
              </w:rPr>
              <w:t>Look at the suggested answers on page 60, then cover up your first try and have another go. Can you improve your sentences?</w:t>
            </w:r>
          </w:p>
        </w:tc>
      </w:tr>
    </w:tbl>
    <w:p w14:paraId="723A3AF8" w14:textId="77777777" w:rsidR="00D55C60" w:rsidRPr="000E7461" w:rsidRDefault="00D55C60" w:rsidP="00D55C60">
      <w:pPr>
        <w:pStyle w:val="N1"/>
        <w:spacing w:after="0"/>
        <w:ind w:left="720"/>
        <w:rPr>
          <w:lang w:val="en-GB"/>
        </w:rPr>
      </w:pPr>
    </w:p>
    <w:p w14:paraId="3EF542E4"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6213F5F9" w14:textId="77777777" w:rsidR="00D55C60" w:rsidRPr="000E7461" w:rsidRDefault="00D55C60" w:rsidP="00D55C60">
      <w:pPr>
        <w:pStyle w:val="N1"/>
        <w:spacing w:after="0"/>
        <w:ind w:left="720"/>
        <w:rPr>
          <w:lang w:val="en-GB"/>
        </w:rPr>
      </w:pPr>
    </w:p>
    <w:p w14:paraId="32D046CC"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7B38C4D1" w14:textId="77777777" w:rsidR="00D55C60" w:rsidRPr="000E7461" w:rsidRDefault="00D55C60" w:rsidP="00D55C60">
      <w:pPr>
        <w:pStyle w:val="N1"/>
        <w:spacing w:after="0"/>
        <w:ind w:left="720"/>
        <w:rPr>
          <w:lang w:val="en-GB"/>
        </w:rPr>
      </w:pPr>
    </w:p>
    <w:p w14:paraId="4BE3756B"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701C6E7F" w14:textId="77777777" w:rsidR="00D55C60" w:rsidRPr="000E7461" w:rsidRDefault="00D55C60" w:rsidP="00D55C60">
      <w:pPr>
        <w:pStyle w:val="N1"/>
        <w:spacing w:after="0"/>
        <w:ind w:left="720"/>
        <w:rPr>
          <w:lang w:val="en-GB"/>
        </w:rPr>
      </w:pPr>
    </w:p>
    <w:p w14:paraId="0DC7FC2B"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42B62FDB" w14:textId="77777777" w:rsidR="004D5E0D" w:rsidRDefault="004D5E0D" w:rsidP="004D5E0D">
      <w:pPr>
        <w:pStyle w:val="ListParagraph"/>
        <w:tabs>
          <w:tab w:val="left" w:leader="dot" w:pos="9356"/>
        </w:tabs>
        <w:ind w:left="714"/>
        <w:contextualSpacing w:val="0"/>
        <w:rPr>
          <w:sz w:val="24"/>
          <w:szCs w:val="24"/>
        </w:rPr>
      </w:pPr>
    </w:p>
    <w:p w14:paraId="78C84D15" w14:textId="76C6AD81" w:rsidR="004D5E0D" w:rsidRDefault="004D5E0D"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3EFB1DE2" w14:textId="77777777" w:rsidR="004D5E0D" w:rsidRDefault="004D5E0D" w:rsidP="00B9400B">
      <w:pPr>
        <w:pStyle w:val="ListParagraph"/>
        <w:numPr>
          <w:ilvl w:val="0"/>
          <w:numId w:val="85"/>
        </w:numPr>
        <w:tabs>
          <w:tab w:val="left" w:leader="dot" w:pos="9356"/>
        </w:tabs>
        <w:spacing w:before="120" w:after="120"/>
        <w:ind w:left="714" w:hanging="357"/>
        <w:contextualSpacing w:val="0"/>
        <w:rPr>
          <w:sz w:val="24"/>
          <w:szCs w:val="24"/>
        </w:rPr>
        <w:sectPr w:rsidR="004D5E0D" w:rsidSect="003D0260">
          <w:headerReference w:type="default" r:id="rId70"/>
          <w:footerReference w:type="default" r:id="rId71"/>
          <w:pgSz w:w="11906" w:h="16838"/>
          <w:pgMar w:top="1134" w:right="1134" w:bottom="851" w:left="1134" w:header="708" w:footer="708" w:gutter="0"/>
          <w:cols w:space="708"/>
          <w:docGrid w:linePitch="381"/>
        </w:sectPr>
      </w:pPr>
    </w:p>
    <w:p w14:paraId="4C21C52D" w14:textId="77777777" w:rsidR="00070048" w:rsidRPr="00070048" w:rsidRDefault="00983FA0" w:rsidP="002D4E9F">
      <w:pPr>
        <w:pStyle w:val="Blue"/>
        <w:numPr>
          <w:ilvl w:val="0"/>
          <w:numId w:val="168"/>
        </w:numPr>
      </w:pPr>
      <w:r w:rsidRPr="00983FA0">
        <w:lastRenderedPageBreak/>
        <w:t xml:space="preserve"> </w:t>
      </w:r>
      <w:r w:rsidRPr="003F2E06">
        <w:rPr>
          <w:color w:val="248BB8" w:themeColor="accent3"/>
        </w:rPr>
        <w:t>Translate the following sentences into French.</w:t>
      </w:r>
    </w:p>
    <w:p w14:paraId="46963B18" w14:textId="77777777" w:rsidR="00D55C60" w:rsidRDefault="00D55C60" w:rsidP="00B9400B">
      <w:pPr>
        <w:pStyle w:val="ListParagraph"/>
        <w:numPr>
          <w:ilvl w:val="0"/>
          <w:numId w:val="35"/>
        </w:numPr>
        <w:rPr>
          <w:sz w:val="24"/>
          <w:szCs w:val="24"/>
        </w:rPr>
      </w:pPr>
      <w:r w:rsidRPr="00B408E6">
        <w:rPr>
          <w:sz w:val="24"/>
          <w:szCs w:val="24"/>
        </w:rPr>
        <w:t>I get on well with my mother.</w:t>
      </w:r>
    </w:p>
    <w:p w14:paraId="0C65E934" w14:textId="77777777" w:rsidR="00D55C60" w:rsidRDefault="00D55C60" w:rsidP="00D55C60">
      <w:pPr>
        <w:pStyle w:val="N1"/>
        <w:spacing w:before="120" w:after="120"/>
        <w:ind w:left="720"/>
        <w:rPr>
          <w:lang w:val="en-GB"/>
        </w:rPr>
      </w:pPr>
      <w:r>
        <w:rPr>
          <w:lang w:val="en-GB"/>
        </w:rPr>
        <w:tab/>
      </w:r>
    </w:p>
    <w:p w14:paraId="3CB02F6E" w14:textId="77777777" w:rsidR="00D55C60" w:rsidRPr="00B408E6" w:rsidRDefault="00D55C60" w:rsidP="00D55C60">
      <w:pPr>
        <w:pStyle w:val="N1"/>
        <w:spacing w:after="0"/>
        <w:ind w:left="720"/>
        <w:rPr>
          <w:lang w:val="en-GB"/>
        </w:rPr>
      </w:pPr>
    </w:p>
    <w:p w14:paraId="4E186A00" w14:textId="77777777" w:rsidR="00D55C60" w:rsidRDefault="00D55C60" w:rsidP="00B9400B">
      <w:pPr>
        <w:pStyle w:val="ListParagraph"/>
        <w:numPr>
          <w:ilvl w:val="0"/>
          <w:numId w:val="35"/>
        </w:numPr>
        <w:rPr>
          <w:sz w:val="24"/>
          <w:szCs w:val="24"/>
        </w:rPr>
      </w:pPr>
      <w:r w:rsidRPr="00B408E6">
        <w:rPr>
          <w:sz w:val="24"/>
          <w:szCs w:val="24"/>
        </w:rPr>
        <w:t>My sister is clever but annoying.</w:t>
      </w:r>
    </w:p>
    <w:p w14:paraId="19A75014" w14:textId="77777777" w:rsidR="00D55C60" w:rsidRDefault="00D55C60" w:rsidP="00D55C60">
      <w:pPr>
        <w:pStyle w:val="N1"/>
        <w:spacing w:before="120" w:after="120"/>
        <w:ind w:left="720"/>
        <w:rPr>
          <w:lang w:val="en-GB"/>
        </w:rPr>
      </w:pPr>
      <w:r>
        <w:rPr>
          <w:lang w:val="en-GB"/>
        </w:rPr>
        <w:tab/>
      </w:r>
    </w:p>
    <w:p w14:paraId="42B7CD15" w14:textId="77777777" w:rsidR="00D55C60" w:rsidRPr="00B408E6" w:rsidRDefault="00D55C60" w:rsidP="00D55C60">
      <w:pPr>
        <w:pStyle w:val="N1"/>
        <w:spacing w:after="0"/>
        <w:ind w:left="720"/>
        <w:rPr>
          <w:lang w:val="en-GB"/>
        </w:rPr>
      </w:pPr>
    </w:p>
    <w:p w14:paraId="204372DA" w14:textId="77777777" w:rsidR="00D55C60" w:rsidRDefault="00D55C60" w:rsidP="00B9400B">
      <w:pPr>
        <w:pStyle w:val="ListParagraph"/>
        <w:numPr>
          <w:ilvl w:val="0"/>
          <w:numId w:val="35"/>
        </w:numPr>
        <w:rPr>
          <w:sz w:val="24"/>
          <w:szCs w:val="24"/>
        </w:rPr>
      </w:pPr>
      <w:r w:rsidRPr="00B408E6">
        <w:rPr>
          <w:sz w:val="24"/>
          <w:szCs w:val="24"/>
        </w:rPr>
        <w:t>I live in a small village.</w:t>
      </w:r>
    </w:p>
    <w:p w14:paraId="5699CEF7" w14:textId="77777777" w:rsidR="00D55C60" w:rsidRDefault="00D55C60" w:rsidP="00D55C60">
      <w:pPr>
        <w:pStyle w:val="N1"/>
        <w:spacing w:before="120" w:after="120"/>
        <w:ind w:left="720"/>
        <w:rPr>
          <w:lang w:val="en-GB"/>
        </w:rPr>
      </w:pPr>
      <w:r>
        <w:rPr>
          <w:lang w:val="en-GB"/>
        </w:rPr>
        <w:tab/>
      </w:r>
    </w:p>
    <w:p w14:paraId="65A5B54A" w14:textId="77777777" w:rsidR="00D55C60" w:rsidRPr="00B408E6" w:rsidRDefault="00D55C60" w:rsidP="00D55C60">
      <w:pPr>
        <w:pStyle w:val="N1"/>
        <w:spacing w:after="0"/>
        <w:ind w:left="720"/>
        <w:rPr>
          <w:lang w:val="en-GB"/>
        </w:rPr>
      </w:pPr>
    </w:p>
    <w:p w14:paraId="2128D6BD" w14:textId="77777777" w:rsidR="00D55C60" w:rsidRDefault="00D55C60" w:rsidP="00B9400B">
      <w:pPr>
        <w:pStyle w:val="ListParagraph"/>
        <w:numPr>
          <w:ilvl w:val="0"/>
          <w:numId w:val="35"/>
        </w:numPr>
        <w:rPr>
          <w:sz w:val="24"/>
          <w:szCs w:val="24"/>
        </w:rPr>
      </w:pPr>
      <w:r w:rsidRPr="00B408E6">
        <w:rPr>
          <w:sz w:val="24"/>
          <w:szCs w:val="24"/>
        </w:rPr>
        <w:t xml:space="preserve">My house has </w:t>
      </w:r>
      <w:r>
        <w:rPr>
          <w:sz w:val="24"/>
          <w:szCs w:val="24"/>
        </w:rPr>
        <w:t>three</w:t>
      </w:r>
      <w:r w:rsidRPr="00B408E6">
        <w:rPr>
          <w:sz w:val="24"/>
          <w:szCs w:val="24"/>
        </w:rPr>
        <w:t xml:space="preserve"> bedrooms.</w:t>
      </w:r>
    </w:p>
    <w:p w14:paraId="36C2D7FE" w14:textId="77777777" w:rsidR="00D55C60" w:rsidRDefault="00D55C60" w:rsidP="00D55C60">
      <w:pPr>
        <w:pStyle w:val="N1"/>
        <w:spacing w:before="120" w:after="120"/>
        <w:ind w:left="720"/>
        <w:rPr>
          <w:lang w:val="en-GB"/>
        </w:rPr>
      </w:pPr>
      <w:r>
        <w:rPr>
          <w:lang w:val="en-GB"/>
        </w:rPr>
        <w:tab/>
      </w:r>
    </w:p>
    <w:p w14:paraId="6BE5021D" w14:textId="77777777" w:rsidR="00D55C60" w:rsidRPr="00B408E6" w:rsidRDefault="00D55C60" w:rsidP="00D55C60">
      <w:pPr>
        <w:pStyle w:val="N1"/>
        <w:spacing w:after="0"/>
        <w:ind w:left="720"/>
        <w:rPr>
          <w:lang w:val="en-GB"/>
        </w:rPr>
      </w:pPr>
    </w:p>
    <w:p w14:paraId="4B8F0061" w14:textId="77777777" w:rsidR="00D55C60" w:rsidRDefault="00D55C60" w:rsidP="00B9400B">
      <w:pPr>
        <w:pStyle w:val="ListParagraph"/>
        <w:numPr>
          <w:ilvl w:val="0"/>
          <w:numId w:val="35"/>
        </w:numPr>
        <w:rPr>
          <w:sz w:val="24"/>
          <w:szCs w:val="24"/>
        </w:rPr>
      </w:pPr>
      <w:r w:rsidRPr="00B408E6">
        <w:rPr>
          <w:sz w:val="24"/>
          <w:szCs w:val="24"/>
        </w:rPr>
        <w:t>Yesterday I went into town.</w:t>
      </w:r>
    </w:p>
    <w:p w14:paraId="480E6E2B" w14:textId="77777777" w:rsidR="00D55C60" w:rsidRDefault="00D55C60" w:rsidP="00D55C60">
      <w:pPr>
        <w:pStyle w:val="N1"/>
        <w:spacing w:before="120" w:after="120"/>
        <w:ind w:left="720"/>
        <w:rPr>
          <w:lang w:val="en-GB"/>
        </w:rPr>
      </w:pPr>
      <w:r>
        <w:rPr>
          <w:lang w:val="en-GB"/>
        </w:rPr>
        <w:tab/>
      </w:r>
    </w:p>
    <w:p w14:paraId="6CA534CB" w14:textId="77777777" w:rsidR="00D55C60" w:rsidRPr="000F22FB"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F6FA08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8E7536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A2A943B" wp14:editId="5E85877B">
                  <wp:extent cx="133405" cy="676556"/>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D772912" w14:textId="55DEDD20"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D624A09"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86D769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A6A5C42" w14:textId="77777777" w:rsidR="00D55C60" w:rsidRPr="00F27786" w:rsidRDefault="00D55C60" w:rsidP="003D0260">
            <w:pPr>
              <w:rPr>
                <w:color w:val="auto"/>
                <w:sz w:val="24"/>
                <w:szCs w:val="24"/>
              </w:rPr>
            </w:pPr>
            <w:r w:rsidRPr="00F27786">
              <w:rPr>
                <w:sz w:val="24"/>
                <w:szCs w:val="24"/>
              </w:rPr>
              <w:t>Swap sentences with a partner and try to spot any mistakes. Have another go at the task below.</w:t>
            </w:r>
          </w:p>
        </w:tc>
      </w:tr>
    </w:tbl>
    <w:p w14:paraId="22FE6BD4" w14:textId="77777777" w:rsidR="00D55C60" w:rsidRPr="000E7461" w:rsidRDefault="00D55C60" w:rsidP="00D55C60">
      <w:pPr>
        <w:pStyle w:val="N1"/>
        <w:spacing w:after="0"/>
        <w:ind w:left="720"/>
        <w:rPr>
          <w:lang w:val="en-GB"/>
        </w:rPr>
      </w:pPr>
    </w:p>
    <w:p w14:paraId="157B75C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3C619A33" w14:textId="77777777" w:rsidR="00D55C60" w:rsidRPr="000E7461" w:rsidRDefault="00D55C60" w:rsidP="00D55C60">
      <w:pPr>
        <w:pStyle w:val="N1"/>
        <w:spacing w:after="0"/>
        <w:ind w:left="720"/>
        <w:rPr>
          <w:lang w:val="en-GB"/>
        </w:rPr>
      </w:pPr>
    </w:p>
    <w:p w14:paraId="076560A3"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5738F2FA" w14:textId="77777777" w:rsidR="00D55C60" w:rsidRPr="000E7461" w:rsidRDefault="00D55C60" w:rsidP="00D55C60">
      <w:pPr>
        <w:pStyle w:val="N1"/>
        <w:spacing w:after="0"/>
        <w:ind w:left="720"/>
        <w:rPr>
          <w:lang w:val="en-GB"/>
        </w:rPr>
      </w:pPr>
    </w:p>
    <w:p w14:paraId="3ECE4FA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0BD212DC" w14:textId="77777777" w:rsidR="00D55C60" w:rsidRPr="000E7461" w:rsidRDefault="00D55C60" w:rsidP="00D55C60">
      <w:pPr>
        <w:pStyle w:val="N1"/>
        <w:spacing w:after="0"/>
        <w:ind w:left="720"/>
        <w:rPr>
          <w:lang w:val="en-GB"/>
        </w:rPr>
      </w:pPr>
    </w:p>
    <w:p w14:paraId="152A31F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300405F6" w14:textId="77777777" w:rsidR="004D5E0D" w:rsidRDefault="004D5E0D" w:rsidP="004D5E0D">
      <w:pPr>
        <w:pStyle w:val="ListParagraph"/>
        <w:tabs>
          <w:tab w:val="left" w:leader="dot" w:pos="9356"/>
        </w:tabs>
        <w:ind w:left="714"/>
        <w:contextualSpacing w:val="0"/>
        <w:rPr>
          <w:sz w:val="24"/>
          <w:szCs w:val="24"/>
        </w:rPr>
      </w:pPr>
    </w:p>
    <w:p w14:paraId="25656B49" w14:textId="77777777" w:rsidR="004D5E0D" w:rsidRDefault="004D5E0D" w:rsidP="004D5E0D">
      <w:pPr>
        <w:pStyle w:val="ListParagraph"/>
        <w:numPr>
          <w:ilvl w:val="0"/>
          <w:numId w:val="132"/>
        </w:numPr>
        <w:tabs>
          <w:tab w:val="left" w:leader="dot" w:pos="9356"/>
        </w:tabs>
        <w:spacing w:before="120" w:after="120"/>
        <w:contextualSpacing w:val="0"/>
        <w:rPr>
          <w:sz w:val="24"/>
          <w:szCs w:val="24"/>
        </w:rPr>
      </w:pPr>
      <w:r>
        <w:rPr>
          <w:sz w:val="24"/>
          <w:szCs w:val="24"/>
        </w:rPr>
        <w:tab/>
      </w:r>
    </w:p>
    <w:p w14:paraId="39814A16" w14:textId="77777777" w:rsidR="004D5E0D" w:rsidRDefault="004D5E0D" w:rsidP="002D4E9F">
      <w:pPr>
        <w:pStyle w:val="ListParagraph"/>
        <w:numPr>
          <w:ilvl w:val="0"/>
          <w:numId w:val="132"/>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0ECB21AE" w14:textId="77777777" w:rsidR="0026779C" w:rsidRPr="003F2E06" w:rsidRDefault="00983FA0" w:rsidP="0026779C">
      <w:pPr>
        <w:pStyle w:val="Blue"/>
        <w:rPr>
          <w:color w:val="248BB8" w:themeColor="accent3"/>
        </w:rPr>
      </w:pPr>
      <w:r w:rsidRPr="003F2E06">
        <w:rPr>
          <w:color w:val="248BB8" w:themeColor="accent3"/>
        </w:rPr>
        <w:lastRenderedPageBreak/>
        <w:t>Translate the following sentences into French.</w:t>
      </w:r>
    </w:p>
    <w:p w14:paraId="21D7C0FE" w14:textId="77777777" w:rsidR="00D55C60" w:rsidRDefault="00D55C60" w:rsidP="00B9400B">
      <w:pPr>
        <w:pStyle w:val="ListParagraph"/>
        <w:numPr>
          <w:ilvl w:val="0"/>
          <w:numId w:val="36"/>
        </w:numPr>
        <w:rPr>
          <w:sz w:val="24"/>
          <w:szCs w:val="24"/>
        </w:rPr>
      </w:pPr>
      <w:r w:rsidRPr="00B408E6">
        <w:rPr>
          <w:sz w:val="24"/>
          <w:szCs w:val="24"/>
        </w:rPr>
        <w:t>I do not have a cat.</w:t>
      </w:r>
    </w:p>
    <w:p w14:paraId="6D138D43" w14:textId="77777777" w:rsidR="00D55C60" w:rsidRDefault="00D55C60" w:rsidP="00D55C60">
      <w:pPr>
        <w:pStyle w:val="N1"/>
        <w:spacing w:before="120" w:after="120"/>
        <w:ind w:left="720"/>
        <w:rPr>
          <w:lang w:val="en-GB"/>
        </w:rPr>
      </w:pPr>
      <w:r>
        <w:rPr>
          <w:lang w:val="en-GB"/>
        </w:rPr>
        <w:tab/>
      </w:r>
    </w:p>
    <w:p w14:paraId="221F3E00" w14:textId="77777777" w:rsidR="00D55C60" w:rsidRPr="00B408E6" w:rsidRDefault="00D55C60" w:rsidP="00D55C60">
      <w:pPr>
        <w:pStyle w:val="N1"/>
        <w:spacing w:after="0"/>
        <w:ind w:left="720"/>
        <w:rPr>
          <w:lang w:val="en-GB"/>
        </w:rPr>
      </w:pPr>
    </w:p>
    <w:p w14:paraId="239A46D1" w14:textId="77777777" w:rsidR="00D55C60" w:rsidRDefault="00D55C60" w:rsidP="00B9400B">
      <w:pPr>
        <w:pStyle w:val="ListParagraph"/>
        <w:numPr>
          <w:ilvl w:val="0"/>
          <w:numId w:val="36"/>
        </w:numPr>
        <w:rPr>
          <w:sz w:val="24"/>
          <w:szCs w:val="24"/>
        </w:rPr>
      </w:pPr>
      <w:r w:rsidRPr="00B408E6">
        <w:rPr>
          <w:sz w:val="24"/>
          <w:szCs w:val="24"/>
        </w:rPr>
        <w:t xml:space="preserve">My best friend is called </w:t>
      </w:r>
      <w:r w:rsidR="00983FA0">
        <w:rPr>
          <w:sz w:val="24"/>
          <w:szCs w:val="24"/>
        </w:rPr>
        <w:t>Clara</w:t>
      </w:r>
      <w:r w:rsidRPr="00B408E6">
        <w:rPr>
          <w:sz w:val="24"/>
          <w:szCs w:val="24"/>
        </w:rPr>
        <w:t xml:space="preserve"> and she is nice.</w:t>
      </w:r>
    </w:p>
    <w:p w14:paraId="709B77F8" w14:textId="77777777" w:rsidR="00D55C60" w:rsidRDefault="00D55C60" w:rsidP="00D55C60">
      <w:pPr>
        <w:pStyle w:val="N1"/>
        <w:spacing w:before="120" w:after="120"/>
        <w:ind w:left="720"/>
        <w:rPr>
          <w:lang w:val="en-GB"/>
        </w:rPr>
      </w:pPr>
      <w:r>
        <w:rPr>
          <w:lang w:val="en-GB"/>
        </w:rPr>
        <w:tab/>
      </w:r>
    </w:p>
    <w:p w14:paraId="17566034" w14:textId="77777777" w:rsidR="00D55C60" w:rsidRPr="00B408E6" w:rsidRDefault="00D55C60" w:rsidP="00D55C60">
      <w:pPr>
        <w:pStyle w:val="N1"/>
        <w:spacing w:after="0"/>
        <w:ind w:left="720"/>
        <w:rPr>
          <w:lang w:val="en-GB"/>
        </w:rPr>
      </w:pPr>
    </w:p>
    <w:p w14:paraId="67B56F26" w14:textId="77777777" w:rsidR="00D55C60" w:rsidRDefault="00D55C60" w:rsidP="00B9400B">
      <w:pPr>
        <w:pStyle w:val="ListParagraph"/>
        <w:numPr>
          <w:ilvl w:val="0"/>
          <w:numId w:val="36"/>
        </w:numPr>
        <w:rPr>
          <w:sz w:val="24"/>
          <w:szCs w:val="24"/>
        </w:rPr>
      </w:pPr>
      <w:r w:rsidRPr="00B408E6">
        <w:rPr>
          <w:sz w:val="24"/>
          <w:szCs w:val="24"/>
        </w:rPr>
        <w:t>I play tennis every weekend.</w:t>
      </w:r>
    </w:p>
    <w:p w14:paraId="3675F0DA" w14:textId="77777777" w:rsidR="00D55C60" w:rsidRDefault="00D55C60" w:rsidP="00D55C60">
      <w:pPr>
        <w:pStyle w:val="N1"/>
        <w:spacing w:before="120" w:after="120"/>
        <w:ind w:left="720"/>
        <w:rPr>
          <w:lang w:val="en-GB"/>
        </w:rPr>
      </w:pPr>
      <w:r>
        <w:rPr>
          <w:lang w:val="en-GB"/>
        </w:rPr>
        <w:tab/>
      </w:r>
    </w:p>
    <w:p w14:paraId="65A5B22F" w14:textId="77777777" w:rsidR="00D55C60" w:rsidRPr="00B408E6" w:rsidRDefault="00D55C60" w:rsidP="00D55C60">
      <w:pPr>
        <w:pStyle w:val="N1"/>
        <w:spacing w:after="0"/>
        <w:ind w:left="720"/>
        <w:rPr>
          <w:lang w:val="en-GB"/>
        </w:rPr>
      </w:pPr>
    </w:p>
    <w:p w14:paraId="20B1B0DC" w14:textId="77777777" w:rsidR="00D55C60" w:rsidRDefault="00D55C60" w:rsidP="00B9400B">
      <w:pPr>
        <w:pStyle w:val="ListParagraph"/>
        <w:numPr>
          <w:ilvl w:val="0"/>
          <w:numId w:val="36"/>
        </w:numPr>
        <w:rPr>
          <w:sz w:val="24"/>
          <w:szCs w:val="24"/>
        </w:rPr>
      </w:pPr>
      <w:r w:rsidRPr="00B408E6">
        <w:rPr>
          <w:sz w:val="24"/>
          <w:szCs w:val="24"/>
        </w:rPr>
        <w:t>My favourite subject is IT.</w:t>
      </w:r>
    </w:p>
    <w:p w14:paraId="5BDA9E18" w14:textId="77777777" w:rsidR="00D55C60" w:rsidRDefault="00D55C60" w:rsidP="00D55C60">
      <w:pPr>
        <w:pStyle w:val="N1"/>
        <w:spacing w:before="120" w:after="120"/>
        <w:ind w:left="720"/>
        <w:rPr>
          <w:lang w:val="en-GB"/>
        </w:rPr>
      </w:pPr>
      <w:r>
        <w:rPr>
          <w:lang w:val="en-GB"/>
        </w:rPr>
        <w:tab/>
      </w:r>
    </w:p>
    <w:p w14:paraId="6CEFE512" w14:textId="77777777" w:rsidR="00D55C60" w:rsidRPr="00B408E6" w:rsidRDefault="00D55C60" w:rsidP="00D55C60">
      <w:pPr>
        <w:pStyle w:val="N1"/>
        <w:spacing w:after="0"/>
        <w:ind w:left="720"/>
        <w:rPr>
          <w:lang w:val="en-GB"/>
        </w:rPr>
      </w:pPr>
    </w:p>
    <w:p w14:paraId="4A33C206" w14:textId="77777777" w:rsidR="00D55C60" w:rsidRDefault="00D55C60" w:rsidP="00B9400B">
      <w:pPr>
        <w:pStyle w:val="ListParagraph"/>
        <w:numPr>
          <w:ilvl w:val="0"/>
          <w:numId w:val="36"/>
        </w:numPr>
        <w:rPr>
          <w:sz w:val="24"/>
          <w:szCs w:val="24"/>
        </w:rPr>
      </w:pPr>
      <w:r w:rsidRPr="00B408E6">
        <w:rPr>
          <w:sz w:val="24"/>
          <w:szCs w:val="24"/>
        </w:rPr>
        <w:t xml:space="preserve">Tomorrow I am going swimming. </w:t>
      </w:r>
    </w:p>
    <w:p w14:paraId="3EA73BF8" w14:textId="77777777" w:rsidR="00D55C60" w:rsidRDefault="00D55C60" w:rsidP="00D55C60">
      <w:pPr>
        <w:pStyle w:val="N1"/>
        <w:spacing w:before="120" w:after="120"/>
        <w:ind w:left="720"/>
        <w:rPr>
          <w:lang w:val="en-GB"/>
        </w:rPr>
      </w:pPr>
      <w:r>
        <w:rPr>
          <w:lang w:val="en-GB"/>
        </w:rPr>
        <w:tab/>
      </w:r>
    </w:p>
    <w:p w14:paraId="30B46021" w14:textId="77777777" w:rsidR="00D55C60" w:rsidRPr="00B408E6"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6A88F5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2D88CF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AB50AD" wp14:editId="1E42D245">
                  <wp:extent cx="133405" cy="676556"/>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8A46AF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7A70AD2"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B91233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A0046C0" w14:textId="77777777" w:rsidR="00D55C60" w:rsidRPr="0002256F" w:rsidRDefault="00D55C60" w:rsidP="003D0260">
            <w:pPr>
              <w:rPr>
                <w:color w:val="auto"/>
                <w:sz w:val="24"/>
                <w:szCs w:val="24"/>
              </w:rPr>
            </w:pPr>
            <w:r w:rsidRPr="0002256F">
              <w:rPr>
                <w:sz w:val="24"/>
                <w:szCs w:val="24"/>
              </w:rPr>
              <w:t>Check all the verbs, tenses and time frames. Ask your teacher to mark the sentences, then cover up your first try and have another go.</w:t>
            </w:r>
          </w:p>
        </w:tc>
      </w:tr>
    </w:tbl>
    <w:p w14:paraId="5382657A" w14:textId="77777777" w:rsidR="00D55C60" w:rsidRPr="000E7461" w:rsidRDefault="00D55C60" w:rsidP="00D55C60">
      <w:pPr>
        <w:pStyle w:val="N1"/>
        <w:spacing w:after="0"/>
        <w:ind w:left="720"/>
        <w:rPr>
          <w:lang w:val="en-GB"/>
        </w:rPr>
      </w:pPr>
    </w:p>
    <w:p w14:paraId="4C7BE00C"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474F0752" w14:textId="77777777" w:rsidR="00D55C60" w:rsidRPr="000E7461" w:rsidRDefault="00D55C60" w:rsidP="00D55C60">
      <w:pPr>
        <w:pStyle w:val="N1"/>
        <w:spacing w:after="0"/>
        <w:ind w:left="720"/>
        <w:rPr>
          <w:lang w:val="en-GB"/>
        </w:rPr>
      </w:pPr>
    </w:p>
    <w:p w14:paraId="3DD8C242"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3FA14647" w14:textId="77777777" w:rsidR="00D55C60" w:rsidRPr="000E7461" w:rsidRDefault="00D55C60" w:rsidP="00D55C60">
      <w:pPr>
        <w:pStyle w:val="N1"/>
        <w:spacing w:after="0"/>
        <w:ind w:left="720"/>
        <w:rPr>
          <w:lang w:val="en-GB"/>
        </w:rPr>
      </w:pPr>
    </w:p>
    <w:p w14:paraId="2911E5A4"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2EA381DF" w14:textId="77777777" w:rsidR="00D55C60" w:rsidRPr="000E7461" w:rsidRDefault="00D55C60" w:rsidP="00D55C60">
      <w:pPr>
        <w:pStyle w:val="N1"/>
        <w:spacing w:after="0"/>
        <w:ind w:left="720"/>
        <w:rPr>
          <w:lang w:val="en-GB"/>
        </w:rPr>
      </w:pPr>
    </w:p>
    <w:p w14:paraId="51BA11D1"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0A7AF5B2" w14:textId="77777777" w:rsidR="004D5E0D" w:rsidRDefault="004D5E0D" w:rsidP="004D5E0D">
      <w:pPr>
        <w:pStyle w:val="ListParagraph"/>
        <w:tabs>
          <w:tab w:val="left" w:leader="dot" w:pos="9356"/>
        </w:tabs>
        <w:ind w:left="714"/>
        <w:contextualSpacing w:val="0"/>
        <w:rPr>
          <w:sz w:val="24"/>
          <w:szCs w:val="24"/>
        </w:rPr>
      </w:pPr>
    </w:p>
    <w:p w14:paraId="2A305E5E" w14:textId="77777777" w:rsidR="004D5E0D" w:rsidRDefault="004D5E0D" w:rsidP="004D5E0D">
      <w:pPr>
        <w:pStyle w:val="ListParagraph"/>
        <w:numPr>
          <w:ilvl w:val="0"/>
          <w:numId w:val="133"/>
        </w:numPr>
        <w:tabs>
          <w:tab w:val="left" w:leader="dot" w:pos="9356"/>
        </w:tabs>
        <w:spacing w:before="120" w:after="120"/>
        <w:contextualSpacing w:val="0"/>
        <w:rPr>
          <w:sz w:val="24"/>
          <w:szCs w:val="24"/>
        </w:rPr>
      </w:pPr>
      <w:r>
        <w:rPr>
          <w:sz w:val="24"/>
          <w:szCs w:val="24"/>
        </w:rPr>
        <w:tab/>
      </w:r>
    </w:p>
    <w:p w14:paraId="3ED19CD9" w14:textId="77777777" w:rsidR="004D5E0D" w:rsidRDefault="004D5E0D" w:rsidP="002D4E9F">
      <w:pPr>
        <w:pStyle w:val="ListParagraph"/>
        <w:numPr>
          <w:ilvl w:val="0"/>
          <w:numId w:val="133"/>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6A4A558A" w14:textId="77777777" w:rsidR="0026779C" w:rsidRPr="003F2E06" w:rsidRDefault="00983FA0" w:rsidP="0026779C">
      <w:pPr>
        <w:pStyle w:val="Blue"/>
        <w:rPr>
          <w:color w:val="248BB8" w:themeColor="accent3"/>
        </w:rPr>
      </w:pPr>
      <w:r w:rsidRPr="003F2E06">
        <w:rPr>
          <w:color w:val="248BB8" w:themeColor="accent3"/>
        </w:rPr>
        <w:lastRenderedPageBreak/>
        <w:t>Translate the following sentences into French.</w:t>
      </w:r>
    </w:p>
    <w:p w14:paraId="40C08E70" w14:textId="77777777" w:rsidR="00D55C60" w:rsidRDefault="00D55C60" w:rsidP="00B9400B">
      <w:pPr>
        <w:pStyle w:val="ListParagraph"/>
        <w:numPr>
          <w:ilvl w:val="0"/>
          <w:numId w:val="37"/>
        </w:numPr>
        <w:rPr>
          <w:sz w:val="24"/>
          <w:szCs w:val="24"/>
        </w:rPr>
      </w:pPr>
      <w:r w:rsidRPr="00B408E6">
        <w:rPr>
          <w:sz w:val="24"/>
          <w:szCs w:val="24"/>
        </w:rPr>
        <w:t>My bedroom is quite big.</w:t>
      </w:r>
    </w:p>
    <w:p w14:paraId="36252978" w14:textId="77777777" w:rsidR="00D55C60" w:rsidRDefault="00D55C60" w:rsidP="00D55C60">
      <w:pPr>
        <w:pStyle w:val="N1"/>
        <w:spacing w:before="120" w:after="120"/>
        <w:ind w:left="720"/>
        <w:rPr>
          <w:lang w:val="en-GB"/>
        </w:rPr>
      </w:pPr>
      <w:r>
        <w:rPr>
          <w:lang w:val="en-GB"/>
        </w:rPr>
        <w:tab/>
      </w:r>
    </w:p>
    <w:p w14:paraId="4AB49EB5" w14:textId="77777777" w:rsidR="00D55C60" w:rsidRPr="00B408E6" w:rsidRDefault="00D55C60" w:rsidP="00D55C60">
      <w:pPr>
        <w:pStyle w:val="N1"/>
        <w:spacing w:after="0"/>
        <w:ind w:left="720"/>
        <w:rPr>
          <w:lang w:val="en-GB"/>
        </w:rPr>
      </w:pPr>
    </w:p>
    <w:p w14:paraId="0E3975DA" w14:textId="77777777" w:rsidR="00D55C60" w:rsidRDefault="00D55C60" w:rsidP="00B9400B">
      <w:pPr>
        <w:pStyle w:val="ListParagraph"/>
        <w:numPr>
          <w:ilvl w:val="0"/>
          <w:numId w:val="37"/>
        </w:numPr>
        <w:rPr>
          <w:sz w:val="24"/>
          <w:szCs w:val="24"/>
        </w:rPr>
      </w:pPr>
      <w:r w:rsidRPr="00B408E6">
        <w:rPr>
          <w:sz w:val="24"/>
          <w:szCs w:val="24"/>
        </w:rPr>
        <w:t>My teacher is too strict.</w:t>
      </w:r>
    </w:p>
    <w:p w14:paraId="4D6AD57B" w14:textId="77777777" w:rsidR="00D55C60" w:rsidRDefault="00D55C60" w:rsidP="00D55C60">
      <w:pPr>
        <w:pStyle w:val="N1"/>
        <w:spacing w:before="120" w:after="120"/>
        <w:ind w:left="720"/>
        <w:rPr>
          <w:lang w:val="en-GB"/>
        </w:rPr>
      </w:pPr>
      <w:r>
        <w:rPr>
          <w:lang w:val="en-GB"/>
        </w:rPr>
        <w:tab/>
      </w:r>
    </w:p>
    <w:p w14:paraId="168CACBF" w14:textId="77777777" w:rsidR="00D55C60" w:rsidRPr="00B408E6" w:rsidRDefault="00D55C60" w:rsidP="00D55C60">
      <w:pPr>
        <w:pStyle w:val="N1"/>
        <w:spacing w:after="0"/>
        <w:ind w:left="720"/>
        <w:rPr>
          <w:lang w:val="en-GB"/>
        </w:rPr>
      </w:pPr>
    </w:p>
    <w:p w14:paraId="2DCBE5CB" w14:textId="77777777" w:rsidR="00D55C60" w:rsidRDefault="00D55C60" w:rsidP="00B9400B">
      <w:pPr>
        <w:pStyle w:val="ListParagraph"/>
        <w:numPr>
          <w:ilvl w:val="0"/>
          <w:numId w:val="37"/>
        </w:numPr>
        <w:rPr>
          <w:sz w:val="24"/>
          <w:szCs w:val="24"/>
        </w:rPr>
      </w:pPr>
      <w:r w:rsidRPr="00B408E6">
        <w:rPr>
          <w:sz w:val="24"/>
          <w:szCs w:val="24"/>
        </w:rPr>
        <w:t>I eat lots of fruit and vegetables.</w:t>
      </w:r>
    </w:p>
    <w:p w14:paraId="023B5E63" w14:textId="77777777" w:rsidR="00D55C60" w:rsidRDefault="00D55C60" w:rsidP="00D55C60">
      <w:pPr>
        <w:pStyle w:val="N1"/>
        <w:spacing w:before="120" w:after="120"/>
        <w:ind w:left="720"/>
        <w:rPr>
          <w:lang w:val="en-GB"/>
        </w:rPr>
      </w:pPr>
      <w:r>
        <w:rPr>
          <w:lang w:val="en-GB"/>
        </w:rPr>
        <w:tab/>
      </w:r>
    </w:p>
    <w:p w14:paraId="3AA0B3F0" w14:textId="77777777" w:rsidR="00D55C60" w:rsidRPr="00B408E6" w:rsidRDefault="00D55C60" w:rsidP="00D55C60">
      <w:pPr>
        <w:pStyle w:val="ListParagraph"/>
        <w:rPr>
          <w:sz w:val="24"/>
          <w:szCs w:val="24"/>
        </w:rPr>
      </w:pPr>
    </w:p>
    <w:p w14:paraId="4223CBF7" w14:textId="77777777" w:rsidR="00D55C60" w:rsidRDefault="00D55C60" w:rsidP="00B9400B">
      <w:pPr>
        <w:pStyle w:val="ListParagraph"/>
        <w:numPr>
          <w:ilvl w:val="0"/>
          <w:numId w:val="37"/>
        </w:numPr>
        <w:rPr>
          <w:sz w:val="24"/>
          <w:szCs w:val="24"/>
        </w:rPr>
      </w:pPr>
      <w:r w:rsidRPr="00B408E6">
        <w:rPr>
          <w:sz w:val="24"/>
          <w:szCs w:val="24"/>
        </w:rPr>
        <w:t>I love my mobile phone, it’s great!</w:t>
      </w:r>
    </w:p>
    <w:p w14:paraId="7254A209" w14:textId="77777777" w:rsidR="00D55C60" w:rsidRDefault="00D55C60" w:rsidP="00D55C60">
      <w:pPr>
        <w:pStyle w:val="N1"/>
        <w:spacing w:before="120" w:after="120"/>
        <w:ind w:left="720"/>
        <w:rPr>
          <w:lang w:val="en-GB"/>
        </w:rPr>
      </w:pPr>
      <w:r>
        <w:rPr>
          <w:lang w:val="en-GB"/>
        </w:rPr>
        <w:tab/>
      </w:r>
    </w:p>
    <w:p w14:paraId="33D93545" w14:textId="77777777" w:rsidR="00D55C60" w:rsidRPr="00B408E6" w:rsidRDefault="00D55C60" w:rsidP="00D55C60">
      <w:pPr>
        <w:pStyle w:val="N1"/>
        <w:spacing w:after="0"/>
        <w:ind w:left="720"/>
        <w:rPr>
          <w:lang w:val="en-GB"/>
        </w:rPr>
      </w:pPr>
    </w:p>
    <w:p w14:paraId="2EDD779A" w14:textId="77777777" w:rsidR="00D55C60" w:rsidRDefault="00D55C60" w:rsidP="00B9400B">
      <w:pPr>
        <w:pStyle w:val="ListParagraph"/>
        <w:numPr>
          <w:ilvl w:val="0"/>
          <w:numId w:val="37"/>
        </w:numPr>
        <w:rPr>
          <w:sz w:val="24"/>
          <w:szCs w:val="24"/>
        </w:rPr>
      </w:pPr>
      <w:r w:rsidRPr="00B408E6">
        <w:rPr>
          <w:sz w:val="24"/>
          <w:szCs w:val="24"/>
        </w:rPr>
        <w:t>I would like to work in a shop next year.</w:t>
      </w:r>
    </w:p>
    <w:p w14:paraId="01421921" w14:textId="77777777" w:rsidR="00D55C60" w:rsidRDefault="00D55C60" w:rsidP="00D55C60">
      <w:pPr>
        <w:pStyle w:val="N1"/>
        <w:spacing w:before="120" w:after="120"/>
        <w:ind w:left="720"/>
        <w:rPr>
          <w:lang w:val="en-GB"/>
        </w:rPr>
      </w:pPr>
      <w:r>
        <w:rPr>
          <w:lang w:val="en-GB"/>
        </w:rPr>
        <w:tab/>
      </w:r>
    </w:p>
    <w:p w14:paraId="5FCAB3B8"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3C871E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E5D848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489573E" wp14:editId="23E4A584">
                  <wp:extent cx="133405" cy="676556"/>
                  <wp:effectExtent l="0" t="0" r="0"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4B2A09C"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22C8176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BC5FCEA"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6584629D" w14:textId="2A9107F4" w:rsidR="00D55C60" w:rsidRPr="0002256F" w:rsidRDefault="00D55C60" w:rsidP="003D0260">
            <w:pPr>
              <w:rPr>
                <w:color w:val="auto"/>
                <w:sz w:val="24"/>
                <w:szCs w:val="24"/>
              </w:rPr>
            </w:pPr>
            <w:r w:rsidRPr="0002256F">
              <w:rPr>
                <w:sz w:val="24"/>
                <w:szCs w:val="24"/>
              </w:rPr>
              <w:t xml:space="preserve">Look at </w:t>
            </w:r>
            <w:r w:rsidR="003E658B">
              <w:rPr>
                <w:sz w:val="24"/>
                <w:szCs w:val="24"/>
              </w:rPr>
              <w:t>the suggested answers on page 61</w:t>
            </w:r>
            <w:r w:rsidRPr="0002256F">
              <w:rPr>
                <w:sz w:val="24"/>
                <w:szCs w:val="24"/>
              </w:rPr>
              <w:t>, then cover up your first try and have another go. Can you improve your sentences?</w:t>
            </w:r>
          </w:p>
        </w:tc>
      </w:tr>
    </w:tbl>
    <w:p w14:paraId="74FB7F17" w14:textId="77777777" w:rsidR="00D55C60" w:rsidRPr="000E7461" w:rsidRDefault="00D55C60" w:rsidP="00D55C60">
      <w:pPr>
        <w:pStyle w:val="N1"/>
        <w:spacing w:after="0"/>
        <w:ind w:left="720"/>
        <w:rPr>
          <w:lang w:val="en-GB"/>
        </w:rPr>
      </w:pPr>
    </w:p>
    <w:p w14:paraId="6F477F60"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24EE86FA" w14:textId="77777777" w:rsidR="00D55C60" w:rsidRPr="000E7461" w:rsidRDefault="00D55C60" w:rsidP="00D55C60">
      <w:pPr>
        <w:pStyle w:val="N1"/>
        <w:spacing w:after="0"/>
        <w:ind w:left="720"/>
        <w:rPr>
          <w:lang w:val="en-GB"/>
        </w:rPr>
      </w:pPr>
    </w:p>
    <w:p w14:paraId="6DBCFD75"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06546D24" w14:textId="77777777" w:rsidR="00D55C60" w:rsidRPr="000E7461" w:rsidRDefault="00D55C60" w:rsidP="00D55C60">
      <w:pPr>
        <w:pStyle w:val="N1"/>
        <w:spacing w:after="0"/>
        <w:ind w:left="720"/>
        <w:rPr>
          <w:lang w:val="en-GB"/>
        </w:rPr>
      </w:pPr>
    </w:p>
    <w:p w14:paraId="6FEBA676"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3E5DF966" w14:textId="77777777" w:rsidR="00D55C60" w:rsidRPr="000E7461" w:rsidRDefault="00D55C60" w:rsidP="00D55C60">
      <w:pPr>
        <w:pStyle w:val="N1"/>
        <w:spacing w:after="0"/>
        <w:ind w:left="720"/>
        <w:rPr>
          <w:lang w:val="en-GB"/>
        </w:rPr>
      </w:pPr>
    </w:p>
    <w:p w14:paraId="363593B3"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6B37182F" w14:textId="77777777" w:rsidR="004D5E0D" w:rsidRDefault="004D5E0D" w:rsidP="004D5E0D">
      <w:pPr>
        <w:pStyle w:val="ListParagraph"/>
        <w:tabs>
          <w:tab w:val="left" w:leader="dot" w:pos="9356"/>
        </w:tabs>
        <w:ind w:left="714"/>
        <w:contextualSpacing w:val="0"/>
        <w:rPr>
          <w:sz w:val="24"/>
          <w:szCs w:val="24"/>
        </w:rPr>
      </w:pPr>
    </w:p>
    <w:p w14:paraId="3BA7A9CD" w14:textId="77777777" w:rsidR="004D5E0D" w:rsidRDefault="004D5E0D" w:rsidP="004D5E0D">
      <w:pPr>
        <w:pStyle w:val="ListParagraph"/>
        <w:numPr>
          <w:ilvl w:val="0"/>
          <w:numId w:val="134"/>
        </w:numPr>
        <w:tabs>
          <w:tab w:val="left" w:leader="dot" w:pos="9356"/>
        </w:tabs>
        <w:spacing w:before="120" w:after="120"/>
        <w:contextualSpacing w:val="0"/>
        <w:rPr>
          <w:sz w:val="24"/>
          <w:szCs w:val="24"/>
        </w:rPr>
      </w:pPr>
      <w:r>
        <w:rPr>
          <w:sz w:val="24"/>
          <w:szCs w:val="24"/>
        </w:rPr>
        <w:tab/>
      </w:r>
    </w:p>
    <w:p w14:paraId="1CA1188A" w14:textId="77777777" w:rsidR="004D5E0D" w:rsidRDefault="004D5E0D" w:rsidP="002D4E9F">
      <w:pPr>
        <w:pStyle w:val="ListParagraph"/>
        <w:numPr>
          <w:ilvl w:val="0"/>
          <w:numId w:val="134"/>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4070051B" w14:textId="77777777" w:rsidR="0026779C" w:rsidRPr="003F2E06" w:rsidRDefault="00983FA0" w:rsidP="0026779C">
      <w:pPr>
        <w:pStyle w:val="Blue"/>
        <w:rPr>
          <w:color w:val="248BB8" w:themeColor="accent3"/>
        </w:rPr>
      </w:pPr>
      <w:r w:rsidRPr="003F2E06">
        <w:rPr>
          <w:color w:val="248BB8" w:themeColor="accent3"/>
        </w:rPr>
        <w:lastRenderedPageBreak/>
        <w:t>Translate the following sentences into French.</w:t>
      </w:r>
    </w:p>
    <w:p w14:paraId="2480B6CD" w14:textId="77777777" w:rsidR="00D55C60" w:rsidRDefault="00D55C60" w:rsidP="00B9400B">
      <w:pPr>
        <w:pStyle w:val="ListParagraph"/>
        <w:numPr>
          <w:ilvl w:val="0"/>
          <w:numId w:val="40"/>
        </w:numPr>
        <w:rPr>
          <w:sz w:val="24"/>
          <w:szCs w:val="24"/>
        </w:rPr>
      </w:pPr>
      <w:r w:rsidRPr="00B408E6">
        <w:rPr>
          <w:sz w:val="24"/>
          <w:szCs w:val="24"/>
        </w:rPr>
        <w:t>I play tennis twice a week.</w:t>
      </w:r>
    </w:p>
    <w:p w14:paraId="78F18FB7" w14:textId="77777777" w:rsidR="00D55C60" w:rsidRDefault="00D55C60" w:rsidP="00D55C60">
      <w:pPr>
        <w:pStyle w:val="N1"/>
        <w:spacing w:before="120" w:after="120"/>
        <w:ind w:left="720"/>
        <w:rPr>
          <w:lang w:val="en-GB"/>
        </w:rPr>
      </w:pPr>
      <w:r>
        <w:rPr>
          <w:lang w:val="en-GB"/>
        </w:rPr>
        <w:tab/>
      </w:r>
    </w:p>
    <w:p w14:paraId="662356FD" w14:textId="77777777" w:rsidR="00D55C60" w:rsidRPr="00B408E6" w:rsidRDefault="00D55C60" w:rsidP="00D55C60">
      <w:pPr>
        <w:pStyle w:val="N1"/>
        <w:spacing w:after="0"/>
        <w:ind w:left="720"/>
        <w:rPr>
          <w:lang w:val="en-GB"/>
        </w:rPr>
      </w:pPr>
    </w:p>
    <w:p w14:paraId="74CD1D52" w14:textId="77777777" w:rsidR="00D55C60" w:rsidRDefault="00D55C60" w:rsidP="00B9400B">
      <w:pPr>
        <w:pStyle w:val="ListParagraph"/>
        <w:numPr>
          <w:ilvl w:val="0"/>
          <w:numId w:val="40"/>
        </w:numPr>
        <w:rPr>
          <w:sz w:val="24"/>
          <w:szCs w:val="24"/>
        </w:rPr>
      </w:pPr>
      <w:r w:rsidRPr="00B408E6">
        <w:rPr>
          <w:sz w:val="24"/>
          <w:szCs w:val="24"/>
        </w:rPr>
        <w:t>Next week I’m going to go to Italy.</w:t>
      </w:r>
    </w:p>
    <w:p w14:paraId="7BEAC4D4" w14:textId="77777777" w:rsidR="00D55C60" w:rsidRDefault="00D55C60" w:rsidP="00D55C60">
      <w:pPr>
        <w:pStyle w:val="N1"/>
        <w:spacing w:before="120" w:after="120"/>
        <w:ind w:left="720"/>
        <w:rPr>
          <w:lang w:val="en-GB"/>
        </w:rPr>
      </w:pPr>
      <w:r>
        <w:rPr>
          <w:lang w:val="en-GB"/>
        </w:rPr>
        <w:tab/>
      </w:r>
    </w:p>
    <w:p w14:paraId="788DE489" w14:textId="77777777" w:rsidR="00D55C60" w:rsidRPr="00B408E6" w:rsidRDefault="00D55C60" w:rsidP="00D55C60">
      <w:pPr>
        <w:pStyle w:val="ListParagraph"/>
        <w:rPr>
          <w:sz w:val="24"/>
          <w:szCs w:val="24"/>
        </w:rPr>
      </w:pPr>
    </w:p>
    <w:p w14:paraId="76854EC8" w14:textId="77777777" w:rsidR="00D55C60" w:rsidRDefault="00D55C60" w:rsidP="00B9400B">
      <w:pPr>
        <w:pStyle w:val="ListParagraph"/>
        <w:numPr>
          <w:ilvl w:val="0"/>
          <w:numId w:val="40"/>
        </w:numPr>
        <w:rPr>
          <w:sz w:val="24"/>
          <w:szCs w:val="24"/>
        </w:rPr>
      </w:pPr>
      <w:r w:rsidRPr="00B408E6">
        <w:rPr>
          <w:sz w:val="24"/>
          <w:szCs w:val="24"/>
        </w:rPr>
        <w:t>I have a brother who is called Tim.</w:t>
      </w:r>
    </w:p>
    <w:p w14:paraId="732C47F6" w14:textId="77777777" w:rsidR="00D55C60" w:rsidRDefault="00D55C60" w:rsidP="00D55C60">
      <w:pPr>
        <w:pStyle w:val="N1"/>
        <w:spacing w:before="120" w:after="120"/>
        <w:ind w:left="720"/>
        <w:rPr>
          <w:lang w:val="en-GB"/>
        </w:rPr>
      </w:pPr>
      <w:r>
        <w:rPr>
          <w:lang w:val="en-GB"/>
        </w:rPr>
        <w:tab/>
      </w:r>
    </w:p>
    <w:p w14:paraId="04D1AB92" w14:textId="77777777" w:rsidR="00D55C60" w:rsidRPr="00B408E6" w:rsidRDefault="00D55C60" w:rsidP="00D55C60">
      <w:pPr>
        <w:pStyle w:val="N1"/>
        <w:spacing w:after="0"/>
        <w:ind w:left="720"/>
        <w:rPr>
          <w:lang w:val="en-GB"/>
        </w:rPr>
      </w:pPr>
    </w:p>
    <w:p w14:paraId="7AAFB59C" w14:textId="77777777" w:rsidR="00D55C60" w:rsidRDefault="00D55C60" w:rsidP="00B9400B">
      <w:pPr>
        <w:pStyle w:val="ListParagraph"/>
        <w:numPr>
          <w:ilvl w:val="0"/>
          <w:numId w:val="40"/>
        </w:numPr>
        <w:rPr>
          <w:sz w:val="24"/>
          <w:szCs w:val="24"/>
        </w:rPr>
      </w:pPr>
      <w:r w:rsidRPr="00B408E6">
        <w:rPr>
          <w:sz w:val="24"/>
          <w:szCs w:val="24"/>
        </w:rPr>
        <w:t>I am sporty but a bit lazy.</w:t>
      </w:r>
    </w:p>
    <w:p w14:paraId="41D71D01" w14:textId="77777777" w:rsidR="00D55C60" w:rsidRDefault="00D55C60" w:rsidP="00D55C60">
      <w:pPr>
        <w:pStyle w:val="N1"/>
        <w:spacing w:before="120" w:after="120"/>
        <w:ind w:left="720"/>
        <w:rPr>
          <w:lang w:val="en-GB"/>
        </w:rPr>
      </w:pPr>
      <w:r>
        <w:rPr>
          <w:lang w:val="en-GB"/>
        </w:rPr>
        <w:tab/>
      </w:r>
    </w:p>
    <w:p w14:paraId="7480889A" w14:textId="77777777" w:rsidR="00D55C60" w:rsidRPr="00B408E6" w:rsidRDefault="00D55C60" w:rsidP="00D55C60">
      <w:pPr>
        <w:pStyle w:val="N1"/>
        <w:spacing w:after="0"/>
        <w:ind w:left="720"/>
        <w:rPr>
          <w:lang w:val="en-GB"/>
        </w:rPr>
      </w:pPr>
    </w:p>
    <w:p w14:paraId="0205629A" w14:textId="77777777" w:rsidR="00D55C60" w:rsidRDefault="00D55C60" w:rsidP="00B9400B">
      <w:pPr>
        <w:pStyle w:val="ListParagraph"/>
        <w:numPr>
          <w:ilvl w:val="0"/>
          <w:numId w:val="40"/>
        </w:numPr>
        <w:rPr>
          <w:sz w:val="24"/>
          <w:szCs w:val="24"/>
        </w:rPr>
      </w:pPr>
      <w:r w:rsidRPr="00B408E6">
        <w:rPr>
          <w:sz w:val="24"/>
          <w:szCs w:val="24"/>
        </w:rPr>
        <w:t>Last weekend I watched a film and it was very funny.</w:t>
      </w:r>
    </w:p>
    <w:p w14:paraId="23A45BBB" w14:textId="77777777" w:rsidR="00D55C60" w:rsidRDefault="00D55C60" w:rsidP="00D55C60">
      <w:pPr>
        <w:pStyle w:val="N1"/>
        <w:spacing w:before="120" w:after="120"/>
        <w:ind w:left="720"/>
        <w:rPr>
          <w:lang w:val="en-GB"/>
        </w:rPr>
      </w:pPr>
      <w:r>
        <w:rPr>
          <w:lang w:val="en-GB"/>
        </w:rPr>
        <w:tab/>
      </w:r>
    </w:p>
    <w:p w14:paraId="735FC7BC" w14:textId="77777777" w:rsidR="00D55C60" w:rsidRPr="00B408E6"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6EB5843"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C7E6DFC"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AE7114" wp14:editId="6034C19D">
                  <wp:extent cx="133405" cy="676556"/>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94E2B98"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C77656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DA5C75A"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BDD8656" w14:textId="08EF7C5F" w:rsidR="00D55C60" w:rsidRPr="0002256F" w:rsidRDefault="00D55C60" w:rsidP="003D0260">
            <w:pPr>
              <w:rPr>
                <w:color w:val="auto"/>
                <w:sz w:val="24"/>
                <w:szCs w:val="24"/>
              </w:rPr>
            </w:pPr>
            <w:r w:rsidRPr="0002256F">
              <w:rPr>
                <w:sz w:val="24"/>
              </w:rPr>
              <w:t>Check your spellings and accents. Look at the s</w:t>
            </w:r>
            <w:r w:rsidR="003E658B">
              <w:rPr>
                <w:sz w:val="24"/>
              </w:rPr>
              <w:t>uggested answers on page 61</w:t>
            </w:r>
            <w:r w:rsidRPr="0002256F">
              <w:rPr>
                <w:sz w:val="24"/>
              </w:rPr>
              <w:t>, then cover up your first try and have another go</w:t>
            </w:r>
            <w:r w:rsidR="00BD79E3">
              <w:rPr>
                <w:sz w:val="24"/>
              </w:rPr>
              <w:t>.</w:t>
            </w:r>
          </w:p>
        </w:tc>
      </w:tr>
    </w:tbl>
    <w:p w14:paraId="5A69B1AC" w14:textId="77777777" w:rsidR="00D55C60" w:rsidRPr="000E7461" w:rsidRDefault="00D55C60" w:rsidP="00D55C60">
      <w:pPr>
        <w:pStyle w:val="N1"/>
        <w:spacing w:after="0"/>
        <w:ind w:left="720"/>
        <w:rPr>
          <w:lang w:val="en-GB"/>
        </w:rPr>
      </w:pPr>
    </w:p>
    <w:p w14:paraId="23D1EB9A"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47483DCC" w14:textId="77777777" w:rsidR="00D55C60" w:rsidRPr="000E7461" w:rsidRDefault="00D55C60" w:rsidP="00D55C60">
      <w:pPr>
        <w:pStyle w:val="N1"/>
        <w:spacing w:after="0"/>
        <w:ind w:left="720"/>
        <w:rPr>
          <w:lang w:val="en-GB"/>
        </w:rPr>
      </w:pPr>
    </w:p>
    <w:p w14:paraId="3977A68F"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3E3D818F" w14:textId="77777777" w:rsidR="00D55C60" w:rsidRPr="000E7461" w:rsidRDefault="00D55C60" w:rsidP="00D55C60">
      <w:pPr>
        <w:pStyle w:val="N1"/>
        <w:spacing w:after="0"/>
        <w:ind w:left="720"/>
        <w:rPr>
          <w:lang w:val="en-GB"/>
        </w:rPr>
      </w:pPr>
    </w:p>
    <w:p w14:paraId="58A01AF9"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11379C00" w14:textId="77777777" w:rsidR="00D55C60" w:rsidRPr="000E7461" w:rsidRDefault="00D55C60" w:rsidP="00D55C60">
      <w:pPr>
        <w:pStyle w:val="N1"/>
        <w:spacing w:after="0"/>
        <w:ind w:left="720"/>
        <w:rPr>
          <w:lang w:val="en-GB"/>
        </w:rPr>
      </w:pPr>
    </w:p>
    <w:p w14:paraId="1D6861CD"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272F87AB" w14:textId="77777777" w:rsidR="004D5E0D" w:rsidRDefault="004D5E0D" w:rsidP="004D5E0D">
      <w:pPr>
        <w:pStyle w:val="ListParagraph"/>
        <w:tabs>
          <w:tab w:val="left" w:leader="dot" w:pos="9356"/>
        </w:tabs>
        <w:ind w:left="714"/>
        <w:contextualSpacing w:val="0"/>
        <w:rPr>
          <w:sz w:val="24"/>
          <w:szCs w:val="24"/>
        </w:rPr>
      </w:pPr>
    </w:p>
    <w:p w14:paraId="657468EF" w14:textId="77777777" w:rsidR="004D5E0D" w:rsidRDefault="004D5E0D" w:rsidP="004D5E0D">
      <w:pPr>
        <w:pStyle w:val="ListParagraph"/>
        <w:numPr>
          <w:ilvl w:val="0"/>
          <w:numId w:val="135"/>
        </w:numPr>
        <w:tabs>
          <w:tab w:val="left" w:leader="dot" w:pos="9356"/>
        </w:tabs>
        <w:spacing w:before="120" w:after="120"/>
        <w:contextualSpacing w:val="0"/>
        <w:rPr>
          <w:sz w:val="24"/>
          <w:szCs w:val="24"/>
        </w:rPr>
      </w:pPr>
      <w:r>
        <w:rPr>
          <w:sz w:val="24"/>
          <w:szCs w:val="24"/>
        </w:rPr>
        <w:tab/>
      </w:r>
    </w:p>
    <w:p w14:paraId="2A29F883" w14:textId="77777777" w:rsidR="004D5E0D" w:rsidRDefault="004D5E0D" w:rsidP="002D4E9F">
      <w:pPr>
        <w:pStyle w:val="ListParagraph"/>
        <w:numPr>
          <w:ilvl w:val="0"/>
          <w:numId w:val="135"/>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487CB8FC" w14:textId="77777777" w:rsidR="00D55C60" w:rsidRPr="000D5325" w:rsidRDefault="00D55C60" w:rsidP="00D55C60">
      <w:pPr>
        <w:pStyle w:val="Heading2"/>
        <w:shd w:val="clear" w:color="auto" w:fill="9DD4EC" w:themeFill="accent3" w:themeFillTint="66"/>
        <w:spacing w:before="240" w:line="276" w:lineRule="auto"/>
        <w:rPr>
          <w:b/>
          <w:i/>
          <w:sz w:val="24"/>
          <w:szCs w:val="24"/>
        </w:rPr>
      </w:pPr>
      <w:r w:rsidRPr="000D5325">
        <w:rPr>
          <w:b/>
          <w:sz w:val="24"/>
          <w:szCs w:val="24"/>
        </w:rPr>
        <w:lastRenderedPageBreak/>
        <w:t>Reflect and review</w:t>
      </w:r>
    </w:p>
    <w:p w14:paraId="73D16845" w14:textId="77777777" w:rsidR="00D55C60" w:rsidRPr="00B408E6" w:rsidRDefault="00D55C60" w:rsidP="00965541">
      <w:pPr>
        <w:pStyle w:val="N1"/>
        <w:tabs>
          <w:tab w:val="left" w:pos="0"/>
        </w:tabs>
        <w:rPr>
          <w:lang w:val="en-GB"/>
        </w:rPr>
      </w:pPr>
      <w:r w:rsidRPr="00B408E6">
        <w:rPr>
          <w:lang w:val="en-GB"/>
        </w:rPr>
        <w:t>What have you learnt about tackling the transl</w:t>
      </w:r>
      <w:r w:rsidR="00983FA0">
        <w:rPr>
          <w:lang w:val="en-GB"/>
        </w:rPr>
        <w:t>ation sentences? Take this mini-</w:t>
      </w:r>
      <w:r w:rsidRPr="00B408E6">
        <w:rPr>
          <w:lang w:val="en-GB"/>
        </w:rPr>
        <w:t>quiz and find out.</w:t>
      </w:r>
    </w:p>
    <w:p w14:paraId="439A1F45" w14:textId="77777777" w:rsidR="00D55C60" w:rsidRPr="002D4E9F" w:rsidRDefault="00D55C60" w:rsidP="002D4E9F">
      <w:pPr>
        <w:pStyle w:val="Style2"/>
        <w:numPr>
          <w:ilvl w:val="0"/>
          <w:numId w:val="136"/>
        </w:numPr>
        <w:rPr>
          <w:color w:val="248BB8" w:themeColor="accent3"/>
        </w:rPr>
      </w:pPr>
      <w:r w:rsidRPr="002D4E9F">
        <w:rPr>
          <w:color w:val="248BB8" w:themeColor="accent3"/>
        </w:rPr>
        <w:t>Circle the correct answer</w:t>
      </w:r>
    </w:p>
    <w:p w14:paraId="0AAE6BD1" w14:textId="77777777" w:rsidR="00D55C60" w:rsidRPr="00B408E6" w:rsidRDefault="00D55C60" w:rsidP="00B9400B">
      <w:pPr>
        <w:pStyle w:val="N1"/>
        <w:numPr>
          <w:ilvl w:val="0"/>
          <w:numId w:val="29"/>
        </w:numPr>
        <w:spacing w:before="120" w:after="120"/>
        <w:rPr>
          <w:lang w:val="en-GB"/>
        </w:rPr>
      </w:pPr>
      <w:r w:rsidRPr="00B408E6">
        <w:rPr>
          <w:lang w:val="en-GB"/>
        </w:rPr>
        <w:t>How many sentences do you have to translate? 4 / 5 / 6</w:t>
      </w:r>
    </w:p>
    <w:p w14:paraId="606AEAEB" w14:textId="77777777" w:rsidR="00D55C60" w:rsidRPr="00B408E6" w:rsidRDefault="00D55C60" w:rsidP="00B9400B">
      <w:pPr>
        <w:pStyle w:val="N1"/>
        <w:numPr>
          <w:ilvl w:val="0"/>
          <w:numId w:val="29"/>
        </w:numPr>
        <w:spacing w:before="120" w:after="120"/>
        <w:rPr>
          <w:lang w:val="en-GB"/>
        </w:rPr>
      </w:pPr>
      <w:r w:rsidRPr="00B408E6">
        <w:rPr>
          <w:lang w:val="en-GB"/>
        </w:rPr>
        <w:t>How many marks can you get for communicating the key messages? 5 / 10 / 12</w:t>
      </w:r>
    </w:p>
    <w:p w14:paraId="00C329D8" w14:textId="50C282F6" w:rsidR="00D55C60" w:rsidRPr="00B408E6" w:rsidRDefault="00D55C60" w:rsidP="00B9400B">
      <w:pPr>
        <w:pStyle w:val="N1"/>
        <w:numPr>
          <w:ilvl w:val="0"/>
          <w:numId w:val="29"/>
        </w:numPr>
        <w:spacing w:before="120" w:after="120"/>
        <w:rPr>
          <w:lang w:val="en-GB"/>
        </w:rPr>
      </w:pPr>
      <w:r w:rsidRPr="00B408E6">
        <w:rPr>
          <w:lang w:val="en-GB"/>
        </w:rPr>
        <w:t xml:space="preserve">How many marks are </w:t>
      </w:r>
      <w:r w:rsidR="00E53CB7">
        <w:rPr>
          <w:lang w:val="en-GB"/>
        </w:rPr>
        <w:t>there</w:t>
      </w:r>
      <w:r w:rsidRPr="00B408E6">
        <w:rPr>
          <w:lang w:val="en-GB"/>
        </w:rPr>
        <w:t xml:space="preserve"> for vocabulary, structures and accuracy? 5 / 10 / 12</w:t>
      </w:r>
    </w:p>
    <w:p w14:paraId="5A28E93B" w14:textId="77777777" w:rsidR="00D55C60" w:rsidRPr="00B408E6" w:rsidRDefault="00D55C60" w:rsidP="00B9400B">
      <w:pPr>
        <w:pStyle w:val="N1"/>
        <w:numPr>
          <w:ilvl w:val="0"/>
          <w:numId w:val="29"/>
        </w:numPr>
        <w:spacing w:before="120" w:after="120"/>
        <w:rPr>
          <w:lang w:val="en-GB"/>
        </w:rPr>
      </w:pPr>
      <w:r w:rsidRPr="00B408E6">
        <w:rPr>
          <w:lang w:val="en-GB"/>
        </w:rPr>
        <w:t xml:space="preserve">How many </w:t>
      </w:r>
      <w:r>
        <w:rPr>
          <w:lang w:val="en-GB"/>
        </w:rPr>
        <w:t>key messages will the sentences be split into for marking</w:t>
      </w:r>
      <w:r w:rsidRPr="00B408E6">
        <w:rPr>
          <w:lang w:val="en-GB"/>
        </w:rPr>
        <w:t xml:space="preserve">? </w:t>
      </w:r>
      <w:r>
        <w:rPr>
          <w:lang w:val="en-GB"/>
        </w:rPr>
        <w:t>5</w:t>
      </w:r>
      <w:r w:rsidRPr="00B408E6">
        <w:rPr>
          <w:lang w:val="en-GB"/>
        </w:rPr>
        <w:t xml:space="preserve"> / </w:t>
      </w:r>
      <w:r>
        <w:rPr>
          <w:lang w:val="en-GB"/>
        </w:rPr>
        <w:t>10</w:t>
      </w:r>
      <w:r w:rsidRPr="00B408E6">
        <w:rPr>
          <w:lang w:val="en-GB"/>
        </w:rPr>
        <w:t xml:space="preserve"> / </w:t>
      </w:r>
      <w:r>
        <w:rPr>
          <w:lang w:val="en-GB"/>
        </w:rPr>
        <w:t>12</w:t>
      </w:r>
    </w:p>
    <w:p w14:paraId="6E886B40" w14:textId="77777777" w:rsidR="00D55C60" w:rsidRPr="003F2E06" w:rsidRDefault="00D55C60" w:rsidP="002D4E9F">
      <w:pPr>
        <w:pStyle w:val="Blue"/>
        <w:numPr>
          <w:ilvl w:val="0"/>
          <w:numId w:val="169"/>
        </w:numPr>
        <w:rPr>
          <w:color w:val="248BB8" w:themeColor="accent3"/>
        </w:rPr>
      </w:pPr>
      <w:r w:rsidRPr="003F2E06">
        <w:rPr>
          <w:color w:val="248BB8" w:themeColor="accent3"/>
        </w:rPr>
        <w:t>True or false?</w:t>
      </w:r>
    </w:p>
    <w:p w14:paraId="0287745C"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5AE6E715" w14:textId="77777777" w:rsidTr="003D0260">
        <w:trPr>
          <w:trHeight w:val="567"/>
          <w:tblCellSpacing w:w="42" w:type="dxa"/>
        </w:trPr>
        <w:tc>
          <w:tcPr>
            <w:tcW w:w="8581" w:type="dxa"/>
            <w:vAlign w:val="center"/>
          </w:tcPr>
          <w:p w14:paraId="21879583" w14:textId="77777777" w:rsidR="00D55C60" w:rsidRPr="003964B2" w:rsidRDefault="00D55C60" w:rsidP="00B9400B">
            <w:pPr>
              <w:pStyle w:val="N1"/>
              <w:numPr>
                <w:ilvl w:val="0"/>
                <w:numId w:val="86"/>
              </w:numPr>
              <w:spacing w:before="120" w:after="120"/>
              <w:ind w:left="281"/>
              <w:rPr>
                <w:lang w:val="en-GB"/>
              </w:rPr>
            </w:pPr>
            <w:r w:rsidRPr="00B408E6">
              <w:rPr>
                <w:lang w:val="en-GB"/>
              </w:rPr>
              <w:t>You should translate every single word, one word at a time.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97F7CE2" w14:textId="77777777" w:rsidR="00D55C60" w:rsidRDefault="00D55C60" w:rsidP="003D0260">
            <w:pPr>
              <w:pStyle w:val="N1"/>
              <w:spacing w:after="0"/>
              <w:rPr>
                <w:b/>
                <w:lang w:val="en-GB"/>
              </w:rPr>
            </w:pPr>
          </w:p>
        </w:tc>
      </w:tr>
      <w:tr w:rsidR="00D55C60" w14:paraId="3C354668" w14:textId="77777777" w:rsidTr="003D0260">
        <w:trPr>
          <w:trHeight w:val="567"/>
          <w:tblCellSpacing w:w="42" w:type="dxa"/>
        </w:trPr>
        <w:tc>
          <w:tcPr>
            <w:tcW w:w="8581" w:type="dxa"/>
            <w:vAlign w:val="center"/>
          </w:tcPr>
          <w:p w14:paraId="673BE991" w14:textId="77777777" w:rsidR="00D55C60" w:rsidRPr="003964B2" w:rsidRDefault="00D55C60" w:rsidP="00B9400B">
            <w:pPr>
              <w:pStyle w:val="N1"/>
              <w:numPr>
                <w:ilvl w:val="0"/>
                <w:numId w:val="86"/>
              </w:numPr>
              <w:spacing w:before="120" w:after="120"/>
              <w:ind w:left="281"/>
              <w:rPr>
                <w:lang w:val="en-GB"/>
              </w:rPr>
            </w:pPr>
            <w:r w:rsidRPr="00B408E6">
              <w:rPr>
                <w:lang w:val="en-GB"/>
              </w:rPr>
              <w:t>If you don’t know a word, write it in English.</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07C50D2" w14:textId="77777777" w:rsidR="00D55C60" w:rsidRDefault="00D55C60" w:rsidP="003D0260">
            <w:pPr>
              <w:pStyle w:val="N1"/>
              <w:spacing w:after="0"/>
              <w:rPr>
                <w:b/>
                <w:lang w:val="en-GB"/>
              </w:rPr>
            </w:pPr>
          </w:p>
        </w:tc>
      </w:tr>
      <w:tr w:rsidR="00D55C60" w14:paraId="6280CF6F" w14:textId="77777777" w:rsidTr="003D0260">
        <w:trPr>
          <w:trHeight w:val="567"/>
          <w:tblCellSpacing w:w="42" w:type="dxa"/>
        </w:trPr>
        <w:tc>
          <w:tcPr>
            <w:tcW w:w="8581" w:type="dxa"/>
            <w:vAlign w:val="center"/>
          </w:tcPr>
          <w:p w14:paraId="62DACD83" w14:textId="77777777" w:rsidR="00D55C60" w:rsidRPr="003964B2" w:rsidRDefault="00D55C60" w:rsidP="00B9400B">
            <w:pPr>
              <w:pStyle w:val="N1"/>
              <w:numPr>
                <w:ilvl w:val="0"/>
                <w:numId w:val="86"/>
              </w:numPr>
              <w:spacing w:before="120" w:after="120"/>
              <w:ind w:left="281"/>
              <w:rPr>
                <w:lang w:val="en-GB"/>
              </w:rPr>
            </w:pPr>
            <w:r w:rsidRPr="00B408E6">
              <w:rPr>
                <w:lang w:val="en-GB"/>
              </w:rPr>
              <w:t>You can get marks even if you only translate part of a sentence.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F0AF5B3" w14:textId="77777777" w:rsidR="00D55C60" w:rsidRDefault="00D55C60" w:rsidP="003D0260">
            <w:pPr>
              <w:pStyle w:val="N1"/>
              <w:spacing w:after="0"/>
              <w:rPr>
                <w:b/>
                <w:lang w:val="en-GB"/>
              </w:rPr>
            </w:pPr>
          </w:p>
        </w:tc>
      </w:tr>
      <w:tr w:rsidR="00D55C60" w14:paraId="3452D5AB" w14:textId="77777777" w:rsidTr="003D0260">
        <w:trPr>
          <w:trHeight w:val="567"/>
          <w:tblCellSpacing w:w="42" w:type="dxa"/>
        </w:trPr>
        <w:tc>
          <w:tcPr>
            <w:tcW w:w="8581" w:type="dxa"/>
            <w:vAlign w:val="center"/>
          </w:tcPr>
          <w:p w14:paraId="02A2B576" w14:textId="77777777" w:rsidR="00D55C60" w:rsidRPr="003964B2" w:rsidRDefault="00D55C60" w:rsidP="00B9400B">
            <w:pPr>
              <w:pStyle w:val="N1"/>
              <w:numPr>
                <w:ilvl w:val="0"/>
                <w:numId w:val="86"/>
              </w:numPr>
              <w:spacing w:before="120" w:after="120"/>
              <w:ind w:left="281"/>
              <w:rPr>
                <w:lang w:val="en-GB"/>
              </w:rPr>
            </w:pPr>
            <w:r w:rsidRPr="00B408E6">
              <w:rPr>
                <w:lang w:val="en-GB"/>
              </w:rPr>
              <w:t xml:space="preserve">You will lose marks if you get the tense wrong. </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7182511" w14:textId="77777777" w:rsidR="00D55C60" w:rsidRDefault="00D55C60" w:rsidP="003D0260">
            <w:pPr>
              <w:pStyle w:val="N1"/>
              <w:spacing w:after="0"/>
              <w:rPr>
                <w:b/>
                <w:lang w:val="en-GB"/>
              </w:rPr>
            </w:pPr>
          </w:p>
        </w:tc>
      </w:tr>
      <w:tr w:rsidR="00D55C60" w14:paraId="7F25E775" w14:textId="77777777" w:rsidTr="003D0260">
        <w:trPr>
          <w:trHeight w:val="567"/>
          <w:tblCellSpacing w:w="42" w:type="dxa"/>
        </w:trPr>
        <w:tc>
          <w:tcPr>
            <w:tcW w:w="8581" w:type="dxa"/>
            <w:vAlign w:val="center"/>
          </w:tcPr>
          <w:p w14:paraId="68DBDF74" w14:textId="77777777" w:rsidR="00D55C60" w:rsidRPr="003964B2" w:rsidRDefault="00D55C60" w:rsidP="00B9400B">
            <w:pPr>
              <w:pStyle w:val="N1"/>
              <w:numPr>
                <w:ilvl w:val="0"/>
                <w:numId w:val="86"/>
              </w:numPr>
              <w:spacing w:before="120" w:after="120"/>
              <w:ind w:left="281"/>
              <w:rPr>
                <w:lang w:val="en-GB"/>
              </w:rPr>
            </w:pPr>
            <w:r w:rsidRPr="00B408E6">
              <w:rPr>
                <w:lang w:val="en-GB"/>
              </w:rPr>
              <w:t>If you don’t know a word, leave a blank space.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6185947" w14:textId="77777777" w:rsidR="00D55C60" w:rsidRDefault="00D55C60" w:rsidP="003D0260">
            <w:pPr>
              <w:pStyle w:val="N1"/>
              <w:spacing w:after="0"/>
              <w:rPr>
                <w:b/>
                <w:lang w:val="en-GB"/>
              </w:rPr>
            </w:pPr>
          </w:p>
        </w:tc>
      </w:tr>
      <w:tr w:rsidR="00D55C60" w14:paraId="26DE0136" w14:textId="77777777" w:rsidTr="003D0260">
        <w:trPr>
          <w:trHeight w:val="567"/>
          <w:tblCellSpacing w:w="42" w:type="dxa"/>
        </w:trPr>
        <w:tc>
          <w:tcPr>
            <w:tcW w:w="8581" w:type="dxa"/>
            <w:vAlign w:val="center"/>
          </w:tcPr>
          <w:p w14:paraId="6C2D7E92" w14:textId="77777777" w:rsidR="00D55C60" w:rsidRPr="003964B2" w:rsidRDefault="00D55C60" w:rsidP="00B9400B">
            <w:pPr>
              <w:pStyle w:val="N1"/>
              <w:numPr>
                <w:ilvl w:val="0"/>
                <w:numId w:val="86"/>
              </w:numPr>
              <w:spacing w:before="120" w:after="120"/>
              <w:ind w:left="281"/>
              <w:rPr>
                <w:lang w:val="en-GB"/>
              </w:rPr>
            </w:pPr>
            <w:r w:rsidRPr="00B408E6">
              <w:rPr>
                <w:lang w:val="en-GB"/>
              </w:rPr>
              <w:t>Always read through your answer to check for mistakes.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85D85AD" w14:textId="77777777" w:rsidR="00D55C60" w:rsidRDefault="00D55C60" w:rsidP="003D0260">
            <w:pPr>
              <w:pStyle w:val="N1"/>
              <w:spacing w:after="0"/>
              <w:rPr>
                <w:b/>
                <w:lang w:val="en-GB"/>
              </w:rPr>
            </w:pPr>
          </w:p>
        </w:tc>
      </w:tr>
    </w:tbl>
    <w:p w14:paraId="2DE13369" w14:textId="77777777" w:rsidR="00D55C60" w:rsidRPr="003F2E06" w:rsidRDefault="00D55C60" w:rsidP="0026779C">
      <w:pPr>
        <w:pStyle w:val="Blue"/>
        <w:rPr>
          <w:color w:val="248BB8" w:themeColor="accent3"/>
        </w:rPr>
      </w:pPr>
      <w:r w:rsidRPr="003F2E06">
        <w:rPr>
          <w:color w:val="248BB8" w:themeColor="accent3"/>
        </w:rPr>
        <w:t>Note to myself</w:t>
      </w:r>
    </w:p>
    <w:p w14:paraId="337DFEDD" w14:textId="77777777" w:rsidR="00D55C60" w:rsidRPr="00B408E6" w:rsidRDefault="00D55C60" w:rsidP="00D55C60">
      <w:pPr>
        <w:pStyle w:val="N1"/>
        <w:ind w:left="426"/>
        <w:rPr>
          <w:lang w:val="en-GB"/>
        </w:rPr>
      </w:pPr>
      <w:r w:rsidRPr="00B408E6">
        <w:rPr>
          <w:lang w:val="en-GB"/>
        </w:rPr>
        <w:t>Based on what you’ve learnt so far, what advice would you give your future self in order to improve your performance on this question?</w:t>
      </w:r>
    </w:p>
    <w:p w14:paraId="03A73536"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40B112B0"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6426BB02"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3CE12A19"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2518C9EA"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4306DEC3" w14:textId="77777777" w:rsidR="00D55C60" w:rsidRDefault="00D55C60" w:rsidP="00D55C60">
      <w:pPr>
        <w:tabs>
          <w:tab w:val="left" w:leader="dot" w:pos="9639"/>
        </w:tabs>
        <w:spacing w:before="120" w:after="120"/>
        <w:ind w:left="426"/>
        <w:rPr>
          <w:sz w:val="24"/>
          <w:szCs w:val="24"/>
        </w:rPr>
      </w:pPr>
      <w:r>
        <w:rPr>
          <w:sz w:val="24"/>
          <w:szCs w:val="24"/>
        </w:rPr>
        <w:tab/>
      </w:r>
    </w:p>
    <w:p w14:paraId="799CC6FD"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0E8AC42F"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headerReference w:type="default" r:id="rId72"/>
          <w:footerReference w:type="default" r:id="rId73"/>
          <w:pgSz w:w="11906" w:h="16838"/>
          <w:pgMar w:top="1134" w:right="1134" w:bottom="851" w:left="1134" w:header="708" w:footer="708" w:gutter="0"/>
          <w:cols w:space="708"/>
          <w:docGrid w:linePitch="381"/>
        </w:sectPr>
      </w:pPr>
    </w:p>
    <w:p w14:paraId="7C9504AE" w14:textId="77777777" w:rsidR="00D55C60" w:rsidRPr="000D5325" w:rsidRDefault="00D55C60" w:rsidP="00D55C60">
      <w:pPr>
        <w:pStyle w:val="Heading2"/>
        <w:shd w:val="clear" w:color="auto" w:fill="9DD4EC" w:themeFill="accent3" w:themeFillTint="66"/>
        <w:spacing w:before="240" w:line="276" w:lineRule="auto"/>
        <w:rPr>
          <w:b/>
          <w:i/>
          <w:sz w:val="24"/>
          <w:szCs w:val="24"/>
        </w:rPr>
      </w:pPr>
      <w:r w:rsidRPr="000D5325">
        <w:rPr>
          <w:b/>
          <w:sz w:val="24"/>
          <w:szCs w:val="24"/>
        </w:rPr>
        <w:lastRenderedPageBreak/>
        <w:t xml:space="preserve">Answers </w:t>
      </w:r>
    </w:p>
    <w:p w14:paraId="7BE17D98" w14:textId="35B7CA4B" w:rsidR="00D55C60" w:rsidRPr="003F2E06" w:rsidRDefault="003E658B"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Getting started – pages 45</w:t>
      </w:r>
      <w:r w:rsidR="00D55C60" w:rsidRPr="002D4E9F">
        <w:rPr>
          <w:b/>
          <w:color w:val="248BB8" w:themeColor="accent3"/>
          <w:lang w:val="en-GB"/>
        </w:rPr>
        <w:t xml:space="preserve">-48  </w:t>
      </w:r>
    </w:p>
    <w:p w14:paraId="149C3020" w14:textId="77777777" w:rsidR="00D55C60" w:rsidRPr="000E7461" w:rsidRDefault="00D55C60" w:rsidP="002D4E9F">
      <w:pPr>
        <w:pStyle w:val="Style2"/>
        <w:numPr>
          <w:ilvl w:val="0"/>
          <w:numId w:val="137"/>
        </w:numPr>
        <w:rPr>
          <w:b/>
        </w:rPr>
      </w:pPr>
    </w:p>
    <w:tbl>
      <w:tblPr>
        <w:tblStyle w:val="TableGrid"/>
        <w:tblW w:w="0" w:type="auto"/>
        <w:tblInd w:w="392" w:type="dxa"/>
        <w:tblLook w:val="04A0" w:firstRow="1" w:lastRow="0" w:firstColumn="1" w:lastColumn="0" w:noHBand="0" w:noVBand="1"/>
      </w:tblPr>
      <w:tblGrid>
        <w:gridCol w:w="2338"/>
        <w:gridCol w:w="2339"/>
        <w:gridCol w:w="2339"/>
        <w:gridCol w:w="2339"/>
      </w:tblGrid>
      <w:tr w:rsidR="00D55C60" w:rsidRPr="00B408E6" w14:paraId="5FF3E4BB" w14:textId="77777777" w:rsidTr="00BB22ED">
        <w:trPr>
          <w:trHeight w:val="454"/>
        </w:trPr>
        <w:tc>
          <w:tcPr>
            <w:tcW w:w="2338" w:type="dxa"/>
            <w:tcBorders>
              <w:top w:val="nil"/>
              <w:left w:val="nil"/>
              <w:bottom w:val="single" w:sz="12" w:space="0" w:color="248BB8" w:themeColor="accent3"/>
              <w:right w:val="nil"/>
            </w:tcBorders>
            <w:shd w:val="clear" w:color="auto" w:fill="9DD4EC" w:themeFill="accent3" w:themeFillTint="66"/>
            <w:vAlign w:val="center"/>
          </w:tcPr>
          <w:p w14:paraId="46EEF180" w14:textId="77777777" w:rsidR="00D55C60" w:rsidRPr="00B408E6" w:rsidRDefault="00D55C60" w:rsidP="003D0260">
            <w:pPr>
              <w:rPr>
                <w:b/>
                <w:sz w:val="24"/>
                <w:szCs w:val="24"/>
              </w:rPr>
            </w:pPr>
            <w:r w:rsidRPr="00B408E6">
              <w:rPr>
                <w:b/>
                <w:sz w:val="24"/>
                <w:szCs w:val="24"/>
              </w:rPr>
              <w:t>Infinitive</w:t>
            </w:r>
          </w:p>
        </w:tc>
        <w:tc>
          <w:tcPr>
            <w:tcW w:w="2339" w:type="dxa"/>
            <w:tcBorders>
              <w:top w:val="nil"/>
              <w:left w:val="nil"/>
              <w:bottom w:val="single" w:sz="12" w:space="0" w:color="248BB8" w:themeColor="accent3"/>
              <w:right w:val="nil"/>
            </w:tcBorders>
            <w:shd w:val="clear" w:color="auto" w:fill="9DD4EC" w:themeFill="accent3" w:themeFillTint="66"/>
            <w:vAlign w:val="center"/>
          </w:tcPr>
          <w:p w14:paraId="57B385FA" w14:textId="77777777" w:rsidR="00D55C60" w:rsidRPr="00B408E6" w:rsidRDefault="00D55C60" w:rsidP="003D0260">
            <w:pPr>
              <w:rPr>
                <w:b/>
                <w:sz w:val="24"/>
                <w:szCs w:val="24"/>
              </w:rPr>
            </w:pPr>
            <w:r w:rsidRPr="00B408E6">
              <w:rPr>
                <w:b/>
                <w:sz w:val="24"/>
                <w:szCs w:val="24"/>
              </w:rPr>
              <w:t>Past</w:t>
            </w:r>
          </w:p>
        </w:tc>
        <w:tc>
          <w:tcPr>
            <w:tcW w:w="2339" w:type="dxa"/>
            <w:tcBorders>
              <w:top w:val="nil"/>
              <w:left w:val="nil"/>
              <w:bottom w:val="single" w:sz="12" w:space="0" w:color="248BB8" w:themeColor="accent3"/>
              <w:right w:val="nil"/>
            </w:tcBorders>
            <w:shd w:val="clear" w:color="auto" w:fill="9DD4EC" w:themeFill="accent3" w:themeFillTint="66"/>
            <w:vAlign w:val="center"/>
          </w:tcPr>
          <w:p w14:paraId="1D27B6CB" w14:textId="77777777" w:rsidR="00D55C60" w:rsidRPr="00B408E6" w:rsidRDefault="00D55C60" w:rsidP="003D0260">
            <w:pPr>
              <w:rPr>
                <w:b/>
                <w:sz w:val="24"/>
                <w:szCs w:val="24"/>
              </w:rPr>
            </w:pPr>
            <w:r w:rsidRPr="00B408E6">
              <w:rPr>
                <w:b/>
                <w:sz w:val="24"/>
                <w:szCs w:val="24"/>
              </w:rPr>
              <w:t>Present</w:t>
            </w:r>
          </w:p>
        </w:tc>
        <w:tc>
          <w:tcPr>
            <w:tcW w:w="2339" w:type="dxa"/>
            <w:tcBorders>
              <w:top w:val="nil"/>
              <w:left w:val="nil"/>
              <w:bottom w:val="single" w:sz="12" w:space="0" w:color="248BB8" w:themeColor="accent3"/>
              <w:right w:val="nil"/>
            </w:tcBorders>
            <w:shd w:val="clear" w:color="auto" w:fill="9DD4EC" w:themeFill="accent3" w:themeFillTint="66"/>
            <w:vAlign w:val="center"/>
          </w:tcPr>
          <w:p w14:paraId="179C3D99" w14:textId="77777777" w:rsidR="00D55C60" w:rsidRPr="00B408E6" w:rsidRDefault="007C68C8" w:rsidP="003D0260">
            <w:pPr>
              <w:rPr>
                <w:b/>
                <w:sz w:val="24"/>
                <w:szCs w:val="24"/>
              </w:rPr>
            </w:pPr>
            <w:r>
              <w:rPr>
                <w:b/>
                <w:sz w:val="24"/>
                <w:szCs w:val="24"/>
              </w:rPr>
              <w:t>Near f</w:t>
            </w:r>
            <w:r w:rsidR="00D55C60" w:rsidRPr="00B408E6">
              <w:rPr>
                <w:b/>
                <w:sz w:val="24"/>
                <w:szCs w:val="24"/>
              </w:rPr>
              <w:t>uture</w:t>
            </w:r>
          </w:p>
        </w:tc>
      </w:tr>
      <w:tr w:rsidR="00D55C60" w:rsidRPr="00B408E6" w14:paraId="0DD81397" w14:textId="77777777" w:rsidTr="00BB22ED">
        <w:trPr>
          <w:trHeight w:val="454"/>
        </w:trPr>
        <w:tc>
          <w:tcPr>
            <w:tcW w:w="2338"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center"/>
          </w:tcPr>
          <w:p w14:paraId="2A9AC515" w14:textId="77777777" w:rsidR="00D55C60" w:rsidRPr="00B408E6" w:rsidRDefault="00D55C60" w:rsidP="003D0260">
            <w:pPr>
              <w:rPr>
                <w:sz w:val="24"/>
                <w:szCs w:val="24"/>
              </w:rPr>
            </w:pPr>
            <w:proofErr w:type="spellStart"/>
            <w:r w:rsidRPr="00B408E6">
              <w:rPr>
                <w:sz w:val="24"/>
                <w:szCs w:val="24"/>
              </w:rPr>
              <w:t>jouer</w:t>
            </w:r>
            <w:proofErr w:type="spellEnd"/>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0E8786BB" w14:textId="77777777" w:rsidR="00D55C60" w:rsidRPr="00B408E6" w:rsidRDefault="00D55C60" w:rsidP="003D0260">
            <w:pPr>
              <w:rPr>
                <w:rFonts w:cs="Arial"/>
                <w:sz w:val="24"/>
                <w:szCs w:val="24"/>
                <w:lang w:eastAsia="ko-KR"/>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joué</w:t>
            </w:r>
            <w:proofErr w:type="spellEnd"/>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00486E1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joue</w:t>
            </w:r>
            <w:proofErr w:type="spellEnd"/>
          </w:p>
        </w:tc>
        <w:tc>
          <w:tcPr>
            <w:tcW w:w="2339"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5B3CD4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jouer</w:t>
            </w:r>
            <w:proofErr w:type="spellEnd"/>
          </w:p>
        </w:tc>
      </w:tr>
      <w:tr w:rsidR="00D55C60" w:rsidRPr="00B408E6" w14:paraId="4E5EB506"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35743916" w14:textId="77777777" w:rsidR="00D55C60" w:rsidRPr="00B408E6" w:rsidRDefault="00D55C60" w:rsidP="003D0260">
            <w:pPr>
              <w:rPr>
                <w:sz w:val="24"/>
                <w:szCs w:val="24"/>
              </w:rPr>
            </w:pPr>
            <w:proofErr w:type="spellStart"/>
            <w:r w:rsidRPr="00B408E6">
              <w:rPr>
                <w:sz w:val="24"/>
                <w:szCs w:val="24"/>
              </w:rPr>
              <w:t>regarder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6BEC16E" w14:textId="77777777" w:rsidR="00D55C60" w:rsidRPr="00B408E6" w:rsidRDefault="00D55C60" w:rsidP="003D0260">
            <w:pPr>
              <w:rPr>
                <w:sz w:val="24"/>
                <w:szCs w:val="24"/>
                <w:lang w:val="fr-FR"/>
              </w:rPr>
            </w:pPr>
            <w:r w:rsidRPr="00B408E6">
              <w:rPr>
                <w:sz w:val="24"/>
                <w:szCs w:val="24"/>
                <w:lang w:val="fr-FR"/>
              </w:rPr>
              <w:t>j’ai regardé</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F0F7AE5" w14:textId="77777777" w:rsidR="00D55C60" w:rsidRPr="00B408E6" w:rsidRDefault="00D55C60" w:rsidP="003D0260">
            <w:pPr>
              <w:rPr>
                <w:sz w:val="24"/>
                <w:szCs w:val="24"/>
              </w:rPr>
            </w:pPr>
            <w:r w:rsidRPr="00B408E6">
              <w:rPr>
                <w:sz w:val="24"/>
                <w:szCs w:val="24"/>
                <w:lang w:val="fr-FR"/>
              </w:rPr>
              <w:t xml:space="preserve">je </w:t>
            </w:r>
            <w:proofErr w:type="spellStart"/>
            <w:r w:rsidRPr="00B408E6">
              <w:rPr>
                <w:sz w:val="24"/>
                <w:szCs w:val="24"/>
                <w:lang w:val="fr-FR"/>
              </w:rPr>
              <w:t>re</w:t>
            </w:r>
            <w:r w:rsidRPr="00B408E6">
              <w:rPr>
                <w:sz w:val="24"/>
                <w:szCs w:val="24"/>
              </w:rPr>
              <w:t>garde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FEA662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regarder</w:t>
            </w:r>
            <w:proofErr w:type="spellEnd"/>
          </w:p>
        </w:tc>
      </w:tr>
      <w:tr w:rsidR="00D55C60" w:rsidRPr="00B408E6" w14:paraId="10C48EA9"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22537781" w14:textId="77777777" w:rsidR="00D55C60" w:rsidRPr="00B408E6" w:rsidRDefault="00D55C60" w:rsidP="003D0260">
            <w:pPr>
              <w:rPr>
                <w:sz w:val="24"/>
                <w:szCs w:val="24"/>
              </w:rPr>
            </w:pPr>
            <w:r w:rsidRPr="00B408E6">
              <w:rPr>
                <w:sz w:val="24"/>
                <w:szCs w:val="24"/>
              </w:rPr>
              <w:t>faire</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71C5EE9"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67202B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fais</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EDDDF1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faire</w:t>
            </w:r>
          </w:p>
        </w:tc>
      </w:tr>
      <w:tr w:rsidR="00D55C60" w:rsidRPr="00B408E6" w14:paraId="1D955C0D"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FA1B54C" w14:textId="77777777" w:rsidR="00D55C60" w:rsidRPr="00B408E6" w:rsidRDefault="00D55C60" w:rsidP="003D0260">
            <w:pPr>
              <w:rPr>
                <w:sz w:val="24"/>
                <w:szCs w:val="24"/>
              </w:rPr>
            </w:pPr>
            <w:r w:rsidRPr="00B408E6">
              <w:rPr>
                <w:sz w:val="24"/>
                <w:szCs w:val="24"/>
              </w:rPr>
              <w:t>manger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9B4FE86"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mangé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F953353" w14:textId="77777777" w:rsidR="00D55C60" w:rsidRPr="00B408E6" w:rsidRDefault="00D55C60" w:rsidP="003D0260">
            <w:pPr>
              <w:rPr>
                <w:sz w:val="24"/>
                <w:szCs w:val="24"/>
              </w:rPr>
            </w:pPr>
            <w:r w:rsidRPr="00B408E6">
              <w:rPr>
                <w:sz w:val="24"/>
                <w:szCs w:val="24"/>
              </w:rPr>
              <w:t>je mange</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9DEA60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manger</w:t>
            </w:r>
          </w:p>
        </w:tc>
      </w:tr>
      <w:tr w:rsidR="00D55C60" w:rsidRPr="00B408E6" w14:paraId="0AE7B88D"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05F926F5" w14:textId="77777777" w:rsidR="00D55C60" w:rsidRPr="00B408E6" w:rsidRDefault="00D55C60" w:rsidP="003D0260">
            <w:pPr>
              <w:rPr>
                <w:sz w:val="24"/>
                <w:szCs w:val="24"/>
              </w:rPr>
            </w:pPr>
            <w:proofErr w:type="spellStart"/>
            <w:r w:rsidRPr="00B408E6">
              <w:rPr>
                <w:sz w:val="24"/>
                <w:szCs w:val="24"/>
              </w:rPr>
              <w:t>boire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2583C60"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bu</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E1111A1" w14:textId="77777777" w:rsidR="00D55C60" w:rsidRPr="00B408E6" w:rsidRDefault="00D55C60" w:rsidP="003D0260">
            <w:pPr>
              <w:rPr>
                <w:sz w:val="24"/>
                <w:szCs w:val="24"/>
              </w:rPr>
            </w:pPr>
            <w:r w:rsidRPr="00B408E6">
              <w:rPr>
                <w:sz w:val="24"/>
                <w:szCs w:val="24"/>
              </w:rPr>
              <w:t>je bois</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FDE36C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boire</w:t>
            </w:r>
            <w:proofErr w:type="spellEnd"/>
          </w:p>
        </w:tc>
      </w:tr>
      <w:tr w:rsidR="00D55C60" w:rsidRPr="00B408E6" w14:paraId="6E5C930C"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69FA74D" w14:textId="77777777" w:rsidR="00D55C60" w:rsidRPr="00B408E6" w:rsidRDefault="00D55C60" w:rsidP="003D0260">
            <w:pPr>
              <w:rPr>
                <w:sz w:val="24"/>
                <w:szCs w:val="24"/>
              </w:rPr>
            </w:pPr>
            <w:proofErr w:type="spellStart"/>
            <w:r w:rsidRPr="00B408E6">
              <w:rPr>
                <w:sz w:val="24"/>
                <w:szCs w:val="24"/>
              </w:rPr>
              <w:t>acheter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5E22A02"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acheté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0728471" w14:textId="77777777" w:rsidR="00D55C60" w:rsidRPr="00B408E6" w:rsidRDefault="00D55C60" w:rsidP="003D0260">
            <w:pPr>
              <w:rPr>
                <w:sz w:val="24"/>
                <w:szCs w:val="24"/>
              </w:rPr>
            </w:pPr>
            <w:proofErr w:type="spellStart"/>
            <w:r w:rsidRPr="00B408E6">
              <w:rPr>
                <w:sz w:val="24"/>
                <w:szCs w:val="24"/>
              </w:rPr>
              <w:t>j’achète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44FA43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acheter</w:t>
            </w:r>
            <w:proofErr w:type="spellEnd"/>
          </w:p>
        </w:tc>
      </w:tr>
      <w:tr w:rsidR="00D55C60" w:rsidRPr="00B408E6" w14:paraId="24253196"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08219DC" w14:textId="77777777" w:rsidR="00D55C60" w:rsidRPr="00B408E6" w:rsidRDefault="00D55C60" w:rsidP="003D0260">
            <w:pPr>
              <w:rPr>
                <w:sz w:val="24"/>
                <w:szCs w:val="24"/>
              </w:rPr>
            </w:pPr>
            <w:proofErr w:type="spellStart"/>
            <w:r w:rsidRPr="00B408E6">
              <w:rPr>
                <w:sz w:val="24"/>
                <w:szCs w:val="24"/>
              </w:rPr>
              <w:t>travailler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A26F958"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travaillé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438788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57427B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travailler</w:t>
            </w:r>
            <w:proofErr w:type="spellEnd"/>
          </w:p>
        </w:tc>
      </w:tr>
      <w:tr w:rsidR="00D55C60" w:rsidRPr="00B408E6" w14:paraId="1F0FB7D9"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41EC1C9C" w14:textId="77777777" w:rsidR="00D55C60" w:rsidRPr="00B408E6" w:rsidRDefault="00D55C60" w:rsidP="003D0260">
            <w:pPr>
              <w:rPr>
                <w:sz w:val="24"/>
                <w:szCs w:val="24"/>
              </w:rPr>
            </w:pPr>
            <w:proofErr w:type="spellStart"/>
            <w:r w:rsidRPr="00B408E6">
              <w:rPr>
                <w:sz w:val="24"/>
                <w:szCs w:val="24"/>
              </w:rPr>
              <w:t>écouter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A1273B3"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écouté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0ED6A80" w14:textId="77777777" w:rsidR="00D55C60" w:rsidRPr="00B408E6" w:rsidRDefault="00D55C60" w:rsidP="003D0260">
            <w:pPr>
              <w:rPr>
                <w:sz w:val="24"/>
                <w:szCs w:val="24"/>
              </w:rPr>
            </w:pPr>
            <w:proofErr w:type="spellStart"/>
            <w:r w:rsidRPr="00B408E6">
              <w:rPr>
                <w:sz w:val="24"/>
                <w:szCs w:val="24"/>
              </w:rPr>
              <w:t>j’écoute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F1B8D7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écouter</w:t>
            </w:r>
            <w:proofErr w:type="spellEnd"/>
          </w:p>
        </w:tc>
      </w:tr>
      <w:tr w:rsidR="00D55C60" w:rsidRPr="00B408E6" w14:paraId="1A84C13B"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390CC597" w14:textId="77777777" w:rsidR="00D55C60" w:rsidRPr="00B408E6" w:rsidRDefault="00D55C60" w:rsidP="003D0260">
            <w:pPr>
              <w:rPr>
                <w:sz w:val="24"/>
                <w:szCs w:val="24"/>
              </w:rPr>
            </w:pPr>
            <w:proofErr w:type="spellStart"/>
            <w:r w:rsidRPr="00B408E6">
              <w:rPr>
                <w:sz w:val="24"/>
                <w:szCs w:val="24"/>
              </w:rPr>
              <w:t>nager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A050FD1"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nagé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F3C963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nage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025BE59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nager</w:t>
            </w:r>
            <w:proofErr w:type="spellEnd"/>
          </w:p>
        </w:tc>
      </w:tr>
      <w:tr w:rsidR="00D55C60" w:rsidRPr="00B408E6" w14:paraId="7C73BC5E"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1F5BE50" w14:textId="77777777" w:rsidR="00D55C60" w:rsidRPr="00B408E6" w:rsidRDefault="00D55C60" w:rsidP="003D0260">
            <w:pPr>
              <w:rPr>
                <w:sz w:val="24"/>
                <w:szCs w:val="24"/>
              </w:rPr>
            </w:pPr>
            <w:r w:rsidRPr="00B408E6">
              <w:rPr>
                <w:sz w:val="24"/>
                <w:szCs w:val="24"/>
              </w:rPr>
              <w:t>lire</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B92F7A6"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lu</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0338D6B"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lis</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4C5344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lire</w:t>
            </w:r>
          </w:p>
        </w:tc>
      </w:tr>
      <w:tr w:rsidR="00D55C60" w:rsidRPr="00B408E6" w14:paraId="3B4D89C6"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F0E58E8" w14:textId="77777777" w:rsidR="00D55C60" w:rsidRPr="00B408E6" w:rsidRDefault="00D55C60" w:rsidP="003D0260">
            <w:pPr>
              <w:rPr>
                <w:sz w:val="24"/>
                <w:szCs w:val="24"/>
              </w:rPr>
            </w:pPr>
            <w:r w:rsidRPr="00B408E6">
              <w:rPr>
                <w:sz w:val="24"/>
                <w:szCs w:val="24"/>
              </w:rPr>
              <w:t>porter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475B8BC"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porté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33CF94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porte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533479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porter</w:t>
            </w:r>
          </w:p>
        </w:tc>
      </w:tr>
      <w:tr w:rsidR="00D55C60" w:rsidRPr="00B408E6" w14:paraId="0725B972" w14:textId="77777777" w:rsidTr="00BB22ED">
        <w:trPr>
          <w:trHeight w:val="454"/>
        </w:trPr>
        <w:tc>
          <w:tcPr>
            <w:tcW w:w="2338"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28AB53B0" w14:textId="77777777" w:rsidR="00D55C60" w:rsidRPr="00B408E6" w:rsidRDefault="00D55C60" w:rsidP="003D0260">
            <w:pPr>
              <w:rPr>
                <w:sz w:val="24"/>
                <w:szCs w:val="24"/>
              </w:rPr>
            </w:pPr>
            <w:proofErr w:type="spellStart"/>
            <w:r w:rsidRPr="00B408E6">
              <w:rPr>
                <w:sz w:val="24"/>
                <w:szCs w:val="24"/>
              </w:rPr>
              <w:t>aller</w:t>
            </w:r>
            <w:proofErr w:type="spellEnd"/>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4FB649D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r w:rsidRPr="00B408E6">
              <w:rPr>
                <w:sz w:val="24"/>
                <w:szCs w:val="24"/>
              </w:rPr>
              <w:t xml:space="preserve"> </w:t>
            </w:r>
            <w:proofErr w:type="spellStart"/>
            <w:r w:rsidRPr="00B408E6">
              <w:rPr>
                <w:sz w:val="24"/>
                <w:szCs w:val="24"/>
              </w:rPr>
              <w:t>allé</w:t>
            </w:r>
            <w:proofErr w:type="spellEnd"/>
            <w:r w:rsidRPr="00B408E6">
              <w:rPr>
                <w:sz w:val="24"/>
                <w:szCs w:val="24"/>
              </w:rPr>
              <w:t>(e)</w:t>
            </w:r>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1F3BEB8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p>
        </w:tc>
        <w:tc>
          <w:tcPr>
            <w:tcW w:w="2339"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58C7E19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aller</w:t>
            </w:r>
            <w:proofErr w:type="spellEnd"/>
          </w:p>
        </w:tc>
      </w:tr>
    </w:tbl>
    <w:p w14:paraId="4D47F340" w14:textId="77777777" w:rsidR="00D55C60" w:rsidRPr="00B408E6" w:rsidRDefault="00D55C60" w:rsidP="002D4E9F">
      <w:pPr>
        <w:pStyle w:val="Blue"/>
        <w:numPr>
          <w:ilvl w:val="0"/>
          <w:numId w:val="170"/>
        </w:num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9"/>
        <w:gridCol w:w="2339"/>
        <w:gridCol w:w="2339"/>
      </w:tblGrid>
      <w:tr w:rsidR="00D55C60" w:rsidRPr="00B408E6" w14:paraId="13B4545F" w14:textId="77777777" w:rsidTr="003D0260">
        <w:trPr>
          <w:trHeight w:val="454"/>
        </w:trPr>
        <w:tc>
          <w:tcPr>
            <w:tcW w:w="2338" w:type="dxa"/>
            <w:tcBorders>
              <w:bottom w:val="single" w:sz="12" w:space="0" w:color="248BB8" w:themeColor="accent3"/>
            </w:tcBorders>
            <w:shd w:val="clear" w:color="auto" w:fill="9DD4EC" w:themeFill="accent3" w:themeFillTint="66"/>
            <w:vAlign w:val="center"/>
          </w:tcPr>
          <w:p w14:paraId="5C4BB7DD"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339" w:type="dxa"/>
            <w:tcBorders>
              <w:bottom w:val="single" w:sz="12" w:space="0" w:color="248BB8" w:themeColor="accent3"/>
            </w:tcBorders>
            <w:shd w:val="clear" w:color="auto" w:fill="9DD4EC" w:themeFill="accent3" w:themeFillTint="66"/>
            <w:vAlign w:val="center"/>
          </w:tcPr>
          <w:p w14:paraId="5FD97C6A"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339" w:type="dxa"/>
            <w:tcBorders>
              <w:bottom w:val="single" w:sz="12" w:space="0" w:color="248BB8" w:themeColor="accent3"/>
            </w:tcBorders>
            <w:shd w:val="clear" w:color="auto" w:fill="9DD4EC" w:themeFill="accent3" w:themeFillTint="66"/>
            <w:vAlign w:val="center"/>
          </w:tcPr>
          <w:p w14:paraId="3586D443"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339" w:type="dxa"/>
            <w:tcBorders>
              <w:bottom w:val="single" w:sz="12" w:space="0" w:color="248BB8" w:themeColor="accent3"/>
            </w:tcBorders>
            <w:shd w:val="clear" w:color="auto" w:fill="9DD4EC" w:themeFill="accent3" w:themeFillTint="66"/>
            <w:vAlign w:val="center"/>
          </w:tcPr>
          <w:p w14:paraId="1089DB72"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620E7A7A" w14:textId="77777777" w:rsidTr="00DE6E45">
        <w:trPr>
          <w:trHeight w:val="454"/>
        </w:trPr>
        <w:tc>
          <w:tcPr>
            <w:tcW w:w="2338"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center"/>
          </w:tcPr>
          <w:p w14:paraId="08157D95" w14:textId="77777777" w:rsidR="00D55C60" w:rsidRPr="00B408E6" w:rsidRDefault="00D55C60" w:rsidP="00B9400B">
            <w:pPr>
              <w:pStyle w:val="ListParagraph"/>
              <w:numPr>
                <w:ilvl w:val="0"/>
                <w:numId w:val="22"/>
              </w:numPr>
              <w:rPr>
                <w:sz w:val="24"/>
                <w:szCs w:val="24"/>
              </w:rPr>
            </w:pPr>
            <w:r w:rsidRPr="00B408E6">
              <w:rPr>
                <w:sz w:val="24"/>
                <w:szCs w:val="24"/>
              </w:rPr>
              <w:t>last weekend</w:t>
            </w:r>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3B7F7207" w14:textId="77777777" w:rsidR="00D55C60" w:rsidRPr="00B408E6" w:rsidRDefault="00D55C60" w:rsidP="003D0260">
            <w:pPr>
              <w:rPr>
                <w:sz w:val="24"/>
                <w:szCs w:val="24"/>
              </w:rPr>
            </w:pPr>
            <w:r w:rsidRPr="00B408E6">
              <w:rPr>
                <w:sz w:val="24"/>
                <w:szCs w:val="24"/>
              </w:rPr>
              <w:t>le weekend dernier</w:t>
            </w:r>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23465986" w14:textId="77777777" w:rsidR="00D55C60" w:rsidRPr="00B408E6" w:rsidRDefault="00D55C60" w:rsidP="002D4E9F">
            <w:pPr>
              <w:pStyle w:val="ListParagraph"/>
              <w:numPr>
                <w:ilvl w:val="0"/>
                <w:numId w:val="138"/>
              </w:numPr>
              <w:rPr>
                <w:sz w:val="24"/>
                <w:szCs w:val="24"/>
              </w:rPr>
            </w:pPr>
            <w:r w:rsidRPr="00B408E6">
              <w:rPr>
                <w:sz w:val="24"/>
                <w:szCs w:val="24"/>
              </w:rPr>
              <w:t>tomorrow</w:t>
            </w:r>
          </w:p>
        </w:tc>
        <w:tc>
          <w:tcPr>
            <w:tcW w:w="2339"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center"/>
          </w:tcPr>
          <w:p w14:paraId="5CE5417F" w14:textId="77777777" w:rsidR="00D55C60" w:rsidRPr="00B408E6" w:rsidRDefault="00D55C60" w:rsidP="003D0260">
            <w:pPr>
              <w:rPr>
                <w:sz w:val="24"/>
                <w:szCs w:val="24"/>
              </w:rPr>
            </w:pPr>
            <w:proofErr w:type="spellStart"/>
            <w:r w:rsidRPr="00B408E6">
              <w:rPr>
                <w:sz w:val="24"/>
                <w:szCs w:val="24"/>
              </w:rPr>
              <w:t>demain</w:t>
            </w:r>
            <w:proofErr w:type="spellEnd"/>
          </w:p>
        </w:tc>
      </w:tr>
      <w:tr w:rsidR="00D55C60" w:rsidRPr="00B945D6" w14:paraId="19FB6C11" w14:textId="77777777" w:rsidTr="00DE6E45">
        <w:trPr>
          <w:trHeight w:val="680"/>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607D9640" w14:textId="77777777" w:rsidR="00D55C60" w:rsidRPr="00B408E6" w:rsidRDefault="00D55C60" w:rsidP="002D4E9F">
            <w:pPr>
              <w:pStyle w:val="ListParagraph"/>
              <w:numPr>
                <w:ilvl w:val="0"/>
                <w:numId w:val="144"/>
              </w:numPr>
              <w:rPr>
                <w:sz w:val="24"/>
                <w:szCs w:val="24"/>
              </w:rPr>
            </w:pPr>
            <w:r w:rsidRPr="00B408E6">
              <w:rPr>
                <w:sz w:val="24"/>
                <w:szCs w:val="24"/>
              </w:rPr>
              <w:t>next weekend</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CF9FFB9" w14:textId="77777777" w:rsidR="00D55C60" w:rsidRPr="00B408E6" w:rsidRDefault="00D55C60" w:rsidP="003D0260">
            <w:pPr>
              <w:rPr>
                <w:sz w:val="24"/>
                <w:szCs w:val="24"/>
              </w:rPr>
            </w:pPr>
            <w:r w:rsidRPr="00B408E6">
              <w:rPr>
                <w:sz w:val="24"/>
                <w:szCs w:val="24"/>
              </w:rPr>
              <w:t>le weekend prochain</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DD43A52" w14:textId="77777777" w:rsidR="00D55C60" w:rsidRPr="00B408E6" w:rsidRDefault="00D55C60" w:rsidP="002D4E9F">
            <w:pPr>
              <w:pStyle w:val="ListParagraph"/>
              <w:numPr>
                <w:ilvl w:val="0"/>
                <w:numId w:val="139"/>
              </w:numPr>
              <w:rPr>
                <w:sz w:val="24"/>
                <w:szCs w:val="24"/>
              </w:rPr>
            </w:pPr>
            <w:r w:rsidRPr="00B408E6">
              <w:rPr>
                <w:sz w:val="24"/>
                <w:szCs w:val="24"/>
              </w:rPr>
              <w:t>in the future</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41CE14A9" w14:textId="77777777" w:rsidR="00D55C60" w:rsidRPr="002E552E" w:rsidRDefault="00D55C60" w:rsidP="007C68C8">
            <w:pPr>
              <w:rPr>
                <w:sz w:val="24"/>
                <w:szCs w:val="24"/>
                <w:lang w:val="fr-FR"/>
              </w:rPr>
            </w:pPr>
            <w:r w:rsidRPr="00B408E6">
              <w:rPr>
                <w:sz w:val="24"/>
                <w:szCs w:val="24"/>
                <w:lang w:val="fr-FR"/>
              </w:rPr>
              <w:t>à l’</w:t>
            </w:r>
            <w:r w:rsidR="007C68C8">
              <w:rPr>
                <w:sz w:val="24"/>
                <w:szCs w:val="24"/>
                <w:lang w:val="fr-FR"/>
              </w:rPr>
              <w:t xml:space="preserve">avenir </w:t>
            </w:r>
          </w:p>
        </w:tc>
      </w:tr>
      <w:tr w:rsidR="00D55C60" w:rsidRPr="00B408E6" w14:paraId="4183D102" w14:textId="77777777" w:rsidTr="00DE6E45">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D6D8564" w14:textId="77777777" w:rsidR="00D55C60" w:rsidRPr="00B408E6" w:rsidRDefault="007C68C8" w:rsidP="002D4E9F">
            <w:pPr>
              <w:pStyle w:val="ListParagraph"/>
              <w:numPr>
                <w:ilvl w:val="0"/>
                <w:numId w:val="145"/>
              </w:numPr>
              <w:rPr>
                <w:sz w:val="24"/>
                <w:szCs w:val="24"/>
              </w:rPr>
            </w:pPr>
            <w:r>
              <w:rPr>
                <w:sz w:val="24"/>
                <w:szCs w:val="24"/>
              </w:rPr>
              <w:t>next</w:t>
            </w:r>
            <w:r w:rsidR="00D55C60" w:rsidRPr="00B408E6">
              <w:rPr>
                <w:sz w:val="24"/>
                <w:szCs w:val="24"/>
              </w:rPr>
              <w:t xml:space="preserve"> year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DA33687" w14:textId="77777777" w:rsidR="00D55C60" w:rsidRPr="00B408E6" w:rsidRDefault="007C68C8" w:rsidP="007C68C8">
            <w:pPr>
              <w:rPr>
                <w:sz w:val="24"/>
                <w:szCs w:val="24"/>
              </w:rPr>
            </w:pPr>
            <w:proofErr w:type="spellStart"/>
            <w:r w:rsidRPr="00B408E6">
              <w:rPr>
                <w:sz w:val="24"/>
                <w:szCs w:val="24"/>
              </w:rPr>
              <w:t>l’année</w:t>
            </w:r>
            <w:proofErr w:type="spellEnd"/>
            <w:r w:rsidRPr="00B408E6">
              <w:rPr>
                <w:sz w:val="24"/>
                <w:szCs w:val="24"/>
              </w:rPr>
              <w:t xml:space="preserve"> </w:t>
            </w:r>
            <w:proofErr w:type="spellStart"/>
            <w:r w:rsidRPr="00B408E6">
              <w:rPr>
                <w:sz w:val="24"/>
                <w:szCs w:val="24"/>
              </w:rPr>
              <w:t>prochaine</w:t>
            </w:r>
            <w:proofErr w:type="spellEnd"/>
            <w:r w:rsidRPr="00B408E6">
              <w:rPr>
                <w:sz w:val="24"/>
                <w:szCs w:val="24"/>
              </w:rPr>
              <w:t xml:space="preserve"> </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96FB3C9" w14:textId="77777777" w:rsidR="00D55C60" w:rsidRPr="00B408E6" w:rsidRDefault="00D55C60" w:rsidP="002D4E9F">
            <w:pPr>
              <w:pStyle w:val="ListParagraph"/>
              <w:numPr>
                <w:ilvl w:val="0"/>
                <w:numId w:val="140"/>
              </w:numPr>
              <w:rPr>
                <w:sz w:val="24"/>
                <w:szCs w:val="24"/>
              </w:rPr>
            </w:pPr>
            <w:r w:rsidRPr="00B408E6">
              <w:rPr>
                <w:sz w:val="24"/>
                <w:szCs w:val="24"/>
              </w:rPr>
              <w:t>recently</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D50D839" w14:textId="77777777" w:rsidR="00D55C60" w:rsidRPr="00B408E6" w:rsidRDefault="00D55C60" w:rsidP="003D0260">
            <w:pPr>
              <w:rPr>
                <w:sz w:val="24"/>
                <w:szCs w:val="24"/>
              </w:rPr>
            </w:pPr>
            <w:proofErr w:type="spellStart"/>
            <w:r w:rsidRPr="00B408E6">
              <w:rPr>
                <w:sz w:val="24"/>
                <w:szCs w:val="24"/>
              </w:rPr>
              <w:t>récemment</w:t>
            </w:r>
            <w:proofErr w:type="spellEnd"/>
          </w:p>
        </w:tc>
      </w:tr>
      <w:tr w:rsidR="00D55C60" w:rsidRPr="00B408E6" w14:paraId="2E501D10" w14:textId="77777777" w:rsidTr="00DE6E45">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8F60C72" w14:textId="77777777" w:rsidR="00D55C60" w:rsidRPr="00B408E6" w:rsidRDefault="007C68C8" w:rsidP="002D4E9F">
            <w:pPr>
              <w:pStyle w:val="ListParagraph"/>
              <w:numPr>
                <w:ilvl w:val="0"/>
                <w:numId w:val="146"/>
              </w:numPr>
              <w:rPr>
                <w:sz w:val="24"/>
                <w:szCs w:val="24"/>
              </w:rPr>
            </w:pPr>
            <w:r>
              <w:rPr>
                <w:sz w:val="24"/>
                <w:szCs w:val="24"/>
              </w:rPr>
              <w:t>last year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2485FA3" w14:textId="77777777" w:rsidR="00D55C60" w:rsidRPr="00B408E6" w:rsidRDefault="007C68C8" w:rsidP="003D0260">
            <w:pPr>
              <w:rPr>
                <w:sz w:val="24"/>
                <w:szCs w:val="24"/>
              </w:rPr>
            </w:pPr>
            <w:proofErr w:type="spellStart"/>
            <w:r w:rsidRPr="00B408E6">
              <w:rPr>
                <w:sz w:val="24"/>
                <w:szCs w:val="24"/>
              </w:rPr>
              <w:t>l’année</w:t>
            </w:r>
            <w:proofErr w:type="spellEnd"/>
            <w:r w:rsidRPr="00B408E6">
              <w:rPr>
                <w:sz w:val="24"/>
                <w:szCs w:val="24"/>
              </w:rPr>
              <w:t xml:space="preserve"> </w:t>
            </w:r>
            <w:proofErr w:type="spellStart"/>
            <w:r w:rsidRPr="00B408E6">
              <w:rPr>
                <w:sz w:val="24"/>
                <w:szCs w:val="24"/>
              </w:rPr>
              <w:t>dernière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D89AB2E" w14:textId="77777777" w:rsidR="00D55C60" w:rsidRPr="00B408E6" w:rsidRDefault="00D55C60" w:rsidP="002D4E9F">
            <w:pPr>
              <w:pStyle w:val="ListParagraph"/>
              <w:numPr>
                <w:ilvl w:val="0"/>
                <w:numId w:val="141"/>
              </w:numPr>
              <w:rPr>
                <w:sz w:val="24"/>
                <w:szCs w:val="24"/>
              </w:rPr>
            </w:pPr>
            <w:r w:rsidRPr="00B408E6">
              <w:rPr>
                <w:sz w:val="24"/>
                <w:szCs w:val="24"/>
              </w:rPr>
              <w:t>every day</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579020B" w14:textId="77777777" w:rsidR="00D55C60" w:rsidRPr="00B408E6" w:rsidRDefault="00D55C60" w:rsidP="003D0260">
            <w:pPr>
              <w:rPr>
                <w:sz w:val="24"/>
                <w:szCs w:val="24"/>
              </w:rPr>
            </w:pPr>
            <w:proofErr w:type="spellStart"/>
            <w:r w:rsidRPr="00B408E6">
              <w:rPr>
                <w:sz w:val="24"/>
                <w:szCs w:val="24"/>
              </w:rPr>
              <w:t>tous</w:t>
            </w:r>
            <w:proofErr w:type="spellEnd"/>
            <w:r w:rsidRPr="00B408E6">
              <w:rPr>
                <w:sz w:val="24"/>
                <w:szCs w:val="24"/>
              </w:rPr>
              <w:t xml:space="preserve"> les </w:t>
            </w:r>
            <w:proofErr w:type="spellStart"/>
            <w:r w:rsidRPr="00B408E6">
              <w:rPr>
                <w:sz w:val="24"/>
                <w:szCs w:val="24"/>
              </w:rPr>
              <w:t>jours</w:t>
            </w:r>
            <w:proofErr w:type="spellEnd"/>
          </w:p>
        </w:tc>
      </w:tr>
      <w:tr w:rsidR="00D55C60" w:rsidRPr="00B408E6" w14:paraId="342A4C0D" w14:textId="77777777" w:rsidTr="00DE6E45">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277CA13" w14:textId="77777777" w:rsidR="00D55C60" w:rsidRPr="00B408E6" w:rsidRDefault="00D55C60" w:rsidP="002D4E9F">
            <w:pPr>
              <w:pStyle w:val="ListParagraph"/>
              <w:numPr>
                <w:ilvl w:val="0"/>
                <w:numId w:val="147"/>
              </w:numPr>
              <w:rPr>
                <w:sz w:val="24"/>
                <w:szCs w:val="24"/>
              </w:rPr>
            </w:pPr>
            <w:r w:rsidRPr="00B408E6">
              <w:rPr>
                <w:sz w:val="24"/>
                <w:szCs w:val="24"/>
              </w:rPr>
              <w:t>tonight</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8901DE2" w14:textId="77777777" w:rsidR="00D55C60" w:rsidRPr="00B408E6" w:rsidRDefault="00D55C60" w:rsidP="003D0260">
            <w:pPr>
              <w:rPr>
                <w:sz w:val="24"/>
                <w:szCs w:val="24"/>
              </w:rPr>
            </w:pPr>
            <w:proofErr w:type="spellStart"/>
            <w:r w:rsidRPr="00B408E6">
              <w:rPr>
                <w:sz w:val="24"/>
                <w:szCs w:val="24"/>
              </w:rPr>
              <w:t>ce</w:t>
            </w:r>
            <w:proofErr w:type="spellEnd"/>
            <w:r w:rsidRPr="00B408E6">
              <w:rPr>
                <w:sz w:val="24"/>
                <w:szCs w:val="24"/>
              </w:rPr>
              <w:t xml:space="preserve"> </w:t>
            </w:r>
            <w:proofErr w:type="spellStart"/>
            <w:r w:rsidRPr="00B408E6">
              <w:rPr>
                <w:sz w:val="24"/>
                <w:szCs w:val="24"/>
              </w:rPr>
              <w:t>soir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BD73EEB" w14:textId="77777777" w:rsidR="00D55C60" w:rsidRPr="00B408E6" w:rsidRDefault="00D55C60" w:rsidP="002D4E9F">
            <w:pPr>
              <w:pStyle w:val="ListParagraph"/>
              <w:numPr>
                <w:ilvl w:val="0"/>
                <w:numId w:val="142"/>
              </w:numPr>
              <w:rPr>
                <w:sz w:val="24"/>
                <w:szCs w:val="24"/>
              </w:rPr>
            </w:pPr>
            <w:r w:rsidRPr="00B408E6">
              <w:rPr>
                <w:sz w:val="24"/>
                <w:szCs w:val="24"/>
              </w:rPr>
              <w:t>sometimes</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B9592B6" w14:textId="77777777" w:rsidR="00D55C60" w:rsidRPr="00B408E6" w:rsidRDefault="004B3890" w:rsidP="003D0260">
            <w:pPr>
              <w:rPr>
                <w:sz w:val="24"/>
                <w:szCs w:val="24"/>
              </w:rPr>
            </w:pPr>
            <w:proofErr w:type="spellStart"/>
            <w:r>
              <w:rPr>
                <w:sz w:val="24"/>
                <w:szCs w:val="24"/>
              </w:rPr>
              <w:t>parfois</w:t>
            </w:r>
            <w:proofErr w:type="spellEnd"/>
            <w:r>
              <w:rPr>
                <w:sz w:val="24"/>
                <w:szCs w:val="24"/>
              </w:rPr>
              <w:t>/</w:t>
            </w:r>
            <w:proofErr w:type="spellStart"/>
            <w:r w:rsidR="007C68C8">
              <w:rPr>
                <w:sz w:val="24"/>
                <w:szCs w:val="24"/>
              </w:rPr>
              <w:t>quelque</w:t>
            </w:r>
            <w:r w:rsidR="00D55C60" w:rsidRPr="00B408E6">
              <w:rPr>
                <w:sz w:val="24"/>
                <w:szCs w:val="24"/>
              </w:rPr>
              <w:t>fois</w:t>
            </w:r>
            <w:proofErr w:type="spellEnd"/>
          </w:p>
        </w:tc>
      </w:tr>
      <w:tr w:rsidR="00D55C60" w:rsidRPr="00B408E6" w14:paraId="13BD68FF" w14:textId="77777777" w:rsidTr="00DE6E45">
        <w:trPr>
          <w:trHeight w:val="454"/>
        </w:trPr>
        <w:tc>
          <w:tcPr>
            <w:tcW w:w="2338"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55B452FB" w14:textId="77777777" w:rsidR="00D55C60" w:rsidRPr="00B408E6" w:rsidRDefault="00D55C60" w:rsidP="002D4E9F">
            <w:pPr>
              <w:pStyle w:val="ListParagraph"/>
              <w:numPr>
                <w:ilvl w:val="0"/>
                <w:numId w:val="148"/>
              </w:numPr>
              <w:rPr>
                <w:sz w:val="24"/>
                <w:szCs w:val="24"/>
              </w:rPr>
            </w:pPr>
            <w:r w:rsidRPr="00B408E6">
              <w:rPr>
                <w:sz w:val="24"/>
                <w:szCs w:val="24"/>
              </w:rPr>
              <w:t>yesterday</w:t>
            </w:r>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01E0533C" w14:textId="77777777" w:rsidR="00D55C60" w:rsidRPr="00B408E6" w:rsidRDefault="00D55C60" w:rsidP="003D0260">
            <w:pPr>
              <w:rPr>
                <w:sz w:val="24"/>
                <w:szCs w:val="24"/>
              </w:rPr>
            </w:pPr>
            <w:proofErr w:type="spellStart"/>
            <w:r w:rsidRPr="00B408E6">
              <w:rPr>
                <w:sz w:val="24"/>
                <w:szCs w:val="24"/>
              </w:rPr>
              <w:t>hier</w:t>
            </w:r>
            <w:proofErr w:type="spellEnd"/>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15E5D56E" w14:textId="77777777" w:rsidR="00D55C60" w:rsidRPr="00B408E6" w:rsidRDefault="00D55C60" w:rsidP="002D4E9F">
            <w:pPr>
              <w:pStyle w:val="ListParagraph"/>
              <w:numPr>
                <w:ilvl w:val="0"/>
                <w:numId w:val="143"/>
              </w:numPr>
              <w:rPr>
                <w:sz w:val="24"/>
                <w:szCs w:val="24"/>
              </w:rPr>
            </w:pPr>
            <w:r w:rsidRPr="00B408E6">
              <w:rPr>
                <w:sz w:val="24"/>
                <w:szCs w:val="24"/>
              </w:rPr>
              <w:t>often</w:t>
            </w:r>
          </w:p>
        </w:tc>
        <w:tc>
          <w:tcPr>
            <w:tcW w:w="2339"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2D398C05" w14:textId="77777777" w:rsidR="00D55C60" w:rsidRPr="00B408E6" w:rsidRDefault="00D55C60" w:rsidP="003D0260">
            <w:pPr>
              <w:rPr>
                <w:sz w:val="24"/>
                <w:szCs w:val="24"/>
              </w:rPr>
            </w:pPr>
            <w:proofErr w:type="spellStart"/>
            <w:r w:rsidRPr="00B408E6">
              <w:rPr>
                <w:sz w:val="24"/>
                <w:szCs w:val="24"/>
              </w:rPr>
              <w:t>souvent</w:t>
            </w:r>
            <w:proofErr w:type="spellEnd"/>
          </w:p>
        </w:tc>
      </w:tr>
    </w:tbl>
    <w:p w14:paraId="6471B58F" w14:textId="77777777" w:rsidR="00D55C60" w:rsidRDefault="00D55C60" w:rsidP="00D55C60">
      <w:pPr>
        <w:rPr>
          <w:b/>
          <w:sz w:val="4"/>
          <w:szCs w:val="24"/>
        </w:rPr>
        <w:sectPr w:rsidR="00D55C60" w:rsidSect="003D0260">
          <w:headerReference w:type="default" r:id="rId74"/>
          <w:footerReference w:type="default" r:id="rId75"/>
          <w:pgSz w:w="11906" w:h="16838"/>
          <w:pgMar w:top="1134" w:right="1134" w:bottom="851" w:left="1134" w:header="708" w:footer="708" w:gutter="0"/>
          <w:cols w:space="708"/>
          <w:docGrid w:linePitch="381"/>
        </w:sectPr>
      </w:pPr>
    </w:p>
    <w:p w14:paraId="794F0E41" w14:textId="77777777" w:rsidR="00D55C60" w:rsidRDefault="00D55C60" w:rsidP="0026779C">
      <w:pPr>
        <w:pStyle w:val="Blue"/>
      </w:pPr>
    </w:p>
    <w:tbl>
      <w:tblPr>
        <w:tblStyle w:val="TableGrid"/>
        <w:tblW w:w="0" w:type="auto"/>
        <w:tblInd w:w="392"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248BB8" w:themeColor="accent3"/>
          <w:insideV w:val="single" w:sz="4" w:space="0" w:color="248BB8" w:themeColor="accent3"/>
        </w:tblBorders>
        <w:tblLook w:val="04A0" w:firstRow="1" w:lastRow="0" w:firstColumn="1" w:lastColumn="0" w:noHBand="0" w:noVBand="1"/>
      </w:tblPr>
      <w:tblGrid>
        <w:gridCol w:w="4535"/>
        <w:gridCol w:w="4820"/>
      </w:tblGrid>
      <w:tr w:rsidR="00D55C60" w14:paraId="1AD9F638" w14:textId="77777777" w:rsidTr="003D0260">
        <w:trPr>
          <w:trHeight w:val="425"/>
        </w:trPr>
        <w:tc>
          <w:tcPr>
            <w:tcW w:w="4535" w:type="dxa"/>
            <w:vAlign w:val="center"/>
          </w:tcPr>
          <w:p w14:paraId="68E2D59D" w14:textId="77777777" w:rsidR="00D55C60" w:rsidRPr="00390D21" w:rsidRDefault="00D55C60" w:rsidP="00B9400B">
            <w:pPr>
              <w:pStyle w:val="ListParagraph"/>
              <w:numPr>
                <w:ilvl w:val="0"/>
                <w:numId w:val="24"/>
              </w:numPr>
              <w:rPr>
                <w:sz w:val="24"/>
                <w:szCs w:val="24"/>
              </w:rPr>
            </w:pPr>
            <w:r w:rsidRPr="00B408E6">
              <w:rPr>
                <w:sz w:val="24"/>
                <w:szCs w:val="24"/>
              </w:rPr>
              <w:t xml:space="preserve">sur mon </w:t>
            </w:r>
            <w:proofErr w:type="spellStart"/>
            <w:r w:rsidRPr="00B408E6">
              <w:rPr>
                <w:sz w:val="24"/>
                <w:szCs w:val="24"/>
              </w:rPr>
              <w:t>ordinateur</w:t>
            </w:r>
            <w:proofErr w:type="spellEnd"/>
          </w:p>
        </w:tc>
        <w:tc>
          <w:tcPr>
            <w:tcW w:w="4820" w:type="dxa"/>
            <w:vAlign w:val="center"/>
          </w:tcPr>
          <w:p w14:paraId="6129C791" w14:textId="77777777" w:rsidR="00D55C60" w:rsidRPr="00390D21" w:rsidRDefault="00D55C60" w:rsidP="002D4E9F">
            <w:pPr>
              <w:pStyle w:val="ListParagraph"/>
              <w:numPr>
                <w:ilvl w:val="0"/>
                <w:numId w:val="118"/>
              </w:numPr>
              <w:rPr>
                <w:sz w:val="24"/>
                <w:szCs w:val="24"/>
              </w:rPr>
            </w:pPr>
            <w:r w:rsidRPr="00B408E6">
              <w:rPr>
                <w:sz w:val="24"/>
                <w:szCs w:val="24"/>
              </w:rPr>
              <w:t xml:space="preserve">au </w:t>
            </w:r>
            <w:proofErr w:type="spellStart"/>
            <w:r w:rsidRPr="00B408E6">
              <w:rPr>
                <w:sz w:val="24"/>
                <w:szCs w:val="24"/>
              </w:rPr>
              <w:t>cinéma</w:t>
            </w:r>
            <w:proofErr w:type="spellEnd"/>
          </w:p>
        </w:tc>
      </w:tr>
      <w:tr w:rsidR="00D55C60" w14:paraId="642CA69D" w14:textId="77777777" w:rsidTr="003D0260">
        <w:trPr>
          <w:trHeight w:val="425"/>
        </w:trPr>
        <w:tc>
          <w:tcPr>
            <w:tcW w:w="4535" w:type="dxa"/>
            <w:vAlign w:val="center"/>
          </w:tcPr>
          <w:p w14:paraId="36C79571" w14:textId="77777777" w:rsidR="00D55C60" w:rsidRPr="00390D21" w:rsidRDefault="00D55C60" w:rsidP="002D4E9F">
            <w:pPr>
              <w:pStyle w:val="ListParagraph"/>
              <w:numPr>
                <w:ilvl w:val="0"/>
                <w:numId w:val="113"/>
              </w:numPr>
              <w:rPr>
                <w:sz w:val="24"/>
                <w:szCs w:val="24"/>
              </w:rPr>
            </w:pPr>
            <w:r w:rsidRPr="00B408E6">
              <w:rPr>
                <w:sz w:val="24"/>
                <w:szCs w:val="24"/>
              </w:rPr>
              <w:t>dans un village</w:t>
            </w:r>
          </w:p>
        </w:tc>
        <w:tc>
          <w:tcPr>
            <w:tcW w:w="4820" w:type="dxa"/>
            <w:vAlign w:val="center"/>
          </w:tcPr>
          <w:p w14:paraId="21BCD463" w14:textId="77777777" w:rsidR="00D55C60" w:rsidRPr="00390D21" w:rsidRDefault="00D55C60" w:rsidP="002D4E9F">
            <w:pPr>
              <w:pStyle w:val="ListParagraph"/>
              <w:numPr>
                <w:ilvl w:val="0"/>
                <w:numId w:val="119"/>
              </w:numPr>
              <w:rPr>
                <w:sz w:val="24"/>
                <w:szCs w:val="24"/>
              </w:rPr>
            </w:pPr>
            <w:r w:rsidRPr="00B408E6">
              <w:rPr>
                <w:sz w:val="24"/>
                <w:szCs w:val="24"/>
              </w:rPr>
              <w:t xml:space="preserve">à la </w:t>
            </w:r>
            <w:proofErr w:type="spellStart"/>
            <w:r w:rsidRPr="00B408E6">
              <w:rPr>
                <w:sz w:val="24"/>
                <w:szCs w:val="24"/>
              </w:rPr>
              <w:t>télé</w:t>
            </w:r>
            <w:proofErr w:type="spellEnd"/>
          </w:p>
        </w:tc>
      </w:tr>
      <w:tr w:rsidR="00D55C60" w14:paraId="4DD88AF0" w14:textId="77777777" w:rsidTr="003D0260">
        <w:trPr>
          <w:trHeight w:val="425"/>
        </w:trPr>
        <w:tc>
          <w:tcPr>
            <w:tcW w:w="4535" w:type="dxa"/>
            <w:vAlign w:val="center"/>
          </w:tcPr>
          <w:p w14:paraId="2000CE45" w14:textId="77777777" w:rsidR="00D55C60" w:rsidRPr="00390D21" w:rsidRDefault="00D55C60" w:rsidP="002D4E9F">
            <w:pPr>
              <w:pStyle w:val="ListParagraph"/>
              <w:numPr>
                <w:ilvl w:val="0"/>
                <w:numId w:val="114"/>
              </w:numPr>
              <w:rPr>
                <w:sz w:val="24"/>
                <w:szCs w:val="24"/>
              </w:rPr>
            </w:pPr>
            <w:r w:rsidRPr="00B408E6">
              <w:rPr>
                <w:sz w:val="24"/>
                <w:szCs w:val="24"/>
              </w:rPr>
              <w:t xml:space="preserve">à </w:t>
            </w:r>
            <w:proofErr w:type="spellStart"/>
            <w:r w:rsidRPr="00B408E6">
              <w:rPr>
                <w:sz w:val="24"/>
                <w:szCs w:val="24"/>
              </w:rPr>
              <w:t>Londres</w:t>
            </w:r>
            <w:proofErr w:type="spellEnd"/>
          </w:p>
        </w:tc>
        <w:tc>
          <w:tcPr>
            <w:tcW w:w="4820" w:type="dxa"/>
            <w:vAlign w:val="center"/>
          </w:tcPr>
          <w:p w14:paraId="59F602DC" w14:textId="77777777" w:rsidR="00D55C60" w:rsidRPr="00390D21" w:rsidRDefault="00D55C60" w:rsidP="002D4E9F">
            <w:pPr>
              <w:pStyle w:val="ListParagraph"/>
              <w:numPr>
                <w:ilvl w:val="0"/>
                <w:numId w:val="120"/>
              </w:numPr>
              <w:rPr>
                <w:sz w:val="24"/>
                <w:szCs w:val="24"/>
              </w:rPr>
            </w:pPr>
            <w:proofErr w:type="spellStart"/>
            <w:r w:rsidRPr="00B408E6">
              <w:rPr>
                <w:sz w:val="24"/>
                <w:szCs w:val="24"/>
              </w:rPr>
              <w:t>dans</w:t>
            </w:r>
            <w:proofErr w:type="spellEnd"/>
            <w:r w:rsidRPr="00B408E6">
              <w:rPr>
                <w:sz w:val="24"/>
                <w:szCs w:val="24"/>
              </w:rPr>
              <w:t xml:space="preserve"> ma </w:t>
            </w:r>
            <w:proofErr w:type="spellStart"/>
            <w:r w:rsidRPr="00B408E6">
              <w:rPr>
                <w:sz w:val="24"/>
                <w:szCs w:val="24"/>
              </w:rPr>
              <w:t>famille</w:t>
            </w:r>
            <w:proofErr w:type="spellEnd"/>
          </w:p>
        </w:tc>
      </w:tr>
      <w:tr w:rsidR="00D55C60" w14:paraId="3A09DC2E" w14:textId="77777777" w:rsidTr="003D0260">
        <w:trPr>
          <w:trHeight w:val="425"/>
        </w:trPr>
        <w:tc>
          <w:tcPr>
            <w:tcW w:w="4535" w:type="dxa"/>
            <w:vAlign w:val="center"/>
          </w:tcPr>
          <w:p w14:paraId="0756EAF0" w14:textId="77777777" w:rsidR="00D55C60" w:rsidRPr="00390D21" w:rsidRDefault="00D55C60" w:rsidP="002D4E9F">
            <w:pPr>
              <w:pStyle w:val="ListParagraph"/>
              <w:numPr>
                <w:ilvl w:val="0"/>
                <w:numId w:val="115"/>
              </w:numPr>
              <w:rPr>
                <w:sz w:val="24"/>
                <w:szCs w:val="24"/>
              </w:rPr>
            </w:pPr>
            <w:r w:rsidRPr="00B408E6">
              <w:rPr>
                <w:sz w:val="24"/>
                <w:szCs w:val="24"/>
              </w:rPr>
              <w:t xml:space="preserve">le </w:t>
            </w:r>
            <w:proofErr w:type="spellStart"/>
            <w:r w:rsidRPr="00B408E6">
              <w:rPr>
                <w:sz w:val="24"/>
                <w:szCs w:val="24"/>
              </w:rPr>
              <w:t>samedi</w:t>
            </w:r>
            <w:proofErr w:type="spellEnd"/>
          </w:p>
        </w:tc>
        <w:tc>
          <w:tcPr>
            <w:tcW w:w="4820" w:type="dxa"/>
            <w:vAlign w:val="center"/>
          </w:tcPr>
          <w:p w14:paraId="2C7FB32F" w14:textId="77777777" w:rsidR="00D55C60" w:rsidRPr="00390D21" w:rsidRDefault="00D55C60" w:rsidP="002D4E9F">
            <w:pPr>
              <w:pStyle w:val="ListParagraph"/>
              <w:numPr>
                <w:ilvl w:val="0"/>
                <w:numId w:val="121"/>
              </w:numPr>
              <w:rPr>
                <w:sz w:val="24"/>
                <w:szCs w:val="24"/>
              </w:rPr>
            </w:pPr>
            <w:proofErr w:type="spellStart"/>
            <w:r w:rsidRPr="00B408E6">
              <w:rPr>
                <w:sz w:val="24"/>
                <w:szCs w:val="24"/>
              </w:rPr>
              <w:t>en</w:t>
            </w:r>
            <w:proofErr w:type="spellEnd"/>
            <w:r w:rsidRPr="00B408E6">
              <w:rPr>
                <w:sz w:val="24"/>
                <w:szCs w:val="24"/>
              </w:rPr>
              <w:t xml:space="preserve"> bus</w:t>
            </w:r>
          </w:p>
        </w:tc>
      </w:tr>
      <w:tr w:rsidR="00D55C60" w14:paraId="6DF1DC96" w14:textId="77777777" w:rsidTr="003D0260">
        <w:trPr>
          <w:trHeight w:val="425"/>
        </w:trPr>
        <w:tc>
          <w:tcPr>
            <w:tcW w:w="4535" w:type="dxa"/>
            <w:vAlign w:val="center"/>
          </w:tcPr>
          <w:p w14:paraId="27509CD7" w14:textId="77777777" w:rsidR="00D55C60" w:rsidRPr="00390D21" w:rsidRDefault="00D55C60" w:rsidP="002D4E9F">
            <w:pPr>
              <w:pStyle w:val="ListParagraph"/>
              <w:numPr>
                <w:ilvl w:val="0"/>
                <w:numId w:val="116"/>
              </w:numPr>
              <w:rPr>
                <w:sz w:val="24"/>
                <w:szCs w:val="24"/>
              </w:rPr>
            </w:pPr>
            <w:r w:rsidRPr="00B408E6">
              <w:rPr>
                <w:sz w:val="24"/>
                <w:szCs w:val="24"/>
              </w:rPr>
              <w:t>le weekend</w:t>
            </w:r>
          </w:p>
        </w:tc>
        <w:tc>
          <w:tcPr>
            <w:tcW w:w="4820" w:type="dxa"/>
            <w:vAlign w:val="center"/>
          </w:tcPr>
          <w:p w14:paraId="5A9DAC8F" w14:textId="77777777" w:rsidR="00D55C60" w:rsidRPr="00390D21" w:rsidRDefault="00D55C60" w:rsidP="002D4E9F">
            <w:pPr>
              <w:pStyle w:val="ListParagraph"/>
              <w:numPr>
                <w:ilvl w:val="0"/>
                <w:numId w:val="122"/>
              </w:numPr>
              <w:rPr>
                <w:sz w:val="24"/>
                <w:szCs w:val="24"/>
              </w:rPr>
            </w:pPr>
            <w:proofErr w:type="spellStart"/>
            <w:r w:rsidRPr="00B408E6">
              <w:rPr>
                <w:sz w:val="24"/>
                <w:szCs w:val="24"/>
              </w:rPr>
              <w:t>dans</w:t>
            </w:r>
            <w:proofErr w:type="spellEnd"/>
            <w:r w:rsidRPr="00B408E6">
              <w:rPr>
                <w:sz w:val="24"/>
                <w:szCs w:val="24"/>
              </w:rPr>
              <w:t xml:space="preserve"> ma </w:t>
            </w:r>
            <w:proofErr w:type="spellStart"/>
            <w:r w:rsidRPr="00B408E6">
              <w:rPr>
                <w:sz w:val="24"/>
                <w:szCs w:val="24"/>
              </w:rPr>
              <w:t>chambre</w:t>
            </w:r>
            <w:proofErr w:type="spellEnd"/>
          </w:p>
        </w:tc>
      </w:tr>
      <w:tr w:rsidR="00D55C60" w14:paraId="7808719B" w14:textId="77777777" w:rsidTr="003D0260">
        <w:trPr>
          <w:trHeight w:val="425"/>
        </w:trPr>
        <w:tc>
          <w:tcPr>
            <w:tcW w:w="4535" w:type="dxa"/>
            <w:vAlign w:val="center"/>
          </w:tcPr>
          <w:p w14:paraId="72A8633F" w14:textId="77777777" w:rsidR="00D55C60" w:rsidRPr="00390D21" w:rsidRDefault="00D55C60" w:rsidP="002D4E9F">
            <w:pPr>
              <w:pStyle w:val="ListParagraph"/>
              <w:numPr>
                <w:ilvl w:val="0"/>
                <w:numId w:val="117"/>
              </w:numPr>
              <w:rPr>
                <w:sz w:val="24"/>
                <w:szCs w:val="24"/>
              </w:rPr>
            </w:pPr>
            <w:proofErr w:type="spellStart"/>
            <w:r w:rsidRPr="00B408E6">
              <w:rPr>
                <w:sz w:val="24"/>
                <w:szCs w:val="24"/>
              </w:rPr>
              <w:t>en</w:t>
            </w:r>
            <w:proofErr w:type="spellEnd"/>
            <w:r w:rsidRPr="00B408E6">
              <w:rPr>
                <w:sz w:val="24"/>
                <w:szCs w:val="24"/>
              </w:rPr>
              <w:t xml:space="preserve"> </w:t>
            </w:r>
            <w:proofErr w:type="spellStart"/>
            <w:r w:rsidRPr="00B408E6">
              <w:rPr>
                <w:sz w:val="24"/>
                <w:szCs w:val="24"/>
              </w:rPr>
              <w:t>Angleterre</w:t>
            </w:r>
            <w:proofErr w:type="spellEnd"/>
          </w:p>
        </w:tc>
        <w:tc>
          <w:tcPr>
            <w:tcW w:w="4820" w:type="dxa"/>
            <w:vAlign w:val="center"/>
          </w:tcPr>
          <w:p w14:paraId="40F4525C" w14:textId="77777777" w:rsidR="00D55C60" w:rsidRPr="00390D21" w:rsidRDefault="00D55C60" w:rsidP="002D4E9F">
            <w:pPr>
              <w:pStyle w:val="ListParagraph"/>
              <w:numPr>
                <w:ilvl w:val="0"/>
                <w:numId w:val="123"/>
              </w:numPr>
              <w:rPr>
                <w:sz w:val="24"/>
                <w:szCs w:val="24"/>
              </w:rPr>
            </w:pPr>
            <w:proofErr w:type="spellStart"/>
            <w:r w:rsidRPr="00B408E6">
              <w:rPr>
                <w:sz w:val="24"/>
                <w:szCs w:val="24"/>
              </w:rPr>
              <w:t>en</w:t>
            </w:r>
            <w:proofErr w:type="spellEnd"/>
            <w:r w:rsidRPr="00B408E6">
              <w:rPr>
                <w:sz w:val="24"/>
                <w:szCs w:val="24"/>
              </w:rPr>
              <w:t xml:space="preserve"> </w:t>
            </w:r>
            <w:proofErr w:type="spellStart"/>
            <w:r w:rsidRPr="00B408E6">
              <w:rPr>
                <w:sz w:val="24"/>
                <w:szCs w:val="24"/>
              </w:rPr>
              <w:t>ville</w:t>
            </w:r>
            <w:proofErr w:type="spellEnd"/>
          </w:p>
        </w:tc>
      </w:tr>
    </w:tbl>
    <w:p w14:paraId="76FB2D82" w14:textId="77777777" w:rsidR="00D55C60" w:rsidRPr="008759F6" w:rsidRDefault="00D55C60" w:rsidP="00D55C60">
      <w:pPr>
        <w:rPr>
          <w:sz w:val="2"/>
          <w:szCs w:val="24"/>
        </w:rPr>
      </w:pPr>
    </w:p>
    <w:p w14:paraId="1D0DCB24" w14:textId="77777777" w:rsidR="00D55C60" w:rsidRDefault="00D55C60" w:rsidP="00D55C60">
      <w:pPr>
        <w:rPr>
          <w:b/>
          <w:sz w:val="24"/>
          <w:szCs w:val="24"/>
        </w:rPr>
      </w:pPr>
    </w:p>
    <w:p w14:paraId="3536E1BF" w14:textId="77777777" w:rsidR="00D55C60" w:rsidRPr="002D4E9F" w:rsidRDefault="00D55C60"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Tackling the question – pages 49-51</w:t>
      </w:r>
    </w:p>
    <w:p w14:paraId="157F22AC" w14:textId="77777777" w:rsidR="00D55C60" w:rsidRDefault="00D55C60" w:rsidP="002D4E9F">
      <w:pPr>
        <w:pStyle w:val="Style2"/>
        <w:numPr>
          <w:ilvl w:val="0"/>
          <w:numId w:val="149"/>
        </w:numPr>
        <w:rPr>
          <w:b/>
        </w:rPr>
      </w:pPr>
      <w:r>
        <w:rPr>
          <w:b/>
        </w:rPr>
        <w:t xml:space="preserve"> </w:t>
      </w:r>
    </w:p>
    <w:tbl>
      <w:tblPr>
        <w:tblStyle w:val="TableGrid"/>
        <w:tblW w:w="9355"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5606"/>
      </w:tblGrid>
      <w:tr w:rsidR="00550C83" w:rsidRPr="00B408E6" w14:paraId="4B3AFCF3" w14:textId="77777777" w:rsidTr="00550C83">
        <w:trPr>
          <w:trHeight w:val="425"/>
        </w:trPr>
        <w:tc>
          <w:tcPr>
            <w:tcW w:w="9131" w:type="dxa"/>
            <w:gridSpan w:val="2"/>
            <w:shd w:val="clear" w:color="auto" w:fill="9DD4EC" w:themeFill="accent3" w:themeFillTint="66"/>
            <w:vAlign w:val="center"/>
          </w:tcPr>
          <w:p w14:paraId="408B0AD5" w14:textId="3167EFAB" w:rsidR="00550C83" w:rsidRPr="00B408E6" w:rsidRDefault="00550C83" w:rsidP="00151245">
            <w:pPr>
              <w:tabs>
                <w:tab w:val="left" w:pos="3324"/>
                <w:tab w:val="left" w:pos="8427"/>
              </w:tabs>
              <w:rPr>
                <w:b/>
                <w:sz w:val="24"/>
                <w:szCs w:val="24"/>
              </w:rPr>
            </w:pPr>
            <w:r>
              <w:rPr>
                <w:b/>
                <w:sz w:val="24"/>
                <w:szCs w:val="24"/>
              </w:rPr>
              <w:t xml:space="preserve">English </w:t>
            </w:r>
            <w:r>
              <w:rPr>
                <w:b/>
                <w:sz w:val="24"/>
                <w:szCs w:val="24"/>
              </w:rPr>
              <w:tab/>
              <w:t xml:space="preserve">French </w:t>
            </w:r>
            <w:r>
              <w:rPr>
                <w:b/>
                <w:sz w:val="24"/>
                <w:szCs w:val="24"/>
              </w:rPr>
              <w:tab/>
            </w:r>
          </w:p>
        </w:tc>
      </w:tr>
      <w:tr w:rsidR="00550C83" w:rsidRPr="00B408E6" w14:paraId="09488BAD"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3106D5D0" w14:textId="77777777" w:rsidR="00550C83" w:rsidRPr="00095386" w:rsidRDefault="00550C83" w:rsidP="002D4E9F">
            <w:pPr>
              <w:pStyle w:val="ListParagraph"/>
              <w:numPr>
                <w:ilvl w:val="0"/>
                <w:numId w:val="153"/>
              </w:numPr>
              <w:rPr>
                <w:sz w:val="24"/>
                <w:szCs w:val="24"/>
              </w:rPr>
            </w:pPr>
            <w:r w:rsidRPr="00095386">
              <w:rPr>
                <w:sz w:val="24"/>
                <w:szCs w:val="24"/>
              </w:rPr>
              <w:t>I live</w:t>
            </w:r>
          </w:p>
        </w:tc>
        <w:tc>
          <w:tcPr>
            <w:tcW w:w="5360" w:type="dxa"/>
            <w:tcBorders>
              <w:top w:val="single" w:sz="12"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E4556BD" w14:textId="77777777" w:rsidR="00550C83" w:rsidRPr="00B408E6" w:rsidRDefault="00550C83" w:rsidP="004B3890">
            <w:pPr>
              <w:rPr>
                <w:sz w:val="24"/>
                <w:szCs w:val="24"/>
              </w:rPr>
            </w:pPr>
            <w:proofErr w:type="spellStart"/>
            <w:r>
              <w:rPr>
                <w:sz w:val="24"/>
                <w:szCs w:val="24"/>
              </w:rPr>
              <w:t>J’habite</w:t>
            </w:r>
            <w:proofErr w:type="spellEnd"/>
          </w:p>
        </w:tc>
      </w:tr>
      <w:tr w:rsidR="00550C83" w:rsidRPr="00B408E6" w14:paraId="294CFF99"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3F23192E" w14:textId="77777777" w:rsidR="00550C83" w:rsidRPr="00095386" w:rsidRDefault="00550C83" w:rsidP="002D4E9F">
            <w:pPr>
              <w:pStyle w:val="ListParagraph"/>
              <w:numPr>
                <w:ilvl w:val="0"/>
                <w:numId w:val="153"/>
              </w:numPr>
              <w:rPr>
                <w:sz w:val="24"/>
                <w:szCs w:val="24"/>
              </w:rPr>
            </w:pPr>
            <w:r w:rsidRPr="00095386">
              <w:rPr>
                <w:sz w:val="24"/>
                <w:szCs w:val="24"/>
              </w:rPr>
              <w:t>in a big town</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089CF6E" w14:textId="77777777" w:rsidR="00550C83" w:rsidRPr="00B408E6" w:rsidRDefault="00550C83" w:rsidP="003D0260">
            <w:pPr>
              <w:tabs>
                <w:tab w:val="left" w:leader="dot" w:pos="4995"/>
              </w:tabs>
              <w:rPr>
                <w:sz w:val="24"/>
                <w:szCs w:val="24"/>
              </w:rPr>
            </w:pPr>
            <w:proofErr w:type="spellStart"/>
            <w:r w:rsidRPr="00B408E6">
              <w:rPr>
                <w:sz w:val="24"/>
                <w:szCs w:val="24"/>
              </w:rPr>
              <w:t>dans</w:t>
            </w:r>
            <w:proofErr w:type="spellEnd"/>
            <w:r w:rsidRPr="00B408E6">
              <w:rPr>
                <w:sz w:val="24"/>
                <w:szCs w:val="24"/>
              </w:rPr>
              <w:t xml:space="preserve"> </w:t>
            </w:r>
            <w:proofErr w:type="spellStart"/>
            <w:r w:rsidRPr="00B408E6">
              <w:rPr>
                <w:sz w:val="24"/>
                <w:szCs w:val="24"/>
              </w:rPr>
              <w:t>une</w:t>
            </w:r>
            <w:proofErr w:type="spellEnd"/>
            <w:r w:rsidRPr="00B408E6">
              <w:rPr>
                <w:sz w:val="24"/>
                <w:szCs w:val="24"/>
              </w:rPr>
              <w:t xml:space="preserve"> </w:t>
            </w:r>
            <w:proofErr w:type="spellStart"/>
            <w:r w:rsidRPr="00B408E6">
              <w:rPr>
                <w:sz w:val="24"/>
                <w:szCs w:val="24"/>
              </w:rPr>
              <w:t>grande</w:t>
            </w:r>
            <w:proofErr w:type="spellEnd"/>
            <w:r w:rsidRPr="00B408E6">
              <w:rPr>
                <w:sz w:val="24"/>
                <w:szCs w:val="24"/>
              </w:rPr>
              <w:t xml:space="preserve"> </w:t>
            </w:r>
            <w:proofErr w:type="spellStart"/>
            <w:r w:rsidRPr="00B408E6">
              <w:rPr>
                <w:sz w:val="24"/>
                <w:szCs w:val="24"/>
              </w:rPr>
              <w:t>ville</w:t>
            </w:r>
            <w:proofErr w:type="spellEnd"/>
          </w:p>
        </w:tc>
      </w:tr>
      <w:tr w:rsidR="00550C83" w:rsidRPr="00B408E6" w14:paraId="0667F4F5"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09F64A35" w14:textId="77777777" w:rsidR="00550C83" w:rsidRPr="00095386" w:rsidRDefault="00550C83" w:rsidP="002D4E9F">
            <w:pPr>
              <w:pStyle w:val="ListParagraph"/>
              <w:numPr>
                <w:ilvl w:val="0"/>
                <w:numId w:val="153"/>
              </w:numPr>
              <w:rPr>
                <w:sz w:val="24"/>
                <w:szCs w:val="24"/>
              </w:rPr>
            </w:pPr>
            <w:r w:rsidRPr="00095386">
              <w:rPr>
                <w:sz w:val="24"/>
                <w:szCs w:val="24"/>
              </w:rPr>
              <w:t>in the north.</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8899185" w14:textId="77777777" w:rsidR="00550C83" w:rsidRPr="00B408E6" w:rsidRDefault="00550C83" w:rsidP="003D0260">
            <w:pPr>
              <w:tabs>
                <w:tab w:val="left" w:leader="dot" w:pos="4995"/>
              </w:tabs>
              <w:rPr>
                <w:sz w:val="24"/>
                <w:szCs w:val="24"/>
              </w:rPr>
            </w:pPr>
            <w:proofErr w:type="spellStart"/>
            <w:r w:rsidRPr="00B408E6">
              <w:rPr>
                <w:sz w:val="24"/>
                <w:szCs w:val="24"/>
              </w:rPr>
              <w:t>dans</w:t>
            </w:r>
            <w:proofErr w:type="spellEnd"/>
            <w:r w:rsidRPr="00B408E6">
              <w:rPr>
                <w:sz w:val="24"/>
                <w:szCs w:val="24"/>
              </w:rPr>
              <w:t xml:space="preserve"> le </w:t>
            </w:r>
            <w:proofErr w:type="spellStart"/>
            <w:r w:rsidRPr="00B408E6">
              <w:rPr>
                <w:sz w:val="24"/>
                <w:szCs w:val="24"/>
              </w:rPr>
              <w:t>nord</w:t>
            </w:r>
            <w:proofErr w:type="spellEnd"/>
            <w:r w:rsidRPr="00B408E6">
              <w:rPr>
                <w:sz w:val="24"/>
                <w:szCs w:val="24"/>
              </w:rPr>
              <w:t>.</w:t>
            </w:r>
          </w:p>
        </w:tc>
      </w:tr>
      <w:tr w:rsidR="00550C83" w:rsidRPr="00B408E6" w14:paraId="3D8C36C0"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5D2D1273" w14:textId="77777777" w:rsidR="00550C83" w:rsidRPr="00095386" w:rsidRDefault="00550C83" w:rsidP="002D4E9F">
            <w:pPr>
              <w:pStyle w:val="ListParagraph"/>
              <w:numPr>
                <w:ilvl w:val="0"/>
                <w:numId w:val="153"/>
              </w:numPr>
              <w:rPr>
                <w:sz w:val="24"/>
                <w:szCs w:val="24"/>
              </w:rPr>
            </w:pPr>
            <w:r w:rsidRPr="00095386">
              <w:rPr>
                <w:sz w:val="24"/>
                <w:szCs w:val="24"/>
              </w:rPr>
              <w:t>On Sundays</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2529AF81" w14:textId="77777777" w:rsidR="00550C83" w:rsidRPr="00B408E6" w:rsidRDefault="00550C83" w:rsidP="003D0260">
            <w:pPr>
              <w:tabs>
                <w:tab w:val="left" w:leader="dot" w:pos="4995"/>
              </w:tabs>
              <w:rPr>
                <w:sz w:val="24"/>
                <w:szCs w:val="24"/>
              </w:rPr>
            </w:pPr>
            <w:r w:rsidRPr="00B408E6">
              <w:rPr>
                <w:sz w:val="24"/>
                <w:szCs w:val="24"/>
              </w:rPr>
              <w:t xml:space="preserve">Le </w:t>
            </w:r>
            <w:proofErr w:type="spellStart"/>
            <w:r w:rsidRPr="00B408E6">
              <w:rPr>
                <w:sz w:val="24"/>
                <w:szCs w:val="24"/>
              </w:rPr>
              <w:t>dimanche</w:t>
            </w:r>
            <w:proofErr w:type="spellEnd"/>
          </w:p>
        </w:tc>
      </w:tr>
      <w:tr w:rsidR="00550C83" w:rsidRPr="009A371B" w14:paraId="38C1C3EF" w14:textId="77777777" w:rsidTr="00550C83">
        <w:trPr>
          <w:trHeight w:val="1134"/>
        </w:trPr>
        <w:tc>
          <w:tcPr>
            <w:tcW w:w="3659" w:type="dxa"/>
            <w:tcBorders>
              <w:right w:val="single" w:sz="12" w:space="0" w:color="248BB8" w:themeColor="accent3"/>
            </w:tcBorders>
            <w:shd w:val="clear" w:color="auto" w:fill="CEE9F5" w:themeFill="accent3" w:themeFillTint="33"/>
            <w:vAlign w:val="center"/>
          </w:tcPr>
          <w:p w14:paraId="471D34AC" w14:textId="77777777" w:rsidR="00550C83" w:rsidRPr="00095386" w:rsidRDefault="00550C83" w:rsidP="002D4E9F">
            <w:pPr>
              <w:pStyle w:val="ListParagraph"/>
              <w:numPr>
                <w:ilvl w:val="0"/>
                <w:numId w:val="153"/>
              </w:numPr>
              <w:rPr>
                <w:sz w:val="24"/>
                <w:szCs w:val="24"/>
              </w:rPr>
            </w:pPr>
            <w:r w:rsidRPr="00095386">
              <w:rPr>
                <w:sz w:val="24"/>
                <w:szCs w:val="24"/>
              </w:rPr>
              <w:t>I go swimming</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67A8AEB" w14:textId="0B5ABC8B" w:rsidR="00550C83" w:rsidRPr="00B408E6" w:rsidRDefault="00550C83" w:rsidP="003D0260">
            <w:pPr>
              <w:rPr>
                <w:sz w:val="24"/>
                <w:szCs w:val="24"/>
                <w:lang w:val="fr-FR"/>
              </w:rPr>
            </w:pPr>
            <w:r w:rsidRPr="00B408E6">
              <w:rPr>
                <w:sz w:val="24"/>
                <w:szCs w:val="24"/>
                <w:lang w:val="fr-FR"/>
              </w:rPr>
              <w:t>je nage</w:t>
            </w:r>
            <w:r>
              <w:rPr>
                <w:sz w:val="24"/>
                <w:szCs w:val="24"/>
                <w:lang w:val="fr-FR"/>
              </w:rPr>
              <w:t xml:space="preserve"> /</w:t>
            </w:r>
          </w:p>
          <w:p w14:paraId="66302A71" w14:textId="32FFCD61" w:rsidR="00550C83" w:rsidRPr="00B408E6" w:rsidRDefault="00550C83" w:rsidP="003D0260">
            <w:pPr>
              <w:rPr>
                <w:sz w:val="24"/>
                <w:szCs w:val="24"/>
                <w:lang w:val="fr-FR"/>
              </w:rPr>
            </w:pPr>
            <w:r w:rsidRPr="00B408E6">
              <w:rPr>
                <w:sz w:val="24"/>
                <w:szCs w:val="24"/>
                <w:lang w:val="fr-FR"/>
              </w:rPr>
              <w:t>je fais de la natation</w:t>
            </w:r>
            <w:r>
              <w:rPr>
                <w:sz w:val="24"/>
                <w:szCs w:val="24"/>
                <w:lang w:val="fr-FR"/>
              </w:rPr>
              <w:t xml:space="preserve"> /</w:t>
            </w:r>
          </w:p>
          <w:p w14:paraId="60D91F6B" w14:textId="77777777" w:rsidR="00550C83" w:rsidRPr="00B408E6" w:rsidRDefault="00550C83" w:rsidP="003D0260">
            <w:pPr>
              <w:tabs>
                <w:tab w:val="left" w:leader="dot" w:pos="4995"/>
              </w:tabs>
              <w:rPr>
                <w:sz w:val="24"/>
                <w:szCs w:val="24"/>
                <w:lang w:val="fr-FR"/>
              </w:rPr>
            </w:pPr>
            <w:r w:rsidRPr="00B408E6">
              <w:rPr>
                <w:sz w:val="24"/>
                <w:szCs w:val="24"/>
                <w:lang w:val="fr-FR"/>
              </w:rPr>
              <w:t>je vais à la piscine</w:t>
            </w:r>
          </w:p>
        </w:tc>
      </w:tr>
      <w:tr w:rsidR="00550C83" w:rsidRPr="009A371B" w14:paraId="73B9429F" w14:textId="77777777" w:rsidTr="00550C83">
        <w:trPr>
          <w:trHeight w:val="1134"/>
        </w:trPr>
        <w:tc>
          <w:tcPr>
            <w:tcW w:w="3659" w:type="dxa"/>
            <w:tcBorders>
              <w:right w:val="single" w:sz="12" w:space="0" w:color="248BB8" w:themeColor="accent3"/>
            </w:tcBorders>
            <w:shd w:val="clear" w:color="auto" w:fill="CEE9F5" w:themeFill="accent3" w:themeFillTint="33"/>
            <w:vAlign w:val="center"/>
          </w:tcPr>
          <w:p w14:paraId="7C86699C" w14:textId="77777777" w:rsidR="00550C83" w:rsidRPr="00095386" w:rsidRDefault="00550C83" w:rsidP="002D4E9F">
            <w:pPr>
              <w:pStyle w:val="ListParagraph"/>
              <w:numPr>
                <w:ilvl w:val="0"/>
                <w:numId w:val="153"/>
              </w:numPr>
              <w:rPr>
                <w:sz w:val="24"/>
                <w:szCs w:val="24"/>
              </w:rPr>
            </w:pPr>
            <w:r w:rsidRPr="00095386">
              <w:rPr>
                <w:sz w:val="24"/>
                <w:szCs w:val="24"/>
              </w:rPr>
              <w:t>with my friends.</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B8E71F1" w14:textId="1A76D483" w:rsidR="00550C83" w:rsidRPr="00B408E6" w:rsidRDefault="00550C83" w:rsidP="003D0260">
            <w:pPr>
              <w:rPr>
                <w:sz w:val="24"/>
                <w:szCs w:val="24"/>
                <w:lang w:val="fr-FR"/>
              </w:rPr>
            </w:pPr>
            <w:r w:rsidRPr="00B408E6">
              <w:rPr>
                <w:sz w:val="24"/>
                <w:szCs w:val="24"/>
                <w:lang w:val="fr-FR"/>
              </w:rPr>
              <w:t>avec mes ami(e)s.</w:t>
            </w:r>
            <w:r>
              <w:rPr>
                <w:sz w:val="24"/>
                <w:szCs w:val="24"/>
                <w:lang w:val="fr-FR"/>
              </w:rPr>
              <w:t xml:space="preserve"> /</w:t>
            </w:r>
          </w:p>
          <w:p w14:paraId="32B61686" w14:textId="79B9607C" w:rsidR="00550C83" w:rsidRPr="00B408E6" w:rsidRDefault="00550C83" w:rsidP="003D0260">
            <w:pPr>
              <w:rPr>
                <w:sz w:val="24"/>
                <w:szCs w:val="24"/>
                <w:lang w:val="fr-FR"/>
              </w:rPr>
            </w:pPr>
            <w:r w:rsidRPr="00B408E6">
              <w:rPr>
                <w:sz w:val="24"/>
                <w:szCs w:val="24"/>
                <w:lang w:val="fr-FR"/>
              </w:rPr>
              <w:t>avec mes copains.</w:t>
            </w:r>
            <w:r>
              <w:rPr>
                <w:sz w:val="24"/>
                <w:szCs w:val="24"/>
                <w:lang w:val="fr-FR"/>
              </w:rPr>
              <w:t xml:space="preserve"> /</w:t>
            </w:r>
          </w:p>
          <w:p w14:paraId="0E8AE2B5" w14:textId="77777777" w:rsidR="00550C83" w:rsidRPr="00B408E6" w:rsidRDefault="00550C83" w:rsidP="003D0260">
            <w:pPr>
              <w:tabs>
                <w:tab w:val="left" w:leader="dot" w:pos="4995"/>
              </w:tabs>
              <w:rPr>
                <w:sz w:val="24"/>
                <w:szCs w:val="24"/>
                <w:lang w:val="fr-FR"/>
              </w:rPr>
            </w:pPr>
            <w:r w:rsidRPr="00B408E6">
              <w:rPr>
                <w:sz w:val="24"/>
                <w:szCs w:val="24"/>
                <w:lang w:val="fr-FR"/>
              </w:rPr>
              <w:t>avec mes copines.</w:t>
            </w:r>
          </w:p>
        </w:tc>
      </w:tr>
      <w:tr w:rsidR="00550C83" w:rsidRPr="009A371B" w14:paraId="1DACFA0E"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253DB7A3" w14:textId="77777777" w:rsidR="00550C83" w:rsidRPr="0077551A" w:rsidRDefault="00550C83" w:rsidP="002D4E9F">
            <w:pPr>
              <w:pStyle w:val="ListParagraph"/>
              <w:numPr>
                <w:ilvl w:val="0"/>
                <w:numId w:val="153"/>
              </w:numPr>
              <w:rPr>
                <w:sz w:val="24"/>
                <w:szCs w:val="24"/>
              </w:rPr>
            </w:pPr>
            <w:r w:rsidRPr="0077551A">
              <w:rPr>
                <w:sz w:val="24"/>
                <w:szCs w:val="24"/>
              </w:rPr>
              <w:t>Next year I’m going to go</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BBAC08E" w14:textId="77777777" w:rsidR="00550C83" w:rsidRPr="002E552E" w:rsidRDefault="00550C83" w:rsidP="003D0260">
            <w:pPr>
              <w:tabs>
                <w:tab w:val="left" w:leader="dot" w:pos="4995"/>
              </w:tabs>
              <w:rPr>
                <w:sz w:val="24"/>
                <w:szCs w:val="24"/>
                <w:lang w:val="fr-FR"/>
              </w:rPr>
            </w:pPr>
            <w:r w:rsidRPr="00B408E6">
              <w:rPr>
                <w:sz w:val="24"/>
                <w:szCs w:val="24"/>
                <w:lang w:val="fr-FR"/>
              </w:rPr>
              <w:t>L’année proch</w:t>
            </w:r>
            <w:r>
              <w:rPr>
                <w:sz w:val="24"/>
                <w:szCs w:val="24"/>
                <w:lang w:val="fr-FR"/>
              </w:rPr>
              <w:t>a</w:t>
            </w:r>
            <w:r w:rsidRPr="00B408E6">
              <w:rPr>
                <w:sz w:val="24"/>
                <w:szCs w:val="24"/>
                <w:lang w:val="fr-FR"/>
              </w:rPr>
              <w:t>ine je vais aller</w:t>
            </w:r>
          </w:p>
        </w:tc>
      </w:tr>
      <w:tr w:rsidR="00550C83" w:rsidRPr="00B408E6" w14:paraId="2A625886"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1001B1D2" w14:textId="77777777" w:rsidR="00550C83" w:rsidRPr="00E53CB7" w:rsidRDefault="00550C83" w:rsidP="002D4E9F">
            <w:pPr>
              <w:pStyle w:val="ListParagraph"/>
              <w:numPr>
                <w:ilvl w:val="0"/>
                <w:numId w:val="153"/>
              </w:numPr>
              <w:rPr>
                <w:sz w:val="24"/>
                <w:szCs w:val="24"/>
                <w:lang w:val="fr-FR"/>
              </w:rPr>
            </w:pPr>
            <w:r w:rsidRPr="00E53CB7">
              <w:rPr>
                <w:sz w:val="24"/>
                <w:szCs w:val="24"/>
                <w:lang w:val="fr-FR"/>
              </w:rPr>
              <w:t xml:space="preserve">on </w:t>
            </w:r>
            <w:proofErr w:type="spellStart"/>
            <w:r w:rsidRPr="00E53CB7">
              <w:rPr>
                <w:sz w:val="24"/>
                <w:szCs w:val="24"/>
                <w:lang w:val="fr-FR"/>
              </w:rPr>
              <w:t>holiday</w:t>
            </w:r>
            <w:proofErr w:type="spellEnd"/>
            <w:r w:rsidRPr="00E53CB7">
              <w:rPr>
                <w:sz w:val="24"/>
                <w:szCs w:val="24"/>
                <w:lang w:val="fr-FR"/>
              </w:rPr>
              <w:t xml:space="preserve"> in Paris.</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2C0F8AC0" w14:textId="77777777" w:rsidR="00550C83" w:rsidRPr="00B408E6" w:rsidRDefault="00550C83" w:rsidP="003D0260">
            <w:pPr>
              <w:tabs>
                <w:tab w:val="left" w:leader="dot" w:pos="4995"/>
              </w:tabs>
              <w:rPr>
                <w:sz w:val="24"/>
                <w:szCs w:val="24"/>
              </w:rPr>
            </w:pPr>
            <w:r w:rsidRPr="00E53CB7">
              <w:rPr>
                <w:sz w:val="24"/>
                <w:szCs w:val="24"/>
                <w:lang w:val="fr-FR"/>
              </w:rPr>
              <w:t xml:space="preserve">en </w:t>
            </w:r>
            <w:proofErr w:type="spellStart"/>
            <w:r w:rsidRPr="00E53CB7">
              <w:rPr>
                <w:sz w:val="24"/>
                <w:szCs w:val="24"/>
                <w:lang w:val="fr-FR"/>
              </w:rPr>
              <w:t>vaca</w:t>
            </w:r>
            <w:r w:rsidRPr="00B408E6">
              <w:rPr>
                <w:sz w:val="24"/>
                <w:szCs w:val="24"/>
              </w:rPr>
              <w:t>nces</w:t>
            </w:r>
            <w:proofErr w:type="spellEnd"/>
            <w:r w:rsidRPr="00B408E6">
              <w:rPr>
                <w:sz w:val="24"/>
                <w:szCs w:val="24"/>
              </w:rPr>
              <w:t xml:space="preserve"> à Paris.</w:t>
            </w:r>
          </w:p>
        </w:tc>
      </w:tr>
      <w:tr w:rsidR="00550C83" w:rsidRPr="009A371B" w14:paraId="600988A8"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19EAE82B" w14:textId="77777777" w:rsidR="00550C83" w:rsidRPr="00095386" w:rsidRDefault="00550C83" w:rsidP="002D4E9F">
            <w:pPr>
              <w:pStyle w:val="ListParagraph"/>
              <w:numPr>
                <w:ilvl w:val="0"/>
                <w:numId w:val="153"/>
              </w:numPr>
              <w:rPr>
                <w:sz w:val="24"/>
                <w:szCs w:val="24"/>
              </w:rPr>
            </w:pPr>
            <w:r w:rsidRPr="00095386">
              <w:rPr>
                <w:sz w:val="24"/>
                <w:szCs w:val="24"/>
              </w:rPr>
              <w:t xml:space="preserve">Last week I played </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3D98B24" w14:textId="77777777" w:rsidR="00550C83" w:rsidRPr="00B408E6" w:rsidRDefault="00550C83" w:rsidP="003D0260">
            <w:pPr>
              <w:tabs>
                <w:tab w:val="left" w:leader="dot" w:pos="4995"/>
              </w:tabs>
              <w:rPr>
                <w:sz w:val="24"/>
                <w:szCs w:val="24"/>
                <w:lang w:val="fr-FR"/>
              </w:rPr>
            </w:pPr>
            <w:r w:rsidRPr="00B408E6">
              <w:rPr>
                <w:sz w:val="24"/>
                <w:szCs w:val="24"/>
                <w:lang w:val="fr-FR"/>
              </w:rPr>
              <w:t>La semaine dernière j’ai joué</w:t>
            </w:r>
          </w:p>
        </w:tc>
      </w:tr>
      <w:tr w:rsidR="00550C83" w:rsidRPr="009A371B" w14:paraId="7A30FD9F"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68CC8665" w14:textId="77777777" w:rsidR="00550C83" w:rsidRPr="00095386" w:rsidRDefault="00550C83" w:rsidP="002D4E9F">
            <w:pPr>
              <w:pStyle w:val="ListParagraph"/>
              <w:numPr>
                <w:ilvl w:val="0"/>
                <w:numId w:val="153"/>
              </w:numPr>
              <w:rPr>
                <w:sz w:val="24"/>
                <w:szCs w:val="24"/>
              </w:rPr>
            </w:pPr>
            <w:r w:rsidRPr="00095386">
              <w:rPr>
                <w:sz w:val="24"/>
                <w:szCs w:val="24"/>
              </w:rPr>
              <w:t>tennis in the garden.</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094CCA14" w14:textId="77777777" w:rsidR="00550C83" w:rsidRPr="00B408E6" w:rsidRDefault="00550C83" w:rsidP="003D0260">
            <w:pPr>
              <w:tabs>
                <w:tab w:val="left" w:leader="dot" w:pos="4995"/>
              </w:tabs>
              <w:rPr>
                <w:sz w:val="24"/>
                <w:szCs w:val="24"/>
                <w:lang w:val="fr-FR"/>
              </w:rPr>
            </w:pPr>
            <w:r w:rsidRPr="00B408E6">
              <w:rPr>
                <w:sz w:val="24"/>
                <w:szCs w:val="24"/>
                <w:lang w:val="fr-FR"/>
              </w:rPr>
              <w:t>au tennis dans le jardin.</w:t>
            </w:r>
          </w:p>
        </w:tc>
      </w:tr>
      <w:tr w:rsidR="00550C83" w:rsidRPr="00B408E6" w14:paraId="45EDD364" w14:textId="77777777" w:rsidTr="00550C83">
        <w:trPr>
          <w:trHeight w:val="850"/>
        </w:trPr>
        <w:tc>
          <w:tcPr>
            <w:tcW w:w="3659" w:type="dxa"/>
            <w:tcBorders>
              <w:right w:val="single" w:sz="12" w:space="0" w:color="248BB8" w:themeColor="accent3"/>
            </w:tcBorders>
            <w:shd w:val="clear" w:color="auto" w:fill="CEE9F5" w:themeFill="accent3" w:themeFillTint="33"/>
            <w:vAlign w:val="center"/>
          </w:tcPr>
          <w:p w14:paraId="447EB59F" w14:textId="77777777" w:rsidR="00550C83" w:rsidRPr="00095386" w:rsidRDefault="00550C83" w:rsidP="002D4E9F">
            <w:pPr>
              <w:pStyle w:val="ListParagraph"/>
              <w:numPr>
                <w:ilvl w:val="0"/>
                <w:numId w:val="153"/>
              </w:numPr>
              <w:rPr>
                <w:sz w:val="24"/>
                <w:szCs w:val="24"/>
              </w:rPr>
            </w:pPr>
            <w:r w:rsidRPr="00095386">
              <w:rPr>
                <w:sz w:val="24"/>
                <w:szCs w:val="24"/>
              </w:rPr>
              <w:t>I don’t like doing</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C0A6E27" w14:textId="57B77E04" w:rsidR="00550C83" w:rsidRPr="00B408E6" w:rsidRDefault="00550C83" w:rsidP="003D0260">
            <w:pPr>
              <w:rPr>
                <w:sz w:val="24"/>
                <w:szCs w:val="24"/>
                <w:lang w:val="fr-FR"/>
              </w:rPr>
            </w:pPr>
            <w:r w:rsidRPr="00B408E6">
              <w:rPr>
                <w:sz w:val="24"/>
                <w:szCs w:val="24"/>
                <w:lang w:val="fr-FR"/>
              </w:rPr>
              <w:t>Je n’aime pas faire</w:t>
            </w:r>
            <w:r>
              <w:rPr>
                <w:sz w:val="24"/>
                <w:szCs w:val="24"/>
                <w:lang w:val="fr-FR"/>
              </w:rPr>
              <w:t xml:space="preserve"> /</w:t>
            </w:r>
          </w:p>
          <w:p w14:paraId="47309C65" w14:textId="77777777" w:rsidR="00550C83" w:rsidRPr="00B408E6" w:rsidRDefault="00550C83" w:rsidP="003D0260">
            <w:pPr>
              <w:tabs>
                <w:tab w:val="left" w:leader="dot" w:pos="4995"/>
              </w:tabs>
              <w:rPr>
                <w:sz w:val="24"/>
                <w:szCs w:val="24"/>
                <w:lang w:val="fr-FR"/>
              </w:rPr>
            </w:pPr>
            <w:r w:rsidRPr="00B408E6">
              <w:rPr>
                <w:sz w:val="24"/>
                <w:szCs w:val="24"/>
                <w:lang w:val="fr-FR"/>
              </w:rPr>
              <w:t>Je déteste faire</w:t>
            </w:r>
          </w:p>
        </w:tc>
      </w:tr>
      <w:tr w:rsidR="00550C83" w:rsidRPr="00B408E6" w14:paraId="038EB881"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4FD38436" w14:textId="77777777" w:rsidR="00550C83" w:rsidRPr="00095386" w:rsidRDefault="00550C83" w:rsidP="002D4E9F">
            <w:pPr>
              <w:pStyle w:val="ListParagraph"/>
              <w:numPr>
                <w:ilvl w:val="0"/>
                <w:numId w:val="153"/>
              </w:numPr>
              <w:rPr>
                <w:sz w:val="24"/>
                <w:szCs w:val="24"/>
              </w:rPr>
            </w:pPr>
            <w:r w:rsidRPr="00095386">
              <w:rPr>
                <w:sz w:val="24"/>
                <w:szCs w:val="24"/>
              </w:rPr>
              <w:t>lots of homework.</w:t>
            </w:r>
          </w:p>
        </w:tc>
        <w:tc>
          <w:tcPr>
            <w:tcW w:w="5360" w:type="dxa"/>
            <w:tcBorders>
              <w:top w:val="single" w:sz="4"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0083E024" w14:textId="77777777" w:rsidR="00550C83" w:rsidRPr="00B408E6" w:rsidRDefault="00550C83" w:rsidP="003D0260">
            <w:pPr>
              <w:tabs>
                <w:tab w:val="left" w:leader="dot" w:pos="4995"/>
              </w:tabs>
              <w:rPr>
                <w:sz w:val="24"/>
                <w:szCs w:val="24"/>
              </w:rPr>
            </w:pPr>
            <w:r w:rsidRPr="00B408E6">
              <w:rPr>
                <w:sz w:val="24"/>
                <w:szCs w:val="24"/>
              </w:rPr>
              <w:t>beaucoup de devoirs.</w:t>
            </w:r>
          </w:p>
        </w:tc>
      </w:tr>
    </w:tbl>
    <w:p w14:paraId="1548EBF5" w14:textId="77777777" w:rsidR="00D55C60" w:rsidRDefault="00D55C60" w:rsidP="00D55C60">
      <w:pPr>
        <w:pStyle w:val="Style2"/>
        <w:spacing w:before="0" w:after="0"/>
        <w:ind w:left="0" w:firstLine="0"/>
        <w:rPr>
          <w:b/>
          <w:sz w:val="2"/>
        </w:rPr>
        <w:sectPr w:rsidR="00D55C60" w:rsidSect="003D0260">
          <w:pgSz w:w="11906" w:h="16838"/>
          <w:pgMar w:top="1134" w:right="1134" w:bottom="851" w:left="1134" w:header="708" w:footer="708" w:gutter="0"/>
          <w:cols w:space="708"/>
          <w:docGrid w:linePitch="381"/>
        </w:sectPr>
      </w:pPr>
    </w:p>
    <w:p w14:paraId="2990C73C" w14:textId="356A3ACB" w:rsidR="00D55C60" w:rsidRPr="003F2E06" w:rsidRDefault="00D55C60" w:rsidP="002D4E9F">
      <w:pPr>
        <w:pStyle w:val="Blue"/>
        <w:numPr>
          <w:ilvl w:val="0"/>
          <w:numId w:val="179"/>
        </w:numPr>
        <w:rPr>
          <w:color w:val="248BB8" w:themeColor="accent3"/>
        </w:rPr>
      </w:pPr>
      <w:r w:rsidRPr="003F2E06">
        <w:rPr>
          <w:color w:val="248BB8" w:themeColor="accent3"/>
        </w:rPr>
        <w:lastRenderedPageBreak/>
        <w:t>Errors underlined. See corrected sentences below</w:t>
      </w:r>
      <w:r w:rsidR="00E53CB7" w:rsidRPr="003F2E06">
        <w:rPr>
          <w:color w:val="248BB8" w:themeColor="accent3"/>
        </w:rPr>
        <w:t xml:space="preserve"> (task D)</w:t>
      </w:r>
      <w:r w:rsidRPr="003F2E06">
        <w:rPr>
          <w:color w:val="248BB8" w:themeColor="accent3"/>
        </w:rPr>
        <w:t>.</w:t>
      </w:r>
    </w:p>
    <w:p w14:paraId="3238093D" w14:textId="77777777" w:rsidR="00D55C60" w:rsidRPr="00BD79E3" w:rsidRDefault="00D55C60" w:rsidP="00B9400B">
      <w:pPr>
        <w:pStyle w:val="N1"/>
        <w:numPr>
          <w:ilvl w:val="0"/>
          <w:numId w:val="27"/>
        </w:numPr>
        <w:spacing w:before="120" w:after="0"/>
        <w:rPr>
          <w:lang w:val="en-GB"/>
        </w:rPr>
      </w:pPr>
      <w:r w:rsidRPr="00BD79E3">
        <w:rPr>
          <w:lang w:val="en-GB"/>
        </w:rPr>
        <w:t>My school is small and modern.</w:t>
      </w:r>
    </w:p>
    <w:p w14:paraId="2AC724BB" w14:textId="77777777" w:rsidR="00D55C60" w:rsidRPr="00BD79E3" w:rsidRDefault="00D55C60" w:rsidP="00D55C60">
      <w:pPr>
        <w:pStyle w:val="N1"/>
        <w:spacing w:after="120"/>
        <w:ind w:left="720"/>
      </w:pPr>
      <w:r w:rsidRPr="00BD79E3">
        <w:t xml:space="preserve">Mon </w:t>
      </w:r>
      <w:proofErr w:type="spellStart"/>
      <w:r w:rsidRPr="00BD79E3">
        <w:rPr>
          <w:u w:val="single"/>
        </w:rPr>
        <w:t>college</w:t>
      </w:r>
      <w:proofErr w:type="spellEnd"/>
      <w:r w:rsidRPr="00BD79E3">
        <w:t xml:space="preserve"> est petit </w:t>
      </w:r>
      <w:r w:rsidRPr="00BD79E3">
        <w:rPr>
          <w:u w:val="single"/>
        </w:rPr>
        <w:t>est</w:t>
      </w:r>
      <w:r w:rsidRPr="00BD79E3">
        <w:t xml:space="preserve"> moderne.</w:t>
      </w:r>
    </w:p>
    <w:p w14:paraId="34D8DCEC" w14:textId="77777777" w:rsidR="00D55C60" w:rsidRPr="00BD79E3" w:rsidRDefault="00D55C60" w:rsidP="00B9400B">
      <w:pPr>
        <w:pStyle w:val="N1"/>
        <w:numPr>
          <w:ilvl w:val="0"/>
          <w:numId w:val="27"/>
        </w:numPr>
        <w:spacing w:before="120" w:after="0"/>
        <w:rPr>
          <w:lang w:val="en-GB"/>
        </w:rPr>
      </w:pPr>
      <w:r w:rsidRPr="00BD79E3">
        <w:rPr>
          <w:lang w:val="en-GB"/>
        </w:rPr>
        <w:t>There are a lot of shops in town.</w:t>
      </w:r>
    </w:p>
    <w:p w14:paraId="7EA00C0B" w14:textId="77777777" w:rsidR="00D55C60" w:rsidRPr="00BD79E3" w:rsidRDefault="00D55C60" w:rsidP="00D55C60">
      <w:pPr>
        <w:pStyle w:val="N1"/>
        <w:spacing w:after="120"/>
        <w:ind w:left="720"/>
      </w:pPr>
      <w:r w:rsidRPr="00BD79E3">
        <w:t xml:space="preserve">Il y a </w:t>
      </w:r>
      <w:proofErr w:type="spellStart"/>
      <w:r w:rsidRPr="00BD79E3">
        <w:rPr>
          <w:u w:val="single"/>
        </w:rPr>
        <w:t>beacoup</w:t>
      </w:r>
      <w:proofErr w:type="spellEnd"/>
      <w:r w:rsidRPr="00BD79E3">
        <w:t xml:space="preserve"> </w:t>
      </w:r>
      <w:r w:rsidRPr="00BD79E3">
        <w:rPr>
          <w:u w:val="single"/>
        </w:rPr>
        <w:t>des</w:t>
      </w:r>
      <w:r w:rsidRPr="00BD79E3">
        <w:t xml:space="preserve"> magasin</w:t>
      </w:r>
      <w:r w:rsidRPr="00BD79E3">
        <w:rPr>
          <w:u w:val="single"/>
        </w:rPr>
        <w:t xml:space="preserve"> </w:t>
      </w:r>
      <w:r w:rsidRPr="00BD79E3">
        <w:t xml:space="preserve"> </w:t>
      </w:r>
      <w:r w:rsidRPr="00BD79E3">
        <w:rPr>
          <w:u w:val="single"/>
        </w:rPr>
        <w:t xml:space="preserve">dans </w:t>
      </w:r>
      <w:proofErr w:type="gramStart"/>
      <w:r w:rsidRPr="00BD79E3">
        <w:rPr>
          <w:u w:val="single"/>
        </w:rPr>
        <w:t>le</w:t>
      </w:r>
      <w:proofErr w:type="gramEnd"/>
      <w:r w:rsidRPr="00BD79E3">
        <w:t xml:space="preserve"> ville.</w:t>
      </w:r>
    </w:p>
    <w:p w14:paraId="5CFAF8AE" w14:textId="77777777" w:rsidR="00D55C60" w:rsidRPr="00BD79E3" w:rsidRDefault="00D55C60" w:rsidP="00B9400B">
      <w:pPr>
        <w:pStyle w:val="N1"/>
        <w:numPr>
          <w:ilvl w:val="0"/>
          <w:numId w:val="27"/>
        </w:numPr>
        <w:spacing w:before="120" w:after="0"/>
        <w:rPr>
          <w:lang w:val="en-GB"/>
        </w:rPr>
      </w:pPr>
      <w:r w:rsidRPr="00BD79E3">
        <w:rPr>
          <w:lang w:val="en-GB"/>
        </w:rPr>
        <w:t>I watch films on my computer every day.</w:t>
      </w:r>
    </w:p>
    <w:p w14:paraId="232320A0" w14:textId="77777777" w:rsidR="00D55C60" w:rsidRPr="00BD79E3" w:rsidRDefault="00D55C60" w:rsidP="00D55C60">
      <w:pPr>
        <w:pStyle w:val="N1"/>
        <w:spacing w:after="120"/>
        <w:ind w:left="720"/>
      </w:pPr>
      <w:r w:rsidRPr="00BD79E3">
        <w:rPr>
          <w:u w:val="single"/>
        </w:rPr>
        <w:t xml:space="preserve">J’ai </w:t>
      </w:r>
      <w:proofErr w:type="spellStart"/>
      <w:r w:rsidRPr="00BD79E3">
        <w:t>regarde</w:t>
      </w:r>
      <w:proofErr w:type="spellEnd"/>
      <w:r w:rsidRPr="00BD79E3">
        <w:t xml:space="preserve"> </w:t>
      </w:r>
      <w:r w:rsidRPr="00BD79E3">
        <w:rPr>
          <w:u w:val="single"/>
        </w:rPr>
        <w:t xml:space="preserve">    </w:t>
      </w:r>
      <w:r w:rsidRPr="00BD79E3">
        <w:t xml:space="preserve"> films </w:t>
      </w:r>
      <w:r w:rsidRPr="00BD79E3">
        <w:rPr>
          <w:u w:val="single"/>
        </w:rPr>
        <w:t>dans</w:t>
      </w:r>
      <w:r w:rsidRPr="00BD79E3">
        <w:t xml:space="preserve"> mon ordinateur tous le</w:t>
      </w:r>
      <w:r w:rsidRPr="00BD79E3">
        <w:rPr>
          <w:u w:val="single"/>
        </w:rPr>
        <w:t xml:space="preserve"> </w:t>
      </w:r>
      <w:r w:rsidRPr="00BD79E3">
        <w:t xml:space="preserve">  </w:t>
      </w:r>
      <w:proofErr w:type="gramStart"/>
      <w:r w:rsidRPr="00BD79E3">
        <w:t>jour</w:t>
      </w:r>
      <w:r w:rsidRPr="00BD79E3">
        <w:rPr>
          <w:u w:val="single"/>
        </w:rPr>
        <w:t xml:space="preserve"> </w:t>
      </w:r>
      <w:r w:rsidRPr="00BD79E3">
        <w:t>.</w:t>
      </w:r>
      <w:proofErr w:type="gramEnd"/>
    </w:p>
    <w:p w14:paraId="15A765CE" w14:textId="77777777" w:rsidR="00D55C60" w:rsidRPr="00BD79E3" w:rsidRDefault="00D55C60" w:rsidP="00B9400B">
      <w:pPr>
        <w:pStyle w:val="N1"/>
        <w:numPr>
          <w:ilvl w:val="0"/>
          <w:numId w:val="27"/>
        </w:numPr>
        <w:spacing w:before="120" w:after="0"/>
        <w:rPr>
          <w:lang w:val="en-GB"/>
        </w:rPr>
      </w:pPr>
      <w:r w:rsidRPr="00BD79E3">
        <w:rPr>
          <w:lang w:val="en-GB"/>
        </w:rPr>
        <w:t>Last week I went to the sports centre with my mum.</w:t>
      </w:r>
    </w:p>
    <w:p w14:paraId="51F954D8" w14:textId="77777777" w:rsidR="00D55C60" w:rsidRPr="00BD79E3" w:rsidRDefault="00D55C60" w:rsidP="00D55C60">
      <w:pPr>
        <w:pStyle w:val="N1"/>
        <w:spacing w:after="120"/>
        <w:ind w:left="720"/>
      </w:pPr>
      <w:r w:rsidRPr="00BD79E3">
        <w:t xml:space="preserve">La semaine </w:t>
      </w:r>
      <w:proofErr w:type="gramStart"/>
      <w:r w:rsidRPr="00BD79E3">
        <w:t>dern</w:t>
      </w:r>
      <w:r w:rsidRPr="00BD79E3">
        <w:rPr>
          <w:u w:val="single"/>
        </w:rPr>
        <w:t>ier</w:t>
      </w:r>
      <w:proofErr w:type="gramEnd"/>
      <w:r w:rsidRPr="00BD79E3">
        <w:rPr>
          <w:u w:val="single"/>
        </w:rPr>
        <w:t xml:space="preserve"> </w:t>
      </w:r>
      <w:r w:rsidRPr="00BD79E3">
        <w:t>j’</w:t>
      </w:r>
      <w:r w:rsidRPr="00BD79E3">
        <w:rPr>
          <w:u w:val="single"/>
        </w:rPr>
        <w:t>ai</w:t>
      </w:r>
      <w:r w:rsidRPr="00BD79E3">
        <w:t xml:space="preserve"> allé au</w:t>
      </w:r>
      <w:r w:rsidRPr="00BD79E3">
        <w:rPr>
          <w:u w:val="single"/>
        </w:rPr>
        <w:t>x</w:t>
      </w:r>
      <w:r w:rsidRPr="00BD79E3">
        <w:t xml:space="preserve"> centre sport</w:t>
      </w:r>
      <w:r w:rsidRPr="00BD79E3">
        <w:rPr>
          <w:u w:val="single"/>
        </w:rPr>
        <w:t>s</w:t>
      </w:r>
      <w:r w:rsidRPr="00BD79E3">
        <w:t xml:space="preserve"> avec ma </w:t>
      </w:r>
      <w:r w:rsidRPr="00BD79E3">
        <w:rPr>
          <w:u w:val="single"/>
        </w:rPr>
        <w:t>mer</w:t>
      </w:r>
      <w:r w:rsidRPr="00BD79E3">
        <w:t>.</w:t>
      </w:r>
    </w:p>
    <w:p w14:paraId="6538C778" w14:textId="77777777" w:rsidR="00D55C60" w:rsidRPr="00BD79E3" w:rsidRDefault="00D55C60" w:rsidP="00B9400B">
      <w:pPr>
        <w:pStyle w:val="N1"/>
        <w:numPr>
          <w:ilvl w:val="0"/>
          <w:numId w:val="27"/>
        </w:numPr>
        <w:spacing w:before="120" w:after="0"/>
        <w:rPr>
          <w:lang w:val="en-GB"/>
        </w:rPr>
      </w:pPr>
      <w:r w:rsidRPr="00BD79E3">
        <w:rPr>
          <w:lang w:val="en-GB"/>
        </w:rPr>
        <w:t>Next weekend I’m going to go to the cinema.</w:t>
      </w:r>
    </w:p>
    <w:p w14:paraId="4E49411A" w14:textId="77777777" w:rsidR="00D55C60" w:rsidRPr="00BD79E3" w:rsidRDefault="00D55C60" w:rsidP="00D55C60">
      <w:pPr>
        <w:pStyle w:val="N1"/>
        <w:spacing w:after="120"/>
        <w:ind w:left="720"/>
      </w:pPr>
      <w:r w:rsidRPr="00BD79E3">
        <w:t xml:space="preserve">Le weekend </w:t>
      </w:r>
      <w:r w:rsidRPr="00BD79E3">
        <w:rPr>
          <w:color w:val="auto"/>
          <w:u w:val="single"/>
        </w:rPr>
        <w:t xml:space="preserve">           </w:t>
      </w:r>
      <w:r w:rsidRPr="00BD79E3">
        <w:rPr>
          <w:color w:val="auto"/>
        </w:rPr>
        <w:t xml:space="preserve"> </w:t>
      </w:r>
      <w:r w:rsidRPr="00BD79E3">
        <w:t xml:space="preserve">je </w:t>
      </w:r>
      <w:r w:rsidRPr="00BD79E3">
        <w:rPr>
          <w:u w:val="single"/>
        </w:rPr>
        <w:t xml:space="preserve">       </w:t>
      </w:r>
      <w:r w:rsidRPr="00BD79E3">
        <w:t xml:space="preserve"> aller </w:t>
      </w:r>
      <w:r w:rsidRPr="00BD79E3">
        <w:rPr>
          <w:u w:val="single"/>
        </w:rPr>
        <w:t>à</w:t>
      </w:r>
      <w:r w:rsidRPr="00BD79E3">
        <w:t xml:space="preserve"> </w:t>
      </w:r>
      <w:proofErr w:type="spellStart"/>
      <w:r w:rsidRPr="00BD79E3">
        <w:t>cin</w:t>
      </w:r>
      <w:r w:rsidRPr="00BD79E3">
        <w:rPr>
          <w:u w:val="single"/>
        </w:rPr>
        <w:t>e</w:t>
      </w:r>
      <w:r w:rsidRPr="00BD79E3">
        <w:t>ma</w:t>
      </w:r>
      <w:proofErr w:type="spellEnd"/>
      <w:r w:rsidRPr="00BD79E3">
        <w:t xml:space="preserve">. </w:t>
      </w:r>
    </w:p>
    <w:p w14:paraId="6B535B9C" w14:textId="77777777" w:rsidR="00D55C60" w:rsidRPr="002E552E" w:rsidRDefault="00D55C60" w:rsidP="002D4E9F">
      <w:pPr>
        <w:pStyle w:val="Style2"/>
        <w:numPr>
          <w:ilvl w:val="0"/>
          <w:numId w:val="151"/>
        </w:numPr>
        <w:rPr>
          <w:b/>
          <w:lang w:val="fr-FR"/>
        </w:rPr>
      </w:pPr>
    </w:p>
    <w:p w14:paraId="77EE4F5A" w14:textId="77777777" w:rsidR="00D55C60" w:rsidRPr="00B408E6" w:rsidRDefault="00D55C60" w:rsidP="00B9400B">
      <w:pPr>
        <w:pStyle w:val="N1"/>
        <w:numPr>
          <w:ilvl w:val="0"/>
          <w:numId w:val="28"/>
        </w:numPr>
        <w:spacing w:after="120"/>
      </w:pPr>
      <w:r w:rsidRPr="00B408E6">
        <w:t>Mon collège est petit et moderne.</w:t>
      </w:r>
    </w:p>
    <w:p w14:paraId="0C672E41" w14:textId="77777777" w:rsidR="00D55C60" w:rsidRPr="00B408E6" w:rsidRDefault="00D55C60" w:rsidP="00B9400B">
      <w:pPr>
        <w:pStyle w:val="N1"/>
        <w:numPr>
          <w:ilvl w:val="0"/>
          <w:numId w:val="28"/>
        </w:numPr>
        <w:spacing w:after="120"/>
      </w:pPr>
      <w:r w:rsidRPr="00B408E6">
        <w:t>Il y a beaucoup de magasins en ville.</w:t>
      </w:r>
    </w:p>
    <w:p w14:paraId="6D661F25" w14:textId="77777777" w:rsidR="00D55C60" w:rsidRPr="00B408E6" w:rsidRDefault="00D55C60" w:rsidP="00B9400B">
      <w:pPr>
        <w:pStyle w:val="N1"/>
        <w:numPr>
          <w:ilvl w:val="0"/>
          <w:numId w:val="28"/>
        </w:numPr>
        <w:spacing w:after="120"/>
      </w:pPr>
      <w:r w:rsidRPr="00B408E6">
        <w:t>Je regarde des films sur mon ordinateur tous les jours.</w:t>
      </w:r>
    </w:p>
    <w:p w14:paraId="01C5BCBD" w14:textId="77777777" w:rsidR="00D55C60" w:rsidRPr="00B408E6" w:rsidRDefault="00D55C60" w:rsidP="00B9400B">
      <w:pPr>
        <w:pStyle w:val="N1"/>
        <w:numPr>
          <w:ilvl w:val="0"/>
          <w:numId w:val="28"/>
        </w:numPr>
        <w:spacing w:after="120"/>
      </w:pPr>
      <w:r w:rsidRPr="00B408E6">
        <w:t>La semaine dernière je suis allé(e) au centre sportif avec ma mère.</w:t>
      </w:r>
    </w:p>
    <w:p w14:paraId="19E66086" w14:textId="77777777" w:rsidR="00D55C60" w:rsidRPr="00B408E6" w:rsidRDefault="00D55C60" w:rsidP="00B9400B">
      <w:pPr>
        <w:pStyle w:val="N1"/>
        <w:numPr>
          <w:ilvl w:val="0"/>
          <w:numId w:val="28"/>
        </w:numPr>
        <w:spacing w:after="120"/>
      </w:pPr>
      <w:r w:rsidRPr="00B408E6">
        <w:t>Le weekend prochain je vais aller au cinéma.</w:t>
      </w:r>
    </w:p>
    <w:p w14:paraId="3611C18F" w14:textId="77777777" w:rsidR="00D55C60" w:rsidRPr="00B408E6" w:rsidRDefault="00D55C60" w:rsidP="00D55C60">
      <w:pPr>
        <w:pStyle w:val="N1"/>
        <w:spacing w:after="0"/>
        <w:rPr>
          <w:b/>
        </w:rPr>
      </w:pPr>
    </w:p>
    <w:p w14:paraId="623B635D" w14:textId="77777777" w:rsidR="00D55C60" w:rsidRPr="002D4E9F" w:rsidRDefault="00D55C60"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Exam practice – pages 52-56</w:t>
      </w:r>
    </w:p>
    <w:p w14:paraId="1B5FCD84" w14:textId="77777777" w:rsidR="00D55C60" w:rsidRPr="00B408E6" w:rsidRDefault="00D55C60" w:rsidP="00D55C60">
      <w:pPr>
        <w:pStyle w:val="N1"/>
        <w:spacing w:after="0"/>
        <w:rPr>
          <w:b/>
          <w:lang w:val="en-GB"/>
        </w:rPr>
      </w:pPr>
    </w:p>
    <w:p w14:paraId="455BF58E" w14:textId="77777777" w:rsidR="00D55C60" w:rsidRPr="003B161E" w:rsidRDefault="00D55C60" w:rsidP="003B161E">
      <w:pPr>
        <w:pStyle w:val="N1"/>
        <w:spacing w:after="0"/>
        <w:rPr>
          <w:color w:val="248BB8" w:themeColor="accent3"/>
          <w:lang w:val="en-GB"/>
        </w:rPr>
      </w:pPr>
      <w:r w:rsidRPr="003B161E">
        <w:rPr>
          <w:color w:val="248BB8" w:themeColor="accent3"/>
          <w:lang w:val="en-GB"/>
        </w:rPr>
        <w:t>Suggested answers</w:t>
      </w:r>
    </w:p>
    <w:p w14:paraId="73E80FB1" w14:textId="77777777" w:rsidR="00D55C60" w:rsidRDefault="00D55C60" w:rsidP="00D55C60">
      <w:pPr>
        <w:pStyle w:val="N1"/>
        <w:spacing w:after="0"/>
        <w:rPr>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4"/>
      </w:tblGrid>
      <w:tr w:rsidR="00D55C60" w:rsidRPr="009A371B" w14:paraId="3F8D7405" w14:textId="77777777" w:rsidTr="003D0260">
        <w:tc>
          <w:tcPr>
            <w:tcW w:w="4873" w:type="dxa"/>
          </w:tcPr>
          <w:p w14:paraId="28AEE19A" w14:textId="77777777" w:rsidR="00D55C60" w:rsidRPr="0029716C" w:rsidRDefault="00D55C60" w:rsidP="002D4E9F">
            <w:pPr>
              <w:pStyle w:val="Style2"/>
              <w:numPr>
                <w:ilvl w:val="0"/>
                <w:numId w:val="150"/>
              </w:numPr>
              <w:rPr>
                <w:b/>
              </w:rPr>
            </w:pPr>
          </w:p>
          <w:p w14:paraId="5811A4CA"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J'ai une s</w:t>
            </w:r>
            <w:r w:rsidR="004B3890">
              <w:rPr>
                <w:sz w:val="24"/>
                <w:szCs w:val="24"/>
                <w:lang w:val="fr-FR"/>
              </w:rPr>
              <w:t>œ</w:t>
            </w:r>
            <w:r w:rsidRPr="00B408E6">
              <w:rPr>
                <w:sz w:val="24"/>
                <w:szCs w:val="24"/>
                <w:lang w:val="fr-FR"/>
              </w:rPr>
              <w:t>ur et elle s'appelle Anna.</w:t>
            </w:r>
          </w:p>
          <w:p w14:paraId="37EBBD0A"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Mon frère est grand et très sympa.</w:t>
            </w:r>
          </w:p>
          <w:p w14:paraId="69BFF26F"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Nous habitons une maison avec un jardin.</w:t>
            </w:r>
          </w:p>
          <w:p w14:paraId="03C4894F"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Mon coll</w:t>
            </w:r>
            <w:r w:rsidRPr="00B408E6">
              <w:rPr>
                <w:rFonts w:cstheme="minorHAnsi"/>
                <w:sz w:val="24"/>
                <w:szCs w:val="24"/>
                <w:lang w:val="fr-FR"/>
              </w:rPr>
              <w:t>è</w:t>
            </w:r>
            <w:r w:rsidRPr="00B408E6">
              <w:rPr>
                <w:sz w:val="24"/>
                <w:szCs w:val="24"/>
                <w:lang w:val="fr-FR"/>
              </w:rPr>
              <w:t>ge a une piscine.</w:t>
            </w:r>
          </w:p>
          <w:p w14:paraId="25D44E47" w14:textId="77777777" w:rsidR="00D55C60" w:rsidRPr="008759F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Hier, j'ai mangé du poulet et de la salade.</w:t>
            </w:r>
          </w:p>
        </w:tc>
        <w:tc>
          <w:tcPr>
            <w:tcW w:w="4874" w:type="dxa"/>
          </w:tcPr>
          <w:p w14:paraId="5CCBC492" w14:textId="77777777" w:rsidR="00D55C60" w:rsidRPr="0026779C" w:rsidRDefault="00D55C60" w:rsidP="002D4E9F">
            <w:pPr>
              <w:pStyle w:val="Blue"/>
              <w:numPr>
                <w:ilvl w:val="0"/>
                <w:numId w:val="171"/>
              </w:numPr>
              <w:rPr>
                <w:lang w:val="fr-FR"/>
              </w:rPr>
            </w:pPr>
          </w:p>
          <w:p w14:paraId="1040F985" w14:textId="77777777" w:rsidR="00D55C60" w:rsidRPr="00B408E6" w:rsidRDefault="00D55C60" w:rsidP="00B77B3D">
            <w:pPr>
              <w:pStyle w:val="ListParagraph"/>
              <w:numPr>
                <w:ilvl w:val="0"/>
                <w:numId w:val="302"/>
              </w:numPr>
              <w:spacing w:before="120" w:after="120"/>
              <w:contextualSpacing w:val="0"/>
              <w:rPr>
                <w:sz w:val="24"/>
                <w:szCs w:val="24"/>
                <w:lang w:val="fr-FR"/>
              </w:rPr>
            </w:pPr>
            <w:r w:rsidRPr="00B408E6">
              <w:rPr>
                <w:sz w:val="24"/>
                <w:szCs w:val="24"/>
                <w:lang w:val="fr-FR"/>
              </w:rPr>
              <w:t>Je m’entends bien avec ma mère.</w:t>
            </w:r>
          </w:p>
          <w:p w14:paraId="27B12D0C" w14:textId="77777777" w:rsidR="00D55C60" w:rsidRPr="00B408E6" w:rsidRDefault="00D55C60" w:rsidP="00B77B3D">
            <w:pPr>
              <w:pStyle w:val="ListParagraph"/>
              <w:numPr>
                <w:ilvl w:val="0"/>
                <w:numId w:val="302"/>
              </w:numPr>
              <w:spacing w:before="120" w:after="120"/>
              <w:ind w:hanging="357"/>
              <w:contextualSpacing w:val="0"/>
              <w:rPr>
                <w:sz w:val="24"/>
                <w:szCs w:val="24"/>
                <w:lang w:val="fr-FR"/>
              </w:rPr>
            </w:pPr>
            <w:r w:rsidRPr="00B408E6">
              <w:rPr>
                <w:sz w:val="24"/>
                <w:szCs w:val="24"/>
                <w:lang w:val="fr-FR"/>
              </w:rPr>
              <w:t>Ma sœur est intelligente mais casse-pieds.</w:t>
            </w:r>
          </w:p>
          <w:p w14:paraId="5319F502" w14:textId="77777777" w:rsidR="00D55C60" w:rsidRPr="00B408E6" w:rsidRDefault="00D55C60" w:rsidP="00B77B3D">
            <w:pPr>
              <w:pStyle w:val="ListParagraph"/>
              <w:numPr>
                <w:ilvl w:val="0"/>
                <w:numId w:val="302"/>
              </w:numPr>
              <w:spacing w:before="120" w:after="120"/>
              <w:ind w:hanging="357"/>
              <w:contextualSpacing w:val="0"/>
              <w:rPr>
                <w:sz w:val="24"/>
                <w:szCs w:val="24"/>
                <w:lang w:val="fr-FR"/>
              </w:rPr>
            </w:pPr>
            <w:r w:rsidRPr="00B408E6">
              <w:rPr>
                <w:sz w:val="24"/>
                <w:szCs w:val="24"/>
                <w:lang w:val="fr-FR"/>
              </w:rPr>
              <w:t>J'habi</w:t>
            </w:r>
            <w:r w:rsidR="004B3890">
              <w:rPr>
                <w:sz w:val="24"/>
                <w:szCs w:val="24"/>
                <w:lang w:val="fr-FR"/>
              </w:rPr>
              <w:t>te dans un petit</w:t>
            </w:r>
            <w:r w:rsidRPr="00B408E6">
              <w:rPr>
                <w:sz w:val="24"/>
                <w:szCs w:val="24"/>
                <w:lang w:val="fr-FR"/>
              </w:rPr>
              <w:t xml:space="preserve"> village.</w:t>
            </w:r>
          </w:p>
          <w:p w14:paraId="25D92ACA" w14:textId="77777777" w:rsidR="00D55C60" w:rsidRPr="00B408E6" w:rsidRDefault="00D55C60" w:rsidP="00B77B3D">
            <w:pPr>
              <w:pStyle w:val="ListParagraph"/>
              <w:numPr>
                <w:ilvl w:val="0"/>
                <w:numId w:val="302"/>
              </w:numPr>
              <w:spacing w:before="120" w:after="120"/>
              <w:ind w:hanging="357"/>
              <w:contextualSpacing w:val="0"/>
              <w:rPr>
                <w:sz w:val="24"/>
                <w:szCs w:val="24"/>
                <w:lang w:val="fr-FR"/>
              </w:rPr>
            </w:pPr>
            <w:r w:rsidRPr="00B408E6">
              <w:rPr>
                <w:sz w:val="24"/>
                <w:szCs w:val="24"/>
                <w:lang w:val="fr-FR"/>
              </w:rPr>
              <w:t>Ma maison a trois chambres.</w:t>
            </w:r>
          </w:p>
          <w:p w14:paraId="174B51CA" w14:textId="77777777" w:rsidR="00D55C60" w:rsidRPr="008759F6" w:rsidRDefault="00D55C60" w:rsidP="00B77B3D">
            <w:pPr>
              <w:pStyle w:val="ListParagraph"/>
              <w:numPr>
                <w:ilvl w:val="0"/>
                <w:numId w:val="302"/>
              </w:numPr>
              <w:spacing w:before="120" w:after="120"/>
              <w:ind w:hanging="357"/>
              <w:contextualSpacing w:val="0"/>
              <w:rPr>
                <w:sz w:val="24"/>
                <w:szCs w:val="24"/>
                <w:lang w:val="fr-FR"/>
              </w:rPr>
            </w:pPr>
            <w:r>
              <w:rPr>
                <w:sz w:val="24"/>
                <w:szCs w:val="24"/>
                <w:lang w:val="fr-FR"/>
              </w:rPr>
              <w:t>Hier je suis allé(e) en ville.</w:t>
            </w:r>
          </w:p>
        </w:tc>
      </w:tr>
    </w:tbl>
    <w:p w14:paraId="30A8C227" w14:textId="77777777" w:rsidR="00D55C60" w:rsidRPr="002E552E" w:rsidRDefault="00D55C60" w:rsidP="00D55C60">
      <w:pPr>
        <w:pStyle w:val="N1"/>
        <w:spacing w:after="0"/>
        <w:rPr>
          <w:b/>
        </w:rPr>
        <w:sectPr w:rsidR="00D55C60" w:rsidRPr="002E552E" w:rsidSect="003D0260">
          <w:pgSz w:w="11906" w:h="16838"/>
          <w:pgMar w:top="1134" w:right="1134" w:bottom="851" w:left="1134" w:header="708" w:footer="708" w:gutter="0"/>
          <w:cols w:space="708"/>
          <w:docGrid w:linePitch="381"/>
        </w:sectPr>
      </w:pPr>
    </w:p>
    <w:p w14:paraId="552D1FF1" w14:textId="77777777" w:rsidR="00D55C60" w:rsidRPr="00171AC0" w:rsidRDefault="00D55C60" w:rsidP="00D55C60">
      <w:pPr>
        <w:spacing w:before="120" w:after="120"/>
        <w:ind w:left="363"/>
        <w:rPr>
          <w:sz w:val="4"/>
          <w:szCs w:val="4"/>
          <w:lang w:val="fr-FR"/>
        </w:rPr>
      </w:pPr>
    </w:p>
    <w:tbl>
      <w:tblPr>
        <w:tblStyle w:val="TableGrid"/>
        <w:tblW w:w="0" w:type="auto"/>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92"/>
      </w:tblGrid>
      <w:tr w:rsidR="00D55C60" w:rsidRPr="009A371B" w14:paraId="0B548B27" w14:textId="77777777" w:rsidTr="003D0260">
        <w:trPr>
          <w:trHeight w:val="3458"/>
        </w:trPr>
        <w:tc>
          <w:tcPr>
            <w:tcW w:w="4692" w:type="dxa"/>
          </w:tcPr>
          <w:p w14:paraId="3F2F4F38" w14:textId="77777777" w:rsidR="00D55C60" w:rsidRPr="00FB2E38" w:rsidRDefault="00D55C60" w:rsidP="002D4E9F">
            <w:pPr>
              <w:pStyle w:val="Purple"/>
              <w:numPr>
                <w:ilvl w:val="0"/>
                <w:numId w:val="180"/>
              </w:numPr>
              <w:rPr>
                <w:lang w:val="fr-FR"/>
              </w:rPr>
            </w:pPr>
          </w:p>
          <w:p w14:paraId="14FEFC0D" w14:textId="77777777" w:rsidR="00D55C60" w:rsidRPr="00B408E6"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Je n'ai pas de chat.</w:t>
            </w:r>
          </w:p>
          <w:p w14:paraId="151836FF" w14:textId="77777777" w:rsidR="00D55C60" w:rsidRPr="00B408E6"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 xml:space="preserve">Ma meilleure copine s’appelle </w:t>
            </w:r>
            <w:r w:rsidR="004B3890">
              <w:rPr>
                <w:sz w:val="24"/>
                <w:szCs w:val="24"/>
                <w:lang w:val="fr-FR"/>
              </w:rPr>
              <w:t>Clara</w:t>
            </w:r>
            <w:r w:rsidRPr="00B408E6">
              <w:rPr>
                <w:sz w:val="24"/>
                <w:szCs w:val="24"/>
                <w:lang w:val="fr-FR"/>
              </w:rPr>
              <w:t xml:space="preserve"> et elle est sympa.</w:t>
            </w:r>
          </w:p>
          <w:p w14:paraId="5D0297EC" w14:textId="77777777" w:rsidR="00D55C60" w:rsidRPr="00B408E6" w:rsidRDefault="004B3890" w:rsidP="00B77B3D">
            <w:pPr>
              <w:pStyle w:val="ListParagraph"/>
              <w:numPr>
                <w:ilvl w:val="0"/>
                <w:numId w:val="39"/>
              </w:numPr>
              <w:spacing w:before="120" w:after="120"/>
              <w:ind w:left="714" w:hanging="357"/>
              <w:contextualSpacing w:val="0"/>
              <w:rPr>
                <w:sz w:val="24"/>
                <w:szCs w:val="24"/>
                <w:lang w:val="fr-FR"/>
              </w:rPr>
            </w:pPr>
            <w:r>
              <w:rPr>
                <w:sz w:val="24"/>
                <w:szCs w:val="24"/>
                <w:lang w:val="fr-FR"/>
              </w:rPr>
              <w:t>C</w:t>
            </w:r>
            <w:r w:rsidRPr="00B408E6">
              <w:rPr>
                <w:sz w:val="24"/>
                <w:szCs w:val="24"/>
                <w:lang w:val="fr-FR"/>
              </w:rPr>
              <w:t xml:space="preserve">haque weekend </w:t>
            </w:r>
            <w:r>
              <w:rPr>
                <w:sz w:val="24"/>
                <w:szCs w:val="24"/>
                <w:lang w:val="fr-FR"/>
              </w:rPr>
              <w:t>j</w:t>
            </w:r>
            <w:r w:rsidR="00D55C60" w:rsidRPr="00B408E6">
              <w:rPr>
                <w:sz w:val="24"/>
                <w:szCs w:val="24"/>
                <w:lang w:val="fr-FR"/>
              </w:rPr>
              <w:t>e joue au tennis.</w:t>
            </w:r>
          </w:p>
          <w:p w14:paraId="478B16EB" w14:textId="77777777" w:rsidR="00D55C60" w:rsidRPr="00B408E6"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Ma matière préférée est l’informatique.</w:t>
            </w:r>
          </w:p>
          <w:p w14:paraId="3DFB1B93" w14:textId="77777777" w:rsidR="00D55C60"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Demain je vais nager / je vais faire de la natation</w:t>
            </w:r>
            <w:r>
              <w:rPr>
                <w:sz w:val="24"/>
                <w:szCs w:val="24"/>
                <w:lang w:val="fr-FR"/>
              </w:rPr>
              <w:t>.</w:t>
            </w:r>
          </w:p>
        </w:tc>
        <w:tc>
          <w:tcPr>
            <w:tcW w:w="4692" w:type="dxa"/>
          </w:tcPr>
          <w:p w14:paraId="655DA6F3" w14:textId="6155CDAF" w:rsidR="00D55C60" w:rsidRPr="003D6B4D" w:rsidRDefault="00D55C60" w:rsidP="002D4E9F">
            <w:pPr>
              <w:pStyle w:val="Purple"/>
              <w:numPr>
                <w:ilvl w:val="0"/>
                <w:numId w:val="180"/>
              </w:numPr>
              <w:rPr>
                <w:lang w:val="fr-FR"/>
              </w:rPr>
            </w:pPr>
          </w:p>
          <w:p w14:paraId="54DA9C3B" w14:textId="77777777" w:rsidR="00D55C60" w:rsidRPr="00B408E6" w:rsidRDefault="00D55C60" w:rsidP="00B77B3D">
            <w:pPr>
              <w:pStyle w:val="ListParagraph"/>
              <w:numPr>
                <w:ilvl w:val="0"/>
                <w:numId w:val="303"/>
              </w:numPr>
              <w:spacing w:before="120" w:after="120"/>
              <w:contextualSpacing w:val="0"/>
              <w:rPr>
                <w:sz w:val="24"/>
                <w:szCs w:val="24"/>
                <w:lang w:val="fr-FR"/>
              </w:rPr>
            </w:pPr>
            <w:r w:rsidRPr="00B408E6">
              <w:rPr>
                <w:sz w:val="24"/>
                <w:szCs w:val="24"/>
                <w:lang w:val="fr-FR"/>
              </w:rPr>
              <w:t>Ma chambre est assez grande.</w:t>
            </w:r>
          </w:p>
          <w:p w14:paraId="61A8691C" w14:textId="77777777" w:rsidR="00D55C60" w:rsidRPr="00B408E6" w:rsidRDefault="00D55C60" w:rsidP="00B77B3D">
            <w:pPr>
              <w:pStyle w:val="ListParagraph"/>
              <w:numPr>
                <w:ilvl w:val="0"/>
                <w:numId w:val="303"/>
              </w:numPr>
              <w:spacing w:before="120" w:after="120"/>
              <w:ind w:left="714" w:hanging="357"/>
              <w:contextualSpacing w:val="0"/>
              <w:rPr>
                <w:sz w:val="24"/>
                <w:szCs w:val="24"/>
                <w:lang w:val="fr-FR"/>
              </w:rPr>
            </w:pPr>
            <w:r w:rsidRPr="00B408E6">
              <w:rPr>
                <w:sz w:val="24"/>
                <w:szCs w:val="24"/>
                <w:lang w:val="fr-FR"/>
              </w:rPr>
              <w:t>Mon professeur est trop strict</w:t>
            </w:r>
            <w:r w:rsidR="004B3890">
              <w:rPr>
                <w:sz w:val="24"/>
                <w:szCs w:val="24"/>
                <w:lang w:val="fr-FR"/>
              </w:rPr>
              <w:t>(</w:t>
            </w:r>
            <w:r w:rsidRPr="00B408E6">
              <w:rPr>
                <w:sz w:val="24"/>
                <w:szCs w:val="24"/>
                <w:lang w:val="fr-FR"/>
              </w:rPr>
              <w:t>e</w:t>
            </w:r>
            <w:r w:rsidR="004B3890">
              <w:rPr>
                <w:sz w:val="24"/>
                <w:szCs w:val="24"/>
                <w:lang w:val="fr-FR"/>
              </w:rPr>
              <w:t>)</w:t>
            </w:r>
            <w:r w:rsidRPr="00B408E6">
              <w:rPr>
                <w:sz w:val="24"/>
                <w:szCs w:val="24"/>
                <w:lang w:val="fr-FR"/>
              </w:rPr>
              <w:t>.</w:t>
            </w:r>
          </w:p>
          <w:p w14:paraId="14D543AC" w14:textId="77777777" w:rsidR="00D55C60" w:rsidRPr="00B408E6" w:rsidRDefault="00D55C60" w:rsidP="00B77B3D">
            <w:pPr>
              <w:pStyle w:val="ListParagraph"/>
              <w:numPr>
                <w:ilvl w:val="0"/>
                <w:numId w:val="303"/>
              </w:numPr>
              <w:spacing w:before="120" w:after="120"/>
              <w:ind w:left="714" w:hanging="357"/>
              <w:contextualSpacing w:val="0"/>
              <w:rPr>
                <w:sz w:val="24"/>
                <w:szCs w:val="24"/>
                <w:lang w:val="fr-FR"/>
              </w:rPr>
            </w:pPr>
            <w:r w:rsidRPr="00B408E6">
              <w:rPr>
                <w:sz w:val="24"/>
                <w:szCs w:val="24"/>
                <w:lang w:val="fr-FR"/>
              </w:rPr>
              <w:t>Je mange beaucoup de fruits et de légumes.</w:t>
            </w:r>
          </w:p>
          <w:p w14:paraId="5491D18F" w14:textId="77777777" w:rsidR="00D55C60" w:rsidRPr="00B408E6" w:rsidRDefault="004B3890" w:rsidP="00B77B3D">
            <w:pPr>
              <w:pStyle w:val="ListParagraph"/>
              <w:numPr>
                <w:ilvl w:val="0"/>
                <w:numId w:val="303"/>
              </w:numPr>
              <w:spacing w:before="120" w:after="120"/>
              <w:ind w:left="714" w:hanging="357"/>
              <w:contextualSpacing w:val="0"/>
              <w:rPr>
                <w:sz w:val="24"/>
                <w:szCs w:val="24"/>
                <w:lang w:val="fr-FR"/>
              </w:rPr>
            </w:pPr>
            <w:r>
              <w:rPr>
                <w:sz w:val="24"/>
                <w:szCs w:val="24"/>
                <w:lang w:val="fr-FR"/>
              </w:rPr>
              <w:t xml:space="preserve">J’adore mon portable, il </w:t>
            </w:r>
            <w:r w:rsidR="00D55C60" w:rsidRPr="00B408E6">
              <w:rPr>
                <w:sz w:val="24"/>
                <w:szCs w:val="24"/>
                <w:lang w:val="fr-FR"/>
              </w:rPr>
              <w:t>est super/génial.</w:t>
            </w:r>
          </w:p>
          <w:p w14:paraId="79213E00" w14:textId="77777777" w:rsidR="00D55C60" w:rsidRPr="00171AC0" w:rsidRDefault="00D55C60" w:rsidP="00B77B3D">
            <w:pPr>
              <w:pStyle w:val="ListParagraph"/>
              <w:numPr>
                <w:ilvl w:val="0"/>
                <w:numId w:val="303"/>
              </w:numPr>
              <w:spacing w:before="120" w:after="120"/>
              <w:ind w:left="714" w:hanging="357"/>
              <w:contextualSpacing w:val="0"/>
              <w:rPr>
                <w:sz w:val="24"/>
                <w:szCs w:val="24"/>
                <w:lang w:val="fr-FR"/>
              </w:rPr>
            </w:pPr>
            <w:r w:rsidRPr="00B408E6">
              <w:rPr>
                <w:sz w:val="24"/>
                <w:szCs w:val="24"/>
                <w:lang w:val="fr-FR"/>
              </w:rPr>
              <w:t>L'année prochaine je voudrais travailler dans un magasin.</w:t>
            </w:r>
          </w:p>
        </w:tc>
      </w:tr>
      <w:tr w:rsidR="00D55C60" w:rsidRPr="009A371B" w14:paraId="7CF56487" w14:textId="77777777" w:rsidTr="003D0260">
        <w:tc>
          <w:tcPr>
            <w:tcW w:w="9384" w:type="dxa"/>
            <w:gridSpan w:val="2"/>
          </w:tcPr>
          <w:p w14:paraId="456B021A" w14:textId="7E86BCC7" w:rsidR="00D55C60" w:rsidRPr="003D6B4D" w:rsidRDefault="00D55C60" w:rsidP="002D4E9F">
            <w:pPr>
              <w:pStyle w:val="Purple"/>
              <w:numPr>
                <w:ilvl w:val="0"/>
                <w:numId w:val="180"/>
              </w:numPr>
              <w:rPr>
                <w:lang w:val="fr-FR"/>
              </w:rPr>
            </w:pPr>
          </w:p>
          <w:p w14:paraId="353C7C5B"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Je joue au tennis deux fois par semaine.</w:t>
            </w:r>
          </w:p>
          <w:p w14:paraId="6C7B91E3"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La semaine prochaine je vais aller en Italie.</w:t>
            </w:r>
          </w:p>
          <w:p w14:paraId="5B98A1B5"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J'ai un frère qui s’appelle Tim.</w:t>
            </w:r>
          </w:p>
          <w:p w14:paraId="09807A7E"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Je suis sportif/sportive mais un peu paresseux/paresseuse.</w:t>
            </w:r>
          </w:p>
          <w:p w14:paraId="20E7F02B" w14:textId="77777777" w:rsidR="00D55C60" w:rsidRPr="00171AC0" w:rsidRDefault="004B3890" w:rsidP="00B9400B">
            <w:pPr>
              <w:pStyle w:val="ListParagraph"/>
              <w:numPr>
                <w:ilvl w:val="0"/>
                <w:numId w:val="41"/>
              </w:numPr>
              <w:spacing w:before="120" w:after="120"/>
              <w:ind w:left="714" w:hanging="357"/>
              <w:contextualSpacing w:val="0"/>
              <w:rPr>
                <w:sz w:val="24"/>
                <w:szCs w:val="24"/>
                <w:lang w:val="fr-FR"/>
              </w:rPr>
            </w:pPr>
            <w:r>
              <w:rPr>
                <w:sz w:val="24"/>
                <w:szCs w:val="24"/>
                <w:lang w:val="fr-FR"/>
              </w:rPr>
              <w:t>Le week</w:t>
            </w:r>
            <w:r w:rsidR="00D55C60" w:rsidRPr="00B408E6">
              <w:rPr>
                <w:sz w:val="24"/>
                <w:szCs w:val="24"/>
                <w:lang w:val="fr-FR"/>
              </w:rPr>
              <w:t>end dernier j’ai regardé un film et c’était très amusant.</w:t>
            </w:r>
          </w:p>
        </w:tc>
      </w:tr>
    </w:tbl>
    <w:p w14:paraId="2F9A48E6" w14:textId="77777777" w:rsidR="00F46334" w:rsidRPr="0077551A" w:rsidRDefault="00F46334" w:rsidP="00F46334">
      <w:pPr>
        <w:pStyle w:val="N1"/>
        <w:pBdr>
          <w:bottom w:val="single" w:sz="8" w:space="1" w:color="6DBEE2" w:themeColor="accent3" w:themeTint="99"/>
        </w:pBdr>
        <w:spacing w:after="0"/>
        <w:rPr>
          <w:b/>
          <w:color w:val="auto"/>
        </w:rPr>
      </w:pPr>
    </w:p>
    <w:p w14:paraId="6D772846" w14:textId="77777777" w:rsidR="00F46334" w:rsidRPr="00965541" w:rsidRDefault="00F46334" w:rsidP="00F46334">
      <w:pPr>
        <w:pStyle w:val="N1"/>
        <w:pBdr>
          <w:bottom w:val="single" w:sz="8" w:space="1" w:color="6DBEE2" w:themeColor="accent3" w:themeTint="99"/>
        </w:pBdr>
        <w:spacing w:after="0"/>
        <w:rPr>
          <w:b/>
          <w:color w:val="248BB8" w:themeColor="accent3"/>
          <w:lang w:val="en-GB"/>
        </w:rPr>
      </w:pPr>
      <w:r w:rsidRPr="00965541">
        <w:rPr>
          <w:b/>
          <w:color w:val="248BB8" w:themeColor="accent3"/>
          <w:lang w:val="en-GB"/>
        </w:rPr>
        <w:t xml:space="preserve">Reflect and review – page </w:t>
      </w:r>
      <w:r>
        <w:rPr>
          <w:b/>
          <w:color w:val="248BB8" w:themeColor="accent3"/>
          <w:lang w:val="en-GB"/>
        </w:rPr>
        <w:t>57</w:t>
      </w:r>
    </w:p>
    <w:p w14:paraId="6D1E971C" w14:textId="77777777" w:rsidR="00D55C60" w:rsidRDefault="00D55C60" w:rsidP="00D55C60">
      <w:pPr>
        <w:pStyle w:val="N1"/>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745CE" w14:paraId="1BE05E72" w14:textId="77777777" w:rsidTr="00F46334">
        <w:tc>
          <w:tcPr>
            <w:tcW w:w="3284" w:type="dxa"/>
          </w:tcPr>
          <w:p w14:paraId="3DF75306" w14:textId="1D39AF82" w:rsidR="006745CE" w:rsidRPr="002D4E9F" w:rsidRDefault="006745CE" w:rsidP="00DE6E45">
            <w:pPr>
              <w:pStyle w:val="N1"/>
              <w:spacing w:after="0"/>
              <w:rPr>
                <w:color w:val="248BB8" w:themeColor="accent3"/>
                <w:lang w:val="en-GB"/>
              </w:rPr>
            </w:pPr>
            <w:r w:rsidRPr="002D4E9F">
              <w:rPr>
                <w:color w:val="248BB8" w:themeColor="accent3"/>
                <w:lang w:val="en-GB"/>
              </w:rPr>
              <w:t>A.</w:t>
            </w:r>
          </w:p>
        </w:tc>
        <w:tc>
          <w:tcPr>
            <w:tcW w:w="3285" w:type="dxa"/>
          </w:tcPr>
          <w:p w14:paraId="5438EF7C" w14:textId="1761A69B" w:rsidR="006745CE" w:rsidRPr="002D4E9F" w:rsidRDefault="006745CE" w:rsidP="00DE6E45">
            <w:pPr>
              <w:pStyle w:val="N1"/>
              <w:spacing w:after="0"/>
              <w:rPr>
                <w:color w:val="248BB8" w:themeColor="accent3"/>
                <w:lang w:val="en-GB"/>
              </w:rPr>
            </w:pPr>
            <w:r w:rsidRPr="002D4E9F">
              <w:rPr>
                <w:color w:val="248BB8" w:themeColor="accent3"/>
                <w:lang w:val="en-GB"/>
              </w:rPr>
              <w:t>B</w:t>
            </w:r>
            <w:r w:rsidR="00F46334" w:rsidRPr="002D4E9F">
              <w:rPr>
                <w:color w:val="248BB8" w:themeColor="accent3"/>
                <w:lang w:val="en-GB"/>
              </w:rPr>
              <w:t>.</w:t>
            </w:r>
          </w:p>
        </w:tc>
        <w:tc>
          <w:tcPr>
            <w:tcW w:w="3285" w:type="dxa"/>
          </w:tcPr>
          <w:p w14:paraId="27484DE0" w14:textId="77777777" w:rsidR="006745CE" w:rsidRDefault="006745CE" w:rsidP="00DE6E45">
            <w:pPr>
              <w:pStyle w:val="N1"/>
              <w:spacing w:after="0"/>
              <w:rPr>
                <w:b/>
                <w:color w:val="248BB8" w:themeColor="accent3"/>
                <w:lang w:val="en-GB"/>
              </w:rPr>
            </w:pPr>
          </w:p>
        </w:tc>
      </w:tr>
      <w:tr w:rsidR="006745CE" w14:paraId="76D7792F" w14:textId="77777777" w:rsidTr="00F46334">
        <w:tc>
          <w:tcPr>
            <w:tcW w:w="3284" w:type="dxa"/>
          </w:tcPr>
          <w:p w14:paraId="09940D9D" w14:textId="26877950" w:rsidR="006745CE" w:rsidRPr="00F46334" w:rsidRDefault="00157E8F" w:rsidP="002D4E9F">
            <w:pPr>
              <w:pStyle w:val="ListParagraph"/>
              <w:numPr>
                <w:ilvl w:val="0"/>
                <w:numId w:val="175"/>
              </w:numPr>
              <w:spacing w:before="120" w:after="120"/>
              <w:ind w:left="714" w:hanging="357"/>
              <w:contextualSpacing w:val="0"/>
              <w:rPr>
                <w:sz w:val="24"/>
                <w:szCs w:val="24"/>
                <w:lang w:val="fr-FR"/>
              </w:rPr>
            </w:pPr>
            <w:r>
              <w:rPr>
                <w:sz w:val="24"/>
                <w:szCs w:val="24"/>
                <w:lang w:val="fr-FR"/>
              </w:rPr>
              <w:t>5</w:t>
            </w:r>
          </w:p>
        </w:tc>
        <w:tc>
          <w:tcPr>
            <w:tcW w:w="3285" w:type="dxa"/>
          </w:tcPr>
          <w:p w14:paraId="0FDAFD7B" w14:textId="08D8E8F0" w:rsidR="006745CE" w:rsidRPr="00F46334" w:rsidRDefault="00F46334" w:rsidP="002D4E9F">
            <w:pPr>
              <w:pStyle w:val="ListParagraph"/>
              <w:numPr>
                <w:ilvl w:val="0"/>
                <w:numId w:val="238"/>
              </w:numPr>
              <w:spacing w:before="120" w:after="120"/>
              <w:contextualSpacing w:val="0"/>
              <w:rPr>
                <w:sz w:val="24"/>
                <w:szCs w:val="24"/>
                <w:lang w:val="fr-FR"/>
              </w:rPr>
            </w:pPr>
            <w:r>
              <w:rPr>
                <w:sz w:val="24"/>
                <w:szCs w:val="24"/>
                <w:lang w:val="fr-FR"/>
              </w:rPr>
              <w:t>False</w:t>
            </w:r>
          </w:p>
        </w:tc>
        <w:tc>
          <w:tcPr>
            <w:tcW w:w="3285" w:type="dxa"/>
          </w:tcPr>
          <w:p w14:paraId="5F3B090F" w14:textId="00461D9C" w:rsidR="006745CE" w:rsidRPr="00F46334" w:rsidRDefault="00F46334" w:rsidP="002D4E9F">
            <w:pPr>
              <w:pStyle w:val="ListParagraph"/>
              <w:numPr>
                <w:ilvl w:val="0"/>
                <w:numId w:val="241"/>
              </w:numPr>
              <w:spacing w:before="120" w:after="120"/>
              <w:contextualSpacing w:val="0"/>
              <w:rPr>
                <w:sz w:val="24"/>
                <w:szCs w:val="24"/>
                <w:lang w:val="fr-FR"/>
              </w:rPr>
            </w:pPr>
            <w:proofErr w:type="spellStart"/>
            <w:r>
              <w:rPr>
                <w:sz w:val="24"/>
                <w:szCs w:val="24"/>
                <w:lang w:val="fr-FR"/>
              </w:rPr>
              <w:t>True</w:t>
            </w:r>
            <w:proofErr w:type="spellEnd"/>
          </w:p>
        </w:tc>
      </w:tr>
      <w:tr w:rsidR="006745CE" w14:paraId="652C7E78" w14:textId="77777777" w:rsidTr="00F46334">
        <w:tc>
          <w:tcPr>
            <w:tcW w:w="3284" w:type="dxa"/>
          </w:tcPr>
          <w:p w14:paraId="43510020" w14:textId="40188F46" w:rsidR="006745CE" w:rsidRPr="00F46334" w:rsidRDefault="00F46334" w:rsidP="002D4E9F">
            <w:pPr>
              <w:pStyle w:val="ListParagraph"/>
              <w:numPr>
                <w:ilvl w:val="0"/>
                <w:numId w:val="235"/>
              </w:numPr>
              <w:spacing w:before="120" w:after="120"/>
              <w:contextualSpacing w:val="0"/>
              <w:rPr>
                <w:sz w:val="24"/>
                <w:szCs w:val="24"/>
                <w:lang w:val="fr-FR"/>
              </w:rPr>
            </w:pPr>
            <w:r>
              <w:rPr>
                <w:sz w:val="24"/>
                <w:szCs w:val="24"/>
                <w:lang w:val="fr-FR"/>
              </w:rPr>
              <w:t>5</w:t>
            </w:r>
          </w:p>
        </w:tc>
        <w:tc>
          <w:tcPr>
            <w:tcW w:w="3285" w:type="dxa"/>
          </w:tcPr>
          <w:p w14:paraId="157EB5CD" w14:textId="6475009B" w:rsidR="006745CE" w:rsidRPr="00F46334" w:rsidRDefault="00F46334" w:rsidP="002D4E9F">
            <w:pPr>
              <w:pStyle w:val="ListParagraph"/>
              <w:numPr>
                <w:ilvl w:val="0"/>
                <w:numId w:val="239"/>
              </w:numPr>
              <w:spacing w:before="120" w:after="120"/>
              <w:contextualSpacing w:val="0"/>
              <w:rPr>
                <w:sz w:val="24"/>
                <w:szCs w:val="24"/>
                <w:lang w:val="fr-FR"/>
              </w:rPr>
            </w:pPr>
            <w:r>
              <w:rPr>
                <w:sz w:val="24"/>
                <w:szCs w:val="24"/>
                <w:lang w:val="fr-FR"/>
              </w:rPr>
              <w:t>False</w:t>
            </w:r>
          </w:p>
        </w:tc>
        <w:tc>
          <w:tcPr>
            <w:tcW w:w="3285" w:type="dxa"/>
          </w:tcPr>
          <w:p w14:paraId="39113BB6" w14:textId="77A52EBE" w:rsidR="006745CE" w:rsidRPr="00F46334" w:rsidRDefault="00F46334" w:rsidP="002D4E9F">
            <w:pPr>
              <w:pStyle w:val="ListParagraph"/>
              <w:numPr>
                <w:ilvl w:val="0"/>
                <w:numId w:val="242"/>
              </w:numPr>
              <w:spacing w:before="120" w:after="120"/>
              <w:contextualSpacing w:val="0"/>
              <w:rPr>
                <w:sz w:val="24"/>
                <w:szCs w:val="24"/>
                <w:lang w:val="fr-FR"/>
              </w:rPr>
            </w:pPr>
            <w:r>
              <w:rPr>
                <w:sz w:val="24"/>
                <w:szCs w:val="24"/>
                <w:lang w:val="fr-FR"/>
              </w:rPr>
              <w:t>False</w:t>
            </w:r>
          </w:p>
        </w:tc>
      </w:tr>
      <w:tr w:rsidR="006745CE" w14:paraId="46236269" w14:textId="77777777" w:rsidTr="00F46334">
        <w:tc>
          <w:tcPr>
            <w:tcW w:w="3284" w:type="dxa"/>
          </w:tcPr>
          <w:p w14:paraId="76FCBB20" w14:textId="3F55F50A" w:rsidR="006745CE" w:rsidRPr="00F46334" w:rsidRDefault="00F46334" w:rsidP="002D4E9F">
            <w:pPr>
              <w:pStyle w:val="ListParagraph"/>
              <w:numPr>
                <w:ilvl w:val="0"/>
                <w:numId w:val="236"/>
              </w:numPr>
              <w:spacing w:before="120" w:after="120"/>
              <w:contextualSpacing w:val="0"/>
              <w:rPr>
                <w:sz w:val="24"/>
                <w:szCs w:val="24"/>
                <w:lang w:val="fr-FR"/>
              </w:rPr>
            </w:pPr>
            <w:r>
              <w:rPr>
                <w:sz w:val="24"/>
                <w:szCs w:val="24"/>
                <w:lang w:val="fr-FR"/>
              </w:rPr>
              <w:t>5</w:t>
            </w:r>
          </w:p>
        </w:tc>
        <w:tc>
          <w:tcPr>
            <w:tcW w:w="3285" w:type="dxa"/>
          </w:tcPr>
          <w:p w14:paraId="58A3AC4A" w14:textId="16FF3992" w:rsidR="006745CE" w:rsidRPr="00F46334" w:rsidRDefault="00F46334" w:rsidP="002D4E9F">
            <w:pPr>
              <w:pStyle w:val="ListParagraph"/>
              <w:numPr>
                <w:ilvl w:val="0"/>
                <w:numId w:val="240"/>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1A1581DB" w14:textId="1CEA9C2D" w:rsidR="006745CE" w:rsidRPr="00F46334" w:rsidRDefault="00F46334" w:rsidP="002D4E9F">
            <w:pPr>
              <w:pStyle w:val="ListParagraph"/>
              <w:numPr>
                <w:ilvl w:val="0"/>
                <w:numId w:val="243"/>
              </w:numPr>
              <w:spacing w:before="120" w:after="120"/>
              <w:contextualSpacing w:val="0"/>
              <w:rPr>
                <w:sz w:val="24"/>
                <w:szCs w:val="24"/>
                <w:lang w:val="fr-FR"/>
              </w:rPr>
            </w:pPr>
            <w:proofErr w:type="spellStart"/>
            <w:r>
              <w:rPr>
                <w:sz w:val="24"/>
                <w:szCs w:val="24"/>
                <w:lang w:val="fr-FR"/>
              </w:rPr>
              <w:t>True</w:t>
            </w:r>
            <w:proofErr w:type="spellEnd"/>
          </w:p>
        </w:tc>
      </w:tr>
      <w:tr w:rsidR="006745CE" w14:paraId="5E6D2BE4" w14:textId="77777777" w:rsidTr="00F46334">
        <w:tc>
          <w:tcPr>
            <w:tcW w:w="3284" w:type="dxa"/>
          </w:tcPr>
          <w:p w14:paraId="5683244B" w14:textId="5FA64604" w:rsidR="006745CE" w:rsidRPr="00F46334" w:rsidRDefault="00F46334" w:rsidP="002D4E9F">
            <w:pPr>
              <w:pStyle w:val="ListParagraph"/>
              <w:numPr>
                <w:ilvl w:val="0"/>
                <w:numId w:val="237"/>
              </w:numPr>
              <w:spacing w:before="120" w:after="120"/>
              <w:contextualSpacing w:val="0"/>
              <w:rPr>
                <w:sz w:val="24"/>
                <w:szCs w:val="24"/>
                <w:lang w:val="fr-FR"/>
              </w:rPr>
            </w:pPr>
            <w:r>
              <w:rPr>
                <w:sz w:val="24"/>
                <w:szCs w:val="24"/>
                <w:lang w:val="fr-FR"/>
              </w:rPr>
              <w:t>12</w:t>
            </w:r>
          </w:p>
        </w:tc>
        <w:tc>
          <w:tcPr>
            <w:tcW w:w="3285" w:type="dxa"/>
          </w:tcPr>
          <w:p w14:paraId="00143C66" w14:textId="77777777" w:rsidR="006745CE" w:rsidRPr="00F46334" w:rsidRDefault="006745CE" w:rsidP="00F46334">
            <w:pPr>
              <w:pStyle w:val="ListParagraph"/>
              <w:spacing w:before="120" w:after="120"/>
              <w:ind w:left="714"/>
              <w:contextualSpacing w:val="0"/>
              <w:rPr>
                <w:sz w:val="24"/>
                <w:szCs w:val="24"/>
                <w:lang w:val="fr-FR"/>
              </w:rPr>
            </w:pPr>
          </w:p>
        </w:tc>
        <w:tc>
          <w:tcPr>
            <w:tcW w:w="3285" w:type="dxa"/>
          </w:tcPr>
          <w:p w14:paraId="235DBECB" w14:textId="77777777" w:rsidR="006745CE" w:rsidRPr="00F46334" w:rsidRDefault="006745CE" w:rsidP="00F46334">
            <w:pPr>
              <w:pStyle w:val="ListParagraph"/>
              <w:spacing w:before="120" w:after="120"/>
              <w:ind w:left="714"/>
              <w:contextualSpacing w:val="0"/>
              <w:rPr>
                <w:sz w:val="24"/>
                <w:szCs w:val="24"/>
                <w:lang w:val="fr-FR"/>
              </w:rPr>
            </w:pPr>
          </w:p>
        </w:tc>
      </w:tr>
    </w:tbl>
    <w:p w14:paraId="6D98DC91" w14:textId="77777777" w:rsidR="00DE6E45" w:rsidRDefault="00DE6E45" w:rsidP="00F46334">
      <w:pPr>
        <w:pStyle w:val="N1"/>
        <w:spacing w:after="0"/>
        <w:rPr>
          <w:b/>
        </w:rPr>
      </w:pPr>
    </w:p>
    <w:p w14:paraId="1C528576" w14:textId="77777777" w:rsidR="00DE6E45" w:rsidRPr="002E552E" w:rsidRDefault="00DE6E45" w:rsidP="00D55C60">
      <w:pPr>
        <w:pStyle w:val="N1"/>
        <w:spacing w:after="0"/>
        <w:rPr>
          <w:b/>
        </w:rPr>
      </w:pPr>
    </w:p>
    <w:p w14:paraId="7341E681" w14:textId="77777777" w:rsidR="00093C44" w:rsidRDefault="00093C44" w:rsidP="00093C44">
      <w:pPr>
        <w:pStyle w:val="N1"/>
        <w:ind w:left="720"/>
        <w:rPr>
          <w:lang w:val="en-GB"/>
        </w:rPr>
        <w:sectPr w:rsidR="00093C44" w:rsidSect="003D0260">
          <w:headerReference w:type="default" r:id="rId76"/>
          <w:footerReference w:type="default" r:id="rId77"/>
          <w:pgSz w:w="11906" w:h="16838"/>
          <w:pgMar w:top="1134" w:right="1134" w:bottom="851" w:left="1134" w:header="708" w:footer="708" w:gutter="0"/>
          <w:cols w:space="708"/>
          <w:docGrid w:linePitch="381"/>
        </w:sectPr>
      </w:pPr>
    </w:p>
    <w:p w14:paraId="4234E517" w14:textId="77777777" w:rsidR="00D55C60" w:rsidRPr="002D4FF7" w:rsidRDefault="00D55C60" w:rsidP="00D55C60">
      <w:pPr>
        <w:pStyle w:val="Heading2"/>
        <w:shd w:val="clear" w:color="auto" w:fill="auto"/>
        <w:spacing w:before="0" w:after="0" w:line="276" w:lineRule="auto"/>
        <w:rPr>
          <w:i/>
          <w:sz w:val="4"/>
          <w:szCs w:val="4"/>
        </w:rPr>
      </w:pPr>
      <w:r w:rsidRPr="002D4FF7">
        <w:rPr>
          <w:sz w:val="4"/>
          <w:szCs w:val="4"/>
        </w:rPr>
        <w:lastRenderedPageBreak/>
        <w:t>hello</w:t>
      </w:r>
    </w:p>
    <w:p w14:paraId="02457183"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1B373C31" w14:textId="77777777" w:rsidTr="00FB2C58">
        <w:trPr>
          <w:trHeight w:val="1134"/>
        </w:trPr>
        <w:tc>
          <w:tcPr>
            <w:tcW w:w="9639" w:type="dxa"/>
            <w:shd w:val="clear" w:color="auto" w:fill="582D69" w:themeFill="accent5"/>
            <w:vAlign w:val="center"/>
          </w:tcPr>
          <w:p w14:paraId="3D204D03"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 xml:space="preserve">90 word task </w:t>
            </w:r>
          </w:p>
        </w:tc>
      </w:tr>
    </w:tbl>
    <w:p w14:paraId="310CF4F3" w14:textId="77777777" w:rsidR="00D55C60" w:rsidRPr="00E10E9B" w:rsidRDefault="00D55C60" w:rsidP="00FB2C58">
      <w:pPr>
        <w:pStyle w:val="Heading2"/>
        <w:shd w:val="clear" w:color="auto" w:fill="C39AD3" w:themeFill="accent5" w:themeFillTint="66"/>
        <w:spacing w:before="240" w:line="276" w:lineRule="auto"/>
        <w:rPr>
          <w:b/>
          <w:i/>
          <w:sz w:val="24"/>
          <w:szCs w:val="24"/>
        </w:rPr>
      </w:pPr>
      <w:r w:rsidRPr="00E10E9B">
        <w:rPr>
          <w:b/>
          <w:sz w:val="24"/>
          <w:szCs w:val="24"/>
        </w:rPr>
        <w:t>Getting started</w:t>
      </w:r>
    </w:p>
    <w:p w14:paraId="591DDD40" w14:textId="0770DEEC" w:rsidR="00D55C60" w:rsidRPr="002D4E9F" w:rsidRDefault="00D55C60" w:rsidP="002D4E9F">
      <w:pPr>
        <w:pStyle w:val="Purple"/>
        <w:numPr>
          <w:ilvl w:val="0"/>
          <w:numId w:val="283"/>
        </w:numPr>
        <w:rPr>
          <w:color w:val="582D69" w:themeColor="accent5"/>
        </w:rPr>
      </w:pPr>
      <w:r w:rsidRPr="002D4E9F">
        <w:rPr>
          <w:color w:val="582D69" w:themeColor="accent5"/>
        </w:rPr>
        <w:t>Verbs in three tenses</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4B9AC6C9" w14:textId="77777777" w:rsidTr="00F10905">
        <w:trPr>
          <w:trHeight w:val="454"/>
        </w:trPr>
        <w:tc>
          <w:tcPr>
            <w:tcW w:w="993" w:type="dxa"/>
            <w:vMerge w:val="restart"/>
            <w:shd w:val="clear" w:color="auto" w:fill="C39AD3" w:themeFill="accent5" w:themeFillTint="66"/>
            <w:vAlign w:val="center"/>
          </w:tcPr>
          <w:p w14:paraId="69BDCB5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2F48A76" wp14:editId="5A70B652">
                  <wp:extent cx="133405" cy="676556"/>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312DF849"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752C3CC7" w14:textId="77777777" w:rsidTr="00F10905">
        <w:trPr>
          <w:trHeight w:val="1020"/>
        </w:trPr>
        <w:tc>
          <w:tcPr>
            <w:tcW w:w="993" w:type="dxa"/>
            <w:vMerge/>
            <w:shd w:val="clear" w:color="auto" w:fill="C39AD3" w:themeFill="accent5" w:themeFillTint="66"/>
          </w:tcPr>
          <w:p w14:paraId="0BC8E4B0" w14:textId="77777777" w:rsidR="00D55C60" w:rsidRDefault="00D55C60" w:rsidP="003D0260">
            <w:pPr>
              <w:spacing w:after="120"/>
              <w:rPr>
                <w:b/>
                <w:color w:val="auto"/>
                <w:sz w:val="24"/>
                <w:szCs w:val="24"/>
              </w:rPr>
            </w:pPr>
          </w:p>
        </w:tc>
        <w:tc>
          <w:tcPr>
            <w:tcW w:w="8646" w:type="dxa"/>
            <w:shd w:val="clear" w:color="auto" w:fill="auto"/>
            <w:vAlign w:val="center"/>
          </w:tcPr>
          <w:p w14:paraId="34F9FB58" w14:textId="5C5701AF" w:rsidR="00D55C60" w:rsidRPr="007342D9" w:rsidRDefault="00D55C60" w:rsidP="003D0260">
            <w:pPr>
              <w:rPr>
                <w:color w:val="auto"/>
                <w:sz w:val="24"/>
                <w:szCs w:val="24"/>
              </w:rPr>
            </w:pPr>
            <w:r w:rsidRPr="00B408E6">
              <w:rPr>
                <w:sz w:val="24"/>
                <w:szCs w:val="24"/>
              </w:rPr>
              <w:t>There are always three t</w:t>
            </w:r>
            <w:r w:rsidR="0088735A">
              <w:rPr>
                <w:sz w:val="24"/>
                <w:szCs w:val="24"/>
              </w:rPr>
              <w:t>ime frames</w:t>
            </w:r>
            <w:r w:rsidRPr="00B408E6">
              <w:rPr>
                <w:sz w:val="24"/>
                <w:szCs w:val="24"/>
              </w:rPr>
              <w:t xml:space="preserve"> required for this task. There are usually two bullet points which need the present tense, one for the past tense and one for the future tense – but not always in that order.</w:t>
            </w:r>
          </w:p>
        </w:tc>
      </w:tr>
    </w:tbl>
    <w:p w14:paraId="3D248804" w14:textId="77777777" w:rsidR="00D55C60" w:rsidRPr="00B408E6" w:rsidRDefault="00D55C60" w:rsidP="00D55C60">
      <w:pPr>
        <w:rPr>
          <w:sz w:val="24"/>
          <w:szCs w:val="24"/>
        </w:rPr>
      </w:pPr>
    </w:p>
    <w:p w14:paraId="3D82E6AF" w14:textId="77777777" w:rsidR="00D55C60" w:rsidRPr="00E53CB7" w:rsidRDefault="00D55C60" w:rsidP="00E53CB7">
      <w:pPr>
        <w:rPr>
          <w:sz w:val="24"/>
          <w:szCs w:val="24"/>
        </w:rPr>
      </w:pPr>
      <w:r w:rsidRPr="00E53CB7">
        <w:rPr>
          <w:sz w:val="24"/>
          <w:szCs w:val="24"/>
        </w:rPr>
        <w:t>Use three tenses with different persons of the verb (not just ‘</w:t>
      </w:r>
      <w:r w:rsidRPr="00E53CB7">
        <w:rPr>
          <w:i/>
          <w:sz w:val="24"/>
          <w:szCs w:val="24"/>
        </w:rPr>
        <w:t>je</w:t>
      </w:r>
      <w:r w:rsidRPr="00E53CB7">
        <w:rPr>
          <w:sz w:val="24"/>
          <w:szCs w:val="24"/>
        </w:rPr>
        <w:t>’). Look at the first row and complete the rest of the missing information in the tables below in the same pattern.</w:t>
      </w:r>
    </w:p>
    <w:p w14:paraId="61D88A42" w14:textId="77777777" w:rsidR="00D55C60" w:rsidRPr="00B408E6" w:rsidRDefault="00D55C60" w:rsidP="00D55C60">
      <w:pPr>
        <w:rPr>
          <w:b/>
          <w:sz w:val="24"/>
          <w:szCs w:val="24"/>
        </w:rPr>
      </w:pPr>
    </w:p>
    <w:tbl>
      <w:tblPr>
        <w:tblStyle w:val="TableGrid"/>
        <w:tblW w:w="4675" w:type="pct"/>
        <w:tblInd w:w="534" w:type="dxa"/>
        <w:tblBorders>
          <w:insideH w:val="single" w:sz="4" w:space="0" w:color="248BB8" w:themeColor="accent3"/>
          <w:insideV w:val="single" w:sz="4" w:space="0" w:color="248BB8" w:themeColor="accent3"/>
        </w:tblBorders>
        <w:tblLook w:val="04A0" w:firstRow="1" w:lastRow="0" w:firstColumn="1" w:lastColumn="0" w:noHBand="0" w:noVBand="1"/>
      </w:tblPr>
      <w:tblGrid>
        <w:gridCol w:w="2304"/>
        <w:gridCol w:w="2303"/>
        <w:gridCol w:w="2303"/>
        <w:gridCol w:w="2303"/>
      </w:tblGrid>
      <w:tr w:rsidR="00D55C60" w:rsidRPr="00B408E6" w14:paraId="7D2EBAE2" w14:textId="77777777" w:rsidTr="00D7381F">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4B3CF924" w14:textId="77777777" w:rsidR="00D55C60" w:rsidRPr="00E53CB7" w:rsidRDefault="00D55C60" w:rsidP="003D0260">
            <w:pPr>
              <w:rPr>
                <w:i/>
                <w:sz w:val="24"/>
                <w:szCs w:val="24"/>
                <w:lang w:val="fr-FR"/>
              </w:rPr>
            </w:pPr>
            <w:r w:rsidRPr="00E53CB7">
              <w:rPr>
                <w:b/>
                <w:sz w:val="24"/>
                <w:szCs w:val="24"/>
              </w:rPr>
              <w:t>Past</w:t>
            </w:r>
          </w:p>
        </w:tc>
      </w:tr>
      <w:tr w:rsidR="00D55C60" w:rsidRPr="009A371B" w14:paraId="52EB77CE" w14:textId="77777777" w:rsidTr="00D7381F">
        <w:trPr>
          <w:trHeight w:val="680"/>
        </w:trPr>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4C46405" w14:textId="77777777" w:rsidR="00D55C60" w:rsidRPr="00B408E6" w:rsidRDefault="00D55C60" w:rsidP="003D0260">
            <w:pPr>
              <w:rPr>
                <w:sz w:val="24"/>
                <w:szCs w:val="24"/>
              </w:rPr>
            </w:pPr>
            <w:r w:rsidRPr="00B408E6">
              <w:rPr>
                <w:sz w:val="24"/>
                <w:szCs w:val="24"/>
              </w:rPr>
              <w:t>I played</w:t>
            </w:r>
          </w:p>
        </w:tc>
        <w:tc>
          <w:tcPr>
            <w:tcW w:w="1250" w:type="pct"/>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center"/>
          </w:tcPr>
          <w:p w14:paraId="7D3DC74A" w14:textId="77777777" w:rsidR="00D55C60" w:rsidRPr="00B408E6" w:rsidRDefault="00D55C60" w:rsidP="003D0260">
            <w:pPr>
              <w:rPr>
                <w:i/>
                <w:sz w:val="24"/>
                <w:szCs w:val="24"/>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joué</w:t>
            </w:r>
            <w:proofErr w:type="spellEnd"/>
          </w:p>
        </w:tc>
        <w:tc>
          <w:tcPr>
            <w:tcW w:w="1250" w:type="pct"/>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center"/>
          </w:tcPr>
          <w:p w14:paraId="461359EB" w14:textId="77777777" w:rsidR="00D55C60" w:rsidRPr="00B408E6" w:rsidRDefault="00D55C60" w:rsidP="003D0260">
            <w:pPr>
              <w:rPr>
                <w:sz w:val="24"/>
                <w:szCs w:val="24"/>
              </w:rPr>
            </w:pPr>
            <w:r w:rsidRPr="00B408E6">
              <w:rPr>
                <w:sz w:val="24"/>
                <w:szCs w:val="24"/>
              </w:rPr>
              <w:t>he/she/we played</w:t>
            </w:r>
          </w:p>
        </w:tc>
        <w:tc>
          <w:tcPr>
            <w:tcW w:w="125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F6D65E8" w14:textId="77777777" w:rsidR="00D55C60" w:rsidRPr="00B408E6" w:rsidRDefault="00D55C60" w:rsidP="003D0260">
            <w:pPr>
              <w:rPr>
                <w:i/>
                <w:sz w:val="24"/>
                <w:szCs w:val="24"/>
                <w:lang w:val="fr-FR"/>
              </w:rPr>
            </w:pPr>
            <w:r w:rsidRPr="00B408E6">
              <w:rPr>
                <w:i/>
                <w:sz w:val="24"/>
                <w:szCs w:val="24"/>
                <w:lang w:val="fr-FR"/>
              </w:rPr>
              <w:t>il/elle/on a joué</w:t>
            </w:r>
          </w:p>
        </w:tc>
      </w:tr>
      <w:tr w:rsidR="00D55C60" w:rsidRPr="009A371B" w14:paraId="338A91A4" w14:textId="77777777" w:rsidTr="00D7381F">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2E6003DC" w14:textId="0EF181AA" w:rsidR="00D55C60" w:rsidRPr="00B408E6" w:rsidRDefault="00D55C60"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3480E996"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mangé</w:t>
            </w:r>
            <w:proofErr w:type="spellEnd"/>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508DF117" w14:textId="4BA5642B" w:rsidR="00D55C60" w:rsidRPr="00B408E6" w:rsidRDefault="00D55C60" w:rsidP="003D0260">
            <w:pPr>
              <w:tabs>
                <w:tab w:val="left" w:leader="dot" w:pos="2161"/>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066D1C6" w14:textId="77777777" w:rsidR="00D55C60" w:rsidRPr="00B408E6" w:rsidRDefault="00D55C60" w:rsidP="003D0260">
            <w:pPr>
              <w:rPr>
                <w:i/>
                <w:sz w:val="24"/>
                <w:szCs w:val="24"/>
                <w:lang w:val="fr-FR"/>
              </w:rPr>
            </w:pPr>
            <w:r w:rsidRPr="00B408E6">
              <w:rPr>
                <w:i/>
                <w:sz w:val="24"/>
                <w:szCs w:val="24"/>
                <w:lang w:val="fr-FR"/>
              </w:rPr>
              <w:t>il/elle/on a mangé</w:t>
            </w:r>
          </w:p>
        </w:tc>
      </w:tr>
      <w:tr w:rsidR="00D55C60" w:rsidRPr="00B408E6" w14:paraId="52EE4613" w14:textId="77777777" w:rsidTr="00D7381F">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66020C07" w14:textId="235F028C" w:rsidR="00D55C60" w:rsidRPr="00B408E6" w:rsidRDefault="00D55C60"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7794655F"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fait</w:t>
            </w:r>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1301DEE2" w14:textId="77777777" w:rsidR="00D55C60" w:rsidRPr="00B408E6" w:rsidRDefault="00D55C60" w:rsidP="003D0260">
            <w:pPr>
              <w:rPr>
                <w:sz w:val="24"/>
                <w:szCs w:val="24"/>
                <w:lang w:val="fr-FR"/>
              </w:rPr>
            </w:pPr>
            <w:r w:rsidRPr="00B408E6">
              <w:rPr>
                <w:sz w:val="24"/>
                <w:szCs w:val="24"/>
              </w:rPr>
              <w:t>he/she/we did</w:t>
            </w: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49D030D5" w14:textId="1604A7C8" w:rsidR="00D55C60" w:rsidRPr="00171AC0" w:rsidRDefault="00D55C60" w:rsidP="003D0260">
            <w:pPr>
              <w:tabs>
                <w:tab w:val="left" w:leader="dot" w:pos="2194"/>
              </w:tabs>
              <w:rPr>
                <w:sz w:val="24"/>
                <w:szCs w:val="24"/>
                <w:lang w:val="fr-FR"/>
              </w:rPr>
            </w:pPr>
          </w:p>
        </w:tc>
      </w:tr>
      <w:tr w:rsidR="00D55C60" w:rsidRPr="00B408E6" w14:paraId="18E927CD" w14:textId="77777777" w:rsidTr="00D7381F">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A0339EB" w14:textId="77777777" w:rsidR="00D55C60" w:rsidRPr="00B408E6" w:rsidRDefault="00D55C60" w:rsidP="003D0260">
            <w:pPr>
              <w:rPr>
                <w:sz w:val="24"/>
                <w:szCs w:val="24"/>
                <w:lang w:val="fr-FR"/>
              </w:rPr>
            </w:pPr>
            <w:r w:rsidRPr="00B408E6">
              <w:rPr>
                <w:sz w:val="24"/>
                <w:szCs w:val="24"/>
                <w:lang w:val="fr-FR"/>
              </w:rPr>
              <w:t xml:space="preserve">I </w:t>
            </w:r>
            <w:proofErr w:type="spellStart"/>
            <w:r w:rsidRPr="00B408E6">
              <w:rPr>
                <w:sz w:val="24"/>
                <w:szCs w:val="24"/>
                <w:lang w:val="fr-FR"/>
              </w:rPr>
              <w:t>visited</w:t>
            </w:r>
            <w:proofErr w:type="spellEnd"/>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08D1BF3F" w14:textId="2300AE86" w:rsidR="00D55C60" w:rsidRPr="00171AC0" w:rsidRDefault="00D55C60" w:rsidP="003D0260">
            <w:pPr>
              <w:tabs>
                <w:tab w:val="left" w:leader="dot" w:pos="2194"/>
              </w:tabs>
              <w:rPr>
                <w:sz w:val="24"/>
                <w:szCs w:val="24"/>
                <w:lang w:val="fr-FR"/>
              </w:rPr>
            </w:pPr>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71A28350" w14:textId="77777777" w:rsidR="00D55C60" w:rsidRPr="00B408E6" w:rsidRDefault="00D55C60" w:rsidP="003D0260">
            <w:pPr>
              <w:rPr>
                <w:sz w:val="24"/>
                <w:szCs w:val="24"/>
                <w:lang w:val="fr-FR"/>
              </w:rPr>
            </w:pPr>
            <w:r w:rsidRPr="00B408E6">
              <w:rPr>
                <w:sz w:val="24"/>
                <w:szCs w:val="24"/>
              </w:rPr>
              <w:t>he/she/we visited</w:t>
            </w: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02949372" w14:textId="4B3D9EDF" w:rsidR="00D55C60" w:rsidRPr="00171AC0" w:rsidRDefault="00D55C60" w:rsidP="003D0260">
            <w:pPr>
              <w:tabs>
                <w:tab w:val="left" w:leader="dot" w:pos="2161"/>
              </w:tabs>
              <w:rPr>
                <w:sz w:val="24"/>
                <w:szCs w:val="24"/>
                <w:lang w:val="fr-FR"/>
              </w:rPr>
            </w:pPr>
          </w:p>
        </w:tc>
      </w:tr>
      <w:tr w:rsidR="00D55C60" w:rsidRPr="009A371B" w14:paraId="06C0AF71" w14:textId="77777777" w:rsidTr="00D7381F">
        <w:trPr>
          <w:trHeight w:val="680"/>
        </w:trPr>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bottom"/>
          </w:tcPr>
          <w:p w14:paraId="43A89D78" w14:textId="6C34098B" w:rsidR="00D55C60" w:rsidRPr="00B408E6" w:rsidRDefault="00D55C60"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center"/>
          </w:tcPr>
          <w:p w14:paraId="36ADE5B4" w14:textId="77777777" w:rsidR="00D55C60" w:rsidRPr="00B408E6" w:rsidRDefault="00D55C60" w:rsidP="003D0260">
            <w:pPr>
              <w:rPr>
                <w:i/>
                <w:sz w:val="24"/>
                <w:szCs w:val="24"/>
                <w:lang w:val="fr-FR"/>
              </w:rPr>
            </w:pPr>
            <w:r w:rsidRPr="00B408E6">
              <w:rPr>
                <w:i/>
                <w:sz w:val="24"/>
                <w:szCs w:val="24"/>
                <w:lang w:val="fr-FR"/>
              </w:rPr>
              <w:t>je suis allé(e)</w:t>
            </w:r>
          </w:p>
        </w:tc>
        <w:tc>
          <w:tcPr>
            <w:tcW w:w="1250" w:type="pct"/>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bottom"/>
          </w:tcPr>
          <w:p w14:paraId="4851ED74" w14:textId="53F07822" w:rsidR="00D55C60" w:rsidRPr="00B408E6" w:rsidRDefault="00D55C60" w:rsidP="003D0260">
            <w:pPr>
              <w:tabs>
                <w:tab w:val="left" w:leader="dot" w:pos="2161"/>
              </w:tabs>
              <w:rPr>
                <w:sz w:val="24"/>
                <w:szCs w:val="24"/>
                <w:lang w:val="fr-FR"/>
              </w:rPr>
            </w:pPr>
          </w:p>
        </w:tc>
        <w:tc>
          <w:tcPr>
            <w:tcW w:w="125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0A0F446D" w14:textId="77777777" w:rsidR="00D55C60" w:rsidRPr="00B408E6" w:rsidRDefault="00D55C60" w:rsidP="003D0260">
            <w:pPr>
              <w:rPr>
                <w:i/>
                <w:sz w:val="24"/>
                <w:szCs w:val="24"/>
                <w:lang w:val="fr-FR"/>
              </w:rPr>
            </w:pPr>
            <w:r w:rsidRPr="00B408E6">
              <w:rPr>
                <w:i/>
                <w:sz w:val="24"/>
                <w:szCs w:val="24"/>
                <w:lang w:val="fr-FR"/>
              </w:rPr>
              <w:t>il/elle/on est allé(e)(s)</w:t>
            </w:r>
          </w:p>
        </w:tc>
      </w:tr>
    </w:tbl>
    <w:p w14:paraId="29172B1D" w14:textId="77777777" w:rsidR="00D55C60" w:rsidRPr="002E552E" w:rsidRDefault="00D55C60" w:rsidP="00D55C60">
      <w:pPr>
        <w:rPr>
          <w:b/>
          <w:sz w:val="24"/>
          <w:szCs w:val="24"/>
          <w:lang w:val="fr-FR"/>
        </w:rPr>
      </w:pPr>
    </w:p>
    <w:tbl>
      <w:tblPr>
        <w:tblStyle w:val="TableGrid"/>
        <w:tblW w:w="9213" w:type="dxa"/>
        <w:tblInd w:w="534" w:type="dxa"/>
        <w:tblLook w:val="04A0" w:firstRow="1" w:lastRow="0" w:firstColumn="1" w:lastColumn="0" w:noHBand="0" w:noVBand="1"/>
      </w:tblPr>
      <w:tblGrid>
        <w:gridCol w:w="2303"/>
        <w:gridCol w:w="2303"/>
        <w:gridCol w:w="2303"/>
        <w:gridCol w:w="2304"/>
      </w:tblGrid>
      <w:tr w:rsidR="00D55C60" w:rsidRPr="00B408E6" w14:paraId="6E0FC011" w14:textId="77777777" w:rsidTr="00D7381F">
        <w:trPr>
          <w:trHeight w:val="454"/>
        </w:trPr>
        <w:tc>
          <w:tcPr>
            <w:tcW w:w="9213" w:type="dxa"/>
            <w:gridSpan w:val="4"/>
            <w:tcBorders>
              <w:top w:val="nil"/>
              <w:left w:val="nil"/>
              <w:bottom w:val="single" w:sz="12" w:space="0" w:color="582D69" w:themeColor="accent5"/>
              <w:right w:val="nil"/>
            </w:tcBorders>
            <w:shd w:val="clear" w:color="auto" w:fill="C39AD3" w:themeFill="accent5" w:themeFillTint="66"/>
            <w:vAlign w:val="center"/>
          </w:tcPr>
          <w:p w14:paraId="78DDBFB0" w14:textId="77777777" w:rsidR="00D55C60" w:rsidRPr="00E53CB7" w:rsidRDefault="00D55C60" w:rsidP="003D0260">
            <w:pPr>
              <w:rPr>
                <w:sz w:val="24"/>
                <w:szCs w:val="24"/>
              </w:rPr>
            </w:pPr>
            <w:r w:rsidRPr="00E53CB7">
              <w:rPr>
                <w:b/>
                <w:sz w:val="24"/>
                <w:szCs w:val="24"/>
              </w:rPr>
              <w:t>Present</w:t>
            </w:r>
          </w:p>
        </w:tc>
      </w:tr>
      <w:tr w:rsidR="00D55C60" w:rsidRPr="00B408E6" w14:paraId="022DBF01" w14:textId="77777777" w:rsidTr="00D7381F">
        <w:trPr>
          <w:trHeight w:val="680"/>
        </w:trPr>
        <w:tc>
          <w:tcPr>
            <w:tcW w:w="230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D483333" w14:textId="77777777" w:rsidR="00D55C60" w:rsidRPr="00B408E6" w:rsidRDefault="00D55C60" w:rsidP="003D0260">
            <w:pPr>
              <w:rPr>
                <w:sz w:val="24"/>
                <w:szCs w:val="24"/>
              </w:rPr>
            </w:pPr>
            <w:r w:rsidRPr="00B408E6">
              <w:rPr>
                <w:sz w:val="24"/>
                <w:szCs w:val="24"/>
              </w:rPr>
              <w:t>I am</w:t>
            </w:r>
          </w:p>
        </w:tc>
        <w:tc>
          <w:tcPr>
            <w:tcW w:w="2303" w:type="dxa"/>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bottom"/>
          </w:tcPr>
          <w:p w14:paraId="05E12271" w14:textId="683C18D3" w:rsidR="00D55C60" w:rsidRPr="00B408E6" w:rsidRDefault="00D55C60" w:rsidP="003D0260">
            <w:pPr>
              <w:tabs>
                <w:tab w:val="left" w:leader="dot" w:pos="1954"/>
              </w:tabs>
              <w:rPr>
                <w:i/>
                <w:sz w:val="24"/>
                <w:szCs w:val="24"/>
              </w:rPr>
            </w:pPr>
          </w:p>
        </w:tc>
        <w:tc>
          <w:tcPr>
            <w:tcW w:w="2303" w:type="dxa"/>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center"/>
          </w:tcPr>
          <w:p w14:paraId="28F306B8" w14:textId="77777777" w:rsidR="00D55C60" w:rsidRPr="00B408E6" w:rsidRDefault="00D55C60" w:rsidP="004B3890">
            <w:pPr>
              <w:rPr>
                <w:sz w:val="24"/>
                <w:szCs w:val="24"/>
              </w:rPr>
            </w:pPr>
            <w:r w:rsidRPr="00B408E6">
              <w:rPr>
                <w:sz w:val="24"/>
                <w:szCs w:val="24"/>
              </w:rPr>
              <w:t>he/she</w:t>
            </w:r>
            <w:r w:rsidR="004B3890" w:rsidRPr="00B408E6">
              <w:rPr>
                <w:sz w:val="24"/>
                <w:szCs w:val="24"/>
              </w:rPr>
              <w:t xml:space="preserve"> is </w:t>
            </w:r>
            <w:r w:rsidRPr="00B408E6">
              <w:rPr>
                <w:sz w:val="24"/>
                <w:szCs w:val="24"/>
              </w:rPr>
              <w:t>/we</w:t>
            </w:r>
            <w:r w:rsidR="004B3890">
              <w:rPr>
                <w:sz w:val="24"/>
                <w:szCs w:val="24"/>
              </w:rPr>
              <w:t xml:space="preserve"> are</w:t>
            </w:r>
            <w:r w:rsidRPr="00B408E6">
              <w:rPr>
                <w:sz w:val="24"/>
                <w:szCs w:val="24"/>
              </w:rPr>
              <w:t xml:space="preserve"> </w:t>
            </w:r>
          </w:p>
        </w:tc>
        <w:tc>
          <w:tcPr>
            <w:tcW w:w="230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bottom"/>
          </w:tcPr>
          <w:p w14:paraId="0E558721" w14:textId="3B8158EA" w:rsidR="00D55C60" w:rsidRPr="00B408E6" w:rsidRDefault="00D55C60" w:rsidP="003D0260">
            <w:pPr>
              <w:tabs>
                <w:tab w:val="left" w:leader="dot" w:pos="2161"/>
              </w:tabs>
              <w:ind w:right="33"/>
              <w:rPr>
                <w:sz w:val="24"/>
                <w:szCs w:val="24"/>
              </w:rPr>
            </w:pPr>
          </w:p>
        </w:tc>
      </w:tr>
      <w:tr w:rsidR="00D55C60" w:rsidRPr="00B408E6" w14:paraId="33116775"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30053DD0" w14:textId="1ADE4CBA" w:rsidR="00D55C60" w:rsidRPr="004B3890" w:rsidRDefault="00D55C60"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54213419" w14:textId="77777777" w:rsidR="00D55C60" w:rsidRPr="00B408E6" w:rsidRDefault="00D55C60" w:rsidP="003D0260">
            <w:pPr>
              <w:tabs>
                <w:tab w:val="left" w:leader="dot" w:pos="1954"/>
              </w:tabs>
              <w:rPr>
                <w:i/>
                <w:sz w:val="24"/>
                <w:szCs w:val="24"/>
                <w:lang w:val="fr-FR"/>
              </w:rPr>
            </w:pPr>
            <w:proofErr w:type="spellStart"/>
            <w:r w:rsidRPr="00B408E6">
              <w:rPr>
                <w:i/>
                <w:sz w:val="24"/>
                <w:szCs w:val="24"/>
              </w:rPr>
              <w:t>j’ai</w:t>
            </w:r>
            <w:proofErr w:type="spellEnd"/>
            <w:r w:rsidRPr="00B408E6">
              <w:rPr>
                <w:i/>
                <w:sz w:val="24"/>
                <w:szCs w:val="24"/>
              </w:rPr>
              <w:t xml:space="preserve"> </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18D88444" w14:textId="64914C83" w:rsidR="00D55C60" w:rsidRPr="00B408E6" w:rsidRDefault="00D55C60" w:rsidP="003D0260">
            <w:pPr>
              <w:tabs>
                <w:tab w:val="left" w:leader="dot" w:pos="2162"/>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556EEBB" w14:textId="77777777" w:rsidR="00D55C60" w:rsidRPr="00B408E6" w:rsidRDefault="00D55C60" w:rsidP="003D0260">
            <w:pPr>
              <w:tabs>
                <w:tab w:val="left" w:leader="dot" w:pos="2161"/>
              </w:tabs>
              <w:ind w:right="33"/>
              <w:rPr>
                <w:sz w:val="24"/>
                <w:szCs w:val="24"/>
                <w:lang w:val="fr-FR"/>
              </w:rPr>
            </w:pPr>
            <w:r w:rsidRPr="00B408E6">
              <w:rPr>
                <w:i/>
                <w:sz w:val="24"/>
                <w:szCs w:val="24"/>
                <w:lang w:val="fr-FR"/>
              </w:rPr>
              <w:t xml:space="preserve">il/elle/on a </w:t>
            </w:r>
          </w:p>
        </w:tc>
      </w:tr>
      <w:tr w:rsidR="00D55C60" w:rsidRPr="00B408E6" w14:paraId="303F733B"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DBAC015" w14:textId="77777777" w:rsidR="00D55C60" w:rsidRPr="00B408E6" w:rsidRDefault="00D55C60" w:rsidP="003D0260">
            <w:pPr>
              <w:tabs>
                <w:tab w:val="left" w:leader="dot" w:pos="2160"/>
              </w:tabs>
              <w:rPr>
                <w:sz w:val="24"/>
                <w:szCs w:val="24"/>
                <w:lang w:val="fr-FR"/>
              </w:rPr>
            </w:pPr>
            <w:r w:rsidRPr="00B408E6">
              <w:rPr>
                <w:sz w:val="24"/>
                <w:szCs w:val="24"/>
                <w:lang w:val="fr-FR"/>
              </w:rPr>
              <w:t>I drink</w:t>
            </w: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4067B188" w14:textId="77777777" w:rsidR="00D55C60" w:rsidRPr="00B408E6" w:rsidRDefault="00D55C60" w:rsidP="003D0260">
            <w:pPr>
              <w:tabs>
                <w:tab w:val="left" w:leader="dot" w:pos="1954"/>
              </w:tabs>
              <w:rPr>
                <w:i/>
                <w:sz w:val="24"/>
                <w:szCs w:val="24"/>
                <w:lang w:val="fr-FR"/>
              </w:rPr>
            </w:pPr>
            <w:r w:rsidRPr="00B408E6">
              <w:rPr>
                <w:i/>
                <w:sz w:val="24"/>
                <w:szCs w:val="24"/>
              </w:rPr>
              <w:t>je bois</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65128851" w14:textId="35313314" w:rsidR="00D55C60" w:rsidRPr="00B408E6" w:rsidRDefault="00D55C60" w:rsidP="003D0260">
            <w:pPr>
              <w:tabs>
                <w:tab w:val="left" w:leader="dot" w:pos="2162"/>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13048A6F" w14:textId="6C3CC9E5" w:rsidR="00D55C60" w:rsidRPr="00B408E6" w:rsidRDefault="00D55C60" w:rsidP="003D0260">
            <w:pPr>
              <w:tabs>
                <w:tab w:val="left" w:leader="dot" w:pos="2161"/>
              </w:tabs>
              <w:ind w:right="33"/>
              <w:rPr>
                <w:sz w:val="24"/>
                <w:szCs w:val="24"/>
                <w:lang w:val="fr-FR"/>
              </w:rPr>
            </w:pPr>
          </w:p>
        </w:tc>
      </w:tr>
      <w:tr w:rsidR="00D55C60" w:rsidRPr="00B408E6" w14:paraId="5E1078A5"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D346D09"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watch</w:t>
            </w:r>
            <w:proofErr w:type="spellEnd"/>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2F47BA80" w14:textId="6C0A751F" w:rsidR="00D55C60" w:rsidRPr="00B408E6" w:rsidRDefault="00D55C60" w:rsidP="003D0260">
            <w:pPr>
              <w:tabs>
                <w:tab w:val="left" w:leader="dot" w:pos="1954"/>
              </w:tabs>
              <w:rPr>
                <w:i/>
                <w:sz w:val="24"/>
                <w:szCs w:val="24"/>
                <w:lang w:val="fr-FR"/>
              </w:rPr>
            </w:pP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6DCA9E3C" w14:textId="77777777" w:rsidR="00D55C60" w:rsidRPr="004B3890" w:rsidRDefault="00D55C60" w:rsidP="003D0260">
            <w:pPr>
              <w:rPr>
                <w:sz w:val="24"/>
                <w:szCs w:val="24"/>
              </w:rPr>
            </w:pPr>
            <w:r w:rsidRPr="00B408E6">
              <w:rPr>
                <w:sz w:val="24"/>
                <w:szCs w:val="24"/>
              </w:rPr>
              <w:t>he/she/we watch</w:t>
            </w:r>
            <w:r w:rsidR="004B3890">
              <w:rPr>
                <w:sz w:val="24"/>
                <w:szCs w:val="24"/>
              </w:rPr>
              <w:t>(</w:t>
            </w:r>
            <w:r w:rsidRPr="00B408E6">
              <w:rPr>
                <w:sz w:val="24"/>
                <w:szCs w:val="24"/>
              </w:rPr>
              <w:t>es</w:t>
            </w:r>
            <w:r w:rsidR="004B3890">
              <w:rPr>
                <w:sz w:val="24"/>
                <w:szCs w:val="24"/>
              </w:rPr>
              <w:t>)</w:t>
            </w: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1125468E" w14:textId="731A3B91" w:rsidR="00D55C60" w:rsidRPr="004B3890" w:rsidRDefault="00D55C60" w:rsidP="003D0260">
            <w:pPr>
              <w:tabs>
                <w:tab w:val="left" w:leader="dot" w:pos="2161"/>
              </w:tabs>
              <w:ind w:right="33"/>
              <w:rPr>
                <w:sz w:val="24"/>
                <w:szCs w:val="24"/>
              </w:rPr>
            </w:pPr>
          </w:p>
        </w:tc>
      </w:tr>
      <w:tr w:rsidR="00D55C60" w:rsidRPr="00B408E6" w14:paraId="4BAB555B" w14:textId="77777777" w:rsidTr="00D7381F">
        <w:trPr>
          <w:trHeight w:val="680"/>
        </w:trPr>
        <w:tc>
          <w:tcPr>
            <w:tcW w:w="230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bottom"/>
          </w:tcPr>
          <w:p w14:paraId="38F14196" w14:textId="5D324D51" w:rsidR="00D55C60" w:rsidRPr="004B3890" w:rsidRDefault="00D55C60"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bottom"/>
          </w:tcPr>
          <w:p w14:paraId="1A6DE3B2" w14:textId="6DCCFCC8" w:rsidR="00D55C60" w:rsidRPr="004B3890" w:rsidRDefault="00D55C60" w:rsidP="003D0260">
            <w:pPr>
              <w:tabs>
                <w:tab w:val="left" w:leader="dot" w:pos="1954"/>
              </w:tabs>
              <w:rPr>
                <w:i/>
                <w:sz w:val="24"/>
                <w:szCs w:val="24"/>
              </w:rPr>
            </w:pPr>
          </w:p>
        </w:tc>
        <w:tc>
          <w:tcPr>
            <w:tcW w:w="2303" w:type="dxa"/>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center"/>
          </w:tcPr>
          <w:p w14:paraId="04C4F318" w14:textId="77777777" w:rsidR="00D55C60" w:rsidRPr="00B408E6" w:rsidRDefault="00D55C60" w:rsidP="003D0260">
            <w:pPr>
              <w:rPr>
                <w:sz w:val="24"/>
                <w:szCs w:val="24"/>
                <w:lang w:val="fr-FR"/>
              </w:rPr>
            </w:pPr>
            <w:r w:rsidRPr="00B408E6">
              <w:rPr>
                <w:sz w:val="24"/>
                <w:szCs w:val="24"/>
              </w:rPr>
              <w:t>he/she/we can</w:t>
            </w:r>
          </w:p>
        </w:tc>
        <w:tc>
          <w:tcPr>
            <w:tcW w:w="230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bottom"/>
          </w:tcPr>
          <w:p w14:paraId="12AE8184" w14:textId="506C20BC" w:rsidR="00D55C60" w:rsidRPr="00B408E6" w:rsidRDefault="00D55C60" w:rsidP="003D0260">
            <w:pPr>
              <w:tabs>
                <w:tab w:val="left" w:leader="dot" w:pos="2161"/>
              </w:tabs>
              <w:ind w:right="33"/>
              <w:rPr>
                <w:sz w:val="24"/>
                <w:szCs w:val="24"/>
                <w:lang w:val="fr-FR"/>
              </w:rPr>
            </w:pPr>
          </w:p>
        </w:tc>
      </w:tr>
    </w:tbl>
    <w:p w14:paraId="06F66AF0" w14:textId="77777777" w:rsidR="00D55C60" w:rsidRDefault="00D55C60" w:rsidP="00D55C60">
      <w:pPr>
        <w:rPr>
          <w:b/>
          <w:sz w:val="24"/>
          <w:szCs w:val="24"/>
        </w:rPr>
        <w:sectPr w:rsidR="00D55C60" w:rsidSect="003D0260">
          <w:headerReference w:type="default" r:id="rId78"/>
          <w:footerReference w:type="default" r:id="rId79"/>
          <w:pgSz w:w="11906" w:h="16838"/>
          <w:pgMar w:top="1134" w:right="1134" w:bottom="851" w:left="1134" w:header="708" w:footer="708" w:gutter="0"/>
          <w:cols w:space="708"/>
          <w:docGrid w:linePitch="381"/>
        </w:sectPr>
      </w:pPr>
    </w:p>
    <w:p w14:paraId="36713BBA" w14:textId="77777777" w:rsidR="00D55C60" w:rsidRPr="0002256F" w:rsidRDefault="00D55C60" w:rsidP="00D55C60">
      <w:pPr>
        <w:rPr>
          <w:b/>
          <w:sz w:val="4"/>
          <w:szCs w:val="24"/>
        </w:rPr>
      </w:pPr>
    </w:p>
    <w:tbl>
      <w:tblPr>
        <w:tblStyle w:val="TableGrid"/>
        <w:tblW w:w="9213" w:type="dxa"/>
        <w:tblInd w:w="534" w:type="dxa"/>
        <w:tblLook w:val="04A0" w:firstRow="1" w:lastRow="0" w:firstColumn="1" w:lastColumn="0" w:noHBand="0" w:noVBand="1"/>
      </w:tblPr>
      <w:tblGrid>
        <w:gridCol w:w="2303"/>
        <w:gridCol w:w="2303"/>
        <w:gridCol w:w="2303"/>
        <w:gridCol w:w="2304"/>
      </w:tblGrid>
      <w:tr w:rsidR="00D55C60" w:rsidRPr="00B408E6" w14:paraId="5CC9445F" w14:textId="77777777" w:rsidTr="00D7381F">
        <w:trPr>
          <w:trHeight w:val="454"/>
        </w:trPr>
        <w:tc>
          <w:tcPr>
            <w:tcW w:w="9213" w:type="dxa"/>
            <w:gridSpan w:val="4"/>
            <w:tcBorders>
              <w:top w:val="nil"/>
              <w:left w:val="nil"/>
              <w:bottom w:val="single" w:sz="12" w:space="0" w:color="582D69" w:themeColor="accent5"/>
              <w:right w:val="nil"/>
            </w:tcBorders>
            <w:shd w:val="clear" w:color="auto" w:fill="C39AD3" w:themeFill="accent5" w:themeFillTint="66"/>
            <w:vAlign w:val="center"/>
          </w:tcPr>
          <w:p w14:paraId="310D0D70" w14:textId="1CDEED86" w:rsidR="00D55C60" w:rsidRPr="00E53CB7" w:rsidRDefault="000373D6" w:rsidP="003D0260">
            <w:pPr>
              <w:rPr>
                <w:i/>
                <w:sz w:val="24"/>
                <w:szCs w:val="24"/>
                <w:lang w:val="fr-FR"/>
              </w:rPr>
            </w:pPr>
            <w:r w:rsidRPr="00E53CB7">
              <w:rPr>
                <w:b/>
                <w:sz w:val="24"/>
                <w:szCs w:val="24"/>
              </w:rPr>
              <w:t>Near f</w:t>
            </w:r>
            <w:r w:rsidR="00D55C60" w:rsidRPr="00E53CB7">
              <w:rPr>
                <w:b/>
                <w:sz w:val="24"/>
                <w:szCs w:val="24"/>
              </w:rPr>
              <w:t>uture</w:t>
            </w:r>
          </w:p>
        </w:tc>
      </w:tr>
      <w:tr w:rsidR="00D55C60" w:rsidRPr="009A371B" w14:paraId="3C5012E5" w14:textId="77777777" w:rsidTr="00D7381F">
        <w:trPr>
          <w:trHeight w:val="680"/>
        </w:trPr>
        <w:tc>
          <w:tcPr>
            <w:tcW w:w="230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050E3AE" w14:textId="77777777" w:rsidR="00D55C60" w:rsidRPr="00B408E6" w:rsidRDefault="00D55C60" w:rsidP="003D0260">
            <w:pPr>
              <w:rPr>
                <w:sz w:val="24"/>
                <w:szCs w:val="24"/>
              </w:rPr>
            </w:pPr>
            <w:r w:rsidRPr="00B408E6">
              <w:rPr>
                <w:sz w:val="24"/>
                <w:szCs w:val="24"/>
              </w:rPr>
              <w:t>I’m going to work</w:t>
            </w:r>
          </w:p>
        </w:tc>
        <w:tc>
          <w:tcPr>
            <w:tcW w:w="2303" w:type="dxa"/>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bottom"/>
          </w:tcPr>
          <w:p w14:paraId="2A3B44A8" w14:textId="30D8ED5E" w:rsidR="00D55C60" w:rsidRPr="00B408E6" w:rsidRDefault="00D55C60" w:rsidP="003D0260">
            <w:pPr>
              <w:tabs>
                <w:tab w:val="left" w:leader="dot" w:pos="2161"/>
              </w:tabs>
              <w:rPr>
                <w:sz w:val="24"/>
                <w:szCs w:val="24"/>
              </w:rPr>
            </w:pPr>
          </w:p>
        </w:tc>
        <w:tc>
          <w:tcPr>
            <w:tcW w:w="2303" w:type="dxa"/>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bottom"/>
          </w:tcPr>
          <w:p w14:paraId="3EC5AE95" w14:textId="6BFFF4BE" w:rsidR="00D55C60" w:rsidRPr="00B408E6" w:rsidRDefault="00D55C60" w:rsidP="003D0260">
            <w:pPr>
              <w:tabs>
                <w:tab w:val="left" w:leader="dot" w:pos="2161"/>
              </w:tabs>
              <w:rPr>
                <w:sz w:val="24"/>
                <w:szCs w:val="24"/>
              </w:rPr>
            </w:pPr>
          </w:p>
        </w:tc>
        <w:tc>
          <w:tcPr>
            <w:tcW w:w="230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0C763E5" w14:textId="77777777" w:rsidR="00D55C60" w:rsidRPr="002E552E" w:rsidRDefault="00D55C60" w:rsidP="003D0260">
            <w:pPr>
              <w:rPr>
                <w:sz w:val="24"/>
                <w:szCs w:val="24"/>
                <w:lang w:val="fr-FR"/>
              </w:rPr>
            </w:pPr>
            <w:r w:rsidRPr="00B408E6">
              <w:rPr>
                <w:i/>
                <w:sz w:val="24"/>
                <w:szCs w:val="24"/>
                <w:lang w:val="fr-FR"/>
              </w:rPr>
              <w:t>il/elle/on va travailler</w:t>
            </w:r>
          </w:p>
        </w:tc>
      </w:tr>
      <w:tr w:rsidR="00D55C60" w:rsidRPr="00B408E6" w14:paraId="15488B63"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6F1B8B3" w14:textId="77777777" w:rsidR="00D55C60" w:rsidRPr="00B408E6" w:rsidRDefault="00D55C60" w:rsidP="003D0260">
            <w:pPr>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travel</w:t>
            </w:r>
            <w:proofErr w:type="spellEnd"/>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62479F3D" w14:textId="58B84917" w:rsidR="00D55C60" w:rsidRPr="00B408E6" w:rsidRDefault="00D55C60" w:rsidP="003D0260">
            <w:pPr>
              <w:tabs>
                <w:tab w:val="left" w:leader="dot" w:pos="2161"/>
              </w:tabs>
              <w:rPr>
                <w:sz w:val="24"/>
                <w:szCs w:val="24"/>
                <w:lang w:val="fr-FR"/>
              </w:rPr>
            </w:pP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70B4DCCC" w14:textId="77777777" w:rsidR="00D55C60" w:rsidRPr="002E552E" w:rsidRDefault="00D55C60" w:rsidP="003D0260">
            <w:pPr>
              <w:tabs>
                <w:tab w:val="left" w:leader="dot" w:pos="2161"/>
              </w:tabs>
              <w:rPr>
                <w:sz w:val="24"/>
                <w:szCs w:val="24"/>
              </w:rPr>
            </w:pPr>
            <w:r w:rsidRPr="00B408E6">
              <w:rPr>
                <w:sz w:val="24"/>
                <w:szCs w:val="24"/>
              </w:rPr>
              <w:t>he/she is / we are going to travel</w:t>
            </w: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65875EB1" w14:textId="5F30BE43" w:rsidR="00D55C60" w:rsidRPr="002E552E" w:rsidRDefault="00D55C60" w:rsidP="003D0260">
            <w:pPr>
              <w:tabs>
                <w:tab w:val="left" w:leader="dot" w:pos="2161"/>
              </w:tabs>
              <w:rPr>
                <w:sz w:val="24"/>
                <w:szCs w:val="24"/>
              </w:rPr>
            </w:pPr>
          </w:p>
        </w:tc>
      </w:tr>
      <w:tr w:rsidR="00D55C60" w:rsidRPr="00B408E6" w14:paraId="7070DFC8"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1B181BB3" w14:textId="29D12D01" w:rsidR="00D55C60" w:rsidRPr="002E552E" w:rsidRDefault="00D55C60"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06EB677D" w14:textId="77777777" w:rsidR="00D55C60" w:rsidRPr="00B408E6" w:rsidRDefault="00D55C60" w:rsidP="003D0260">
            <w:pPr>
              <w:tabs>
                <w:tab w:val="left" w:leader="dot" w:pos="2161"/>
              </w:tabs>
              <w:rPr>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habiter</w:t>
            </w:r>
            <w:proofErr w:type="spellEnd"/>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0FEDE880" w14:textId="555D0626" w:rsidR="00D55C60" w:rsidRPr="00B408E6" w:rsidRDefault="00D55C60"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34FD31EB" w14:textId="0624B39B" w:rsidR="00D55C60" w:rsidRPr="00B408E6" w:rsidRDefault="00D55C60" w:rsidP="003D0260">
            <w:pPr>
              <w:tabs>
                <w:tab w:val="left" w:leader="dot" w:pos="2161"/>
              </w:tabs>
              <w:rPr>
                <w:sz w:val="24"/>
                <w:szCs w:val="24"/>
                <w:lang w:val="fr-FR"/>
              </w:rPr>
            </w:pPr>
          </w:p>
        </w:tc>
      </w:tr>
      <w:tr w:rsidR="00D55C60" w:rsidRPr="009A371B" w14:paraId="0B6D223D"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3545EC93" w14:textId="443B163E" w:rsidR="00D55C60" w:rsidRPr="00B408E6" w:rsidRDefault="00D55C60" w:rsidP="003D0260">
            <w:pPr>
              <w:tabs>
                <w:tab w:val="left" w:leader="dot" w:pos="2160"/>
              </w:tabs>
              <w:rPr>
                <w:sz w:val="24"/>
                <w:szCs w:val="24"/>
                <w:lang w:val="fr-FR"/>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5691930D" w14:textId="77777777" w:rsidR="00D55C60" w:rsidRPr="00B408E6" w:rsidRDefault="00D55C60" w:rsidP="003D0260">
            <w:pPr>
              <w:tabs>
                <w:tab w:val="left" w:leader="dot" w:pos="2161"/>
              </w:tabs>
              <w:rPr>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rester</w:t>
            </w:r>
            <w:proofErr w:type="spellEnd"/>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29C336C9" w14:textId="6CC1B3A6" w:rsidR="00D55C60" w:rsidRPr="00B408E6" w:rsidRDefault="00D55C60"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119876C" w14:textId="77777777" w:rsidR="00D55C60" w:rsidRPr="00B408E6" w:rsidRDefault="00D55C60" w:rsidP="003D0260">
            <w:pPr>
              <w:tabs>
                <w:tab w:val="left" w:leader="dot" w:pos="2161"/>
              </w:tabs>
              <w:rPr>
                <w:sz w:val="24"/>
                <w:szCs w:val="24"/>
                <w:lang w:val="fr-FR"/>
              </w:rPr>
            </w:pPr>
            <w:r w:rsidRPr="00B408E6">
              <w:rPr>
                <w:i/>
                <w:sz w:val="24"/>
                <w:szCs w:val="24"/>
                <w:lang w:val="fr-FR"/>
              </w:rPr>
              <w:t>il/elle/on va rester</w:t>
            </w:r>
          </w:p>
        </w:tc>
      </w:tr>
      <w:tr w:rsidR="00D55C60" w:rsidRPr="00B408E6" w14:paraId="540BB7B1" w14:textId="77777777" w:rsidTr="00D7381F">
        <w:trPr>
          <w:trHeight w:val="680"/>
        </w:trPr>
        <w:tc>
          <w:tcPr>
            <w:tcW w:w="230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74C73621" w14:textId="77777777" w:rsidR="00D55C60" w:rsidRPr="00B408E6" w:rsidRDefault="00D55C60" w:rsidP="003D0260">
            <w:pPr>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buy</w:t>
            </w:r>
            <w:proofErr w:type="spellEnd"/>
          </w:p>
        </w:tc>
        <w:tc>
          <w:tcPr>
            <w:tcW w:w="2303" w:type="dxa"/>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bottom"/>
          </w:tcPr>
          <w:p w14:paraId="19748421" w14:textId="490AF3E3" w:rsidR="00D55C60" w:rsidRPr="00B408E6" w:rsidRDefault="00D55C60" w:rsidP="003D0260">
            <w:pPr>
              <w:tabs>
                <w:tab w:val="left" w:leader="dot" w:pos="2161"/>
              </w:tabs>
              <w:rPr>
                <w:sz w:val="24"/>
                <w:szCs w:val="24"/>
                <w:lang w:val="fr-FR"/>
              </w:rPr>
            </w:pPr>
          </w:p>
        </w:tc>
        <w:tc>
          <w:tcPr>
            <w:tcW w:w="2303" w:type="dxa"/>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bottom"/>
          </w:tcPr>
          <w:p w14:paraId="25FDAE72" w14:textId="5E15CAF5" w:rsidR="00D55C60" w:rsidRPr="00B408E6" w:rsidRDefault="00D55C60"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bottom"/>
          </w:tcPr>
          <w:p w14:paraId="101A17B2" w14:textId="0518092D" w:rsidR="00D55C60" w:rsidRPr="00B408E6" w:rsidRDefault="00D55C60" w:rsidP="003D0260">
            <w:pPr>
              <w:tabs>
                <w:tab w:val="left" w:leader="dot" w:pos="2161"/>
              </w:tabs>
              <w:rPr>
                <w:sz w:val="24"/>
                <w:szCs w:val="24"/>
                <w:lang w:val="fr-FR"/>
              </w:rPr>
            </w:pPr>
          </w:p>
        </w:tc>
      </w:tr>
    </w:tbl>
    <w:p w14:paraId="6092EBB3" w14:textId="77777777" w:rsidR="00D55C60" w:rsidRPr="00B408E6" w:rsidRDefault="00D55C60" w:rsidP="00D55C60">
      <w:pPr>
        <w:rPr>
          <w:sz w:val="24"/>
          <w:szCs w:val="24"/>
          <w:lang w:val="fr-FR"/>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BCCE044" w14:textId="77777777" w:rsidTr="00F10905">
        <w:trPr>
          <w:trHeight w:val="454"/>
        </w:trPr>
        <w:tc>
          <w:tcPr>
            <w:tcW w:w="993" w:type="dxa"/>
            <w:vMerge w:val="restart"/>
            <w:shd w:val="clear" w:color="auto" w:fill="C39AD3" w:themeFill="accent5" w:themeFillTint="66"/>
            <w:vAlign w:val="center"/>
          </w:tcPr>
          <w:p w14:paraId="7F69092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10F3F62" wp14:editId="30FF530B">
                  <wp:extent cx="133405" cy="676556"/>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B9199F9"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2BB49B32" w14:textId="77777777" w:rsidTr="00F10905">
        <w:trPr>
          <w:trHeight w:val="1020"/>
        </w:trPr>
        <w:tc>
          <w:tcPr>
            <w:tcW w:w="993" w:type="dxa"/>
            <w:vMerge/>
            <w:shd w:val="clear" w:color="auto" w:fill="C39AD3" w:themeFill="accent5" w:themeFillTint="66"/>
          </w:tcPr>
          <w:p w14:paraId="1DC45F75" w14:textId="77777777" w:rsidR="00D55C60" w:rsidRDefault="00D55C60" w:rsidP="003D0260">
            <w:pPr>
              <w:spacing w:after="120"/>
              <w:rPr>
                <w:b/>
                <w:color w:val="auto"/>
                <w:sz w:val="24"/>
                <w:szCs w:val="24"/>
              </w:rPr>
            </w:pPr>
          </w:p>
        </w:tc>
        <w:tc>
          <w:tcPr>
            <w:tcW w:w="8646" w:type="dxa"/>
            <w:shd w:val="clear" w:color="auto" w:fill="auto"/>
            <w:vAlign w:val="center"/>
          </w:tcPr>
          <w:p w14:paraId="118EBB50" w14:textId="77777777" w:rsidR="00D55C60" w:rsidRPr="007342D9" w:rsidRDefault="00D55C60" w:rsidP="003D0260">
            <w:pPr>
              <w:rPr>
                <w:color w:val="auto"/>
                <w:sz w:val="24"/>
                <w:szCs w:val="24"/>
              </w:rPr>
            </w:pPr>
            <w:r w:rsidRPr="00B408E6">
              <w:rPr>
                <w:sz w:val="24"/>
                <w:szCs w:val="24"/>
              </w:rPr>
              <w:t>Look for patterns and exceptions in way the tenses are formed. How can you use what you notice to help you remember the verbs correctly?</w:t>
            </w:r>
          </w:p>
        </w:tc>
      </w:tr>
    </w:tbl>
    <w:p w14:paraId="4AB28A4E" w14:textId="77777777" w:rsidR="00D55C60" w:rsidRPr="00B408E6" w:rsidRDefault="00D55C60" w:rsidP="00D55C60">
      <w:pPr>
        <w:rPr>
          <w:sz w:val="24"/>
          <w:szCs w:val="24"/>
        </w:rPr>
      </w:pPr>
    </w:p>
    <w:p w14:paraId="3E70B491" w14:textId="318961D2"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Check your answers on p</w:t>
      </w:r>
      <w:r w:rsidR="000373D6">
        <w:rPr>
          <w:sz w:val="24"/>
          <w:szCs w:val="24"/>
        </w:rPr>
        <w:t xml:space="preserve">age </w:t>
      </w:r>
      <w:r w:rsidR="002D4E9F">
        <w:rPr>
          <w:sz w:val="24"/>
          <w:szCs w:val="24"/>
        </w:rPr>
        <w:t>79</w:t>
      </w:r>
      <w:r w:rsidRPr="00B408E6">
        <w:rPr>
          <w:sz w:val="24"/>
          <w:szCs w:val="24"/>
        </w:rPr>
        <w:t xml:space="preserve">. </w:t>
      </w:r>
    </w:p>
    <w:p w14:paraId="04CBFD8A" w14:textId="77777777"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Now try to memorise the French verbs in each column.</w:t>
      </w:r>
    </w:p>
    <w:p w14:paraId="20CA48F6" w14:textId="77777777"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Say them out loud, then copy them on some rough paper, looking carefully at the spellings and accents.</w:t>
      </w:r>
    </w:p>
    <w:p w14:paraId="0B5DD731" w14:textId="77777777"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Finally, cover the French and try to write out all the verbs, just looking at the English.</w:t>
      </w:r>
    </w:p>
    <w:p w14:paraId="2A1533C4"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0ABD77C" w14:textId="77777777" w:rsidTr="00F10905">
        <w:trPr>
          <w:trHeight w:val="454"/>
        </w:trPr>
        <w:tc>
          <w:tcPr>
            <w:tcW w:w="993" w:type="dxa"/>
            <w:vMerge w:val="restart"/>
            <w:shd w:val="clear" w:color="auto" w:fill="C39AD3" w:themeFill="accent5" w:themeFillTint="66"/>
            <w:vAlign w:val="center"/>
          </w:tcPr>
          <w:p w14:paraId="0A6FAC3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E218890" wp14:editId="7780E5A9">
                  <wp:extent cx="133405" cy="676556"/>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92D79F0"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b/>
                <w:color w:val="41214E" w:themeColor="accent5" w:themeShade="BF"/>
                <w:sz w:val="28"/>
              </w:rPr>
              <w:t xml:space="preserve"> </w:t>
            </w:r>
          </w:p>
        </w:tc>
      </w:tr>
      <w:tr w:rsidR="00D55C60" w14:paraId="787790FA" w14:textId="77777777" w:rsidTr="00F10905">
        <w:trPr>
          <w:trHeight w:val="1020"/>
        </w:trPr>
        <w:tc>
          <w:tcPr>
            <w:tcW w:w="993" w:type="dxa"/>
            <w:vMerge/>
            <w:shd w:val="clear" w:color="auto" w:fill="C39AD3" w:themeFill="accent5" w:themeFillTint="66"/>
          </w:tcPr>
          <w:p w14:paraId="3B768E15" w14:textId="77777777" w:rsidR="00D55C60" w:rsidRDefault="00D55C60" w:rsidP="003D0260">
            <w:pPr>
              <w:spacing w:after="120"/>
              <w:rPr>
                <w:b/>
                <w:color w:val="auto"/>
                <w:sz w:val="24"/>
                <w:szCs w:val="24"/>
              </w:rPr>
            </w:pPr>
          </w:p>
        </w:tc>
        <w:tc>
          <w:tcPr>
            <w:tcW w:w="8646" w:type="dxa"/>
            <w:shd w:val="clear" w:color="auto" w:fill="auto"/>
            <w:vAlign w:val="center"/>
          </w:tcPr>
          <w:p w14:paraId="4E3593E5" w14:textId="77777777" w:rsidR="00D55C60" w:rsidRPr="007342D9" w:rsidRDefault="00D55C60" w:rsidP="003D0260">
            <w:pPr>
              <w:rPr>
                <w:color w:val="auto"/>
                <w:sz w:val="24"/>
                <w:szCs w:val="24"/>
              </w:rPr>
            </w:pPr>
            <w:r>
              <w:rPr>
                <w:sz w:val="24"/>
                <w:szCs w:val="24"/>
              </w:rPr>
              <w:t>K</w:t>
            </w:r>
            <w:r w:rsidRPr="00B408E6">
              <w:rPr>
                <w:sz w:val="24"/>
                <w:szCs w:val="24"/>
              </w:rPr>
              <w:t>eep revising these tenses every week to make them stick in your long-term memory</w:t>
            </w:r>
            <w:r w:rsidR="008B1CA0">
              <w:rPr>
                <w:sz w:val="24"/>
                <w:szCs w:val="24"/>
              </w:rPr>
              <w:t>.</w:t>
            </w:r>
          </w:p>
        </w:tc>
      </w:tr>
    </w:tbl>
    <w:p w14:paraId="1E01D064" w14:textId="77777777" w:rsidR="00D55C60" w:rsidRPr="00B408E6" w:rsidRDefault="00D55C60" w:rsidP="00D55C60">
      <w:pPr>
        <w:rPr>
          <w:sz w:val="24"/>
          <w:szCs w:val="24"/>
        </w:rPr>
      </w:pPr>
    </w:p>
    <w:p w14:paraId="46A452B0" w14:textId="77777777" w:rsidR="00D55C60" w:rsidRPr="00E53CB7" w:rsidRDefault="00D55C60" w:rsidP="00E53CB7">
      <w:pPr>
        <w:rPr>
          <w:sz w:val="24"/>
          <w:szCs w:val="24"/>
        </w:rPr>
      </w:pPr>
      <w:r w:rsidRPr="00E53CB7">
        <w:rPr>
          <w:sz w:val="24"/>
          <w:szCs w:val="24"/>
        </w:rPr>
        <w:t>What are you going to do to help you memorise these verbs? Come up with three techniques.</w:t>
      </w:r>
    </w:p>
    <w:p w14:paraId="2904F2EB" w14:textId="77777777" w:rsidR="00D55C60" w:rsidRDefault="00D55C60" w:rsidP="002D4E9F">
      <w:pPr>
        <w:pStyle w:val="ListParagraph"/>
        <w:numPr>
          <w:ilvl w:val="0"/>
          <w:numId w:val="161"/>
        </w:numPr>
        <w:tabs>
          <w:tab w:val="left" w:leader="dot" w:pos="9498"/>
        </w:tabs>
        <w:spacing w:before="240" w:after="120"/>
        <w:ind w:left="1077" w:hanging="357"/>
        <w:contextualSpacing w:val="0"/>
        <w:rPr>
          <w:sz w:val="24"/>
          <w:szCs w:val="24"/>
        </w:rPr>
      </w:pPr>
      <w:r>
        <w:rPr>
          <w:sz w:val="24"/>
          <w:szCs w:val="24"/>
        </w:rPr>
        <w:tab/>
      </w:r>
    </w:p>
    <w:p w14:paraId="3DE7F810" w14:textId="77777777" w:rsidR="00D55C60" w:rsidRDefault="00D55C60" w:rsidP="002D4E9F">
      <w:pPr>
        <w:pStyle w:val="ListParagraph"/>
        <w:numPr>
          <w:ilvl w:val="0"/>
          <w:numId w:val="161"/>
        </w:numPr>
        <w:tabs>
          <w:tab w:val="left" w:leader="dot" w:pos="9498"/>
        </w:tabs>
        <w:spacing w:before="120" w:after="120"/>
        <w:ind w:left="1077" w:hanging="357"/>
        <w:contextualSpacing w:val="0"/>
        <w:rPr>
          <w:sz w:val="24"/>
          <w:szCs w:val="24"/>
        </w:rPr>
      </w:pPr>
      <w:r>
        <w:rPr>
          <w:sz w:val="24"/>
          <w:szCs w:val="24"/>
        </w:rPr>
        <w:tab/>
      </w:r>
    </w:p>
    <w:p w14:paraId="07245DB9" w14:textId="77777777" w:rsidR="00D55C60" w:rsidRDefault="00D55C60" w:rsidP="002D4E9F">
      <w:pPr>
        <w:pStyle w:val="ListParagraph"/>
        <w:numPr>
          <w:ilvl w:val="0"/>
          <w:numId w:val="161"/>
        </w:numPr>
        <w:tabs>
          <w:tab w:val="left" w:leader="dot" w:pos="9498"/>
        </w:tabs>
        <w:spacing w:before="120" w:after="120"/>
        <w:ind w:left="1077" w:hanging="357"/>
        <w:contextualSpacing w:val="0"/>
        <w:rPr>
          <w:sz w:val="24"/>
          <w:szCs w:val="24"/>
        </w:rPr>
      </w:pPr>
      <w:r>
        <w:rPr>
          <w:sz w:val="24"/>
          <w:szCs w:val="24"/>
        </w:rPr>
        <w:tab/>
      </w:r>
    </w:p>
    <w:p w14:paraId="192C48DE" w14:textId="77777777" w:rsidR="00D55C60" w:rsidRDefault="00D55C60" w:rsidP="00D55C60">
      <w:pPr>
        <w:pStyle w:val="ListParagraph"/>
        <w:rPr>
          <w:sz w:val="24"/>
          <w:szCs w:val="24"/>
        </w:rPr>
      </w:pPr>
    </w:p>
    <w:p w14:paraId="52F42B23" w14:textId="77777777" w:rsidR="00D55C60" w:rsidRDefault="00D55C60" w:rsidP="00D55C60">
      <w:pPr>
        <w:pStyle w:val="ListParagraph"/>
        <w:rPr>
          <w:sz w:val="24"/>
          <w:szCs w:val="24"/>
        </w:rPr>
        <w:sectPr w:rsidR="00D55C60" w:rsidSect="003D0260">
          <w:pgSz w:w="11906" w:h="16838"/>
          <w:pgMar w:top="1134" w:right="1134" w:bottom="851" w:left="1134" w:header="708" w:footer="708" w:gutter="0"/>
          <w:cols w:space="708"/>
          <w:docGrid w:linePitch="381"/>
        </w:sectPr>
      </w:pPr>
    </w:p>
    <w:p w14:paraId="7C27CA48" w14:textId="587D52B0" w:rsidR="00D55C60" w:rsidRPr="002D4E9F" w:rsidRDefault="00D55C60" w:rsidP="002D4E9F">
      <w:pPr>
        <w:pStyle w:val="Purple"/>
        <w:numPr>
          <w:ilvl w:val="0"/>
          <w:numId w:val="283"/>
        </w:numPr>
        <w:rPr>
          <w:color w:val="582D69" w:themeColor="accent5"/>
        </w:rPr>
      </w:pPr>
      <w:r w:rsidRPr="002D4E9F">
        <w:rPr>
          <w:color w:val="582D69" w:themeColor="accent5"/>
        </w:rPr>
        <w:lastRenderedPageBreak/>
        <w:t>Opinion synonyms</w:t>
      </w:r>
    </w:p>
    <w:p w14:paraId="1D8833EE" w14:textId="51050218" w:rsidR="00D55C60" w:rsidRPr="00B408E6" w:rsidRDefault="00D55C60" w:rsidP="00D55C60">
      <w:pPr>
        <w:ind w:left="360"/>
        <w:rPr>
          <w:sz w:val="24"/>
          <w:szCs w:val="24"/>
        </w:rPr>
      </w:pPr>
      <w:r w:rsidRPr="00B408E6">
        <w:rPr>
          <w:sz w:val="24"/>
          <w:szCs w:val="24"/>
        </w:rPr>
        <w:t xml:space="preserve">You’ll need to give a variety of opinions in different tenses, </w:t>
      </w:r>
      <w:r w:rsidR="00AD642D">
        <w:rPr>
          <w:sz w:val="24"/>
          <w:szCs w:val="24"/>
        </w:rPr>
        <w:t>depending on</w:t>
      </w:r>
      <w:r w:rsidRPr="00B408E6">
        <w:rPr>
          <w:sz w:val="24"/>
          <w:szCs w:val="24"/>
        </w:rPr>
        <w:t xml:space="preserve"> the task. Match up the pairs of opinions according to their tense and general meaning, writing the correct letter in the grid below.</w:t>
      </w:r>
    </w:p>
    <w:p w14:paraId="0D3CEA09" w14:textId="77777777" w:rsidR="00D55C60" w:rsidRPr="00B408E6" w:rsidRDefault="00D55C60" w:rsidP="00D55C60">
      <w:pPr>
        <w:rPr>
          <w:sz w:val="24"/>
          <w:szCs w:val="24"/>
        </w:rPr>
      </w:pPr>
    </w:p>
    <w:tbl>
      <w:tblPr>
        <w:tblStyle w:val="TableGrid"/>
        <w:tblW w:w="0" w:type="auto"/>
        <w:tblInd w:w="392"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582D69" w:themeColor="accent5"/>
          <w:insideV w:val="single" w:sz="4" w:space="0" w:color="582D69" w:themeColor="accent5"/>
        </w:tblBorders>
        <w:tblLook w:val="04A0" w:firstRow="1" w:lastRow="0" w:firstColumn="1" w:lastColumn="0" w:noHBand="0" w:noVBand="1"/>
      </w:tblPr>
      <w:tblGrid>
        <w:gridCol w:w="4677"/>
        <w:gridCol w:w="4678"/>
      </w:tblGrid>
      <w:tr w:rsidR="00D55C60" w:rsidRPr="00B408E6" w14:paraId="7D4E8226" w14:textId="77777777" w:rsidTr="00FB2C58">
        <w:trPr>
          <w:trHeight w:val="567"/>
        </w:trPr>
        <w:tc>
          <w:tcPr>
            <w:tcW w:w="4677" w:type="dxa"/>
            <w:tcBorders>
              <w:top w:val="single" w:sz="12"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4EB1410" w14:textId="2DACC46B" w:rsidR="00D55C60" w:rsidRPr="00B408E6" w:rsidRDefault="00AD642D" w:rsidP="00B9400B">
            <w:pPr>
              <w:pStyle w:val="ListParagraph"/>
              <w:numPr>
                <w:ilvl w:val="0"/>
                <w:numId w:val="42"/>
              </w:numPr>
              <w:rPr>
                <w:sz w:val="24"/>
                <w:szCs w:val="24"/>
              </w:rPr>
            </w:pPr>
            <w:proofErr w:type="spellStart"/>
            <w:r w:rsidRPr="00B408E6">
              <w:rPr>
                <w:sz w:val="24"/>
                <w:szCs w:val="24"/>
              </w:rPr>
              <w:t>Ça</w:t>
            </w:r>
            <w:proofErr w:type="spellEnd"/>
            <w:r w:rsidRPr="00B408E6">
              <w:rPr>
                <w:sz w:val="24"/>
                <w:szCs w:val="24"/>
              </w:rPr>
              <w:t xml:space="preserve"> me fait </w:t>
            </w:r>
            <w:proofErr w:type="spellStart"/>
            <w:r w:rsidRPr="00B408E6">
              <w:rPr>
                <w:sz w:val="24"/>
                <w:szCs w:val="24"/>
              </w:rPr>
              <w:t>rire</w:t>
            </w:r>
            <w:proofErr w:type="spellEnd"/>
          </w:p>
        </w:tc>
        <w:tc>
          <w:tcPr>
            <w:tcW w:w="4678" w:type="dxa"/>
            <w:tcBorders>
              <w:top w:val="single" w:sz="12"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96D9DE0" w14:textId="0CF97198" w:rsidR="00D55C60" w:rsidRPr="00B408E6" w:rsidRDefault="00AD642D" w:rsidP="00B9400B">
            <w:pPr>
              <w:pStyle w:val="ListParagraph"/>
              <w:numPr>
                <w:ilvl w:val="0"/>
                <w:numId w:val="43"/>
              </w:numPr>
              <w:rPr>
                <w:sz w:val="24"/>
                <w:szCs w:val="24"/>
              </w:rPr>
            </w:pPr>
            <w:proofErr w:type="spellStart"/>
            <w:r w:rsidRPr="00B408E6">
              <w:rPr>
                <w:sz w:val="24"/>
                <w:szCs w:val="24"/>
              </w:rPr>
              <w:t>C’était</w:t>
            </w:r>
            <w:proofErr w:type="spellEnd"/>
            <w:r w:rsidRPr="00B408E6">
              <w:rPr>
                <w:sz w:val="24"/>
                <w:szCs w:val="24"/>
              </w:rPr>
              <w:t xml:space="preserve"> </w:t>
            </w:r>
            <w:proofErr w:type="spellStart"/>
            <w:r w:rsidRPr="00B408E6">
              <w:rPr>
                <w:sz w:val="24"/>
                <w:szCs w:val="24"/>
              </w:rPr>
              <w:t>ennuyeux</w:t>
            </w:r>
            <w:proofErr w:type="spellEnd"/>
          </w:p>
        </w:tc>
      </w:tr>
      <w:tr w:rsidR="00D55C60" w:rsidRPr="00B408E6" w14:paraId="44910826"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7E3DBAC" w14:textId="5F7B849A" w:rsidR="00D55C60" w:rsidRPr="00B408E6" w:rsidRDefault="00AD642D" w:rsidP="00B9400B">
            <w:pPr>
              <w:pStyle w:val="ListParagraph"/>
              <w:numPr>
                <w:ilvl w:val="0"/>
                <w:numId w:val="42"/>
              </w:numPr>
              <w:rPr>
                <w:sz w:val="24"/>
                <w:szCs w:val="24"/>
              </w:rPr>
            </w:pPr>
            <w:r w:rsidRPr="00B408E6">
              <w:rPr>
                <w:sz w:val="24"/>
                <w:szCs w:val="24"/>
              </w:rPr>
              <w:t xml:space="preserve">Je </w:t>
            </w:r>
            <w:proofErr w:type="spellStart"/>
            <w:r w:rsidRPr="00B408E6">
              <w:rPr>
                <w:sz w:val="24"/>
                <w:szCs w:val="24"/>
              </w:rPr>
              <w:t>l’ai</w:t>
            </w:r>
            <w:proofErr w:type="spellEnd"/>
            <w:r w:rsidRPr="00B408E6">
              <w:rPr>
                <w:sz w:val="24"/>
                <w:szCs w:val="24"/>
              </w:rPr>
              <w:t xml:space="preserve"> </w:t>
            </w:r>
            <w:proofErr w:type="spellStart"/>
            <w:r w:rsidRPr="00B408E6">
              <w:rPr>
                <w:sz w:val="24"/>
                <w:szCs w:val="24"/>
              </w:rPr>
              <w:t>trouvé</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B6F36AB" w14:textId="654A885B" w:rsidR="00D55C60" w:rsidRPr="00B408E6" w:rsidRDefault="00AD642D" w:rsidP="00B9400B">
            <w:pPr>
              <w:pStyle w:val="ListParagraph"/>
              <w:numPr>
                <w:ilvl w:val="0"/>
                <w:numId w:val="43"/>
              </w:numPr>
              <w:rPr>
                <w:sz w:val="24"/>
                <w:szCs w:val="24"/>
              </w:rPr>
            </w:pPr>
            <w:proofErr w:type="spellStart"/>
            <w:r w:rsidRPr="00B408E6">
              <w:rPr>
                <w:sz w:val="24"/>
                <w:szCs w:val="24"/>
              </w:rPr>
              <w:t>J’aimerais</w:t>
            </w:r>
            <w:proofErr w:type="spellEnd"/>
            <w:r w:rsidRPr="00B408E6">
              <w:rPr>
                <w:sz w:val="24"/>
                <w:szCs w:val="24"/>
              </w:rPr>
              <w:t xml:space="preserve"> beaucoup </w:t>
            </w:r>
          </w:p>
        </w:tc>
      </w:tr>
      <w:tr w:rsidR="00D55C60" w:rsidRPr="00B408E6" w14:paraId="1796C8A0"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AF28555" w14:textId="75DC73C0" w:rsidR="00D55C60" w:rsidRPr="00B408E6" w:rsidRDefault="00AD642D" w:rsidP="00B9400B">
            <w:pPr>
              <w:pStyle w:val="ListParagraph"/>
              <w:numPr>
                <w:ilvl w:val="0"/>
                <w:numId w:val="42"/>
              </w:numPr>
              <w:rPr>
                <w:sz w:val="24"/>
                <w:szCs w:val="24"/>
              </w:rPr>
            </w:pPr>
            <w:r w:rsidRPr="00B408E6">
              <w:rPr>
                <w:sz w:val="24"/>
                <w:szCs w:val="24"/>
              </w:rPr>
              <w:t>J</w:t>
            </w:r>
            <w:r w:rsidR="00D55C60" w:rsidRPr="00B408E6">
              <w:rPr>
                <w:sz w:val="24"/>
                <w:szCs w:val="24"/>
              </w:rPr>
              <w:t xml:space="preserve">e </w:t>
            </w:r>
            <w:proofErr w:type="spellStart"/>
            <w:r w:rsidR="00D55C60" w:rsidRPr="00B408E6">
              <w:rPr>
                <w:sz w:val="24"/>
                <w:szCs w:val="24"/>
              </w:rPr>
              <w:t>déteste</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14F1B418" w14:textId="6B8FD5C8" w:rsidR="00D55C60" w:rsidRPr="00B408E6" w:rsidRDefault="00AD642D" w:rsidP="00B9400B">
            <w:pPr>
              <w:pStyle w:val="ListParagraph"/>
              <w:numPr>
                <w:ilvl w:val="0"/>
                <w:numId w:val="43"/>
              </w:numPr>
              <w:rPr>
                <w:sz w:val="24"/>
                <w:szCs w:val="24"/>
              </w:rPr>
            </w:pPr>
            <w:r w:rsidRPr="00B408E6">
              <w:rPr>
                <w:sz w:val="24"/>
                <w:szCs w:val="24"/>
              </w:rPr>
              <w:t xml:space="preserve">Je </w:t>
            </w:r>
            <w:proofErr w:type="spellStart"/>
            <w:r w:rsidRPr="00B408E6">
              <w:rPr>
                <w:sz w:val="24"/>
                <w:szCs w:val="24"/>
              </w:rPr>
              <w:t>préfère</w:t>
            </w:r>
            <w:proofErr w:type="spellEnd"/>
          </w:p>
        </w:tc>
      </w:tr>
      <w:tr w:rsidR="00D55C60" w:rsidRPr="00B408E6" w14:paraId="4A29DEAE"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E9B55AE" w14:textId="43D00771" w:rsidR="00D55C60" w:rsidRPr="00B408E6" w:rsidRDefault="00AD642D" w:rsidP="00B9400B">
            <w:pPr>
              <w:pStyle w:val="ListParagraph"/>
              <w:numPr>
                <w:ilvl w:val="0"/>
                <w:numId w:val="42"/>
              </w:numPr>
              <w:rPr>
                <w:sz w:val="24"/>
                <w:szCs w:val="24"/>
              </w:rPr>
            </w:pPr>
            <w:proofErr w:type="spellStart"/>
            <w:r w:rsidRPr="00B408E6">
              <w:rPr>
                <w:sz w:val="24"/>
                <w:szCs w:val="24"/>
              </w:rPr>
              <w:t>J’ai</w:t>
            </w:r>
            <w:proofErr w:type="spellEnd"/>
            <w:r w:rsidRPr="00B408E6">
              <w:rPr>
                <w:sz w:val="24"/>
                <w:szCs w:val="24"/>
              </w:rPr>
              <w:t xml:space="preserve"> beaucoup </w:t>
            </w:r>
            <w:proofErr w:type="spellStart"/>
            <w:r w:rsidRPr="00B408E6">
              <w:rPr>
                <w:sz w:val="24"/>
                <w:szCs w:val="24"/>
              </w:rPr>
              <w:t>aimé</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832A67C" w14:textId="6556D1E1" w:rsidR="00D55C60" w:rsidRPr="00B408E6" w:rsidRDefault="00AD642D" w:rsidP="00B9400B">
            <w:pPr>
              <w:pStyle w:val="ListParagraph"/>
              <w:numPr>
                <w:ilvl w:val="0"/>
                <w:numId w:val="43"/>
              </w:numPr>
              <w:rPr>
                <w:rFonts w:cs="Arial"/>
                <w:sz w:val="24"/>
                <w:szCs w:val="24"/>
                <w:lang w:eastAsia="ja-JP"/>
              </w:rPr>
            </w:pPr>
            <w:proofErr w:type="spellStart"/>
            <w:r>
              <w:rPr>
                <w:sz w:val="24"/>
                <w:szCs w:val="24"/>
              </w:rPr>
              <w:t>Ça</w:t>
            </w:r>
            <w:proofErr w:type="spellEnd"/>
            <w:r>
              <w:rPr>
                <w:sz w:val="24"/>
                <w:szCs w:val="24"/>
              </w:rPr>
              <w:t xml:space="preserve"> me </w:t>
            </w:r>
            <w:proofErr w:type="spellStart"/>
            <w:r>
              <w:rPr>
                <w:sz w:val="24"/>
                <w:szCs w:val="24"/>
              </w:rPr>
              <w:t>plaît</w:t>
            </w:r>
            <w:proofErr w:type="spellEnd"/>
            <w:r>
              <w:rPr>
                <w:sz w:val="24"/>
                <w:szCs w:val="24"/>
              </w:rPr>
              <w:t xml:space="preserve"> </w:t>
            </w:r>
            <w:proofErr w:type="spellStart"/>
            <w:r>
              <w:rPr>
                <w:sz w:val="24"/>
                <w:szCs w:val="24"/>
              </w:rPr>
              <w:t>énormé</w:t>
            </w:r>
            <w:r w:rsidR="00D55C60" w:rsidRPr="00B408E6">
              <w:rPr>
                <w:sz w:val="24"/>
                <w:szCs w:val="24"/>
              </w:rPr>
              <w:t>ment</w:t>
            </w:r>
            <w:proofErr w:type="spellEnd"/>
          </w:p>
        </w:tc>
      </w:tr>
      <w:tr w:rsidR="00D55C60" w:rsidRPr="00B408E6" w14:paraId="63A66343"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35087F6" w14:textId="6B68180F" w:rsidR="00D55C60" w:rsidRPr="00B408E6" w:rsidRDefault="00AD642D" w:rsidP="00B9400B">
            <w:pPr>
              <w:pStyle w:val="ListParagraph"/>
              <w:numPr>
                <w:ilvl w:val="0"/>
                <w:numId w:val="42"/>
              </w:numPr>
              <w:rPr>
                <w:sz w:val="24"/>
                <w:szCs w:val="24"/>
              </w:rPr>
            </w:pPr>
            <w:r w:rsidRPr="00B408E6">
              <w:rPr>
                <w:sz w:val="24"/>
                <w:szCs w:val="24"/>
              </w:rPr>
              <w:t>Ce sera super</w:t>
            </w:r>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37CBE8A" w14:textId="011E367F" w:rsidR="00D55C60" w:rsidRPr="00B408E6" w:rsidRDefault="00AD642D" w:rsidP="00B9400B">
            <w:pPr>
              <w:pStyle w:val="ListParagraph"/>
              <w:numPr>
                <w:ilvl w:val="0"/>
                <w:numId w:val="43"/>
              </w:numPr>
              <w:rPr>
                <w:sz w:val="24"/>
                <w:szCs w:val="24"/>
              </w:rPr>
            </w:pPr>
            <w:proofErr w:type="spellStart"/>
            <w:r w:rsidRPr="00B408E6">
              <w:rPr>
                <w:sz w:val="24"/>
                <w:szCs w:val="24"/>
              </w:rPr>
              <w:t>Ça</w:t>
            </w:r>
            <w:proofErr w:type="spellEnd"/>
            <w:r w:rsidRPr="00B408E6">
              <w:rPr>
                <w:sz w:val="24"/>
                <w:szCs w:val="24"/>
              </w:rPr>
              <w:t xml:space="preserve"> </w:t>
            </w:r>
            <w:proofErr w:type="spellStart"/>
            <w:r w:rsidRPr="00B408E6">
              <w:rPr>
                <w:sz w:val="24"/>
                <w:szCs w:val="24"/>
              </w:rPr>
              <w:t>va</w:t>
            </w:r>
            <w:proofErr w:type="spellEnd"/>
            <w:r w:rsidRPr="00B408E6">
              <w:rPr>
                <w:sz w:val="24"/>
                <w:szCs w:val="24"/>
              </w:rPr>
              <w:t xml:space="preserve"> </w:t>
            </w:r>
            <w:proofErr w:type="spellStart"/>
            <w:r w:rsidRPr="00B408E6">
              <w:rPr>
                <w:sz w:val="24"/>
                <w:szCs w:val="24"/>
              </w:rPr>
              <w:t>être</w:t>
            </w:r>
            <w:proofErr w:type="spellEnd"/>
            <w:r w:rsidRPr="00B408E6">
              <w:rPr>
                <w:sz w:val="24"/>
                <w:szCs w:val="24"/>
              </w:rPr>
              <w:t xml:space="preserve"> </w:t>
            </w:r>
            <w:proofErr w:type="spellStart"/>
            <w:r w:rsidRPr="00B408E6">
              <w:rPr>
                <w:sz w:val="24"/>
                <w:szCs w:val="24"/>
              </w:rPr>
              <w:t>génial</w:t>
            </w:r>
            <w:proofErr w:type="spellEnd"/>
          </w:p>
        </w:tc>
      </w:tr>
      <w:tr w:rsidR="00D55C60" w:rsidRPr="00B408E6" w14:paraId="3FA8F5E3"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13AE4D9" w14:textId="49E12ED0" w:rsidR="00D55C60" w:rsidRPr="00B408E6" w:rsidRDefault="00AD642D" w:rsidP="00B9400B">
            <w:pPr>
              <w:pStyle w:val="ListParagraph"/>
              <w:numPr>
                <w:ilvl w:val="0"/>
                <w:numId w:val="42"/>
              </w:numPr>
              <w:rPr>
                <w:sz w:val="24"/>
                <w:szCs w:val="24"/>
              </w:rPr>
            </w:pPr>
            <w:r w:rsidRPr="00B408E6">
              <w:rPr>
                <w:sz w:val="24"/>
                <w:szCs w:val="24"/>
              </w:rPr>
              <w:t xml:space="preserve">Ce </w:t>
            </w:r>
            <w:proofErr w:type="spellStart"/>
            <w:r w:rsidRPr="00B408E6">
              <w:rPr>
                <w:sz w:val="24"/>
                <w:szCs w:val="24"/>
              </w:rPr>
              <w:t>serait</w:t>
            </w:r>
            <w:proofErr w:type="spellEnd"/>
            <w:r w:rsidRPr="00B408E6">
              <w:rPr>
                <w:sz w:val="24"/>
                <w:szCs w:val="24"/>
              </w:rPr>
              <w:t xml:space="preserve"> </w:t>
            </w:r>
            <w:proofErr w:type="spellStart"/>
            <w:r w:rsidRPr="00B408E6">
              <w:rPr>
                <w:sz w:val="24"/>
                <w:szCs w:val="24"/>
              </w:rPr>
              <w:t>vraiment</w:t>
            </w:r>
            <w:proofErr w:type="spellEnd"/>
            <w:r w:rsidRPr="00B408E6">
              <w:rPr>
                <w:sz w:val="24"/>
                <w:szCs w:val="24"/>
              </w:rPr>
              <w:t xml:space="preserve"> </w:t>
            </w:r>
            <w:proofErr w:type="spellStart"/>
            <w:r w:rsidRPr="00B408E6">
              <w:rPr>
                <w:sz w:val="24"/>
                <w:szCs w:val="24"/>
              </w:rPr>
              <w:t>bien</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B6A14B3" w14:textId="23FB0E19" w:rsidR="00D55C60" w:rsidRPr="00B408E6" w:rsidRDefault="00AD642D" w:rsidP="00B9400B">
            <w:pPr>
              <w:pStyle w:val="ListParagraph"/>
              <w:numPr>
                <w:ilvl w:val="0"/>
                <w:numId w:val="43"/>
              </w:numPr>
              <w:rPr>
                <w:sz w:val="24"/>
                <w:szCs w:val="24"/>
                <w:lang w:val="fr-FR"/>
              </w:rPr>
            </w:pPr>
            <w:proofErr w:type="spellStart"/>
            <w:r w:rsidRPr="00B408E6">
              <w:rPr>
                <w:sz w:val="24"/>
                <w:szCs w:val="24"/>
              </w:rPr>
              <w:t>C’était</w:t>
            </w:r>
            <w:proofErr w:type="spellEnd"/>
            <w:r w:rsidRPr="00B408E6">
              <w:rPr>
                <w:sz w:val="24"/>
                <w:szCs w:val="24"/>
              </w:rPr>
              <w:t xml:space="preserve"> </w:t>
            </w:r>
            <w:proofErr w:type="spellStart"/>
            <w:r w:rsidRPr="00B408E6">
              <w:rPr>
                <w:sz w:val="24"/>
                <w:szCs w:val="24"/>
              </w:rPr>
              <w:t>chouette</w:t>
            </w:r>
            <w:proofErr w:type="spellEnd"/>
          </w:p>
        </w:tc>
      </w:tr>
      <w:tr w:rsidR="00D55C60" w:rsidRPr="00B408E6" w14:paraId="44AFA6CB"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FEDE91E" w14:textId="16EB80F6" w:rsidR="00D55C60" w:rsidRPr="00B408E6" w:rsidRDefault="00AD642D" w:rsidP="00B9400B">
            <w:pPr>
              <w:pStyle w:val="ListParagraph"/>
              <w:numPr>
                <w:ilvl w:val="0"/>
                <w:numId w:val="42"/>
              </w:numPr>
              <w:rPr>
                <w:sz w:val="24"/>
                <w:szCs w:val="24"/>
              </w:rPr>
            </w:pPr>
            <w:proofErr w:type="spellStart"/>
            <w:r w:rsidRPr="00B408E6">
              <w:rPr>
                <w:sz w:val="24"/>
                <w:szCs w:val="24"/>
              </w:rPr>
              <w:t>C’était</w:t>
            </w:r>
            <w:proofErr w:type="spellEnd"/>
            <w:r w:rsidRPr="00B408E6">
              <w:rPr>
                <w:sz w:val="24"/>
                <w:szCs w:val="24"/>
              </w:rPr>
              <w:t xml:space="preserve"> excellent</w:t>
            </w:r>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5151410" w14:textId="6FFC7F45" w:rsidR="00D55C60" w:rsidRPr="00B408E6" w:rsidRDefault="00AD642D" w:rsidP="00B9400B">
            <w:pPr>
              <w:pStyle w:val="ListParagraph"/>
              <w:numPr>
                <w:ilvl w:val="0"/>
                <w:numId w:val="43"/>
              </w:numPr>
              <w:rPr>
                <w:sz w:val="24"/>
                <w:szCs w:val="24"/>
                <w:lang w:val="fr-FR"/>
              </w:rPr>
            </w:pPr>
            <w:proofErr w:type="spellStart"/>
            <w:r w:rsidRPr="00B408E6">
              <w:rPr>
                <w:sz w:val="24"/>
                <w:szCs w:val="24"/>
              </w:rPr>
              <w:t>C’est</w:t>
            </w:r>
            <w:proofErr w:type="spellEnd"/>
            <w:r w:rsidRPr="00B408E6">
              <w:rPr>
                <w:sz w:val="24"/>
                <w:szCs w:val="24"/>
              </w:rPr>
              <w:t xml:space="preserve"> </w:t>
            </w:r>
            <w:proofErr w:type="spellStart"/>
            <w:r w:rsidRPr="00B408E6">
              <w:rPr>
                <w:sz w:val="24"/>
                <w:szCs w:val="24"/>
              </w:rPr>
              <w:t>rigolo</w:t>
            </w:r>
            <w:proofErr w:type="spellEnd"/>
          </w:p>
        </w:tc>
      </w:tr>
      <w:tr w:rsidR="00D55C60" w:rsidRPr="00B408E6" w14:paraId="2DE934F6"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219E92B0" w14:textId="36600456" w:rsidR="00D55C60" w:rsidRPr="00B408E6" w:rsidRDefault="00AD642D" w:rsidP="00B9400B">
            <w:pPr>
              <w:pStyle w:val="ListParagraph"/>
              <w:numPr>
                <w:ilvl w:val="0"/>
                <w:numId w:val="42"/>
              </w:numPr>
              <w:rPr>
                <w:sz w:val="24"/>
                <w:szCs w:val="24"/>
              </w:rPr>
            </w:pPr>
            <w:proofErr w:type="spellStart"/>
            <w:r w:rsidRPr="00B408E6">
              <w:rPr>
                <w:sz w:val="24"/>
                <w:szCs w:val="24"/>
              </w:rPr>
              <w:t>J’adore</w:t>
            </w:r>
            <w:proofErr w:type="spellEnd"/>
            <w:r w:rsidRPr="00B408E6">
              <w:rPr>
                <w:sz w:val="24"/>
                <w:szCs w:val="24"/>
              </w:rPr>
              <w:t xml:space="preserve"> </w:t>
            </w:r>
            <w:proofErr w:type="spellStart"/>
            <w:r w:rsidRPr="00B408E6">
              <w:rPr>
                <w:sz w:val="24"/>
                <w:szCs w:val="24"/>
              </w:rPr>
              <w:t>ça</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5B6E34B7" w14:textId="7E765DBA" w:rsidR="00D55C60" w:rsidRPr="00B408E6" w:rsidRDefault="00AD642D" w:rsidP="00B9400B">
            <w:pPr>
              <w:pStyle w:val="ListParagraph"/>
              <w:numPr>
                <w:ilvl w:val="0"/>
                <w:numId w:val="43"/>
              </w:numPr>
              <w:rPr>
                <w:sz w:val="24"/>
                <w:szCs w:val="24"/>
              </w:rPr>
            </w:pPr>
            <w:r w:rsidRPr="00B408E6">
              <w:rPr>
                <w:sz w:val="24"/>
                <w:szCs w:val="24"/>
                <w:lang w:val="fr-FR"/>
              </w:rPr>
              <w:t>J’ai horreur de</w:t>
            </w:r>
          </w:p>
        </w:tc>
      </w:tr>
      <w:tr w:rsidR="00D55C60" w:rsidRPr="00B408E6" w14:paraId="72B59BFE"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66A18B18" w14:textId="5530AB6A" w:rsidR="00D55C60" w:rsidRPr="00B408E6" w:rsidRDefault="00AD642D" w:rsidP="00B9400B">
            <w:pPr>
              <w:pStyle w:val="ListParagraph"/>
              <w:numPr>
                <w:ilvl w:val="0"/>
                <w:numId w:val="42"/>
              </w:numPr>
              <w:rPr>
                <w:sz w:val="24"/>
                <w:szCs w:val="24"/>
              </w:rPr>
            </w:pPr>
            <w:proofErr w:type="spellStart"/>
            <w:r w:rsidRPr="00B408E6">
              <w:rPr>
                <w:sz w:val="24"/>
                <w:szCs w:val="24"/>
              </w:rPr>
              <w:t>J’aime</w:t>
            </w:r>
            <w:proofErr w:type="spellEnd"/>
            <w:r w:rsidRPr="00B408E6">
              <w:rPr>
                <w:sz w:val="24"/>
                <w:szCs w:val="24"/>
              </w:rPr>
              <w:t xml:space="preserve"> </w:t>
            </w:r>
            <w:proofErr w:type="spellStart"/>
            <w:r w:rsidRPr="00B408E6">
              <w:rPr>
                <w:sz w:val="24"/>
                <w:szCs w:val="24"/>
              </w:rPr>
              <w:t>mieux</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5E620DBB" w14:textId="1BB55A18" w:rsidR="00D55C60" w:rsidRPr="00B408E6" w:rsidRDefault="00AD642D" w:rsidP="00B9400B">
            <w:pPr>
              <w:pStyle w:val="ListParagraph"/>
              <w:numPr>
                <w:ilvl w:val="0"/>
                <w:numId w:val="43"/>
              </w:numPr>
              <w:rPr>
                <w:sz w:val="24"/>
                <w:szCs w:val="24"/>
              </w:rPr>
            </w:pPr>
            <w:r w:rsidRPr="00B408E6">
              <w:rPr>
                <w:sz w:val="24"/>
                <w:szCs w:val="24"/>
                <w:lang w:val="fr-FR"/>
              </w:rPr>
              <w:t>J’ai pensé que</w:t>
            </w:r>
          </w:p>
        </w:tc>
      </w:tr>
      <w:tr w:rsidR="00D55C60" w:rsidRPr="00B408E6" w14:paraId="341A400F" w14:textId="77777777" w:rsidTr="00FB2C58">
        <w:trPr>
          <w:trHeight w:val="567"/>
        </w:trPr>
        <w:tc>
          <w:tcPr>
            <w:tcW w:w="4677" w:type="dxa"/>
            <w:tcBorders>
              <w:top w:val="single" w:sz="4"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3C2E500B" w14:textId="1E4F5DDC" w:rsidR="00D55C60" w:rsidRPr="00B408E6" w:rsidRDefault="00AD642D" w:rsidP="00B9400B">
            <w:pPr>
              <w:pStyle w:val="ListParagraph"/>
              <w:numPr>
                <w:ilvl w:val="0"/>
                <w:numId w:val="42"/>
              </w:numPr>
              <w:rPr>
                <w:sz w:val="24"/>
                <w:szCs w:val="24"/>
              </w:rPr>
            </w:pPr>
            <w:proofErr w:type="spellStart"/>
            <w:r w:rsidRPr="00B408E6">
              <w:rPr>
                <w:sz w:val="24"/>
                <w:szCs w:val="24"/>
              </w:rPr>
              <w:t>C’était</w:t>
            </w:r>
            <w:proofErr w:type="spellEnd"/>
            <w:r w:rsidRPr="00B408E6">
              <w:rPr>
                <w:sz w:val="24"/>
                <w:szCs w:val="24"/>
              </w:rPr>
              <w:t xml:space="preserve"> </w:t>
            </w:r>
            <w:proofErr w:type="spellStart"/>
            <w:r w:rsidRPr="00B408E6">
              <w:rPr>
                <w:sz w:val="24"/>
                <w:szCs w:val="24"/>
              </w:rPr>
              <w:t>barbant</w:t>
            </w:r>
            <w:proofErr w:type="spellEnd"/>
          </w:p>
        </w:tc>
        <w:tc>
          <w:tcPr>
            <w:tcW w:w="4678" w:type="dxa"/>
            <w:tcBorders>
              <w:top w:val="single" w:sz="4"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57C177B5" w14:textId="28931984" w:rsidR="00D55C60" w:rsidRPr="00B408E6" w:rsidRDefault="00AD642D" w:rsidP="00B9400B">
            <w:pPr>
              <w:pStyle w:val="ListParagraph"/>
              <w:numPr>
                <w:ilvl w:val="0"/>
                <w:numId w:val="43"/>
              </w:numPr>
              <w:rPr>
                <w:sz w:val="24"/>
                <w:szCs w:val="24"/>
                <w:lang w:val="fr-FR"/>
              </w:rPr>
            </w:pPr>
            <w:proofErr w:type="spellStart"/>
            <w:r>
              <w:rPr>
                <w:sz w:val="24"/>
                <w:szCs w:val="24"/>
              </w:rPr>
              <w:t>J’ai</w:t>
            </w:r>
            <w:proofErr w:type="spellEnd"/>
            <w:r>
              <w:rPr>
                <w:sz w:val="24"/>
                <w:szCs w:val="24"/>
              </w:rPr>
              <w:t xml:space="preserve"> beauco</w:t>
            </w:r>
            <w:r w:rsidR="003D695F">
              <w:rPr>
                <w:sz w:val="24"/>
                <w:szCs w:val="24"/>
              </w:rPr>
              <w:t xml:space="preserve">up </w:t>
            </w:r>
            <w:proofErr w:type="spellStart"/>
            <w:r w:rsidR="003D695F">
              <w:rPr>
                <w:sz w:val="24"/>
                <w:szCs w:val="24"/>
              </w:rPr>
              <w:t>appré</w:t>
            </w:r>
            <w:r w:rsidR="00D55C60" w:rsidRPr="00B408E6">
              <w:rPr>
                <w:sz w:val="24"/>
                <w:szCs w:val="24"/>
              </w:rPr>
              <w:t>cié</w:t>
            </w:r>
            <w:proofErr w:type="spellEnd"/>
          </w:p>
        </w:tc>
      </w:tr>
    </w:tbl>
    <w:p w14:paraId="6E18491A" w14:textId="77777777" w:rsidR="00D55C60" w:rsidRPr="00B408E6" w:rsidRDefault="00D55C60" w:rsidP="00D55C60">
      <w:pPr>
        <w:pStyle w:val="Heading4"/>
        <w:spacing w:before="0" w:after="0" w:line="276" w:lineRule="auto"/>
        <w:rPr>
          <w:color w:val="1B6789" w:themeColor="accent3" w:themeShade="BF"/>
          <w:sz w:val="24"/>
          <w:szCs w:val="24"/>
        </w:rPr>
      </w:pPr>
    </w:p>
    <w:tbl>
      <w:tblPr>
        <w:tblStyle w:val="TableGrid"/>
        <w:tblW w:w="0" w:type="auto"/>
        <w:tblInd w:w="392"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ayout w:type="fixed"/>
        <w:tblLook w:val="04A0" w:firstRow="1" w:lastRow="0" w:firstColumn="1" w:lastColumn="0" w:noHBand="0" w:noVBand="1"/>
      </w:tblPr>
      <w:tblGrid>
        <w:gridCol w:w="935"/>
        <w:gridCol w:w="936"/>
        <w:gridCol w:w="935"/>
        <w:gridCol w:w="936"/>
        <w:gridCol w:w="935"/>
        <w:gridCol w:w="936"/>
        <w:gridCol w:w="935"/>
        <w:gridCol w:w="936"/>
        <w:gridCol w:w="935"/>
        <w:gridCol w:w="936"/>
      </w:tblGrid>
      <w:tr w:rsidR="00D55C60" w:rsidRPr="00B408E6" w14:paraId="30449578" w14:textId="77777777" w:rsidTr="00FB2C58">
        <w:trPr>
          <w:trHeight w:val="567"/>
        </w:trPr>
        <w:tc>
          <w:tcPr>
            <w:tcW w:w="935" w:type="dxa"/>
            <w:vAlign w:val="center"/>
          </w:tcPr>
          <w:p w14:paraId="34B9597D" w14:textId="77777777" w:rsidR="00D55C60" w:rsidRPr="00B408E6" w:rsidRDefault="00D55C60" w:rsidP="003D0260">
            <w:pPr>
              <w:rPr>
                <w:sz w:val="24"/>
                <w:szCs w:val="24"/>
              </w:rPr>
            </w:pPr>
            <w:r w:rsidRPr="00B408E6">
              <w:rPr>
                <w:sz w:val="24"/>
                <w:szCs w:val="24"/>
              </w:rPr>
              <w:t xml:space="preserve">1 = </w:t>
            </w:r>
            <w:r w:rsidRPr="00B408E6">
              <w:rPr>
                <w:i/>
                <w:sz w:val="24"/>
                <w:szCs w:val="24"/>
              </w:rPr>
              <w:t>g</w:t>
            </w:r>
          </w:p>
        </w:tc>
        <w:tc>
          <w:tcPr>
            <w:tcW w:w="936" w:type="dxa"/>
            <w:vAlign w:val="center"/>
          </w:tcPr>
          <w:p w14:paraId="45AAF1BE" w14:textId="77777777" w:rsidR="00D55C60" w:rsidRPr="00B408E6" w:rsidRDefault="00D55C60" w:rsidP="003D0260">
            <w:pPr>
              <w:rPr>
                <w:sz w:val="24"/>
                <w:szCs w:val="24"/>
              </w:rPr>
            </w:pPr>
            <w:r w:rsidRPr="00B408E6">
              <w:rPr>
                <w:sz w:val="24"/>
                <w:szCs w:val="24"/>
              </w:rPr>
              <w:t xml:space="preserve">2 = </w:t>
            </w:r>
          </w:p>
        </w:tc>
        <w:tc>
          <w:tcPr>
            <w:tcW w:w="935" w:type="dxa"/>
            <w:vAlign w:val="center"/>
          </w:tcPr>
          <w:p w14:paraId="4A08DDFD" w14:textId="77777777" w:rsidR="00D55C60" w:rsidRPr="00B408E6" w:rsidRDefault="00D55C60" w:rsidP="003D0260">
            <w:pPr>
              <w:rPr>
                <w:sz w:val="24"/>
                <w:szCs w:val="24"/>
              </w:rPr>
            </w:pPr>
            <w:r w:rsidRPr="00B408E6">
              <w:rPr>
                <w:sz w:val="24"/>
                <w:szCs w:val="24"/>
              </w:rPr>
              <w:t xml:space="preserve">3 = </w:t>
            </w:r>
          </w:p>
        </w:tc>
        <w:tc>
          <w:tcPr>
            <w:tcW w:w="936" w:type="dxa"/>
            <w:vAlign w:val="center"/>
          </w:tcPr>
          <w:p w14:paraId="51391630" w14:textId="77777777" w:rsidR="00D55C60" w:rsidRPr="00B408E6" w:rsidRDefault="00D55C60" w:rsidP="003D0260">
            <w:pPr>
              <w:rPr>
                <w:sz w:val="24"/>
                <w:szCs w:val="24"/>
              </w:rPr>
            </w:pPr>
            <w:r w:rsidRPr="00B408E6">
              <w:rPr>
                <w:sz w:val="24"/>
                <w:szCs w:val="24"/>
              </w:rPr>
              <w:t xml:space="preserve">4 = </w:t>
            </w:r>
          </w:p>
        </w:tc>
        <w:tc>
          <w:tcPr>
            <w:tcW w:w="935" w:type="dxa"/>
            <w:vAlign w:val="center"/>
          </w:tcPr>
          <w:p w14:paraId="16152321" w14:textId="77777777" w:rsidR="00D55C60" w:rsidRPr="00B408E6" w:rsidRDefault="00D55C60" w:rsidP="003D0260">
            <w:pPr>
              <w:rPr>
                <w:sz w:val="24"/>
                <w:szCs w:val="24"/>
              </w:rPr>
            </w:pPr>
            <w:r w:rsidRPr="00B408E6">
              <w:rPr>
                <w:sz w:val="24"/>
                <w:szCs w:val="24"/>
              </w:rPr>
              <w:t xml:space="preserve">5 = </w:t>
            </w:r>
          </w:p>
        </w:tc>
        <w:tc>
          <w:tcPr>
            <w:tcW w:w="936" w:type="dxa"/>
            <w:vAlign w:val="center"/>
          </w:tcPr>
          <w:p w14:paraId="43F16DD9" w14:textId="77777777" w:rsidR="00D55C60" w:rsidRPr="00B408E6" w:rsidRDefault="00D55C60" w:rsidP="003D0260">
            <w:pPr>
              <w:rPr>
                <w:sz w:val="24"/>
                <w:szCs w:val="24"/>
              </w:rPr>
            </w:pPr>
            <w:r w:rsidRPr="00B408E6">
              <w:rPr>
                <w:sz w:val="24"/>
                <w:szCs w:val="24"/>
              </w:rPr>
              <w:t xml:space="preserve">6 = </w:t>
            </w:r>
          </w:p>
        </w:tc>
        <w:tc>
          <w:tcPr>
            <w:tcW w:w="935" w:type="dxa"/>
            <w:vAlign w:val="center"/>
          </w:tcPr>
          <w:p w14:paraId="200FF4E7" w14:textId="77777777" w:rsidR="00D55C60" w:rsidRPr="00B408E6" w:rsidRDefault="00D55C60" w:rsidP="003D0260">
            <w:pPr>
              <w:rPr>
                <w:sz w:val="24"/>
                <w:szCs w:val="24"/>
              </w:rPr>
            </w:pPr>
            <w:r w:rsidRPr="00B408E6">
              <w:rPr>
                <w:sz w:val="24"/>
                <w:szCs w:val="24"/>
              </w:rPr>
              <w:t xml:space="preserve">7 = </w:t>
            </w:r>
          </w:p>
        </w:tc>
        <w:tc>
          <w:tcPr>
            <w:tcW w:w="936" w:type="dxa"/>
            <w:vAlign w:val="center"/>
          </w:tcPr>
          <w:p w14:paraId="1F32F7F2" w14:textId="77777777" w:rsidR="00D55C60" w:rsidRPr="00B408E6" w:rsidRDefault="00D55C60" w:rsidP="003D0260">
            <w:pPr>
              <w:rPr>
                <w:sz w:val="24"/>
                <w:szCs w:val="24"/>
              </w:rPr>
            </w:pPr>
            <w:r w:rsidRPr="00B408E6">
              <w:rPr>
                <w:sz w:val="24"/>
                <w:szCs w:val="24"/>
              </w:rPr>
              <w:t>8 =</w:t>
            </w:r>
          </w:p>
        </w:tc>
        <w:tc>
          <w:tcPr>
            <w:tcW w:w="935" w:type="dxa"/>
            <w:vAlign w:val="center"/>
          </w:tcPr>
          <w:p w14:paraId="015EB0F8" w14:textId="77777777" w:rsidR="00D55C60" w:rsidRPr="00B408E6" w:rsidRDefault="00D55C60" w:rsidP="003D0260">
            <w:pPr>
              <w:rPr>
                <w:sz w:val="24"/>
                <w:szCs w:val="24"/>
              </w:rPr>
            </w:pPr>
            <w:r w:rsidRPr="00B408E6">
              <w:rPr>
                <w:sz w:val="24"/>
                <w:szCs w:val="24"/>
              </w:rPr>
              <w:t xml:space="preserve">9 = </w:t>
            </w:r>
          </w:p>
        </w:tc>
        <w:tc>
          <w:tcPr>
            <w:tcW w:w="936" w:type="dxa"/>
            <w:vAlign w:val="center"/>
          </w:tcPr>
          <w:p w14:paraId="28B7DA75" w14:textId="0334FDC9" w:rsidR="00D55C60" w:rsidRPr="00CA46CD" w:rsidRDefault="00CA46CD" w:rsidP="00CA46CD">
            <w:pPr>
              <w:rPr>
                <w:sz w:val="24"/>
                <w:szCs w:val="24"/>
              </w:rPr>
            </w:pPr>
            <w:r>
              <w:rPr>
                <w:sz w:val="24"/>
                <w:szCs w:val="24"/>
              </w:rPr>
              <w:t>10 =</w:t>
            </w:r>
            <w:r w:rsidR="00D55C60" w:rsidRPr="00CA46CD">
              <w:rPr>
                <w:sz w:val="24"/>
                <w:szCs w:val="24"/>
              </w:rPr>
              <w:t xml:space="preserve"> </w:t>
            </w:r>
          </w:p>
        </w:tc>
      </w:tr>
    </w:tbl>
    <w:p w14:paraId="5226EF34" w14:textId="77777777" w:rsidR="00D55C60" w:rsidRDefault="00D55C60" w:rsidP="00D55C60"/>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ayout w:type="fixed"/>
        <w:tblLook w:val="04A0" w:firstRow="1" w:lastRow="0" w:firstColumn="1" w:lastColumn="0" w:noHBand="0" w:noVBand="1"/>
      </w:tblPr>
      <w:tblGrid>
        <w:gridCol w:w="993"/>
        <w:gridCol w:w="8646"/>
      </w:tblGrid>
      <w:tr w:rsidR="00D55C60" w14:paraId="34AE1844" w14:textId="77777777" w:rsidTr="00F10905">
        <w:trPr>
          <w:trHeight w:val="454"/>
        </w:trPr>
        <w:tc>
          <w:tcPr>
            <w:tcW w:w="993" w:type="dxa"/>
            <w:vMerge w:val="restart"/>
            <w:shd w:val="clear" w:color="auto" w:fill="C39AD3" w:themeFill="accent5" w:themeFillTint="66"/>
            <w:vAlign w:val="center"/>
          </w:tcPr>
          <w:p w14:paraId="3AB36E7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F76D12" wp14:editId="7D201BEF">
                  <wp:extent cx="133405" cy="676556"/>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10A2128B" w14:textId="77777777" w:rsidR="00D55C60" w:rsidRPr="00F10905" w:rsidRDefault="00D55C60" w:rsidP="003D0260">
            <w:pPr>
              <w:pStyle w:val="N1"/>
              <w:spacing w:after="0"/>
              <w:rPr>
                <w:color w:val="41214E" w:themeColor="accent5" w:themeShade="BF"/>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6CE36E7E" w14:textId="77777777" w:rsidTr="00F10905">
        <w:trPr>
          <w:trHeight w:val="1020"/>
        </w:trPr>
        <w:tc>
          <w:tcPr>
            <w:tcW w:w="993" w:type="dxa"/>
            <w:vMerge/>
            <w:shd w:val="clear" w:color="auto" w:fill="C39AD3" w:themeFill="accent5" w:themeFillTint="66"/>
          </w:tcPr>
          <w:p w14:paraId="15E5C445" w14:textId="77777777" w:rsidR="00D55C60" w:rsidRDefault="00D55C60" w:rsidP="003D0260">
            <w:pPr>
              <w:spacing w:after="120"/>
              <w:rPr>
                <w:b/>
                <w:color w:val="auto"/>
                <w:sz w:val="24"/>
                <w:szCs w:val="24"/>
              </w:rPr>
            </w:pPr>
          </w:p>
        </w:tc>
        <w:tc>
          <w:tcPr>
            <w:tcW w:w="8646" w:type="dxa"/>
            <w:shd w:val="clear" w:color="auto" w:fill="auto"/>
            <w:vAlign w:val="center"/>
          </w:tcPr>
          <w:p w14:paraId="2AA73D32" w14:textId="77777777" w:rsidR="00D55C60" w:rsidRPr="007342D9" w:rsidRDefault="00D55C60" w:rsidP="003D0260">
            <w:pPr>
              <w:rPr>
                <w:color w:val="auto"/>
                <w:sz w:val="24"/>
                <w:szCs w:val="24"/>
              </w:rPr>
            </w:pPr>
            <w:r w:rsidRPr="00B408E6">
              <w:rPr>
                <w:color w:val="auto"/>
                <w:sz w:val="24"/>
                <w:szCs w:val="24"/>
              </w:rPr>
              <w:t>You must give at least two opinions in the 90 word task in order to access the highest marks.</w:t>
            </w:r>
          </w:p>
        </w:tc>
      </w:tr>
    </w:tbl>
    <w:p w14:paraId="6C12D4FA" w14:textId="77777777" w:rsidR="00D55C60" w:rsidRDefault="00D55C60" w:rsidP="002D4E9F">
      <w:pPr>
        <w:pStyle w:val="Style2"/>
        <w:numPr>
          <w:ilvl w:val="0"/>
          <w:numId w:val="159"/>
        </w:numPr>
        <w:sectPr w:rsidR="00D55C60" w:rsidSect="003D0260">
          <w:pgSz w:w="11906" w:h="16838"/>
          <w:pgMar w:top="1134" w:right="1134" w:bottom="851" w:left="1134" w:header="708" w:footer="708" w:gutter="0"/>
          <w:cols w:space="708"/>
          <w:docGrid w:linePitch="381"/>
        </w:sectPr>
      </w:pPr>
    </w:p>
    <w:p w14:paraId="298168BE" w14:textId="78E3DA0E" w:rsidR="00D55C60" w:rsidRPr="002D4E9F" w:rsidRDefault="00D55C60" w:rsidP="002D4E9F">
      <w:pPr>
        <w:pStyle w:val="Purple"/>
        <w:numPr>
          <w:ilvl w:val="0"/>
          <w:numId w:val="283"/>
        </w:numPr>
        <w:rPr>
          <w:color w:val="582D69" w:themeColor="accent5"/>
        </w:rPr>
      </w:pPr>
      <w:r w:rsidRPr="002D4E9F">
        <w:rPr>
          <w:color w:val="582D69" w:themeColor="accent5"/>
        </w:rPr>
        <w:lastRenderedPageBreak/>
        <w:t>Opinion bank</w:t>
      </w:r>
    </w:p>
    <w:p w14:paraId="649C067B" w14:textId="77777777" w:rsidR="00D55C60" w:rsidRPr="00B408E6" w:rsidRDefault="00D55C60" w:rsidP="00D55C60">
      <w:pPr>
        <w:ind w:left="360"/>
        <w:rPr>
          <w:sz w:val="24"/>
          <w:szCs w:val="24"/>
        </w:rPr>
      </w:pPr>
      <w:r w:rsidRPr="00B408E6">
        <w:rPr>
          <w:sz w:val="24"/>
          <w:szCs w:val="24"/>
        </w:rPr>
        <w:t>Create a bank of opinion phrases in three tenses that you can adapt for any topic. Start by writing any opinions you already know in French into the correct box below.</w:t>
      </w:r>
    </w:p>
    <w:p w14:paraId="50B18522" w14:textId="77777777" w:rsidR="00D55C60" w:rsidRPr="00B408E6" w:rsidRDefault="00D55C60" w:rsidP="00D55C60">
      <w:pPr>
        <w:rPr>
          <w:sz w:val="24"/>
          <w:szCs w:val="24"/>
        </w:rPr>
      </w:pPr>
    </w:p>
    <w:tbl>
      <w:tblPr>
        <w:tblStyle w:val="TableGrid"/>
        <w:tblW w:w="0" w:type="auto"/>
        <w:tblInd w:w="392" w:type="dxa"/>
        <w:tblBorders>
          <w:insideH w:val="single" w:sz="4" w:space="0" w:color="248BB8" w:themeColor="accent3"/>
          <w:insideV w:val="single" w:sz="4" w:space="0" w:color="248BB8" w:themeColor="accent3"/>
        </w:tblBorders>
        <w:tblLook w:val="04A0" w:firstRow="1" w:lastRow="0" w:firstColumn="1" w:lastColumn="0" w:noHBand="0" w:noVBand="1"/>
      </w:tblPr>
      <w:tblGrid>
        <w:gridCol w:w="1454"/>
        <w:gridCol w:w="2633"/>
        <w:gridCol w:w="2634"/>
        <w:gridCol w:w="2634"/>
      </w:tblGrid>
      <w:tr w:rsidR="00D55C60" w:rsidRPr="00B408E6" w14:paraId="1FAA0DD1" w14:textId="77777777" w:rsidTr="000C78FB">
        <w:trPr>
          <w:trHeight w:val="567"/>
        </w:trPr>
        <w:tc>
          <w:tcPr>
            <w:tcW w:w="1454" w:type="dxa"/>
            <w:tcBorders>
              <w:top w:val="nil"/>
              <w:left w:val="nil"/>
              <w:bottom w:val="nil"/>
              <w:right w:val="nil"/>
            </w:tcBorders>
            <w:vAlign w:val="center"/>
          </w:tcPr>
          <w:p w14:paraId="454D4B22" w14:textId="77777777" w:rsidR="00D55C60" w:rsidRPr="00B408E6" w:rsidRDefault="00D55C60" w:rsidP="003D0260">
            <w:pPr>
              <w:rPr>
                <w:b/>
                <w:sz w:val="24"/>
                <w:szCs w:val="24"/>
              </w:rPr>
            </w:pPr>
          </w:p>
        </w:tc>
        <w:tc>
          <w:tcPr>
            <w:tcW w:w="2633" w:type="dxa"/>
            <w:tcBorders>
              <w:top w:val="nil"/>
              <w:left w:val="nil"/>
              <w:bottom w:val="single" w:sz="12" w:space="0" w:color="582D69" w:themeColor="accent5"/>
              <w:right w:val="nil"/>
            </w:tcBorders>
            <w:shd w:val="clear" w:color="auto" w:fill="E1CCE9" w:themeFill="accent5" w:themeFillTint="33"/>
            <w:vAlign w:val="center"/>
          </w:tcPr>
          <w:p w14:paraId="414832C4" w14:textId="77777777" w:rsidR="00D55C60" w:rsidRPr="00B408E6" w:rsidRDefault="00D55C60" w:rsidP="005E5410">
            <w:pPr>
              <w:rPr>
                <w:b/>
                <w:sz w:val="24"/>
                <w:szCs w:val="24"/>
              </w:rPr>
            </w:pPr>
            <w:r w:rsidRPr="00B408E6">
              <w:rPr>
                <w:b/>
                <w:sz w:val="24"/>
                <w:szCs w:val="24"/>
              </w:rPr>
              <w:t>Past</w:t>
            </w:r>
          </w:p>
        </w:tc>
        <w:tc>
          <w:tcPr>
            <w:tcW w:w="2634" w:type="dxa"/>
            <w:tcBorders>
              <w:top w:val="nil"/>
              <w:left w:val="nil"/>
              <w:bottom w:val="single" w:sz="12" w:space="0" w:color="582D69" w:themeColor="accent5"/>
              <w:right w:val="nil"/>
            </w:tcBorders>
            <w:shd w:val="clear" w:color="auto" w:fill="E1CCE9" w:themeFill="accent5" w:themeFillTint="33"/>
            <w:vAlign w:val="center"/>
          </w:tcPr>
          <w:p w14:paraId="09D053C3" w14:textId="77777777" w:rsidR="00D55C60" w:rsidRPr="00B408E6" w:rsidRDefault="00D55C60" w:rsidP="005E5410">
            <w:pPr>
              <w:rPr>
                <w:b/>
                <w:sz w:val="24"/>
                <w:szCs w:val="24"/>
              </w:rPr>
            </w:pPr>
            <w:r w:rsidRPr="00B408E6">
              <w:rPr>
                <w:b/>
                <w:sz w:val="24"/>
                <w:szCs w:val="24"/>
              </w:rPr>
              <w:t>Present</w:t>
            </w:r>
          </w:p>
        </w:tc>
        <w:tc>
          <w:tcPr>
            <w:tcW w:w="2634" w:type="dxa"/>
            <w:tcBorders>
              <w:top w:val="nil"/>
              <w:left w:val="nil"/>
              <w:bottom w:val="single" w:sz="12" w:space="0" w:color="582D69" w:themeColor="accent5"/>
              <w:right w:val="nil"/>
            </w:tcBorders>
            <w:shd w:val="clear" w:color="auto" w:fill="E1CCE9" w:themeFill="accent5" w:themeFillTint="33"/>
            <w:vAlign w:val="center"/>
          </w:tcPr>
          <w:p w14:paraId="182A090E" w14:textId="77777777" w:rsidR="00D55C60" w:rsidRPr="00B408E6" w:rsidRDefault="003D695F" w:rsidP="005E5410">
            <w:pPr>
              <w:rPr>
                <w:b/>
                <w:sz w:val="24"/>
                <w:szCs w:val="24"/>
              </w:rPr>
            </w:pPr>
            <w:r>
              <w:rPr>
                <w:b/>
                <w:sz w:val="24"/>
                <w:szCs w:val="24"/>
              </w:rPr>
              <w:t>F</w:t>
            </w:r>
            <w:r w:rsidR="00D55C60" w:rsidRPr="00B408E6">
              <w:rPr>
                <w:b/>
                <w:sz w:val="24"/>
                <w:szCs w:val="24"/>
              </w:rPr>
              <w:t>uture or conditional</w:t>
            </w:r>
          </w:p>
        </w:tc>
      </w:tr>
      <w:tr w:rsidR="00D55C60" w:rsidRPr="00B408E6" w14:paraId="6E9AE5FE" w14:textId="77777777" w:rsidTr="000C78FB">
        <w:trPr>
          <w:trHeight w:val="3969"/>
        </w:trPr>
        <w:tc>
          <w:tcPr>
            <w:tcW w:w="1454" w:type="dxa"/>
            <w:tcBorders>
              <w:top w:val="nil"/>
              <w:left w:val="nil"/>
              <w:bottom w:val="nil"/>
              <w:right w:val="single" w:sz="12" w:space="0" w:color="582D69" w:themeColor="accent5"/>
            </w:tcBorders>
            <w:shd w:val="clear" w:color="auto" w:fill="E1CCE9" w:themeFill="accent5" w:themeFillTint="33"/>
            <w:vAlign w:val="center"/>
          </w:tcPr>
          <w:p w14:paraId="59E0D973" w14:textId="77777777" w:rsidR="00D55C60" w:rsidRPr="00B408E6" w:rsidRDefault="00D55C60" w:rsidP="003D0260">
            <w:pPr>
              <w:rPr>
                <w:b/>
                <w:sz w:val="24"/>
                <w:szCs w:val="24"/>
              </w:rPr>
            </w:pPr>
            <w:r w:rsidRPr="00B408E6">
              <w:rPr>
                <w:b/>
                <w:sz w:val="24"/>
                <w:szCs w:val="24"/>
              </w:rPr>
              <w:t>Positive opinions</w:t>
            </w:r>
          </w:p>
        </w:tc>
        <w:tc>
          <w:tcPr>
            <w:tcW w:w="263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tcPr>
          <w:p w14:paraId="2202F868" w14:textId="57DABDC5" w:rsidR="00D55C60" w:rsidRPr="00F21F00" w:rsidRDefault="00AD642D" w:rsidP="003D0260">
            <w:pPr>
              <w:spacing w:before="120"/>
              <w:rPr>
                <w:i/>
                <w:sz w:val="24"/>
                <w:szCs w:val="24"/>
              </w:rPr>
            </w:pPr>
            <w:proofErr w:type="spellStart"/>
            <w:r>
              <w:rPr>
                <w:i/>
                <w:sz w:val="24"/>
                <w:szCs w:val="24"/>
              </w:rPr>
              <w:t>C</w:t>
            </w:r>
            <w:r w:rsidR="00D55C60">
              <w:rPr>
                <w:i/>
                <w:sz w:val="24"/>
                <w:szCs w:val="24"/>
              </w:rPr>
              <w:t>’était</w:t>
            </w:r>
            <w:proofErr w:type="spellEnd"/>
            <w:r w:rsidR="00D55C60">
              <w:rPr>
                <w:i/>
                <w:sz w:val="24"/>
                <w:szCs w:val="24"/>
              </w:rPr>
              <w:t xml:space="preserve"> …</w:t>
            </w:r>
          </w:p>
        </w:tc>
        <w:tc>
          <w:tcPr>
            <w:tcW w:w="2634" w:type="dxa"/>
            <w:tcBorders>
              <w:top w:val="single" w:sz="12" w:space="0" w:color="582D69" w:themeColor="accent5"/>
              <w:left w:val="single" w:sz="4" w:space="0" w:color="582D69" w:themeColor="accent5"/>
              <w:bottom w:val="single" w:sz="4" w:space="0" w:color="582D69" w:themeColor="accent5"/>
              <w:right w:val="single" w:sz="4" w:space="0" w:color="582D69" w:themeColor="accent5"/>
            </w:tcBorders>
          </w:tcPr>
          <w:p w14:paraId="67006946" w14:textId="77777777" w:rsidR="00D55C60" w:rsidRPr="00B408E6" w:rsidRDefault="00D55C60" w:rsidP="003D0260">
            <w:pPr>
              <w:rPr>
                <w:sz w:val="24"/>
                <w:szCs w:val="24"/>
              </w:rPr>
            </w:pPr>
          </w:p>
        </w:tc>
        <w:tc>
          <w:tcPr>
            <w:tcW w:w="263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tcPr>
          <w:p w14:paraId="15D384D0" w14:textId="77777777" w:rsidR="00D55C60" w:rsidRPr="00B408E6" w:rsidRDefault="00D55C60" w:rsidP="003D0260">
            <w:pPr>
              <w:rPr>
                <w:sz w:val="24"/>
                <w:szCs w:val="24"/>
              </w:rPr>
            </w:pPr>
          </w:p>
        </w:tc>
      </w:tr>
      <w:tr w:rsidR="00D55C60" w:rsidRPr="00B408E6" w14:paraId="00D51CCD" w14:textId="77777777" w:rsidTr="000C78FB">
        <w:trPr>
          <w:trHeight w:val="3969"/>
        </w:trPr>
        <w:tc>
          <w:tcPr>
            <w:tcW w:w="1454" w:type="dxa"/>
            <w:tcBorders>
              <w:top w:val="nil"/>
              <w:left w:val="nil"/>
              <w:bottom w:val="nil"/>
              <w:right w:val="single" w:sz="12" w:space="0" w:color="582D69" w:themeColor="accent5"/>
            </w:tcBorders>
            <w:shd w:val="clear" w:color="auto" w:fill="E1CCE9" w:themeFill="accent5" w:themeFillTint="33"/>
            <w:vAlign w:val="center"/>
          </w:tcPr>
          <w:p w14:paraId="47763796" w14:textId="77777777" w:rsidR="00D55C60" w:rsidRPr="00B408E6" w:rsidRDefault="00D55C60" w:rsidP="003D0260">
            <w:pPr>
              <w:rPr>
                <w:b/>
                <w:sz w:val="24"/>
                <w:szCs w:val="24"/>
              </w:rPr>
            </w:pPr>
            <w:r>
              <w:rPr>
                <w:b/>
                <w:sz w:val="24"/>
                <w:szCs w:val="24"/>
              </w:rPr>
              <w:t>Negative opinions</w:t>
            </w:r>
          </w:p>
        </w:tc>
        <w:tc>
          <w:tcPr>
            <w:tcW w:w="263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tcPr>
          <w:p w14:paraId="1D3F4824" w14:textId="77777777" w:rsidR="00D55C60" w:rsidRPr="00B408E6" w:rsidRDefault="00D55C60" w:rsidP="003D0260">
            <w:pPr>
              <w:rPr>
                <w:sz w:val="24"/>
                <w:szCs w:val="24"/>
              </w:rPr>
            </w:pPr>
          </w:p>
        </w:tc>
        <w:tc>
          <w:tcPr>
            <w:tcW w:w="2634" w:type="dxa"/>
            <w:tcBorders>
              <w:top w:val="single" w:sz="4" w:space="0" w:color="582D69" w:themeColor="accent5"/>
              <w:left w:val="single" w:sz="4" w:space="0" w:color="582D69" w:themeColor="accent5"/>
              <w:bottom w:val="single" w:sz="12" w:space="0" w:color="582D69" w:themeColor="accent5"/>
              <w:right w:val="single" w:sz="4" w:space="0" w:color="582D69" w:themeColor="accent5"/>
            </w:tcBorders>
          </w:tcPr>
          <w:p w14:paraId="1FBF4DF8" w14:textId="77777777" w:rsidR="00D55C60" w:rsidRPr="00B408E6" w:rsidRDefault="00D55C60" w:rsidP="00D94B4B">
            <w:pPr>
              <w:rPr>
                <w:sz w:val="24"/>
                <w:szCs w:val="24"/>
              </w:rPr>
            </w:pPr>
          </w:p>
        </w:tc>
        <w:tc>
          <w:tcPr>
            <w:tcW w:w="263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tcPr>
          <w:p w14:paraId="091EE21D" w14:textId="77777777" w:rsidR="00D55C60" w:rsidRPr="00B408E6" w:rsidRDefault="00D55C60" w:rsidP="003D0260">
            <w:pPr>
              <w:rPr>
                <w:sz w:val="24"/>
                <w:szCs w:val="24"/>
              </w:rPr>
            </w:pPr>
          </w:p>
        </w:tc>
      </w:tr>
    </w:tbl>
    <w:p w14:paraId="0ABE82AC" w14:textId="77777777" w:rsidR="00D55C60" w:rsidRPr="00B408E6" w:rsidRDefault="00D55C60" w:rsidP="00D55C60">
      <w:pPr>
        <w:pStyle w:val="N1"/>
        <w:numPr>
          <w:ilvl w:val="0"/>
          <w:numId w:val="8"/>
        </w:numPr>
        <w:spacing w:before="240" w:after="120"/>
        <w:rPr>
          <w:lang w:val="en-GB"/>
        </w:rPr>
      </w:pPr>
      <w:r w:rsidRPr="00B408E6">
        <w:rPr>
          <w:lang w:val="en-GB"/>
        </w:rPr>
        <w:t>Swap words with a partner. How many more can you add?</w:t>
      </w:r>
    </w:p>
    <w:p w14:paraId="49A7BBAE" w14:textId="77777777" w:rsidR="00D55C60" w:rsidRPr="00B408E6" w:rsidRDefault="00D55C60" w:rsidP="00D55C60">
      <w:pPr>
        <w:pStyle w:val="N1"/>
        <w:numPr>
          <w:ilvl w:val="0"/>
          <w:numId w:val="8"/>
        </w:numPr>
        <w:spacing w:after="120"/>
        <w:rPr>
          <w:lang w:val="en-GB"/>
        </w:rPr>
      </w:pPr>
      <w:r w:rsidRPr="00B408E6">
        <w:rPr>
          <w:lang w:val="en-GB"/>
        </w:rPr>
        <w:t>Look back at exercise B (opinion synonyms). Which of those would you like to add to your opinion bank?</w:t>
      </w:r>
    </w:p>
    <w:p w14:paraId="42D7D438" w14:textId="77777777" w:rsidR="00D55C60" w:rsidRPr="00B408E6" w:rsidRDefault="00D55C60" w:rsidP="00D55C60">
      <w:pPr>
        <w:pStyle w:val="N1"/>
        <w:numPr>
          <w:ilvl w:val="0"/>
          <w:numId w:val="8"/>
        </w:numPr>
        <w:spacing w:after="120"/>
        <w:rPr>
          <w:lang w:val="en-GB"/>
        </w:rPr>
      </w:pPr>
      <w:r w:rsidRPr="00B408E6">
        <w:rPr>
          <w:lang w:val="en-GB"/>
        </w:rPr>
        <w:t xml:space="preserve">Use a dictionary or textbook to look up some more ideas for each box. </w:t>
      </w:r>
    </w:p>
    <w:p w14:paraId="6CF54DF2" w14:textId="77777777" w:rsidR="00D55C60" w:rsidRDefault="00D55C60" w:rsidP="00D55C60">
      <w:pPr>
        <w:pStyle w:val="N1"/>
        <w:numPr>
          <w:ilvl w:val="0"/>
          <w:numId w:val="8"/>
        </w:numPr>
        <w:spacing w:after="120"/>
        <w:rPr>
          <w:lang w:val="en-GB"/>
        </w:rPr>
        <w:sectPr w:rsidR="00D55C60" w:rsidSect="003D0260">
          <w:pgSz w:w="11906" w:h="16838"/>
          <w:pgMar w:top="1134" w:right="1134" w:bottom="851" w:left="1134" w:header="708" w:footer="708" w:gutter="0"/>
          <w:cols w:space="708"/>
          <w:docGrid w:linePitch="381"/>
        </w:sectPr>
      </w:pPr>
      <w:r w:rsidRPr="00B408E6">
        <w:rPr>
          <w:lang w:val="en-GB"/>
        </w:rPr>
        <w:t xml:space="preserve">Cover the words and just look at each heading in turn. Write all the words you can </w:t>
      </w:r>
      <w:r>
        <w:rPr>
          <w:lang w:val="en-GB"/>
        </w:rPr>
        <w:t>in two minutes.</w:t>
      </w:r>
    </w:p>
    <w:p w14:paraId="19BC2272" w14:textId="74877BEE" w:rsidR="00D55C60" w:rsidRPr="002D4E9F" w:rsidRDefault="00D55C60" w:rsidP="002D4E9F">
      <w:pPr>
        <w:pStyle w:val="Purple"/>
        <w:numPr>
          <w:ilvl w:val="0"/>
          <w:numId w:val="283"/>
        </w:numPr>
        <w:rPr>
          <w:color w:val="582D69" w:themeColor="accent5"/>
        </w:rPr>
      </w:pPr>
      <w:r w:rsidRPr="002D4E9F">
        <w:rPr>
          <w:color w:val="582D69" w:themeColor="accent5"/>
        </w:rPr>
        <w:lastRenderedPageBreak/>
        <w:t>Two verbs together</w:t>
      </w:r>
    </w:p>
    <w:p w14:paraId="618227AF" w14:textId="77777777" w:rsidR="00D55C60" w:rsidRPr="00B408E6" w:rsidRDefault="00D55C60" w:rsidP="00D55C60">
      <w:pPr>
        <w:ind w:left="360"/>
        <w:rPr>
          <w:sz w:val="24"/>
          <w:szCs w:val="24"/>
        </w:rPr>
      </w:pPr>
      <w:r w:rsidRPr="00B408E6">
        <w:rPr>
          <w:sz w:val="24"/>
          <w:szCs w:val="24"/>
        </w:rPr>
        <w:t>Using two verbs together is one way to impress the examiner. The second verb will always be in the infinitive form. Pick one element from each column to help you translate the sentences below.</w:t>
      </w:r>
    </w:p>
    <w:p w14:paraId="59394E39" w14:textId="77777777" w:rsidR="00D55C60" w:rsidRPr="00B408E6" w:rsidRDefault="00D55C60" w:rsidP="00D55C60">
      <w:pPr>
        <w:ind w:left="360"/>
        <w:rPr>
          <w:sz w:val="24"/>
          <w:szCs w:val="24"/>
        </w:rPr>
      </w:pPr>
    </w:p>
    <w:tbl>
      <w:tblPr>
        <w:tblStyle w:val="TableGrid"/>
        <w:tblW w:w="0" w:type="auto"/>
        <w:tblInd w:w="534"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ook w:val="04A0" w:firstRow="1" w:lastRow="0" w:firstColumn="1" w:lastColumn="0" w:noHBand="0" w:noVBand="1"/>
      </w:tblPr>
      <w:tblGrid>
        <w:gridCol w:w="2764"/>
        <w:gridCol w:w="2764"/>
      </w:tblGrid>
      <w:tr w:rsidR="00D55C60" w:rsidRPr="00B408E6" w14:paraId="6E525E74" w14:textId="77777777" w:rsidTr="00D7381F">
        <w:trPr>
          <w:trHeight w:val="567"/>
        </w:trPr>
        <w:tc>
          <w:tcPr>
            <w:tcW w:w="2764" w:type="dxa"/>
            <w:vAlign w:val="center"/>
          </w:tcPr>
          <w:p w14:paraId="067ABEE5" w14:textId="77777777" w:rsidR="00D55C60" w:rsidRPr="00B408E6" w:rsidRDefault="00D55C60" w:rsidP="003D0260">
            <w:pPr>
              <w:rPr>
                <w:sz w:val="24"/>
                <w:szCs w:val="24"/>
              </w:rPr>
            </w:pPr>
            <w:proofErr w:type="spellStart"/>
            <w:r w:rsidRPr="00B408E6">
              <w:rPr>
                <w:sz w:val="24"/>
                <w:szCs w:val="24"/>
              </w:rPr>
              <w:t>J’espère</w:t>
            </w:r>
            <w:proofErr w:type="spellEnd"/>
          </w:p>
        </w:tc>
        <w:tc>
          <w:tcPr>
            <w:tcW w:w="2764" w:type="dxa"/>
            <w:vAlign w:val="center"/>
          </w:tcPr>
          <w:p w14:paraId="2DFA1708" w14:textId="77777777" w:rsidR="00D55C60" w:rsidRPr="00B408E6" w:rsidRDefault="00D55C60" w:rsidP="003D0260">
            <w:pPr>
              <w:rPr>
                <w:sz w:val="24"/>
                <w:szCs w:val="24"/>
              </w:rPr>
            </w:pPr>
            <w:proofErr w:type="spellStart"/>
            <w:r w:rsidRPr="00B408E6">
              <w:rPr>
                <w:sz w:val="24"/>
                <w:szCs w:val="24"/>
              </w:rPr>
              <w:t>aller</w:t>
            </w:r>
            <w:proofErr w:type="spellEnd"/>
          </w:p>
        </w:tc>
      </w:tr>
      <w:tr w:rsidR="00D55C60" w:rsidRPr="00B408E6" w14:paraId="3C5260EE" w14:textId="77777777" w:rsidTr="00D7381F">
        <w:trPr>
          <w:trHeight w:val="567"/>
        </w:trPr>
        <w:tc>
          <w:tcPr>
            <w:tcW w:w="2764" w:type="dxa"/>
            <w:vAlign w:val="center"/>
          </w:tcPr>
          <w:p w14:paraId="68FE6C1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voudrais</w:t>
            </w:r>
            <w:proofErr w:type="spellEnd"/>
          </w:p>
        </w:tc>
        <w:tc>
          <w:tcPr>
            <w:tcW w:w="2764" w:type="dxa"/>
            <w:vAlign w:val="center"/>
          </w:tcPr>
          <w:p w14:paraId="0385BA8D" w14:textId="77777777" w:rsidR="00D55C60" w:rsidRPr="00B408E6" w:rsidRDefault="00D55C60" w:rsidP="003D0260">
            <w:pPr>
              <w:rPr>
                <w:sz w:val="24"/>
                <w:szCs w:val="24"/>
              </w:rPr>
            </w:pPr>
            <w:r w:rsidRPr="00B408E6">
              <w:rPr>
                <w:sz w:val="24"/>
                <w:szCs w:val="24"/>
              </w:rPr>
              <w:t>manger</w:t>
            </w:r>
          </w:p>
        </w:tc>
      </w:tr>
      <w:tr w:rsidR="00D55C60" w:rsidRPr="00B408E6" w14:paraId="6F99F57B" w14:textId="77777777" w:rsidTr="00D7381F">
        <w:trPr>
          <w:trHeight w:val="567"/>
        </w:trPr>
        <w:tc>
          <w:tcPr>
            <w:tcW w:w="2764" w:type="dxa"/>
            <w:vAlign w:val="center"/>
          </w:tcPr>
          <w:p w14:paraId="3F5D5CA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peux</w:t>
            </w:r>
            <w:proofErr w:type="spellEnd"/>
          </w:p>
        </w:tc>
        <w:tc>
          <w:tcPr>
            <w:tcW w:w="2764" w:type="dxa"/>
            <w:vAlign w:val="center"/>
          </w:tcPr>
          <w:p w14:paraId="7BB87CD5" w14:textId="77777777" w:rsidR="00D55C60" w:rsidRPr="00B408E6" w:rsidRDefault="00D55C60" w:rsidP="003D0260">
            <w:pPr>
              <w:rPr>
                <w:sz w:val="24"/>
                <w:szCs w:val="24"/>
              </w:rPr>
            </w:pPr>
            <w:r w:rsidRPr="00B408E6">
              <w:rPr>
                <w:sz w:val="24"/>
                <w:szCs w:val="24"/>
              </w:rPr>
              <w:t>faire</w:t>
            </w:r>
          </w:p>
        </w:tc>
      </w:tr>
      <w:tr w:rsidR="00D55C60" w:rsidRPr="00B408E6" w14:paraId="6B5AFD98" w14:textId="77777777" w:rsidTr="00D7381F">
        <w:trPr>
          <w:trHeight w:val="567"/>
        </w:trPr>
        <w:tc>
          <w:tcPr>
            <w:tcW w:w="2764" w:type="dxa"/>
            <w:vAlign w:val="center"/>
          </w:tcPr>
          <w:p w14:paraId="006B648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dois</w:t>
            </w:r>
            <w:proofErr w:type="spellEnd"/>
          </w:p>
        </w:tc>
        <w:tc>
          <w:tcPr>
            <w:tcW w:w="2764" w:type="dxa"/>
            <w:vAlign w:val="center"/>
          </w:tcPr>
          <w:p w14:paraId="32FB3CDF" w14:textId="77777777" w:rsidR="00D55C60" w:rsidRPr="00B408E6" w:rsidRDefault="00D55C60" w:rsidP="003D0260">
            <w:pPr>
              <w:rPr>
                <w:sz w:val="24"/>
                <w:szCs w:val="24"/>
              </w:rPr>
            </w:pPr>
            <w:proofErr w:type="spellStart"/>
            <w:r w:rsidRPr="00B408E6">
              <w:rPr>
                <w:sz w:val="24"/>
                <w:szCs w:val="24"/>
              </w:rPr>
              <w:t>travailler</w:t>
            </w:r>
            <w:proofErr w:type="spellEnd"/>
          </w:p>
        </w:tc>
      </w:tr>
      <w:tr w:rsidR="00D55C60" w:rsidRPr="00B408E6" w14:paraId="7F6D29C4" w14:textId="77777777" w:rsidTr="00D7381F">
        <w:trPr>
          <w:trHeight w:val="567"/>
        </w:trPr>
        <w:tc>
          <w:tcPr>
            <w:tcW w:w="2764" w:type="dxa"/>
            <w:vAlign w:val="center"/>
          </w:tcPr>
          <w:p w14:paraId="1CBF999C" w14:textId="77777777" w:rsidR="00D55C60" w:rsidRPr="00B408E6" w:rsidRDefault="00D55C60" w:rsidP="003D0260">
            <w:pPr>
              <w:rPr>
                <w:sz w:val="24"/>
                <w:szCs w:val="24"/>
              </w:rPr>
            </w:pPr>
            <w:proofErr w:type="spellStart"/>
            <w:r w:rsidRPr="00B408E6">
              <w:rPr>
                <w:sz w:val="24"/>
                <w:szCs w:val="24"/>
              </w:rPr>
              <w:t>J’aimerais</w:t>
            </w:r>
            <w:proofErr w:type="spellEnd"/>
          </w:p>
        </w:tc>
        <w:tc>
          <w:tcPr>
            <w:tcW w:w="2764" w:type="dxa"/>
            <w:vAlign w:val="center"/>
          </w:tcPr>
          <w:p w14:paraId="7D74A865" w14:textId="77777777" w:rsidR="00D55C60" w:rsidRPr="00B408E6" w:rsidRDefault="00D55C60" w:rsidP="003D0260">
            <w:pPr>
              <w:rPr>
                <w:sz w:val="24"/>
                <w:szCs w:val="24"/>
              </w:rPr>
            </w:pPr>
            <w:proofErr w:type="spellStart"/>
            <w:r w:rsidRPr="00B408E6">
              <w:rPr>
                <w:sz w:val="24"/>
                <w:szCs w:val="24"/>
              </w:rPr>
              <w:t>être</w:t>
            </w:r>
            <w:proofErr w:type="spellEnd"/>
          </w:p>
        </w:tc>
      </w:tr>
      <w:tr w:rsidR="00D55C60" w:rsidRPr="00B408E6" w14:paraId="021B26E8" w14:textId="77777777" w:rsidTr="00D7381F">
        <w:trPr>
          <w:trHeight w:val="567"/>
        </w:trPr>
        <w:tc>
          <w:tcPr>
            <w:tcW w:w="2764" w:type="dxa"/>
            <w:vAlign w:val="center"/>
          </w:tcPr>
          <w:p w14:paraId="19E846C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veux</w:t>
            </w:r>
            <w:proofErr w:type="spellEnd"/>
          </w:p>
        </w:tc>
        <w:tc>
          <w:tcPr>
            <w:tcW w:w="2764" w:type="dxa"/>
            <w:vAlign w:val="center"/>
          </w:tcPr>
          <w:p w14:paraId="7EF11763" w14:textId="77777777" w:rsidR="00D55C60" w:rsidRPr="00B408E6" w:rsidRDefault="00D55C60" w:rsidP="003D0260">
            <w:pPr>
              <w:rPr>
                <w:sz w:val="24"/>
                <w:szCs w:val="24"/>
              </w:rPr>
            </w:pPr>
            <w:r w:rsidRPr="00B408E6">
              <w:rPr>
                <w:sz w:val="24"/>
                <w:szCs w:val="24"/>
              </w:rPr>
              <w:t>recycler</w:t>
            </w:r>
          </w:p>
        </w:tc>
      </w:tr>
      <w:tr w:rsidR="00D55C60" w:rsidRPr="00B408E6" w14:paraId="4245C872" w14:textId="77777777" w:rsidTr="00D7381F">
        <w:trPr>
          <w:trHeight w:val="567"/>
        </w:trPr>
        <w:tc>
          <w:tcPr>
            <w:tcW w:w="2764" w:type="dxa"/>
            <w:vAlign w:val="center"/>
          </w:tcPr>
          <w:p w14:paraId="66B0422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devrais</w:t>
            </w:r>
            <w:proofErr w:type="spellEnd"/>
          </w:p>
        </w:tc>
        <w:tc>
          <w:tcPr>
            <w:tcW w:w="2764" w:type="dxa"/>
            <w:vAlign w:val="center"/>
          </w:tcPr>
          <w:p w14:paraId="12E6FB5D" w14:textId="77777777" w:rsidR="00D55C60" w:rsidRPr="00B408E6" w:rsidRDefault="00D55C60" w:rsidP="003D0260">
            <w:pPr>
              <w:rPr>
                <w:sz w:val="24"/>
                <w:szCs w:val="24"/>
              </w:rPr>
            </w:pPr>
            <w:r w:rsidRPr="00B408E6">
              <w:rPr>
                <w:sz w:val="24"/>
                <w:szCs w:val="24"/>
              </w:rPr>
              <w:t>essayer</w:t>
            </w:r>
          </w:p>
        </w:tc>
      </w:tr>
      <w:tr w:rsidR="00D55C60" w:rsidRPr="00B408E6" w14:paraId="6EFAA458" w14:textId="77777777" w:rsidTr="00D7381F">
        <w:trPr>
          <w:trHeight w:val="567"/>
        </w:trPr>
        <w:tc>
          <w:tcPr>
            <w:tcW w:w="2764" w:type="dxa"/>
            <w:vAlign w:val="center"/>
          </w:tcPr>
          <w:p w14:paraId="0A2796F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pourrais</w:t>
            </w:r>
            <w:proofErr w:type="spellEnd"/>
          </w:p>
        </w:tc>
        <w:tc>
          <w:tcPr>
            <w:tcW w:w="2764" w:type="dxa"/>
            <w:vAlign w:val="center"/>
          </w:tcPr>
          <w:p w14:paraId="2BD6EACE" w14:textId="77777777" w:rsidR="00D55C60" w:rsidRPr="00B408E6" w:rsidRDefault="00D55C60" w:rsidP="003D0260">
            <w:pPr>
              <w:rPr>
                <w:sz w:val="24"/>
                <w:szCs w:val="24"/>
              </w:rPr>
            </w:pPr>
            <w:proofErr w:type="spellStart"/>
            <w:r w:rsidRPr="00B408E6">
              <w:rPr>
                <w:sz w:val="24"/>
                <w:szCs w:val="24"/>
              </w:rPr>
              <w:t>jouer</w:t>
            </w:r>
            <w:proofErr w:type="spellEnd"/>
          </w:p>
        </w:tc>
      </w:tr>
    </w:tbl>
    <w:p w14:paraId="207FB710" w14:textId="77777777" w:rsidR="00D55C60" w:rsidRPr="00B408E6" w:rsidRDefault="00D55C60" w:rsidP="00D55C60">
      <w:pPr>
        <w:rPr>
          <w:sz w:val="24"/>
          <w:szCs w:val="24"/>
        </w:rPr>
      </w:pPr>
    </w:p>
    <w:p w14:paraId="5E9E9449"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In the future, I hope to work in an office.</w:t>
      </w:r>
    </w:p>
    <w:p w14:paraId="04ABAC8F" w14:textId="77777777" w:rsidR="00D55C60" w:rsidRDefault="00D55C60" w:rsidP="00D55C60">
      <w:pPr>
        <w:pStyle w:val="N1"/>
        <w:spacing w:before="120" w:after="120"/>
        <w:ind w:left="720"/>
        <w:rPr>
          <w:lang w:val="en-GB"/>
        </w:rPr>
      </w:pPr>
      <w:r>
        <w:rPr>
          <w:lang w:val="en-GB"/>
        </w:rPr>
        <w:tab/>
      </w:r>
    </w:p>
    <w:p w14:paraId="49079CFA" w14:textId="77777777" w:rsidR="00D55C60" w:rsidRPr="00B408E6" w:rsidRDefault="00D55C60" w:rsidP="00D55C60">
      <w:pPr>
        <w:pStyle w:val="N1"/>
        <w:spacing w:after="0"/>
        <w:ind w:left="720"/>
        <w:rPr>
          <w:lang w:val="en-GB"/>
        </w:rPr>
      </w:pPr>
    </w:p>
    <w:p w14:paraId="441DF10C"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Next year, I would love to try a new sport.</w:t>
      </w:r>
    </w:p>
    <w:p w14:paraId="4BB5251D"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7F5D9582" w14:textId="77777777" w:rsidR="00D55C60" w:rsidRPr="00B408E6" w:rsidRDefault="00D55C60" w:rsidP="00D55C60">
      <w:pPr>
        <w:pStyle w:val="ListParagraph"/>
        <w:ind w:left="714"/>
        <w:contextualSpacing w:val="0"/>
        <w:rPr>
          <w:sz w:val="24"/>
          <w:szCs w:val="24"/>
        </w:rPr>
      </w:pPr>
    </w:p>
    <w:p w14:paraId="443DA379"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 xml:space="preserve">I must eat less chocolate. </w:t>
      </w:r>
      <w:r w:rsidR="003D695F">
        <w:rPr>
          <w:sz w:val="24"/>
          <w:szCs w:val="24"/>
        </w:rPr>
        <w:t xml:space="preserve">It’s </w:t>
      </w:r>
      <w:r w:rsidRPr="00B408E6">
        <w:rPr>
          <w:sz w:val="24"/>
          <w:szCs w:val="24"/>
        </w:rPr>
        <w:t>too unhealthy!</w:t>
      </w:r>
    </w:p>
    <w:p w14:paraId="0BB52D8E"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40A156D6" w14:textId="77777777" w:rsidR="00D55C60" w:rsidRPr="00B408E6" w:rsidRDefault="00D55C60" w:rsidP="00D55C60">
      <w:pPr>
        <w:pStyle w:val="ListParagraph"/>
        <w:ind w:left="714"/>
        <w:contextualSpacing w:val="0"/>
        <w:rPr>
          <w:sz w:val="24"/>
          <w:szCs w:val="24"/>
        </w:rPr>
      </w:pPr>
    </w:p>
    <w:p w14:paraId="088D16B4"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I should recycle more but I’m a bit lazy sometimes.</w:t>
      </w:r>
    </w:p>
    <w:p w14:paraId="27ACAB65"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2637F76B" w14:textId="77777777" w:rsidR="00D55C60" w:rsidRPr="00B408E6" w:rsidRDefault="00D55C60" w:rsidP="00D55C60">
      <w:pPr>
        <w:pStyle w:val="ListParagraph"/>
        <w:spacing w:before="120" w:after="120"/>
        <w:ind w:left="714"/>
        <w:contextualSpacing w:val="0"/>
        <w:rPr>
          <w:sz w:val="24"/>
          <w:szCs w:val="24"/>
        </w:rPr>
      </w:pPr>
    </w:p>
    <w:p w14:paraId="4C1B806A"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One day I could play football for England.</w:t>
      </w:r>
    </w:p>
    <w:p w14:paraId="561A335B"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46310386" w14:textId="77777777" w:rsidR="00D55C60" w:rsidRDefault="00D55C60" w:rsidP="00D55C60">
      <w:pPr>
        <w:pStyle w:val="ListParagraph"/>
        <w:ind w:left="714"/>
        <w:contextualSpacing w:val="0"/>
        <w:rPr>
          <w:sz w:val="24"/>
          <w:szCs w:val="24"/>
        </w:rPr>
        <w:sectPr w:rsidR="00D55C60" w:rsidSect="003D0260">
          <w:pgSz w:w="11906" w:h="16838"/>
          <w:pgMar w:top="1134" w:right="1134" w:bottom="851" w:left="1134" w:header="708" w:footer="708" w:gutter="0"/>
          <w:cols w:space="708"/>
          <w:docGrid w:linePitch="381"/>
        </w:sectPr>
      </w:pPr>
    </w:p>
    <w:p w14:paraId="616100DF" w14:textId="77777777" w:rsidR="00D55C60" w:rsidRDefault="00D55C60" w:rsidP="00B9400B">
      <w:pPr>
        <w:pStyle w:val="N1"/>
        <w:numPr>
          <w:ilvl w:val="0"/>
          <w:numId w:val="45"/>
        </w:numPr>
        <w:spacing w:before="120" w:after="120"/>
        <w:ind w:left="714" w:hanging="357"/>
        <w:rPr>
          <w:lang w:val="en-GB"/>
        </w:rPr>
      </w:pPr>
      <w:r w:rsidRPr="00B408E6">
        <w:rPr>
          <w:lang w:val="en-GB"/>
        </w:rPr>
        <w:lastRenderedPageBreak/>
        <w:t>I would like to do a voluntary job on Saturdays.</w:t>
      </w:r>
    </w:p>
    <w:p w14:paraId="616B5901" w14:textId="77777777" w:rsidR="00D55C60" w:rsidRDefault="00D55C60" w:rsidP="00D55C60">
      <w:pPr>
        <w:pStyle w:val="N1"/>
        <w:spacing w:before="120" w:after="120"/>
        <w:ind w:left="714"/>
        <w:rPr>
          <w:lang w:val="en-GB"/>
        </w:rPr>
      </w:pPr>
      <w:r>
        <w:rPr>
          <w:lang w:val="en-GB"/>
        </w:rPr>
        <w:tab/>
      </w:r>
    </w:p>
    <w:p w14:paraId="6E426E13" w14:textId="77777777" w:rsidR="00D55C60" w:rsidRPr="00B408E6" w:rsidRDefault="00D55C60" w:rsidP="00D55C60">
      <w:pPr>
        <w:pStyle w:val="N1"/>
        <w:spacing w:after="0"/>
        <w:ind w:left="714"/>
        <w:rPr>
          <w:lang w:val="en-GB"/>
        </w:rPr>
      </w:pPr>
    </w:p>
    <w:p w14:paraId="0585D2A1" w14:textId="77777777" w:rsidR="00D55C60" w:rsidRDefault="00D55C60" w:rsidP="00B9400B">
      <w:pPr>
        <w:pStyle w:val="N1"/>
        <w:numPr>
          <w:ilvl w:val="0"/>
          <w:numId w:val="45"/>
        </w:numPr>
        <w:spacing w:before="120" w:after="120"/>
        <w:ind w:left="714" w:hanging="357"/>
        <w:rPr>
          <w:lang w:val="en-GB"/>
        </w:rPr>
      </w:pPr>
      <w:r w:rsidRPr="00B408E6">
        <w:rPr>
          <w:lang w:val="en-GB"/>
        </w:rPr>
        <w:t>I want to be a doctor or a nurse.</w:t>
      </w:r>
    </w:p>
    <w:p w14:paraId="79EE2A8C" w14:textId="77777777" w:rsidR="00D55C60" w:rsidRDefault="00D55C60" w:rsidP="00D55C60">
      <w:pPr>
        <w:pStyle w:val="N1"/>
        <w:spacing w:before="120" w:after="120"/>
        <w:ind w:left="714"/>
        <w:rPr>
          <w:lang w:val="en-GB"/>
        </w:rPr>
      </w:pPr>
      <w:r>
        <w:rPr>
          <w:lang w:val="en-GB"/>
        </w:rPr>
        <w:tab/>
      </w:r>
    </w:p>
    <w:p w14:paraId="40E348AD" w14:textId="77777777" w:rsidR="00D55C60" w:rsidRPr="00B408E6" w:rsidRDefault="00D55C60" w:rsidP="00D55C60">
      <w:pPr>
        <w:pStyle w:val="N1"/>
        <w:spacing w:before="120" w:after="120"/>
        <w:ind w:left="714"/>
        <w:rPr>
          <w:lang w:val="en-GB"/>
        </w:rPr>
      </w:pPr>
    </w:p>
    <w:p w14:paraId="6A67EC96" w14:textId="77777777" w:rsidR="00D55C60" w:rsidRDefault="00D55C60" w:rsidP="00B9400B">
      <w:pPr>
        <w:pStyle w:val="N1"/>
        <w:numPr>
          <w:ilvl w:val="0"/>
          <w:numId w:val="45"/>
        </w:numPr>
        <w:spacing w:before="120" w:after="120"/>
        <w:ind w:left="714" w:hanging="357"/>
        <w:rPr>
          <w:lang w:val="en-GB"/>
        </w:rPr>
      </w:pPr>
      <w:r w:rsidRPr="00B408E6">
        <w:rPr>
          <w:lang w:val="en-GB"/>
        </w:rPr>
        <w:t>I can go to Spain every year because my aunt has a house in Madrid.</w:t>
      </w:r>
    </w:p>
    <w:p w14:paraId="2FEC2B3B" w14:textId="77777777" w:rsidR="00D55C60" w:rsidRDefault="00D55C60" w:rsidP="00D55C60">
      <w:pPr>
        <w:pStyle w:val="N1"/>
        <w:spacing w:before="120" w:after="120"/>
        <w:ind w:left="714"/>
        <w:rPr>
          <w:lang w:val="en-GB"/>
        </w:rPr>
      </w:pPr>
      <w:r>
        <w:rPr>
          <w:lang w:val="en-GB"/>
        </w:rPr>
        <w:tab/>
      </w:r>
    </w:p>
    <w:p w14:paraId="12435020" w14:textId="77777777" w:rsidR="005E5410" w:rsidRDefault="005E5410" w:rsidP="00D55C60">
      <w:pPr>
        <w:pStyle w:val="N1"/>
        <w:spacing w:before="120" w:after="120"/>
        <w:ind w:left="714"/>
        <w:rPr>
          <w:lang w:val="en-GB"/>
        </w:rPr>
      </w:pPr>
    </w:p>
    <w:p w14:paraId="3B659F5C" w14:textId="20365F89" w:rsidR="00D55C60" w:rsidRPr="006055BD" w:rsidRDefault="005E5410" w:rsidP="006B1E44">
      <w:pPr>
        <w:pStyle w:val="N1"/>
        <w:spacing w:before="6960" w:after="120"/>
        <w:ind w:right="283"/>
        <w:jc w:val="right"/>
        <w:rPr>
          <w:lang w:val="en-GB"/>
        </w:rPr>
      </w:pPr>
      <w:r>
        <w:rPr>
          <w:noProof/>
          <w:lang w:val="en-GB" w:eastAsia="en-GB"/>
        </w:rPr>
        <w:drawing>
          <wp:inline distT="0" distB="0" distL="0" distR="0" wp14:anchorId="53DC9C34" wp14:editId="516164CF">
            <wp:extent cx="1413199" cy="1651379"/>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09619" cy="1647195"/>
                    </a:xfrm>
                    <a:prstGeom prst="rect">
                      <a:avLst/>
                    </a:prstGeom>
                  </pic:spPr>
                </pic:pic>
              </a:graphicData>
            </a:graphic>
          </wp:inline>
        </w:drawing>
      </w:r>
    </w:p>
    <w:p w14:paraId="38FFB78B" w14:textId="77777777" w:rsidR="006B1E44" w:rsidRDefault="006B1E44" w:rsidP="006B1E44">
      <w:pPr>
        <w:pStyle w:val="Heading2"/>
        <w:shd w:val="clear" w:color="auto" w:fill="C39AD3" w:themeFill="accent5" w:themeFillTint="66"/>
        <w:spacing w:before="240" w:line="276" w:lineRule="auto"/>
        <w:jc w:val="right"/>
        <w:rPr>
          <w:b/>
          <w:sz w:val="24"/>
          <w:szCs w:val="24"/>
        </w:rPr>
        <w:sectPr w:rsidR="006B1E44" w:rsidSect="003D0260">
          <w:headerReference w:type="default" r:id="rId81"/>
          <w:footerReference w:type="default" r:id="rId82"/>
          <w:pgSz w:w="11906" w:h="16838"/>
          <w:pgMar w:top="1134" w:right="1134" w:bottom="851" w:left="1134" w:header="708" w:footer="708" w:gutter="0"/>
          <w:cols w:space="708"/>
          <w:docGrid w:linePitch="381"/>
        </w:sectPr>
      </w:pPr>
    </w:p>
    <w:p w14:paraId="449F6E0E" w14:textId="60FBDAA4" w:rsidR="00D55C60" w:rsidRPr="00ED1872" w:rsidRDefault="00D55C60" w:rsidP="00FB2C58">
      <w:pPr>
        <w:pStyle w:val="Heading2"/>
        <w:shd w:val="clear" w:color="auto" w:fill="C39AD3" w:themeFill="accent5" w:themeFillTint="66"/>
        <w:spacing w:before="240" w:line="276" w:lineRule="auto"/>
        <w:rPr>
          <w:b/>
          <w:i/>
          <w:sz w:val="24"/>
          <w:szCs w:val="24"/>
        </w:rPr>
      </w:pPr>
      <w:r w:rsidRPr="00ED1872">
        <w:rPr>
          <w:b/>
          <w:sz w:val="24"/>
          <w:szCs w:val="24"/>
        </w:rPr>
        <w:lastRenderedPageBreak/>
        <w:t>Tackling the question</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796827FE" w14:textId="77777777" w:rsidTr="00F10905">
        <w:trPr>
          <w:trHeight w:val="454"/>
        </w:trPr>
        <w:tc>
          <w:tcPr>
            <w:tcW w:w="993" w:type="dxa"/>
            <w:vMerge w:val="restart"/>
            <w:shd w:val="clear" w:color="auto" w:fill="C39AD3" w:themeFill="accent5" w:themeFillTint="66"/>
            <w:vAlign w:val="center"/>
          </w:tcPr>
          <w:p w14:paraId="334DDC9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06544F3" wp14:editId="6812D965">
                  <wp:extent cx="133405" cy="676556"/>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4D13531C"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67BA64B8" w14:textId="77777777" w:rsidTr="00F10905">
        <w:trPr>
          <w:trHeight w:val="1020"/>
        </w:trPr>
        <w:tc>
          <w:tcPr>
            <w:tcW w:w="993" w:type="dxa"/>
            <w:vMerge/>
            <w:shd w:val="clear" w:color="auto" w:fill="C39AD3" w:themeFill="accent5" w:themeFillTint="66"/>
          </w:tcPr>
          <w:p w14:paraId="2BD33EC6" w14:textId="77777777" w:rsidR="00D55C60" w:rsidRDefault="00D55C60" w:rsidP="003D0260">
            <w:pPr>
              <w:spacing w:after="120"/>
              <w:rPr>
                <w:b/>
                <w:color w:val="auto"/>
                <w:sz w:val="24"/>
                <w:szCs w:val="24"/>
              </w:rPr>
            </w:pPr>
          </w:p>
        </w:tc>
        <w:tc>
          <w:tcPr>
            <w:tcW w:w="8646" w:type="dxa"/>
            <w:shd w:val="clear" w:color="auto" w:fill="auto"/>
            <w:vAlign w:val="center"/>
          </w:tcPr>
          <w:p w14:paraId="621C0360" w14:textId="76699266" w:rsidR="00D55C60" w:rsidRPr="007342D9" w:rsidRDefault="00D55C60" w:rsidP="003D0260">
            <w:pPr>
              <w:rPr>
                <w:color w:val="auto"/>
                <w:sz w:val="24"/>
                <w:szCs w:val="24"/>
              </w:rPr>
            </w:pPr>
            <w:r w:rsidRPr="00B408E6">
              <w:rPr>
                <w:sz w:val="24"/>
                <w:szCs w:val="24"/>
              </w:rPr>
              <w:t>Answer the actual question in front of you. Don’t just write everything you’ve learnt on that topic and hope for the best</w:t>
            </w:r>
            <w:r w:rsidR="00B879DA">
              <w:rPr>
                <w:sz w:val="24"/>
                <w:szCs w:val="24"/>
              </w:rPr>
              <w:t>!</w:t>
            </w:r>
          </w:p>
        </w:tc>
      </w:tr>
    </w:tbl>
    <w:p w14:paraId="74B6E7CB" w14:textId="7AC38898" w:rsidR="00D55C60" w:rsidRPr="00B408E6" w:rsidRDefault="00D55C60" w:rsidP="002D4E9F">
      <w:pPr>
        <w:pStyle w:val="Style6"/>
        <w:numPr>
          <w:ilvl w:val="0"/>
          <w:numId w:val="284"/>
        </w:numPr>
      </w:pPr>
      <w:r w:rsidRPr="00B408E6">
        <w:t>Get to grips with the question</w:t>
      </w:r>
    </w:p>
    <w:p w14:paraId="27E747BD" w14:textId="77777777" w:rsidR="00D55C60" w:rsidRPr="00B408E6" w:rsidRDefault="00D55C60" w:rsidP="00D55C60">
      <w:pPr>
        <w:ind w:left="360"/>
        <w:rPr>
          <w:sz w:val="24"/>
          <w:szCs w:val="24"/>
        </w:rPr>
      </w:pPr>
      <w:r w:rsidRPr="00B408E6">
        <w:rPr>
          <w:sz w:val="24"/>
          <w:szCs w:val="24"/>
        </w:rPr>
        <w:t>Look at this example question and work with a partner to really understand it.</w:t>
      </w:r>
    </w:p>
    <w:p w14:paraId="6EB7F433" w14:textId="77777777" w:rsidR="00D55C60" w:rsidRPr="00B408E6" w:rsidRDefault="00D55C60" w:rsidP="00D55C60">
      <w:pPr>
        <w:rPr>
          <w:sz w:val="24"/>
          <w:szCs w:val="24"/>
        </w:rPr>
      </w:pPr>
    </w:p>
    <w:p w14:paraId="222040DD" w14:textId="77777777"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Read all the information and identify the topic.</w:t>
      </w:r>
    </w:p>
    <w:p w14:paraId="4A652D56" w14:textId="5BD3337F"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Underline any words or phrases that you could reuse or adapt in your answer.</w:t>
      </w:r>
    </w:p>
    <w:p w14:paraId="268907EC" w14:textId="77777777"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Note the tense needed for each bullet point. What are the clues?</w:t>
      </w:r>
    </w:p>
    <w:p w14:paraId="7201ADBE"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E82C81B" w14:textId="77777777" w:rsidTr="00F10905">
        <w:trPr>
          <w:trHeight w:val="454"/>
        </w:trPr>
        <w:tc>
          <w:tcPr>
            <w:tcW w:w="993" w:type="dxa"/>
            <w:vMerge w:val="restart"/>
            <w:shd w:val="clear" w:color="auto" w:fill="C39AD3" w:themeFill="accent5" w:themeFillTint="66"/>
            <w:vAlign w:val="center"/>
          </w:tcPr>
          <w:p w14:paraId="4573370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62ADD98" wp14:editId="2583EB42">
                  <wp:extent cx="133405" cy="676556"/>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012DBAF"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2A79A172" w14:textId="77777777" w:rsidTr="00F10905">
        <w:trPr>
          <w:trHeight w:val="1020"/>
        </w:trPr>
        <w:tc>
          <w:tcPr>
            <w:tcW w:w="993" w:type="dxa"/>
            <w:vMerge/>
            <w:shd w:val="clear" w:color="auto" w:fill="C39AD3" w:themeFill="accent5" w:themeFillTint="66"/>
          </w:tcPr>
          <w:p w14:paraId="1A436D48" w14:textId="77777777" w:rsidR="00D55C60" w:rsidRDefault="00D55C60" w:rsidP="003D0260">
            <w:pPr>
              <w:spacing w:after="120"/>
              <w:rPr>
                <w:b/>
                <w:color w:val="auto"/>
                <w:sz w:val="24"/>
                <w:szCs w:val="24"/>
              </w:rPr>
            </w:pPr>
          </w:p>
        </w:tc>
        <w:tc>
          <w:tcPr>
            <w:tcW w:w="8646" w:type="dxa"/>
            <w:shd w:val="clear" w:color="auto" w:fill="auto"/>
            <w:vAlign w:val="center"/>
          </w:tcPr>
          <w:p w14:paraId="27C422D9" w14:textId="77777777" w:rsidR="00D55C60" w:rsidRPr="007342D9" w:rsidRDefault="00D55C60" w:rsidP="003D0260">
            <w:pPr>
              <w:rPr>
                <w:color w:val="auto"/>
                <w:sz w:val="24"/>
                <w:szCs w:val="24"/>
              </w:rPr>
            </w:pPr>
            <w:r w:rsidRPr="00B408E6">
              <w:rPr>
                <w:sz w:val="24"/>
                <w:szCs w:val="24"/>
              </w:rPr>
              <w:t>Watch out for ‘</w:t>
            </w:r>
            <w:proofErr w:type="spellStart"/>
            <w:r w:rsidRPr="00B408E6">
              <w:rPr>
                <w:i/>
                <w:sz w:val="24"/>
                <w:szCs w:val="24"/>
              </w:rPr>
              <w:t>récent</w:t>
            </w:r>
            <w:proofErr w:type="spellEnd"/>
            <w:r w:rsidRPr="00B408E6">
              <w:rPr>
                <w:sz w:val="24"/>
                <w:szCs w:val="24"/>
              </w:rPr>
              <w:t>’ or ‘</w:t>
            </w:r>
            <w:proofErr w:type="spellStart"/>
            <w:r w:rsidRPr="00B408E6">
              <w:rPr>
                <w:i/>
                <w:sz w:val="24"/>
                <w:szCs w:val="24"/>
              </w:rPr>
              <w:t>récemment</w:t>
            </w:r>
            <w:proofErr w:type="spellEnd"/>
            <w:r w:rsidRPr="00B408E6">
              <w:rPr>
                <w:sz w:val="24"/>
                <w:szCs w:val="24"/>
              </w:rPr>
              <w:t xml:space="preserve">’ in the bullet points. </w:t>
            </w:r>
            <w:r w:rsidRPr="002E552E">
              <w:rPr>
                <w:sz w:val="24"/>
                <w:szCs w:val="24"/>
              </w:rPr>
              <w:t>Which tense will this require in your answer?</w:t>
            </w:r>
          </w:p>
        </w:tc>
      </w:tr>
    </w:tbl>
    <w:p w14:paraId="17335840" w14:textId="77777777" w:rsidR="00D55C60" w:rsidRPr="002E552E" w:rsidRDefault="00D55C60" w:rsidP="00D55C60">
      <w:pPr>
        <w:rPr>
          <w:sz w:val="24"/>
          <w:szCs w:val="24"/>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9213"/>
      </w:tblGrid>
      <w:tr w:rsidR="00D55C60" w:rsidRPr="009A371B" w14:paraId="5FB6C345" w14:textId="77777777" w:rsidTr="0024758D">
        <w:trPr>
          <w:trHeight w:val="3039"/>
        </w:trPr>
        <w:tc>
          <w:tcPr>
            <w:tcW w:w="9213" w:type="dxa"/>
            <w:tcBorders>
              <w:top w:val="single" w:sz="12"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27CD4DD1" w14:textId="2A87E6F1" w:rsidR="00D55C60" w:rsidRPr="002E552E" w:rsidRDefault="00D55C60" w:rsidP="00FB2C58">
            <w:pPr>
              <w:shd w:val="clear" w:color="auto" w:fill="E1CCE9" w:themeFill="accent5" w:themeFillTint="33"/>
              <w:rPr>
                <w:sz w:val="24"/>
                <w:szCs w:val="24"/>
                <w:lang w:val="fr-FR"/>
              </w:rPr>
            </w:pPr>
            <w:r w:rsidRPr="002E552E">
              <w:rPr>
                <w:sz w:val="24"/>
                <w:szCs w:val="24"/>
                <w:lang w:val="fr-FR"/>
              </w:rPr>
              <w:t>Vous décrivez votre style de vie pour un magazine français.</w:t>
            </w:r>
            <w:r w:rsidR="00CF3445">
              <w:rPr>
                <w:sz w:val="24"/>
                <w:szCs w:val="24"/>
                <w:lang w:val="fr-FR"/>
              </w:rPr>
              <w:t xml:space="preserve"> Mentionnez</w:t>
            </w:r>
            <w:r w:rsidR="00AD642D">
              <w:rPr>
                <w:sz w:val="24"/>
                <w:szCs w:val="24"/>
                <w:lang w:val="fr-FR"/>
              </w:rPr>
              <w:t>:</w:t>
            </w:r>
          </w:p>
          <w:p w14:paraId="0A2F181B" w14:textId="77777777" w:rsidR="00D55C60" w:rsidRPr="002E552E" w:rsidRDefault="00D55C60" w:rsidP="003D0260">
            <w:pPr>
              <w:rPr>
                <w:sz w:val="24"/>
                <w:szCs w:val="24"/>
                <w:lang w:val="fr-FR"/>
              </w:rPr>
            </w:pPr>
          </w:p>
          <w:p w14:paraId="4BBC7ABB" w14:textId="77777777" w:rsidR="00D55C60" w:rsidRPr="002E552E" w:rsidRDefault="00D55C60" w:rsidP="00B9400B">
            <w:pPr>
              <w:pStyle w:val="ListParagraph"/>
              <w:numPr>
                <w:ilvl w:val="0"/>
                <w:numId w:val="33"/>
              </w:numPr>
              <w:spacing w:before="120" w:after="120"/>
              <w:ind w:left="1077" w:hanging="357"/>
              <w:contextualSpacing w:val="0"/>
              <w:rPr>
                <w:sz w:val="24"/>
                <w:szCs w:val="24"/>
                <w:lang w:val="fr-FR"/>
              </w:rPr>
            </w:pPr>
            <w:r w:rsidRPr="002E552E">
              <w:rPr>
                <w:sz w:val="24"/>
                <w:szCs w:val="24"/>
                <w:lang w:val="fr-FR"/>
              </w:rPr>
              <w:t>votre style de vie en général</w:t>
            </w:r>
          </w:p>
          <w:p w14:paraId="18BD373F" w14:textId="77777777" w:rsidR="00D55C60" w:rsidRPr="002E552E" w:rsidRDefault="00D55C60" w:rsidP="00B9400B">
            <w:pPr>
              <w:pStyle w:val="ListParagraph"/>
              <w:numPr>
                <w:ilvl w:val="0"/>
                <w:numId w:val="33"/>
              </w:numPr>
              <w:spacing w:before="120" w:after="120"/>
              <w:ind w:left="1077" w:hanging="357"/>
              <w:contextualSpacing w:val="0"/>
              <w:rPr>
                <w:sz w:val="24"/>
                <w:szCs w:val="24"/>
                <w:lang w:val="fr-FR"/>
              </w:rPr>
            </w:pPr>
            <w:r w:rsidRPr="002E552E">
              <w:rPr>
                <w:sz w:val="24"/>
                <w:szCs w:val="24"/>
                <w:lang w:val="fr-FR"/>
              </w:rPr>
              <w:t>des activités pour rester en forme</w:t>
            </w:r>
          </w:p>
          <w:p w14:paraId="2DFD212A" w14:textId="77777777" w:rsidR="00D55C60" w:rsidRPr="002E552E" w:rsidRDefault="00D55C60" w:rsidP="00B9400B">
            <w:pPr>
              <w:pStyle w:val="ListParagraph"/>
              <w:numPr>
                <w:ilvl w:val="0"/>
                <w:numId w:val="33"/>
              </w:numPr>
              <w:spacing w:before="120" w:after="120"/>
              <w:ind w:left="1077" w:hanging="357"/>
              <w:contextualSpacing w:val="0"/>
              <w:rPr>
                <w:sz w:val="24"/>
                <w:szCs w:val="24"/>
                <w:lang w:val="fr-FR"/>
              </w:rPr>
            </w:pPr>
            <w:r w:rsidRPr="002E552E">
              <w:rPr>
                <w:sz w:val="24"/>
                <w:szCs w:val="24"/>
                <w:lang w:val="fr-FR"/>
              </w:rPr>
              <w:t>un repas récent avec votre famille</w:t>
            </w:r>
          </w:p>
          <w:p w14:paraId="36CCA221" w14:textId="77777777" w:rsidR="004A36BE" w:rsidRPr="00C66AA9" w:rsidRDefault="00D55C60" w:rsidP="004A36BE">
            <w:pPr>
              <w:numPr>
                <w:ilvl w:val="0"/>
                <w:numId w:val="33"/>
              </w:numPr>
              <w:ind w:left="1077" w:hanging="357"/>
              <w:rPr>
                <w:sz w:val="24"/>
                <w:szCs w:val="24"/>
                <w:lang w:val="fr-FR"/>
              </w:rPr>
            </w:pPr>
            <w:r w:rsidRPr="002E552E">
              <w:rPr>
                <w:sz w:val="24"/>
                <w:szCs w:val="24"/>
                <w:lang w:val="fr-FR"/>
              </w:rPr>
              <w:t>vos intentions pour changer votre style de vie à l’avenir</w:t>
            </w:r>
            <w:r w:rsidR="00AD642D">
              <w:rPr>
                <w:sz w:val="24"/>
                <w:szCs w:val="24"/>
                <w:lang w:val="fr-FR"/>
              </w:rPr>
              <w:t>.</w:t>
            </w:r>
            <w:r w:rsidRPr="002E552E">
              <w:rPr>
                <w:sz w:val="24"/>
                <w:szCs w:val="24"/>
                <w:lang w:val="fr-FR"/>
              </w:rPr>
              <w:t xml:space="preserve"> </w:t>
            </w:r>
          </w:p>
          <w:p w14:paraId="63749651" w14:textId="77777777" w:rsidR="00FC3BE4" w:rsidRDefault="00FC3BE4" w:rsidP="00FC3BE4">
            <w:pPr>
              <w:rPr>
                <w:sz w:val="24"/>
                <w:szCs w:val="24"/>
                <w:lang w:val="fr-FR"/>
              </w:rPr>
            </w:pPr>
          </w:p>
          <w:p w14:paraId="62EE015A" w14:textId="788198D1" w:rsidR="00FC3BE4" w:rsidRPr="00FC3BE4" w:rsidRDefault="00FC3BE4" w:rsidP="00FC3BE4">
            <w:pPr>
              <w:rPr>
                <w:rFonts w:ascii="Arial" w:hAnsi="Arial" w:cs="Arial"/>
                <w:sz w:val="24"/>
                <w:szCs w:val="24"/>
                <w:lang w:val="fr-FR" w:eastAsia="ja-JP"/>
              </w:rPr>
            </w:pPr>
            <w:r>
              <w:rPr>
                <w:sz w:val="24"/>
                <w:szCs w:val="24"/>
                <w:lang w:val="fr-FR"/>
              </w:rPr>
              <w:t>É</w:t>
            </w:r>
            <w:r w:rsidRPr="00FC3BE4">
              <w:rPr>
                <w:sz w:val="24"/>
                <w:szCs w:val="24"/>
                <w:lang w:val="fr-FR"/>
              </w:rPr>
              <w:t>crivez environ 90 mots en fran</w:t>
            </w:r>
            <w:r>
              <w:rPr>
                <w:sz w:val="24"/>
                <w:szCs w:val="24"/>
                <w:lang w:val="fr-FR"/>
              </w:rPr>
              <w:t>çais. Répondez à chaque aspect de la question.</w:t>
            </w:r>
          </w:p>
        </w:tc>
      </w:tr>
    </w:tbl>
    <w:p w14:paraId="016E0549" w14:textId="77777777" w:rsidR="00D55C60" w:rsidRPr="00FC3BE4" w:rsidRDefault="00D55C60" w:rsidP="00D55C60">
      <w:pPr>
        <w:rPr>
          <w:rFonts w:cs="Arial"/>
          <w:sz w:val="24"/>
          <w:szCs w:val="24"/>
          <w:lang w:val="fr-FR" w:eastAsia="ja-JP"/>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4449B793" w14:textId="77777777" w:rsidTr="00F10905">
        <w:trPr>
          <w:trHeight w:val="454"/>
        </w:trPr>
        <w:tc>
          <w:tcPr>
            <w:tcW w:w="993" w:type="dxa"/>
            <w:vMerge w:val="restart"/>
            <w:shd w:val="clear" w:color="auto" w:fill="C39AD3" w:themeFill="accent5" w:themeFillTint="66"/>
            <w:vAlign w:val="center"/>
          </w:tcPr>
          <w:p w14:paraId="74CD857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0E5110D" wp14:editId="7ECC03E6">
                  <wp:extent cx="133405" cy="676556"/>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B868FDD"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599847B8" w14:textId="77777777" w:rsidTr="00F10905">
        <w:trPr>
          <w:trHeight w:val="1020"/>
        </w:trPr>
        <w:tc>
          <w:tcPr>
            <w:tcW w:w="993" w:type="dxa"/>
            <w:vMerge/>
            <w:shd w:val="clear" w:color="auto" w:fill="C39AD3" w:themeFill="accent5" w:themeFillTint="66"/>
          </w:tcPr>
          <w:p w14:paraId="5B145546" w14:textId="77777777" w:rsidR="00D55C60" w:rsidRDefault="00D55C60" w:rsidP="003D0260">
            <w:pPr>
              <w:spacing w:after="120"/>
              <w:rPr>
                <w:b/>
                <w:color w:val="auto"/>
                <w:sz w:val="24"/>
                <w:szCs w:val="24"/>
              </w:rPr>
            </w:pPr>
          </w:p>
        </w:tc>
        <w:tc>
          <w:tcPr>
            <w:tcW w:w="8646" w:type="dxa"/>
            <w:shd w:val="clear" w:color="auto" w:fill="auto"/>
            <w:vAlign w:val="center"/>
          </w:tcPr>
          <w:p w14:paraId="36183439" w14:textId="77777777" w:rsidR="00D55C60" w:rsidRPr="007342D9" w:rsidRDefault="00D55C60" w:rsidP="003D695F">
            <w:pPr>
              <w:rPr>
                <w:color w:val="auto"/>
                <w:sz w:val="24"/>
                <w:szCs w:val="24"/>
              </w:rPr>
            </w:pPr>
            <w:r w:rsidRPr="00B408E6">
              <w:rPr>
                <w:rFonts w:cs="Arial"/>
                <w:sz w:val="24"/>
                <w:szCs w:val="24"/>
                <w:lang w:eastAsia="ja-JP"/>
              </w:rPr>
              <w:t>Remember that ‘</w:t>
            </w:r>
            <w:proofErr w:type="spellStart"/>
            <w:r w:rsidRPr="00B408E6">
              <w:rPr>
                <w:rFonts w:cs="Arial"/>
                <w:i/>
                <w:sz w:val="24"/>
                <w:szCs w:val="24"/>
                <w:lang w:eastAsia="ja-JP"/>
              </w:rPr>
              <w:t>votre</w:t>
            </w:r>
            <w:proofErr w:type="spellEnd"/>
            <w:r w:rsidRPr="00B408E6">
              <w:rPr>
                <w:rFonts w:cs="Arial"/>
                <w:sz w:val="24"/>
                <w:szCs w:val="24"/>
                <w:lang w:eastAsia="ja-JP"/>
              </w:rPr>
              <w:t>’ and ‘</w:t>
            </w:r>
            <w:proofErr w:type="spellStart"/>
            <w:r w:rsidRPr="00B408E6">
              <w:rPr>
                <w:rFonts w:cs="Arial"/>
                <w:i/>
                <w:sz w:val="24"/>
                <w:szCs w:val="24"/>
                <w:lang w:eastAsia="ja-JP"/>
              </w:rPr>
              <w:t>vos</w:t>
            </w:r>
            <w:proofErr w:type="spellEnd"/>
            <w:r w:rsidRPr="00B408E6">
              <w:rPr>
                <w:rFonts w:cs="Arial"/>
                <w:sz w:val="24"/>
                <w:szCs w:val="24"/>
                <w:lang w:eastAsia="ja-JP"/>
              </w:rPr>
              <w:t>’ in the question w</w:t>
            </w:r>
            <w:r w:rsidR="003D695F">
              <w:rPr>
                <w:rFonts w:cs="Arial"/>
                <w:sz w:val="24"/>
                <w:szCs w:val="24"/>
                <w:lang w:eastAsia="ja-JP"/>
              </w:rPr>
              <w:t>ill</w:t>
            </w:r>
            <w:r w:rsidRPr="00B408E6">
              <w:rPr>
                <w:rFonts w:cs="Arial"/>
                <w:sz w:val="24"/>
                <w:szCs w:val="24"/>
                <w:lang w:eastAsia="ja-JP"/>
              </w:rPr>
              <w:t xml:space="preserve"> need to change to ‘</w:t>
            </w:r>
            <w:r w:rsidRPr="00B408E6">
              <w:rPr>
                <w:rFonts w:cs="Arial"/>
                <w:i/>
                <w:sz w:val="24"/>
                <w:szCs w:val="24"/>
                <w:lang w:eastAsia="ja-JP"/>
              </w:rPr>
              <w:t>mon/ma</w:t>
            </w:r>
            <w:r w:rsidRPr="00B408E6">
              <w:rPr>
                <w:rFonts w:cs="Arial"/>
                <w:sz w:val="24"/>
                <w:szCs w:val="24"/>
                <w:lang w:eastAsia="ja-JP"/>
              </w:rPr>
              <w:t>’ and ‘</w:t>
            </w:r>
            <w:proofErr w:type="spellStart"/>
            <w:r w:rsidRPr="00B408E6">
              <w:rPr>
                <w:rFonts w:cs="Arial"/>
                <w:i/>
                <w:sz w:val="24"/>
                <w:szCs w:val="24"/>
                <w:lang w:eastAsia="ja-JP"/>
              </w:rPr>
              <w:t>mes</w:t>
            </w:r>
            <w:proofErr w:type="spellEnd"/>
            <w:r w:rsidRPr="00B408E6">
              <w:rPr>
                <w:rFonts w:cs="Arial"/>
                <w:sz w:val="24"/>
                <w:szCs w:val="24"/>
                <w:lang w:eastAsia="ja-JP"/>
              </w:rPr>
              <w:t>’ in your answer.</w:t>
            </w:r>
          </w:p>
        </w:tc>
      </w:tr>
    </w:tbl>
    <w:p w14:paraId="420455F4" w14:textId="77777777" w:rsidR="00D55C60" w:rsidRDefault="00D55C60" w:rsidP="00D55C60">
      <w:pPr>
        <w:rPr>
          <w:rFonts w:cs="Arial"/>
          <w:sz w:val="24"/>
          <w:szCs w:val="24"/>
          <w:lang w:eastAsia="ja-JP"/>
        </w:rPr>
        <w:sectPr w:rsidR="00D55C60" w:rsidSect="003D0260">
          <w:headerReference w:type="default" r:id="rId83"/>
          <w:footerReference w:type="default" r:id="rId84"/>
          <w:pgSz w:w="11906" w:h="16838"/>
          <w:pgMar w:top="1134" w:right="1134" w:bottom="851" w:left="1134" w:header="708" w:footer="708" w:gutter="0"/>
          <w:cols w:space="708"/>
          <w:docGrid w:linePitch="381"/>
        </w:sectPr>
      </w:pPr>
    </w:p>
    <w:p w14:paraId="3B625200" w14:textId="405DEB80" w:rsidR="00D55C60" w:rsidRPr="002D4E9F" w:rsidRDefault="00D55C60" w:rsidP="002D4E9F">
      <w:pPr>
        <w:pStyle w:val="Purple"/>
        <w:numPr>
          <w:ilvl w:val="0"/>
          <w:numId w:val="284"/>
        </w:numPr>
        <w:rPr>
          <w:color w:val="582D69" w:themeColor="accent5"/>
        </w:rPr>
      </w:pPr>
      <w:r w:rsidRPr="002D4E9F">
        <w:rPr>
          <w:color w:val="582D69" w:themeColor="accent5"/>
        </w:rPr>
        <w:lastRenderedPageBreak/>
        <w:t>Planning your answer</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3610EA4" w14:textId="77777777" w:rsidTr="00F10905">
        <w:trPr>
          <w:trHeight w:val="454"/>
        </w:trPr>
        <w:tc>
          <w:tcPr>
            <w:tcW w:w="993" w:type="dxa"/>
            <w:vMerge w:val="restart"/>
            <w:shd w:val="clear" w:color="auto" w:fill="C39AD3" w:themeFill="accent5" w:themeFillTint="66"/>
            <w:vAlign w:val="center"/>
          </w:tcPr>
          <w:p w14:paraId="45F0941B"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3BE8922" wp14:editId="6F9FE3D8">
                  <wp:extent cx="133405" cy="676556"/>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396E9BF0"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64B4A4B1" w14:textId="77777777" w:rsidTr="00F10905">
        <w:trPr>
          <w:trHeight w:val="1020"/>
        </w:trPr>
        <w:tc>
          <w:tcPr>
            <w:tcW w:w="993" w:type="dxa"/>
            <w:vMerge/>
            <w:shd w:val="clear" w:color="auto" w:fill="C39AD3" w:themeFill="accent5" w:themeFillTint="66"/>
          </w:tcPr>
          <w:p w14:paraId="1D7B9C39" w14:textId="77777777" w:rsidR="00D55C60" w:rsidRDefault="00D55C60" w:rsidP="003D0260">
            <w:pPr>
              <w:spacing w:after="120"/>
              <w:rPr>
                <w:b/>
                <w:color w:val="auto"/>
                <w:sz w:val="24"/>
                <w:szCs w:val="24"/>
              </w:rPr>
            </w:pPr>
          </w:p>
        </w:tc>
        <w:tc>
          <w:tcPr>
            <w:tcW w:w="8646" w:type="dxa"/>
            <w:shd w:val="clear" w:color="auto" w:fill="auto"/>
            <w:vAlign w:val="center"/>
          </w:tcPr>
          <w:p w14:paraId="2A24E6BD" w14:textId="77777777" w:rsidR="00D55C60" w:rsidRPr="007342D9" w:rsidRDefault="00D55C60" w:rsidP="003D0260">
            <w:pPr>
              <w:rPr>
                <w:color w:val="auto"/>
                <w:sz w:val="24"/>
                <w:szCs w:val="24"/>
              </w:rPr>
            </w:pPr>
            <w:r w:rsidRPr="00B408E6">
              <w:rPr>
                <w:rFonts w:cs="Arial"/>
                <w:sz w:val="24"/>
                <w:szCs w:val="24"/>
                <w:lang w:eastAsia="ja-JP"/>
              </w:rPr>
              <w:t>Always make a quick plan before you start to write. Include verbs in the right tenses, key vocabulary, at least two opinions and some connectives to extend your sentences.</w:t>
            </w:r>
          </w:p>
        </w:tc>
      </w:tr>
    </w:tbl>
    <w:p w14:paraId="011F17CF" w14:textId="77777777" w:rsidR="00D55C60" w:rsidRPr="00B408E6" w:rsidRDefault="00D55C60" w:rsidP="00D55C60">
      <w:pPr>
        <w:rPr>
          <w:rFonts w:cs="Arial"/>
          <w:sz w:val="24"/>
          <w:szCs w:val="24"/>
          <w:lang w:eastAsia="ja-JP"/>
        </w:rPr>
      </w:pPr>
    </w:p>
    <w:p w14:paraId="20E11D31" w14:textId="77777777" w:rsidR="00D55C60" w:rsidRPr="00B408E6" w:rsidRDefault="00D55C60" w:rsidP="00D55C60">
      <w:pPr>
        <w:ind w:left="363"/>
        <w:rPr>
          <w:rFonts w:cs="Arial"/>
          <w:sz w:val="24"/>
          <w:szCs w:val="24"/>
          <w:lang w:eastAsia="ja-JP"/>
        </w:rPr>
      </w:pPr>
      <w:r w:rsidRPr="00B408E6">
        <w:rPr>
          <w:rFonts w:cs="Arial"/>
          <w:sz w:val="24"/>
          <w:szCs w:val="24"/>
          <w:lang w:eastAsia="ja-JP"/>
        </w:rPr>
        <w:t>Work with a partner to plan the ingredients for each bullet point from the exam question above, using this grid:</w:t>
      </w:r>
    </w:p>
    <w:p w14:paraId="7729B518" w14:textId="77777777" w:rsidR="00D55C60" w:rsidRDefault="00D55C60" w:rsidP="00D55C60">
      <w:pPr>
        <w:rPr>
          <w:rFonts w:cs="Arial"/>
          <w:sz w:val="24"/>
          <w:szCs w:val="24"/>
          <w:lang w:eastAsia="ja-JP"/>
        </w:rPr>
      </w:pPr>
    </w:p>
    <w:tbl>
      <w:tblPr>
        <w:tblStyle w:val="TableGrid"/>
        <w:tblW w:w="9355" w:type="dxa"/>
        <w:tblInd w:w="392"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ook w:val="04A0" w:firstRow="1" w:lastRow="0" w:firstColumn="1" w:lastColumn="0" w:noHBand="0" w:noVBand="1"/>
      </w:tblPr>
      <w:tblGrid>
        <w:gridCol w:w="4677"/>
        <w:gridCol w:w="4678"/>
      </w:tblGrid>
      <w:tr w:rsidR="0083557F" w:rsidRPr="009A371B" w14:paraId="7424BFF3" w14:textId="77777777" w:rsidTr="0083557F">
        <w:trPr>
          <w:trHeight w:val="3798"/>
        </w:trPr>
        <w:tc>
          <w:tcPr>
            <w:tcW w:w="4677" w:type="dxa"/>
          </w:tcPr>
          <w:p w14:paraId="16154C53" w14:textId="514D4E3C" w:rsidR="0083557F" w:rsidRPr="00A953D9" w:rsidRDefault="00AD642D" w:rsidP="00F12BBF">
            <w:pPr>
              <w:shd w:val="clear" w:color="auto" w:fill="EFE4F4"/>
              <w:spacing w:before="120"/>
              <w:rPr>
                <w:b/>
                <w:sz w:val="24"/>
                <w:lang w:val="fr-FR"/>
              </w:rPr>
            </w:pPr>
            <w:r>
              <w:rPr>
                <w:b/>
                <w:sz w:val="24"/>
                <w:szCs w:val="24"/>
                <w:lang w:val="fr-FR"/>
              </w:rPr>
              <w:t>V</w:t>
            </w:r>
            <w:r w:rsidR="0083557F" w:rsidRPr="00F12BBF">
              <w:rPr>
                <w:b/>
                <w:sz w:val="24"/>
                <w:szCs w:val="24"/>
                <w:lang w:val="fr-FR"/>
              </w:rPr>
              <w:t>otre style de vie en général</w:t>
            </w:r>
          </w:p>
        </w:tc>
        <w:tc>
          <w:tcPr>
            <w:tcW w:w="4678" w:type="dxa"/>
          </w:tcPr>
          <w:p w14:paraId="4A1DCBEB" w14:textId="4C20E28C" w:rsidR="0083557F" w:rsidRPr="00A953D9" w:rsidRDefault="00AD642D" w:rsidP="00F12BBF">
            <w:pPr>
              <w:shd w:val="clear" w:color="auto" w:fill="EFE4F4"/>
              <w:spacing w:before="120"/>
              <w:rPr>
                <w:b/>
                <w:sz w:val="24"/>
                <w:lang w:val="fr-FR"/>
              </w:rPr>
            </w:pPr>
            <w:r>
              <w:rPr>
                <w:b/>
                <w:sz w:val="24"/>
                <w:szCs w:val="24"/>
                <w:lang w:val="fr-FR"/>
              </w:rPr>
              <w:t>D</w:t>
            </w:r>
            <w:r w:rsidR="0083557F" w:rsidRPr="00F12BBF">
              <w:rPr>
                <w:b/>
                <w:sz w:val="24"/>
                <w:szCs w:val="24"/>
                <w:lang w:val="fr-FR"/>
              </w:rPr>
              <w:t>es activités pour rester en forme</w:t>
            </w:r>
          </w:p>
        </w:tc>
      </w:tr>
      <w:tr w:rsidR="0083557F" w:rsidRPr="009A371B" w14:paraId="36646087" w14:textId="77777777" w:rsidTr="0083557F">
        <w:trPr>
          <w:trHeight w:val="3798"/>
        </w:trPr>
        <w:tc>
          <w:tcPr>
            <w:tcW w:w="4677" w:type="dxa"/>
          </w:tcPr>
          <w:p w14:paraId="40E4B55A" w14:textId="2819293E" w:rsidR="0083557F" w:rsidRPr="00A953D9" w:rsidRDefault="00AD642D" w:rsidP="00F12BBF">
            <w:pPr>
              <w:shd w:val="clear" w:color="auto" w:fill="EFE4F4"/>
              <w:spacing w:before="120"/>
              <w:rPr>
                <w:b/>
                <w:sz w:val="24"/>
                <w:lang w:val="fr-FR"/>
              </w:rPr>
            </w:pPr>
            <w:r>
              <w:rPr>
                <w:b/>
                <w:sz w:val="24"/>
                <w:szCs w:val="24"/>
                <w:lang w:val="fr-FR"/>
              </w:rPr>
              <w:t>U</w:t>
            </w:r>
            <w:r w:rsidR="0083557F" w:rsidRPr="00F12BBF">
              <w:rPr>
                <w:b/>
                <w:sz w:val="24"/>
                <w:szCs w:val="24"/>
                <w:lang w:val="fr-FR"/>
              </w:rPr>
              <w:t>n repas récent avec votre famille</w:t>
            </w:r>
          </w:p>
        </w:tc>
        <w:tc>
          <w:tcPr>
            <w:tcW w:w="4678" w:type="dxa"/>
          </w:tcPr>
          <w:p w14:paraId="210E2313" w14:textId="5E900878" w:rsidR="0083557F" w:rsidRPr="00A953D9" w:rsidRDefault="00AD642D" w:rsidP="00F12BBF">
            <w:pPr>
              <w:shd w:val="clear" w:color="auto" w:fill="EFE4F4"/>
              <w:spacing w:before="120"/>
              <w:rPr>
                <w:b/>
                <w:sz w:val="24"/>
                <w:lang w:val="fr-FR"/>
              </w:rPr>
            </w:pPr>
            <w:r>
              <w:rPr>
                <w:b/>
                <w:sz w:val="24"/>
                <w:szCs w:val="24"/>
                <w:lang w:val="fr-FR"/>
              </w:rPr>
              <w:t>V</w:t>
            </w:r>
            <w:r w:rsidR="0083557F" w:rsidRPr="00F12BBF">
              <w:rPr>
                <w:b/>
                <w:sz w:val="24"/>
                <w:szCs w:val="24"/>
                <w:lang w:val="fr-FR"/>
              </w:rPr>
              <w:t>os intentions pour changer votre style de vie à l’avenir</w:t>
            </w:r>
          </w:p>
        </w:tc>
      </w:tr>
    </w:tbl>
    <w:p w14:paraId="43D7DF9A" w14:textId="77777777" w:rsidR="00D55C60" w:rsidRPr="00B408E6" w:rsidRDefault="00D55C60" w:rsidP="00D55C60">
      <w:pPr>
        <w:rPr>
          <w:rFonts w:cs="Arial"/>
          <w:sz w:val="24"/>
          <w:szCs w:val="24"/>
          <w:lang w:val="fr-FR" w:eastAsia="ja-JP"/>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6529A6E" w14:textId="77777777" w:rsidTr="00F10905">
        <w:trPr>
          <w:trHeight w:val="454"/>
        </w:trPr>
        <w:tc>
          <w:tcPr>
            <w:tcW w:w="993" w:type="dxa"/>
            <w:vMerge w:val="restart"/>
            <w:shd w:val="clear" w:color="auto" w:fill="C39AD3" w:themeFill="accent5" w:themeFillTint="66"/>
            <w:vAlign w:val="center"/>
          </w:tcPr>
          <w:p w14:paraId="4BA9F88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3F4D778" wp14:editId="42FAF621">
                  <wp:extent cx="133405" cy="676556"/>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52AF335F"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48FD87F9" w14:textId="77777777" w:rsidTr="0083557F">
        <w:trPr>
          <w:trHeight w:val="2098"/>
        </w:trPr>
        <w:tc>
          <w:tcPr>
            <w:tcW w:w="993" w:type="dxa"/>
            <w:vMerge/>
            <w:shd w:val="clear" w:color="auto" w:fill="C39AD3" w:themeFill="accent5" w:themeFillTint="66"/>
          </w:tcPr>
          <w:p w14:paraId="49FB3C69" w14:textId="77777777" w:rsidR="00D55C60" w:rsidRDefault="00D55C60" w:rsidP="003D0260">
            <w:pPr>
              <w:spacing w:after="120"/>
              <w:rPr>
                <w:b/>
                <w:color w:val="auto"/>
                <w:sz w:val="24"/>
                <w:szCs w:val="24"/>
              </w:rPr>
            </w:pPr>
          </w:p>
        </w:tc>
        <w:tc>
          <w:tcPr>
            <w:tcW w:w="8646" w:type="dxa"/>
            <w:shd w:val="clear" w:color="auto" w:fill="auto"/>
            <w:vAlign w:val="center"/>
          </w:tcPr>
          <w:p w14:paraId="464968CD" w14:textId="77777777" w:rsidR="008B1CA0" w:rsidRDefault="00D55C60" w:rsidP="003D0260">
            <w:pPr>
              <w:rPr>
                <w:sz w:val="24"/>
                <w:szCs w:val="24"/>
              </w:rPr>
            </w:pPr>
            <w:r w:rsidRPr="00B408E6">
              <w:rPr>
                <w:sz w:val="24"/>
                <w:szCs w:val="24"/>
              </w:rPr>
              <w:t xml:space="preserve">Always cover all four bullet points to maximise your marks. If you’re not sure what </w:t>
            </w:r>
            <w:r w:rsidR="003D695F">
              <w:rPr>
                <w:sz w:val="24"/>
                <w:szCs w:val="24"/>
              </w:rPr>
              <w:t>a bullet point</w:t>
            </w:r>
            <w:r w:rsidRPr="00B408E6">
              <w:rPr>
                <w:sz w:val="24"/>
                <w:szCs w:val="24"/>
              </w:rPr>
              <w:t xml:space="preserve"> means, adapt the language in the question itself and at least give an opinion. </w:t>
            </w:r>
          </w:p>
          <w:p w14:paraId="09466674" w14:textId="77777777" w:rsidR="008B1CA0" w:rsidRDefault="008B1CA0" w:rsidP="003D0260">
            <w:pPr>
              <w:rPr>
                <w:sz w:val="24"/>
                <w:szCs w:val="24"/>
              </w:rPr>
            </w:pPr>
          </w:p>
          <w:p w14:paraId="6CD52BC8" w14:textId="77777777" w:rsidR="00D55C60" w:rsidRPr="007342D9" w:rsidRDefault="00D55C60" w:rsidP="003D0260">
            <w:pPr>
              <w:rPr>
                <w:color w:val="auto"/>
                <w:sz w:val="24"/>
                <w:szCs w:val="24"/>
              </w:rPr>
            </w:pPr>
            <w:r w:rsidRPr="00B408E6">
              <w:rPr>
                <w:sz w:val="24"/>
                <w:szCs w:val="24"/>
              </w:rPr>
              <w:t>For example: ‘</w:t>
            </w:r>
            <w:proofErr w:type="spellStart"/>
            <w:r w:rsidR="003D695F">
              <w:rPr>
                <w:i/>
                <w:sz w:val="24"/>
                <w:szCs w:val="24"/>
              </w:rPr>
              <w:t>j’aime</w:t>
            </w:r>
            <w:proofErr w:type="spellEnd"/>
            <w:r w:rsidR="003D695F">
              <w:rPr>
                <w:i/>
                <w:sz w:val="24"/>
                <w:szCs w:val="24"/>
              </w:rPr>
              <w:t xml:space="preserve"> mon style de vie </w:t>
            </w:r>
            <w:proofErr w:type="spellStart"/>
            <w:r w:rsidR="003D695F">
              <w:rPr>
                <w:i/>
                <w:sz w:val="24"/>
                <w:szCs w:val="24"/>
              </w:rPr>
              <w:t>en</w:t>
            </w:r>
            <w:proofErr w:type="spellEnd"/>
            <w:r w:rsidR="003D695F">
              <w:rPr>
                <w:i/>
                <w:sz w:val="24"/>
                <w:szCs w:val="24"/>
              </w:rPr>
              <w:t xml:space="preserve"> </w:t>
            </w:r>
            <w:proofErr w:type="spellStart"/>
            <w:r w:rsidR="003D695F">
              <w:rPr>
                <w:i/>
                <w:sz w:val="24"/>
                <w:szCs w:val="24"/>
              </w:rPr>
              <w:t>géné</w:t>
            </w:r>
            <w:r w:rsidRPr="00B408E6">
              <w:rPr>
                <w:i/>
                <w:sz w:val="24"/>
                <w:szCs w:val="24"/>
              </w:rPr>
              <w:t>ral</w:t>
            </w:r>
            <w:proofErr w:type="spellEnd"/>
            <w:r w:rsidRPr="00B408E6">
              <w:rPr>
                <w:i/>
                <w:sz w:val="24"/>
                <w:szCs w:val="24"/>
              </w:rPr>
              <w:t xml:space="preserve"> </w:t>
            </w:r>
            <w:proofErr w:type="spellStart"/>
            <w:r w:rsidRPr="00B408E6">
              <w:rPr>
                <w:i/>
                <w:sz w:val="24"/>
                <w:szCs w:val="24"/>
              </w:rPr>
              <w:t>parce</w:t>
            </w:r>
            <w:proofErr w:type="spellEnd"/>
            <w:r w:rsidRPr="00B408E6">
              <w:rPr>
                <w:i/>
                <w:sz w:val="24"/>
                <w:szCs w:val="24"/>
              </w:rPr>
              <w:t xml:space="preserve"> que </w:t>
            </w:r>
            <w:proofErr w:type="spellStart"/>
            <w:r w:rsidRPr="00B408E6">
              <w:rPr>
                <w:i/>
                <w:sz w:val="24"/>
                <w:szCs w:val="24"/>
              </w:rPr>
              <w:t>c’est</w:t>
            </w:r>
            <w:proofErr w:type="spellEnd"/>
            <w:r w:rsidRPr="00B408E6">
              <w:rPr>
                <w:i/>
                <w:sz w:val="24"/>
                <w:szCs w:val="24"/>
              </w:rPr>
              <w:t xml:space="preserve"> </w:t>
            </w:r>
            <w:proofErr w:type="spellStart"/>
            <w:r w:rsidRPr="00B408E6">
              <w:rPr>
                <w:i/>
                <w:sz w:val="24"/>
                <w:szCs w:val="24"/>
              </w:rPr>
              <w:t>bien</w:t>
            </w:r>
            <w:proofErr w:type="spellEnd"/>
            <w:r w:rsidRPr="00B408E6">
              <w:rPr>
                <w:sz w:val="24"/>
                <w:szCs w:val="24"/>
              </w:rPr>
              <w:t>’ allows you to tick that bullet point even if you aren’t sure what ‘</w:t>
            </w:r>
            <w:r w:rsidRPr="00B408E6">
              <w:rPr>
                <w:i/>
                <w:sz w:val="24"/>
                <w:szCs w:val="24"/>
              </w:rPr>
              <w:t>style de vie</w:t>
            </w:r>
            <w:r w:rsidRPr="00B408E6">
              <w:rPr>
                <w:sz w:val="24"/>
                <w:szCs w:val="24"/>
              </w:rPr>
              <w:t>’ means</w:t>
            </w:r>
            <w:r w:rsidR="008B1CA0">
              <w:rPr>
                <w:sz w:val="24"/>
                <w:szCs w:val="24"/>
              </w:rPr>
              <w:t>.</w:t>
            </w:r>
          </w:p>
        </w:tc>
      </w:tr>
    </w:tbl>
    <w:p w14:paraId="41564016" w14:textId="77777777" w:rsidR="00D55C60" w:rsidRDefault="00D55C60" w:rsidP="00D55C60">
      <w:pPr>
        <w:rPr>
          <w:rFonts w:cs="Arial"/>
          <w:sz w:val="24"/>
          <w:szCs w:val="24"/>
          <w:lang w:eastAsia="ja-JP"/>
        </w:rPr>
        <w:sectPr w:rsidR="00D55C60" w:rsidSect="003D0260">
          <w:pgSz w:w="11906" w:h="16838"/>
          <w:pgMar w:top="1134" w:right="1134" w:bottom="851" w:left="1134" w:header="708" w:footer="708" w:gutter="0"/>
          <w:cols w:space="708"/>
          <w:docGrid w:linePitch="381"/>
        </w:sectPr>
      </w:pPr>
    </w:p>
    <w:p w14:paraId="24E563A9" w14:textId="78251B84" w:rsidR="00D55C60" w:rsidRPr="002D4E9F" w:rsidRDefault="00D55C60" w:rsidP="002D4E9F">
      <w:pPr>
        <w:pStyle w:val="Purple"/>
        <w:numPr>
          <w:ilvl w:val="0"/>
          <w:numId w:val="284"/>
        </w:numPr>
        <w:rPr>
          <w:color w:val="582D69" w:themeColor="accent5"/>
        </w:rPr>
      </w:pPr>
      <w:r w:rsidRPr="002D4E9F">
        <w:rPr>
          <w:color w:val="582D69" w:themeColor="accent5"/>
        </w:rPr>
        <w:lastRenderedPageBreak/>
        <w:t>Group writing</w:t>
      </w:r>
    </w:p>
    <w:p w14:paraId="0F2D11CE" w14:textId="77777777" w:rsidR="00D55C60" w:rsidRPr="00B408E6" w:rsidRDefault="00D55C60" w:rsidP="00B9400B">
      <w:pPr>
        <w:pStyle w:val="ListParagraph"/>
        <w:numPr>
          <w:ilvl w:val="0"/>
          <w:numId w:val="50"/>
        </w:numPr>
        <w:rPr>
          <w:sz w:val="24"/>
          <w:szCs w:val="24"/>
        </w:rPr>
      </w:pPr>
      <w:r w:rsidRPr="00B408E6">
        <w:rPr>
          <w:sz w:val="24"/>
          <w:szCs w:val="24"/>
        </w:rPr>
        <w:t>Work in a group of four and allocate one of the bullet points above to each person. Agree a time limit to each write between 20-25 words on your allocated bullet point.</w:t>
      </w:r>
    </w:p>
    <w:p w14:paraId="4F10C348"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4B412EA" w14:textId="77777777" w:rsidTr="00F10905">
        <w:trPr>
          <w:trHeight w:val="454"/>
        </w:trPr>
        <w:tc>
          <w:tcPr>
            <w:tcW w:w="993" w:type="dxa"/>
            <w:vMerge w:val="restart"/>
            <w:shd w:val="clear" w:color="auto" w:fill="C39AD3" w:themeFill="accent5" w:themeFillTint="66"/>
            <w:vAlign w:val="center"/>
          </w:tcPr>
          <w:p w14:paraId="51208AE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0C11A2B" wp14:editId="7B15B6B7">
                  <wp:extent cx="133405" cy="6765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687CBEE4" w14:textId="77777777" w:rsidR="00D55C60" w:rsidRPr="00C50985" w:rsidRDefault="00FF1F91" w:rsidP="003D0260">
            <w:pPr>
              <w:pStyle w:val="N1"/>
              <w:spacing w:after="0"/>
              <w:rPr>
                <w:lang w:val="en-GB"/>
              </w:rPr>
            </w:pPr>
            <w:r>
              <w:rPr>
                <w:b/>
                <w:color w:val="41214E" w:themeColor="accent5" w:themeShade="BF"/>
                <w:sz w:val="28"/>
              </w:rPr>
              <w:t xml:space="preserve">Top </w:t>
            </w:r>
            <w:proofErr w:type="spellStart"/>
            <w:r>
              <w:rPr>
                <w:b/>
                <w:color w:val="41214E" w:themeColor="accent5" w:themeShade="BF"/>
                <w:sz w:val="28"/>
              </w:rPr>
              <w:t>tips</w:t>
            </w:r>
            <w:proofErr w:type="spellEnd"/>
            <w:r>
              <w:rPr>
                <w:b/>
                <w:color w:val="41214E" w:themeColor="accent5" w:themeShade="BF"/>
                <w:sz w:val="28"/>
              </w:rPr>
              <w:t xml:space="preserve"> </w:t>
            </w:r>
          </w:p>
        </w:tc>
      </w:tr>
      <w:tr w:rsidR="00D55C60" w14:paraId="1FC27F3F" w14:textId="77777777" w:rsidTr="00F10905">
        <w:trPr>
          <w:trHeight w:val="1020"/>
        </w:trPr>
        <w:tc>
          <w:tcPr>
            <w:tcW w:w="993" w:type="dxa"/>
            <w:vMerge/>
            <w:shd w:val="clear" w:color="auto" w:fill="C39AD3" w:themeFill="accent5" w:themeFillTint="66"/>
          </w:tcPr>
          <w:p w14:paraId="5B464591" w14:textId="77777777" w:rsidR="00D55C60" w:rsidRDefault="00D55C60" w:rsidP="003D0260">
            <w:pPr>
              <w:spacing w:after="120"/>
              <w:rPr>
                <w:b/>
                <w:color w:val="auto"/>
                <w:sz w:val="24"/>
                <w:szCs w:val="24"/>
              </w:rPr>
            </w:pPr>
          </w:p>
        </w:tc>
        <w:tc>
          <w:tcPr>
            <w:tcW w:w="8646" w:type="dxa"/>
            <w:shd w:val="clear" w:color="auto" w:fill="auto"/>
            <w:vAlign w:val="center"/>
          </w:tcPr>
          <w:p w14:paraId="31E7AC1C" w14:textId="77777777" w:rsidR="00D55C60" w:rsidRPr="007342D9" w:rsidRDefault="00D55C60" w:rsidP="003D0260">
            <w:pPr>
              <w:rPr>
                <w:color w:val="auto"/>
                <w:sz w:val="24"/>
                <w:szCs w:val="24"/>
              </w:rPr>
            </w:pPr>
            <w:r w:rsidRPr="00B408E6">
              <w:rPr>
                <w:sz w:val="24"/>
                <w:szCs w:val="24"/>
              </w:rPr>
              <w:t>Stick roughly to the word count. You won’t get more marks for writing more than 90 words in total. In fact, writing more often leads to more mistakes and lower marks</w:t>
            </w:r>
            <w:r w:rsidRPr="00FF1F91">
              <w:rPr>
                <w:color w:val="auto"/>
                <w:sz w:val="24"/>
                <w:szCs w:val="24"/>
              </w:rPr>
              <w:t>!</w:t>
            </w:r>
          </w:p>
        </w:tc>
      </w:tr>
    </w:tbl>
    <w:p w14:paraId="03985BE6" w14:textId="77777777" w:rsidR="00D55C60" w:rsidRDefault="00D55C60" w:rsidP="00D55C60">
      <w:pPr>
        <w:tabs>
          <w:tab w:val="left" w:leader="dot" w:pos="9498"/>
        </w:tabs>
        <w:spacing w:before="240" w:after="120"/>
        <w:ind w:left="363"/>
        <w:rPr>
          <w:sz w:val="24"/>
          <w:szCs w:val="24"/>
        </w:rPr>
      </w:pPr>
      <w:r>
        <w:rPr>
          <w:sz w:val="24"/>
          <w:szCs w:val="24"/>
        </w:rPr>
        <w:tab/>
      </w:r>
    </w:p>
    <w:p w14:paraId="070A2907" w14:textId="77777777" w:rsidR="00D55C60" w:rsidRDefault="00D55C60" w:rsidP="00D55C60">
      <w:pPr>
        <w:tabs>
          <w:tab w:val="left" w:leader="dot" w:pos="9498"/>
        </w:tabs>
        <w:spacing w:before="120" w:after="120"/>
        <w:ind w:left="363"/>
        <w:rPr>
          <w:sz w:val="24"/>
          <w:szCs w:val="24"/>
        </w:rPr>
      </w:pPr>
      <w:r>
        <w:rPr>
          <w:sz w:val="24"/>
          <w:szCs w:val="24"/>
        </w:rPr>
        <w:tab/>
      </w:r>
    </w:p>
    <w:p w14:paraId="2BD493F0" w14:textId="77777777" w:rsidR="00D55C60" w:rsidRDefault="00D55C60" w:rsidP="00D55C60">
      <w:pPr>
        <w:tabs>
          <w:tab w:val="left" w:leader="dot" w:pos="9498"/>
        </w:tabs>
        <w:spacing w:before="120" w:after="120"/>
        <w:ind w:left="363"/>
        <w:rPr>
          <w:sz w:val="24"/>
          <w:szCs w:val="24"/>
        </w:rPr>
      </w:pPr>
      <w:r>
        <w:rPr>
          <w:sz w:val="24"/>
          <w:szCs w:val="24"/>
        </w:rPr>
        <w:tab/>
      </w:r>
    </w:p>
    <w:p w14:paraId="153C1FFA" w14:textId="77777777" w:rsidR="00D55C60" w:rsidRDefault="00D55C60" w:rsidP="00D55C60">
      <w:pPr>
        <w:tabs>
          <w:tab w:val="left" w:leader="dot" w:pos="9498"/>
        </w:tabs>
        <w:spacing w:before="120" w:after="120"/>
        <w:ind w:left="363"/>
        <w:rPr>
          <w:sz w:val="24"/>
          <w:szCs w:val="24"/>
        </w:rPr>
      </w:pPr>
      <w:r>
        <w:rPr>
          <w:sz w:val="24"/>
          <w:szCs w:val="24"/>
        </w:rPr>
        <w:tab/>
      </w:r>
    </w:p>
    <w:p w14:paraId="3EA37FBB" w14:textId="77777777" w:rsidR="00D55C60" w:rsidRDefault="00D55C60" w:rsidP="00D55C60">
      <w:pPr>
        <w:tabs>
          <w:tab w:val="left" w:leader="dot" w:pos="9498"/>
        </w:tabs>
        <w:spacing w:before="120" w:after="120"/>
        <w:ind w:left="363"/>
        <w:rPr>
          <w:sz w:val="24"/>
          <w:szCs w:val="24"/>
        </w:rPr>
      </w:pPr>
      <w:r>
        <w:rPr>
          <w:sz w:val="24"/>
          <w:szCs w:val="24"/>
        </w:rPr>
        <w:tab/>
      </w:r>
    </w:p>
    <w:p w14:paraId="2167EE78" w14:textId="77777777" w:rsidR="00D55C60" w:rsidRPr="00B408E6" w:rsidRDefault="00D55C60" w:rsidP="00D55C60">
      <w:pPr>
        <w:rPr>
          <w:sz w:val="24"/>
          <w:szCs w:val="24"/>
        </w:rPr>
      </w:pPr>
    </w:p>
    <w:p w14:paraId="2B343AA7" w14:textId="77777777" w:rsidR="00D55C60" w:rsidRPr="00B408E6" w:rsidRDefault="00D55C60" w:rsidP="00B9400B">
      <w:pPr>
        <w:pStyle w:val="ListParagraph"/>
        <w:numPr>
          <w:ilvl w:val="0"/>
          <w:numId w:val="50"/>
        </w:numPr>
        <w:rPr>
          <w:sz w:val="24"/>
          <w:szCs w:val="24"/>
        </w:rPr>
      </w:pPr>
      <w:r w:rsidRPr="00B408E6">
        <w:rPr>
          <w:sz w:val="24"/>
          <w:szCs w:val="24"/>
        </w:rPr>
        <w:t>Pass the work round your group in a clockwise direction and give everyone time to correct or improve each other’s paragraphs. Who did the best job and why?</w:t>
      </w:r>
    </w:p>
    <w:p w14:paraId="0DBACFF8" w14:textId="77777777" w:rsidR="00D55C60"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31031AAA" w14:textId="77777777" w:rsidTr="00F10905">
        <w:trPr>
          <w:trHeight w:val="454"/>
        </w:trPr>
        <w:tc>
          <w:tcPr>
            <w:tcW w:w="993" w:type="dxa"/>
            <w:vMerge w:val="restart"/>
            <w:shd w:val="clear" w:color="auto" w:fill="C39AD3" w:themeFill="accent5" w:themeFillTint="66"/>
            <w:vAlign w:val="center"/>
          </w:tcPr>
          <w:p w14:paraId="52C9128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B0F752F" wp14:editId="6B0F325C">
                  <wp:extent cx="133405" cy="676556"/>
                  <wp:effectExtent l="0" t="0" r="0"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6D83F5A"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594A4FBC" w14:textId="77777777" w:rsidTr="00F10905">
        <w:trPr>
          <w:trHeight w:val="1020"/>
        </w:trPr>
        <w:tc>
          <w:tcPr>
            <w:tcW w:w="993" w:type="dxa"/>
            <w:vMerge/>
            <w:shd w:val="clear" w:color="auto" w:fill="C39AD3" w:themeFill="accent5" w:themeFillTint="66"/>
          </w:tcPr>
          <w:p w14:paraId="5F22C3B9" w14:textId="77777777" w:rsidR="00D55C60" w:rsidRDefault="00D55C60" w:rsidP="003D0260">
            <w:pPr>
              <w:spacing w:after="120"/>
              <w:rPr>
                <w:b/>
                <w:color w:val="auto"/>
                <w:sz w:val="24"/>
                <w:szCs w:val="24"/>
              </w:rPr>
            </w:pPr>
          </w:p>
        </w:tc>
        <w:tc>
          <w:tcPr>
            <w:tcW w:w="8646" w:type="dxa"/>
            <w:shd w:val="clear" w:color="auto" w:fill="auto"/>
            <w:vAlign w:val="center"/>
          </w:tcPr>
          <w:p w14:paraId="53BB737C" w14:textId="77777777" w:rsidR="00D55C60" w:rsidRPr="007342D9" w:rsidRDefault="00D55C60" w:rsidP="003D0260">
            <w:pPr>
              <w:rPr>
                <w:color w:val="auto"/>
                <w:sz w:val="24"/>
                <w:szCs w:val="24"/>
              </w:rPr>
            </w:pPr>
            <w:r w:rsidRPr="00B408E6">
              <w:rPr>
                <w:sz w:val="24"/>
                <w:szCs w:val="24"/>
              </w:rPr>
              <w:t>Play to your strengths. All four bullet points must be covered, but there’s no need to write an equal amount on each one,</w:t>
            </w:r>
            <w:r w:rsidR="00FF1F91">
              <w:rPr>
                <w:sz w:val="24"/>
                <w:szCs w:val="24"/>
              </w:rPr>
              <w:t xml:space="preserve"> </w:t>
            </w:r>
            <w:r w:rsidRPr="00B408E6">
              <w:rPr>
                <w:sz w:val="24"/>
                <w:szCs w:val="24"/>
              </w:rPr>
              <w:t>as long as the total is roughly 90 words.</w:t>
            </w:r>
          </w:p>
        </w:tc>
      </w:tr>
    </w:tbl>
    <w:p w14:paraId="12E1CA86" w14:textId="2EE59782" w:rsidR="00D55C60" w:rsidRPr="002D4E9F" w:rsidRDefault="00D55C60" w:rsidP="002D4E9F">
      <w:pPr>
        <w:pStyle w:val="Purple"/>
        <w:numPr>
          <w:ilvl w:val="0"/>
          <w:numId w:val="284"/>
        </w:numPr>
        <w:rPr>
          <w:color w:val="582D69" w:themeColor="accent5"/>
        </w:rPr>
      </w:pPr>
      <w:r w:rsidRPr="002D4E9F">
        <w:rPr>
          <w:color w:val="582D69" w:themeColor="accent5"/>
        </w:rPr>
        <w:t>Assess your group writing</w:t>
      </w:r>
    </w:p>
    <w:p w14:paraId="7B232761" w14:textId="77777777" w:rsidR="00D55C60" w:rsidRPr="00B408E6" w:rsidRDefault="00D55C60" w:rsidP="00D55C60">
      <w:pPr>
        <w:ind w:left="360"/>
        <w:rPr>
          <w:sz w:val="24"/>
          <w:szCs w:val="24"/>
        </w:rPr>
      </w:pPr>
      <w:r w:rsidRPr="00B408E6">
        <w:rPr>
          <w:sz w:val="24"/>
          <w:szCs w:val="24"/>
        </w:rPr>
        <w:t>Lay out the four paragraphs that you’ve written as a group so you can all read them and assess them as one complete answer to the question from exercise A.</w:t>
      </w:r>
    </w:p>
    <w:p w14:paraId="0EAAB6FE"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0071A97" w14:textId="77777777" w:rsidTr="00F10905">
        <w:trPr>
          <w:trHeight w:val="454"/>
        </w:trPr>
        <w:tc>
          <w:tcPr>
            <w:tcW w:w="993" w:type="dxa"/>
            <w:vMerge w:val="restart"/>
            <w:shd w:val="clear" w:color="auto" w:fill="C39AD3" w:themeFill="accent5" w:themeFillTint="66"/>
            <w:vAlign w:val="center"/>
          </w:tcPr>
          <w:p w14:paraId="463AE06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10BECA8" wp14:editId="0182BEFA">
                  <wp:extent cx="133405" cy="676556"/>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5BBF96C0"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38F73F71" w14:textId="77777777" w:rsidTr="00F10905">
        <w:trPr>
          <w:trHeight w:val="1020"/>
        </w:trPr>
        <w:tc>
          <w:tcPr>
            <w:tcW w:w="993" w:type="dxa"/>
            <w:vMerge/>
            <w:shd w:val="clear" w:color="auto" w:fill="C39AD3" w:themeFill="accent5" w:themeFillTint="66"/>
          </w:tcPr>
          <w:p w14:paraId="0B9400B4" w14:textId="77777777" w:rsidR="00D55C60" w:rsidRDefault="00D55C60" w:rsidP="003D0260">
            <w:pPr>
              <w:spacing w:after="120"/>
              <w:rPr>
                <w:b/>
                <w:color w:val="auto"/>
                <w:sz w:val="24"/>
                <w:szCs w:val="24"/>
              </w:rPr>
            </w:pPr>
          </w:p>
        </w:tc>
        <w:tc>
          <w:tcPr>
            <w:tcW w:w="8646" w:type="dxa"/>
            <w:shd w:val="clear" w:color="auto" w:fill="auto"/>
            <w:vAlign w:val="center"/>
          </w:tcPr>
          <w:p w14:paraId="47EBB7CE" w14:textId="77777777" w:rsidR="00D55C60" w:rsidRPr="007342D9" w:rsidRDefault="00D55C60" w:rsidP="003D0260">
            <w:pPr>
              <w:rPr>
                <w:color w:val="auto"/>
                <w:sz w:val="24"/>
                <w:szCs w:val="24"/>
              </w:rPr>
            </w:pPr>
            <w:r w:rsidRPr="00963AC3">
              <w:rPr>
                <w:sz w:val="24"/>
              </w:rPr>
              <w:t>Are the sentences clear? Do they make sense? There are 10 marks for the content of the 90 word task.</w:t>
            </w:r>
          </w:p>
        </w:tc>
      </w:tr>
    </w:tbl>
    <w:p w14:paraId="00499138" w14:textId="77777777" w:rsidR="00D55C60" w:rsidRDefault="00D55C60" w:rsidP="00D55C60">
      <w:pPr>
        <w:pStyle w:val="N1"/>
        <w:spacing w:after="0"/>
        <w:ind w:left="363"/>
        <w:rPr>
          <w:lang w:val="en-GB"/>
        </w:rPr>
        <w:sectPr w:rsidR="00D55C60" w:rsidSect="003D0260">
          <w:pgSz w:w="11906" w:h="16838"/>
          <w:pgMar w:top="1134" w:right="1134" w:bottom="851" w:left="1134" w:header="708" w:footer="708" w:gutter="0"/>
          <w:cols w:space="708"/>
          <w:docGrid w:linePitch="381"/>
        </w:sectPr>
      </w:pPr>
    </w:p>
    <w:p w14:paraId="2154C98B" w14:textId="77777777" w:rsidR="00D55C60" w:rsidRDefault="00D55C60" w:rsidP="00D55C60">
      <w:pPr>
        <w:pStyle w:val="N1"/>
        <w:spacing w:after="0"/>
        <w:ind w:left="360"/>
        <w:rPr>
          <w:lang w:val="en-GB"/>
        </w:rPr>
      </w:pPr>
      <w:r w:rsidRPr="00B408E6">
        <w:rPr>
          <w:lang w:val="en-GB"/>
        </w:rPr>
        <w:lastRenderedPageBreak/>
        <w:t xml:space="preserve">Here’s a grid to help you assess the content of your group writing and see how to get more marks. </w:t>
      </w:r>
    </w:p>
    <w:p w14:paraId="4CC495D0" w14:textId="77777777" w:rsidR="00D55C60" w:rsidRPr="00B408E6" w:rsidRDefault="00D55C60" w:rsidP="00D55C60">
      <w:pPr>
        <w:pStyle w:val="N1"/>
        <w:spacing w:after="0"/>
        <w:ind w:left="360"/>
        <w:rPr>
          <w:lang w:val="en-GB"/>
        </w:rPr>
      </w:pPr>
    </w:p>
    <w:p w14:paraId="2CB43D42" w14:textId="77777777" w:rsidR="00D55C60" w:rsidRPr="00B408E6" w:rsidRDefault="00D55C60" w:rsidP="00B9400B">
      <w:pPr>
        <w:pStyle w:val="N1"/>
        <w:numPr>
          <w:ilvl w:val="0"/>
          <w:numId w:val="69"/>
        </w:numPr>
        <w:spacing w:before="120" w:after="120"/>
        <w:rPr>
          <w:lang w:val="en-GB"/>
        </w:rPr>
      </w:pPr>
      <w:r w:rsidRPr="00B408E6">
        <w:rPr>
          <w:lang w:val="en-GB"/>
        </w:rPr>
        <w:t>Which row best describes what you’ve written?</w:t>
      </w:r>
    </w:p>
    <w:p w14:paraId="199EC7A6" w14:textId="77777777" w:rsidR="00D55C60" w:rsidRDefault="00D55C60" w:rsidP="00B9400B">
      <w:pPr>
        <w:pStyle w:val="N1"/>
        <w:numPr>
          <w:ilvl w:val="0"/>
          <w:numId w:val="69"/>
        </w:numPr>
        <w:spacing w:before="120" w:after="120"/>
        <w:rPr>
          <w:lang w:val="en-GB"/>
        </w:rPr>
      </w:pPr>
      <w:r w:rsidRPr="00B408E6">
        <w:rPr>
          <w:lang w:val="en-GB"/>
        </w:rPr>
        <w:t>Would you give it the higher mark or the lower mark in that row and why?</w:t>
      </w:r>
    </w:p>
    <w:p w14:paraId="7B5DE765" w14:textId="77777777" w:rsidR="00D55C60" w:rsidRPr="00B408E6" w:rsidRDefault="00D55C60" w:rsidP="00D55C60">
      <w:pPr>
        <w:pStyle w:val="N1"/>
        <w:spacing w:after="0"/>
        <w:ind w:left="720"/>
        <w:rPr>
          <w:lang w:val="en-GB"/>
        </w:rPr>
      </w:pPr>
    </w:p>
    <w:tbl>
      <w:tblPr>
        <w:tblStyle w:val="TableGrid"/>
        <w:tblW w:w="0" w:type="auto"/>
        <w:tblInd w:w="392" w:type="dxa"/>
        <w:tblLook w:val="04A0" w:firstRow="1" w:lastRow="0" w:firstColumn="1" w:lastColumn="0" w:noHBand="0" w:noVBand="1"/>
      </w:tblPr>
      <w:tblGrid>
        <w:gridCol w:w="861"/>
        <w:gridCol w:w="8494"/>
      </w:tblGrid>
      <w:tr w:rsidR="00D55C60" w:rsidRPr="00B408E6" w14:paraId="0F31BCB3" w14:textId="77777777" w:rsidTr="009F7350">
        <w:trPr>
          <w:trHeight w:val="567"/>
        </w:trPr>
        <w:tc>
          <w:tcPr>
            <w:tcW w:w="861" w:type="dxa"/>
            <w:tcBorders>
              <w:top w:val="nil"/>
              <w:left w:val="nil"/>
              <w:bottom w:val="single" w:sz="12" w:space="0" w:color="582D69" w:themeColor="accent5"/>
              <w:right w:val="nil"/>
            </w:tcBorders>
            <w:shd w:val="clear" w:color="auto" w:fill="C39AD3" w:themeFill="accent5" w:themeFillTint="66"/>
            <w:vAlign w:val="center"/>
          </w:tcPr>
          <w:p w14:paraId="5C830174" w14:textId="77777777" w:rsidR="00D55C60" w:rsidRPr="00B408E6" w:rsidRDefault="00D55C60" w:rsidP="003D0260">
            <w:pPr>
              <w:pStyle w:val="N1"/>
              <w:spacing w:after="0"/>
              <w:rPr>
                <w:b/>
                <w:lang w:val="en-GB"/>
              </w:rPr>
            </w:pPr>
            <w:r w:rsidRPr="00B408E6">
              <w:rPr>
                <w:b/>
                <w:lang w:val="en-GB"/>
              </w:rPr>
              <w:t>Marks</w:t>
            </w:r>
          </w:p>
        </w:tc>
        <w:tc>
          <w:tcPr>
            <w:tcW w:w="8494" w:type="dxa"/>
            <w:tcBorders>
              <w:top w:val="nil"/>
              <w:left w:val="nil"/>
              <w:bottom w:val="single" w:sz="12" w:space="0" w:color="582D69" w:themeColor="accent5"/>
              <w:right w:val="nil"/>
            </w:tcBorders>
            <w:shd w:val="clear" w:color="auto" w:fill="C39AD3" w:themeFill="accent5" w:themeFillTint="66"/>
            <w:vAlign w:val="center"/>
          </w:tcPr>
          <w:p w14:paraId="28DBB168" w14:textId="77777777" w:rsidR="00D55C60" w:rsidRPr="00B408E6" w:rsidRDefault="00D55C60" w:rsidP="003D0260">
            <w:pPr>
              <w:pStyle w:val="N1"/>
              <w:spacing w:after="0"/>
              <w:rPr>
                <w:b/>
                <w:lang w:val="en-GB"/>
              </w:rPr>
            </w:pPr>
            <w:r w:rsidRPr="00B408E6">
              <w:rPr>
                <w:b/>
                <w:lang w:val="en-GB"/>
              </w:rPr>
              <w:t>Content</w:t>
            </w:r>
          </w:p>
        </w:tc>
      </w:tr>
      <w:tr w:rsidR="00D55C60" w:rsidRPr="00B408E6" w14:paraId="7D13403A" w14:textId="77777777" w:rsidTr="009F7350">
        <w:trPr>
          <w:trHeight w:val="1417"/>
        </w:trPr>
        <w:tc>
          <w:tcPr>
            <w:tcW w:w="861"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0220D14F" w14:textId="77777777" w:rsidR="00D55C60" w:rsidRPr="00B408E6" w:rsidRDefault="00D55C60" w:rsidP="003D0260">
            <w:pPr>
              <w:pStyle w:val="N1"/>
              <w:spacing w:after="0"/>
              <w:rPr>
                <w:lang w:val="en-GB"/>
              </w:rPr>
            </w:pPr>
            <w:r w:rsidRPr="00B408E6">
              <w:rPr>
                <w:lang w:val="en-GB"/>
              </w:rPr>
              <w:t>9-10</w:t>
            </w:r>
          </w:p>
        </w:tc>
        <w:tc>
          <w:tcPr>
            <w:tcW w:w="849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00A729B" w14:textId="77777777" w:rsidR="00D55C60" w:rsidRPr="00B408E6" w:rsidRDefault="00D55C60" w:rsidP="003D0260">
            <w:pPr>
              <w:pStyle w:val="N1"/>
              <w:spacing w:after="0"/>
              <w:rPr>
                <w:lang w:val="en-GB"/>
              </w:rPr>
            </w:pPr>
            <w:r w:rsidRPr="00B408E6">
              <w:rPr>
                <w:lang w:val="en-GB"/>
              </w:rPr>
              <w:t>A very good answer covering all parts of the task.</w:t>
            </w:r>
          </w:p>
          <w:p w14:paraId="6BDB72E9" w14:textId="77777777" w:rsidR="00D55C60" w:rsidRPr="00B408E6" w:rsidRDefault="00D55C60" w:rsidP="003D0260">
            <w:pPr>
              <w:pStyle w:val="N1"/>
              <w:spacing w:after="0"/>
              <w:rPr>
                <w:lang w:val="en-GB"/>
              </w:rPr>
            </w:pPr>
            <w:r w:rsidRPr="00B408E6">
              <w:rPr>
                <w:lang w:val="en-GB"/>
              </w:rPr>
              <w:t xml:space="preserve">All four bullet points covered. </w:t>
            </w:r>
          </w:p>
          <w:p w14:paraId="5CD433E1" w14:textId="77777777" w:rsidR="00D55C60" w:rsidRPr="00B408E6" w:rsidRDefault="00D55C60" w:rsidP="003D0260">
            <w:pPr>
              <w:pStyle w:val="N1"/>
              <w:spacing w:after="0"/>
              <w:rPr>
                <w:lang w:val="en-GB"/>
              </w:rPr>
            </w:pPr>
            <w:r w:rsidRPr="00B408E6">
              <w:rPr>
                <w:lang w:val="en-GB"/>
              </w:rPr>
              <w:t xml:space="preserve">A lot of information communicated clearly. </w:t>
            </w:r>
          </w:p>
          <w:p w14:paraId="53D7137B" w14:textId="77777777" w:rsidR="00D55C60" w:rsidRPr="00B408E6" w:rsidRDefault="00D55C60" w:rsidP="003D0260">
            <w:pPr>
              <w:pStyle w:val="N1"/>
              <w:spacing w:after="0"/>
              <w:rPr>
                <w:lang w:val="en-GB"/>
              </w:rPr>
            </w:pPr>
            <w:r w:rsidRPr="00B408E6">
              <w:rPr>
                <w:lang w:val="en-GB"/>
              </w:rPr>
              <w:t>Two opinions given.</w:t>
            </w:r>
          </w:p>
        </w:tc>
      </w:tr>
      <w:tr w:rsidR="00D55C60" w:rsidRPr="00B408E6" w14:paraId="2FA1C64C"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693FC83" w14:textId="77777777" w:rsidR="00D55C60" w:rsidRPr="00B408E6" w:rsidRDefault="00D55C60" w:rsidP="003D0260">
            <w:pPr>
              <w:pStyle w:val="N1"/>
              <w:spacing w:after="0"/>
              <w:rPr>
                <w:lang w:val="en-GB"/>
              </w:rPr>
            </w:pPr>
            <w:r w:rsidRPr="00B408E6">
              <w:rPr>
                <w:lang w:val="en-GB"/>
              </w:rPr>
              <w:t>7-8</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64B08C7" w14:textId="77777777" w:rsidR="00D55C60" w:rsidRPr="00B408E6" w:rsidRDefault="00D55C60" w:rsidP="003D0260">
            <w:pPr>
              <w:pStyle w:val="N1"/>
              <w:spacing w:after="0"/>
              <w:rPr>
                <w:lang w:val="en-GB"/>
              </w:rPr>
            </w:pPr>
            <w:r w:rsidRPr="00B408E6">
              <w:rPr>
                <w:lang w:val="en-GB"/>
              </w:rPr>
              <w:t>A good answer covering all parts of the task.</w:t>
            </w:r>
          </w:p>
          <w:p w14:paraId="179C964F" w14:textId="77777777" w:rsidR="00D55C60" w:rsidRPr="00B408E6" w:rsidRDefault="00D55C60" w:rsidP="003D0260">
            <w:pPr>
              <w:pStyle w:val="N1"/>
              <w:spacing w:after="0"/>
              <w:rPr>
                <w:lang w:val="en-GB"/>
              </w:rPr>
            </w:pPr>
            <w:r w:rsidRPr="00B408E6">
              <w:rPr>
                <w:lang w:val="en-GB"/>
              </w:rPr>
              <w:t xml:space="preserve">All four bullet points covered. </w:t>
            </w:r>
          </w:p>
          <w:p w14:paraId="6D3F0A45" w14:textId="77777777" w:rsidR="00D55C60" w:rsidRPr="00B408E6" w:rsidRDefault="00D55C60" w:rsidP="003D0260">
            <w:pPr>
              <w:pStyle w:val="N1"/>
              <w:spacing w:after="0"/>
              <w:rPr>
                <w:lang w:val="en-GB"/>
              </w:rPr>
            </w:pPr>
            <w:r w:rsidRPr="00B408E6">
              <w:rPr>
                <w:lang w:val="en-GB"/>
              </w:rPr>
              <w:t>Quite a lot of information communicated clearly, but perhaps with the occasional problem in getting the message across.</w:t>
            </w:r>
          </w:p>
          <w:p w14:paraId="2679F466" w14:textId="77777777" w:rsidR="00D55C60" w:rsidRPr="00B408E6" w:rsidRDefault="00D55C60" w:rsidP="003D0260">
            <w:pPr>
              <w:pStyle w:val="N1"/>
              <w:spacing w:after="0"/>
              <w:rPr>
                <w:lang w:val="en-GB"/>
              </w:rPr>
            </w:pPr>
            <w:r w:rsidRPr="00B408E6">
              <w:rPr>
                <w:lang w:val="en-GB"/>
              </w:rPr>
              <w:t xml:space="preserve">Two opinions given. </w:t>
            </w:r>
          </w:p>
        </w:tc>
      </w:tr>
      <w:tr w:rsidR="00D55C60" w:rsidRPr="00B408E6" w14:paraId="3FD8D394"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C4111E5" w14:textId="77777777" w:rsidR="00D55C60" w:rsidRPr="00B408E6" w:rsidRDefault="00D55C60" w:rsidP="003D0260">
            <w:pPr>
              <w:pStyle w:val="N1"/>
              <w:spacing w:after="0"/>
              <w:rPr>
                <w:lang w:val="en-GB"/>
              </w:rPr>
            </w:pPr>
            <w:r w:rsidRPr="00B408E6">
              <w:rPr>
                <w:lang w:val="en-GB"/>
              </w:rPr>
              <w:t>5-6</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758788D" w14:textId="77777777" w:rsidR="00D55C60" w:rsidRPr="00B408E6" w:rsidRDefault="00FF1F91" w:rsidP="003D0260">
            <w:pPr>
              <w:pStyle w:val="N1"/>
              <w:spacing w:after="0"/>
              <w:rPr>
                <w:lang w:val="en-GB"/>
              </w:rPr>
            </w:pPr>
            <w:r>
              <w:rPr>
                <w:lang w:val="en-GB"/>
              </w:rPr>
              <w:t>A reasonable resp</w:t>
            </w:r>
            <w:r w:rsidR="00D55C60" w:rsidRPr="00B408E6">
              <w:rPr>
                <w:lang w:val="en-GB"/>
              </w:rPr>
              <w:t>onse covering almost all parts of the task.</w:t>
            </w:r>
          </w:p>
          <w:p w14:paraId="38158487" w14:textId="77777777" w:rsidR="00D55C60" w:rsidRPr="00B408E6" w:rsidRDefault="00D55C60" w:rsidP="003D0260">
            <w:pPr>
              <w:pStyle w:val="N1"/>
              <w:spacing w:after="0"/>
              <w:rPr>
                <w:lang w:val="en-GB"/>
              </w:rPr>
            </w:pPr>
            <w:r w:rsidRPr="00B408E6">
              <w:rPr>
                <w:lang w:val="en-GB"/>
              </w:rPr>
              <w:t xml:space="preserve">Three bullet points covered. </w:t>
            </w:r>
          </w:p>
          <w:p w14:paraId="2C89F793" w14:textId="77777777" w:rsidR="00D55C60" w:rsidRPr="00B408E6" w:rsidRDefault="00D55C60" w:rsidP="003D0260">
            <w:pPr>
              <w:pStyle w:val="N1"/>
              <w:spacing w:after="0"/>
              <w:rPr>
                <w:lang w:val="en-GB"/>
              </w:rPr>
            </w:pPr>
            <w:r w:rsidRPr="00B408E6">
              <w:rPr>
                <w:lang w:val="en-GB"/>
              </w:rPr>
              <w:t>Some information communicated clearly, but also some problems in getting the message across.</w:t>
            </w:r>
          </w:p>
          <w:p w14:paraId="43EB95A6" w14:textId="77777777" w:rsidR="00D55C60" w:rsidRPr="00B408E6" w:rsidRDefault="00D55C60" w:rsidP="003D0260">
            <w:pPr>
              <w:pStyle w:val="N1"/>
              <w:spacing w:after="0"/>
              <w:rPr>
                <w:lang w:val="en-GB"/>
              </w:rPr>
            </w:pPr>
            <w:r w:rsidRPr="00B408E6">
              <w:rPr>
                <w:lang w:val="en-GB"/>
              </w:rPr>
              <w:t>One opinion given.</w:t>
            </w:r>
          </w:p>
        </w:tc>
      </w:tr>
      <w:tr w:rsidR="00D55C60" w:rsidRPr="00B408E6" w14:paraId="6117AF42"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7C39992C" w14:textId="77777777" w:rsidR="00D55C60" w:rsidRPr="00B408E6" w:rsidRDefault="00D55C60" w:rsidP="003D0260">
            <w:pPr>
              <w:pStyle w:val="N1"/>
              <w:spacing w:after="0"/>
              <w:rPr>
                <w:lang w:val="en-GB"/>
              </w:rPr>
            </w:pPr>
            <w:r w:rsidRPr="00B408E6">
              <w:rPr>
                <w:lang w:val="en-GB"/>
              </w:rPr>
              <w:t>3-4</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8B626F8" w14:textId="77777777" w:rsidR="00D55C60" w:rsidRPr="00B408E6" w:rsidRDefault="00FF1F91" w:rsidP="003D0260">
            <w:pPr>
              <w:pStyle w:val="N1"/>
              <w:spacing w:after="0"/>
              <w:rPr>
                <w:lang w:val="en-GB"/>
              </w:rPr>
            </w:pPr>
            <w:r>
              <w:rPr>
                <w:lang w:val="en-GB"/>
              </w:rPr>
              <w:t>A basic resp</w:t>
            </w:r>
            <w:r w:rsidR="00D55C60" w:rsidRPr="00B408E6">
              <w:rPr>
                <w:lang w:val="en-GB"/>
              </w:rPr>
              <w:t>onse covering some parts of the task.</w:t>
            </w:r>
          </w:p>
          <w:p w14:paraId="0F01C6D9" w14:textId="77777777" w:rsidR="00D55C60" w:rsidRPr="00B408E6" w:rsidRDefault="00D55C60" w:rsidP="003D0260">
            <w:pPr>
              <w:pStyle w:val="N1"/>
              <w:spacing w:after="0"/>
              <w:rPr>
                <w:lang w:val="en-GB"/>
              </w:rPr>
            </w:pPr>
            <w:r w:rsidRPr="00B408E6">
              <w:rPr>
                <w:lang w:val="en-GB"/>
              </w:rPr>
              <w:t xml:space="preserve">Two bullet points covered. </w:t>
            </w:r>
          </w:p>
          <w:p w14:paraId="523622A3" w14:textId="26519A5D" w:rsidR="00D55C60" w:rsidRPr="00B408E6" w:rsidRDefault="00D55C60" w:rsidP="003D0260">
            <w:pPr>
              <w:pStyle w:val="N1"/>
              <w:spacing w:after="0"/>
              <w:rPr>
                <w:lang w:val="en-GB"/>
              </w:rPr>
            </w:pPr>
            <w:r w:rsidRPr="00B408E6">
              <w:rPr>
                <w:lang w:val="en-GB"/>
              </w:rPr>
              <w:t>Little information communicated clearly and sometime</w:t>
            </w:r>
            <w:r w:rsidR="0020234E">
              <w:rPr>
                <w:lang w:val="en-GB"/>
              </w:rPr>
              <w:t>s</w:t>
            </w:r>
            <w:r w:rsidRPr="00B408E6">
              <w:rPr>
                <w:lang w:val="en-GB"/>
              </w:rPr>
              <w:t xml:space="preserve"> the sentences don’t make sense.</w:t>
            </w:r>
          </w:p>
          <w:p w14:paraId="01DB9CB6" w14:textId="77777777" w:rsidR="00D55C60" w:rsidRPr="00B408E6" w:rsidRDefault="00D55C60" w:rsidP="003D0260">
            <w:pPr>
              <w:pStyle w:val="N1"/>
              <w:spacing w:after="0"/>
              <w:rPr>
                <w:lang w:val="en-GB"/>
              </w:rPr>
            </w:pPr>
            <w:r w:rsidRPr="00B408E6">
              <w:rPr>
                <w:lang w:val="en-GB"/>
              </w:rPr>
              <w:t>One opinion given.</w:t>
            </w:r>
          </w:p>
        </w:tc>
      </w:tr>
      <w:tr w:rsidR="00D55C60" w:rsidRPr="00B408E6" w14:paraId="7DFFAE2A"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4AB5935" w14:textId="77777777" w:rsidR="00D55C60" w:rsidRPr="00B408E6" w:rsidRDefault="00D55C60" w:rsidP="003D0260">
            <w:pPr>
              <w:pStyle w:val="N1"/>
              <w:spacing w:after="0"/>
              <w:rPr>
                <w:lang w:val="en-GB"/>
              </w:rPr>
            </w:pPr>
            <w:r w:rsidRPr="00B408E6">
              <w:rPr>
                <w:lang w:val="en-GB"/>
              </w:rPr>
              <w:t>1-2</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C8A3C1E" w14:textId="77777777" w:rsidR="00D55C60" w:rsidRPr="00B408E6" w:rsidRDefault="00D55C60" w:rsidP="003D0260">
            <w:pPr>
              <w:pStyle w:val="N1"/>
              <w:spacing w:after="0"/>
              <w:rPr>
                <w:lang w:val="en-GB"/>
              </w:rPr>
            </w:pPr>
            <w:r w:rsidRPr="00B408E6">
              <w:rPr>
                <w:lang w:val="en-GB"/>
              </w:rPr>
              <w:t>A limited response covering some parts of the task.</w:t>
            </w:r>
          </w:p>
          <w:p w14:paraId="7E311A05" w14:textId="77777777" w:rsidR="00D55C60" w:rsidRPr="00B408E6" w:rsidRDefault="00D55C60" w:rsidP="003D0260">
            <w:pPr>
              <w:pStyle w:val="N1"/>
              <w:spacing w:after="0"/>
              <w:rPr>
                <w:lang w:val="en-GB"/>
              </w:rPr>
            </w:pPr>
            <w:r w:rsidRPr="00B408E6">
              <w:rPr>
                <w:lang w:val="en-GB"/>
              </w:rPr>
              <w:t xml:space="preserve">One bullet point covered. </w:t>
            </w:r>
          </w:p>
          <w:p w14:paraId="3CC02AD3" w14:textId="77777777" w:rsidR="00D55C60" w:rsidRPr="00B408E6" w:rsidRDefault="00D55C60" w:rsidP="003D0260">
            <w:pPr>
              <w:pStyle w:val="N1"/>
              <w:spacing w:after="0"/>
              <w:rPr>
                <w:lang w:val="en-GB"/>
              </w:rPr>
            </w:pPr>
            <w:r w:rsidRPr="00B408E6">
              <w:rPr>
                <w:lang w:val="en-GB"/>
              </w:rPr>
              <w:t>Very little information communicated clearly and often sentences don’t make sense.</w:t>
            </w:r>
          </w:p>
          <w:p w14:paraId="3337C7FB" w14:textId="77777777" w:rsidR="00D55C60" w:rsidRPr="00B408E6" w:rsidRDefault="00D55C60" w:rsidP="003D0260">
            <w:pPr>
              <w:pStyle w:val="N1"/>
              <w:spacing w:after="0"/>
              <w:rPr>
                <w:lang w:val="en-GB"/>
              </w:rPr>
            </w:pPr>
            <w:r w:rsidRPr="00B408E6">
              <w:rPr>
                <w:lang w:val="en-GB"/>
              </w:rPr>
              <w:t>No opinions given.</w:t>
            </w:r>
          </w:p>
        </w:tc>
      </w:tr>
      <w:tr w:rsidR="00D55C60" w:rsidRPr="00B408E6" w14:paraId="64B68FDA" w14:textId="77777777" w:rsidTr="009F7350">
        <w:trPr>
          <w:trHeight w:val="567"/>
        </w:trPr>
        <w:tc>
          <w:tcPr>
            <w:tcW w:w="861"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shd w:val="clear" w:color="auto" w:fill="E1CCE9" w:themeFill="accent5" w:themeFillTint="33"/>
            <w:vAlign w:val="center"/>
          </w:tcPr>
          <w:p w14:paraId="54C9741F" w14:textId="77777777" w:rsidR="00D55C60" w:rsidRPr="00B408E6" w:rsidRDefault="00D55C60" w:rsidP="003D0260">
            <w:pPr>
              <w:pStyle w:val="N1"/>
              <w:spacing w:after="0"/>
              <w:rPr>
                <w:lang w:val="en-GB"/>
              </w:rPr>
            </w:pPr>
            <w:r w:rsidRPr="00B408E6">
              <w:rPr>
                <w:lang w:val="en-GB"/>
              </w:rPr>
              <w:t>0</w:t>
            </w:r>
          </w:p>
        </w:tc>
        <w:tc>
          <w:tcPr>
            <w:tcW w:w="849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F78B4A2" w14:textId="77777777" w:rsidR="00D55C60" w:rsidRPr="00B408E6" w:rsidRDefault="00FF1F91" w:rsidP="003D0260">
            <w:pPr>
              <w:pStyle w:val="N1"/>
              <w:spacing w:after="0"/>
              <w:rPr>
                <w:lang w:val="en-GB"/>
              </w:rPr>
            </w:pPr>
            <w:r>
              <w:rPr>
                <w:lang w:val="en-GB"/>
              </w:rPr>
              <w:t>Nothing much communicated.</w:t>
            </w:r>
          </w:p>
        </w:tc>
      </w:tr>
    </w:tbl>
    <w:p w14:paraId="4AB998B4"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4D240A8E" w14:textId="77777777" w:rsidR="00D55C60" w:rsidRPr="00B408E6" w:rsidRDefault="00D55C60" w:rsidP="00D55C60">
      <w:pPr>
        <w:pStyle w:val="N1"/>
        <w:spacing w:after="240"/>
        <w:ind w:left="363"/>
        <w:rPr>
          <w:lang w:val="en-GB"/>
        </w:rPr>
      </w:pPr>
      <w:r w:rsidRPr="00B408E6">
        <w:rPr>
          <w:lang w:val="en-GB"/>
        </w:rPr>
        <w:lastRenderedPageBreak/>
        <w:t>What did you do well?</w:t>
      </w:r>
    </w:p>
    <w:p w14:paraId="7AB5C944" w14:textId="77777777" w:rsidR="00D55C60" w:rsidRDefault="00D55C60" w:rsidP="00D55C60">
      <w:pPr>
        <w:pStyle w:val="N1"/>
        <w:spacing w:after="240"/>
        <w:ind w:left="363"/>
        <w:rPr>
          <w:lang w:val="en-GB"/>
        </w:rPr>
      </w:pPr>
      <w:r>
        <w:rPr>
          <w:lang w:val="en-GB"/>
        </w:rPr>
        <w:tab/>
      </w:r>
    </w:p>
    <w:p w14:paraId="2AF7342F" w14:textId="77777777" w:rsidR="00D55C60" w:rsidRPr="00B408E6" w:rsidRDefault="00D55C60" w:rsidP="00D55C60">
      <w:pPr>
        <w:pStyle w:val="N1"/>
        <w:spacing w:after="240"/>
        <w:ind w:left="363"/>
        <w:rPr>
          <w:lang w:val="en-GB"/>
        </w:rPr>
      </w:pPr>
      <w:r>
        <w:rPr>
          <w:lang w:val="en-GB"/>
        </w:rPr>
        <w:tab/>
      </w:r>
    </w:p>
    <w:p w14:paraId="6899B9ED" w14:textId="77777777" w:rsidR="00D55C60" w:rsidRPr="00B408E6" w:rsidRDefault="00D55C60" w:rsidP="00D55C60">
      <w:pPr>
        <w:pStyle w:val="N1"/>
        <w:spacing w:after="240"/>
        <w:ind w:left="363"/>
        <w:rPr>
          <w:lang w:val="en-GB"/>
        </w:rPr>
      </w:pPr>
      <w:r w:rsidRPr="00B408E6">
        <w:rPr>
          <w:lang w:val="en-GB"/>
        </w:rPr>
        <w:t>What could you improve next time?</w:t>
      </w:r>
    </w:p>
    <w:p w14:paraId="6C7EA48B" w14:textId="77777777" w:rsidR="00D55C60" w:rsidRDefault="00D55C60" w:rsidP="00D55C60">
      <w:pPr>
        <w:pStyle w:val="N1"/>
        <w:spacing w:after="240"/>
        <w:ind w:left="363"/>
        <w:rPr>
          <w:lang w:val="en-GB"/>
        </w:rPr>
      </w:pPr>
      <w:r>
        <w:rPr>
          <w:lang w:val="en-GB"/>
        </w:rPr>
        <w:tab/>
      </w:r>
    </w:p>
    <w:p w14:paraId="517B5478" w14:textId="77777777" w:rsidR="00D55C60" w:rsidRPr="00B408E6" w:rsidRDefault="00D55C60" w:rsidP="00D55C60">
      <w:pPr>
        <w:pStyle w:val="N1"/>
        <w:spacing w:after="240"/>
        <w:ind w:left="363"/>
        <w:rPr>
          <w:lang w:val="en-GB"/>
        </w:rPr>
      </w:pPr>
      <w:r>
        <w:rPr>
          <w:lang w:val="en-GB"/>
        </w:rPr>
        <w:tab/>
      </w:r>
    </w:p>
    <w:p w14:paraId="03644FB2" w14:textId="7775BA66" w:rsidR="00D55C60" w:rsidRPr="002D4E9F" w:rsidRDefault="00D55C60" w:rsidP="002D4E9F">
      <w:pPr>
        <w:pStyle w:val="Purple"/>
        <w:numPr>
          <w:ilvl w:val="0"/>
          <w:numId w:val="284"/>
        </w:numPr>
        <w:rPr>
          <w:color w:val="582D69" w:themeColor="accent5"/>
        </w:rPr>
      </w:pPr>
      <w:r w:rsidRPr="002D4E9F">
        <w:rPr>
          <w:color w:val="582D69" w:themeColor="accent5"/>
        </w:rPr>
        <w:t xml:space="preserve">Quality language </w:t>
      </w:r>
    </w:p>
    <w:p w14:paraId="3A5219CF" w14:textId="77777777" w:rsidR="00D55C60" w:rsidRPr="00B408E6" w:rsidRDefault="00D55C60" w:rsidP="00D55C60">
      <w:pPr>
        <w:pStyle w:val="N1"/>
        <w:ind w:left="360"/>
        <w:rPr>
          <w:lang w:val="en-GB"/>
        </w:rPr>
      </w:pPr>
      <w:r w:rsidRPr="00B408E6">
        <w:rPr>
          <w:lang w:val="en-GB"/>
        </w:rPr>
        <w:t xml:space="preserve">As well as 10 marks for content, there are </w:t>
      </w:r>
      <w:r>
        <w:rPr>
          <w:lang w:val="en-GB"/>
        </w:rPr>
        <w:t>six</w:t>
      </w:r>
      <w:r w:rsidRPr="00B408E6">
        <w:rPr>
          <w:lang w:val="en-GB"/>
        </w:rPr>
        <w:t xml:space="preserve"> marks available for the quality of the language you use. </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34EF9D80" w14:textId="77777777" w:rsidTr="00F10905">
        <w:trPr>
          <w:trHeight w:val="454"/>
        </w:trPr>
        <w:tc>
          <w:tcPr>
            <w:tcW w:w="993" w:type="dxa"/>
            <w:vMerge w:val="restart"/>
            <w:shd w:val="clear" w:color="auto" w:fill="C39AD3" w:themeFill="accent5" w:themeFillTint="66"/>
            <w:vAlign w:val="center"/>
          </w:tcPr>
          <w:p w14:paraId="7AB4F2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FE53D69" wp14:editId="6871AEA6">
                  <wp:extent cx="133405" cy="676556"/>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ABDF869"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7FE794E9" w14:textId="77777777" w:rsidTr="00F10905">
        <w:trPr>
          <w:trHeight w:val="1020"/>
        </w:trPr>
        <w:tc>
          <w:tcPr>
            <w:tcW w:w="993" w:type="dxa"/>
            <w:vMerge/>
            <w:shd w:val="clear" w:color="auto" w:fill="C39AD3" w:themeFill="accent5" w:themeFillTint="66"/>
          </w:tcPr>
          <w:p w14:paraId="677A0AAB" w14:textId="77777777" w:rsidR="00D55C60" w:rsidRDefault="00D55C60" w:rsidP="003D0260">
            <w:pPr>
              <w:spacing w:after="120"/>
              <w:rPr>
                <w:b/>
                <w:color w:val="auto"/>
                <w:sz w:val="24"/>
                <w:szCs w:val="24"/>
              </w:rPr>
            </w:pPr>
          </w:p>
        </w:tc>
        <w:tc>
          <w:tcPr>
            <w:tcW w:w="8646" w:type="dxa"/>
            <w:shd w:val="clear" w:color="auto" w:fill="auto"/>
            <w:vAlign w:val="center"/>
          </w:tcPr>
          <w:p w14:paraId="4FF833C9" w14:textId="77777777" w:rsidR="00D55C60" w:rsidRPr="00963AC3" w:rsidRDefault="00D55C60" w:rsidP="003D0260">
            <w:pPr>
              <w:rPr>
                <w:color w:val="auto"/>
                <w:sz w:val="24"/>
                <w:szCs w:val="24"/>
              </w:rPr>
            </w:pPr>
            <w:r w:rsidRPr="00963AC3">
              <w:rPr>
                <w:sz w:val="24"/>
                <w:szCs w:val="24"/>
              </w:rPr>
              <w:t xml:space="preserve">You must use three time frames to get the best marks for your quality of language – referring clearly </w:t>
            </w:r>
            <w:proofErr w:type="gramStart"/>
            <w:r w:rsidRPr="00963AC3">
              <w:rPr>
                <w:sz w:val="24"/>
                <w:szCs w:val="24"/>
              </w:rPr>
              <w:t>to</w:t>
            </w:r>
            <w:proofErr w:type="gramEnd"/>
            <w:r w:rsidRPr="00963AC3">
              <w:rPr>
                <w:sz w:val="24"/>
                <w:szCs w:val="24"/>
              </w:rPr>
              <w:t xml:space="preserve"> past, present and future events.</w:t>
            </w:r>
          </w:p>
        </w:tc>
      </w:tr>
    </w:tbl>
    <w:p w14:paraId="7248A840" w14:textId="77777777" w:rsidR="00D55C60" w:rsidRDefault="00D55C60" w:rsidP="00D55C60">
      <w:pPr>
        <w:pStyle w:val="N1"/>
        <w:ind w:left="720"/>
        <w:rPr>
          <w:lang w:val="en-GB"/>
        </w:rPr>
      </w:pPr>
    </w:p>
    <w:p w14:paraId="686B97F5" w14:textId="77777777" w:rsidR="00D55C60" w:rsidRPr="00B408E6" w:rsidRDefault="00D55C60" w:rsidP="00B9400B">
      <w:pPr>
        <w:pStyle w:val="N1"/>
        <w:numPr>
          <w:ilvl w:val="0"/>
          <w:numId w:val="51"/>
        </w:numPr>
        <w:rPr>
          <w:lang w:val="en-GB"/>
        </w:rPr>
      </w:pPr>
      <w:r w:rsidRPr="00B408E6">
        <w:rPr>
          <w:lang w:val="en-GB"/>
        </w:rPr>
        <w:t>What good ingredients or complex structures could you include in your writing to get more marks? Work with a partner to come up with as many ideas as possible.</w:t>
      </w:r>
    </w:p>
    <w:p w14:paraId="02B183D3" w14:textId="77777777" w:rsidR="00D55C60" w:rsidRPr="00B408E6" w:rsidRDefault="00D55C60" w:rsidP="00D55C60">
      <w:pPr>
        <w:pStyle w:val="N1"/>
        <w:spacing w:after="0"/>
        <w:rPr>
          <w:lang w:val="en-GB"/>
        </w:rPr>
      </w:pPr>
    </w:p>
    <w:p w14:paraId="6F1AE5C1" w14:textId="77777777" w:rsidR="00D55C60" w:rsidRPr="00B408E6" w:rsidRDefault="005E5410" w:rsidP="00D55C60">
      <w:pPr>
        <w:pStyle w:val="N1"/>
        <w:spacing w:after="0"/>
        <w:rPr>
          <w:lang w:val="en-GB"/>
        </w:rPr>
      </w:pPr>
      <w:r>
        <w:rPr>
          <w:noProof/>
          <w:lang w:val="en-GB" w:eastAsia="en-GB"/>
        </w:rPr>
        <mc:AlternateContent>
          <mc:Choice Requires="wpg">
            <w:drawing>
              <wp:inline distT="0" distB="0" distL="0" distR="0" wp14:anchorId="6C4602E9" wp14:editId="54EA9CAE">
                <wp:extent cx="5994400" cy="3714115"/>
                <wp:effectExtent l="0" t="0" r="6350" b="635"/>
                <wp:docPr id="302" name="Group 302"/>
                <wp:cNvGraphicFramePr/>
                <a:graphic xmlns:a="http://schemas.openxmlformats.org/drawingml/2006/main">
                  <a:graphicData uri="http://schemas.microsoft.com/office/word/2010/wordprocessingGroup">
                    <wpg:wgp>
                      <wpg:cNvGrpSpPr/>
                      <wpg:grpSpPr>
                        <a:xfrm>
                          <a:off x="0" y="0"/>
                          <a:ext cx="5994400" cy="3714115"/>
                          <a:chOff x="0" y="0"/>
                          <a:chExt cx="5994483" cy="3714639"/>
                        </a:xfrm>
                      </wpg:grpSpPr>
                      <wps:wsp>
                        <wps:cNvPr id="295" name="Straight Arrow Connector 295"/>
                        <wps:cNvCnPr/>
                        <wps:spPr>
                          <a:xfrm flipH="1" flipV="1">
                            <a:off x="3713260" y="1948069"/>
                            <a:ext cx="663575" cy="689610"/>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flipH="1" flipV="1">
                            <a:off x="1677726" y="731520"/>
                            <a:ext cx="663575" cy="689610"/>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01" name="Group 301"/>
                        <wpg:cNvGrpSpPr/>
                        <wpg:grpSpPr>
                          <a:xfrm>
                            <a:off x="0" y="0"/>
                            <a:ext cx="5994483" cy="3714639"/>
                            <a:chOff x="0" y="0"/>
                            <a:chExt cx="5994483" cy="3714639"/>
                          </a:xfrm>
                        </wpg:grpSpPr>
                        <wps:wsp>
                          <wps:cNvPr id="296" name="Text Box 2"/>
                          <wps:cNvSpPr txBox="1">
                            <a:spLocks noChangeArrowheads="1"/>
                          </wps:cNvSpPr>
                          <wps:spPr bwMode="auto">
                            <a:xfrm>
                              <a:off x="4253948" y="2679589"/>
                              <a:ext cx="1740535" cy="301625"/>
                            </a:xfrm>
                            <a:prstGeom prst="rect">
                              <a:avLst/>
                            </a:prstGeom>
                            <a:solidFill>
                              <a:srgbClr val="FFFFFF"/>
                            </a:solidFill>
                            <a:ln w="9525">
                              <a:noFill/>
                              <a:miter lim="800000"/>
                              <a:headEnd/>
                              <a:tailEnd/>
                            </a:ln>
                          </wps:spPr>
                          <wps:txbx>
                            <w:txbxContent>
                              <w:p w14:paraId="2F50EA92"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cNvPr id="300" name="Group 300"/>
                          <wpg:cNvGrpSpPr/>
                          <wpg:grpSpPr>
                            <a:xfrm>
                              <a:off x="0" y="0"/>
                              <a:ext cx="5970905" cy="3714639"/>
                              <a:chOff x="0" y="0"/>
                              <a:chExt cx="5970905" cy="3714639"/>
                            </a:xfrm>
                          </wpg:grpSpPr>
                          <wps:wsp>
                            <wps:cNvPr id="299" name="Straight Arrow Connector 299"/>
                            <wps:cNvCnPr/>
                            <wps:spPr>
                              <a:xfrm flipV="1">
                                <a:off x="2997642" y="357808"/>
                                <a:ext cx="0" cy="2759103"/>
                              </a:xfrm>
                              <a:prstGeom prst="straightConnector1">
                                <a:avLst/>
                              </a:prstGeom>
                              <a:ln w="19050">
                                <a:solidFill>
                                  <a:schemeClr val="accent5"/>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91" name="Group 291"/>
                            <wpg:cNvGrpSpPr/>
                            <wpg:grpSpPr>
                              <a:xfrm>
                                <a:off x="0" y="461175"/>
                                <a:ext cx="5970905" cy="2480310"/>
                                <a:chOff x="0" y="0"/>
                                <a:chExt cx="5971430" cy="2480698"/>
                              </a:xfrm>
                            </wpg:grpSpPr>
                            <wpg:grpSp>
                              <wpg:cNvPr id="288" name="Group 288"/>
                              <wpg:cNvGrpSpPr/>
                              <wpg:grpSpPr>
                                <a:xfrm>
                                  <a:off x="95416" y="0"/>
                                  <a:ext cx="5876014" cy="1607133"/>
                                  <a:chOff x="0" y="0"/>
                                  <a:chExt cx="5876014" cy="1607133"/>
                                </a:xfrm>
                              </wpg:grpSpPr>
                              <wps:wsp>
                                <wps:cNvPr id="307" name="Text Box 2"/>
                                <wps:cNvSpPr txBox="1">
                                  <a:spLocks noChangeArrowheads="1"/>
                                </wps:cNvSpPr>
                                <wps:spPr bwMode="auto">
                                  <a:xfrm>
                                    <a:off x="4198288" y="0"/>
                                    <a:ext cx="1137037" cy="302150"/>
                                  </a:xfrm>
                                  <a:prstGeom prst="rect">
                                    <a:avLst/>
                                  </a:prstGeom>
                                  <a:solidFill>
                                    <a:srgbClr val="FFFFFF"/>
                                  </a:solidFill>
                                  <a:ln w="9525">
                                    <a:noFill/>
                                    <a:miter lim="800000"/>
                                    <a:headEnd/>
                                    <a:tailEnd/>
                                  </a:ln>
                                </wps:spPr>
                                <wps:txbx>
                                  <w:txbxContent>
                                    <w:p w14:paraId="160B486D" w14:textId="77777777" w:rsidR="003927CD" w:rsidRPr="005E5410" w:rsidRDefault="003927CD">
                                      <w:pPr>
                                        <w:rPr>
                                          <w:i/>
                                          <w:sz w:val="24"/>
                                        </w:rPr>
                                      </w:pPr>
                                      <w:r w:rsidRPr="005E5410">
                                        <w:rPr>
                                          <w:i/>
                                          <w:sz w:val="24"/>
                                        </w:rPr>
                                        <w:t>Connectives</w:t>
                                      </w:r>
                                    </w:p>
                                  </w:txbxContent>
                                </wps:txbx>
                                <wps:bodyPr rot="0" vert="horz" wrap="square" lIns="91440" tIns="45720" rIns="91440" bIns="45720" anchor="ctr" anchorCtr="0">
                                  <a:spAutoFit/>
                                </wps:bodyPr>
                              </wps:wsp>
                              <wps:wsp>
                                <wps:cNvPr id="1178" name="Straight Arrow Connector 1178"/>
                                <wps:cNvCnPr/>
                                <wps:spPr>
                                  <a:xfrm flipV="1">
                                    <a:off x="3601941" y="222637"/>
                                    <a:ext cx="664234" cy="690113"/>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9" name="Text Box 2"/>
                                <wps:cNvSpPr txBox="1">
                                  <a:spLocks noChangeArrowheads="1"/>
                                </wps:cNvSpPr>
                                <wps:spPr bwMode="auto">
                                  <a:xfrm>
                                    <a:off x="4134678" y="1256306"/>
                                    <a:ext cx="1741336" cy="302150"/>
                                  </a:xfrm>
                                  <a:prstGeom prst="rect">
                                    <a:avLst/>
                                  </a:prstGeom>
                                  <a:solidFill>
                                    <a:srgbClr val="FFFFFF"/>
                                  </a:solidFill>
                                  <a:ln w="9525">
                                    <a:noFill/>
                                    <a:miter lim="800000"/>
                                    <a:headEnd/>
                                    <a:tailEnd/>
                                  </a:ln>
                                </wps:spPr>
                                <wps:txbx>
                                  <w:txbxContent>
                                    <w:p w14:paraId="1DB0A631"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1181" name="Text Box 2"/>
                                <wps:cNvSpPr txBox="1">
                                  <a:spLocks noChangeArrowheads="1"/>
                                </wps:cNvSpPr>
                                <wps:spPr bwMode="auto">
                                  <a:xfrm>
                                    <a:off x="0" y="1264258"/>
                                    <a:ext cx="1741335" cy="302149"/>
                                  </a:xfrm>
                                  <a:prstGeom prst="rect">
                                    <a:avLst/>
                                  </a:prstGeom>
                                  <a:solidFill>
                                    <a:srgbClr val="FFFFFF"/>
                                  </a:solidFill>
                                  <a:ln w="9525">
                                    <a:noFill/>
                                    <a:miter lim="800000"/>
                                    <a:headEnd/>
                                    <a:tailEnd/>
                                  </a:ln>
                                </wps:spPr>
                                <wps:txbx>
                                  <w:txbxContent>
                                    <w:p w14:paraId="7FFCA20E"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cNvPr id="1183" name="Group 1183"/>
                                <wpg:cNvGrpSpPr/>
                                <wpg:grpSpPr>
                                  <a:xfrm>
                                    <a:off x="1574352" y="818985"/>
                                    <a:ext cx="2667144" cy="788148"/>
                                    <a:chOff x="-71568" y="0"/>
                                    <a:chExt cx="2667144" cy="788148"/>
                                  </a:xfrm>
                                </wpg:grpSpPr>
                                <wps:wsp>
                                  <wps:cNvPr id="217" name="Text Box 2"/>
                                  <wps:cNvSpPr txBox="1">
                                    <a:spLocks noChangeArrowheads="1"/>
                                  </wps:cNvSpPr>
                                  <wps:spPr bwMode="auto">
                                    <a:xfrm>
                                      <a:off x="453166" y="0"/>
                                      <a:ext cx="1598466" cy="788148"/>
                                    </a:xfrm>
                                    <a:prstGeom prst="round2DiagRect">
                                      <a:avLst/>
                                    </a:prstGeom>
                                    <a:solidFill>
                                      <a:schemeClr val="accent5"/>
                                    </a:solidFill>
                                    <a:ln w="9525">
                                      <a:noFill/>
                                      <a:miter lim="800000"/>
                                      <a:headEnd/>
                                      <a:tailEnd/>
                                    </a:ln>
                                  </wps:spPr>
                                  <wps:txbx>
                                    <w:txbxContent>
                                      <w:p w14:paraId="0C47CF52" w14:textId="77777777" w:rsidR="003927CD" w:rsidRPr="00912D7C" w:rsidRDefault="003927CD" w:rsidP="00912D7C">
                                        <w:pPr>
                                          <w:jc w:val="center"/>
                                          <w:rPr>
                                            <w:b/>
                                            <w:color w:val="FFFFFF" w:themeColor="background1"/>
                                            <w:sz w:val="36"/>
                                            <w:szCs w:val="24"/>
                                          </w:rPr>
                                        </w:pPr>
                                        <w:r w:rsidRPr="00912D7C">
                                          <w:rPr>
                                            <w:b/>
                                            <w:color w:val="FFFFFF" w:themeColor="background1"/>
                                            <w:sz w:val="36"/>
                                            <w:szCs w:val="24"/>
                                          </w:rPr>
                                          <w:t>Good ingredients</w:t>
                                        </w:r>
                                      </w:p>
                                    </w:txbxContent>
                                  </wps:txbx>
                                  <wps:bodyPr rot="0" vert="horz" wrap="square" lIns="91440" tIns="45720" rIns="91440" bIns="45720" anchor="t" anchorCtr="0">
                                    <a:spAutoFit/>
                                  </wps:bodyPr>
                                </wps:wsp>
                                <wps:wsp>
                                  <wps:cNvPr id="1180" name="Straight Arrow Connector 1180"/>
                                  <wps:cNvCnPr/>
                                  <wps:spPr>
                                    <a:xfrm>
                                      <a:off x="2019631" y="421419"/>
                                      <a:ext cx="575945" cy="0"/>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2" name="Straight Arrow Connector 1182"/>
                                  <wps:cNvCnPr/>
                                  <wps:spPr>
                                    <a:xfrm>
                                      <a:off x="-71568" y="421419"/>
                                      <a:ext cx="575945" cy="0"/>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89" name="Straight Arrow Connector 289"/>
                              <wps:cNvCnPr/>
                              <wps:spPr>
                                <a:xfrm flipV="1">
                                  <a:off x="1653871" y="1494846"/>
                                  <a:ext cx="664193" cy="689863"/>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0" name="Text Box 2"/>
                              <wps:cNvSpPr txBox="1">
                                <a:spLocks noChangeArrowheads="1"/>
                              </wps:cNvSpPr>
                              <wps:spPr bwMode="auto">
                                <a:xfrm>
                                  <a:off x="0" y="2178658"/>
                                  <a:ext cx="1741230" cy="302040"/>
                                </a:xfrm>
                                <a:prstGeom prst="rect">
                                  <a:avLst/>
                                </a:prstGeom>
                                <a:solidFill>
                                  <a:srgbClr val="FFFFFF"/>
                                </a:solidFill>
                                <a:ln w="9525">
                                  <a:noFill/>
                                  <a:miter lim="800000"/>
                                  <a:headEnd/>
                                  <a:tailEnd/>
                                </a:ln>
                              </wps:spPr>
                              <wps:txbx>
                                <w:txbxContent>
                                  <w:p w14:paraId="4218906F"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s:wsp>
                            <wps:cNvPr id="292" name="Text Box 2"/>
                            <wps:cNvSpPr txBox="1">
                              <a:spLocks noChangeArrowheads="1"/>
                            </wps:cNvSpPr>
                            <wps:spPr bwMode="auto">
                              <a:xfrm>
                                <a:off x="2130950" y="3411109"/>
                                <a:ext cx="1741170" cy="303530"/>
                              </a:xfrm>
                              <a:prstGeom prst="rect">
                                <a:avLst/>
                              </a:prstGeom>
                              <a:solidFill>
                                <a:srgbClr val="FFFFFF"/>
                              </a:solidFill>
                              <a:ln w="9525">
                                <a:noFill/>
                                <a:miter lim="800000"/>
                                <a:headEnd/>
                                <a:tailEnd/>
                              </a:ln>
                            </wps:spPr>
                            <wps:txbx>
                              <w:txbxContent>
                                <w:p w14:paraId="4EF4FFF8"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293" name="Text Box 2"/>
                            <wps:cNvSpPr txBox="1">
                              <a:spLocks noChangeArrowheads="1"/>
                            </wps:cNvSpPr>
                            <wps:spPr bwMode="auto">
                              <a:xfrm>
                                <a:off x="2130950" y="0"/>
                                <a:ext cx="1741170" cy="303530"/>
                              </a:xfrm>
                              <a:prstGeom prst="rect">
                                <a:avLst/>
                              </a:prstGeom>
                              <a:solidFill>
                                <a:srgbClr val="FFFFFF"/>
                              </a:solidFill>
                              <a:ln w="9525">
                                <a:noFill/>
                                <a:miter lim="800000"/>
                                <a:headEnd/>
                                <a:tailEnd/>
                              </a:ln>
                            </wps:spPr>
                            <wps:txbx>
                              <w:txbxContent>
                                <w:p w14:paraId="09E57F8F"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298" name="Text Box 2"/>
                            <wps:cNvSpPr txBox="1">
                              <a:spLocks noChangeArrowheads="1"/>
                            </wps:cNvSpPr>
                            <wps:spPr bwMode="auto">
                              <a:xfrm>
                                <a:off x="79513" y="500932"/>
                                <a:ext cx="1741170" cy="303530"/>
                              </a:xfrm>
                              <a:prstGeom prst="rect">
                                <a:avLst/>
                              </a:prstGeom>
                              <a:noFill/>
                              <a:ln w="9525">
                                <a:noFill/>
                                <a:miter lim="800000"/>
                                <a:headEnd/>
                                <a:tailEnd/>
                              </a:ln>
                            </wps:spPr>
                            <wps:txbx>
                              <w:txbxContent>
                                <w:p w14:paraId="7BE140D4"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grpSp>
                    </wpg:wgp>
                  </a:graphicData>
                </a:graphic>
              </wp:inline>
            </w:drawing>
          </mc:Choice>
          <mc:Fallback>
            <w:pict>
              <v:group id="Group 302" o:spid="_x0000_s1026" style="width:472pt;height:292.45pt;mso-position-horizontal-relative:char;mso-position-vertical-relative:line" coordsize="59944,3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">
                <v:shapetype id="_x0000_t32" coordsize="21600,21600" o:spt="32" o:oned="t" path="m,l21600,21600e" filled="f">
                  <v:path arrowok="t" fillok="f" o:connecttype="none"/>
                  <o:lock v:ext="edit" shapetype="t"/>
                </v:shapetype>
                <v:shape id="Straight Arrow Connector 295" o:spid="_x0000_s1027" type="#_x0000_t32" style="position:absolute;left:37132;top:19480;width:6636;height:6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51cQAAADcAAAADwAAAGRycy9kb3ducmV2LnhtbESPT4vCMBTE74LfITzB25oquLvWpiKC&#10;fw57cFXw+miebbV5KU209dtvFgSPw8z8hkkWnanEgxpXWlYwHkUgiDOrS84VnI7rj28QziNrrCyT&#10;gic5WKT9XoKxti3/0uPgcxEg7GJUUHhfx1K6rCCDbmRr4uBdbGPQB9nkUjfYBrip5CSKPqXBksNC&#10;gTWtCspuh7tRQNftz73maPvcfJ3bfdeura3GSg0H3XIOwlPn3+FXe6cVTGZT+D8Tjo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fnVxAAAANwAAAAPAAAAAAAAAAAA&#10;AAAAAKECAABkcnMvZG93bnJldi54bWxQSwUGAAAAAAQABAD5AAAAkgMAAAAA&#10;" strokecolor="#582d69 [3208]" strokeweight="1.5pt">
                  <v:stroke startarrow="block"/>
                </v:shape>
                <v:shape id="Straight Arrow Connector 297" o:spid="_x0000_s1028" type="#_x0000_t32" style="position:absolute;left:16777;top:7315;width:6636;height:6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Ti8UAAADcAAAADwAAAGRycy9kb3ducmV2LnhtbESPQWsCMRSE7wX/Q3gFbzVbqVVXo1hB&#10;6cWDWsTeXjfP7OLmJWyirv++EQo9DjPzDTOdt7YWV2pC5VjBay8DQVw4XbFR8LVfvYxAhIissXZM&#10;Cu4UYD7rPE0x1+7GW7ruohEJwiFHBWWMPpcyFCVZDD3niZN3co3FmGRjpG7wluC2lv0se5cWK04L&#10;JXpallScdxerYPijD3fvF8v1YHMx+xjePr7NUanuc7uYgIjUxv/wX/tTK+iPh/A4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JTi8UAAADcAAAADwAAAAAAAAAA&#10;AAAAAAChAgAAZHJzL2Rvd25yZXYueG1sUEsFBgAAAAAEAAQA+QAAAJMDAAAAAA==&#10;" strokecolor="#582d69 [3208]" strokeweight="1.5pt">
                  <v:stroke endarrow="block"/>
                </v:shape>
                <v:group id="Group 301" o:spid="_x0000_s1029" style="position:absolute;width:59944;height:37146" coordsize="59944,3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202" coordsize="21600,21600" o:spt="202" path="m,l,21600r21600,l21600,xe">
                    <v:stroke joinstyle="miter"/>
                    <v:path gradientshapeok="t" o:connecttype="rect"/>
                  </v:shapetype>
                  <v:shape id="Text Box 2" o:spid="_x0000_s1030" type="#_x0000_t202" style="position:absolute;left:42539;top:26795;width:17405;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N8N8UA&#10;AADcAAAADwAAAGRycy9kb3ducmV2LnhtbESP0WrCQBRE3wv+w3ILvpS6qYjG6Cq2IEp9MvYDLtlr&#10;NjR7N2a3Mfr1bqHQx2FmzjDLdW9r0VHrK8cK3kYJCOLC6YpLBV+n7WsKwgdkjbVjUnAjD+vV4GmJ&#10;mXZXPlKXh1JECPsMFZgQmkxKXxiy6EeuIY7e2bUWQ5RtKXWL1wi3tRwnyVRarDguGGzow1Dxnf9Y&#10;BRt5293PM3nZ5/YznaQv5tD170oNn/vNAkSgPvyH/9p7rWA8n8L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3w3xQAAANwAAAAPAAAAAAAAAAAAAAAAAJgCAABkcnMv&#10;ZG93bnJldi54bWxQSwUGAAAAAAQABAD1AAAAigMAAAAA&#10;" stroked="f">
                    <v:textbox style="mso-fit-shape-to-text:t">
                      <w:txbxContent>
                        <w:p w14:paraId="2F50EA92" w14:textId="77777777" w:rsidR="003927CD" w:rsidRPr="00912D7C" w:rsidRDefault="003927CD" w:rsidP="005E5410">
                          <w:pPr>
                            <w:tabs>
                              <w:tab w:val="left" w:leader="dot" w:pos="2410"/>
                            </w:tabs>
                            <w:rPr>
                              <w:sz w:val="24"/>
                            </w:rPr>
                          </w:pPr>
                          <w:r>
                            <w:rPr>
                              <w:sz w:val="24"/>
                            </w:rPr>
                            <w:tab/>
                          </w:r>
                        </w:p>
                      </w:txbxContent>
                    </v:textbox>
                  </v:shape>
                  <v:group id="Group 300" o:spid="_x0000_s1031" style="position:absolute;width:59709;height:37146" coordsize="59709,3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Straight Arrow Connector 299" o:spid="_x0000_s1032" type="#_x0000_t32" style="position:absolute;left:29976;top:3578;width:0;height:27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PE8UAAADcAAAADwAAAGRycy9kb3ducmV2LnhtbESPQWvCQBSE74X+h+UVeqsbLYiJriKl&#10;Yj2ImOr9mX0mwezbmN2a6K93BaHHYWa+YSazzlTiQo0rLSvo9yIQxJnVJecKdr+LjxEI55E1VpZJ&#10;wZUczKavLxNMtG15S5fU5yJA2CWooPC+TqR0WUEGXc/WxME72sagD7LJpW6wDXBTyUEUDaXBksNC&#10;gTV9FZSd0j+j4JDd3Oj76t0KP9Pzab/etMvlUan3t24+BuGp8//hZ/tHKxjEMTzOh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NPE8UAAADcAAAADwAAAAAAAAAA&#10;AAAAAAChAgAAZHJzL2Rvd25yZXYueG1sUEsFBgAAAAAEAAQA+QAAAJMDAAAAAA==&#10;" strokecolor="#582d69 [3208]" strokeweight="1.5pt">
                      <v:stroke startarrow="block" endarrow="block"/>
                    </v:shape>
                    <v:group id="Group 291" o:spid="_x0000_s1033" style="position:absolute;top:4611;width:59709;height:24803" coordsize="59714,24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88" o:spid="_x0000_s1034" style="position:absolute;left:954;width:58760;height:16071" coordsize="58760,16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Text Box 2" o:spid="_x0000_s1035" type="#_x0000_t202" style="position:absolute;left:41982;width:11371;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DtsUA&#10;AADcAAAADwAAAGRycy9kb3ducmV2LnhtbESP3WrCQBSE7wu+w3KE3ohu+oOG6Cq2UCr1yugDHLLH&#10;bDB7Nma3MfbpXUHo5TAz3zCLVW9r0VHrK8cKXiYJCOLC6YpLBYf91zgF4QOyxtoxKbiSh9Vy8LTA&#10;TLsL76jLQykihH2GCkwITSalLwxZ9BPXEEfv6FqLIcq2lLrFS4TbWr4myVRarDguGGzo01Bxyn+t&#10;grW8fv8dZ/K8ye1P+p6OzLbrP5R6HvbrOYhAffgPP9obreAtmc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EO2xQAAANwAAAAPAAAAAAAAAAAAAAAAAJgCAABkcnMv&#10;ZG93bnJldi54bWxQSwUGAAAAAAQABAD1AAAAigMAAAAA&#10;" stroked="f">
                          <v:textbox style="mso-fit-shape-to-text:t">
                            <w:txbxContent>
                              <w:p w14:paraId="160B486D" w14:textId="77777777" w:rsidR="003927CD" w:rsidRPr="005E5410" w:rsidRDefault="003927CD">
                                <w:pPr>
                                  <w:rPr>
                                    <w:i/>
                                    <w:sz w:val="24"/>
                                  </w:rPr>
                                </w:pPr>
                                <w:r w:rsidRPr="005E5410">
                                  <w:rPr>
                                    <w:i/>
                                    <w:sz w:val="24"/>
                                  </w:rPr>
                                  <w:t>Connectives</w:t>
                                </w:r>
                              </w:p>
                            </w:txbxContent>
                          </v:textbox>
                        </v:shape>
                        <v:shape id="Straight Arrow Connector 1178" o:spid="_x0000_s1036" type="#_x0000_t32" style="position:absolute;left:36019;top:2226;width:6642;height:69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6q9cYAAADdAAAADwAAAGRycy9kb3ducmV2LnhtbESPQW/CMAyF75P2HyIj7TZS0DZQISBA&#10;QmzcYEzb0SSmrdY4VROg+/f4MImbrff83ufpvPO1ulAbq8AGBv0MFLENruLCwOFz/TwGFROywzow&#10;GfijCPPZ48MUcxeuvKPLPhVKQjjmaKBMqcm1jrYkj7EfGmLRTqH1mGRtC+1avEq4r/Uwy960x4ql&#10;ocSGViXZ3/3ZG1h9Z2cbvjab7ejnoz4uefx6eLHGPPW6xQRUoi7dzf/X707wByPBlW9kBD2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vXGAAAA3QAAAA8AAAAAAAAA&#10;AAAAAAAAoQIAAGRycy9kb3ducmV2LnhtbFBLBQYAAAAABAAEAPkAAACUAwAAAAA=&#10;" strokecolor="#582d69 [3208]" strokeweight="1.5pt">
                          <v:stroke endarrow="block"/>
                        </v:shape>
                        <v:shape id="Text Box 2" o:spid="_x0000_s1037" type="#_x0000_t202" style="position:absolute;left:41346;top:12563;width:17414;height:30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zfsQA&#10;AADdAAAADwAAAGRycy9kb3ducmV2LnhtbERPzWrCQBC+F/oOyxS8FN0opcbUVbQgSj0ZfYAhO2ZD&#10;s7Mxu42xT+8Khd7m4/ud+bK3teio9ZVjBeNRAoK4cLriUsHpuBmmIHxA1lg7JgU38rBcPD/NMdPu&#10;ygfq8lCKGMI+QwUmhCaT0heGLPqRa4gjd3atxRBhW0rd4jWG21pOkuRdWqw4Nhhs6NNQ8Z3/WAUr&#10;edv+nqfyssvtV/qWvpp916+VGrz0qw8QgfrwL/5z73ScP57O4P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c37EAAAA3QAAAA8AAAAAAAAAAAAAAAAAmAIAAGRycy9k&#10;b3ducmV2LnhtbFBLBQYAAAAABAAEAPUAAACJAwAAAAA=&#10;" stroked="f">
                          <v:textbox style="mso-fit-shape-to-text:t">
                            <w:txbxContent>
                              <w:p w14:paraId="1DB0A631" w14:textId="77777777" w:rsidR="003927CD" w:rsidRPr="00912D7C" w:rsidRDefault="003927CD" w:rsidP="005E5410">
                                <w:pPr>
                                  <w:tabs>
                                    <w:tab w:val="left" w:leader="dot" w:pos="2410"/>
                                  </w:tabs>
                                  <w:rPr>
                                    <w:sz w:val="24"/>
                                  </w:rPr>
                                </w:pPr>
                                <w:r>
                                  <w:rPr>
                                    <w:sz w:val="24"/>
                                  </w:rPr>
                                  <w:tab/>
                                </w:r>
                              </w:p>
                            </w:txbxContent>
                          </v:textbox>
                        </v:shape>
                        <v:shape id="Text Box 2" o:spid="_x0000_s1038" type="#_x0000_t202" style="position:absolute;top:12642;width:17413;height:3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PX8MA&#10;AADdAAAADwAAAGRycy9kb3ducmV2LnhtbERPzWrCQBC+C77DMoVeRDcpoiG6ii1IpT2Z9gGG7JgN&#10;zc7G7Bpjn94tFLzNx/c76+1gG9FT52vHCtJZAoK4dLrmSsH3136agfABWWPjmBTcyMN2Mx6tMdfu&#10;ykfqi1CJGMI+RwUmhDaX0peGLPqZa4kjd3KdxRBhV0nd4TWG20a+JMlCWqw5Nhhs6c1Q+VNcrIKd&#10;vL3/npbyfCjsRzbPJuazH16Ven4adisQgYbwEP+7DzrOT7MU/r6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UPX8MAAADdAAAADwAAAAAAAAAAAAAAAACYAgAAZHJzL2Rv&#10;d25yZXYueG1sUEsFBgAAAAAEAAQA9QAAAIgDAAAAAA==&#10;" stroked="f">
                          <v:textbox style="mso-fit-shape-to-text:t">
                            <w:txbxContent>
                              <w:p w14:paraId="7FFCA20E" w14:textId="77777777" w:rsidR="003927CD" w:rsidRPr="00912D7C" w:rsidRDefault="003927CD" w:rsidP="005E5410">
                                <w:pPr>
                                  <w:tabs>
                                    <w:tab w:val="left" w:leader="dot" w:pos="2410"/>
                                  </w:tabs>
                                  <w:rPr>
                                    <w:sz w:val="24"/>
                                  </w:rPr>
                                </w:pPr>
                                <w:r>
                                  <w:rPr>
                                    <w:sz w:val="24"/>
                                  </w:rPr>
                                  <w:tab/>
                                </w:r>
                              </w:p>
                            </w:txbxContent>
                          </v:textbox>
                        </v:shape>
                        <v:group id="Group 1183" o:spid="_x0000_s1039" style="position:absolute;left:15743;top:8189;width:26671;height:7882" coordorigin="-715" coordsize="26671,7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Text Box 2" o:spid="_x0000_s1040" style="position:absolute;left:4531;width:15985;height:7881;visibility:visible;mso-wrap-style:square;v-text-anchor:top" coordsize="1598466,788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DXMQA&#10;AADcAAAADwAAAGRycy9kb3ducmV2LnhtbESPUWvCMBSF3wX/Q7jC3myqYLd1RhluA4WB2PkDLs1d&#10;U9bclCTT9t8bYbDHwznnO5z1drCduJAPrWMFiywHQVw73XKj4Pz1MX8CESKyxs4xKRgpwHYznayx&#10;1O7KJ7pUsREJwqFEBSbGvpQy1IYshsz1xMn7dt5iTNI3Unu8Jrjt5DLPC2mx5bRgsKedofqn+rUK&#10;cBx3xac3b89nt1rp43vlD0Wl1MNseH0BEWmI/+G/9l4rWC4e4X4mH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1zEAAAA3AAAAA8AAAAAAAAAAAAAAAAAmAIAAGRycy9k&#10;b3ducmV2LnhtbFBLBQYAAAAABAAEAPUAAACJAwAAAAA=&#10;" adj="-11796480,,5400" path="m131361,l1598466,r,l1598466,656787v,72549,-58812,131361,-131361,131361l,788148r,l,131361c,58812,58812,,131361,xe" fillcolor="#582d69 [3208]" stroked="f">
                            <v:stroke joinstyle="miter"/>
                            <v:formulas/>
                            <v:path o:connecttype="custom" o:connectlocs="131361,0;1598466,0;1598466,0;1598466,656787;1467105,788148;0,788148;0,788148;0,131361;131361,0" o:connectangles="0,0,0,0,0,0,0,0,0" textboxrect="0,0,1598466,788148"/>
                            <v:textbox style="mso-fit-shape-to-text:t">
                              <w:txbxContent>
                                <w:p w14:paraId="0C47CF52" w14:textId="77777777" w:rsidR="003927CD" w:rsidRPr="00912D7C" w:rsidRDefault="003927CD" w:rsidP="00912D7C">
                                  <w:pPr>
                                    <w:jc w:val="center"/>
                                    <w:rPr>
                                      <w:b/>
                                      <w:color w:val="FFFFFF" w:themeColor="background1"/>
                                      <w:sz w:val="36"/>
                                      <w:szCs w:val="24"/>
                                    </w:rPr>
                                  </w:pPr>
                                  <w:r w:rsidRPr="00912D7C">
                                    <w:rPr>
                                      <w:b/>
                                      <w:color w:val="FFFFFF" w:themeColor="background1"/>
                                      <w:sz w:val="36"/>
                                      <w:szCs w:val="24"/>
                                    </w:rPr>
                                    <w:t>Good ingredients</w:t>
                                  </w:r>
                                </w:p>
                              </w:txbxContent>
                            </v:textbox>
                          </v:shape>
                          <v:shape id="Straight Arrow Connector 1180" o:spid="_x0000_s1041" type="#_x0000_t32" style="position:absolute;left:20196;top:4214;width:5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SicUAAADdAAAADwAAAGRycy9kb3ducmV2LnhtbESPMU/DQAyFd6T+h5MrsdFLGVAIvVa0&#10;FQgYKrUwMFo5N4nI+aI7k4Z/jwckNlvv+b3Pq80UejNSyl1kB8tFAYa4jr7jxsHH+9NNCSYLssc+&#10;Mjn4oQyb9exqhZWPFz7SeJLGaAjnCh20IkNlba5bCpgXcSBW7RxTQNE1NdYnvGh46O1tUdzZgB1r&#10;Q4sD7Vqqv07fwcF4TM1W3vD14O+fi/3n9lwexDp3PZ8eH8AITfJv/rt+8Yq/LJVf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gSicUAAADdAAAADwAAAAAAAAAA&#10;AAAAAAChAgAAZHJzL2Rvd25yZXYueG1sUEsFBgAAAAAEAAQA+QAAAJMDAAAAAA==&#10;" strokecolor="#582d69 [3208]" strokeweight="1.5pt">
                            <v:stroke endarrow="block"/>
                          </v:shape>
                          <v:shape id="Straight Arrow Connector 1182" o:spid="_x0000_s1042" type="#_x0000_t32" style="position:absolute;left:-715;top:4214;width:5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lUMQAAADdAAAADwAAAGRycy9kb3ducmV2LnhtbERPS2sCMRC+F/wPYQq91WwWW2Q1Si0t&#10;9NRSX+BtSMbdxc1k2aS6++8bQfA2H99z5sveNeJMXag9a1DjDASx8bbmUsN28/k8BREissXGM2kY&#10;KMByMXqYY2H9hX/pvI6lSCEcCtRQxdgWUgZTkcMw9i1x4o6+cxgT7EppO7ykcNfIPMtepcOaU0OF&#10;Lb1XZE7rP6dhZ+xqMD+HyX6nXD15GdT3R660fnrs32YgIvXxLr65v2yar6Y5XL9JJ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KVQxAAAAN0AAAAPAAAAAAAAAAAA&#10;AAAAAKECAABkcnMvZG93bnJldi54bWxQSwUGAAAAAAQABAD5AAAAkgMAAAAA&#10;" strokecolor="#582d69 [3208]" strokeweight="1.5pt">
                            <v:stroke startarrow="block"/>
                          </v:shape>
                        </v:group>
                      </v:group>
                      <v:shape id="Straight Arrow Connector 289" o:spid="_x0000_s1043" type="#_x0000_t32" style="position:absolute;left:16538;top:14948;width:6642;height:6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6HysMAAADcAAAADwAAAGRycy9kb3ducmV2LnhtbESP0WoCMRRE3wX/IVyhb5pVaNHVKLZQ&#10;EMGHqh9w2Vw3y25u1iR1V7++EYQ+DjNzhlltetuIG/lQOVYwnWQgiAunKy4VnE/f4zmIEJE1No5J&#10;wZ0CbNbDwQpz7Tr+odsxliJBOOSowMTY5lKGwpDFMHEtcfIuzluMSfpSao9dgttGzrLsQ1qsOC0Y&#10;bOnLUFEff62Crjs8dHi/7ns6+Kqs68/t7m6Uehv12yWISH38D7/aO61gNl/A80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eh8rDAAAA3AAAAA8AAAAAAAAAAAAA&#10;AAAAoQIAAGRycy9kb3ducmV2LnhtbFBLBQYAAAAABAAEAPkAAACRAwAAAAA=&#10;" strokecolor="#582d69 [3208]" strokeweight="1.5pt">
                        <v:stroke startarrow="block"/>
                      </v:shape>
                      <v:shape id="Text Box 2" o:spid="_x0000_s1044" type="#_x0000_t202" style="position:absolute;top:21786;width:17412;height:3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B2MMA&#10;AADcAAAADwAAAGRycy9kb3ducmV2LnhtbERP3WrCMBS+H/gO4Qi7GTOdyOy6puKEobir1T3AoTk2&#10;xeakNrHWPf1yIezy4/vPV6NtxUC9bxwreJklIIgrpxuuFfwcPp9TED4ga2wdk4IbeVgVk4ccM+2u&#10;/E1DGWoRQ9hnqMCE0GVS+sqQRT9zHXHkjq63GCLsa6l7vMZw28p5krxKiw3HBoMdbQxVp/JiFazl&#10;bft7XMrzrrT7dJE+ma9h/FDqcTqu30EEGsO/+O7eaQXztzg/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ZB2MMAAADcAAAADwAAAAAAAAAAAAAAAACYAgAAZHJzL2Rv&#10;d25yZXYueG1sUEsFBgAAAAAEAAQA9QAAAIgDAAAAAA==&#10;" stroked="f">
                        <v:textbox style="mso-fit-shape-to-text:t">
                          <w:txbxContent>
                            <w:p w14:paraId="4218906F" w14:textId="77777777" w:rsidR="003927CD" w:rsidRPr="00912D7C" w:rsidRDefault="003927CD" w:rsidP="005E5410">
                              <w:pPr>
                                <w:tabs>
                                  <w:tab w:val="left" w:leader="dot" w:pos="2410"/>
                                </w:tabs>
                                <w:rPr>
                                  <w:sz w:val="24"/>
                                </w:rPr>
                              </w:pPr>
                              <w:r>
                                <w:rPr>
                                  <w:sz w:val="24"/>
                                </w:rPr>
                                <w:tab/>
                              </w:r>
                            </w:p>
                          </w:txbxContent>
                        </v:textbox>
                      </v:shape>
                    </v:group>
                    <v:shape id="Text Box 2" o:spid="_x0000_s1045" type="#_x0000_t202" style="position:absolute;left:21309;top:34111;width:17412;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6NMYA&#10;AADcAAAADwAAAGRycy9kb3ducmV2LnhtbESP0WrCQBRE3wv+w3IFX4puDKWmqauoUCr1ydgPuGSv&#10;2dDs3ZhdY+zXdwuFPg4zc4ZZrgfbiJ46XztWMJ8lIIhLp2uuFHye3qYZCB+QNTaOScGdPKxXo4cl&#10;5trd+Eh9ESoRIexzVGBCaHMpfWnIop+5ljh6Z9dZDFF2ldQd3iLcNjJNkmdpsea4YLClnaHyq7ha&#10;BRt5f/8+L+RlX9iP7Cl7NId+2Co1GQ+bVxCBhvAf/mvvtYL0J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6NMYAAADcAAAADwAAAAAAAAAAAAAAAACYAgAAZHJz&#10;L2Rvd25yZXYueG1sUEsFBgAAAAAEAAQA9QAAAIsDAAAAAA==&#10;" stroked="f">
                      <v:textbox style="mso-fit-shape-to-text:t">
                        <w:txbxContent>
                          <w:p w14:paraId="4EF4FFF8" w14:textId="77777777" w:rsidR="003927CD" w:rsidRPr="00912D7C" w:rsidRDefault="003927CD" w:rsidP="005E5410">
                            <w:pPr>
                              <w:tabs>
                                <w:tab w:val="left" w:leader="dot" w:pos="2410"/>
                              </w:tabs>
                              <w:rPr>
                                <w:sz w:val="24"/>
                              </w:rPr>
                            </w:pPr>
                            <w:r>
                              <w:rPr>
                                <w:sz w:val="24"/>
                              </w:rPr>
                              <w:tab/>
                            </w:r>
                          </w:p>
                        </w:txbxContent>
                      </v:textbox>
                    </v:shape>
                    <v:shape id="Text Box 2" o:spid="_x0000_s1046" type="#_x0000_t202" style="position:absolute;left:21309;width:17412;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r8YA&#10;AADcAAAADwAAAGRycy9kb3ducmV2LnhtbESP3WrCQBSE7wu+w3IK3pS68Yc2TV1FC0Vprxp9gEP2&#10;mA3Nno3ZNUaf3hUKvRxm5htmvuxtLTpqfeVYwXiUgCAunK64VLDffT6nIHxA1lg7JgUX8rBcDB7m&#10;mGl35h/q8lCKCGGfoQITQpNJ6QtDFv3INcTRO7jWYoiyLaVu8RzhtpaTJHmRFiuOCwYb+jBU/OYn&#10;q2AlL5vr4VUet7n9Smfpk/nu+rVSw8d+9Q4iUB/+w3/trVYweZv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fr8YAAADcAAAADwAAAAAAAAAAAAAAAACYAgAAZHJz&#10;L2Rvd25yZXYueG1sUEsFBgAAAAAEAAQA9QAAAIsDAAAAAA==&#10;" stroked="f">
                      <v:textbox style="mso-fit-shape-to-text:t">
                        <w:txbxContent>
                          <w:p w14:paraId="09E57F8F" w14:textId="77777777" w:rsidR="003927CD" w:rsidRPr="00912D7C" w:rsidRDefault="003927CD" w:rsidP="005E5410">
                            <w:pPr>
                              <w:tabs>
                                <w:tab w:val="left" w:leader="dot" w:pos="2410"/>
                              </w:tabs>
                              <w:rPr>
                                <w:sz w:val="24"/>
                              </w:rPr>
                            </w:pPr>
                            <w:r>
                              <w:rPr>
                                <w:sz w:val="24"/>
                              </w:rPr>
                              <w:tab/>
                            </w:r>
                          </w:p>
                        </w:txbxContent>
                      </v:textbox>
                    </v:shape>
                    <v:shape id="Text Box 2" o:spid="_x0000_s1047" type="#_x0000_t202" style="position:absolute;left:795;top:5009;width:17411;height:3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xcMA&#10;AADcAAAADwAAAGRycy9kb3ducmV2LnhtbERPu27CMBTdK/EP1kViKw4MKA0xqCAh6GMpoUO2q/iS&#10;pI2vo9h59O/roVLHo/NO95NpxECdqy0rWC0jEMSF1TWXCm7Z6TEG4TyyxsYyKfghB/vd7CHFRNuR&#10;P2i4+lKEEHYJKqi8bxMpXVGRQbe0LXHg7rYz6APsSqk7HEO4aeQ6ijbSYM2hocKWjhUV39feKLDZ&#10;PYvP0Vc+9p/F4eXtfchfG6nUYj49b0F4mvy/+M990QrWT2Ft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xcMAAADcAAAADwAAAAAAAAAAAAAAAACYAgAAZHJzL2Rv&#10;d25yZXYueG1sUEsFBgAAAAAEAAQA9QAAAIgDAAAAAA==&#10;" filled="f" stroked="f">
                      <v:textbox style="mso-fit-shape-to-text:t">
                        <w:txbxContent>
                          <w:p w14:paraId="7BE140D4" w14:textId="77777777" w:rsidR="003927CD" w:rsidRPr="00912D7C" w:rsidRDefault="003927CD" w:rsidP="005E5410">
                            <w:pPr>
                              <w:tabs>
                                <w:tab w:val="left" w:leader="dot" w:pos="2410"/>
                              </w:tabs>
                              <w:rPr>
                                <w:sz w:val="24"/>
                              </w:rPr>
                            </w:pPr>
                            <w:r>
                              <w:rPr>
                                <w:sz w:val="24"/>
                              </w:rPr>
                              <w:tab/>
                            </w:r>
                          </w:p>
                        </w:txbxContent>
                      </v:textbox>
                    </v:shape>
                  </v:group>
                </v:group>
                <w10:anchorlock/>
              </v:group>
            </w:pict>
          </mc:Fallback>
        </mc:AlternateContent>
      </w:r>
    </w:p>
    <w:p w14:paraId="75ED0E7B" w14:textId="77777777" w:rsidR="00D55C60" w:rsidRPr="00B408E6" w:rsidRDefault="00D55C60" w:rsidP="00D55C60">
      <w:pPr>
        <w:pStyle w:val="N1"/>
        <w:spacing w:after="0"/>
        <w:rPr>
          <w:lang w:val="en-GB"/>
        </w:rPr>
      </w:pPr>
    </w:p>
    <w:p w14:paraId="22516EB6" w14:textId="77777777" w:rsidR="00912D7C" w:rsidRDefault="00912D7C" w:rsidP="00D55C60">
      <w:pPr>
        <w:pStyle w:val="N1"/>
        <w:spacing w:after="0"/>
        <w:rPr>
          <w:lang w:val="en-GB"/>
        </w:rPr>
        <w:sectPr w:rsidR="00912D7C" w:rsidSect="003D0260">
          <w:pgSz w:w="11906" w:h="16838"/>
          <w:pgMar w:top="1134" w:right="1134" w:bottom="851" w:left="1134" w:header="708" w:footer="708" w:gutter="0"/>
          <w:cols w:space="708"/>
          <w:docGrid w:linePitch="381"/>
        </w:sectPr>
      </w:pPr>
    </w:p>
    <w:p w14:paraId="2910F07E" w14:textId="506B7FAE" w:rsidR="00D55C60" w:rsidRDefault="00D55C60" w:rsidP="00B9400B">
      <w:pPr>
        <w:pStyle w:val="N1"/>
        <w:numPr>
          <w:ilvl w:val="0"/>
          <w:numId w:val="51"/>
        </w:numPr>
        <w:spacing w:after="0"/>
        <w:rPr>
          <w:lang w:val="en-GB"/>
        </w:rPr>
      </w:pPr>
      <w:r w:rsidRPr="00B408E6">
        <w:rPr>
          <w:lang w:val="en-GB"/>
        </w:rPr>
        <w:lastRenderedPageBreak/>
        <w:t>Read this sample answer on the topic of school and underline the complex structures. What could you adapt or reuse in your own work?</w:t>
      </w:r>
    </w:p>
    <w:p w14:paraId="09E6EA58" w14:textId="77777777" w:rsidR="00912D7C" w:rsidRPr="00CE5365" w:rsidRDefault="00912D7C" w:rsidP="003D695F">
      <w:pPr>
        <w:rPr>
          <w:sz w:val="24"/>
          <w:szCs w:val="24"/>
        </w:rPr>
      </w:pPr>
    </w:p>
    <w:p w14:paraId="7AB8D9E7" w14:textId="77777777" w:rsidR="00D55C60" w:rsidRPr="00CE5365" w:rsidRDefault="00D55C60" w:rsidP="00D55C60">
      <w:pPr>
        <w:pStyle w:val="ListParagraph"/>
        <w:rPr>
          <w:sz w:val="4"/>
          <w:szCs w:val="4"/>
        </w:rPr>
      </w:pPr>
    </w:p>
    <w:tbl>
      <w:tblPr>
        <w:tblStyle w:val="TableGrid"/>
        <w:tblW w:w="0" w:type="auto"/>
        <w:tblInd w:w="720" w:type="dxa"/>
        <w:tblLook w:val="04A0" w:firstRow="1" w:lastRow="0" w:firstColumn="1" w:lastColumn="0" w:noHBand="0" w:noVBand="1"/>
      </w:tblPr>
      <w:tblGrid>
        <w:gridCol w:w="9027"/>
      </w:tblGrid>
      <w:tr w:rsidR="00226214" w:rsidRPr="009A371B" w14:paraId="5016EFF1" w14:textId="77777777" w:rsidTr="00912D7C">
        <w:trPr>
          <w:trHeight w:val="4876"/>
        </w:trPr>
        <w:tc>
          <w:tcPr>
            <w:tcW w:w="9027" w:type="dxa"/>
            <w:tcBorders>
              <w:top w:val="nil"/>
              <w:left w:val="nil"/>
              <w:bottom w:val="nil"/>
              <w:right w:val="nil"/>
            </w:tcBorders>
            <w:shd w:val="clear" w:color="auto" w:fill="EFE4F4"/>
            <w:vAlign w:val="center"/>
          </w:tcPr>
          <w:p w14:paraId="208C6C01" w14:textId="2701C834" w:rsidR="00226214" w:rsidRPr="00AD642D" w:rsidRDefault="003D695F" w:rsidP="00FB2E38">
            <w:pPr>
              <w:spacing w:before="120" w:line="480" w:lineRule="auto"/>
              <w:ind w:left="113" w:right="113"/>
              <w:rPr>
                <w:rFonts w:ascii="Bradley Hand ITC" w:hAnsi="Bradley Hand ITC"/>
                <w:sz w:val="27"/>
                <w:szCs w:val="27"/>
                <w:lang w:val="fr-FR"/>
              </w:rPr>
            </w:pPr>
            <w:r w:rsidRPr="00AD642D">
              <w:rPr>
                <w:rFonts w:ascii="Bradley Hand ITC" w:hAnsi="Bradley Hand ITC"/>
                <w:sz w:val="27"/>
                <w:szCs w:val="27"/>
                <w:lang w:val="fr-FR"/>
              </w:rPr>
              <w:t xml:space="preserve">Je vais à un collège mixte où il y a environ mille élèves. À </w:t>
            </w:r>
            <w:r w:rsidR="00226214" w:rsidRPr="00AD642D">
              <w:rPr>
                <w:rFonts w:ascii="Bradley Hand ITC" w:hAnsi="Bradley Hand ITC"/>
                <w:sz w:val="27"/>
                <w:szCs w:val="27"/>
                <w:lang w:val="fr-FR"/>
              </w:rPr>
              <w:t>mon avis les professeurs sont trop stricts, mais certains sont plutôt sympas. Malheureusement je n'aime pas apprendre l’anglais parce que je le trouve ennuyeux mê</w:t>
            </w:r>
            <w:r w:rsidR="00912D7C" w:rsidRPr="00AD642D">
              <w:rPr>
                <w:rFonts w:ascii="Bradley Hand ITC" w:hAnsi="Bradley Hand ITC"/>
                <w:sz w:val="27"/>
                <w:szCs w:val="27"/>
                <w:lang w:val="fr-FR"/>
              </w:rPr>
              <w:t>me si je sais que c'est utile.</w:t>
            </w:r>
          </w:p>
          <w:p w14:paraId="46182A38" w14:textId="5C659ADC" w:rsidR="00226214" w:rsidRPr="00AD642D" w:rsidRDefault="00226214" w:rsidP="00FB2E38">
            <w:pPr>
              <w:pStyle w:val="ListParagraph"/>
              <w:spacing w:line="480" w:lineRule="auto"/>
              <w:ind w:left="113" w:right="113"/>
              <w:rPr>
                <w:rFonts w:ascii="Bradley Hand ITC" w:hAnsi="Bradley Hand ITC"/>
                <w:sz w:val="27"/>
                <w:szCs w:val="27"/>
                <w:lang w:val="fr-FR"/>
              </w:rPr>
            </w:pPr>
            <w:r w:rsidRPr="00AD642D">
              <w:rPr>
                <w:rFonts w:ascii="Bradley Hand ITC" w:hAnsi="Bradley Hand ITC"/>
                <w:sz w:val="27"/>
                <w:szCs w:val="27"/>
                <w:lang w:val="fr-FR"/>
              </w:rPr>
              <w:t xml:space="preserve">Hier, pendant la pause déjeuner, j'ai mangé et puis j'ai joué au tennis avec des amis. </w:t>
            </w:r>
            <w:r w:rsidR="0037675B" w:rsidRPr="00AD642D">
              <w:rPr>
                <w:rFonts w:ascii="Bradley Hand ITC" w:hAnsi="Bradley Hand ITC"/>
                <w:sz w:val="27"/>
                <w:szCs w:val="27"/>
                <w:lang w:val="fr-FR"/>
              </w:rPr>
              <w:t>Cela</w:t>
            </w:r>
            <w:r w:rsidRPr="00AD642D">
              <w:rPr>
                <w:rFonts w:ascii="Bradley Hand ITC" w:hAnsi="Bradley Hand ITC"/>
                <w:sz w:val="27"/>
                <w:szCs w:val="27"/>
                <w:lang w:val="fr-FR"/>
              </w:rPr>
              <w:t xml:space="preserve"> m'a </w:t>
            </w:r>
            <w:r w:rsidR="00912D7C" w:rsidRPr="00AD642D">
              <w:rPr>
                <w:rFonts w:ascii="Bradley Hand ITC" w:hAnsi="Bradley Hand ITC"/>
                <w:sz w:val="27"/>
                <w:szCs w:val="27"/>
                <w:lang w:val="fr-FR"/>
              </w:rPr>
              <w:t>plu parce que nous avons gagné!</w:t>
            </w:r>
          </w:p>
          <w:p w14:paraId="2818879A" w14:textId="7542B276" w:rsidR="00226214" w:rsidRPr="004158C9" w:rsidRDefault="00226214" w:rsidP="00FB2E38">
            <w:pPr>
              <w:pStyle w:val="ListParagraph"/>
              <w:spacing w:line="480" w:lineRule="auto"/>
              <w:ind w:left="113" w:right="113"/>
              <w:rPr>
                <w:rFonts w:ascii="Angelina" w:hAnsi="Angelina"/>
                <w:sz w:val="28"/>
                <w:szCs w:val="24"/>
                <w:lang w:val="fr-FR"/>
              </w:rPr>
            </w:pPr>
            <w:r w:rsidRPr="00AD642D">
              <w:rPr>
                <w:rFonts w:ascii="Bradley Hand ITC" w:hAnsi="Bradley Hand ITC"/>
                <w:sz w:val="27"/>
                <w:szCs w:val="27"/>
                <w:lang w:val="fr-FR"/>
              </w:rPr>
              <w:t xml:space="preserve">L'année prochaine, j'aimerais </w:t>
            </w:r>
            <w:r w:rsidR="0037675B" w:rsidRPr="00AD642D">
              <w:rPr>
                <w:rFonts w:ascii="Bradley Hand ITC" w:hAnsi="Bradley Hand ITC"/>
                <w:sz w:val="27"/>
                <w:szCs w:val="27"/>
                <w:lang w:val="fr-FR"/>
              </w:rPr>
              <w:t>aller</w:t>
            </w:r>
            <w:r w:rsidRPr="00AD642D">
              <w:rPr>
                <w:rFonts w:ascii="Bradley Hand ITC" w:hAnsi="Bradley Hand ITC"/>
                <w:sz w:val="27"/>
                <w:szCs w:val="27"/>
                <w:lang w:val="fr-FR"/>
              </w:rPr>
              <w:t xml:space="preserve"> au lycée et j'espère </w:t>
            </w:r>
            <w:r w:rsidR="0037675B" w:rsidRPr="00AD642D">
              <w:rPr>
                <w:rFonts w:ascii="Bradley Hand ITC" w:hAnsi="Bradley Hand ITC"/>
                <w:sz w:val="27"/>
                <w:szCs w:val="27"/>
                <w:lang w:val="fr-FR"/>
              </w:rPr>
              <w:t>continuer</w:t>
            </w:r>
            <w:r w:rsidRPr="00AD642D">
              <w:rPr>
                <w:rFonts w:ascii="Bradley Hand ITC" w:hAnsi="Bradley Hand ITC"/>
                <w:sz w:val="27"/>
                <w:szCs w:val="27"/>
                <w:lang w:val="fr-FR"/>
              </w:rPr>
              <w:t xml:space="preserve"> l'</w:t>
            </w:r>
            <w:r w:rsidR="00D27A58">
              <w:rPr>
                <w:rFonts w:ascii="Bradley Hand ITC" w:hAnsi="Bradley Hand ITC"/>
                <w:sz w:val="27"/>
                <w:szCs w:val="27"/>
                <w:lang w:val="fr-FR"/>
              </w:rPr>
              <w:t>espagnol</w:t>
            </w:r>
            <w:r w:rsidRPr="00AD642D">
              <w:rPr>
                <w:rFonts w:ascii="Bradley Hand ITC" w:hAnsi="Bradley Hand ITC"/>
                <w:sz w:val="27"/>
                <w:szCs w:val="27"/>
                <w:lang w:val="fr-FR"/>
              </w:rPr>
              <w:t xml:space="preserve"> et l'allemand car je les aime</w:t>
            </w:r>
            <w:r w:rsidR="0037675B" w:rsidRPr="00AD642D">
              <w:rPr>
                <w:rFonts w:ascii="Bradley Hand ITC" w:hAnsi="Bradley Hand ITC"/>
                <w:sz w:val="27"/>
                <w:szCs w:val="27"/>
                <w:lang w:val="fr-FR"/>
              </w:rPr>
              <w:t xml:space="preserve"> bien</w:t>
            </w:r>
            <w:r w:rsidRPr="00AD642D">
              <w:rPr>
                <w:rFonts w:ascii="Bradley Hand ITC" w:hAnsi="Bradley Hand ITC"/>
                <w:sz w:val="27"/>
                <w:szCs w:val="27"/>
                <w:lang w:val="fr-FR"/>
              </w:rPr>
              <w:t xml:space="preserve"> et </w:t>
            </w:r>
            <w:r w:rsidR="0037675B" w:rsidRPr="00AD642D">
              <w:rPr>
                <w:rFonts w:ascii="Bradley Hand ITC" w:hAnsi="Bradley Hand ITC"/>
                <w:sz w:val="27"/>
                <w:szCs w:val="27"/>
                <w:lang w:val="fr-FR"/>
              </w:rPr>
              <w:t xml:space="preserve">plus tard </w:t>
            </w:r>
            <w:r w:rsidRPr="00AD642D">
              <w:rPr>
                <w:rFonts w:ascii="Bradley Hand ITC" w:hAnsi="Bradley Hand ITC"/>
                <w:sz w:val="27"/>
                <w:szCs w:val="27"/>
                <w:lang w:val="fr-FR"/>
              </w:rPr>
              <w:t>je veux travailler à l'étranger.</w:t>
            </w:r>
          </w:p>
        </w:tc>
      </w:tr>
    </w:tbl>
    <w:p w14:paraId="1AFFD7F4" w14:textId="77777777" w:rsidR="00226214" w:rsidRPr="00226214" w:rsidRDefault="00226214" w:rsidP="00226214">
      <w:pPr>
        <w:rPr>
          <w:sz w:val="24"/>
          <w:szCs w:val="24"/>
          <w:lang w:val="fr-FR"/>
        </w:rPr>
      </w:pPr>
    </w:p>
    <w:p w14:paraId="640C7897" w14:textId="6DCD4262" w:rsidR="00D55C60" w:rsidRDefault="00D55C60" w:rsidP="00B9400B">
      <w:pPr>
        <w:pStyle w:val="N1"/>
        <w:numPr>
          <w:ilvl w:val="0"/>
          <w:numId w:val="51"/>
        </w:numPr>
        <w:rPr>
          <w:lang w:val="en-GB"/>
        </w:rPr>
      </w:pPr>
      <w:r w:rsidRPr="00B408E6">
        <w:rPr>
          <w:lang w:val="en-GB"/>
        </w:rPr>
        <w:t>Look back at your group writing and use the checklist below to help you judge the quality of the language.</w:t>
      </w:r>
    </w:p>
    <w:tbl>
      <w:tblPr>
        <w:tblStyle w:val="TableGrid"/>
        <w:tblW w:w="4492" w:type="pct"/>
        <w:tblCellSpacing w:w="56" w:type="dxa"/>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693"/>
      </w:tblGrid>
      <w:tr w:rsidR="00D55C60" w14:paraId="23CF0C21" w14:textId="77777777" w:rsidTr="00FB2E38">
        <w:trPr>
          <w:trHeight w:val="454"/>
          <w:tblCellSpacing w:w="56" w:type="dxa"/>
        </w:trPr>
        <w:tc>
          <w:tcPr>
            <w:tcW w:w="4524" w:type="pct"/>
            <w:vAlign w:val="center"/>
          </w:tcPr>
          <w:p w14:paraId="4D7B2799" w14:textId="77777777" w:rsidR="00D55C60" w:rsidRDefault="00D55C60" w:rsidP="002D4E9F">
            <w:pPr>
              <w:pStyle w:val="N1"/>
              <w:numPr>
                <w:ilvl w:val="0"/>
                <w:numId w:val="181"/>
              </w:numPr>
              <w:spacing w:after="0"/>
              <w:rPr>
                <w:lang w:val="en-GB"/>
              </w:rPr>
            </w:pPr>
            <w:r w:rsidRPr="00B408E6">
              <w:rPr>
                <w:lang w:val="en-GB"/>
              </w:rPr>
              <w:t>Have you used a variety of vocabulary that is relevant to the task?</w:t>
            </w:r>
          </w:p>
        </w:tc>
        <w:tc>
          <w:tcPr>
            <w:tcW w:w="290" w:type="pct"/>
            <w:tcBorders>
              <w:top w:val="single" w:sz="4" w:space="0" w:color="72609E"/>
              <w:left w:val="single" w:sz="4" w:space="0" w:color="72609E"/>
              <w:bottom w:val="single" w:sz="4" w:space="0" w:color="72609E"/>
              <w:right w:val="single" w:sz="4" w:space="0" w:color="72609E"/>
            </w:tcBorders>
            <w:vAlign w:val="center"/>
          </w:tcPr>
          <w:p w14:paraId="08AB0442" w14:textId="77777777" w:rsidR="00D55C60" w:rsidRDefault="00D55C60" w:rsidP="003D0260">
            <w:pPr>
              <w:pStyle w:val="N1"/>
              <w:spacing w:after="0"/>
              <w:rPr>
                <w:lang w:val="en-GB"/>
              </w:rPr>
            </w:pPr>
          </w:p>
        </w:tc>
      </w:tr>
      <w:tr w:rsidR="00D55C60" w14:paraId="4875E6B1" w14:textId="77777777" w:rsidTr="00FB2E38">
        <w:trPr>
          <w:trHeight w:val="454"/>
          <w:tblCellSpacing w:w="56" w:type="dxa"/>
        </w:trPr>
        <w:tc>
          <w:tcPr>
            <w:tcW w:w="4524" w:type="pct"/>
            <w:vAlign w:val="center"/>
          </w:tcPr>
          <w:p w14:paraId="591111A6" w14:textId="77777777" w:rsidR="00D55C60" w:rsidRDefault="00D55C60" w:rsidP="002D4E9F">
            <w:pPr>
              <w:pStyle w:val="N1"/>
              <w:numPr>
                <w:ilvl w:val="0"/>
                <w:numId w:val="181"/>
              </w:numPr>
              <w:spacing w:after="0"/>
              <w:rPr>
                <w:lang w:val="en-GB"/>
              </w:rPr>
            </w:pPr>
            <w:r w:rsidRPr="00B408E6">
              <w:rPr>
                <w:lang w:val="en-GB"/>
              </w:rPr>
              <w:t>Have you attempted some complex structures in your sentences</w:t>
            </w:r>
            <w:r>
              <w:rPr>
                <w:lang w:val="en-GB"/>
              </w:rPr>
              <w:t>?</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7EDEE7F7" w14:textId="77777777" w:rsidR="00D55C60" w:rsidRDefault="00D55C60" w:rsidP="003D0260">
            <w:pPr>
              <w:pStyle w:val="N1"/>
              <w:spacing w:after="0"/>
              <w:rPr>
                <w:lang w:val="en-GB"/>
              </w:rPr>
            </w:pPr>
          </w:p>
        </w:tc>
      </w:tr>
      <w:tr w:rsidR="00D55C60" w14:paraId="099E91DC" w14:textId="77777777" w:rsidTr="00FB2E38">
        <w:trPr>
          <w:trHeight w:val="454"/>
          <w:tblCellSpacing w:w="56" w:type="dxa"/>
        </w:trPr>
        <w:tc>
          <w:tcPr>
            <w:tcW w:w="4524" w:type="pct"/>
            <w:vAlign w:val="center"/>
          </w:tcPr>
          <w:p w14:paraId="6E1FE6CB" w14:textId="77777777" w:rsidR="00D55C60" w:rsidRDefault="00D55C60" w:rsidP="002D4E9F">
            <w:pPr>
              <w:pStyle w:val="N1"/>
              <w:numPr>
                <w:ilvl w:val="0"/>
                <w:numId w:val="181"/>
              </w:numPr>
              <w:spacing w:after="0"/>
              <w:rPr>
                <w:lang w:val="en-GB"/>
              </w:rPr>
            </w:pPr>
            <w:r w:rsidRPr="00B408E6">
              <w:rPr>
                <w:lang w:val="en-GB"/>
              </w:rPr>
              <w:t>Have you used three tenses successfully</w:t>
            </w:r>
            <w:r>
              <w:rPr>
                <w:lang w:val="en-GB"/>
              </w:rPr>
              <w:t>?</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58E5F96C" w14:textId="77777777" w:rsidR="00D55C60" w:rsidRDefault="00D55C60" w:rsidP="003D0260">
            <w:pPr>
              <w:pStyle w:val="N1"/>
              <w:spacing w:after="0"/>
              <w:rPr>
                <w:lang w:val="en-GB"/>
              </w:rPr>
            </w:pPr>
          </w:p>
        </w:tc>
      </w:tr>
      <w:tr w:rsidR="00D55C60" w14:paraId="0D203F81" w14:textId="77777777" w:rsidTr="00FB2E38">
        <w:trPr>
          <w:trHeight w:val="454"/>
          <w:tblCellSpacing w:w="56" w:type="dxa"/>
        </w:trPr>
        <w:tc>
          <w:tcPr>
            <w:tcW w:w="4524" w:type="pct"/>
            <w:vAlign w:val="center"/>
          </w:tcPr>
          <w:p w14:paraId="234E4E6F" w14:textId="77777777" w:rsidR="00D55C60" w:rsidRDefault="00D55C60" w:rsidP="002D4E9F">
            <w:pPr>
              <w:pStyle w:val="N1"/>
              <w:numPr>
                <w:ilvl w:val="0"/>
                <w:numId w:val="181"/>
              </w:numPr>
              <w:spacing w:after="0"/>
              <w:rPr>
                <w:lang w:val="en-GB"/>
              </w:rPr>
            </w:pPr>
            <w:r w:rsidRPr="00B408E6">
              <w:rPr>
                <w:lang w:val="en-GB"/>
              </w:rPr>
              <w:t>Have you checked your sentences for mistakes?</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0E23C3EE" w14:textId="77777777" w:rsidR="00D55C60" w:rsidRDefault="00D55C60" w:rsidP="003D0260">
            <w:pPr>
              <w:pStyle w:val="N1"/>
              <w:spacing w:after="0"/>
              <w:rPr>
                <w:lang w:val="en-GB"/>
              </w:rPr>
            </w:pPr>
          </w:p>
        </w:tc>
      </w:tr>
      <w:tr w:rsidR="00D55C60" w14:paraId="7401F0E0" w14:textId="77777777" w:rsidTr="00FB2E38">
        <w:trPr>
          <w:trHeight w:val="454"/>
          <w:tblCellSpacing w:w="56" w:type="dxa"/>
        </w:trPr>
        <w:tc>
          <w:tcPr>
            <w:tcW w:w="4524" w:type="pct"/>
            <w:vAlign w:val="center"/>
          </w:tcPr>
          <w:p w14:paraId="2930FAA0" w14:textId="77777777" w:rsidR="00D55C60" w:rsidRPr="00B408E6" w:rsidRDefault="00D55C60" w:rsidP="002D4E9F">
            <w:pPr>
              <w:pStyle w:val="N1"/>
              <w:numPr>
                <w:ilvl w:val="0"/>
                <w:numId w:val="181"/>
              </w:numPr>
              <w:spacing w:after="0"/>
              <w:rPr>
                <w:lang w:val="en-GB"/>
              </w:rPr>
            </w:pPr>
            <w:r w:rsidRPr="00B408E6">
              <w:rPr>
                <w:lang w:val="en-GB"/>
              </w:rPr>
              <w:t>Is the meaning of wh</w:t>
            </w:r>
            <w:r>
              <w:rPr>
                <w:lang w:val="en-GB"/>
              </w:rPr>
              <w:t>at you’ve written always clear?</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570B9FE5" w14:textId="77777777" w:rsidR="00D55C60" w:rsidRDefault="00D55C60" w:rsidP="003D0260">
            <w:pPr>
              <w:pStyle w:val="N1"/>
              <w:spacing w:after="0"/>
              <w:rPr>
                <w:lang w:val="en-GB"/>
              </w:rPr>
            </w:pPr>
          </w:p>
        </w:tc>
      </w:tr>
    </w:tbl>
    <w:p w14:paraId="0982B5AB" w14:textId="77777777" w:rsidR="00D55C60" w:rsidRPr="00B408E6" w:rsidRDefault="00D55C60" w:rsidP="00D55C60">
      <w:pPr>
        <w:pStyle w:val="N1"/>
        <w:rPr>
          <w:lang w:val="en-GB"/>
        </w:rPr>
      </w:pPr>
    </w:p>
    <w:p w14:paraId="768010FF" w14:textId="77777777" w:rsidR="00D55C60" w:rsidRDefault="00D55C60" w:rsidP="00B9400B">
      <w:pPr>
        <w:pStyle w:val="N1"/>
        <w:numPr>
          <w:ilvl w:val="0"/>
          <w:numId w:val="51"/>
        </w:numPr>
        <w:rPr>
          <w:lang w:val="en-GB"/>
        </w:rPr>
      </w:pPr>
      <w:r w:rsidRPr="00B408E6">
        <w:rPr>
          <w:lang w:val="en-GB"/>
        </w:rPr>
        <w:t>What would you like to change? Re-write the weakest paragraph to improve the language quality, adding more good ingredients and complex structures.</w:t>
      </w:r>
    </w:p>
    <w:p w14:paraId="2A190977" w14:textId="77777777" w:rsidR="00D55C60" w:rsidRDefault="00D55C60" w:rsidP="00D55C60">
      <w:pPr>
        <w:pStyle w:val="N1"/>
        <w:spacing w:before="240"/>
        <w:ind w:left="720"/>
        <w:rPr>
          <w:lang w:val="en-GB"/>
        </w:rPr>
      </w:pPr>
      <w:r>
        <w:rPr>
          <w:lang w:val="en-GB"/>
        </w:rPr>
        <w:tab/>
      </w:r>
    </w:p>
    <w:p w14:paraId="1D8CD367" w14:textId="77777777" w:rsidR="00D55C60" w:rsidRDefault="00D55C60" w:rsidP="00D55C60">
      <w:pPr>
        <w:pStyle w:val="N1"/>
        <w:spacing w:before="120" w:after="120"/>
        <w:ind w:left="720"/>
        <w:rPr>
          <w:lang w:val="en-GB"/>
        </w:rPr>
      </w:pPr>
      <w:r>
        <w:rPr>
          <w:lang w:val="en-GB"/>
        </w:rPr>
        <w:tab/>
      </w:r>
    </w:p>
    <w:p w14:paraId="3E96E099" w14:textId="77777777" w:rsidR="00D55C60" w:rsidRDefault="00D55C60" w:rsidP="00D55C60">
      <w:pPr>
        <w:pStyle w:val="N1"/>
        <w:spacing w:before="120" w:after="120"/>
        <w:ind w:left="720"/>
        <w:rPr>
          <w:lang w:val="en-GB"/>
        </w:rPr>
      </w:pPr>
      <w:r>
        <w:rPr>
          <w:lang w:val="en-GB"/>
        </w:rPr>
        <w:tab/>
      </w:r>
    </w:p>
    <w:p w14:paraId="3D3320AE" w14:textId="77777777" w:rsidR="00D55C60" w:rsidRDefault="00D55C60" w:rsidP="00912D7C">
      <w:pPr>
        <w:pStyle w:val="N1"/>
        <w:spacing w:before="120" w:after="120"/>
        <w:ind w:left="720"/>
        <w:rPr>
          <w:lang w:val="en-GB"/>
        </w:rPr>
      </w:pPr>
      <w:r>
        <w:rPr>
          <w:lang w:val="en-GB"/>
        </w:rPr>
        <w:tab/>
      </w:r>
    </w:p>
    <w:p w14:paraId="6D79778B" w14:textId="77777777" w:rsidR="00912D7C" w:rsidRPr="00226214" w:rsidRDefault="00912D7C" w:rsidP="00912D7C">
      <w:pPr>
        <w:pStyle w:val="N1"/>
        <w:spacing w:before="120" w:after="120"/>
        <w:ind w:left="720"/>
        <w:rPr>
          <w:lang w:val="en-GB"/>
        </w:rPr>
      </w:pPr>
      <w:r>
        <w:rPr>
          <w:lang w:val="en-GB"/>
        </w:rPr>
        <w:tab/>
      </w:r>
    </w:p>
    <w:p w14:paraId="67EC0282"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64292E89" w14:textId="77777777" w:rsidR="00D55C60" w:rsidRPr="00ED1872" w:rsidRDefault="00D55C60" w:rsidP="00FE57F9">
      <w:pPr>
        <w:pStyle w:val="Heading2"/>
        <w:shd w:val="clear" w:color="auto" w:fill="C39AD3" w:themeFill="accent5" w:themeFillTint="66"/>
        <w:spacing w:before="240" w:line="276" w:lineRule="auto"/>
        <w:rPr>
          <w:b/>
          <w:i/>
          <w:sz w:val="24"/>
          <w:szCs w:val="24"/>
        </w:rPr>
      </w:pPr>
      <w:r w:rsidRPr="00ED1872">
        <w:rPr>
          <w:b/>
          <w:sz w:val="24"/>
          <w:szCs w:val="24"/>
        </w:rPr>
        <w:lastRenderedPageBreak/>
        <w:t>Exam practice</w:t>
      </w:r>
    </w:p>
    <w:tbl>
      <w:tblPr>
        <w:tblStyle w:val="TableGrid"/>
        <w:tblW w:w="0" w:type="auto"/>
        <w:tblInd w:w="108" w:type="dxa"/>
        <w:tblBorders>
          <w:top w:val="single" w:sz="4" w:space="0" w:color="C39AD3" w:themeColor="accent5" w:themeTint="66"/>
          <w:left w:val="single" w:sz="4" w:space="0" w:color="C39AD3" w:themeColor="accent5" w:themeTint="66"/>
          <w:bottom w:val="single" w:sz="4" w:space="0" w:color="C39AD3" w:themeColor="accent5" w:themeTint="66"/>
          <w:right w:val="single" w:sz="4" w:space="0" w:color="C39AD3" w:themeColor="accent5" w:themeTint="66"/>
          <w:insideH w:val="single" w:sz="4" w:space="0" w:color="C39AD3" w:themeColor="accent5" w:themeTint="66"/>
          <w:insideV w:val="single" w:sz="4" w:space="0" w:color="C39AD3" w:themeColor="accent5" w:themeTint="66"/>
        </w:tblBorders>
        <w:tblLook w:val="04A0" w:firstRow="1" w:lastRow="0" w:firstColumn="1" w:lastColumn="0" w:noHBand="0" w:noVBand="1"/>
      </w:tblPr>
      <w:tblGrid>
        <w:gridCol w:w="993"/>
        <w:gridCol w:w="8646"/>
      </w:tblGrid>
      <w:tr w:rsidR="00D55C60" w14:paraId="7EF66417" w14:textId="77777777" w:rsidTr="0083557F">
        <w:trPr>
          <w:trHeight w:val="454"/>
        </w:trPr>
        <w:tc>
          <w:tcPr>
            <w:tcW w:w="993" w:type="dxa"/>
            <w:vMerge w:val="restart"/>
            <w:shd w:val="clear" w:color="auto" w:fill="C39AD3" w:themeFill="accent5" w:themeFillTint="66"/>
            <w:vAlign w:val="center"/>
          </w:tcPr>
          <w:p w14:paraId="1AEB1A89"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78998C0" wp14:editId="04B5D9EA">
                  <wp:extent cx="133405" cy="676556"/>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4865A84D" w14:textId="77777777" w:rsidR="00D55C60" w:rsidRPr="00C50985" w:rsidRDefault="00D55C60" w:rsidP="003D0260">
            <w:pPr>
              <w:pStyle w:val="N1"/>
              <w:spacing w:after="0"/>
              <w:rPr>
                <w:lang w:val="en-GB"/>
              </w:rPr>
            </w:pPr>
            <w:r w:rsidRPr="0083557F">
              <w:rPr>
                <w:b/>
                <w:color w:val="41214E" w:themeColor="accent5" w:themeShade="BF"/>
                <w:sz w:val="28"/>
              </w:rPr>
              <w:t xml:space="preserve">Top </w:t>
            </w:r>
            <w:proofErr w:type="spellStart"/>
            <w:r w:rsidRPr="0083557F">
              <w:rPr>
                <w:b/>
                <w:color w:val="41214E" w:themeColor="accent5" w:themeShade="BF"/>
                <w:sz w:val="28"/>
              </w:rPr>
              <w:t>tips</w:t>
            </w:r>
            <w:proofErr w:type="spellEnd"/>
            <w:r w:rsidRPr="0083557F">
              <w:rPr>
                <w:color w:val="41214E" w:themeColor="accent5" w:themeShade="BF"/>
              </w:rPr>
              <w:t xml:space="preserve"> </w:t>
            </w:r>
          </w:p>
        </w:tc>
      </w:tr>
      <w:tr w:rsidR="00D55C60" w14:paraId="1DF671A7" w14:textId="77777777" w:rsidTr="0083557F">
        <w:trPr>
          <w:trHeight w:val="1020"/>
        </w:trPr>
        <w:tc>
          <w:tcPr>
            <w:tcW w:w="993" w:type="dxa"/>
            <w:vMerge/>
            <w:shd w:val="clear" w:color="auto" w:fill="C39AD3" w:themeFill="accent5" w:themeFillTint="66"/>
          </w:tcPr>
          <w:p w14:paraId="4D6AC98E" w14:textId="77777777" w:rsidR="00D55C60" w:rsidRDefault="00D55C60" w:rsidP="003D0260">
            <w:pPr>
              <w:spacing w:after="120"/>
              <w:rPr>
                <w:b/>
                <w:color w:val="auto"/>
                <w:sz w:val="24"/>
                <w:szCs w:val="24"/>
              </w:rPr>
            </w:pPr>
          </w:p>
        </w:tc>
        <w:tc>
          <w:tcPr>
            <w:tcW w:w="8646" w:type="dxa"/>
            <w:shd w:val="clear" w:color="auto" w:fill="auto"/>
            <w:vAlign w:val="center"/>
          </w:tcPr>
          <w:p w14:paraId="14C32887" w14:textId="77777777" w:rsidR="00D55C60" w:rsidRPr="007342D9" w:rsidRDefault="00FF1F91" w:rsidP="003D0260">
            <w:pPr>
              <w:rPr>
                <w:color w:val="auto"/>
                <w:sz w:val="24"/>
                <w:szCs w:val="24"/>
              </w:rPr>
            </w:pPr>
            <w:r>
              <w:rPr>
                <w:sz w:val="24"/>
                <w:szCs w:val="24"/>
              </w:rPr>
              <w:t>You have a choice of</w:t>
            </w:r>
            <w:r w:rsidR="00D55C60" w:rsidRPr="00B408E6">
              <w:rPr>
                <w:sz w:val="24"/>
                <w:szCs w:val="24"/>
              </w:rPr>
              <w:t xml:space="preserve"> two tasks for this question. Make sure you choose the one where you understand the most bullet points and are most confident with the topic.</w:t>
            </w:r>
          </w:p>
        </w:tc>
      </w:tr>
    </w:tbl>
    <w:p w14:paraId="1272C666" w14:textId="77777777" w:rsidR="00D55C60" w:rsidRPr="00B408E6" w:rsidRDefault="00D55C60" w:rsidP="00D55C60">
      <w:pPr>
        <w:rPr>
          <w:sz w:val="24"/>
          <w:szCs w:val="24"/>
        </w:rPr>
      </w:pPr>
    </w:p>
    <w:p w14:paraId="5831E968" w14:textId="77777777" w:rsidR="00D55C60" w:rsidRDefault="00D55C60" w:rsidP="00B9400B">
      <w:pPr>
        <w:pStyle w:val="ListParagraph"/>
        <w:numPr>
          <w:ilvl w:val="0"/>
          <w:numId w:val="56"/>
        </w:numPr>
        <w:rPr>
          <w:sz w:val="24"/>
          <w:szCs w:val="24"/>
        </w:rPr>
      </w:pPr>
      <w:r w:rsidRPr="00B408E6">
        <w:rPr>
          <w:sz w:val="24"/>
          <w:szCs w:val="24"/>
        </w:rPr>
        <w:t xml:space="preserve">Answer </w:t>
      </w:r>
      <w:r w:rsidRPr="00B408E6">
        <w:rPr>
          <w:b/>
          <w:sz w:val="24"/>
          <w:szCs w:val="24"/>
        </w:rPr>
        <w:t>either</w:t>
      </w:r>
      <w:r w:rsidRPr="00B408E6">
        <w:rPr>
          <w:sz w:val="24"/>
          <w:szCs w:val="24"/>
        </w:rPr>
        <w:t xml:space="preserve"> question A </w:t>
      </w:r>
      <w:r w:rsidRPr="00B408E6">
        <w:rPr>
          <w:b/>
          <w:sz w:val="24"/>
          <w:szCs w:val="24"/>
        </w:rPr>
        <w:t>or</w:t>
      </w:r>
      <w:r w:rsidRPr="00B408E6">
        <w:rPr>
          <w:sz w:val="24"/>
          <w:szCs w:val="24"/>
        </w:rPr>
        <w:t xml:space="preserve"> B. Plan your answer first using the grid provided.</w:t>
      </w:r>
    </w:p>
    <w:p w14:paraId="0DD41705" w14:textId="77777777" w:rsidR="00D55C60" w:rsidRPr="00897246" w:rsidRDefault="00D55C60" w:rsidP="00B9400B">
      <w:pPr>
        <w:pStyle w:val="Heading4"/>
        <w:numPr>
          <w:ilvl w:val="0"/>
          <w:numId w:val="55"/>
        </w:numPr>
        <w:spacing w:line="276" w:lineRule="auto"/>
        <w:rPr>
          <w:b/>
          <w:color w:val="auto"/>
          <w:sz w:val="24"/>
          <w:szCs w:val="24"/>
          <w:lang w:val="fr-FR"/>
        </w:rPr>
      </w:pPr>
      <w:r w:rsidRPr="00897246">
        <w:rPr>
          <w:b/>
          <w:color w:val="auto"/>
          <w:sz w:val="24"/>
          <w:szCs w:val="24"/>
          <w:lang w:val="fr-FR"/>
        </w:rPr>
        <w:t xml:space="preserve">Votre amie a </w:t>
      </w:r>
      <w:r w:rsidR="003D695F">
        <w:rPr>
          <w:b/>
          <w:color w:val="auto"/>
          <w:sz w:val="24"/>
          <w:szCs w:val="24"/>
          <w:lang w:val="fr-FR"/>
        </w:rPr>
        <w:t>posé des questions</w:t>
      </w:r>
      <w:r w:rsidRPr="00897246">
        <w:rPr>
          <w:b/>
          <w:color w:val="auto"/>
          <w:sz w:val="24"/>
          <w:szCs w:val="24"/>
          <w:lang w:val="fr-FR"/>
        </w:rPr>
        <w:t xml:space="preserve"> sur votre travail dans un e-mail.</w:t>
      </w:r>
    </w:p>
    <w:p w14:paraId="1C83E54C" w14:textId="583E2A1B" w:rsidR="00D55C60" w:rsidRPr="00B408E6" w:rsidRDefault="00D55C60" w:rsidP="00D55C60">
      <w:pPr>
        <w:spacing w:after="240"/>
        <w:ind w:left="360"/>
        <w:rPr>
          <w:sz w:val="24"/>
          <w:szCs w:val="24"/>
          <w:lang w:val="fr-FR"/>
        </w:rPr>
      </w:pPr>
      <w:r w:rsidRPr="00B408E6">
        <w:rPr>
          <w:rFonts w:cstheme="minorHAnsi"/>
          <w:sz w:val="24"/>
          <w:szCs w:val="24"/>
          <w:lang w:val="fr-FR"/>
        </w:rPr>
        <w:t>Dé</w:t>
      </w:r>
      <w:r w:rsidRPr="00B408E6">
        <w:rPr>
          <w:sz w:val="24"/>
          <w:szCs w:val="24"/>
          <w:lang w:val="fr-FR"/>
        </w:rPr>
        <w:t>crivez</w:t>
      </w:r>
      <w:r w:rsidR="00AD642D">
        <w:rPr>
          <w:sz w:val="24"/>
          <w:szCs w:val="24"/>
          <w:lang w:val="fr-FR"/>
        </w:rPr>
        <w:t>:</w:t>
      </w:r>
    </w:p>
    <w:p w14:paraId="0B005D38" w14:textId="77777777" w:rsidR="00D55C60" w:rsidRPr="00852F98" w:rsidRDefault="00D55C60" w:rsidP="00D55C60">
      <w:pPr>
        <w:pStyle w:val="N1"/>
        <w:numPr>
          <w:ilvl w:val="0"/>
          <w:numId w:val="8"/>
        </w:numPr>
        <w:spacing w:after="120"/>
        <w:ind w:left="1080"/>
        <w:rPr>
          <w:lang w:val="en-GB"/>
        </w:rPr>
      </w:pPr>
      <w:proofErr w:type="spellStart"/>
      <w:r w:rsidRPr="00852F98">
        <w:rPr>
          <w:lang w:val="en-GB"/>
        </w:rPr>
        <w:t>votre</w:t>
      </w:r>
      <w:proofErr w:type="spellEnd"/>
      <w:r w:rsidRPr="00852F98">
        <w:rPr>
          <w:lang w:val="en-GB"/>
        </w:rPr>
        <w:t xml:space="preserve"> travail</w:t>
      </w:r>
    </w:p>
    <w:p w14:paraId="2804E132" w14:textId="77777777" w:rsidR="00D55C60" w:rsidRPr="003D695F" w:rsidRDefault="00D55C60" w:rsidP="00D55C60">
      <w:pPr>
        <w:pStyle w:val="N1"/>
        <w:numPr>
          <w:ilvl w:val="0"/>
          <w:numId w:val="8"/>
        </w:numPr>
        <w:spacing w:before="100" w:beforeAutospacing="1" w:after="120"/>
        <w:ind w:left="1080"/>
      </w:pPr>
      <w:r w:rsidRPr="003D695F">
        <w:t xml:space="preserve">votre opinion </w:t>
      </w:r>
      <w:r w:rsidR="003D695F" w:rsidRPr="003D695F">
        <w:t>sur</w:t>
      </w:r>
      <w:r w:rsidRPr="003D695F">
        <w:t xml:space="preserve"> votre travail</w:t>
      </w:r>
    </w:p>
    <w:p w14:paraId="5E400950" w14:textId="1BB0D44D" w:rsidR="00D55C60" w:rsidRPr="002E552E" w:rsidRDefault="00D55C60" w:rsidP="00D55C60">
      <w:pPr>
        <w:pStyle w:val="N1"/>
        <w:numPr>
          <w:ilvl w:val="0"/>
          <w:numId w:val="8"/>
        </w:numPr>
        <w:spacing w:after="120"/>
        <w:ind w:left="1080"/>
      </w:pPr>
      <w:r w:rsidRPr="002E552E">
        <w:t>ce que vous avez fait le weekend dernier après le travail</w:t>
      </w:r>
    </w:p>
    <w:p w14:paraId="59B22D35" w14:textId="63E222ED" w:rsidR="00D55C60" w:rsidRPr="002E552E" w:rsidRDefault="00D55C60" w:rsidP="00D55C60">
      <w:pPr>
        <w:pStyle w:val="N1"/>
        <w:numPr>
          <w:ilvl w:val="0"/>
          <w:numId w:val="8"/>
        </w:numPr>
        <w:spacing w:after="120"/>
        <w:ind w:left="1080"/>
      </w:pPr>
      <w:r w:rsidRPr="002E552E">
        <w:t>ce que vous voulez faire à l’avenir</w:t>
      </w:r>
      <w:r w:rsidR="00AD642D">
        <w:t>.</w:t>
      </w:r>
    </w:p>
    <w:p w14:paraId="237D40B8" w14:textId="77777777" w:rsidR="00D55C60" w:rsidRPr="002E552E" w:rsidRDefault="00D55C60" w:rsidP="00D55C60">
      <w:pPr>
        <w:pStyle w:val="N1"/>
        <w:spacing w:after="0"/>
        <w:ind w:left="720"/>
      </w:pPr>
    </w:p>
    <w:p w14:paraId="17288CFE" w14:textId="77777777" w:rsidR="00D55C60" w:rsidRDefault="00D55C60" w:rsidP="00D55C60">
      <w:pPr>
        <w:ind w:left="363"/>
        <w:rPr>
          <w:bCs/>
          <w:sz w:val="24"/>
          <w:szCs w:val="24"/>
          <w:lang w:val="fr-FR"/>
        </w:rPr>
      </w:pPr>
      <w:r w:rsidRPr="00B408E6">
        <w:rPr>
          <w:sz w:val="24"/>
          <w:szCs w:val="24"/>
          <w:lang w:val="fr-FR"/>
        </w:rPr>
        <w:t xml:space="preserve">Écrivez environ 90 mots en français. Répondez à chaque aspect de la question. </w:t>
      </w:r>
    </w:p>
    <w:p w14:paraId="09B59DF4" w14:textId="77777777" w:rsidR="00D55C60" w:rsidRPr="00FF1F91" w:rsidRDefault="00FF1F91" w:rsidP="00D55C60">
      <w:pPr>
        <w:ind w:left="363"/>
        <w:jc w:val="right"/>
        <w:rPr>
          <w:bCs/>
          <w:sz w:val="24"/>
          <w:szCs w:val="24"/>
          <w:lang w:val="fr-FR"/>
        </w:rPr>
      </w:pPr>
      <w:r w:rsidRPr="00FF1F91">
        <w:rPr>
          <w:bCs/>
          <w:sz w:val="24"/>
          <w:szCs w:val="24"/>
          <w:lang w:val="fr-FR"/>
        </w:rPr>
        <w:t>(</w:t>
      </w:r>
      <w:r w:rsidR="00D55C60" w:rsidRPr="00FF1F91">
        <w:rPr>
          <w:bCs/>
          <w:sz w:val="24"/>
          <w:szCs w:val="24"/>
          <w:lang w:val="fr-FR"/>
        </w:rPr>
        <w:t>16 marks</w:t>
      </w:r>
      <w:r w:rsidRPr="00FF1F91">
        <w:rPr>
          <w:bCs/>
          <w:sz w:val="24"/>
          <w:szCs w:val="24"/>
          <w:lang w:val="fr-FR"/>
        </w:rPr>
        <w:t>)</w:t>
      </w:r>
    </w:p>
    <w:p w14:paraId="17795D87" w14:textId="77777777" w:rsidR="00D55C60" w:rsidRDefault="00D55C60" w:rsidP="00D55C60">
      <w:pPr>
        <w:ind w:left="363"/>
        <w:jc w:val="right"/>
        <w:rPr>
          <w:b/>
          <w:bCs/>
          <w:sz w:val="24"/>
          <w:szCs w:val="24"/>
          <w:lang w:val="fr-FR"/>
        </w:rPr>
      </w:pPr>
    </w:p>
    <w:p w14:paraId="2605CD40" w14:textId="77777777" w:rsidR="00D55C60" w:rsidRPr="00B408E6" w:rsidRDefault="00D55C60" w:rsidP="00D55C60">
      <w:pPr>
        <w:rPr>
          <w:b/>
          <w:sz w:val="24"/>
          <w:szCs w:val="24"/>
          <w:lang w:val="fr-FR"/>
        </w:rPr>
      </w:pPr>
      <w:proofErr w:type="gramStart"/>
      <w:r w:rsidRPr="00B408E6">
        <w:rPr>
          <w:b/>
          <w:sz w:val="24"/>
          <w:szCs w:val="24"/>
          <w:lang w:val="fr-FR"/>
        </w:rPr>
        <w:t>or</w:t>
      </w:r>
      <w:proofErr w:type="gramEnd"/>
    </w:p>
    <w:p w14:paraId="479FD57C" w14:textId="77777777" w:rsidR="00D55C60" w:rsidRPr="00897246" w:rsidRDefault="00D55C60" w:rsidP="00B9400B">
      <w:pPr>
        <w:pStyle w:val="Heading4"/>
        <w:numPr>
          <w:ilvl w:val="0"/>
          <w:numId w:val="55"/>
        </w:numPr>
        <w:spacing w:line="276" w:lineRule="auto"/>
        <w:rPr>
          <w:b/>
          <w:color w:val="auto"/>
          <w:sz w:val="24"/>
          <w:szCs w:val="24"/>
          <w:lang w:val="fr-FR"/>
        </w:rPr>
      </w:pPr>
      <w:r w:rsidRPr="00897246">
        <w:rPr>
          <w:b/>
          <w:color w:val="auto"/>
          <w:sz w:val="24"/>
          <w:szCs w:val="24"/>
          <w:lang w:val="fr-FR"/>
        </w:rPr>
        <w:t>Vous décrivez vos vacances pour votre blog.</w:t>
      </w:r>
    </w:p>
    <w:p w14:paraId="59CDC997" w14:textId="77777777" w:rsidR="00D55C60" w:rsidRPr="00A316AA" w:rsidRDefault="00D55C60" w:rsidP="00D55C60">
      <w:pPr>
        <w:spacing w:after="240"/>
        <w:ind w:left="360"/>
        <w:rPr>
          <w:sz w:val="24"/>
          <w:szCs w:val="24"/>
          <w:lang w:val="fr-FR"/>
        </w:rPr>
      </w:pPr>
      <w:r w:rsidRPr="00A316AA">
        <w:rPr>
          <w:sz w:val="24"/>
          <w:szCs w:val="24"/>
          <w:lang w:val="fr-FR"/>
        </w:rPr>
        <w:t>Décrivez:</w:t>
      </w:r>
    </w:p>
    <w:p w14:paraId="46BB9400" w14:textId="77777777" w:rsidR="00D55C60" w:rsidRPr="00852F98" w:rsidRDefault="00D55C60" w:rsidP="00D55C60">
      <w:pPr>
        <w:pStyle w:val="N1"/>
        <w:numPr>
          <w:ilvl w:val="0"/>
          <w:numId w:val="8"/>
        </w:numPr>
        <w:spacing w:after="120"/>
        <w:ind w:left="1080"/>
        <w:rPr>
          <w:lang w:val="en-GB"/>
        </w:rPr>
      </w:pPr>
      <w:r w:rsidRPr="00852F98">
        <w:rPr>
          <w:lang w:val="en-GB"/>
        </w:rPr>
        <w:t xml:space="preserve">le </w:t>
      </w:r>
      <w:proofErr w:type="spellStart"/>
      <w:r w:rsidRPr="00852F98">
        <w:rPr>
          <w:lang w:val="en-GB"/>
        </w:rPr>
        <w:t>logement</w:t>
      </w:r>
      <w:proofErr w:type="spellEnd"/>
    </w:p>
    <w:p w14:paraId="25299E4A" w14:textId="77777777" w:rsidR="00D55C60" w:rsidRPr="00852F98" w:rsidRDefault="00D55C60" w:rsidP="00D55C60">
      <w:pPr>
        <w:pStyle w:val="N1"/>
        <w:numPr>
          <w:ilvl w:val="0"/>
          <w:numId w:val="8"/>
        </w:numPr>
        <w:spacing w:after="120"/>
        <w:ind w:left="1080"/>
        <w:rPr>
          <w:lang w:val="en-GB"/>
        </w:rPr>
      </w:pPr>
      <w:r w:rsidRPr="00852F98">
        <w:rPr>
          <w:lang w:val="en-GB"/>
        </w:rPr>
        <w:t>le transport</w:t>
      </w:r>
    </w:p>
    <w:p w14:paraId="48AA5200" w14:textId="77777777" w:rsidR="00D55C60" w:rsidRPr="00852F98" w:rsidRDefault="00D55C60" w:rsidP="00D55C60">
      <w:pPr>
        <w:pStyle w:val="N1"/>
        <w:numPr>
          <w:ilvl w:val="0"/>
          <w:numId w:val="8"/>
        </w:numPr>
        <w:spacing w:after="120"/>
        <w:ind w:left="1080"/>
        <w:rPr>
          <w:lang w:val="en-GB"/>
        </w:rPr>
      </w:pPr>
      <w:proofErr w:type="spellStart"/>
      <w:r w:rsidRPr="00852F98">
        <w:rPr>
          <w:lang w:val="en-GB"/>
        </w:rPr>
        <w:t>votre</w:t>
      </w:r>
      <w:proofErr w:type="spellEnd"/>
      <w:r w:rsidRPr="00852F98">
        <w:rPr>
          <w:lang w:val="en-GB"/>
        </w:rPr>
        <w:t xml:space="preserve"> opinion sur les </w:t>
      </w:r>
      <w:proofErr w:type="spellStart"/>
      <w:r w:rsidRPr="00852F98">
        <w:rPr>
          <w:lang w:val="en-GB"/>
        </w:rPr>
        <w:t>vacances</w:t>
      </w:r>
      <w:proofErr w:type="spellEnd"/>
    </w:p>
    <w:p w14:paraId="4918B107" w14:textId="7562C51F" w:rsidR="00D55C60" w:rsidRPr="002E552E" w:rsidRDefault="00D55C60" w:rsidP="00D55C60">
      <w:pPr>
        <w:pStyle w:val="N1"/>
        <w:numPr>
          <w:ilvl w:val="0"/>
          <w:numId w:val="8"/>
        </w:numPr>
        <w:spacing w:after="120"/>
        <w:ind w:left="1080"/>
      </w:pPr>
      <w:r w:rsidRPr="002E552E">
        <w:t>ce que vous ferez plus tard cet été</w:t>
      </w:r>
      <w:r w:rsidR="00AD642D">
        <w:t>.</w:t>
      </w:r>
    </w:p>
    <w:p w14:paraId="534C2A04" w14:textId="77777777" w:rsidR="00D55C60" w:rsidRDefault="00D55C60" w:rsidP="00D55C60">
      <w:pPr>
        <w:rPr>
          <w:sz w:val="24"/>
          <w:szCs w:val="24"/>
          <w:lang w:val="fr-FR"/>
        </w:rPr>
      </w:pPr>
    </w:p>
    <w:p w14:paraId="2BF4B871" w14:textId="77777777" w:rsidR="00D55C60" w:rsidRDefault="00D55C60" w:rsidP="00D55C60">
      <w:pPr>
        <w:ind w:left="363"/>
        <w:rPr>
          <w:sz w:val="24"/>
          <w:szCs w:val="24"/>
          <w:lang w:val="fr-FR"/>
        </w:rPr>
      </w:pPr>
      <w:r w:rsidRPr="00B408E6">
        <w:rPr>
          <w:sz w:val="24"/>
          <w:szCs w:val="24"/>
          <w:lang w:val="fr-FR"/>
        </w:rPr>
        <w:t xml:space="preserve">Écrivez environ 90 mots en français. Répondez à chaque aspect de la question. </w:t>
      </w:r>
    </w:p>
    <w:p w14:paraId="66548A7C" w14:textId="44427DBA" w:rsidR="00D55C60" w:rsidRPr="00FF1F91" w:rsidRDefault="00AD642D" w:rsidP="00D55C60">
      <w:pPr>
        <w:ind w:left="363"/>
        <w:jc w:val="right"/>
        <w:rPr>
          <w:bCs/>
          <w:sz w:val="24"/>
          <w:szCs w:val="24"/>
        </w:rPr>
      </w:pPr>
      <w:r>
        <w:rPr>
          <w:bCs/>
          <w:sz w:val="24"/>
          <w:szCs w:val="24"/>
        </w:rPr>
        <w:t>(16 marks)</w:t>
      </w:r>
    </w:p>
    <w:p w14:paraId="5451A32B" w14:textId="77777777" w:rsidR="00D55C60" w:rsidRDefault="00D55C60" w:rsidP="00D55C60">
      <w:pPr>
        <w:rPr>
          <w:b/>
          <w:bCs/>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8CBD982" w14:textId="77777777" w:rsidTr="00F10905">
        <w:trPr>
          <w:trHeight w:val="454"/>
        </w:trPr>
        <w:tc>
          <w:tcPr>
            <w:tcW w:w="993" w:type="dxa"/>
            <w:vMerge w:val="restart"/>
            <w:shd w:val="clear" w:color="auto" w:fill="C39AD3" w:themeFill="accent5" w:themeFillTint="66"/>
            <w:vAlign w:val="center"/>
          </w:tcPr>
          <w:p w14:paraId="5AED869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F75A985" wp14:editId="6FF5200A">
                  <wp:extent cx="133405" cy="676556"/>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6550D36D"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2738C441" w14:textId="77777777" w:rsidTr="00F10905">
        <w:trPr>
          <w:trHeight w:val="1020"/>
        </w:trPr>
        <w:tc>
          <w:tcPr>
            <w:tcW w:w="993" w:type="dxa"/>
            <w:vMerge/>
            <w:shd w:val="clear" w:color="auto" w:fill="C39AD3" w:themeFill="accent5" w:themeFillTint="66"/>
          </w:tcPr>
          <w:p w14:paraId="6F64330E" w14:textId="77777777" w:rsidR="00D55C60" w:rsidRDefault="00D55C60" w:rsidP="003D0260">
            <w:pPr>
              <w:spacing w:after="120"/>
              <w:rPr>
                <w:b/>
                <w:color w:val="auto"/>
                <w:sz w:val="24"/>
                <w:szCs w:val="24"/>
              </w:rPr>
            </w:pPr>
          </w:p>
        </w:tc>
        <w:tc>
          <w:tcPr>
            <w:tcW w:w="8646" w:type="dxa"/>
            <w:shd w:val="clear" w:color="auto" w:fill="auto"/>
            <w:vAlign w:val="center"/>
          </w:tcPr>
          <w:p w14:paraId="72079053" w14:textId="77BBB483" w:rsidR="00D55C60" w:rsidRPr="007342D9" w:rsidRDefault="00D55C60" w:rsidP="003D0260">
            <w:pPr>
              <w:rPr>
                <w:color w:val="auto"/>
                <w:sz w:val="24"/>
                <w:szCs w:val="24"/>
              </w:rPr>
            </w:pPr>
            <w:r w:rsidRPr="00B408E6">
              <w:rPr>
                <w:sz w:val="24"/>
                <w:szCs w:val="24"/>
              </w:rPr>
              <w:t xml:space="preserve">Don’t try to write answers to both task choices </w:t>
            </w:r>
            <w:r w:rsidR="0088735A">
              <w:rPr>
                <w:sz w:val="24"/>
                <w:szCs w:val="24"/>
              </w:rPr>
              <w:t>as you won’t have time to write both well</w:t>
            </w:r>
            <w:r w:rsidRPr="00B408E6">
              <w:rPr>
                <w:sz w:val="24"/>
                <w:szCs w:val="24"/>
              </w:rPr>
              <w:t xml:space="preserve">. </w:t>
            </w:r>
            <w:r w:rsidR="0088735A">
              <w:rPr>
                <w:sz w:val="24"/>
                <w:szCs w:val="24"/>
              </w:rPr>
              <w:t>Plan first so that you are sure that you have plenty to say for the question you choose.</w:t>
            </w:r>
          </w:p>
        </w:tc>
      </w:tr>
    </w:tbl>
    <w:p w14:paraId="47CDAE15" w14:textId="77777777" w:rsidR="00D55C60" w:rsidRPr="00897246" w:rsidRDefault="00D55C60" w:rsidP="00D55C60">
      <w:pPr>
        <w:rPr>
          <w:b/>
          <w:bCs/>
          <w:sz w:val="24"/>
          <w:szCs w:val="24"/>
        </w:rPr>
      </w:pPr>
    </w:p>
    <w:p w14:paraId="389C2582" w14:textId="77777777" w:rsidR="00D55C60" w:rsidRPr="002E552E" w:rsidRDefault="00D55C60" w:rsidP="00D55C60">
      <w:pPr>
        <w:ind w:left="363"/>
        <w:rPr>
          <w:b/>
          <w:bCs/>
          <w:sz w:val="24"/>
          <w:szCs w:val="24"/>
        </w:rPr>
        <w:sectPr w:rsidR="00D55C60" w:rsidRPr="002E552E" w:rsidSect="003D0260">
          <w:headerReference w:type="default" r:id="rId85"/>
          <w:footerReference w:type="default" r:id="rId86"/>
          <w:pgSz w:w="11906" w:h="16838"/>
          <w:pgMar w:top="709" w:right="1134" w:bottom="709" w:left="1134" w:header="708" w:footer="708" w:gutter="0"/>
          <w:cols w:space="708"/>
          <w:docGrid w:linePitch="381"/>
        </w:sectPr>
      </w:pPr>
    </w:p>
    <w:tbl>
      <w:tblPr>
        <w:tblStyle w:val="TableGrid"/>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D55C60" w:rsidRPr="00B458FD" w14:paraId="17E60562" w14:textId="77777777" w:rsidTr="00FE57F9">
        <w:trPr>
          <w:trHeight w:val="567"/>
          <w:tblCellSpacing w:w="42" w:type="dxa"/>
        </w:trPr>
        <w:tc>
          <w:tcPr>
            <w:tcW w:w="9584" w:type="dxa"/>
            <w:gridSpan w:val="2"/>
            <w:shd w:val="clear" w:color="auto" w:fill="E1CCE9" w:themeFill="accent5" w:themeFillTint="33"/>
            <w:vAlign w:val="center"/>
          </w:tcPr>
          <w:p w14:paraId="5957C9D0" w14:textId="77777777" w:rsidR="00D55C60" w:rsidRPr="00B458FD" w:rsidRDefault="00D55C60" w:rsidP="003D0260">
            <w:pPr>
              <w:rPr>
                <w:color w:val="auto"/>
                <w:sz w:val="24"/>
                <w:szCs w:val="24"/>
              </w:rPr>
            </w:pPr>
            <w:r w:rsidRPr="00B458FD">
              <w:rPr>
                <w:b/>
                <w:color w:val="auto"/>
                <w:sz w:val="24"/>
                <w:szCs w:val="24"/>
              </w:rPr>
              <w:lastRenderedPageBreak/>
              <w:t>Plan</w:t>
            </w:r>
          </w:p>
        </w:tc>
      </w:tr>
      <w:tr w:rsidR="00D55C60" w:rsidRPr="00B458FD" w14:paraId="0FB7EA2E"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6E694BC1" w14:textId="77777777" w:rsidR="00D55C60" w:rsidRPr="00B458FD" w:rsidRDefault="00D55C60" w:rsidP="003D0260">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588C0C12" w14:textId="77777777" w:rsidR="00D55C60" w:rsidRPr="00B458FD" w:rsidRDefault="00D55C60" w:rsidP="003D0260">
            <w:pPr>
              <w:rPr>
                <w:color w:val="auto"/>
                <w:sz w:val="24"/>
                <w:szCs w:val="24"/>
              </w:rPr>
            </w:pPr>
          </w:p>
        </w:tc>
      </w:tr>
      <w:tr w:rsidR="00D55C60" w:rsidRPr="00B458FD" w14:paraId="356B125D"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1D9F9FCF" w14:textId="77777777" w:rsidR="00D55C60" w:rsidRPr="00B458FD" w:rsidRDefault="00D55C60" w:rsidP="003D0260">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0FC28B6A" w14:textId="77777777" w:rsidR="00D55C60" w:rsidRPr="00B458FD" w:rsidRDefault="00D55C60" w:rsidP="003D0260">
            <w:pPr>
              <w:rPr>
                <w:color w:val="auto"/>
                <w:sz w:val="24"/>
                <w:szCs w:val="24"/>
              </w:rPr>
            </w:pPr>
          </w:p>
        </w:tc>
      </w:tr>
    </w:tbl>
    <w:p w14:paraId="67AC3DBE" w14:textId="77777777" w:rsidR="00D55C60" w:rsidRDefault="00D55C60" w:rsidP="00D94B4B">
      <w:pPr>
        <w:rPr>
          <w:b/>
          <w:bCs/>
          <w:sz w:val="24"/>
          <w:szCs w:val="24"/>
          <w:lang w:val="fr-FR"/>
        </w:rPr>
      </w:pPr>
    </w:p>
    <w:tbl>
      <w:tblPr>
        <w:tblStyle w:val="TableGrid"/>
        <w:tblW w:w="0" w:type="auto"/>
        <w:tblInd w:w="250" w:type="dxa"/>
        <w:tblLook w:val="04A0" w:firstRow="1" w:lastRow="0" w:firstColumn="1" w:lastColumn="0" w:noHBand="0" w:noVBand="1"/>
      </w:tblPr>
      <w:tblGrid>
        <w:gridCol w:w="9497"/>
      </w:tblGrid>
      <w:tr w:rsidR="00D94B4B" w14:paraId="5DA7020C" w14:textId="77777777" w:rsidTr="00D94B4B">
        <w:trPr>
          <w:trHeight w:val="567"/>
        </w:trPr>
        <w:tc>
          <w:tcPr>
            <w:tcW w:w="9497" w:type="dxa"/>
            <w:tcBorders>
              <w:top w:val="nil"/>
              <w:left w:val="nil"/>
              <w:bottom w:val="nil"/>
              <w:right w:val="nil"/>
            </w:tcBorders>
            <w:shd w:val="clear" w:color="auto" w:fill="E1CCE9" w:themeFill="accent5" w:themeFillTint="33"/>
            <w:vAlign w:val="center"/>
          </w:tcPr>
          <w:p w14:paraId="08A283CD" w14:textId="7C3D74E8" w:rsidR="00D94B4B" w:rsidRDefault="00D94B4B" w:rsidP="00D94B4B">
            <w:pPr>
              <w:rPr>
                <w:b/>
                <w:bCs/>
                <w:sz w:val="24"/>
                <w:szCs w:val="24"/>
                <w:lang w:val="fr-FR"/>
              </w:rPr>
            </w:pPr>
            <w:r>
              <w:rPr>
                <w:b/>
                <w:bCs/>
                <w:sz w:val="24"/>
                <w:szCs w:val="24"/>
                <w:lang w:val="fr-FR"/>
              </w:rPr>
              <w:t>Write</w:t>
            </w:r>
          </w:p>
        </w:tc>
      </w:tr>
    </w:tbl>
    <w:p w14:paraId="6C835EDA" w14:textId="77777777" w:rsidR="00D94B4B" w:rsidRPr="00B408E6" w:rsidRDefault="00D94B4B" w:rsidP="00D94B4B">
      <w:pPr>
        <w:tabs>
          <w:tab w:val="left" w:leader="dot" w:pos="9639"/>
        </w:tabs>
        <w:spacing w:before="240" w:after="120"/>
        <w:ind w:left="142"/>
        <w:rPr>
          <w:sz w:val="24"/>
          <w:szCs w:val="24"/>
        </w:rPr>
      </w:pPr>
      <w:r>
        <w:rPr>
          <w:sz w:val="24"/>
          <w:szCs w:val="24"/>
        </w:rPr>
        <w:tab/>
      </w:r>
    </w:p>
    <w:p w14:paraId="06DAC3F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19D7EE1"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62193988"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CC0EE4B"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082B5ED" w14:textId="77777777" w:rsidR="00D94B4B" w:rsidRDefault="00D94B4B" w:rsidP="00D94B4B">
      <w:pPr>
        <w:tabs>
          <w:tab w:val="left" w:leader="dot" w:pos="9639"/>
        </w:tabs>
        <w:spacing w:before="120" w:after="120"/>
        <w:ind w:left="142"/>
        <w:rPr>
          <w:sz w:val="24"/>
          <w:szCs w:val="24"/>
        </w:rPr>
      </w:pPr>
      <w:r>
        <w:rPr>
          <w:sz w:val="24"/>
          <w:szCs w:val="24"/>
        </w:rPr>
        <w:tab/>
      </w:r>
    </w:p>
    <w:p w14:paraId="0189F03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3CFFF9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D8BEB8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BD7E342"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4366692" w14:textId="77777777" w:rsidR="00D94B4B" w:rsidRDefault="00D94B4B" w:rsidP="00D94B4B">
      <w:pPr>
        <w:tabs>
          <w:tab w:val="left" w:leader="dot" w:pos="9639"/>
        </w:tabs>
        <w:ind w:left="142"/>
        <w:rPr>
          <w:bCs/>
          <w:sz w:val="24"/>
          <w:szCs w:val="24"/>
          <w:lang w:val="fr-FR"/>
        </w:rPr>
      </w:pPr>
      <w:r>
        <w:rPr>
          <w:bCs/>
          <w:sz w:val="24"/>
          <w:szCs w:val="24"/>
          <w:lang w:val="fr-FR"/>
        </w:rPr>
        <w:tab/>
      </w:r>
    </w:p>
    <w:p w14:paraId="5609B1C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CF6D93E"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6FDE8AE" w14:textId="4EF0718B" w:rsidR="00D94B4B" w:rsidRPr="00D94B4B" w:rsidRDefault="00D94B4B" w:rsidP="00D94B4B">
      <w:pPr>
        <w:tabs>
          <w:tab w:val="left" w:leader="dot" w:pos="9639"/>
        </w:tabs>
        <w:spacing w:before="120" w:after="120"/>
        <w:ind w:left="142"/>
        <w:rPr>
          <w:sz w:val="24"/>
          <w:szCs w:val="24"/>
        </w:rPr>
      </w:pPr>
      <w:r>
        <w:rPr>
          <w:sz w:val="24"/>
          <w:szCs w:val="24"/>
        </w:rPr>
        <w:tab/>
      </w:r>
    </w:p>
    <w:p w14:paraId="38E589C1" w14:textId="77777777" w:rsidR="00D94B4B" w:rsidRDefault="00D94B4B" w:rsidP="00D55C60">
      <w:pPr>
        <w:ind w:left="363"/>
        <w:rPr>
          <w:b/>
          <w:bCs/>
          <w:sz w:val="24"/>
          <w:szCs w:val="24"/>
          <w:lang w:val="fr-FR"/>
        </w:rPr>
        <w:sectPr w:rsidR="00D94B4B" w:rsidSect="003D0260">
          <w:pgSz w:w="11906" w:h="16838"/>
          <w:pgMar w:top="709" w:right="1134" w:bottom="709" w:left="1134" w:header="708" w:footer="708" w:gutter="0"/>
          <w:cols w:space="708"/>
          <w:docGrid w:linePitch="381"/>
        </w:sectPr>
      </w:pPr>
    </w:p>
    <w:p w14:paraId="7E8FB448" w14:textId="77777777" w:rsidR="00D55C60" w:rsidRPr="00B408E6" w:rsidRDefault="00D55C60" w:rsidP="00B9400B">
      <w:pPr>
        <w:pStyle w:val="ListParagraph"/>
        <w:numPr>
          <w:ilvl w:val="0"/>
          <w:numId w:val="56"/>
        </w:numPr>
        <w:rPr>
          <w:sz w:val="24"/>
          <w:szCs w:val="24"/>
        </w:rPr>
      </w:pPr>
      <w:r w:rsidRPr="00B408E6">
        <w:rPr>
          <w:sz w:val="24"/>
          <w:szCs w:val="24"/>
        </w:rPr>
        <w:lastRenderedPageBreak/>
        <w:t xml:space="preserve">Answer </w:t>
      </w:r>
      <w:r w:rsidRPr="00B408E6">
        <w:rPr>
          <w:b/>
          <w:sz w:val="24"/>
          <w:szCs w:val="24"/>
        </w:rPr>
        <w:t>either</w:t>
      </w:r>
      <w:r w:rsidRPr="00B408E6">
        <w:rPr>
          <w:sz w:val="24"/>
          <w:szCs w:val="24"/>
        </w:rPr>
        <w:t xml:space="preserve"> question C </w:t>
      </w:r>
      <w:r w:rsidRPr="00B408E6">
        <w:rPr>
          <w:b/>
          <w:sz w:val="24"/>
          <w:szCs w:val="24"/>
        </w:rPr>
        <w:t>or</w:t>
      </w:r>
      <w:r w:rsidRPr="00B408E6">
        <w:rPr>
          <w:sz w:val="24"/>
          <w:szCs w:val="24"/>
        </w:rPr>
        <w:t xml:space="preserve"> D. Plan your answer first using the grid provided.</w:t>
      </w:r>
    </w:p>
    <w:p w14:paraId="6A042E5B"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0946D4A" w14:textId="77777777" w:rsidTr="00F10905">
        <w:trPr>
          <w:trHeight w:val="454"/>
        </w:trPr>
        <w:tc>
          <w:tcPr>
            <w:tcW w:w="993" w:type="dxa"/>
            <w:vMerge w:val="restart"/>
            <w:shd w:val="clear" w:color="auto" w:fill="C39AD3" w:themeFill="accent5" w:themeFillTint="66"/>
            <w:vAlign w:val="center"/>
          </w:tcPr>
          <w:p w14:paraId="3D73512B"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9DB1FD6" wp14:editId="5661267D">
                  <wp:extent cx="133405" cy="676556"/>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BFDBEFB"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1A189237" w14:textId="77777777" w:rsidTr="00F10905">
        <w:trPr>
          <w:trHeight w:val="1020"/>
        </w:trPr>
        <w:tc>
          <w:tcPr>
            <w:tcW w:w="993" w:type="dxa"/>
            <w:vMerge/>
            <w:shd w:val="clear" w:color="auto" w:fill="C39AD3" w:themeFill="accent5" w:themeFillTint="66"/>
          </w:tcPr>
          <w:p w14:paraId="79317C02" w14:textId="77777777" w:rsidR="00D55C60" w:rsidRDefault="00D55C60" w:rsidP="003D0260">
            <w:pPr>
              <w:spacing w:after="120"/>
              <w:rPr>
                <w:b/>
                <w:color w:val="auto"/>
                <w:sz w:val="24"/>
                <w:szCs w:val="24"/>
              </w:rPr>
            </w:pPr>
          </w:p>
        </w:tc>
        <w:tc>
          <w:tcPr>
            <w:tcW w:w="8646" w:type="dxa"/>
            <w:shd w:val="clear" w:color="auto" w:fill="auto"/>
            <w:vAlign w:val="center"/>
          </w:tcPr>
          <w:p w14:paraId="7A6F478B" w14:textId="77777777" w:rsidR="00D55C60" w:rsidRPr="007342D9" w:rsidRDefault="00D55C60" w:rsidP="003D0260">
            <w:pPr>
              <w:rPr>
                <w:color w:val="auto"/>
                <w:sz w:val="24"/>
                <w:szCs w:val="24"/>
              </w:rPr>
            </w:pPr>
            <w:r w:rsidRPr="00B408E6">
              <w:rPr>
                <w:sz w:val="24"/>
                <w:szCs w:val="24"/>
              </w:rPr>
              <w:t>Structure your answer, writing one paragraph for each bullet point. Tick each bullet point off as you cover it.</w:t>
            </w:r>
          </w:p>
        </w:tc>
      </w:tr>
    </w:tbl>
    <w:p w14:paraId="3BADFF0E" w14:textId="77777777" w:rsidR="00D55C60" w:rsidRPr="00B408E6" w:rsidRDefault="00D55C60" w:rsidP="00B9400B">
      <w:pPr>
        <w:pStyle w:val="Heading4"/>
        <w:numPr>
          <w:ilvl w:val="0"/>
          <w:numId w:val="55"/>
        </w:numPr>
        <w:spacing w:line="276" w:lineRule="auto"/>
        <w:rPr>
          <w:b/>
          <w:color w:val="1B6789" w:themeColor="accent3" w:themeShade="BF"/>
          <w:sz w:val="24"/>
          <w:szCs w:val="24"/>
          <w:lang w:val="fr-FR"/>
        </w:rPr>
      </w:pPr>
      <w:r w:rsidRPr="0095525E">
        <w:rPr>
          <w:b/>
          <w:color w:val="000000" w:themeColor="text1"/>
          <w:sz w:val="24"/>
          <w:szCs w:val="24"/>
          <w:lang w:val="fr-FR"/>
        </w:rPr>
        <w:t>Vous décrivez vos loisirs pour votre blog.</w:t>
      </w:r>
    </w:p>
    <w:p w14:paraId="1D1E82F8" w14:textId="5BE4D665" w:rsidR="00D55C60" w:rsidRPr="00B408E6" w:rsidRDefault="00D55C60" w:rsidP="00D55C60">
      <w:pPr>
        <w:spacing w:after="240"/>
        <w:ind w:left="360"/>
        <w:rPr>
          <w:sz w:val="24"/>
          <w:szCs w:val="24"/>
          <w:lang w:val="fr-FR"/>
        </w:rPr>
      </w:pPr>
      <w:r w:rsidRPr="00B458FD">
        <w:rPr>
          <w:rFonts w:cstheme="minorHAnsi"/>
          <w:sz w:val="24"/>
          <w:szCs w:val="24"/>
          <w:lang w:val="fr-FR"/>
        </w:rPr>
        <w:t>Décrivez</w:t>
      </w:r>
      <w:r w:rsidRPr="00B408E6">
        <w:rPr>
          <w:sz w:val="24"/>
          <w:szCs w:val="24"/>
          <w:lang w:val="fr-FR"/>
        </w:rPr>
        <w:t>:</w:t>
      </w:r>
    </w:p>
    <w:p w14:paraId="3693377D" w14:textId="77777777" w:rsidR="00D55C60" w:rsidRPr="002E552E" w:rsidRDefault="00D55C60" w:rsidP="00D7381F">
      <w:pPr>
        <w:pStyle w:val="N1"/>
        <w:numPr>
          <w:ilvl w:val="0"/>
          <w:numId w:val="92"/>
        </w:numPr>
        <w:spacing w:after="120"/>
        <w:ind w:left="723"/>
      </w:pPr>
      <w:r w:rsidRPr="002E552E">
        <w:t xml:space="preserve">vos passe-temps et </w:t>
      </w:r>
      <w:r w:rsidR="003D695F">
        <w:t>si</w:t>
      </w:r>
      <w:r w:rsidRPr="002E552E">
        <w:t xml:space="preserve"> vous les faites</w:t>
      </w:r>
      <w:r w:rsidR="003D695F">
        <w:t xml:space="preserve"> souvent</w:t>
      </w:r>
    </w:p>
    <w:p w14:paraId="48C4969E" w14:textId="77777777" w:rsidR="00D55C60" w:rsidRPr="002E552E" w:rsidRDefault="00D55C60" w:rsidP="00D7381F">
      <w:pPr>
        <w:pStyle w:val="N1"/>
        <w:numPr>
          <w:ilvl w:val="0"/>
          <w:numId w:val="92"/>
        </w:numPr>
        <w:spacing w:after="120"/>
        <w:ind w:left="723"/>
      </w:pPr>
      <w:r w:rsidRPr="002E552E">
        <w:t>ce que vous aimez ou n'aimez pas</w:t>
      </w:r>
    </w:p>
    <w:p w14:paraId="38D30DEE" w14:textId="69CD6184" w:rsidR="00D55C60" w:rsidRPr="002E552E" w:rsidRDefault="00D55C60" w:rsidP="00D7381F">
      <w:pPr>
        <w:pStyle w:val="N1"/>
        <w:numPr>
          <w:ilvl w:val="0"/>
          <w:numId w:val="92"/>
        </w:numPr>
        <w:spacing w:after="120"/>
        <w:ind w:left="723"/>
      </w:pPr>
      <w:r w:rsidRPr="002E552E">
        <w:t>ce que vous avez fait le weekend dernier</w:t>
      </w:r>
    </w:p>
    <w:p w14:paraId="13CA37D5" w14:textId="21474213" w:rsidR="00D55C60" w:rsidRPr="002E552E" w:rsidRDefault="00D55C60" w:rsidP="00D7381F">
      <w:pPr>
        <w:pStyle w:val="N1"/>
        <w:numPr>
          <w:ilvl w:val="0"/>
          <w:numId w:val="92"/>
        </w:numPr>
        <w:spacing w:after="120"/>
        <w:ind w:left="723"/>
      </w:pPr>
      <w:r w:rsidRPr="002E552E">
        <w:t xml:space="preserve">ce que vous ferez </w:t>
      </w:r>
      <w:r w:rsidR="003D695F">
        <w:t>ce soir</w:t>
      </w:r>
      <w:r w:rsidR="00AD642D">
        <w:t>.</w:t>
      </w:r>
    </w:p>
    <w:p w14:paraId="4FCCAE16" w14:textId="77777777" w:rsidR="00D55C60" w:rsidRPr="002E552E" w:rsidRDefault="00D55C60" w:rsidP="00D55C60">
      <w:pPr>
        <w:pStyle w:val="N1"/>
        <w:spacing w:after="0"/>
        <w:ind w:left="1080"/>
      </w:pPr>
    </w:p>
    <w:p w14:paraId="7A3F554F" w14:textId="77777777" w:rsidR="00D55C60" w:rsidRDefault="00D55C60" w:rsidP="00D55C60">
      <w:pPr>
        <w:ind w:left="363"/>
        <w:rPr>
          <w:sz w:val="24"/>
          <w:szCs w:val="24"/>
          <w:lang w:val="fr-FR"/>
        </w:rPr>
      </w:pPr>
      <w:r w:rsidRPr="00B408E6">
        <w:rPr>
          <w:sz w:val="24"/>
          <w:szCs w:val="24"/>
          <w:lang w:val="fr-FR"/>
        </w:rPr>
        <w:t xml:space="preserve">Écrivez environ 90 mots en français. Répondez à chaque aspect de la question. </w:t>
      </w:r>
    </w:p>
    <w:p w14:paraId="6AB8B74D" w14:textId="77777777" w:rsidR="00D55C60" w:rsidRPr="00FF1F91" w:rsidRDefault="00FF1F91" w:rsidP="00D55C60">
      <w:pPr>
        <w:jc w:val="right"/>
        <w:rPr>
          <w:bCs/>
          <w:sz w:val="24"/>
          <w:szCs w:val="24"/>
          <w:lang w:val="fr-FR"/>
        </w:rPr>
      </w:pPr>
      <w:r>
        <w:rPr>
          <w:bCs/>
          <w:sz w:val="24"/>
          <w:szCs w:val="24"/>
          <w:lang w:val="fr-FR"/>
        </w:rPr>
        <w:t>(16 marks)</w:t>
      </w:r>
    </w:p>
    <w:p w14:paraId="4B5CEBB3" w14:textId="77777777" w:rsidR="00D55C60" w:rsidRPr="00FF1F91" w:rsidRDefault="00D55C60" w:rsidP="00D55C60">
      <w:pPr>
        <w:rPr>
          <w:b/>
          <w:bCs/>
          <w:color w:val="auto"/>
          <w:sz w:val="24"/>
          <w:szCs w:val="24"/>
        </w:rPr>
      </w:pPr>
      <w:r w:rsidRPr="00FF1F91">
        <w:rPr>
          <w:b/>
          <w:bCs/>
          <w:color w:val="auto"/>
          <w:sz w:val="24"/>
          <w:szCs w:val="24"/>
        </w:rPr>
        <w:t>or</w:t>
      </w:r>
    </w:p>
    <w:p w14:paraId="46CB0CFD" w14:textId="77777777" w:rsidR="00D55C60" w:rsidRPr="00897246" w:rsidRDefault="00D55C60" w:rsidP="00B9400B">
      <w:pPr>
        <w:pStyle w:val="Heading4"/>
        <w:numPr>
          <w:ilvl w:val="0"/>
          <w:numId w:val="55"/>
        </w:numPr>
        <w:spacing w:line="276" w:lineRule="auto"/>
        <w:rPr>
          <w:b/>
          <w:color w:val="auto"/>
          <w:sz w:val="24"/>
          <w:szCs w:val="24"/>
          <w:lang w:val="fr-FR"/>
        </w:rPr>
      </w:pPr>
      <w:r w:rsidRPr="00897246">
        <w:rPr>
          <w:b/>
          <w:color w:val="auto"/>
          <w:sz w:val="24"/>
          <w:szCs w:val="24"/>
          <w:lang w:val="fr-FR"/>
        </w:rPr>
        <w:t>Vous décrivez votre ville pour un site web.</w:t>
      </w:r>
    </w:p>
    <w:p w14:paraId="76BE3361" w14:textId="77777777" w:rsidR="00D55C60" w:rsidRPr="00B408E6" w:rsidRDefault="00D55C60" w:rsidP="00D55C60">
      <w:pPr>
        <w:spacing w:after="240"/>
        <w:ind w:left="360"/>
        <w:rPr>
          <w:sz w:val="24"/>
          <w:szCs w:val="24"/>
          <w:lang w:val="fr-FR"/>
        </w:rPr>
      </w:pPr>
      <w:r w:rsidRPr="00B458FD">
        <w:rPr>
          <w:rFonts w:cstheme="minorHAnsi"/>
          <w:sz w:val="24"/>
          <w:szCs w:val="24"/>
          <w:lang w:val="fr-FR"/>
        </w:rPr>
        <w:t>Décrivez</w:t>
      </w:r>
      <w:r w:rsidRPr="00B408E6">
        <w:rPr>
          <w:sz w:val="24"/>
          <w:szCs w:val="24"/>
          <w:lang w:val="fr-FR"/>
        </w:rPr>
        <w:t>:</w:t>
      </w:r>
    </w:p>
    <w:p w14:paraId="79C5F889" w14:textId="77777777" w:rsidR="00D55C60" w:rsidRPr="00B458FD" w:rsidRDefault="00D55C60" w:rsidP="00D7381F">
      <w:pPr>
        <w:pStyle w:val="N1"/>
        <w:numPr>
          <w:ilvl w:val="0"/>
          <w:numId w:val="92"/>
        </w:numPr>
        <w:spacing w:after="120"/>
        <w:ind w:left="723"/>
        <w:rPr>
          <w:lang w:val="en-GB"/>
        </w:rPr>
      </w:pPr>
      <w:proofErr w:type="spellStart"/>
      <w:r w:rsidRPr="00B458FD">
        <w:rPr>
          <w:lang w:val="en-GB"/>
        </w:rPr>
        <w:t>votre</w:t>
      </w:r>
      <w:proofErr w:type="spellEnd"/>
      <w:r w:rsidRPr="00B458FD">
        <w:rPr>
          <w:lang w:val="en-GB"/>
        </w:rPr>
        <w:t xml:space="preserve"> </w:t>
      </w:r>
      <w:proofErr w:type="spellStart"/>
      <w:r w:rsidRPr="00B458FD">
        <w:rPr>
          <w:lang w:val="en-GB"/>
        </w:rPr>
        <w:t>ville</w:t>
      </w:r>
      <w:proofErr w:type="spellEnd"/>
    </w:p>
    <w:p w14:paraId="3ADC99FA" w14:textId="77777777" w:rsidR="00D55C60" w:rsidRPr="003D695F" w:rsidRDefault="003D695F" w:rsidP="00D7381F">
      <w:pPr>
        <w:pStyle w:val="N1"/>
        <w:numPr>
          <w:ilvl w:val="0"/>
          <w:numId w:val="92"/>
        </w:numPr>
        <w:spacing w:after="120"/>
        <w:ind w:left="723"/>
      </w:pPr>
      <w:r w:rsidRPr="003D695F">
        <w:t>votre opinion sur</w:t>
      </w:r>
      <w:r w:rsidR="00D55C60" w:rsidRPr="003D695F">
        <w:t xml:space="preserve"> votre ville</w:t>
      </w:r>
    </w:p>
    <w:p w14:paraId="3C0BEF8D" w14:textId="0722F31A" w:rsidR="00D55C60" w:rsidRPr="002E552E" w:rsidRDefault="00D55C60" w:rsidP="00D7381F">
      <w:pPr>
        <w:pStyle w:val="N1"/>
        <w:numPr>
          <w:ilvl w:val="0"/>
          <w:numId w:val="92"/>
        </w:numPr>
        <w:spacing w:after="120"/>
        <w:ind w:left="723"/>
      </w:pPr>
      <w:r w:rsidRPr="002E552E">
        <w:t>ce que vous avez fait en ville le weekend dernier</w:t>
      </w:r>
    </w:p>
    <w:p w14:paraId="30F1C4FF" w14:textId="45BE91FE" w:rsidR="00D55C60" w:rsidRPr="002E552E" w:rsidRDefault="00D55C60" w:rsidP="00D7381F">
      <w:pPr>
        <w:pStyle w:val="N1"/>
        <w:numPr>
          <w:ilvl w:val="0"/>
          <w:numId w:val="92"/>
        </w:numPr>
        <w:spacing w:after="120"/>
        <w:ind w:left="723"/>
      </w:pPr>
      <w:r w:rsidRPr="002E552E">
        <w:t>ce que vous allez faire en ville ce weekend</w:t>
      </w:r>
      <w:r w:rsidR="00AD642D">
        <w:t>.</w:t>
      </w:r>
    </w:p>
    <w:p w14:paraId="461F3D22" w14:textId="77777777" w:rsidR="00D55C60" w:rsidRPr="00B408E6" w:rsidRDefault="00D55C60" w:rsidP="00D55C60">
      <w:pPr>
        <w:ind w:left="363"/>
        <w:rPr>
          <w:sz w:val="24"/>
          <w:szCs w:val="24"/>
          <w:lang w:val="fr-FR"/>
        </w:rPr>
      </w:pPr>
    </w:p>
    <w:p w14:paraId="37791AAB" w14:textId="77777777" w:rsidR="00D55C60" w:rsidRDefault="00D55C60" w:rsidP="00D55C60">
      <w:pPr>
        <w:ind w:left="363"/>
        <w:rPr>
          <w:sz w:val="24"/>
          <w:szCs w:val="24"/>
          <w:lang w:val="fr-FR"/>
        </w:rPr>
      </w:pPr>
      <w:r w:rsidRPr="00B408E6">
        <w:rPr>
          <w:sz w:val="24"/>
          <w:szCs w:val="24"/>
          <w:lang w:val="fr-FR"/>
        </w:rPr>
        <w:t xml:space="preserve">Écrivez environ 90 mots en français. Répondez à chaque aspect de la question. </w:t>
      </w:r>
    </w:p>
    <w:p w14:paraId="3C00D961" w14:textId="77777777" w:rsidR="00FF1F91" w:rsidRPr="00FF1F91" w:rsidRDefault="00FF1F91" w:rsidP="00FF1F91">
      <w:pPr>
        <w:jc w:val="right"/>
        <w:rPr>
          <w:bCs/>
          <w:sz w:val="24"/>
          <w:szCs w:val="24"/>
          <w:lang w:val="fr-FR"/>
        </w:rPr>
      </w:pPr>
      <w:r>
        <w:rPr>
          <w:bCs/>
          <w:sz w:val="24"/>
          <w:szCs w:val="24"/>
          <w:lang w:val="fr-FR"/>
        </w:rPr>
        <w:t>(16 marks)</w:t>
      </w:r>
    </w:p>
    <w:p w14:paraId="07A02E1E" w14:textId="77777777" w:rsidR="00D55C60" w:rsidRDefault="00D55C60" w:rsidP="00D55C60">
      <w:pPr>
        <w:ind w:left="363"/>
        <w:jc w:val="right"/>
        <w:rPr>
          <w:b/>
          <w:sz w:val="24"/>
          <w:szCs w:val="24"/>
          <w:lang w:val="fr-FR"/>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9F44907" w14:textId="77777777" w:rsidTr="00F10905">
        <w:trPr>
          <w:trHeight w:val="454"/>
        </w:trPr>
        <w:tc>
          <w:tcPr>
            <w:tcW w:w="993" w:type="dxa"/>
            <w:vMerge w:val="restart"/>
            <w:shd w:val="clear" w:color="auto" w:fill="C39AD3" w:themeFill="accent5" w:themeFillTint="66"/>
            <w:vAlign w:val="center"/>
          </w:tcPr>
          <w:p w14:paraId="2715DA2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80E69C4" wp14:editId="0BFC74AD">
                  <wp:extent cx="133405" cy="676556"/>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C5E551F"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38A4EDA8" w14:textId="77777777" w:rsidTr="00F10905">
        <w:trPr>
          <w:trHeight w:val="1020"/>
        </w:trPr>
        <w:tc>
          <w:tcPr>
            <w:tcW w:w="993" w:type="dxa"/>
            <w:vMerge/>
            <w:shd w:val="clear" w:color="auto" w:fill="C39AD3" w:themeFill="accent5" w:themeFillTint="66"/>
          </w:tcPr>
          <w:p w14:paraId="4BA23EF3" w14:textId="77777777" w:rsidR="00D55C60" w:rsidRDefault="00D55C60" w:rsidP="003D0260">
            <w:pPr>
              <w:spacing w:after="120"/>
              <w:rPr>
                <w:b/>
                <w:color w:val="auto"/>
                <w:sz w:val="24"/>
                <w:szCs w:val="24"/>
              </w:rPr>
            </w:pPr>
          </w:p>
        </w:tc>
        <w:tc>
          <w:tcPr>
            <w:tcW w:w="8646" w:type="dxa"/>
            <w:shd w:val="clear" w:color="auto" w:fill="auto"/>
            <w:vAlign w:val="center"/>
          </w:tcPr>
          <w:p w14:paraId="2A55CCF7" w14:textId="77777777" w:rsidR="00D55C60" w:rsidRPr="007342D9" w:rsidRDefault="00D55C60" w:rsidP="003D0260">
            <w:pPr>
              <w:rPr>
                <w:color w:val="auto"/>
                <w:sz w:val="24"/>
                <w:szCs w:val="24"/>
              </w:rPr>
            </w:pPr>
            <w:r w:rsidRPr="00B408E6">
              <w:rPr>
                <w:color w:val="auto"/>
                <w:sz w:val="24"/>
                <w:szCs w:val="24"/>
              </w:rPr>
              <w:t>Make time to read through your answer and check for errors. Remember to check spellings, gender and accents – especially of words that appear in the question itself</w:t>
            </w:r>
            <w:r w:rsidRPr="00FF1F91">
              <w:rPr>
                <w:color w:val="auto"/>
                <w:sz w:val="24"/>
                <w:szCs w:val="24"/>
              </w:rPr>
              <w:t>!</w:t>
            </w:r>
          </w:p>
        </w:tc>
      </w:tr>
    </w:tbl>
    <w:p w14:paraId="2A3E1C46" w14:textId="77777777" w:rsidR="00D55C60" w:rsidRPr="002E552E" w:rsidRDefault="00D55C60" w:rsidP="00D55C60">
      <w:pPr>
        <w:rPr>
          <w:b/>
          <w:sz w:val="24"/>
          <w:szCs w:val="24"/>
        </w:rPr>
      </w:pPr>
    </w:p>
    <w:p w14:paraId="2BCF85E5" w14:textId="77777777" w:rsidR="00D55C60" w:rsidRDefault="00D55C60" w:rsidP="00D55C60">
      <w:pPr>
        <w:spacing w:before="120" w:after="120"/>
        <w:rPr>
          <w:b/>
          <w:color w:val="auto"/>
          <w:sz w:val="24"/>
          <w:szCs w:val="24"/>
        </w:rPr>
        <w:sectPr w:rsidR="00D55C60" w:rsidSect="003D0260">
          <w:pgSz w:w="11906" w:h="16838"/>
          <w:pgMar w:top="1134" w:right="1134" w:bottom="851" w:left="1134" w:header="708" w:footer="708" w:gutter="0"/>
          <w:cols w:space="708"/>
          <w:docGrid w:linePitch="381"/>
        </w:sectPr>
      </w:pPr>
    </w:p>
    <w:tbl>
      <w:tblPr>
        <w:tblStyle w:val="TableGrid"/>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D94B4B" w:rsidRPr="00B458FD" w14:paraId="1CD4307E" w14:textId="77777777" w:rsidTr="00D94B4B">
        <w:trPr>
          <w:trHeight w:val="567"/>
          <w:tblCellSpacing w:w="42" w:type="dxa"/>
        </w:trPr>
        <w:tc>
          <w:tcPr>
            <w:tcW w:w="9584" w:type="dxa"/>
            <w:gridSpan w:val="2"/>
            <w:shd w:val="clear" w:color="auto" w:fill="E1CCE9" w:themeFill="accent5" w:themeFillTint="33"/>
            <w:vAlign w:val="center"/>
          </w:tcPr>
          <w:p w14:paraId="5F500B73" w14:textId="77777777" w:rsidR="00D94B4B" w:rsidRPr="00B458FD" w:rsidRDefault="00D94B4B" w:rsidP="00D94B4B">
            <w:pPr>
              <w:rPr>
                <w:color w:val="auto"/>
                <w:sz w:val="24"/>
                <w:szCs w:val="24"/>
              </w:rPr>
            </w:pPr>
            <w:r w:rsidRPr="00B458FD">
              <w:rPr>
                <w:b/>
                <w:color w:val="auto"/>
                <w:sz w:val="24"/>
                <w:szCs w:val="24"/>
              </w:rPr>
              <w:lastRenderedPageBreak/>
              <w:t>Plan</w:t>
            </w:r>
          </w:p>
        </w:tc>
      </w:tr>
      <w:tr w:rsidR="00D94B4B" w:rsidRPr="00B458FD" w14:paraId="478B9E1D"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135512F7" w14:textId="77777777" w:rsidR="00D94B4B" w:rsidRPr="00B458FD" w:rsidRDefault="00D94B4B" w:rsidP="00D94B4B">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41C54241" w14:textId="77777777" w:rsidR="00D94B4B" w:rsidRPr="00B458FD" w:rsidRDefault="00D94B4B" w:rsidP="00D94B4B">
            <w:pPr>
              <w:rPr>
                <w:color w:val="auto"/>
                <w:sz w:val="24"/>
                <w:szCs w:val="24"/>
              </w:rPr>
            </w:pPr>
          </w:p>
        </w:tc>
      </w:tr>
      <w:tr w:rsidR="00D94B4B" w:rsidRPr="00B458FD" w14:paraId="4586A522"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523DAAF5" w14:textId="77777777" w:rsidR="00D94B4B" w:rsidRPr="00B458FD" w:rsidRDefault="00D94B4B" w:rsidP="00D94B4B">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22D44C7A" w14:textId="77777777" w:rsidR="00D94B4B" w:rsidRPr="00B458FD" w:rsidRDefault="00D94B4B" w:rsidP="00D94B4B">
            <w:pPr>
              <w:rPr>
                <w:color w:val="auto"/>
                <w:sz w:val="24"/>
                <w:szCs w:val="24"/>
              </w:rPr>
            </w:pPr>
          </w:p>
        </w:tc>
      </w:tr>
    </w:tbl>
    <w:p w14:paraId="5979E7C3" w14:textId="77777777" w:rsidR="00D94B4B" w:rsidRDefault="00D94B4B" w:rsidP="00D94B4B">
      <w:pPr>
        <w:rPr>
          <w:b/>
          <w:bCs/>
          <w:sz w:val="24"/>
          <w:szCs w:val="24"/>
          <w:lang w:val="fr-FR"/>
        </w:rPr>
      </w:pPr>
    </w:p>
    <w:tbl>
      <w:tblPr>
        <w:tblStyle w:val="TableGrid"/>
        <w:tblW w:w="0" w:type="auto"/>
        <w:tblInd w:w="250" w:type="dxa"/>
        <w:tblLook w:val="04A0" w:firstRow="1" w:lastRow="0" w:firstColumn="1" w:lastColumn="0" w:noHBand="0" w:noVBand="1"/>
      </w:tblPr>
      <w:tblGrid>
        <w:gridCol w:w="9497"/>
      </w:tblGrid>
      <w:tr w:rsidR="00D94B4B" w14:paraId="509956AD" w14:textId="77777777" w:rsidTr="00D94B4B">
        <w:trPr>
          <w:trHeight w:val="567"/>
        </w:trPr>
        <w:tc>
          <w:tcPr>
            <w:tcW w:w="9497" w:type="dxa"/>
            <w:tcBorders>
              <w:top w:val="nil"/>
              <w:left w:val="nil"/>
              <w:bottom w:val="nil"/>
              <w:right w:val="nil"/>
            </w:tcBorders>
            <w:shd w:val="clear" w:color="auto" w:fill="E1CCE9" w:themeFill="accent5" w:themeFillTint="33"/>
            <w:vAlign w:val="center"/>
          </w:tcPr>
          <w:p w14:paraId="34BCF896" w14:textId="77777777" w:rsidR="00D94B4B" w:rsidRDefault="00D94B4B" w:rsidP="00D94B4B">
            <w:pPr>
              <w:rPr>
                <w:b/>
                <w:bCs/>
                <w:sz w:val="24"/>
                <w:szCs w:val="24"/>
                <w:lang w:val="fr-FR"/>
              </w:rPr>
            </w:pPr>
            <w:r>
              <w:rPr>
                <w:b/>
                <w:bCs/>
                <w:sz w:val="24"/>
                <w:szCs w:val="24"/>
                <w:lang w:val="fr-FR"/>
              </w:rPr>
              <w:t>Write</w:t>
            </w:r>
          </w:p>
        </w:tc>
      </w:tr>
    </w:tbl>
    <w:p w14:paraId="6232D235" w14:textId="77777777" w:rsidR="00D94B4B" w:rsidRPr="00B408E6" w:rsidRDefault="00D94B4B" w:rsidP="00D94B4B">
      <w:pPr>
        <w:tabs>
          <w:tab w:val="left" w:leader="dot" w:pos="9639"/>
        </w:tabs>
        <w:spacing w:before="240" w:after="120"/>
        <w:ind w:left="142"/>
        <w:rPr>
          <w:sz w:val="24"/>
          <w:szCs w:val="24"/>
        </w:rPr>
      </w:pPr>
      <w:r>
        <w:rPr>
          <w:sz w:val="24"/>
          <w:szCs w:val="24"/>
        </w:rPr>
        <w:tab/>
      </w:r>
    </w:p>
    <w:p w14:paraId="52B736A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9B8D174"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24823B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48FBFE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9C2149A" w14:textId="77777777" w:rsidR="00D94B4B" w:rsidRDefault="00D94B4B" w:rsidP="00D94B4B">
      <w:pPr>
        <w:tabs>
          <w:tab w:val="left" w:leader="dot" w:pos="9639"/>
        </w:tabs>
        <w:spacing w:before="120" w:after="120"/>
        <w:ind w:left="142"/>
        <w:rPr>
          <w:sz w:val="24"/>
          <w:szCs w:val="24"/>
        </w:rPr>
      </w:pPr>
      <w:r>
        <w:rPr>
          <w:sz w:val="24"/>
          <w:szCs w:val="24"/>
        </w:rPr>
        <w:tab/>
      </w:r>
    </w:p>
    <w:p w14:paraId="059D325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A9FDCC8"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61E5EDEC"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CE56DF2"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8B7B662" w14:textId="77777777" w:rsidR="00D94B4B" w:rsidRDefault="00D94B4B" w:rsidP="00D94B4B">
      <w:pPr>
        <w:tabs>
          <w:tab w:val="left" w:leader="dot" w:pos="9639"/>
        </w:tabs>
        <w:ind w:left="142"/>
        <w:rPr>
          <w:bCs/>
          <w:sz w:val="24"/>
          <w:szCs w:val="24"/>
          <w:lang w:val="fr-FR"/>
        </w:rPr>
      </w:pPr>
      <w:r>
        <w:rPr>
          <w:bCs/>
          <w:sz w:val="24"/>
          <w:szCs w:val="24"/>
          <w:lang w:val="fr-FR"/>
        </w:rPr>
        <w:tab/>
      </w:r>
    </w:p>
    <w:p w14:paraId="5ADC7C6E"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79E75F4"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3EA26D6C" w14:textId="6A100ED0" w:rsidR="00BA564B" w:rsidRPr="00D94B4B" w:rsidRDefault="00D94B4B" w:rsidP="00D94B4B">
      <w:pPr>
        <w:tabs>
          <w:tab w:val="left" w:leader="dot" w:pos="9639"/>
        </w:tabs>
        <w:spacing w:before="120" w:after="120"/>
        <w:ind w:left="142"/>
        <w:rPr>
          <w:sz w:val="24"/>
          <w:szCs w:val="24"/>
        </w:rPr>
      </w:pPr>
      <w:r>
        <w:rPr>
          <w:sz w:val="24"/>
          <w:szCs w:val="24"/>
        </w:rPr>
        <w:tab/>
      </w:r>
    </w:p>
    <w:p w14:paraId="784C9662" w14:textId="77777777" w:rsidR="00BA564B" w:rsidRDefault="00BA564B" w:rsidP="00FE57F9">
      <w:pPr>
        <w:pStyle w:val="Heading2"/>
        <w:shd w:val="clear" w:color="auto" w:fill="C39AD3" w:themeFill="accent5" w:themeFillTint="66"/>
        <w:spacing w:before="240" w:line="276" w:lineRule="auto"/>
        <w:rPr>
          <w:sz w:val="24"/>
          <w:szCs w:val="24"/>
        </w:rPr>
        <w:sectPr w:rsidR="00BA564B" w:rsidSect="003D0260">
          <w:headerReference w:type="default" r:id="rId87"/>
          <w:footerReference w:type="default" r:id="rId88"/>
          <w:pgSz w:w="11906" w:h="16838"/>
          <w:pgMar w:top="1134" w:right="1134" w:bottom="851" w:left="1134" w:header="708" w:footer="708" w:gutter="0"/>
          <w:cols w:space="708"/>
          <w:docGrid w:linePitch="381"/>
        </w:sectPr>
      </w:pPr>
    </w:p>
    <w:p w14:paraId="2D3218C0" w14:textId="77777777" w:rsidR="00D55C60" w:rsidRPr="00ED1872" w:rsidRDefault="00D55C60" w:rsidP="00FE57F9">
      <w:pPr>
        <w:pStyle w:val="Heading2"/>
        <w:shd w:val="clear" w:color="auto" w:fill="C39AD3" w:themeFill="accent5" w:themeFillTint="66"/>
        <w:spacing w:before="240" w:line="276" w:lineRule="auto"/>
        <w:rPr>
          <w:b/>
          <w:i/>
          <w:sz w:val="24"/>
          <w:szCs w:val="24"/>
        </w:rPr>
      </w:pPr>
      <w:r w:rsidRPr="00ED1872">
        <w:rPr>
          <w:b/>
          <w:sz w:val="24"/>
          <w:szCs w:val="24"/>
        </w:rPr>
        <w:lastRenderedPageBreak/>
        <w:t>Reflect and review</w:t>
      </w:r>
    </w:p>
    <w:p w14:paraId="75EC4DFF" w14:textId="77777777" w:rsidR="00D55C60" w:rsidRPr="00B408E6" w:rsidRDefault="00D55C60" w:rsidP="00D55C60">
      <w:pPr>
        <w:pStyle w:val="N1"/>
        <w:spacing w:after="0"/>
        <w:ind w:left="426" w:hanging="360"/>
        <w:rPr>
          <w:lang w:val="en-GB"/>
        </w:rPr>
      </w:pPr>
      <w:r w:rsidRPr="00B408E6">
        <w:rPr>
          <w:lang w:val="en-GB"/>
        </w:rPr>
        <w:t>What have you learnt about tackling t</w:t>
      </w:r>
      <w:r w:rsidR="003D695F">
        <w:rPr>
          <w:lang w:val="en-GB"/>
        </w:rPr>
        <w:t>he 90 word task? Take this mini-</w:t>
      </w:r>
      <w:r w:rsidRPr="00B408E6">
        <w:rPr>
          <w:lang w:val="en-GB"/>
        </w:rPr>
        <w:t>quiz and find out.</w:t>
      </w:r>
    </w:p>
    <w:p w14:paraId="05791E16" w14:textId="22A6A824" w:rsidR="00D55C60" w:rsidRPr="002D4E9F" w:rsidRDefault="00D55C60" w:rsidP="00D7381F">
      <w:pPr>
        <w:pStyle w:val="Style6"/>
        <w:numPr>
          <w:ilvl w:val="0"/>
          <w:numId w:val="285"/>
        </w:numPr>
        <w:ind w:left="360"/>
        <w:rPr>
          <w:color w:val="582D69" w:themeColor="accent5"/>
        </w:rPr>
      </w:pPr>
      <w:r w:rsidRPr="002D4E9F">
        <w:rPr>
          <w:color w:val="582D69" w:themeColor="accent5"/>
        </w:rPr>
        <w:t>Circle the correct answer</w:t>
      </w:r>
    </w:p>
    <w:p w14:paraId="1283DB95" w14:textId="77777777" w:rsidR="00D55C60" w:rsidRPr="00B408E6" w:rsidRDefault="00D55C60" w:rsidP="00B9400B">
      <w:pPr>
        <w:pStyle w:val="N1"/>
        <w:numPr>
          <w:ilvl w:val="0"/>
          <w:numId w:val="54"/>
        </w:numPr>
        <w:spacing w:before="120" w:after="120"/>
        <w:rPr>
          <w:lang w:val="en-GB"/>
        </w:rPr>
      </w:pPr>
      <w:r w:rsidRPr="00B408E6">
        <w:rPr>
          <w:lang w:val="en-GB"/>
        </w:rPr>
        <w:t>How many bullet points do you have to cover? 3 / 4 / 5</w:t>
      </w:r>
    </w:p>
    <w:p w14:paraId="678B8F56" w14:textId="77777777" w:rsidR="00D55C60" w:rsidRPr="00B408E6" w:rsidRDefault="00D55C60" w:rsidP="00B9400B">
      <w:pPr>
        <w:pStyle w:val="N1"/>
        <w:numPr>
          <w:ilvl w:val="0"/>
          <w:numId w:val="54"/>
        </w:numPr>
        <w:spacing w:before="120" w:after="120"/>
        <w:rPr>
          <w:lang w:val="en-GB"/>
        </w:rPr>
      </w:pPr>
      <w:r w:rsidRPr="00B408E6">
        <w:rPr>
          <w:lang w:val="en-GB"/>
        </w:rPr>
        <w:t>How many marks can you get for the content? 10 / 12 / 16</w:t>
      </w:r>
    </w:p>
    <w:p w14:paraId="7006B686" w14:textId="77777777" w:rsidR="00D55C60" w:rsidRPr="00B408E6" w:rsidRDefault="00D55C60" w:rsidP="00B9400B">
      <w:pPr>
        <w:pStyle w:val="N1"/>
        <w:numPr>
          <w:ilvl w:val="0"/>
          <w:numId w:val="54"/>
        </w:numPr>
        <w:spacing w:before="120" w:after="120"/>
        <w:rPr>
          <w:lang w:val="en-GB"/>
        </w:rPr>
      </w:pPr>
      <w:r w:rsidRPr="00B408E6">
        <w:rPr>
          <w:lang w:val="en-GB"/>
        </w:rPr>
        <w:t>How many marks are available for the quality of the language? 4 / 5 / 6</w:t>
      </w:r>
    </w:p>
    <w:p w14:paraId="4C951C2E" w14:textId="77777777" w:rsidR="00D55C60" w:rsidRPr="00B408E6" w:rsidRDefault="00D55C60" w:rsidP="00B9400B">
      <w:pPr>
        <w:pStyle w:val="N1"/>
        <w:numPr>
          <w:ilvl w:val="0"/>
          <w:numId w:val="54"/>
        </w:numPr>
        <w:spacing w:before="120" w:after="120"/>
        <w:rPr>
          <w:lang w:val="en-GB"/>
        </w:rPr>
      </w:pPr>
      <w:r w:rsidRPr="00B408E6">
        <w:rPr>
          <w:lang w:val="en-GB"/>
        </w:rPr>
        <w:t>How many opinions must you include (at least)? 1 / 2 / 3</w:t>
      </w:r>
    </w:p>
    <w:p w14:paraId="0F66E0F6" w14:textId="18CA81BD" w:rsidR="00D55C60" w:rsidRPr="002D4E9F" w:rsidRDefault="00D55C60" w:rsidP="00D7381F">
      <w:pPr>
        <w:pStyle w:val="Purple"/>
        <w:numPr>
          <w:ilvl w:val="0"/>
          <w:numId w:val="285"/>
        </w:numPr>
        <w:ind w:left="360"/>
        <w:rPr>
          <w:color w:val="582D69" w:themeColor="accent5"/>
        </w:rPr>
      </w:pPr>
      <w:r w:rsidRPr="002D4E9F">
        <w:rPr>
          <w:color w:val="582D69" w:themeColor="accent5"/>
        </w:rPr>
        <w:t>True or false?</w:t>
      </w:r>
    </w:p>
    <w:p w14:paraId="78D10572" w14:textId="77777777" w:rsidR="00D55C60" w:rsidRPr="00597E2C" w:rsidRDefault="00D55C60" w:rsidP="00D55C60">
      <w:pPr>
        <w:pStyle w:val="N1"/>
        <w:spacing w:after="0"/>
        <w:ind w:left="426"/>
        <w:rPr>
          <w:b/>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gridCol w:w="850"/>
      </w:tblGrid>
      <w:tr w:rsidR="00D55C60" w14:paraId="1B6FB774" w14:textId="77777777" w:rsidTr="00F10905">
        <w:trPr>
          <w:trHeight w:val="567"/>
          <w:tblCellSpacing w:w="42" w:type="dxa"/>
        </w:trPr>
        <w:tc>
          <w:tcPr>
            <w:tcW w:w="8471" w:type="dxa"/>
            <w:vAlign w:val="center"/>
          </w:tcPr>
          <w:p w14:paraId="05CADC94" w14:textId="77777777" w:rsidR="00D55C60" w:rsidRPr="00597E2C" w:rsidRDefault="00D55C60" w:rsidP="00B9400B">
            <w:pPr>
              <w:pStyle w:val="N1"/>
              <w:numPr>
                <w:ilvl w:val="0"/>
                <w:numId w:val="93"/>
              </w:numPr>
              <w:spacing w:after="0"/>
              <w:ind w:left="283"/>
              <w:rPr>
                <w:lang w:val="en-GB"/>
              </w:rPr>
            </w:pPr>
            <w:r w:rsidRPr="00B408E6">
              <w:rPr>
                <w:lang w:val="en-GB"/>
              </w:rPr>
              <w:t>Write your answer to match the task, making it look like a blog or article in its layout.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527CDE79" w14:textId="77777777" w:rsidR="00D55C60" w:rsidRDefault="00D55C60" w:rsidP="003D0260">
            <w:pPr>
              <w:pStyle w:val="N1"/>
              <w:spacing w:after="0"/>
              <w:rPr>
                <w:b/>
                <w:lang w:val="en-GB"/>
              </w:rPr>
            </w:pPr>
          </w:p>
        </w:tc>
      </w:tr>
      <w:tr w:rsidR="00D55C60" w14:paraId="3A0D4F2F" w14:textId="77777777" w:rsidTr="00F10905">
        <w:trPr>
          <w:trHeight w:val="567"/>
          <w:tblCellSpacing w:w="42" w:type="dxa"/>
        </w:trPr>
        <w:tc>
          <w:tcPr>
            <w:tcW w:w="8471" w:type="dxa"/>
            <w:vAlign w:val="center"/>
          </w:tcPr>
          <w:p w14:paraId="27DD9B68" w14:textId="77777777" w:rsidR="00D55C60" w:rsidRPr="00597E2C" w:rsidRDefault="00D55C60" w:rsidP="00B9400B">
            <w:pPr>
              <w:pStyle w:val="N1"/>
              <w:numPr>
                <w:ilvl w:val="0"/>
                <w:numId w:val="93"/>
              </w:numPr>
              <w:spacing w:after="0"/>
              <w:ind w:left="283"/>
              <w:rPr>
                <w:lang w:val="en-GB"/>
              </w:rPr>
            </w:pPr>
            <w:r w:rsidRPr="00B408E6">
              <w:rPr>
                <w:lang w:val="en-GB"/>
              </w:rPr>
              <w:t>Choose which of the bullet points you want to write about.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7B9FBC72" w14:textId="77777777" w:rsidR="00D55C60" w:rsidRDefault="00D55C60" w:rsidP="003D0260">
            <w:pPr>
              <w:pStyle w:val="N1"/>
              <w:spacing w:after="0"/>
              <w:rPr>
                <w:b/>
                <w:lang w:val="en-GB"/>
              </w:rPr>
            </w:pPr>
          </w:p>
        </w:tc>
      </w:tr>
      <w:tr w:rsidR="00D55C60" w14:paraId="0CDEEBB3" w14:textId="77777777" w:rsidTr="00F10905">
        <w:trPr>
          <w:trHeight w:val="567"/>
          <w:tblCellSpacing w:w="42" w:type="dxa"/>
        </w:trPr>
        <w:tc>
          <w:tcPr>
            <w:tcW w:w="8471" w:type="dxa"/>
            <w:vAlign w:val="center"/>
          </w:tcPr>
          <w:p w14:paraId="2BA39BF6" w14:textId="77777777" w:rsidR="00D55C60" w:rsidRPr="00597E2C" w:rsidRDefault="00D55C60" w:rsidP="00B9400B">
            <w:pPr>
              <w:pStyle w:val="N1"/>
              <w:numPr>
                <w:ilvl w:val="0"/>
                <w:numId w:val="93"/>
              </w:numPr>
              <w:spacing w:after="0"/>
              <w:ind w:left="283"/>
              <w:rPr>
                <w:lang w:val="en-GB"/>
              </w:rPr>
            </w:pPr>
            <w:r w:rsidRPr="00B408E6">
              <w:rPr>
                <w:lang w:val="en-GB"/>
              </w:rPr>
              <w:t xml:space="preserve">You’ll have a choice of two questions on different topics. </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3EA2F6B2" w14:textId="77777777" w:rsidR="00D55C60" w:rsidRDefault="00D55C60" w:rsidP="003D0260">
            <w:pPr>
              <w:pStyle w:val="N1"/>
              <w:spacing w:after="0"/>
              <w:rPr>
                <w:b/>
                <w:lang w:val="en-GB"/>
              </w:rPr>
            </w:pPr>
          </w:p>
        </w:tc>
      </w:tr>
      <w:tr w:rsidR="00D55C60" w14:paraId="57FD8D96" w14:textId="77777777" w:rsidTr="00F10905">
        <w:trPr>
          <w:trHeight w:val="567"/>
          <w:tblCellSpacing w:w="42" w:type="dxa"/>
        </w:trPr>
        <w:tc>
          <w:tcPr>
            <w:tcW w:w="8471" w:type="dxa"/>
            <w:vAlign w:val="center"/>
          </w:tcPr>
          <w:p w14:paraId="5F04EE1E" w14:textId="28049760" w:rsidR="00D55C60" w:rsidRPr="00597E2C" w:rsidRDefault="00D55C60" w:rsidP="00B9400B">
            <w:pPr>
              <w:pStyle w:val="N1"/>
              <w:numPr>
                <w:ilvl w:val="0"/>
                <w:numId w:val="93"/>
              </w:numPr>
              <w:spacing w:after="0"/>
              <w:ind w:left="283"/>
              <w:rPr>
                <w:lang w:val="en-GB"/>
              </w:rPr>
            </w:pPr>
            <w:r w:rsidRPr="00B408E6">
              <w:rPr>
                <w:lang w:val="en-GB"/>
              </w:rPr>
              <w:t>You must use three t</w:t>
            </w:r>
            <w:r w:rsidR="00AD642D">
              <w:rPr>
                <w:lang w:val="en-GB"/>
              </w:rPr>
              <w:t>ime frames</w:t>
            </w:r>
            <w:r w:rsidRPr="00B408E6">
              <w:rPr>
                <w:lang w:val="en-GB"/>
              </w:rPr>
              <w:t xml:space="preserve"> to get the best marks for this question.</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5B2FE8A9" w14:textId="77777777" w:rsidR="00D55C60" w:rsidRDefault="00D55C60" w:rsidP="003D0260">
            <w:pPr>
              <w:pStyle w:val="N1"/>
              <w:spacing w:after="0"/>
              <w:rPr>
                <w:b/>
                <w:lang w:val="en-GB"/>
              </w:rPr>
            </w:pPr>
          </w:p>
        </w:tc>
      </w:tr>
      <w:tr w:rsidR="00D55C60" w14:paraId="320D37AC" w14:textId="77777777" w:rsidTr="00F10905">
        <w:trPr>
          <w:trHeight w:val="567"/>
          <w:tblCellSpacing w:w="42" w:type="dxa"/>
        </w:trPr>
        <w:tc>
          <w:tcPr>
            <w:tcW w:w="8471" w:type="dxa"/>
            <w:vAlign w:val="center"/>
          </w:tcPr>
          <w:p w14:paraId="352D8670" w14:textId="77777777" w:rsidR="00D55C60" w:rsidRPr="00597E2C" w:rsidRDefault="00D55C60" w:rsidP="00B9400B">
            <w:pPr>
              <w:pStyle w:val="N1"/>
              <w:numPr>
                <w:ilvl w:val="0"/>
                <w:numId w:val="93"/>
              </w:numPr>
              <w:spacing w:after="0"/>
              <w:ind w:left="283"/>
              <w:rPr>
                <w:lang w:val="en-GB"/>
              </w:rPr>
            </w:pPr>
            <w:r w:rsidRPr="00B408E6">
              <w:rPr>
                <w:lang w:val="en-GB"/>
              </w:rPr>
              <w:t>You must write about 20-25 words on each bullet point.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2E8B5373" w14:textId="77777777" w:rsidR="00D55C60" w:rsidRDefault="00D55C60" w:rsidP="003D0260">
            <w:pPr>
              <w:pStyle w:val="N1"/>
              <w:spacing w:after="0"/>
              <w:rPr>
                <w:b/>
                <w:lang w:val="en-GB"/>
              </w:rPr>
            </w:pPr>
          </w:p>
        </w:tc>
      </w:tr>
      <w:tr w:rsidR="00D55C60" w14:paraId="2C582D4E" w14:textId="77777777" w:rsidTr="00F10905">
        <w:trPr>
          <w:trHeight w:val="567"/>
          <w:tblCellSpacing w:w="42" w:type="dxa"/>
        </w:trPr>
        <w:tc>
          <w:tcPr>
            <w:tcW w:w="8471" w:type="dxa"/>
            <w:vAlign w:val="center"/>
          </w:tcPr>
          <w:p w14:paraId="401D939B" w14:textId="77777777" w:rsidR="00D55C60" w:rsidRPr="00597E2C" w:rsidRDefault="00D55C60" w:rsidP="00B9400B">
            <w:pPr>
              <w:pStyle w:val="N1"/>
              <w:numPr>
                <w:ilvl w:val="0"/>
                <w:numId w:val="93"/>
              </w:numPr>
              <w:spacing w:after="0"/>
              <w:ind w:left="283"/>
              <w:rPr>
                <w:lang w:val="en-GB"/>
              </w:rPr>
            </w:pPr>
            <w:r w:rsidRPr="00B408E6">
              <w:rPr>
                <w:lang w:val="en-GB"/>
              </w:rPr>
              <w:t>The more you write, the better your chance of getting a good mark.</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49B47E25" w14:textId="77777777" w:rsidR="00D55C60" w:rsidRDefault="00D55C60" w:rsidP="003D0260">
            <w:pPr>
              <w:pStyle w:val="N1"/>
              <w:spacing w:after="0"/>
              <w:rPr>
                <w:b/>
                <w:lang w:val="en-GB"/>
              </w:rPr>
            </w:pPr>
          </w:p>
        </w:tc>
      </w:tr>
      <w:tr w:rsidR="00D55C60" w14:paraId="7B1AC97A" w14:textId="77777777" w:rsidTr="00F10905">
        <w:trPr>
          <w:trHeight w:val="567"/>
          <w:tblCellSpacing w:w="42" w:type="dxa"/>
        </w:trPr>
        <w:tc>
          <w:tcPr>
            <w:tcW w:w="8471" w:type="dxa"/>
            <w:vAlign w:val="center"/>
          </w:tcPr>
          <w:p w14:paraId="4DCED756" w14:textId="77777777" w:rsidR="00D55C60" w:rsidRPr="00597E2C" w:rsidRDefault="00D55C60" w:rsidP="00B9400B">
            <w:pPr>
              <w:pStyle w:val="N1"/>
              <w:numPr>
                <w:ilvl w:val="0"/>
                <w:numId w:val="93"/>
              </w:numPr>
              <w:spacing w:after="0"/>
              <w:ind w:left="283"/>
              <w:rPr>
                <w:lang w:val="en-GB"/>
              </w:rPr>
            </w:pPr>
            <w:r w:rsidRPr="00B408E6">
              <w:rPr>
                <w:lang w:val="en-GB"/>
              </w:rPr>
              <w:t>Take time to plan your answer before you start writing.</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1327DB75" w14:textId="77777777" w:rsidR="00D55C60" w:rsidRDefault="00D55C60" w:rsidP="003D0260">
            <w:pPr>
              <w:pStyle w:val="N1"/>
              <w:spacing w:after="0"/>
              <w:rPr>
                <w:b/>
                <w:lang w:val="en-GB"/>
              </w:rPr>
            </w:pPr>
          </w:p>
        </w:tc>
      </w:tr>
      <w:tr w:rsidR="00D55C60" w14:paraId="7B37C62F" w14:textId="77777777" w:rsidTr="00F10905">
        <w:trPr>
          <w:trHeight w:val="567"/>
          <w:tblCellSpacing w:w="42" w:type="dxa"/>
        </w:trPr>
        <w:tc>
          <w:tcPr>
            <w:tcW w:w="8471" w:type="dxa"/>
            <w:vAlign w:val="center"/>
          </w:tcPr>
          <w:p w14:paraId="4DB05371" w14:textId="470E094E" w:rsidR="00D55C60" w:rsidRPr="00597E2C" w:rsidRDefault="00D55C60" w:rsidP="00B9400B">
            <w:pPr>
              <w:pStyle w:val="N1"/>
              <w:numPr>
                <w:ilvl w:val="0"/>
                <w:numId w:val="93"/>
              </w:numPr>
              <w:spacing w:after="0"/>
              <w:ind w:left="283"/>
              <w:rPr>
                <w:lang w:val="en-GB"/>
              </w:rPr>
            </w:pPr>
            <w:r w:rsidRPr="00B408E6">
              <w:rPr>
                <w:lang w:val="en-GB"/>
              </w:rPr>
              <w:t xml:space="preserve">You must not reuse any of the French words </w:t>
            </w:r>
            <w:r w:rsidR="003D695F">
              <w:rPr>
                <w:lang w:val="en-GB"/>
              </w:rPr>
              <w:t>from</w:t>
            </w:r>
            <w:r w:rsidRPr="00B408E6">
              <w:rPr>
                <w:lang w:val="en-GB"/>
              </w:rPr>
              <w:t xml:space="preserve"> the question.</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007DF54A" w14:textId="77777777" w:rsidR="00D55C60" w:rsidRDefault="00D55C60" w:rsidP="003D0260">
            <w:pPr>
              <w:pStyle w:val="N1"/>
              <w:spacing w:after="0"/>
              <w:rPr>
                <w:b/>
                <w:lang w:val="en-GB"/>
              </w:rPr>
            </w:pPr>
          </w:p>
        </w:tc>
      </w:tr>
    </w:tbl>
    <w:p w14:paraId="25BB0305" w14:textId="634C6745" w:rsidR="00D55C60" w:rsidRPr="002D4E9F" w:rsidRDefault="00D55C60" w:rsidP="00D7381F">
      <w:pPr>
        <w:pStyle w:val="Purple"/>
        <w:numPr>
          <w:ilvl w:val="0"/>
          <w:numId w:val="285"/>
        </w:numPr>
        <w:ind w:left="360"/>
        <w:rPr>
          <w:color w:val="582D69" w:themeColor="accent5"/>
        </w:rPr>
      </w:pPr>
      <w:r w:rsidRPr="002D4E9F">
        <w:rPr>
          <w:color w:val="582D69" w:themeColor="accent5"/>
        </w:rPr>
        <w:t>Note to myself</w:t>
      </w:r>
    </w:p>
    <w:p w14:paraId="126FA545" w14:textId="77777777" w:rsidR="00D55C60" w:rsidRPr="00B408E6" w:rsidRDefault="00D55C60" w:rsidP="00D55C60">
      <w:pPr>
        <w:pStyle w:val="N1"/>
        <w:spacing w:after="0"/>
        <w:ind w:left="363"/>
        <w:rPr>
          <w:lang w:val="en-GB"/>
        </w:rPr>
      </w:pPr>
      <w:r w:rsidRPr="00B408E6">
        <w:rPr>
          <w:lang w:val="en-GB"/>
        </w:rPr>
        <w:t>Based on what you’ve learnt so far, what advice would you give your future self in order to improve your performance on this question?</w:t>
      </w:r>
    </w:p>
    <w:p w14:paraId="6024025C" w14:textId="77777777" w:rsidR="00D55C60" w:rsidRDefault="00D55C60" w:rsidP="00D55C60">
      <w:pPr>
        <w:pStyle w:val="N1"/>
        <w:tabs>
          <w:tab w:val="clear" w:pos="9639"/>
          <w:tab w:val="left" w:leader="dot" w:pos="9498"/>
        </w:tabs>
        <w:spacing w:before="240" w:after="120"/>
        <w:ind w:left="363"/>
        <w:rPr>
          <w:lang w:val="en-GB"/>
        </w:rPr>
      </w:pPr>
      <w:r>
        <w:rPr>
          <w:lang w:val="en-GB"/>
        </w:rPr>
        <w:tab/>
      </w:r>
    </w:p>
    <w:p w14:paraId="607B6966" w14:textId="77777777" w:rsidR="00D55C60" w:rsidRDefault="00D55C60" w:rsidP="00D55C60">
      <w:pPr>
        <w:pStyle w:val="N1"/>
        <w:tabs>
          <w:tab w:val="clear" w:pos="9639"/>
          <w:tab w:val="left" w:leader="dot" w:pos="9498"/>
        </w:tabs>
        <w:spacing w:before="120" w:after="120"/>
        <w:ind w:left="363"/>
        <w:rPr>
          <w:lang w:val="en-GB"/>
        </w:rPr>
      </w:pPr>
      <w:r>
        <w:rPr>
          <w:lang w:val="en-GB"/>
        </w:rPr>
        <w:tab/>
      </w:r>
    </w:p>
    <w:p w14:paraId="7987500F" w14:textId="77777777" w:rsidR="00D55C60" w:rsidRDefault="00D55C60" w:rsidP="00D55C60">
      <w:pPr>
        <w:pStyle w:val="N1"/>
        <w:tabs>
          <w:tab w:val="clear" w:pos="9639"/>
          <w:tab w:val="left" w:leader="dot" w:pos="9498"/>
        </w:tabs>
        <w:spacing w:before="120" w:after="120"/>
        <w:ind w:left="363"/>
        <w:rPr>
          <w:lang w:val="en-GB"/>
        </w:rPr>
      </w:pPr>
      <w:r>
        <w:rPr>
          <w:lang w:val="en-GB"/>
        </w:rPr>
        <w:tab/>
      </w:r>
    </w:p>
    <w:p w14:paraId="57173FC4" w14:textId="77777777" w:rsidR="00D55C60" w:rsidRPr="00B408E6" w:rsidRDefault="00D55C60" w:rsidP="00D55C60">
      <w:pPr>
        <w:pStyle w:val="N1"/>
        <w:tabs>
          <w:tab w:val="clear" w:pos="9639"/>
          <w:tab w:val="left" w:leader="dot" w:pos="9498"/>
        </w:tabs>
        <w:spacing w:before="120" w:after="120"/>
        <w:ind w:left="363"/>
        <w:rPr>
          <w:lang w:val="en-GB"/>
        </w:rPr>
      </w:pPr>
      <w:r>
        <w:rPr>
          <w:lang w:val="en-GB"/>
        </w:rPr>
        <w:tab/>
      </w:r>
    </w:p>
    <w:p w14:paraId="31F626D5" w14:textId="77777777" w:rsidR="00560C6C" w:rsidRDefault="00D55C60" w:rsidP="00560C6C">
      <w:pPr>
        <w:tabs>
          <w:tab w:val="left" w:leader="dot" w:pos="9498"/>
        </w:tabs>
        <w:spacing w:before="120" w:after="120"/>
        <w:ind w:left="363"/>
        <w:rPr>
          <w:sz w:val="24"/>
          <w:szCs w:val="24"/>
        </w:rPr>
        <w:sectPr w:rsidR="00560C6C" w:rsidSect="003D0260">
          <w:headerReference w:type="default" r:id="rId89"/>
          <w:footerReference w:type="default" r:id="rId90"/>
          <w:pgSz w:w="11906" w:h="16838"/>
          <w:pgMar w:top="1134" w:right="1134" w:bottom="851" w:left="1134" w:header="708" w:footer="708" w:gutter="0"/>
          <w:cols w:space="708"/>
          <w:docGrid w:linePitch="381"/>
        </w:sectPr>
      </w:pPr>
      <w:r>
        <w:rPr>
          <w:sz w:val="24"/>
          <w:szCs w:val="24"/>
        </w:rPr>
        <w:tab/>
      </w:r>
    </w:p>
    <w:p w14:paraId="4B3C910B" w14:textId="77777777" w:rsidR="00D55C60" w:rsidRPr="00B408E6" w:rsidRDefault="00D55C60" w:rsidP="009034B0">
      <w:pPr>
        <w:pStyle w:val="Heading2"/>
        <w:shd w:val="clear" w:color="auto" w:fill="C39AD3" w:themeFill="accent5" w:themeFillTint="66"/>
        <w:spacing w:before="240" w:after="320" w:line="276" w:lineRule="auto"/>
        <w:rPr>
          <w:i/>
          <w:sz w:val="24"/>
          <w:szCs w:val="24"/>
        </w:rPr>
      </w:pPr>
      <w:r w:rsidRPr="009F7350">
        <w:rPr>
          <w:b/>
          <w:sz w:val="24"/>
          <w:szCs w:val="24"/>
        </w:rPr>
        <w:lastRenderedPageBreak/>
        <w:t>Answers</w:t>
      </w:r>
      <w:r w:rsidRPr="00B408E6">
        <w:rPr>
          <w:sz w:val="24"/>
          <w:szCs w:val="24"/>
        </w:rPr>
        <w:t xml:space="preserve"> </w:t>
      </w:r>
    </w:p>
    <w:p w14:paraId="6D9540C3" w14:textId="56403E0D" w:rsidR="00D55C60" w:rsidRPr="00ED1872" w:rsidRDefault="000373D6" w:rsidP="00B848C2">
      <w:pPr>
        <w:pStyle w:val="N1"/>
        <w:pBdr>
          <w:bottom w:val="single" w:sz="8" w:space="1" w:color="A567BE" w:themeColor="accent5" w:themeTint="99"/>
        </w:pBdr>
        <w:spacing w:after="0"/>
        <w:rPr>
          <w:b/>
          <w:color w:val="582D69" w:themeColor="accent5"/>
          <w:lang w:val="en-GB"/>
        </w:rPr>
      </w:pPr>
      <w:r>
        <w:rPr>
          <w:b/>
          <w:color w:val="582D69" w:themeColor="accent5"/>
          <w:lang w:val="en-GB"/>
        </w:rPr>
        <w:t>Getting started – pages 62-67</w:t>
      </w:r>
      <w:r w:rsidR="00D55C60" w:rsidRPr="00ED1872">
        <w:rPr>
          <w:b/>
          <w:color w:val="582D69" w:themeColor="accent5"/>
          <w:lang w:val="en-GB"/>
        </w:rPr>
        <w:t xml:space="preserve">  </w:t>
      </w:r>
    </w:p>
    <w:p w14:paraId="11E27D04" w14:textId="212D669F" w:rsidR="00D55C60" w:rsidRPr="00B408E6" w:rsidRDefault="00D55C60" w:rsidP="002D4E9F">
      <w:pPr>
        <w:pStyle w:val="Style6"/>
        <w:numPr>
          <w:ilvl w:val="0"/>
          <w:numId w:val="286"/>
        </w:numPr>
        <w:spacing w:before="280"/>
      </w:pPr>
    </w:p>
    <w:tbl>
      <w:tblPr>
        <w:tblStyle w:val="TableGrid"/>
        <w:tblW w:w="4891" w:type="pct"/>
        <w:tblInd w:w="108"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0"/>
        <w:gridCol w:w="1986"/>
        <w:gridCol w:w="2410"/>
        <w:gridCol w:w="3543"/>
      </w:tblGrid>
      <w:tr w:rsidR="00D55C60" w:rsidRPr="00B408E6" w14:paraId="6ECBA1B7" w14:textId="77777777" w:rsidTr="00FE57F9">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38E2C5D0" w14:textId="77777777" w:rsidR="00D55C60" w:rsidRPr="00AD642D" w:rsidRDefault="00D55C60" w:rsidP="003D0260">
            <w:pPr>
              <w:rPr>
                <w:i/>
                <w:sz w:val="24"/>
                <w:szCs w:val="24"/>
                <w:lang w:val="fr-FR"/>
              </w:rPr>
            </w:pPr>
            <w:r w:rsidRPr="00AD642D">
              <w:rPr>
                <w:b/>
                <w:sz w:val="24"/>
                <w:szCs w:val="24"/>
              </w:rPr>
              <w:t>Past</w:t>
            </w:r>
          </w:p>
        </w:tc>
      </w:tr>
      <w:tr w:rsidR="00D55C60" w:rsidRPr="009A371B" w14:paraId="0AE99D70" w14:textId="77777777" w:rsidTr="00FE57F9">
        <w:trPr>
          <w:trHeight w:val="454"/>
        </w:trPr>
        <w:tc>
          <w:tcPr>
            <w:tcW w:w="882"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507CB91" w14:textId="77777777" w:rsidR="00D55C60" w:rsidRPr="00B408E6" w:rsidRDefault="00D55C60" w:rsidP="003D0260">
            <w:pPr>
              <w:rPr>
                <w:sz w:val="24"/>
                <w:szCs w:val="24"/>
              </w:rPr>
            </w:pPr>
            <w:r w:rsidRPr="00B408E6">
              <w:rPr>
                <w:sz w:val="24"/>
                <w:szCs w:val="24"/>
              </w:rPr>
              <w:t>I played</w:t>
            </w:r>
          </w:p>
        </w:tc>
        <w:tc>
          <w:tcPr>
            <w:tcW w:w="103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719244F" w14:textId="77777777" w:rsidR="00D55C60" w:rsidRPr="00B408E6" w:rsidRDefault="00D55C60" w:rsidP="003D0260">
            <w:pPr>
              <w:rPr>
                <w:i/>
                <w:sz w:val="24"/>
                <w:szCs w:val="24"/>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joué</w:t>
            </w:r>
            <w:proofErr w:type="spellEnd"/>
          </w:p>
        </w:tc>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A92D21A" w14:textId="77777777" w:rsidR="00D55C60" w:rsidRPr="00B408E6" w:rsidRDefault="00D55C60" w:rsidP="003D0260">
            <w:pPr>
              <w:rPr>
                <w:sz w:val="24"/>
                <w:szCs w:val="24"/>
              </w:rPr>
            </w:pPr>
            <w:r w:rsidRPr="00B408E6">
              <w:rPr>
                <w:sz w:val="24"/>
                <w:szCs w:val="24"/>
              </w:rPr>
              <w:t>he/she/we played</w:t>
            </w:r>
          </w:p>
        </w:tc>
        <w:tc>
          <w:tcPr>
            <w:tcW w:w="1838"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D92FC65" w14:textId="77777777" w:rsidR="00D55C60" w:rsidRPr="00B408E6" w:rsidRDefault="00D55C60" w:rsidP="003D0260">
            <w:pPr>
              <w:rPr>
                <w:i/>
                <w:sz w:val="24"/>
                <w:szCs w:val="24"/>
                <w:lang w:val="fr-FR"/>
              </w:rPr>
            </w:pPr>
            <w:r w:rsidRPr="00B408E6">
              <w:rPr>
                <w:i/>
                <w:sz w:val="24"/>
                <w:szCs w:val="24"/>
                <w:lang w:val="fr-FR"/>
              </w:rPr>
              <w:t>il/elle/on a joué</w:t>
            </w:r>
          </w:p>
        </w:tc>
      </w:tr>
      <w:tr w:rsidR="00D55C60" w:rsidRPr="009A371B" w14:paraId="40F7D48C"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F499725"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ate</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5384EE5"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mangé</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C37629C" w14:textId="77777777" w:rsidR="00D55C60" w:rsidRPr="00B408E6" w:rsidRDefault="00D55C60" w:rsidP="003D0260">
            <w:pPr>
              <w:tabs>
                <w:tab w:val="left" w:leader="dot" w:pos="2161"/>
              </w:tabs>
              <w:rPr>
                <w:sz w:val="24"/>
                <w:szCs w:val="24"/>
                <w:lang w:val="fr-FR"/>
              </w:rPr>
            </w:pPr>
            <w:r w:rsidRPr="00B408E6">
              <w:rPr>
                <w:sz w:val="24"/>
                <w:szCs w:val="24"/>
              </w:rPr>
              <w:t>he/she/we ate</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3CED615" w14:textId="77777777" w:rsidR="00D55C60" w:rsidRPr="00B408E6" w:rsidRDefault="00D55C60" w:rsidP="003D0260">
            <w:pPr>
              <w:rPr>
                <w:i/>
                <w:sz w:val="24"/>
                <w:szCs w:val="24"/>
                <w:lang w:val="fr-FR"/>
              </w:rPr>
            </w:pPr>
            <w:r w:rsidRPr="00B408E6">
              <w:rPr>
                <w:i/>
                <w:sz w:val="24"/>
                <w:szCs w:val="24"/>
                <w:lang w:val="fr-FR"/>
              </w:rPr>
              <w:t>il/elle/on a mangé</w:t>
            </w:r>
          </w:p>
        </w:tc>
      </w:tr>
      <w:tr w:rsidR="00D55C60" w:rsidRPr="009A371B" w14:paraId="3AB9662C"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EA1CE6E"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did</w:t>
            </w:r>
            <w:proofErr w:type="spellEnd"/>
            <w:r w:rsidRPr="00B408E6">
              <w:rPr>
                <w:sz w:val="24"/>
                <w:szCs w:val="24"/>
                <w:lang w:val="fr-FR"/>
              </w:rPr>
              <w:t>/made</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0794E6B"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fait</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8C22D78" w14:textId="77777777" w:rsidR="00D55C60" w:rsidRPr="00B408E6" w:rsidRDefault="00D55C60" w:rsidP="003D0260">
            <w:pPr>
              <w:rPr>
                <w:sz w:val="24"/>
                <w:szCs w:val="24"/>
                <w:lang w:val="fr-FR"/>
              </w:rPr>
            </w:pPr>
            <w:r w:rsidRPr="00B408E6">
              <w:rPr>
                <w:sz w:val="24"/>
                <w:szCs w:val="24"/>
              </w:rPr>
              <w:t>he/she/we did</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C57432F" w14:textId="77777777" w:rsidR="00D55C60" w:rsidRPr="00171AC0" w:rsidRDefault="00D55C60" w:rsidP="003D0260">
            <w:pPr>
              <w:tabs>
                <w:tab w:val="left" w:leader="dot" w:pos="2194"/>
              </w:tabs>
              <w:rPr>
                <w:sz w:val="24"/>
                <w:szCs w:val="24"/>
                <w:lang w:val="fr-FR"/>
              </w:rPr>
            </w:pPr>
            <w:r w:rsidRPr="00B408E6">
              <w:rPr>
                <w:i/>
                <w:sz w:val="24"/>
                <w:szCs w:val="24"/>
                <w:lang w:val="fr-FR"/>
              </w:rPr>
              <w:t>il/elle/on a fait</w:t>
            </w:r>
          </w:p>
        </w:tc>
      </w:tr>
      <w:tr w:rsidR="00D55C60" w:rsidRPr="009A371B" w14:paraId="4A6036E4"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59188D0" w14:textId="77777777" w:rsidR="00D55C60" w:rsidRPr="00B408E6" w:rsidRDefault="00D55C60" w:rsidP="003D0260">
            <w:pPr>
              <w:rPr>
                <w:sz w:val="24"/>
                <w:szCs w:val="24"/>
                <w:lang w:val="fr-FR"/>
              </w:rPr>
            </w:pPr>
            <w:r w:rsidRPr="00B408E6">
              <w:rPr>
                <w:sz w:val="24"/>
                <w:szCs w:val="24"/>
                <w:lang w:val="fr-FR"/>
              </w:rPr>
              <w:t xml:space="preserve">I </w:t>
            </w:r>
            <w:proofErr w:type="spellStart"/>
            <w:r w:rsidRPr="00B408E6">
              <w:rPr>
                <w:sz w:val="24"/>
                <w:szCs w:val="24"/>
                <w:lang w:val="fr-FR"/>
              </w:rPr>
              <w:t>visited</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B3A83CE" w14:textId="77777777" w:rsidR="00D55C60" w:rsidRPr="00171AC0" w:rsidRDefault="00D55C60" w:rsidP="003D0260">
            <w:pPr>
              <w:tabs>
                <w:tab w:val="left" w:leader="dot" w:pos="2194"/>
              </w:tabs>
              <w:rPr>
                <w:sz w:val="24"/>
                <w:szCs w:val="24"/>
                <w:lang w:val="fr-FR"/>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visité</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DF5392" w14:textId="77777777" w:rsidR="00D55C60" w:rsidRPr="00B408E6" w:rsidRDefault="00D55C60" w:rsidP="003D0260">
            <w:pPr>
              <w:rPr>
                <w:sz w:val="24"/>
                <w:szCs w:val="24"/>
                <w:lang w:val="fr-FR"/>
              </w:rPr>
            </w:pPr>
            <w:r w:rsidRPr="00B408E6">
              <w:rPr>
                <w:sz w:val="24"/>
                <w:szCs w:val="24"/>
              </w:rPr>
              <w:t>he/she/we visited</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895EADF" w14:textId="77777777" w:rsidR="00D55C60" w:rsidRPr="00171AC0" w:rsidRDefault="00D55C60" w:rsidP="003D0260">
            <w:pPr>
              <w:tabs>
                <w:tab w:val="left" w:leader="dot" w:pos="2161"/>
              </w:tabs>
              <w:rPr>
                <w:sz w:val="24"/>
                <w:szCs w:val="24"/>
                <w:lang w:val="fr-FR"/>
              </w:rPr>
            </w:pPr>
            <w:r w:rsidRPr="00B408E6">
              <w:rPr>
                <w:i/>
                <w:sz w:val="24"/>
                <w:szCs w:val="24"/>
                <w:lang w:val="fr-FR"/>
              </w:rPr>
              <w:t>il/elle/on a visité</w:t>
            </w:r>
          </w:p>
        </w:tc>
      </w:tr>
      <w:tr w:rsidR="00D55C60" w:rsidRPr="009A371B" w14:paraId="319BF9C1" w14:textId="77777777" w:rsidTr="00FE57F9">
        <w:trPr>
          <w:trHeight w:val="454"/>
        </w:trPr>
        <w:tc>
          <w:tcPr>
            <w:tcW w:w="882"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6826A669"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went</w:t>
            </w:r>
            <w:proofErr w:type="spellEnd"/>
          </w:p>
        </w:tc>
        <w:tc>
          <w:tcPr>
            <w:tcW w:w="103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2DCB0554" w14:textId="77777777" w:rsidR="00D55C60" w:rsidRPr="00B408E6" w:rsidRDefault="00D55C60" w:rsidP="003D0260">
            <w:pPr>
              <w:rPr>
                <w:i/>
                <w:sz w:val="24"/>
                <w:szCs w:val="24"/>
                <w:lang w:val="fr-FR"/>
              </w:rPr>
            </w:pPr>
            <w:r w:rsidRPr="00B408E6">
              <w:rPr>
                <w:i/>
                <w:sz w:val="24"/>
                <w:szCs w:val="24"/>
                <w:lang w:val="fr-FR"/>
              </w:rPr>
              <w:t>je suis allé(e)</w:t>
            </w:r>
          </w:p>
        </w:tc>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609832AB" w14:textId="77777777" w:rsidR="00D55C60" w:rsidRPr="00B408E6" w:rsidRDefault="00D55C60" w:rsidP="003D0260">
            <w:pPr>
              <w:tabs>
                <w:tab w:val="left" w:leader="dot" w:pos="2161"/>
              </w:tabs>
              <w:rPr>
                <w:sz w:val="24"/>
                <w:szCs w:val="24"/>
                <w:lang w:val="fr-FR"/>
              </w:rPr>
            </w:pPr>
            <w:r w:rsidRPr="00B408E6">
              <w:rPr>
                <w:sz w:val="24"/>
                <w:szCs w:val="24"/>
              </w:rPr>
              <w:t>he/she/we went</w:t>
            </w:r>
          </w:p>
        </w:tc>
        <w:tc>
          <w:tcPr>
            <w:tcW w:w="1838"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9DCAB14" w14:textId="77777777" w:rsidR="00D55C60" w:rsidRPr="00B408E6" w:rsidRDefault="00D55C60" w:rsidP="003D0260">
            <w:pPr>
              <w:rPr>
                <w:i/>
                <w:sz w:val="24"/>
                <w:szCs w:val="24"/>
                <w:lang w:val="fr-FR"/>
              </w:rPr>
            </w:pPr>
            <w:r w:rsidRPr="00B408E6">
              <w:rPr>
                <w:i/>
                <w:sz w:val="24"/>
                <w:szCs w:val="24"/>
                <w:lang w:val="fr-FR"/>
              </w:rPr>
              <w:t>il/elle/on est allé(e)(s)</w:t>
            </w:r>
          </w:p>
        </w:tc>
      </w:tr>
    </w:tbl>
    <w:p w14:paraId="47C932A3" w14:textId="77777777" w:rsidR="00D55C60" w:rsidRPr="009034B0" w:rsidRDefault="00D55C60" w:rsidP="00D55C60">
      <w:pPr>
        <w:rPr>
          <w:b/>
          <w:sz w:val="20"/>
          <w:szCs w:val="24"/>
          <w:lang w:val="fr-FR"/>
        </w:rPr>
      </w:pPr>
    </w:p>
    <w:tbl>
      <w:tblPr>
        <w:tblStyle w:val="TableGrid"/>
        <w:tblW w:w="4891" w:type="pct"/>
        <w:tblInd w:w="108"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0"/>
        <w:gridCol w:w="1986"/>
        <w:gridCol w:w="2410"/>
        <w:gridCol w:w="3543"/>
      </w:tblGrid>
      <w:tr w:rsidR="00D55C60" w:rsidRPr="00B408E6" w14:paraId="32DE1097" w14:textId="77777777" w:rsidTr="00FE57F9">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0CA862AC" w14:textId="77777777" w:rsidR="00D55C60" w:rsidRPr="00AD642D" w:rsidRDefault="00D55C60" w:rsidP="003D0260">
            <w:pPr>
              <w:rPr>
                <w:i/>
                <w:sz w:val="24"/>
                <w:szCs w:val="24"/>
                <w:lang w:val="fr-FR"/>
              </w:rPr>
            </w:pPr>
            <w:r w:rsidRPr="00AD642D">
              <w:rPr>
                <w:b/>
                <w:sz w:val="24"/>
                <w:szCs w:val="24"/>
              </w:rPr>
              <w:t>Present</w:t>
            </w:r>
          </w:p>
        </w:tc>
      </w:tr>
      <w:tr w:rsidR="00D55C60" w:rsidRPr="00B408E6" w14:paraId="58D754F5" w14:textId="77777777" w:rsidTr="00FE57F9">
        <w:trPr>
          <w:trHeight w:val="454"/>
        </w:trPr>
        <w:tc>
          <w:tcPr>
            <w:tcW w:w="882"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C2F3BDD" w14:textId="77777777" w:rsidR="00D55C60" w:rsidRPr="00B408E6" w:rsidRDefault="00D55C60" w:rsidP="003D0260">
            <w:pPr>
              <w:rPr>
                <w:sz w:val="24"/>
                <w:szCs w:val="24"/>
              </w:rPr>
            </w:pPr>
            <w:r w:rsidRPr="00B408E6">
              <w:rPr>
                <w:sz w:val="24"/>
                <w:szCs w:val="24"/>
              </w:rPr>
              <w:t>I am</w:t>
            </w:r>
          </w:p>
        </w:tc>
        <w:tc>
          <w:tcPr>
            <w:tcW w:w="103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B1839F2" w14:textId="77777777" w:rsidR="00D55C60" w:rsidRPr="00B408E6" w:rsidRDefault="00D55C60" w:rsidP="003D0260">
            <w:pPr>
              <w:rPr>
                <w:i/>
                <w:sz w:val="24"/>
                <w:szCs w:val="24"/>
              </w:rPr>
            </w:pPr>
            <w:r w:rsidRPr="00156748">
              <w:rPr>
                <w:sz w:val="24"/>
                <w:szCs w:val="24"/>
              </w:rPr>
              <w:t xml:space="preserve">je </w:t>
            </w:r>
            <w:proofErr w:type="spellStart"/>
            <w:r w:rsidRPr="00156748">
              <w:rPr>
                <w:sz w:val="24"/>
                <w:szCs w:val="24"/>
              </w:rPr>
              <w:t>suis</w:t>
            </w:r>
            <w:proofErr w:type="spellEnd"/>
          </w:p>
        </w:tc>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B73B648" w14:textId="4BD7CADA" w:rsidR="00D55C60" w:rsidRPr="00B408E6" w:rsidRDefault="00D55C60" w:rsidP="003D0260">
            <w:pPr>
              <w:rPr>
                <w:sz w:val="24"/>
                <w:szCs w:val="24"/>
              </w:rPr>
            </w:pPr>
            <w:r w:rsidRPr="00B408E6">
              <w:rPr>
                <w:sz w:val="24"/>
                <w:szCs w:val="24"/>
              </w:rPr>
              <w:t>he/she</w:t>
            </w:r>
            <w:r w:rsidR="009A76B3">
              <w:rPr>
                <w:sz w:val="24"/>
                <w:szCs w:val="24"/>
              </w:rPr>
              <w:t xml:space="preserve"> is </w:t>
            </w:r>
            <w:r w:rsidRPr="00B408E6">
              <w:rPr>
                <w:sz w:val="24"/>
                <w:szCs w:val="24"/>
              </w:rPr>
              <w:t>/</w:t>
            </w:r>
            <w:r w:rsidR="009A76B3">
              <w:rPr>
                <w:sz w:val="24"/>
                <w:szCs w:val="24"/>
              </w:rPr>
              <w:t xml:space="preserve"> </w:t>
            </w:r>
            <w:r w:rsidRPr="00B408E6">
              <w:rPr>
                <w:sz w:val="24"/>
                <w:szCs w:val="24"/>
              </w:rPr>
              <w:t xml:space="preserve">we </w:t>
            </w:r>
            <w:r w:rsidR="009A76B3">
              <w:rPr>
                <w:sz w:val="24"/>
                <w:szCs w:val="24"/>
              </w:rPr>
              <w:t>are</w:t>
            </w:r>
          </w:p>
        </w:tc>
        <w:tc>
          <w:tcPr>
            <w:tcW w:w="1838"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124B8ED" w14:textId="77777777" w:rsidR="00D55C60" w:rsidRPr="00B408E6" w:rsidRDefault="00D55C60" w:rsidP="003D0260">
            <w:pPr>
              <w:rPr>
                <w:i/>
                <w:sz w:val="24"/>
                <w:szCs w:val="24"/>
                <w:lang w:val="fr-FR"/>
              </w:rPr>
            </w:pPr>
            <w:proofErr w:type="spellStart"/>
            <w:r w:rsidRPr="00156748">
              <w:rPr>
                <w:i/>
                <w:sz w:val="24"/>
                <w:szCs w:val="24"/>
              </w:rPr>
              <w:t>il</w:t>
            </w:r>
            <w:proofErr w:type="spellEnd"/>
            <w:r w:rsidRPr="00156748">
              <w:rPr>
                <w:i/>
                <w:sz w:val="24"/>
                <w:szCs w:val="24"/>
              </w:rPr>
              <w:t>/</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est</w:t>
            </w:r>
            <w:proofErr w:type="spellEnd"/>
          </w:p>
        </w:tc>
      </w:tr>
      <w:tr w:rsidR="00D55C60" w:rsidRPr="00B408E6" w14:paraId="56B55775"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7E31451" w14:textId="77777777" w:rsidR="00D55C60" w:rsidRPr="00B408E6" w:rsidRDefault="00D55C60" w:rsidP="003D0260">
            <w:pPr>
              <w:tabs>
                <w:tab w:val="left" w:leader="dot" w:pos="2160"/>
              </w:tabs>
              <w:rPr>
                <w:sz w:val="24"/>
                <w:szCs w:val="24"/>
                <w:lang w:val="fr-FR"/>
              </w:rPr>
            </w:pPr>
            <w:r w:rsidRPr="00156748">
              <w:rPr>
                <w:sz w:val="24"/>
                <w:szCs w:val="24"/>
              </w:rPr>
              <w:t>I have</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D8F550C" w14:textId="77777777" w:rsidR="00D55C60" w:rsidRPr="00B408E6" w:rsidRDefault="00D55C60" w:rsidP="003D0260">
            <w:pPr>
              <w:rPr>
                <w:i/>
                <w:sz w:val="24"/>
                <w:szCs w:val="24"/>
                <w:lang w:val="fr-FR"/>
              </w:rPr>
            </w:pPr>
            <w:proofErr w:type="spellStart"/>
            <w:r w:rsidRPr="00156748">
              <w:rPr>
                <w:sz w:val="24"/>
                <w:szCs w:val="24"/>
              </w:rPr>
              <w:t>j’ai</w:t>
            </w:r>
            <w:proofErr w:type="spellEnd"/>
            <w:r w:rsidRPr="00156748">
              <w:rPr>
                <w:sz w:val="24"/>
                <w:szCs w:val="24"/>
              </w:rPr>
              <w:t xml:space="preserve"> </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BE7D3C" w14:textId="7B34C355" w:rsidR="00D55C60" w:rsidRPr="00CE5365" w:rsidRDefault="00D55C60" w:rsidP="003D0260">
            <w:pPr>
              <w:tabs>
                <w:tab w:val="left" w:leader="dot" w:pos="2161"/>
              </w:tabs>
              <w:rPr>
                <w:sz w:val="24"/>
                <w:szCs w:val="24"/>
              </w:rPr>
            </w:pPr>
            <w:r w:rsidRPr="00B408E6">
              <w:rPr>
                <w:sz w:val="24"/>
                <w:szCs w:val="24"/>
              </w:rPr>
              <w:t>he/she</w:t>
            </w:r>
            <w:r w:rsidR="009A76B3">
              <w:rPr>
                <w:sz w:val="24"/>
                <w:szCs w:val="24"/>
              </w:rPr>
              <w:t xml:space="preserve"> has </w:t>
            </w:r>
            <w:r w:rsidRPr="00B408E6">
              <w:rPr>
                <w:sz w:val="24"/>
                <w:szCs w:val="24"/>
              </w:rPr>
              <w:t>/</w:t>
            </w:r>
            <w:r w:rsidR="009A76B3">
              <w:rPr>
                <w:sz w:val="24"/>
                <w:szCs w:val="24"/>
              </w:rPr>
              <w:t xml:space="preserve"> </w:t>
            </w:r>
            <w:r w:rsidRPr="00B408E6">
              <w:rPr>
                <w:sz w:val="24"/>
                <w:szCs w:val="24"/>
              </w:rPr>
              <w:t>we have</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CD73267" w14:textId="77777777" w:rsidR="00D55C60" w:rsidRPr="00B408E6" w:rsidRDefault="00D55C60" w:rsidP="003D0260">
            <w:pPr>
              <w:rPr>
                <w:i/>
                <w:sz w:val="24"/>
                <w:szCs w:val="24"/>
                <w:lang w:val="fr-FR"/>
              </w:rPr>
            </w:pPr>
            <w:proofErr w:type="spellStart"/>
            <w:r w:rsidRPr="00156748">
              <w:rPr>
                <w:i/>
                <w:sz w:val="24"/>
                <w:szCs w:val="24"/>
              </w:rPr>
              <w:t>il</w:t>
            </w:r>
            <w:proofErr w:type="spellEnd"/>
            <w:r w:rsidRPr="00156748">
              <w:rPr>
                <w:i/>
                <w:sz w:val="24"/>
                <w:szCs w:val="24"/>
              </w:rPr>
              <w:t>/</w:t>
            </w:r>
            <w:proofErr w:type="spellStart"/>
            <w:r w:rsidRPr="00156748">
              <w:rPr>
                <w:i/>
                <w:sz w:val="24"/>
                <w:szCs w:val="24"/>
              </w:rPr>
              <w:t>elle</w:t>
            </w:r>
            <w:proofErr w:type="spellEnd"/>
            <w:r w:rsidRPr="00156748">
              <w:rPr>
                <w:i/>
                <w:sz w:val="24"/>
                <w:szCs w:val="24"/>
              </w:rPr>
              <w:t xml:space="preserve">/on a </w:t>
            </w:r>
          </w:p>
        </w:tc>
      </w:tr>
      <w:tr w:rsidR="00D55C60" w:rsidRPr="00B408E6" w14:paraId="10A52AD2"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5E90CA2" w14:textId="77777777" w:rsidR="00D55C60" w:rsidRPr="00B408E6" w:rsidRDefault="00D55C60" w:rsidP="003D0260">
            <w:pPr>
              <w:tabs>
                <w:tab w:val="left" w:leader="dot" w:pos="2160"/>
              </w:tabs>
              <w:rPr>
                <w:sz w:val="24"/>
                <w:szCs w:val="24"/>
                <w:lang w:val="fr-FR"/>
              </w:rPr>
            </w:pPr>
            <w:r w:rsidRPr="00156748">
              <w:rPr>
                <w:sz w:val="24"/>
                <w:szCs w:val="24"/>
              </w:rPr>
              <w:t>I drink</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8965042" w14:textId="77777777" w:rsidR="00D55C60" w:rsidRPr="00B408E6" w:rsidRDefault="00D55C60" w:rsidP="003D0260">
            <w:pPr>
              <w:rPr>
                <w:i/>
                <w:sz w:val="24"/>
                <w:szCs w:val="24"/>
                <w:lang w:val="fr-FR"/>
              </w:rPr>
            </w:pPr>
            <w:r w:rsidRPr="00156748">
              <w:rPr>
                <w:sz w:val="24"/>
                <w:szCs w:val="24"/>
              </w:rPr>
              <w:t>je bois</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991D0AA" w14:textId="0FB1C723" w:rsidR="00D55C60" w:rsidRPr="00CE5365" w:rsidRDefault="00D55C60" w:rsidP="003D0260">
            <w:pPr>
              <w:rPr>
                <w:sz w:val="24"/>
                <w:szCs w:val="24"/>
              </w:rPr>
            </w:pPr>
            <w:r w:rsidRPr="00B408E6">
              <w:rPr>
                <w:sz w:val="24"/>
                <w:szCs w:val="24"/>
              </w:rPr>
              <w:t>he/she</w:t>
            </w:r>
            <w:r w:rsidR="009A76B3">
              <w:rPr>
                <w:sz w:val="24"/>
                <w:szCs w:val="24"/>
              </w:rPr>
              <w:t xml:space="preserve"> drinks </w:t>
            </w:r>
            <w:r w:rsidRPr="00B408E6">
              <w:rPr>
                <w:sz w:val="24"/>
                <w:szCs w:val="24"/>
              </w:rPr>
              <w:t>/we drink</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9FED7B0" w14:textId="77777777" w:rsidR="00D55C60" w:rsidRPr="00171AC0" w:rsidRDefault="00D55C60" w:rsidP="003D0260">
            <w:pPr>
              <w:tabs>
                <w:tab w:val="left" w:leader="dot" w:pos="2194"/>
              </w:tabs>
              <w:rPr>
                <w:sz w:val="24"/>
                <w:szCs w:val="24"/>
                <w:lang w:val="fr-FR"/>
              </w:rPr>
            </w:pPr>
            <w:proofErr w:type="spellStart"/>
            <w:r w:rsidRPr="00156748">
              <w:rPr>
                <w:i/>
                <w:sz w:val="24"/>
                <w:szCs w:val="24"/>
              </w:rPr>
              <w:t>il</w:t>
            </w:r>
            <w:proofErr w:type="spellEnd"/>
            <w:r w:rsidRPr="00156748">
              <w:rPr>
                <w:i/>
                <w:sz w:val="24"/>
                <w:szCs w:val="24"/>
              </w:rPr>
              <w:t>/</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boit</w:t>
            </w:r>
            <w:proofErr w:type="spellEnd"/>
          </w:p>
        </w:tc>
      </w:tr>
      <w:tr w:rsidR="00D55C60" w:rsidRPr="00B408E6" w14:paraId="773D39A0"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2B687064" w14:textId="77777777" w:rsidR="00D55C60" w:rsidRPr="00B408E6" w:rsidRDefault="00D55C60" w:rsidP="003D0260">
            <w:pPr>
              <w:rPr>
                <w:sz w:val="24"/>
                <w:szCs w:val="24"/>
                <w:lang w:val="fr-FR"/>
              </w:rPr>
            </w:pPr>
            <w:r w:rsidRPr="00156748">
              <w:rPr>
                <w:sz w:val="24"/>
                <w:szCs w:val="24"/>
              </w:rPr>
              <w:t>I watch</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AC6559" w14:textId="77777777" w:rsidR="00D55C60" w:rsidRPr="00171AC0" w:rsidRDefault="00D55C60" w:rsidP="003D0260">
            <w:pPr>
              <w:tabs>
                <w:tab w:val="left" w:leader="dot" w:pos="2194"/>
              </w:tabs>
              <w:rPr>
                <w:sz w:val="24"/>
                <w:szCs w:val="24"/>
                <w:lang w:val="fr-FR"/>
              </w:rPr>
            </w:pPr>
            <w:r w:rsidRPr="00156748">
              <w:rPr>
                <w:sz w:val="24"/>
                <w:szCs w:val="24"/>
              </w:rPr>
              <w:t xml:space="preserve">je </w:t>
            </w:r>
            <w:proofErr w:type="spellStart"/>
            <w:r w:rsidRPr="00156748">
              <w:rPr>
                <w:sz w:val="24"/>
                <w:szCs w:val="24"/>
              </w:rPr>
              <w:t>regarde</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0B8E9F0" w14:textId="74AF99F2" w:rsidR="00D55C60" w:rsidRPr="00CE5365" w:rsidRDefault="00D55C60" w:rsidP="003D0260">
            <w:pPr>
              <w:rPr>
                <w:sz w:val="24"/>
                <w:szCs w:val="24"/>
              </w:rPr>
            </w:pPr>
            <w:r w:rsidRPr="00B408E6">
              <w:rPr>
                <w:sz w:val="24"/>
                <w:szCs w:val="24"/>
              </w:rPr>
              <w:t>he/she</w:t>
            </w:r>
            <w:r w:rsidR="009A76B3">
              <w:rPr>
                <w:sz w:val="24"/>
                <w:szCs w:val="24"/>
              </w:rPr>
              <w:t xml:space="preserve"> watches </w:t>
            </w:r>
            <w:r w:rsidRPr="00B408E6">
              <w:rPr>
                <w:sz w:val="24"/>
                <w:szCs w:val="24"/>
              </w:rPr>
              <w:t>/we watch</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F37786" w14:textId="77777777" w:rsidR="00D55C60" w:rsidRPr="00171AC0" w:rsidRDefault="00D55C60" w:rsidP="003D0260">
            <w:pPr>
              <w:tabs>
                <w:tab w:val="left" w:leader="dot" w:pos="2161"/>
              </w:tabs>
              <w:rPr>
                <w:sz w:val="24"/>
                <w:szCs w:val="24"/>
                <w:lang w:val="fr-FR"/>
              </w:rPr>
            </w:pPr>
            <w:proofErr w:type="spellStart"/>
            <w:r w:rsidRPr="00156748">
              <w:rPr>
                <w:i/>
                <w:sz w:val="24"/>
                <w:szCs w:val="24"/>
              </w:rPr>
              <w:t>il</w:t>
            </w:r>
            <w:proofErr w:type="spellEnd"/>
            <w:r w:rsidRPr="00156748">
              <w:rPr>
                <w:i/>
                <w:sz w:val="24"/>
                <w:szCs w:val="24"/>
              </w:rPr>
              <w:t>/</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regarde</w:t>
            </w:r>
            <w:proofErr w:type="spellEnd"/>
          </w:p>
        </w:tc>
      </w:tr>
      <w:tr w:rsidR="00D55C60" w:rsidRPr="00B408E6" w14:paraId="7D800A84" w14:textId="77777777" w:rsidTr="00FE57F9">
        <w:trPr>
          <w:trHeight w:val="454"/>
        </w:trPr>
        <w:tc>
          <w:tcPr>
            <w:tcW w:w="882"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02D8A930" w14:textId="77777777" w:rsidR="00D55C60" w:rsidRPr="00B408E6" w:rsidRDefault="00D55C60" w:rsidP="003D0260">
            <w:pPr>
              <w:tabs>
                <w:tab w:val="left" w:leader="dot" w:pos="2160"/>
              </w:tabs>
              <w:rPr>
                <w:sz w:val="24"/>
                <w:szCs w:val="24"/>
                <w:lang w:val="fr-FR"/>
              </w:rPr>
            </w:pPr>
            <w:r w:rsidRPr="00156748">
              <w:rPr>
                <w:sz w:val="24"/>
                <w:szCs w:val="24"/>
              </w:rPr>
              <w:t>I can</w:t>
            </w:r>
          </w:p>
        </w:tc>
        <w:tc>
          <w:tcPr>
            <w:tcW w:w="103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CDF45DE" w14:textId="77777777" w:rsidR="00D55C60" w:rsidRPr="00B408E6" w:rsidRDefault="00D55C60" w:rsidP="003D0260">
            <w:pPr>
              <w:rPr>
                <w:i/>
                <w:sz w:val="24"/>
                <w:szCs w:val="24"/>
                <w:lang w:val="fr-FR"/>
              </w:rPr>
            </w:pPr>
            <w:r w:rsidRPr="00156748">
              <w:rPr>
                <w:sz w:val="24"/>
                <w:szCs w:val="24"/>
              </w:rPr>
              <w:t xml:space="preserve">je </w:t>
            </w:r>
            <w:proofErr w:type="spellStart"/>
            <w:r w:rsidRPr="00156748">
              <w:rPr>
                <w:sz w:val="24"/>
                <w:szCs w:val="24"/>
              </w:rPr>
              <w:t>peux</w:t>
            </w:r>
            <w:proofErr w:type="spellEnd"/>
          </w:p>
        </w:tc>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2C882EAB" w14:textId="77777777" w:rsidR="00D55C60" w:rsidRPr="00B408E6" w:rsidRDefault="00D55C60" w:rsidP="003D0260">
            <w:pPr>
              <w:tabs>
                <w:tab w:val="left" w:leader="dot" w:pos="2161"/>
              </w:tabs>
              <w:rPr>
                <w:sz w:val="24"/>
                <w:szCs w:val="24"/>
                <w:lang w:val="fr-FR"/>
              </w:rPr>
            </w:pPr>
            <w:r w:rsidRPr="00B408E6">
              <w:rPr>
                <w:sz w:val="24"/>
                <w:szCs w:val="24"/>
              </w:rPr>
              <w:t>he/she/we can</w:t>
            </w:r>
          </w:p>
        </w:tc>
        <w:tc>
          <w:tcPr>
            <w:tcW w:w="1838"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7F731881" w14:textId="77777777" w:rsidR="00D55C60" w:rsidRPr="00B408E6" w:rsidRDefault="00D55C60" w:rsidP="003D0260">
            <w:pPr>
              <w:rPr>
                <w:i/>
                <w:sz w:val="24"/>
                <w:szCs w:val="24"/>
                <w:lang w:val="fr-FR"/>
              </w:rPr>
            </w:pPr>
            <w:proofErr w:type="spellStart"/>
            <w:r w:rsidRPr="00156748">
              <w:rPr>
                <w:i/>
                <w:sz w:val="24"/>
                <w:szCs w:val="24"/>
              </w:rPr>
              <w:t>il</w:t>
            </w:r>
            <w:proofErr w:type="spellEnd"/>
            <w:r w:rsidRPr="00156748">
              <w:rPr>
                <w:i/>
                <w:sz w:val="24"/>
                <w:szCs w:val="24"/>
              </w:rPr>
              <w:t>/</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peut</w:t>
            </w:r>
            <w:proofErr w:type="spellEnd"/>
          </w:p>
        </w:tc>
      </w:tr>
    </w:tbl>
    <w:p w14:paraId="34205B52" w14:textId="77777777" w:rsidR="00D55C60" w:rsidRPr="009034B0" w:rsidRDefault="00D55C60" w:rsidP="00D55C60">
      <w:pPr>
        <w:rPr>
          <w:b/>
          <w:sz w:val="20"/>
          <w:szCs w:val="24"/>
        </w:rPr>
      </w:pPr>
    </w:p>
    <w:tbl>
      <w:tblPr>
        <w:tblStyle w:val="TableGrid"/>
        <w:tblW w:w="4891" w:type="pct"/>
        <w:tblInd w:w="108"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0"/>
        <w:gridCol w:w="1986"/>
        <w:gridCol w:w="2410"/>
        <w:gridCol w:w="3543"/>
      </w:tblGrid>
      <w:tr w:rsidR="00D55C60" w:rsidRPr="00B408E6" w14:paraId="630C67CC" w14:textId="77777777" w:rsidTr="00FE57F9">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585C2BE2" w14:textId="1C78F49F" w:rsidR="00D55C60" w:rsidRPr="00AD642D" w:rsidRDefault="009A76B3" w:rsidP="003D0260">
            <w:pPr>
              <w:rPr>
                <w:i/>
                <w:sz w:val="24"/>
                <w:szCs w:val="24"/>
                <w:lang w:val="fr-FR"/>
              </w:rPr>
            </w:pPr>
            <w:r w:rsidRPr="00AD642D">
              <w:rPr>
                <w:b/>
                <w:sz w:val="24"/>
                <w:szCs w:val="24"/>
              </w:rPr>
              <w:t>Near f</w:t>
            </w:r>
            <w:r w:rsidR="00D55C60" w:rsidRPr="00AD642D">
              <w:rPr>
                <w:b/>
                <w:sz w:val="24"/>
                <w:szCs w:val="24"/>
              </w:rPr>
              <w:t>uture</w:t>
            </w:r>
          </w:p>
        </w:tc>
      </w:tr>
      <w:tr w:rsidR="00D55C60" w:rsidRPr="009A371B" w14:paraId="66DD0FD9" w14:textId="77777777" w:rsidTr="00FE57F9">
        <w:trPr>
          <w:trHeight w:val="794"/>
        </w:trPr>
        <w:tc>
          <w:tcPr>
            <w:tcW w:w="882"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DF6F01F" w14:textId="77777777" w:rsidR="00D55C60" w:rsidRPr="00B408E6" w:rsidRDefault="00D55C60" w:rsidP="003D0260">
            <w:pPr>
              <w:rPr>
                <w:sz w:val="24"/>
                <w:szCs w:val="24"/>
              </w:rPr>
            </w:pPr>
            <w:r w:rsidRPr="00B408E6">
              <w:rPr>
                <w:sz w:val="24"/>
                <w:szCs w:val="24"/>
              </w:rPr>
              <w:t>I’m going to work</w:t>
            </w:r>
          </w:p>
        </w:tc>
        <w:tc>
          <w:tcPr>
            <w:tcW w:w="103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566CE7F" w14:textId="77777777" w:rsidR="00D55C60" w:rsidRPr="00B408E6" w:rsidRDefault="00D55C60" w:rsidP="003D0260">
            <w:pPr>
              <w:rPr>
                <w:i/>
                <w:sz w:val="24"/>
                <w:szCs w:val="24"/>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travailler</w:t>
            </w:r>
            <w:proofErr w:type="spellEnd"/>
          </w:p>
        </w:tc>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40CB414" w14:textId="77777777" w:rsidR="00D55C60" w:rsidRPr="00B408E6" w:rsidRDefault="00D55C60" w:rsidP="003D0260">
            <w:pPr>
              <w:rPr>
                <w:sz w:val="24"/>
                <w:szCs w:val="24"/>
              </w:rPr>
            </w:pPr>
            <w:r w:rsidRPr="00B408E6">
              <w:rPr>
                <w:sz w:val="24"/>
                <w:szCs w:val="24"/>
              </w:rPr>
              <w:t>he/she is / we are going to work</w:t>
            </w:r>
          </w:p>
        </w:tc>
        <w:tc>
          <w:tcPr>
            <w:tcW w:w="1838"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6654A38" w14:textId="77777777" w:rsidR="00D55C60" w:rsidRPr="00B408E6" w:rsidRDefault="00D55C60" w:rsidP="003D0260">
            <w:pPr>
              <w:rPr>
                <w:i/>
                <w:sz w:val="24"/>
                <w:szCs w:val="24"/>
                <w:lang w:val="fr-FR"/>
              </w:rPr>
            </w:pPr>
            <w:r w:rsidRPr="00B408E6">
              <w:rPr>
                <w:i/>
                <w:sz w:val="24"/>
                <w:szCs w:val="24"/>
                <w:lang w:val="fr-FR"/>
              </w:rPr>
              <w:t>il/elle/on va travailler</w:t>
            </w:r>
          </w:p>
        </w:tc>
      </w:tr>
      <w:tr w:rsidR="00D55C60" w:rsidRPr="009A371B" w14:paraId="23924AEA" w14:textId="77777777" w:rsidTr="00FE57F9">
        <w:trPr>
          <w:trHeight w:val="79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9B5D8F0" w14:textId="77777777" w:rsidR="00D55C60" w:rsidRPr="00B408E6" w:rsidRDefault="00D55C60" w:rsidP="003D0260">
            <w:pPr>
              <w:tabs>
                <w:tab w:val="left" w:leader="dot" w:pos="2160"/>
              </w:tabs>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travel</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50589C" w14:textId="77777777" w:rsidR="00D55C60" w:rsidRPr="00B408E6" w:rsidRDefault="00D55C60" w:rsidP="003D0260">
            <w:pPr>
              <w:rPr>
                <w:i/>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voyager</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5644852" w14:textId="77777777" w:rsidR="00D55C60" w:rsidRPr="002E552E" w:rsidRDefault="00D55C60" w:rsidP="003D0260">
            <w:pPr>
              <w:tabs>
                <w:tab w:val="left" w:leader="dot" w:pos="2161"/>
              </w:tabs>
              <w:rPr>
                <w:sz w:val="24"/>
                <w:szCs w:val="24"/>
              </w:rPr>
            </w:pPr>
            <w:r w:rsidRPr="00B408E6">
              <w:rPr>
                <w:sz w:val="24"/>
                <w:szCs w:val="24"/>
              </w:rPr>
              <w:t>he/she is / we are going to travel</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33717A0" w14:textId="77777777" w:rsidR="00D55C60" w:rsidRPr="00B408E6" w:rsidRDefault="00D55C60" w:rsidP="003D0260">
            <w:pPr>
              <w:rPr>
                <w:i/>
                <w:sz w:val="24"/>
                <w:szCs w:val="24"/>
                <w:lang w:val="fr-FR"/>
              </w:rPr>
            </w:pPr>
            <w:r w:rsidRPr="00B408E6">
              <w:rPr>
                <w:i/>
                <w:sz w:val="24"/>
                <w:szCs w:val="24"/>
                <w:lang w:val="fr-FR"/>
              </w:rPr>
              <w:t>il/elle/on va voyager</w:t>
            </w:r>
          </w:p>
        </w:tc>
      </w:tr>
      <w:tr w:rsidR="00D55C60" w:rsidRPr="009A371B" w14:paraId="46104FC6" w14:textId="77777777" w:rsidTr="00FE57F9">
        <w:trPr>
          <w:trHeight w:val="79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50BB2A" w14:textId="77777777" w:rsidR="00D55C60" w:rsidRPr="00B408E6" w:rsidRDefault="00D55C60" w:rsidP="003D0260">
            <w:pPr>
              <w:tabs>
                <w:tab w:val="left" w:leader="dot" w:pos="2160"/>
              </w:tabs>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live</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A291107" w14:textId="77777777" w:rsidR="00D55C60" w:rsidRPr="00B408E6" w:rsidRDefault="00D55C60" w:rsidP="003D0260">
            <w:pPr>
              <w:rPr>
                <w:i/>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habiter</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47EFA0E" w14:textId="77777777" w:rsidR="00D55C60" w:rsidRPr="002E552E" w:rsidRDefault="00D55C60" w:rsidP="003D0260">
            <w:pPr>
              <w:rPr>
                <w:sz w:val="24"/>
                <w:szCs w:val="24"/>
              </w:rPr>
            </w:pPr>
            <w:r w:rsidRPr="00B408E6">
              <w:rPr>
                <w:sz w:val="24"/>
                <w:szCs w:val="24"/>
              </w:rPr>
              <w:t>he/she is / we are going to live</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64BD3FD" w14:textId="77777777" w:rsidR="00D55C60" w:rsidRPr="00171AC0" w:rsidRDefault="00D55C60" w:rsidP="003D0260">
            <w:pPr>
              <w:tabs>
                <w:tab w:val="left" w:leader="dot" w:pos="2194"/>
              </w:tabs>
              <w:rPr>
                <w:sz w:val="24"/>
                <w:szCs w:val="24"/>
                <w:lang w:val="fr-FR"/>
              </w:rPr>
            </w:pPr>
            <w:r w:rsidRPr="00B408E6">
              <w:rPr>
                <w:i/>
                <w:sz w:val="24"/>
                <w:szCs w:val="24"/>
                <w:lang w:val="fr-FR"/>
              </w:rPr>
              <w:t>il/elle/on va habiter</w:t>
            </w:r>
          </w:p>
        </w:tc>
      </w:tr>
      <w:tr w:rsidR="00D55C60" w:rsidRPr="009A371B" w14:paraId="35EC1C54" w14:textId="77777777" w:rsidTr="00FE57F9">
        <w:trPr>
          <w:trHeight w:val="79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AD147FA" w14:textId="77777777" w:rsidR="00D55C60" w:rsidRPr="00B408E6" w:rsidRDefault="00D55C60" w:rsidP="003D0260">
            <w:pPr>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stay</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9C334FC" w14:textId="77777777" w:rsidR="00D55C60" w:rsidRPr="00171AC0" w:rsidRDefault="00D55C60" w:rsidP="003D0260">
            <w:pPr>
              <w:tabs>
                <w:tab w:val="left" w:leader="dot" w:pos="2194"/>
              </w:tabs>
              <w:rPr>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rester</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0D4886D" w14:textId="77777777" w:rsidR="00D55C60" w:rsidRPr="002E552E" w:rsidRDefault="00D55C60" w:rsidP="003D0260">
            <w:pPr>
              <w:rPr>
                <w:sz w:val="24"/>
                <w:szCs w:val="24"/>
              </w:rPr>
            </w:pPr>
            <w:r w:rsidRPr="00B408E6">
              <w:rPr>
                <w:sz w:val="24"/>
                <w:szCs w:val="24"/>
              </w:rPr>
              <w:t>he/she is / we are going to stay</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482B87B" w14:textId="77777777" w:rsidR="00D55C60" w:rsidRPr="00171AC0" w:rsidRDefault="00D55C60" w:rsidP="003D0260">
            <w:pPr>
              <w:tabs>
                <w:tab w:val="left" w:leader="dot" w:pos="2161"/>
              </w:tabs>
              <w:rPr>
                <w:sz w:val="24"/>
                <w:szCs w:val="24"/>
                <w:lang w:val="fr-FR"/>
              </w:rPr>
            </w:pPr>
            <w:r w:rsidRPr="00B408E6">
              <w:rPr>
                <w:i/>
                <w:sz w:val="24"/>
                <w:szCs w:val="24"/>
                <w:lang w:val="fr-FR"/>
              </w:rPr>
              <w:t>il/elle/on va rester</w:t>
            </w:r>
          </w:p>
        </w:tc>
      </w:tr>
      <w:tr w:rsidR="00D55C60" w:rsidRPr="009A371B" w14:paraId="7B8DD64C" w14:textId="77777777" w:rsidTr="00FE57F9">
        <w:trPr>
          <w:trHeight w:val="794"/>
        </w:trPr>
        <w:tc>
          <w:tcPr>
            <w:tcW w:w="882"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3E078D98" w14:textId="77777777" w:rsidR="00D55C60" w:rsidRPr="00B408E6" w:rsidRDefault="00D55C60" w:rsidP="003D0260">
            <w:pPr>
              <w:tabs>
                <w:tab w:val="left" w:leader="dot" w:pos="2160"/>
              </w:tabs>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buy</w:t>
            </w:r>
            <w:proofErr w:type="spellEnd"/>
          </w:p>
        </w:tc>
        <w:tc>
          <w:tcPr>
            <w:tcW w:w="103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2CFDA35" w14:textId="77777777" w:rsidR="00D55C60" w:rsidRPr="00B408E6" w:rsidRDefault="00D55C60" w:rsidP="003D0260">
            <w:pPr>
              <w:rPr>
                <w:i/>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acheter</w:t>
            </w:r>
            <w:proofErr w:type="spellEnd"/>
          </w:p>
        </w:tc>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3AF302DD" w14:textId="77777777" w:rsidR="00D55C60" w:rsidRPr="002E552E" w:rsidRDefault="00D55C60" w:rsidP="003D0260">
            <w:pPr>
              <w:tabs>
                <w:tab w:val="left" w:leader="dot" w:pos="2161"/>
              </w:tabs>
              <w:rPr>
                <w:sz w:val="24"/>
                <w:szCs w:val="24"/>
              </w:rPr>
            </w:pPr>
            <w:r w:rsidRPr="00B408E6">
              <w:rPr>
                <w:sz w:val="24"/>
                <w:szCs w:val="24"/>
              </w:rPr>
              <w:t>he/she is / we are going to buy</w:t>
            </w:r>
          </w:p>
        </w:tc>
        <w:tc>
          <w:tcPr>
            <w:tcW w:w="1838"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17C1A96F" w14:textId="77777777" w:rsidR="00D55C60" w:rsidRPr="00B408E6" w:rsidRDefault="00D55C60" w:rsidP="003D0260">
            <w:pPr>
              <w:rPr>
                <w:i/>
                <w:sz w:val="24"/>
                <w:szCs w:val="24"/>
                <w:lang w:val="fr-FR"/>
              </w:rPr>
            </w:pPr>
            <w:r w:rsidRPr="00B408E6">
              <w:rPr>
                <w:i/>
                <w:sz w:val="24"/>
                <w:szCs w:val="24"/>
                <w:lang w:val="fr-FR"/>
              </w:rPr>
              <w:t>il/elle/on va acheter</w:t>
            </w:r>
          </w:p>
        </w:tc>
      </w:tr>
    </w:tbl>
    <w:p w14:paraId="0B630CAF" w14:textId="0A4009F5" w:rsidR="00D55C60" w:rsidRPr="00B408E6" w:rsidRDefault="00D55C60" w:rsidP="002D4E9F">
      <w:pPr>
        <w:pStyle w:val="Purple"/>
        <w:numPr>
          <w:ilvl w:val="0"/>
          <w:numId w:val="286"/>
        </w:numPr>
        <w:spacing w:before="280"/>
        <w:rPr>
          <w:lang w:val="fr-FR"/>
        </w:rPr>
      </w:pPr>
    </w:p>
    <w:tbl>
      <w:tblPr>
        <w:tblStyle w:val="TableGrid"/>
        <w:tblW w:w="0" w:type="auto"/>
        <w:tblInd w:w="108"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D55C60" w:rsidRPr="00B408E6" w14:paraId="021EEC43" w14:textId="77777777" w:rsidTr="002D4E9F">
        <w:trPr>
          <w:trHeight w:val="454"/>
        </w:trPr>
        <w:tc>
          <w:tcPr>
            <w:tcW w:w="963" w:type="dxa"/>
            <w:vAlign w:val="center"/>
          </w:tcPr>
          <w:p w14:paraId="71EA5EC7" w14:textId="26C7ACA2" w:rsidR="00D55C60" w:rsidRPr="002D4E9F" w:rsidRDefault="00151245" w:rsidP="002D4E9F">
            <w:pPr>
              <w:rPr>
                <w:i/>
                <w:sz w:val="24"/>
                <w:szCs w:val="24"/>
              </w:rPr>
            </w:pPr>
            <w:r>
              <w:rPr>
                <w:sz w:val="24"/>
                <w:szCs w:val="24"/>
              </w:rPr>
              <w:t>1</w:t>
            </w:r>
            <w:r w:rsidR="002D4E9F">
              <w:rPr>
                <w:sz w:val="24"/>
                <w:szCs w:val="24"/>
              </w:rPr>
              <w:t xml:space="preserve"> </w:t>
            </w:r>
            <w:r w:rsidR="00D55C60" w:rsidRPr="002D4E9F">
              <w:rPr>
                <w:sz w:val="24"/>
                <w:szCs w:val="24"/>
              </w:rPr>
              <w:t>= g</w:t>
            </w:r>
          </w:p>
        </w:tc>
        <w:tc>
          <w:tcPr>
            <w:tcW w:w="964" w:type="dxa"/>
            <w:vAlign w:val="center"/>
          </w:tcPr>
          <w:p w14:paraId="4742E3E4" w14:textId="28C77F43" w:rsidR="00D55C60" w:rsidRPr="002D4E9F" w:rsidRDefault="00151245" w:rsidP="002D4E9F">
            <w:pPr>
              <w:rPr>
                <w:sz w:val="24"/>
                <w:szCs w:val="24"/>
              </w:rPr>
            </w:pPr>
            <w:r>
              <w:rPr>
                <w:sz w:val="24"/>
                <w:szCs w:val="24"/>
              </w:rPr>
              <w:t>2</w:t>
            </w:r>
            <w:r w:rsidR="002D4E9F">
              <w:rPr>
                <w:sz w:val="24"/>
                <w:szCs w:val="24"/>
              </w:rPr>
              <w:t xml:space="preserve"> </w:t>
            </w:r>
            <w:r w:rsidR="00D55C60" w:rsidRPr="002D4E9F">
              <w:rPr>
                <w:sz w:val="24"/>
                <w:szCs w:val="24"/>
              </w:rPr>
              <w:t xml:space="preserve">= </w:t>
            </w:r>
            <w:proofErr w:type="spellStart"/>
            <w:r w:rsidR="00D55C60" w:rsidRPr="002D4E9F">
              <w:rPr>
                <w:sz w:val="24"/>
                <w:szCs w:val="24"/>
              </w:rPr>
              <w:t>i</w:t>
            </w:r>
            <w:proofErr w:type="spellEnd"/>
          </w:p>
        </w:tc>
        <w:tc>
          <w:tcPr>
            <w:tcW w:w="964" w:type="dxa"/>
            <w:vAlign w:val="center"/>
          </w:tcPr>
          <w:p w14:paraId="6C2D755F" w14:textId="64A57846" w:rsidR="00D55C60" w:rsidRPr="002D4E9F" w:rsidRDefault="00151245" w:rsidP="002D4E9F">
            <w:pPr>
              <w:rPr>
                <w:sz w:val="24"/>
                <w:szCs w:val="24"/>
              </w:rPr>
            </w:pPr>
            <w:r>
              <w:rPr>
                <w:sz w:val="24"/>
                <w:szCs w:val="24"/>
              </w:rPr>
              <w:t>3</w:t>
            </w:r>
            <w:r w:rsidR="002D4E9F">
              <w:rPr>
                <w:sz w:val="24"/>
                <w:szCs w:val="24"/>
              </w:rPr>
              <w:t xml:space="preserve"> </w:t>
            </w:r>
            <w:r w:rsidR="00D55C60" w:rsidRPr="002D4E9F">
              <w:rPr>
                <w:sz w:val="24"/>
                <w:szCs w:val="24"/>
              </w:rPr>
              <w:t>= h</w:t>
            </w:r>
          </w:p>
        </w:tc>
        <w:tc>
          <w:tcPr>
            <w:tcW w:w="964" w:type="dxa"/>
            <w:vAlign w:val="center"/>
          </w:tcPr>
          <w:p w14:paraId="26FCABA8" w14:textId="2101DB9C" w:rsidR="00D55C60" w:rsidRPr="002D4E9F" w:rsidRDefault="00151245" w:rsidP="002D4E9F">
            <w:pPr>
              <w:rPr>
                <w:sz w:val="24"/>
                <w:szCs w:val="24"/>
              </w:rPr>
            </w:pPr>
            <w:r>
              <w:rPr>
                <w:sz w:val="24"/>
                <w:szCs w:val="24"/>
              </w:rPr>
              <w:t>4</w:t>
            </w:r>
            <w:r w:rsidR="002D4E9F">
              <w:rPr>
                <w:sz w:val="24"/>
                <w:szCs w:val="24"/>
              </w:rPr>
              <w:t xml:space="preserve"> </w:t>
            </w:r>
            <w:r w:rsidR="00D55C60" w:rsidRPr="002D4E9F">
              <w:rPr>
                <w:sz w:val="24"/>
                <w:szCs w:val="24"/>
              </w:rPr>
              <w:t>= j</w:t>
            </w:r>
          </w:p>
        </w:tc>
        <w:tc>
          <w:tcPr>
            <w:tcW w:w="964" w:type="dxa"/>
            <w:vAlign w:val="center"/>
          </w:tcPr>
          <w:p w14:paraId="46522678" w14:textId="055A2028" w:rsidR="00D55C60" w:rsidRPr="002D4E9F" w:rsidRDefault="00151245" w:rsidP="002D4E9F">
            <w:pPr>
              <w:rPr>
                <w:sz w:val="24"/>
                <w:szCs w:val="24"/>
              </w:rPr>
            </w:pPr>
            <w:r>
              <w:rPr>
                <w:sz w:val="24"/>
                <w:szCs w:val="24"/>
              </w:rPr>
              <w:t>5</w:t>
            </w:r>
            <w:r w:rsidR="002D4E9F">
              <w:rPr>
                <w:sz w:val="24"/>
                <w:szCs w:val="24"/>
              </w:rPr>
              <w:t xml:space="preserve"> </w:t>
            </w:r>
            <w:r w:rsidR="00D55C60" w:rsidRPr="002D4E9F">
              <w:rPr>
                <w:sz w:val="24"/>
                <w:szCs w:val="24"/>
              </w:rPr>
              <w:t>= e</w:t>
            </w:r>
          </w:p>
        </w:tc>
        <w:tc>
          <w:tcPr>
            <w:tcW w:w="964" w:type="dxa"/>
            <w:vAlign w:val="center"/>
          </w:tcPr>
          <w:p w14:paraId="589AACA6" w14:textId="678B3636" w:rsidR="00D55C60" w:rsidRPr="002D4E9F" w:rsidRDefault="00151245" w:rsidP="002D4E9F">
            <w:pPr>
              <w:rPr>
                <w:sz w:val="24"/>
                <w:szCs w:val="24"/>
              </w:rPr>
            </w:pPr>
            <w:r>
              <w:rPr>
                <w:sz w:val="24"/>
                <w:szCs w:val="24"/>
              </w:rPr>
              <w:t xml:space="preserve">6 </w:t>
            </w:r>
            <w:r w:rsidR="00D55C60" w:rsidRPr="002D4E9F">
              <w:rPr>
                <w:sz w:val="24"/>
                <w:szCs w:val="24"/>
              </w:rPr>
              <w:t>= b</w:t>
            </w:r>
          </w:p>
        </w:tc>
        <w:tc>
          <w:tcPr>
            <w:tcW w:w="964" w:type="dxa"/>
            <w:vAlign w:val="center"/>
          </w:tcPr>
          <w:p w14:paraId="40DE3B17" w14:textId="14FA3E0C" w:rsidR="00D55C60" w:rsidRPr="002D4E9F" w:rsidRDefault="00151245" w:rsidP="002D4E9F">
            <w:pPr>
              <w:rPr>
                <w:sz w:val="24"/>
                <w:szCs w:val="24"/>
              </w:rPr>
            </w:pPr>
            <w:r>
              <w:rPr>
                <w:sz w:val="24"/>
                <w:szCs w:val="24"/>
              </w:rPr>
              <w:t xml:space="preserve">7 </w:t>
            </w:r>
            <w:r w:rsidR="00D55C60" w:rsidRPr="002D4E9F">
              <w:rPr>
                <w:sz w:val="24"/>
                <w:szCs w:val="24"/>
              </w:rPr>
              <w:t>= f</w:t>
            </w:r>
          </w:p>
        </w:tc>
        <w:tc>
          <w:tcPr>
            <w:tcW w:w="964" w:type="dxa"/>
            <w:vAlign w:val="center"/>
          </w:tcPr>
          <w:p w14:paraId="288DB294" w14:textId="797FD558" w:rsidR="00D55C60" w:rsidRPr="002D4E9F" w:rsidRDefault="00151245" w:rsidP="002D4E9F">
            <w:pPr>
              <w:rPr>
                <w:sz w:val="24"/>
                <w:szCs w:val="24"/>
              </w:rPr>
            </w:pPr>
            <w:r>
              <w:rPr>
                <w:sz w:val="24"/>
                <w:szCs w:val="24"/>
              </w:rPr>
              <w:t xml:space="preserve">8 </w:t>
            </w:r>
            <w:r w:rsidR="00D55C60" w:rsidRPr="002D4E9F">
              <w:rPr>
                <w:sz w:val="24"/>
                <w:szCs w:val="24"/>
              </w:rPr>
              <w:t>= d</w:t>
            </w:r>
          </w:p>
        </w:tc>
        <w:tc>
          <w:tcPr>
            <w:tcW w:w="964" w:type="dxa"/>
            <w:vAlign w:val="center"/>
          </w:tcPr>
          <w:p w14:paraId="5F08ADB5" w14:textId="3C281A8F" w:rsidR="00D55C60" w:rsidRPr="002D4E9F" w:rsidRDefault="00151245" w:rsidP="002D4E9F">
            <w:pPr>
              <w:rPr>
                <w:sz w:val="24"/>
                <w:szCs w:val="24"/>
              </w:rPr>
            </w:pPr>
            <w:r>
              <w:rPr>
                <w:sz w:val="24"/>
                <w:szCs w:val="24"/>
              </w:rPr>
              <w:t xml:space="preserve">9 </w:t>
            </w:r>
            <w:r w:rsidR="00D55C60" w:rsidRPr="002D4E9F">
              <w:rPr>
                <w:sz w:val="24"/>
                <w:szCs w:val="24"/>
              </w:rPr>
              <w:t>= c</w:t>
            </w:r>
          </w:p>
        </w:tc>
        <w:tc>
          <w:tcPr>
            <w:tcW w:w="964" w:type="dxa"/>
            <w:vAlign w:val="center"/>
          </w:tcPr>
          <w:p w14:paraId="6AFCDFB4" w14:textId="25081FCB" w:rsidR="00D55C60" w:rsidRPr="002D4E9F" w:rsidRDefault="002D4E9F" w:rsidP="002D4E9F">
            <w:pPr>
              <w:rPr>
                <w:sz w:val="24"/>
                <w:szCs w:val="24"/>
              </w:rPr>
            </w:pPr>
            <w:r>
              <w:rPr>
                <w:sz w:val="24"/>
                <w:szCs w:val="24"/>
              </w:rPr>
              <w:t>10</w:t>
            </w:r>
            <w:r w:rsidR="00D55C60" w:rsidRPr="002D4E9F">
              <w:rPr>
                <w:sz w:val="24"/>
                <w:szCs w:val="24"/>
              </w:rPr>
              <w:t xml:space="preserve"> </w:t>
            </w:r>
            <w:r w:rsidR="00D94B4B" w:rsidRPr="002D4E9F">
              <w:rPr>
                <w:sz w:val="24"/>
                <w:szCs w:val="24"/>
              </w:rPr>
              <w:t xml:space="preserve">= </w:t>
            </w:r>
            <w:r w:rsidR="00D55C60" w:rsidRPr="002D4E9F">
              <w:rPr>
                <w:sz w:val="24"/>
                <w:szCs w:val="24"/>
              </w:rPr>
              <w:t>a</w:t>
            </w:r>
          </w:p>
        </w:tc>
      </w:tr>
    </w:tbl>
    <w:p w14:paraId="775A8128" w14:textId="77777777" w:rsidR="00D55C60" w:rsidRDefault="00D55C60" w:rsidP="00D55C60">
      <w:pPr>
        <w:spacing w:after="120"/>
        <w:rPr>
          <w:sz w:val="24"/>
          <w:szCs w:val="24"/>
          <w:lang w:val="fr-FR"/>
        </w:rPr>
        <w:sectPr w:rsidR="00D55C60" w:rsidSect="003D0260">
          <w:headerReference w:type="default" r:id="rId91"/>
          <w:footerReference w:type="default" r:id="rId92"/>
          <w:pgSz w:w="11906" w:h="16838"/>
          <w:pgMar w:top="1134" w:right="1134" w:bottom="851" w:left="1134" w:header="708" w:footer="708" w:gutter="0"/>
          <w:cols w:space="708"/>
          <w:docGrid w:linePitch="381"/>
        </w:sectPr>
      </w:pPr>
    </w:p>
    <w:p w14:paraId="6619CBED" w14:textId="17E063B8" w:rsidR="00D55C60" w:rsidRPr="002D4E9F" w:rsidRDefault="000131F0" w:rsidP="002D4E9F">
      <w:pPr>
        <w:pStyle w:val="Purple"/>
        <w:numPr>
          <w:ilvl w:val="0"/>
          <w:numId w:val="286"/>
        </w:numPr>
        <w:rPr>
          <w:color w:val="582D69" w:themeColor="accent5"/>
        </w:rPr>
      </w:pPr>
      <w:r w:rsidRPr="002D4E9F">
        <w:rPr>
          <w:color w:val="582D69" w:themeColor="accent5"/>
        </w:rPr>
        <w:lastRenderedPageBreak/>
        <w:t>Suggested</w:t>
      </w:r>
      <w:r w:rsidR="00D55C60" w:rsidRPr="002D4E9F">
        <w:rPr>
          <w:color w:val="582D69" w:themeColor="accent5"/>
        </w:rPr>
        <w:t xml:space="preserve"> answers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2673"/>
        <w:gridCol w:w="2673"/>
        <w:gridCol w:w="2673"/>
      </w:tblGrid>
      <w:tr w:rsidR="00D55C60" w:rsidRPr="00B408E6" w14:paraId="43AC6A71" w14:textId="77777777" w:rsidTr="00D94B4B">
        <w:trPr>
          <w:trHeight w:val="567"/>
        </w:trPr>
        <w:tc>
          <w:tcPr>
            <w:tcW w:w="1194" w:type="dxa"/>
            <w:vAlign w:val="center"/>
          </w:tcPr>
          <w:p w14:paraId="06B11F57" w14:textId="77777777" w:rsidR="00D55C60" w:rsidRPr="00B408E6" w:rsidRDefault="00D55C60" w:rsidP="003D0260">
            <w:pPr>
              <w:rPr>
                <w:b/>
                <w:sz w:val="24"/>
                <w:szCs w:val="24"/>
              </w:rPr>
            </w:pPr>
          </w:p>
        </w:tc>
        <w:tc>
          <w:tcPr>
            <w:tcW w:w="2673" w:type="dxa"/>
            <w:tcBorders>
              <w:bottom w:val="single" w:sz="12" w:space="0" w:color="582D69" w:themeColor="accent5"/>
            </w:tcBorders>
            <w:shd w:val="clear" w:color="auto" w:fill="E1CCE9" w:themeFill="accent5" w:themeFillTint="33"/>
            <w:vAlign w:val="center"/>
          </w:tcPr>
          <w:p w14:paraId="540BF0B8" w14:textId="77777777" w:rsidR="00D55C60" w:rsidRPr="00B408E6" w:rsidRDefault="00D55C60" w:rsidP="003D0260">
            <w:pPr>
              <w:jc w:val="center"/>
              <w:rPr>
                <w:b/>
                <w:sz w:val="24"/>
                <w:szCs w:val="24"/>
              </w:rPr>
            </w:pPr>
            <w:r w:rsidRPr="00B408E6">
              <w:rPr>
                <w:b/>
                <w:sz w:val="24"/>
                <w:szCs w:val="24"/>
              </w:rPr>
              <w:t>Past</w:t>
            </w:r>
          </w:p>
        </w:tc>
        <w:tc>
          <w:tcPr>
            <w:tcW w:w="2673" w:type="dxa"/>
            <w:tcBorders>
              <w:bottom w:val="single" w:sz="12" w:space="0" w:color="582D69" w:themeColor="accent5"/>
            </w:tcBorders>
            <w:shd w:val="clear" w:color="auto" w:fill="E1CCE9" w:themeFill="accent5" w:themeFillTint="33"/>
            <w:vAlign w:val="center"/>
          </w:tcPr>
          <w:p w14:paraId="691EB1CF" w14:textId="77777777" w:rsidR="00D55C60" w:rsidRPr="00B408E6" w:rsidRDefault="00D55C60" w:rsidP="003D0260">
            <w:pPr>
              <w:jc w:val="center"/>
              <w:rPr>
                <w:b/>
                <w:sz w:val="24"/>
                <w:szCs w:val="24"/>
              </w:rPr>
            </w:pPr>
            <w:r w:rsidRPr="00B408E6">
              <w:rPr>
                <w:b/>
                <w:sz w:val="24"/>
                <w:szCs w:val="24"/>
              </w:rPr>
              <w:t>Present</w:t>
            </w:r>
          </w:p>
        </w:tc>
        <w:tc>
          <w:tcPr>
            <w:tcW w:w="2673" w:type="dxa"/>
            <w:tcBorders>
              <w:bottom w:val="single" w:sz="12" w:space="0" w:color="582D69" w:themeColor="accent5"/>
            </w:tcBorders>
            <w:shd w:val="clear" w:color="auto" w:fill="E1CCE9" w:themeFill="accent5" w:themeFillTint="33"/>
            <w:vAlign w:val="center"/>
          </w:tcPr>
          <w:p w14:paraId="599852C6" w14:textId="77777777" w:rsidR="00D55C60" w:rsidRPr="00B408E6" w:rsidRDefault="00D55C60" w:rsidP="003D0260">
            <w:pPr>
              <w:jc w:val="center"/>
              <w:rPr>
                <w:b/>
                <w:sz w:val="24"/>
                <w:szCs w:val="24"/>
              </w:rPr>
            </w:pPr>
            <w:r w:rsidRPr="00B408E6">
              <w:rPr>
                <w:b/>
                <w:sz w:val="24"/>
                <w:szCs w:val="24"/>
              </w:rPr>
              <w:t>Future or conditional</w:t>
            </w:r>
          </w:p>
        </w:tc>
      </w:tr>
      <w:tr w:rsidR="00C66AA9" w:rsidRPr="00B408E6" w14:paraId="40FABB2E" w14:textId="77777777" w:rsidTr="00D94B4B">
        <w:tc>
          <w:tcPr>
            <w:tcW w:w="1194" w:type="dxa"/>
            <w:tcBorders>
              <w:right w:val="single" w:sz="12" w:space="0" w:color="auto"/>
            </w:tcBorders>
            <w:shd w:val="clear" w:color="auto" w:fill="E1CCE9" w:themeFill="accent5" w:themeFillTint="33"/>
            <w:vAlign w:val="center"/>
          </w:tcPr>
          <w:p w14:paraId="487C5C33" w14:textId="77777777" w:rsidR="00C66AA9" w:rsidRPr="00B408E6" w:rsidRDefault="00C66AA9" w:rsidP="003D0260">
            <w:pPr>
              <w:rPr>
                <w:b/>
                <w:sz w:val="24"/>
                <w:szCs w:val="24"/>
              </w:rPr>
            </w:pPr>
            <w:r w:rsidRPr="00B408E6">
              <w:rPr>
                <w:b/>
                <w:sz w:val="24"/>
                <w:szCs w:val="24"/>
              </w:rPr>
              <w:t>Positive opinions</w:t>
            </w:r>
          </w:p>
        </w:tc>
        <w:tc>
          <w:tcPr>
            <w:tcW w:w="2673" w:type="dxa"/>
            <w:tcBorders>
              <w:top w:val="single" w:sz="12" w:space="0" w:color="582D69" w:themeColor="accent5"/>
              <w:left w:val="single" w:sz="12" w:space="0" w:color="auto"/>
              <w:bottom w:val="single" w:sz="4" w:space="0" w:color="582D69" w:themeColor="accent5"/>
              <w:right w:val="single" w:sz="4" w:space="0" w:color="582D69" w:themeColor="accent5"/>
            </w:tcBorders>
          </w:tcPr>
          <w:p w14:paraId="26F1220C" w14:textId="77777777" w:rsidR="00C66AA9" w:rsidRPr="00B408E6" w:rsidRDefault="00C66AA9" w:rsidP="00CA46CD">
            <w:pPr>
              <w:rPr>
                <w:sz w:val="24"/>
                <w:szCs w:val="24"/>
              </w:rPr>
            </w:pPr>
          </w:p>
          <w:p w14:paraId="0BB3F663" w14:textId="77777777" w:rsidR="00C66AA9" w:rsidRPr="00B408E6" w:rsidRDefault="00C66AA9" w:rsidP="00CA46CD">
            <w:pPr>
              <w:rPr>
                <w:sz w:val="24"/>
                <w:szCs w:val="24"/>
              </w:rPr>
            </w:pPr>
            <w:proofErr w:type="spellStart"/>
            <w:r w:rsidRPr="00B408E6">
              <w:rPr>
                <w:sz w:val="24"/>
                <w:szCs w:val="24"/>
              </w:rPr>
              <w:t>C’était</w:t>
            </w:r>
            <w:proofErr w:type="spellEnd"/>
            <w:r w:rsidRPr="00B408E6">
              <w:rPr>
                <w:sz w:val="24"/>
                <w:szCs w:val="24"/>
              </w:rPr>
              <w:t xml:space="preserve"> </w:t>
            </w:r>
            <w:r>
              <w:rPr>
                <w:sz w:val="24"/>
                <w:szCs w:val="24"/>
              </w:rPr>
              <w:t>(</w:t>
            </w:r>
            <w:r w:rsidRPr="00CB4C2A">
              <w:rPr>
                <w:i/>
                <w:sz w:val="24"/>
                <w:szCs w:val="24"/>
              </w:rPr>
              <w:t>+ positive adjective</w:t>
            </w:r>
            <w:r>
              <w:rPr>
                <w:sz w:val="24"/>
                <w:szCs w:val="24"/>
              </w:rPr>
              <w:t>)</w:t>
            </w:r>
          </w:p>
          <w:p w14:paraId="11FFE725" w14:textId="77777777" w:rsidR="00C66AA9" w:rsidRPr="00B408E6" w:rsidRDefault="00C66AA9" w:rsidP="00CA46CD">
            <w:pPr>
              <w:rPr>
                <w:sz w:val="24"/>
                <w:szCs w:val="24"/>
              </w:rPr>
            </w:pPr>
          </w:p>
          <w:p w14:paraId="21532C3E" w14:textId="77777777" w:rsidR="00C66AA9" w:rsidRDefault="00C66AA9" w:rsidP="00CA46CD">
            <w:pPr>
              <w:rPr>
                <w:sz w:val="24"/>
                <w:szCs w:val="24"/>
              </w:rPr>
            </w:pPr>
            <w:proofErr w:type="spellStart"/>
            <w:r w:rsidRPr="00B408E6">
              <w:rPr>
                <w:sz w:val="24"/>
                <w:szCs w:val="24"/>
              </w:rPr>
              <w:t>J’ai</w:t>
            </w:r>
            <w:proofErr w:type="spellEnd"/>
            <w:r w:rsidRPr="00B408E6">
              <w:rPr>
                <w:sz w:val="24"/>
                <w:szCs w:val="24"/>
              </w:rPr>
              <w:t xml:space="preserve"> (beaucoup) </w:t>
            </w:r>
            <w:proofErr w:type="spellStart"/>
            <w:r w:rsidRPr="00B408E6">
              <w:rPr>
                <w:sz w:val="24"/>
                <w:szCs w:val="24"/>
              </w:rPr>
              <w:t>aimé</w:t>
            </w:r>
            <w:proofErr w:type="spellEnd"/>
          </w:p>
          <w:p w14:paraId="0ED50A0A" w14:textId="77777777" w:rsidR="00C66AA9" w:rsidRPr="00B408E6" w:rsidRDefault="00C66AA9" w:rsidP="00CA46CD">
            <w:pPr>
              <w:rPr>
                <w:sz w:val="24"/>
                <w:szCs w:val="24"/>
              </w:rPr>
            </w:pPr>
          </w:p>
          <w:p w14:paraId="1DEEC800" w14:textId="77777777" w:rsidR="00C66AA9" w:rsidRDefault="00C66AA9" w:rsidP="00CA46CD">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adoré</w:t>
            </w:r>
            <w:proofErr w:type="spellEnd"/>
            <w:r w:rsidRPr="00B408E6">
              <w:rPr>
                <w:sz w:val="24"/>
                <w:szCs w:val="24"/>
              </w:rPr>
              <w:t>/</w:t>
            </w:r>
            <w:proofErr w:type="spellStart"/>
            <w:r w:rsidRPr="00B408E6">
              <w:rPr>
                <w:sz w:val="24"/>
                <w:szCs w:val="24"/>
              </w:rPr>
              <w:t>appr</w:t>
            </w:r>
            <w:r>
              <w:rPr>
                <w:sz w:val="24"/>
                <w:szCs w:val="24"/>
              </w:rPr>
              <w:t>é</w:t>
            </w:r>
            <w:r w:rsidRPr="00B408E6">
              <w:rPr>
                <w:sz w:val="24"/>
                <w:szCs w:val="24"/>
              </w:rPr>
              <w:t>cié</w:t>
            </w:r>
            <w:proofErr w:type="spellEnd"/>
          </w:p>
          <w:p w14:paraId="6C7B5B79" w14:textId="77777777" w:rsidR="00C66AA9" w:rsidRPr="00B408E6" w:rsidRDefault="00C66AA9" w:rsidP="00CA46CD">
            <w:pPr>
              <w:rPr>
                <w:sz w:val="24"/>
                <w:szCs w:val="24"/>
              </w:rPr>
            </w:pPr>
          </w:p>
          <w:p w14:paraId="537128FE" w14:textId="77777777" w:rsidR="00C66AA9" w:rsidRPr="00CB4C2A" w:rsidRDefault="00C66AA9" w:rsidP="00CA46CD">
            <w:pPr>
              <w:rPr>
                <w:sz w:val="24"/>
                <w:szCs w:val="24"/>
                <w:lang w:val="fr-FR"/>
              </w:rPr>
            </w:pPr>
            <w:r w:rsidRPr="00CB4C2A">
              <w:rPr>
                <w:sz w:val="24"/>
                <w:szCs w:val="24"/>
                <w:lang w:val="fr-FR"/>
              </w:rPr>
              <w:t>J’ai préféré</w:t>
            </w:r>
          </w:p>
          <w:p w14:paraId="373E71AA" w14:textId="77777777" w:rsidR="00C66AA9" w:rsidRPr="00CB4C2A" w:rsidRDefault="00C66AA9" w:rsidP="00CA46CD">
            <w:pPr>
              <w:rPr>
                <w:sz w:val="24"/>
                <w:szCs w:val="24"/>
                <w:lang w:val="fr-FR"/>
              </w:rPr>
            </w:pPr>
          </w:p>
          <w:p w14:paraId="719B54FB" w14:textId="77777777" w:rsidR="00C66AA9" w:rsidRPr="00CB4C2A" w:rsidRDefault="00C66AA9" w:rsidP="00CA46CD">
            <w:pPr>
              <w:rPr>
                <w:sz w:val="24"/>
                <w:szCs w:val="24"/>
                <w:lang w:val="fr-FR"/>
              </w:rPr>
            </w:pPr>
            <w:r w:rsidRPr="00CB4C2A">
              <w:rPr>
                <w:sz w:val="24"/>
                <w:szCs w:val="24"/>
                <w:lang w:val="fr-FR"/>
              </w:rPr>
              <w:t>Je l’ai trouvé (</w:t>
            </w:r>
            <w:r w:rsidRPr="00CB4C2A">
              <w:rPr>
                <w:i/>
                <w:sz w:val="24"/>
                <w:szCs w:val="24"/>
                <w:lang w:val="fr-FR"/>
              </w:rPr>
              <w:t>+ positive adjective</w:t>
            </w:r>
            <w:r w:rsidRPr="00CB4C2A">
              <w:rPr>
                <w:sz w:val="24"/>
                <w:szCs w:val="24"/>
                <w:lang w:val="fr-FR"/>
              </w:rPr>
              <w:t>)</w:t>
            </w:r>
          </w:p>
          <w:p w14:paraId="21D75E49" w14:textId="77777777" w:rsidR="00C66AA9" w:rsidRPr="00C66AA9" w:rsidRDefault="00C66AA9" w:rsidP="003D0260">
            <w:pPr>
              <w:rPr>
                <w:sz w:val="24"/>
                <w:szCs w:val="24"/>
                <w:lang w:val="fr-FR"/>
              </w:rPr>
            </w:pPr>
          </w:p>
        </w:tc>
        <w:tc>
          <w:tcPr>
            <w:tcW w:w="2673" w:type="dxa"/>
            <w:tcBorders>
              <w:top w:val="single" w:sz="12" w:space="0" w:color="582D69" w:themeColor="accent5"/>
              <w:left w:val="single" w:sz="4" w:space="0" w:color="582D69" w:themeColor="accent5"/>
              <w:bottom w:val="single" w:sz="4" w:space="0" w:color="582D69" w:themeColor="accent5"/>
              <w:right w:val="single" w:sz="4" w:space="0" w:color="582D69" w:themeColor="accent5"/>
            </w:tcBorders>
          </w:tcPr>
          <w:p w14:paraId="09A93D07" w14:textId="77777777" w:rsidR="00C66AA9" w:rsidRPr="00CB4C2A" w:rsidRDefault="00C66AA9" w:rsidP="00CA46CD">
            <w:pPr>
              <w:rPr>
                <w:sz w:val="24"/>
                <w:szCs w:val="24"/>
                <w:lang w:val="fr-FR"/>
              </w:rPr>
            </w:pPr>
          </w:p>
          <w:p w14:paraId="3C96F71B" w14:textId="77777777" w:rsidR="00C66AA9" w:rsidRPr="00C66AA9" w:rsidRDefault="00C66AA9" w:rsidP="00CA46CD">
            <w:pPr>
              <w:rPr>
                <w:sz w:val="24"/>
                <w:szCs w:val="24"/>
                <w:lang w:val="fr-FR"/>
              </w:rPr>
            </w:pPr>
            <w:r w:rsidRPr="00C66AA9">
              <w:rPr>
                <w:sz w:val="24"/>
                <w:szCs w:val="24"/>
                <w:lang w:val="fr-FR"/>
              </w:rPr>
              <w:t>C’est (</w:t>
            </w:r>
            <w:r w:rsidRPr="00C66AA9">
              <w:rPr>
                <w:i/>
                <w:sz w:val="24"/>
                <w:szCs w:val="24"/>
                <w:lang w:val="fr-FR"/>
              </w:rPr>
              <w:t>+ positive adjective</w:t>
            </w:r>
            <w:r w:rsidRPr="00C66AA9">
              <w:rPr>
                <w:sz w:val="24"/>
                <w:szCs w:val="24"/>
                <w:lang w:val="fr-FR"/>
              </w:rPr>
              <w:t>)</w:t>
            </w:r>
          </w:p>
          <w:p w14:paraId="06929E2E" w14:textId="77777777" w:rsidR="00C66AA9" w:rsidRPr="00C66AA9" w:rsidRDefault="00C66AA9" w:rsidP="00CA46CD">
            <w:pPr>
              <w:rPr>
                <w:sz w:val="24"/>
                <w:szCs w:val="24"/>
                <w:lang w:val="fr-FR"/>
              </w:rPr>
            </w:pPr>
          </w:p>
          <w:p w14:paraId="41CAF63F" w14:textId="77777777" w:rsidR="00C66AA9" w:rsidRPr="00C66AA9" w:rsidRDefault="00C66AA9" w:rsidP="00CA46CD">
            <w:pPr>
              <w:tabs>
                <w:tab w:val="center" w:pos="1327"/>
              </w:tabs>
              <w:rPr>
                <w:sz w:val="24"/>
                <w:szCs w:val="24"/>
                <w:lang w:val="fr-FR"/>
              </w:rPr>
            </w:pPr>
            <w:r w:rsidRPr="00C66AA9">
              <w:rPr>
                <w:sz w:val="24"/>
                <w:szCs w:val="24"/>
                <w:lang w:val="fr-FR"/>
              </w:rPr>
              <w:t>J’aime (mieux)</w:t>
            </w:r>
          </w:p>
          <w:p w14:paraId="225596D2" w14:textId="77777777" w:rsidR="00C66AA9" w:rsidRPr="00C66AA9" w:rsidRDefault="00C66AA9" w:rsidP="00CA46CD">
            <w:pPr>
              <w:tabs>
                <w:tab w:val="center" w:pos="1327"/>
              </w:tabs>
              <w:rPr>
                <w:sz w:val="24"/>
                <w:szCs w:val="24"/>
                <w:lang w:val="fr-FR"/>
              </w:rPr>
            </w:pPr>
          </w:p>
          <w:p w14:paraId="4887B827" w14:textId="77777777" w:rsidR="00C66AA9" w:rsidRPr="00C66AA9" w:rsidRDefault="00C66AA9" w:rsidP="00CA46CD">
            <w:pPr>
              <w:rPr>
                <w:sz w:val="24"/>
                <w:szCs w:val="24"/>
                <w:lang w:val="fr-FR"/>
              </w:rPr>
            </w:pPr>
            <w:r w:rsidRPr="00C66AA9">
              <w:rPr>
                <w:sz w:val="24"/>
                <w:szCs w:val="24"/>
                <w:lang w:val="fr-FR"/>
              </w:rPr>
              <w:t>J’adore</w:t>
            </w:r>
          </w:p>
          <w:p w14:paraId="19B07D0C" w14:textId="77777777" w:rsidR="00C66AA9" w:rsidRPr="00C66AA9" w:rsidRDefault="00C66AA9" w:rsidP="00CA46CD">
            <w:pPr>
              <w:rPr>
                <w:sz w:val="24"/>
                <w:szCs w:val="24"/>
                <w:lang w:val="fr-FR"/>
              </w:rPr>
            </w:pPr>
          </w:p>
          <w:p w14:paraId="22B9F6C6" w14:textId="77777777" w:rsidR="00C66AA9" w:rsidRPr="00CB4C2A" w:rsidRDefault="00C66AA9" w:rsidP="00CA46CD">
            <w:pPr>
              <w:rPr>
                <w:sz w:val="24"/>
                <w:szCs w:val="24"/>
                <w:lang w:val="fr-FR"/>
              </w:rPr>
            </w:pPr>
            <w:r w:rsidRPr="00CB4C2A">
              <w:rPr>
                <w:sz w:val="24"/>
                <w:szCs w:val="24"/>
                <w:lang w:val="fr-FR"/>
              </w:rPr>
              <w:t>Je préfère</w:t>
            </w:r>
          </w:p>
          <w:p w14:paraId="533CD35C" w14:textId="77777777" w:rsidR="00C66AA9" w:rsidRPr="00CB4C2A" w:rsidRDefault="00C66AA9" w:rsidP="00CA46CD">
            <w:pPr>
              <w:rPr>
                <w:sz w:val="24"/>
                <w:szCs w:val="24"/>
                <w:lang w:val="fr-FR"/>
              </w:rPr>
            </w:pPr>
          </w:p>
          <w:p w14:paraId="5F854A8F" w14:textId="77777777" w:rsidR="00C66AA9" w:rsidRPr="00CB4C2A" w:rsidRDefault="00C66AA9" w:rsidP="00CA46CD">
            <w:pPr>
              <w:rPr>
                <w:sz w:val="24"/>
                <w:szCs w:val="24"/>
                <w:lang w:val="fr-FR"/>
              </w:rPr>
            </w:pPr>
            <w:r w:rsidRPr="00CB4C2A">
              <w:rPr>
                <w:sz w:val="24"/>
                <w:szCs w:val="24"/>
                <w:lang w:val="fr-FR"/>
              </w:rPr>
              <w:t>Ça me plaît (énormément)</w:t>
            </w:r>
          </w:p>
          <w:p w14:paraId="5005B1ED" w14:textId="6F18134C" w:rsidR="00C66AA9" w:rsidRPr="00C66AA9" w:rsidRDefault="00C66AA9" w:rsidP="003D0260">
            <w:pPr>
              <w:rPr>
                <w:sz w:val="24"/>
                <w:szCs w:val="24"/>
                <w:lang w:val="fr-FR"/>
              </w:rPr>
            </w:pPr>
          </w:p>
        </w:tc>
        <w:tc>
          <w:tcPr>
            <w:tcW w:w="2673"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tcPr>
          <w:p w14:paraId="178A3D7F" w14:textId="77777777" w:rsidR="00C66AA9" w:rsidRPr="00CB4C2A" w:rsidRDefault="00C66AA9" w:rsidP="00CA46CD">
            <w:pPr>
              <w:rPr>
                <w:sz w:val="24"/>
                <w:szCs w:val="24"/>
                <w:lang w:val="fr-FR"/>
              </w:rPr>
            </w:pPr>
          </w:p>
          <w:p w14:paraId="2D65FA0B" w14:textId="77777777" w:rsidR="00C66AA9" w:rsidRPr="00CB4C2A" w:rsidRDefault="00C66AA9" w:rsidP="00CA46CD">
            <w:pPr>
              <w:rPr>
                <w:sz w:val="24"/>
                <w:szCs w:val="24"/>
                <w:lang w:val="fr-FR"/>
              </w:rPr>
            </w:pPr>
            <w:r w:rsidRPr="00CB4C2A">
              <w:rPr>
                <w:sz w:val="24"/>
                <w:szCs w:val="24"/>
                <w:lang w:val="fr-FR"/>
              </w:rPr>
              <w:t xml:space="preserve">Ce sera / Ça va être / Ce serait </w:t>
            </w:r>
            <w:r>
              <w:rPr>
                <w:sz w:val="24"/>
                <w:szCs w:val="24"/>
                <w:lang w:val="fr-FR"/>
              </w:rPr>
              <w:t>(</w:t>
            </w:r>
            <w:r w:rsidRPr="00CB4C2A">
              <w:rPr>
                <w:i/>
                <w:sz w:val="24"/>
                <w:szCs w:val="24"/>
                <w:lang w:val="fr-FR"/>
              </w:rPr>
              <w:t>+ positive adjective</w:t>
            </w:r>
            <w:r>
              <w:rPr>
                <w:sz w:val="24"/>
                <w:szCs w:val="24"/>
                <w:lang w:val="fr-FR"/>
              </w:rPr>
              <w:t>)</w:t>
            </w:r>
          </w:p>
          <w:p w14:paraId="3C3647B8" w14:textId="77777777" w:rsidR="00C66AA9" w:rsidRPr="00CB4C2A" w:rsidRDefault="00C66AA9" w:rsidP="00CA46CD">
            <w:pPr>
              <w:rPr>
                <w:sz w:val="24"/>
                <w:szCs w:val="24"/>
                <w:lang w:val="fr-FR"/>
              </w:rPr>
            </w:pPr>
          </w:p>
          <w:p w14:paraId="096A41E0" w14:textId="77777777" w:rsidR="00C66AA9" w:rsidRDefault="00C66AA9" w:rsidP="00CA46CD">
            <w:pPr>
              <w:rPr>
                <w:sz w:val="24"/>
                <w:szCs w:val="24"/>
                <w:lang w:val="fr-FR"/>
              </w:rPr>
            </w:pPr>
            <w:r w:rsidRPr="00CB4C2A">
              <w:rPr>
                <w:sz w:val="24"/>
                <w:szCs w:val="24"/>
                <w:lang w:val="fr-FR"/>
              </w:rPr>
              <w:t>Je vais aimer</w:t>
            </w:r>
          </w:p>
          <w:p w14:paraId="4C6DF4A8" w14:textId="77777777" w:rsidR="00C66AA9" w:rsidRPr="00CB4C2A" w:rsidRDefault="00C66AA9" w:rsidP="00CA46CD">
            <w:pPr>
              <w:rPr>
                <w:sz w:val="24"/>
                <w:szCs w:val="24"/>
                <w:lang w:val="fr-FR"/>
              </w:rPr>
            </w:pPr>
          </w:p>
          <w:p w14:paraId="314FB968" w14:textId="77777777" w:rsidR="00C66AA9" w:rsidRDefault="00C66AA9" w:rsidP="00CA46CD">
            <w:pPr>
              <w:rPr>
                <w:sz w:val="24"/>
                <w:szCs w:val="24"/>
                <w:lang w:val="fr-FR"/>
              </w:rPr>
            </w:pPr>
            <w:r w:rsidRPr="00CB4C2A">
              <w:rPr>
                <w:sz w:val="24"/>
                <w:szCs w:val="24"/>
                <w:lang w:val="fr-FR"/>
              </w:rPr>
              <w:t>J’aimerais (bien)</w:t>
            </w:r>
          </w:p>
          <w:p w14:paraId="5A88A598" w14:textId="77777777" w:rsidR="00C66AA9" w:rsidRPr="00CB4C2A" w:rsidRDefault="00C66AA9" w:rsidP="00CA46CD">
            <w:pPr>
              <w:rPr>
                <w:sz w:val="24"/>
                <w:szCs w:val="24"/>
                <w:lang w:val="fr-FR"/>
              </w:rPr>
            </w:pPr>
          </w:p>
          <w:p w14:paraId="474597C1" w14:textId="77777777" w:rsidR="00C66AA9" w:rsidRDefault="00C66AA9" w:rsidP="00CA46CD">
            <w:pPr>
              <w:rPr>
                <w:sz w:val="24"/>
                <w:szCs w:val="24"/>
                <w:lang w:val="fr-FR"/>
              </w:rPr>
            </w:pPr>
            <w:r w:rsidRPr="00CB4C2A">
              <w:rPr>
                <w:sz w:val="24"/>
                <w:szCs w:val="24"/>
                <w:lang w:val="fr-FR"/>
              </w:rPr>
              <w:t>Je vais adorer</w:t>
            </w:r>
          </w:p>
          <w:p w14:paraId="53DB914B" w14:textId="77777777" w:rsidR="00C66AA9" w:rsidRPr="00CB4C2A" w:rsidRDefault="00C66AA9" w:rsidP="00CA46CD">
            <w:pPr>
              <w:rPr>
                <w:sz w:val="24"/>
                <w:szCs w:val="24"/>
                <w:lang w:val="fr-FR"/>
              </w:rPr>
            </w:pPr>
          </w:p>
          <w:p w14:paraId="2961BD58" w14:textId="77777777" w:rsidR="00C66AA9" w:rsidRPr="00CB4C2A" w:rsidRDefault="00C66AA9" w:rsidP="00CA46CD">
            <w:pPr>
              <w:rPr>
                <w:sz w:val="24"/>
                <w:szCs w:val="24"/>
                <w:lang w:val="fr-FR"/>
              </w:rPr>
            </w:pPr>
            <w:r w:rsidRPr="00CB4C2A">
              <w:rPr>
                <w:sz w:val="24"/>
                <w:szCs w:val="24"/>
                <w:lang w:val="fr-FR"/>
              </w:rPr>
              <w:t>J’adorerais</w:t>
            </w:r>
          </w:p>
          <w:p w14:paraId="79EE2B29" w14:textId="11150EAD" w:rsidR="00C66AA9" w:rsidRPr="00B408E6" w:rsidRDefault="00C66AA9" w:rsidP="003D0260">
            <w:pPr>
              <w:rPr>
                <w:sz w:val="24"/>
                <w:szCs w:val="24"/>
              </w:rPr>
            </w:pPr>
          </w:p>
        </w:tc>
      </w:tr>
      <w:tr w:rsidR="00C66AA9" w:rsidRPr="00C66AA9" w14:paraId="0B5CB385" w14:textId="77777777" w:rsidTr="00D94B4B">
        <w:trPr>
          <w:trHeight w:val="3074"/>
        </w:trPr>
        <w:tc>
          <w:tcPr>
            <w:tcW w:w="1194" w:type="dxa"/>
            <w:tcBorders>
              <w:right w:val="single" w:sz="12" w:space="0" w:color="auto"/>
            </w:tcBorders>
            <w:shd w:val="clear" w:color="auto" w:fill="E1CCE9" w:themeFill="accent5" w:themeFillTint="33"/>
            <w:vAlign w:val="center"/>
          </w:tcPr>
          <w:p w14:paraId="6DEBB424" w14:textId="77777777" w:rsidR="00C66AA9" w:rsidRPr="00B408E6" w:rsidRDefault="00C66AA9" w:rsidP="003D0260">
            <w:pPr>
              <w:rPr>
                <w:b/>
                <w:sz w:val="24"/>
                <w:szCs w:val="24"/>
              </w:rPr>
            </w:pPr>
            <w:r w:rsidRPr="00B408E6">
              <w:rPr>
                <w:b/>
                <w:sz w:val="24"/>
                <w:szCs w:val="24"/>
              </w:rPr>
              <w:t>Negative opinions</w:t>
            </w:r>
          </w:p>
        </w:tc>
        <w:tc>
          <w:tcPr>
            <w:tcW w:w="2673" w:type="dxa"/>
            <w:tcBorders>
              <w:top w:val="single" w:sz="4" w:space="0" w:color="582D69" w:themeColor="accent5"/>
              <w:left w:val="single" w:sz="12" w:space="0" w:color="auto"/>
              <w:bottom w:val="single" w:sz="12" w:space="0" w:color="582D69" w:themeColor="accent5"/>
              <w:right w:val="single" w:sz="4" w:space="0" w:color="582D69" w:themeColor="accent5"/>
            </w:tcBorders>
          </w:tcPr>
          <w:p w14:paraId="03950DC9" w14:textId="77777777" w:rsidR="00C66AA9" w:rsidRPr="005C2BE3" w:rsidRDefault="00C66AA9" w:rsidP="00CA46CD">
            <w:pPr>
              <w:rPr>
                <w:sz w:val="24"/>
                <w:szCs w:val="24"/>
                <w:lang w:val="fr-FR"/>
              </w:rPr>
            </w:pPr>
          </w:p>
          <w:p w14:paraId="083E8774" w14:textId="77777777" w:rsidR="00C66AA9" w:rsidRDefault="00C66AA9" w:rsidP="00CA46CD">
            <w:pPr>
              <w:rPr>
                <w:sz w:val="24"/>
                <w:szCs w:val="24"/>
                <w:lang w:val="fr-FR"/>
              </w:rPr>
            </w:pPr>
            <w:r w:rsidRPr="005C2BE3">
              <w:rPr>
                <w:sz w:val="24"/>
                <w:szCs w:val="24"/>
                <w:lang w:val="fr-FR"/>
              </w:rPr>
              <w:t xml:space="preserve">C’était </w:t>
            </w:r>
            <w:r>
              <w:rPr>
                <w:sz w:val="24"/>
                <w:szCs w:val="24"/>
                <w:lang w:val="fr-FR"/>
              </w:rPr>
              <w:t>(</w:t>
            </w:r>
            <w:r w:rsidRPr="00CB4C2A">
              <w:rPr>
                <w:i/>
                <w:sz w:val="24"/>
                <w:szCs w:val="24"/>
                <w:lang w:val="fr-FR"/>
              </w:rPr>
              <w:t xml:space="preserve">+ </w:t>
            </w:r>
            <w:proofErr w:type="spellStart"/>
            <w:r w:rsidRPr="00CB4C2A">
              <w:rPr>
                <w:i/>
                <w:sz w:val="24"/>
                <w:szCs w:val="24"/>
                <w:lang w:val="fr-FR"/>
              </w:rPr>
              <w:t>negative</w:t>
            </w:r>
            <w:proofErr w:type="spellEnd"/>
            <w:r w:rsidRPr="00CB4C2A">
              <w:rPr>
                <w:i/>
                <w:sz w:val="24"/>
                <w:szCs w:val="24"/>
                <w:lang w:val="fr-FR"/>
              </w:rPr>
              <w:t xml:space="preserve"> adjective</w:t>
            </w:r>
            <w:r>
              <w:rPr>
                <w:sz w:val="24"/>
                <w:szCs w:val="24"/>
                <w:lang w:val="fr-FR"/>
              </w:rPr>
              <w:t>)</w:t>
            </w:r>
          </w:p>
          <w:p w14:paraId="61DF1FCA" w14:textId="77777777" w:rsidR="00C66AA9" w:rsidRPr="005C2BE3" w:rsidRDefault="00C66AA9" w:rsidP="00CA46CD">
            <w:pPr>
              <w:rPr>
                <w:sz w:val="24"/>
                <w:szCs w:val="24"/>
                <w:lang w:val="fr-FR"/>
              </w:rPr>
            </w:pPr>
          </w:p>
          <w:p w14:paraId="47D3807E" w14:textId="77777777" w:rsidR="00C66AA9" w:rsidRPr="005C2BE3" w:rsidRDefault="00C66AA9" w:rsidP="00CA46CD">
            <w:pPr>
              <w:rPr>
                <w:sz w:val="24"/>
                <w:szCs w:val="24"/>
                <w:lang w:val="fr-FR"/>
              </w:rPr>
            </w:pPr>
            <w:r w:rsidRPr="005C2BE3">
              <w:rPr>
                <w:sz w:val="24"/>
                <w:szCs w:val="24"/>
                <w:lang w:val="fr-FR"/>
              </w:rPr>
              <w:t xml:space="preserve">Ce n’était pas </w:t>
            </w:r>
            <w:r>
              <w:rPr>
                <w:sz w:val="24"/>
                <w:szCs w:val="24"/>
                <w:lang w:val="fr-FR"/>
              </w:rPr>
              <w:t>(</w:t>
            </w:r>
            <w:r w:rsidRPr="00CB4C2A">
              <w:rPr>
                <w:i/>
                <w:sz w:val="24"/>
                <w:szCs w:val="24"/>
                <w:lang w:val="fr-FR"/>
              </w:rPr>
              <w:t>+ positive adjective</w:t>
            </w:r>
            <w:r>
              <w:rPr>
                <w:sz w:val="24"/>
                <w:szCs w:val="24"/>
                <w:lang w:val="fr-FR"/>
              </w:rPr>
              <w:t>)</w:t>
            </w:r>
          </w:p>
          <w:p w14:paraId="17F54222" w14:textId="77777777" w:rsidR="00C66AA9" w:rsidRPr="005C2BE3" w:rsidRDefault="00C66AA9" w:rsidP="00CA46CD">
            <w:pPr>
              <w:rPr>
                <w:sz w:val="24"/>
                <w:szCs w:val="24"/>
                <w:lang w:val="fr-FR"/>
              </w:rPr>
            </w:pPr>
          </w:p>
          <w:p w14:paraId="36F6DC75" w14:textId="77777777" w:rsidR="00C66AA9" w:rsidRDefault="00C66AA9" w:rsidP="00CA46CD">
            <w:pPr>
              <w:rPr>
                <w:sz w:val="24"/>
                <w:szCs w:val="24"/>
                <w:lang w:val="fr-FR"/>
              </w:rPr>
            </w:pPr>
            <w:r w:rsidRPr="005C2BE3">
              <w:rPr>
                <w:sz w:val="24"/>
                <w:szCs w:val="24"/>
                <w:lang w:val="fr-FR"/>
              </w:rPr>
              <w:t>Je n’ai pas aimé</w:t>
            </w:r>
          </w:p>
          <w:p w14:paraId="377440A2" w14:textId="77777777" w:rsidR="00C66AA9" w:rsidRPr="005C2BE3" w:rsidRDefault="00C66AA9" w:rsidP="00CA46CD">
            <w:pPr>
              <w:rPr>
                <w:sz w:val="24"/>
                <w:szCs w:val="24"/>
                <w:lang w:val="fr-FR"/>
              </w:rPr>
            </w:pPr>
          </w:p>
          <w:p w14:paraId="28CF609F" w14:textId="01E04F50" w:rsidR="00C66AA9" w:rsidRPr="00C66AA9" w:rsidRDefault="00C66AA9" w:rsidP="003D0260">
            <w:pPr>
              <w:rPr>
                <w:sz w:val="24"/>
                <w:szCs w:val="24"/>
                <w:lang w:val="fr-FR"/>
              </w:rPr>
            </w:pPr>
            <w:r w:rsidRPr="00C66AA9">
              <w:rPr>
                <w:sz w:val="24"/>
                <w:szCs w:val="24"/>
                <w:lang w:val="fr-FR"/>
              </w:rPr>
              <w:t>J’ai détesté</w:t>
            </w:r>
          </w:p>
        </w:tc>
        <w:tc>
          <w:tcPr>
            <w:tcW w:w="2673" w:type="dxa"/>
            <w:tcBorders>
              <w:top w:val="single" w:sz="4" w:space="0" w:color="582D69" w:themeColor="accent5"/>
              <w:left w:val="single" w:sz="4" w:space="0" w:color="582D69" w:themeColor="accent5"/>
              <w:bottom w:val="single" w:sz="12" w:space="0" w:color="582D69" w:themeColor="accent5"/>
              <w:right w:val="single" w:sz="4" w:space="0" w:color="582D69" w:themeColor="accent5"/>
            </w:tcBorders>
          </w:tcPr>
          <w:p w14:paraId="2BD3CF05" w14:textId="77777777" w:rsidR="00C66AA9" w:rsidRPr="005C2BE3" w:rsidRDefault="00C66AA9" w:rsidP="00CA46CD">
            <w:pPr>
              <w:rPr>
                <w:sz w:val="24"/>
                <w:szCs w:val="24"/>
                <w:lang w:val="fr-FR"/>
              </w:rPr>
            </w:pPr>
          </w:p>
          <w:p w14:paraId="77B9C0E3" w14:textId="77777777" w:rsidR="00C66AA9" w:rsidRDefault="00C66AA9" w:rsidP="00CA46CD">
            <w:pPr>
              <w:rPr>
                <w:sz w:val="24"/>
                <w:szCs w:val="24"/>
                <w:lang w:val="fr-FR"/>
              </w:rPr>
            </w:pPr>
            <w:r w:rsidRPr="005C2BE3">
              <w:rPr>
                <w:sz w:val="24"/>
                <w:szCs w:val="24"/>
                <w:lang w:val="fr-FR"/>
              </w:rPr>
              <w:t xml:space="preserve">C’est </w:t>
            </w:r>
            <w:r>
              <w:rPr>
                <w:sz w:val="24"/>
                <w:szCs w:val="24"/>
                <w:lang w:val="fr-FR"/>
              </w:rPr>
              <w:t>(</w:t>
            </w:r>
            <w:r w:rsidRPr="00CB4C2A">
              <w:rPr>
                <w:i/>
                <w:sz w:val="24"/>
                <w:szCs w:val="24"/>
                <w:lang w:val="fr-FR"/>
              </w:rPr>
              <w:t xml:space="preserve">+ </w:t>
            </w:r>
            <w:proofErr w:type="spellStart"/>
            <w:r w:rsidRPr="00CB4C2A">
              <w:rPr>
                <w:i/>
                <w:sz w:val="24"/>
                <w:szCs w:val="24"/>
                <w:lang w:val="fr-FR"/>
              </w:rPr>
              <w:t>negative</w:t>
            </w:r>
            <w:proofErr w:type="spellEnd"/>
            <w:r w:rsidRPr="00CB4C2A">
              <w:rPr>
                <w:i/>
                <w:sz w:val="24"/>
                <w:szCs w:val="24"/>
                <w:lang w:val="fr-FR"/>
              </w:rPr>
              <w:t xml:space="preserve"> adjective</w:t>
            </w:r>
            <w:r>
              <w:rPr>
                <w:sz w:val="24"/>
                <w:szCs w:val="24"/>
                <w:lang w:val="fr-FR"/>
              </w:rPr>
              <w:t>)</w:t>
            </w:r>
          </w:p>
          <w:p w14:paraId="2C29CF02" w14:textId="77777777" w:rsidR="00C66AA9" w:rsidRPr="005C2BE3" w:rsidRDefault="00C66AA9" w:rsidP="00CA46CD">
            <w:pPr>
              <w:rPr>
                <w:sz w:val="24"/>
                <w:szCs w:val="24"/>
                <w:lang w:val="fr-FR"/>
              </w:rPr>
            </w:pPr>
          </w:p>
          <w:p w14:paraId="5AF75405" w14:textId="77777777" w:rsidR="00C66AA9" w:rsidRPr="005C2BE3" w:rsidRDefault="00C66AA9" w:rsidP="00CA46CD">
            <w:pPr>
              <w:rPr>
                <w:sz w:val="24"/>
                <w:szCs w:val="24"/>
                <w:lang w:val="fr-FR"/>
              </w:rPr>
            </w:pPr>
            <w:r w:rsidRPr="005C2BE3">
              <w:rPr>
                <w:sz w:val="24"/>
                <w:szCs w:val="24"/>
                <w:lang w:val="fr-FR"/>
              </w:rPr>
              <w:t xml:space="preserve">Ce n’est pas </w:t>
            </w:r>
            <w:r>
              <w:rPr>
                <w:sz w:val="24"/>
                <w:szCs w:val="24"/>
                <w:lang w:val="fr-FR"/>
              </w:rPr>
              <w:t>(</w:t>
            </w:r>
            <w:r w:rsidRPr="00CB4C2A">
              <w:rPr>
                <w:i/>
                <w:sz w:val="24"/>
                <w:szCs w:val="24"/>
                <w:lang w:val="fr-FR"/>
              </w:rPr>
              <w:t>+ positive adjective</w:t>
            </w:r>
            <w:r>
              <w:rPr>
                <w:sz w:val="24"/>
                <w:szCs w:val="24"/>
                <w:lang w:val="fr-FR"/>
              </w:rPr>
              <w:t>)</w:t>
            </w:r>
          </w:p>
          <w:p w14:paraId="5D5F2AEB" w14:textId="77777777" w:rsidR="00C66AA9" w:rsidRPr="005C2BE3" w:rsidRDefault="00C66AA9" w:rsidP="00CA46CD">
            <w:pPr>
              <w:rPr>
                <w:sz w:val="24"/>
                <w:szCs w:val="24"/>
                <w:lang w:val="fr-FR"/>
              </w:rPr>
            </w:pPr>
          </w:p>
          <w:p w14:paraId="26FE50D0" w14:textId="77777777" w:rsidR="00C66AA9" w:rsidRDefault="00C66AA9" w:rsidP="00CA46CD">
            <w:pPr>
              <w:rPr>
                <w:sz w:val="24"/>
                <w:szCs w:val="24"/>
                <w:lang w:val="fr-FR"/>
              </w:rPr>
            </w:pPr>
            <w:r w:rsidRPr="005C2BE3">
              <w:rPr>
                <w:sz w:val="24"/>
                <w:szCs w:val="24"/>
                <w:lang w:val="fr-FR"/>
              </w:rPr>
              <w:t>Je n’aime pas</w:t>
            </w:r>
          </w:p>
          <w:p w14:paraId="056F146E" w14:textId="77777777" w:rsidR="00C66AA9" w:rsidRPr="005C2BE3" w:rsidRDefault="00C66AA9" w:rsidP="00CA46CD">
            <w:pPr>
              <w:rPr>
                <w:sz w:val="24"/>
                <w:szCs w:val="24"/>
                <w:lang w:val="fr-FR"/>
              </w:rPr>
            </w:pPr>
          </w:p>
          <w:p w14:paraId="054B2A22" w14:textId="116F83C6" w:rsidR="00C66AA9" w:rsidRPr="00C66AA9" w:rsidRDefault="00C66AA9" w:rsidP="003D0260">
            <w:pPr>
              <w:rPr>
                <w:sz w:val="24"/>
                <w:szCs w:val="24"/>
                <w:lang w:val="fr-FR"/>
              </w:rPr>
            </w:pPr>
            <w:r w:rsidRPr="00CB4C2A">
              <w:rPr>
                <w:sz w:val="24"/>
                <w:szCs w:val="24"/>
                <w:lang w:val="fr-FR"/>
              </w:rPr>
              <w:t>Je déteste</w:t>
            </w:r>
          </w:p>
        </w:tc>
        <w:tc>
          <w:tcPr>
            <w:tcW w:w="2673"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tcPr>
          <w:p w14:paraId="07160BFB" w14:textId="77777777" w:rsidR="00C66AA9" w:rsidRPr="005C2BE3" w:rsidRDefault="00C66AA9" w:rsidP="00CA46CD">
            <w:pPr>
              <w:rPr>
                <w:sz w:val="24"/>
                <w:szCs w:val="24"/>
                <w:lang w:val="fr-FR"/>
              </w:rPr>
            </w:pPr>
          </w:p>
          <w:p w14:paraId="73D64910" w14:textId="77777777" w:rsidR="00C66AA9" w:rsidRPr="005C2BE3" w:rsidRDefault="00C66AA9" w:rsidP="00CA46CD">
            <w:pPr>
              <w:rPr>
                <w:sz w:val="24"/>
                <w:szCs w:val="24"/>
                <w:lang w:val="fr-FR"/>
              </w:rPr>
            </w:pPr>
            <w:r w:rsidRPr="005C2BE3">
              <w:rPr>
                <w:sz w:val="24"/>
                <w:szCs w:val="24"/>
                <w:lang w:val="fr-FR"/>
              </w:rPr>
              <w:t>Ce sera / Ça va être</w:t>
            </w:r>
          </w:p>
          <w:p w14:paraId="7EBDE372" w14:textId="77777777" w:rsidR="00C66AA9" w:rsidRDefault="00C66AA9" w:rsidP="00CA46CD">
            <w:pPr>
              <w:rPr>
                <w:sz w:val="24"/>
                <w:szCs w:val="24"/>
                <w:lang w:val="fr-FR"/>
              </w:rPr>
            </w:pPr>
            <w:r>
              <w:rPr>
                <w:sz w:val="24"/>
                <w:szCs w:val="24"/>
                <w:lang w:val="fr-FR"/>
              </w:rPr>
              <w:t>/ C</w:t>
            </w:r>
            <w:r w:rsidRPr="005C2BE3">
              <w:rPr>
                <w:sz w:val="24"/>
                <w:szCs w:val="24"/>
                <w:lang w:val="fr-FR"/>
              </w:rPr>
              <w:t xml:space="preserve">e serait </w:t>
            </w:r>
            <w:r>
              <w:rPr>
                <w:sz w:val="24"/>
                <w:szCs w:val="24"/>
                <w:lang w:val="fr-FR"/>
              </w:rPr>
              <w:t>(</w:t>
            </w:r>
            <w:r w:rsidRPr="00CB4C2A">
              <w:rPr>
                <w:i/>
                <w:sz w:val="24"/>
                <w:szCs w:val="24"/>
                <w:lang w:val="fr-FR"/>
              </w:rPr>
              <w:t xml:space="preserve">+ </w:t>
            </w:r>
            <w:proofErr w:type="spellStart"/>
            <w:r w:rsidRPr="00CB4C2A">
              <w:rPr>
                <w:i/>
                <w:sz w:val="24"/>
                <w:szCs w:val="24"/>
                <w:lang w:val="fr-FR"/>
              </w:rPr>
              <w:t>negative</w:t>
            </w:r>
            <w:proofErr w:type="spellEnd"/>
            <w:r w:rsidRPr="00CB4C2A">
              <w:rPr>
                <w:i/>
                <w:sz w:val="24"/>
                <w:szCs w:val="24"/>
                <w:lang w:val="fr-FR"/>
              </w:rPr>
              <w:t xml:space="preserve"> adjective</w:t>
            </w:r>
            <w:r>
              <w:rPr>
                <w:sz w:val="24"/>
                <w:szCs w:val="24"/>
                <w:lang w:val="fr-FR"/>
              </w:rPr>
              <w:t>)</w:t>
            </w:r>
          </w:p>
          <w:p w14:paraId="55CB7730" w14:textId="77777777" w:rsidR="00C66AA9" w:rsidRPr="005C2BE3" w:rsidRDefault="00C66AA9" w:rsidP="00CA46CD">
            <w:pPr>
              <w:rPr>
                <w:sz w:val="24"/>
                <w:szCs w:val="24"/>
                <w:lang w:val="fr-FR"/>
              </w:rPr>
            </w:pPr>
          </w:p>
          <w:p w14:paraId="79A84021" w14:textId="77777777" w:rsidR="00C66AA9" w:rsidRPr="005C2BE3" w:rsidRDefault="00C66AA9" w:rsidP="00CA46CD">
            <w:pPr>
              <w:rPr>
                <w:sz w:val="24"/>
                <w:szCs w:val="24"/>
                <w:lang w:val="fr-FR"/>
              </w:rPr>
            </w:pPr>
            <w:r w:rsidRPr="005C2BE3">
              <w:rPr>
                <w:sz w:val="24"/>
                <w:szCs w:val="24"/>
                <w:lang w:val="fr-FR"/>
              </w:rPr>
              <w:t xml:space="preserve">Ce </w:t>
            </w:r>
            <w:r>
              <w:rPr>
                <w:sz w:val="24"/>
                <w:szCs w:val="24"/>
                <w:lang w:val="fr-FR"/>
              </w:rPr>
              <w:t xml:space="preserve">ne sera pas / </w:t>
            </w:r>
            <w:r w:rsidRPr="005C2BE3">
              <w:rPr>
                <w:sz w:val="24"/>
                <w:szCs w:val="24"/>
                <w:lang w:val="fr-FR"/>
              </w:rPr>
              <w:t xml:space="preserve">Ça </w:t>
            </w:r>
            <w:r>
              <w:rPr>
                <w:sz w:val="24"/>
                <w:szCs w:val="24"/>
                <w:lang w:val="fr-FR"/>
              </w:rPr>
              <w:t xml:space="preserve">ne </w:t>
            </w:r>
            <w:r w:rsidRPr="005C2BE3">
              <w:rPr>
                <w:sz w:val="24"/>
                <w:szCs w:val="24"/>
                <w:lang w:val="fr-FR"/>
              </w:rPr>
              <w:t>va</w:t>
            </w:r>
            <w:r>
              <w:rPr>
                <w:sz w:val="24"/>
                <w:szCs w:val="24"/>
                <w:lang w:val="fr-FR"/>
              </w:rPr>
              <w:t xml:space="preserve"> pas</w:t>
            </w:r>
            <w:r w:rsidRPr="005C2BE3">
              <w:rPr>
                <w:sz w:val="24"/>
                <w:szCs w:val="24"/>
                <w:lang w:val="fr-FR"/>
              </w:rPr>
              <w:t xml:space="preserve"> être </w:t>
            </w:r>
            <w:r>
              <w:rPr>
                <w:sz w:val="24"/>
                <w:szCs w:val="24"/>
                <w:lang w:val="fr-FR"/>
              </w:rPr>
              <w:t xml:space="preserve">/ </w:t>
            </w:r>
            <w:r w:rsidRPr="005C2BE3">
              <w:rPr>
                <w:sz w:val="24"/>
                <w:szCs w:val="24"/>
                <w:lang w:val="fr-FR"/>
              </w:rPr>
              <w:t xml:space="preserve">Ce ne serait pas </w:t>
            </w:r>
            <w:r>
              <w:rPr>
                <w:sz w:val="24"/>
                <w:szCs w:val="24"/>
                <w:lang w:val="fr-FR"/>
              </w:rPr>
              <w:t>(</w:t>
            </w:r>
            <w:r w:rsidRPr="00CB4C2A">
              <w:rPr>
                <w:i/>
                <w:sz w:val="24"/>
                <w:szCs w:val="24"/>
                <w:lang w:val="fr-FR"/>
              </w:rPr>
              <w:t>+ positive adjective</w:t>
            </w:r>
            <w:r>
              <w:rPr>
                <w:sz w:val="24"/>
                <w:szCs w:val="24"/>
                <w:lang w:val="fr-FR"/>
              </w:rPr>
              <w:t>)</w:t>
            </w:r>
          </w:p>
          <w:p w14:paraId="46B12E12" w14:textId="77777777" w:rsidR="00C66AA9" w:rsidRPr="005C2BE3" w:rsidRDefault="00C66AA9" w:rsidP="00CA46CD">
            <w:pPr>
              <w:rPr>
                <w:sz w:val="24"/>
                <w:szCs w:val="24"/>
                <w:lang w:val="fr-FR"/>
              </w:rPr>
            </w:pPr>
          </w:p>
          <w:p w14:paraId="16413A97" w14:textId="77777777" w:rsidR="00C66AA9" w:rsidRPr="005C2BE3" w:rsidRDefault="00C66AA9" w:rsidP="00CA46CD">
            <w:pPr>
              <w:tabs>
                <w:tab w:val="left" w:pos="1824"/>
              </w:tabs>
              <w:rPr>
                <w:sz w:val="24"/>
                <w:szCs w:val="24"/>
                <w:lang w:val="fr-FR"/>
              </w:rPr>
            </w:pPr>
            <w:r w:rsidRPr="005C2BE3">
              <w:rPr>
                <w:sz w:val="24"/>
                <w:szCs w:val="24"/>
                <w:lang w:val="fr-FR"/>
              </w:rPr>
              <w:t>Je ne vais pas aimer</w:t>
            </w:r>
          </w:p>
          <w:p w14:paraId="78FC8A90" w14:textId="7E1F052A" w:rsidR="00C66AA9" w:rsidRPr="00B408E6" w:rsidRDefault="00C66AA9" w:rsidP="003D0260">
            <w:pPr>
              <w:tabs>
                <w:tab w:val="left" w:pos="1824"/>
              </w:tabs>
              <w:rPr>
                <w:sz w:val="24"/>
                <w:szCs w:val="24"/>
                <w:lang w:val="fr-FR"/>
              </w:rPr>
            </w:pPr>
          </w:p>
        </w:tc>
      </w:tr>
    </w:tbl>
    <w:p w14:paraId="7E5FBCDF" w14:textId="77777777" w:rsidR="00D55C60" w:rsidRPr="00FE57F9" w:rsidRDefault="00D55C60" w:rsidP="00D55C60">
      <w:pPr>
        <w:pStyle w:val="N1"/>
        <w:spacing w:after="0"/>
        <w:rPr>
          <w:b/>
          <w:sz w:val="4"/>
          <w:szCs w:val="4"/>
        </w:rPr>
      </w:pPr>
    </w:p>
    <w:p w14:paraId="39DDA2C2" w14:textId="3CAA7330" w:rsidR="00D55C60" w:rsidRPr="00CE5365" w:rsidRDefault="00D55C60" w:rsidP="002D4E9F">
      <w:pPr>
        <w:pStyle w:val="Purple"/>
        <w:numPr>
          <w:ilvl w:val="0"/>
          <w:numId w:val="286"/>
        </w:numPr>
        <w:rPr>
          <w:lang w:val="fr-FR"/>
        </w:rPr>
      </w:pPr>
    </w:p>
    <w:p w14:paraId="06B9CE1D" w14:textId="77777777" w:rsidR="00D55C60" w:rsidRPr="00B408E6" w:rsidRDefault="00D55C60" w:rsidP="00B9400B">
      <w:pPr>
        <w:pStyle w:val="N1"/>
        <w:numPr>
          <w:ilvl w:val="0"/>
          <w:numId w:val="46"/>
        </w:numPr>
        <w:spacing w:before="120" w:after="120"/>
      </w:pPr>
      <w:r w:rsidRPr="00B408E6">
        <w:t>À l’avenir, j’espère travailler dans un bureau.</w:t>
      </w:r>
    </w:p>
    <w:p w14:paraId="2124D5A6" w14:textId="77777777" w:rsidR="00D55C60" w:rsidRPr="00B408E6" w:rsidRDefault="00D55C60" w:rsidP="00B9400B">
      <w:pPr>
        <w:pStyle w:val="N1"/>
        <w:numPr>
          <w:ilvl w:val="0"/>
          <w:numId w:val="46"/>
        </w:numPr>
        <w:spacing w:before="120" w:after="120"/>
      </w:pPr>
      <w:r w:rsidRPr="00B408E6">
        <w:t>L’année prochaine, j’aimerais essayer un nouveau sport.</w:t>
      </w:r>
    </w:p>
    <w:p w14:paraId="1D25141A" w14:textId="2F55F7F7" w:rsidR="00D55C60" w:rsidRPr="00B408E6" w:rsidRDefault="00D55C60" w:rsidP="00B9400B">
      <w:pPr>
        <w:pStyle w:val="N1"/>
        <w:numPr>
          <w:ilvl w:val="0"/>
          <w:numId w:val="46"/>
        </w:numPr>
        <w:spacing w:before="120" w:after="120"/>
      </w:pPr>
      <w:r w:rsidRPr="00B408E6">
        <w:t xml:space="preserve">Je dois manger moins de chocolat. </w:t>
      </w:r>
      <w:r w:rsidR="00123EB7">
        <w:t>C’est</w:t>
      </w:r>
      <w:r w:rsidRPr="00B408E6">
        <w:t xml:space="preserve"> trop malsain.</w:t>
      </w:r>
    </w:p>
    <w:p w14:paraId="3280F845" w14:textId="77777777" w:rsidR="00D55C60" w:rsidRPr="00B408E6" w:rsidRDefault="00D55C60" w:rsidP="00B9400B">
      <w:pPr>
        <w:pStyle w:val="N1"/>
        <w:numPr>
          <w:ilvl w:val="0"/>
          <w:numId w:val="46"/>
        </w:numPr>
        <w:spacing w:before="120" w:after="120"/>
      </w:pPr>
      <w:r w:rsidRPr="00B408E6">
        <w:t>Je devrais recycler plus mais je suis un peu paresseux/paresseuse parfois.</w:t>
      </w:r>
    </w:p>
    <w:p w14:paraId="18C14C34" w14:textId="77777777" w:rsidR="00D55C60" w:rsidRPr="00B408E6" w:rsidRDefault="00D55C60" w:rsidP="00B9400B">
      <w:pPr>
        <w:pStyle w:val="N1"/>
        <w:numPr>
          <w:ilvl w:val="0"/>
          <w:numId w:val="46"/>
        </w:numPr>
        <w:spacing w:before="120" w:after="120"/>
      </w:pPr>
      <w:r w:rsidRPr="00B408E6">
        <w:t>Un jour je pourrais jouer au foot pour l’Angleterre.</w:t>
      </w:r>
    </w:p>
    <w:p w14:paraId="4A953843" w14:textId="4E358738" w:rsidR="00D55C60" w:rsidRPr="00B408E6" w:rsidRDefault="00D55C60" w:rsidP="00B9400B">
      <w:pPr>
        <w:pStyle w:val="N1"/>
        <w:numPr>
          <w:ilvl w:val="0"/>
          <w:numId w:val="46"/>
        </w:numPr>
        <w:spacing w:before="120" w:after="120"/>
      </w:pPr>
      <w:r w:rsidRPr="00B408E6">
        <w:t xml:space="preserve">Je voudrais faire un travail bénévole le </w:t>
      </w:r>
      <w:r w:rsidR="00123EB7">
        <w:t>s</w:t>
      </w:r>
      <w:r w:rsidRPr="00B408E6">
        <w:t>amedi.</w:t>
      </w:r>
    </w:p>
    <w:p w14:paraId="599C4638" w14:textId="77777777" w:rsidR="00D55C60" w:rsidRPr="00B408E6" w:rsidRDefault="00D55C60" w:rsidP="00B9400B">
      <w:pPr>
        <w:pStyle w:val="N1"/>
        <w:numPr>
          <w:ilvl w:val="0"/>
          <w:numId w:val="46"/>
        </w:numPr>
        <w:spacing w:before="120" w:after="120"/>
      </w:pPr>
      <w:r w:rsidRPr="00B408E6">
        <w:t>Je veux être médecin ou infirmier/infirmière.</w:t>
      </w:r>
    </w:p>
    <w:p w14:paraId="5B3EB10D" w14:textId="77777777" w:rsidR="00D55C60" w:rsidRPr="00B408E6" w:rsidRDefault="00D55C60" w:rsidP="00B9400B">
      <w:pPr>
        <w:pStyle w:val="N1"/>
        <w:numPr>
          <w:ilvl w:val="0"/>
          <w:numId w:val="46"/>
        </w:numPr>
        <w:spacing w:before="120" w:after="120"/>
      </w:pPr>
      <w:r w:rsidRPr="00B408E6">
        <w:t>Je peux aller en Espagne tous les ans parce que ma tante a une maison à Madrid.</w:t>
      </w:r>
    </w:p>
    <w:p w14:paraId="0F1B3058" w14:textId="77777777" w:rsidR="00D55C60" w:rsidRDefault="00D55C60" w:rsidP="00D55C60">
      <w:pPr>
        <w:pStyle w:val="N1"/>
        <w:rPr>
          <w:b/>
        </w:rPr>
        <w:sectPr w:rsidR="00D55C60" w:rsidSect="003D0260">
          <w:pgSz w:w="11906" w:h="16838"/>
          <w:pgMar w:top="1134" w:right="1134" w:bottom="851" w:left="1134" w:header="708" w:footer="708" w:gutter="0"/>
          <w:cols w:space="708"/>
          <w:docGrid w:linePitch="381"/>
        </w:sectPr>
      </w:pPr>
    </w:p>
    <w:p w14:paraId="211A53AC" w14:textId="1917A820" w:rsidR="00D55C60" w:rsidRPr="00B848C2" w:rsidRDefault="000373D6" w:rsidP="00B848C2">
      <w:pPr>
        <w:pStyle w:val="N1"/>
        <w:pBdr>
          <w:bottom w:val="single" w:sz="8" w:space="1" w:color="A567BE" w:themeColor="accent5" w:themeTint="99"/>
        </w:pBdr>
        <w:spacing w:after="0"/>
        <w:rPr>
          <w:b/>
          <w:color w:val="582D69" w:themeColor="accent5"/>
          <w:lang w:val="en-GB"/>
        </w:rPr>
      </w:pPr>
      <w:r>
        <w:rPr>
          <w:b/>
          <w:color w:val="582D69" w:themeColor="accent5"/>
          <w:lang w:val="en-GB"/>
        </w:rPr>
        <w:lastRenderedPageBreak/>
        <w:t>Tac</w:t>
      </w:r>
      <w:r w:rsidR="00151245">
        <w:rPr>
          <w:b/>
          <w:color w:val="582D69" w:themeColor="accent5"/>
          <w:lang w:val="en-GB"/>
        </w:rPr>
        <w:t>kling the question – pages 68-73</w:t>
      </w:r>
    </w:p>
    <w:p w14:paraId="0A08ADB4" w14:textId="3115DB75" w:rsidR="00D55C60" w:rsidRPr="00F32161" w:rsidRDefault="00D55C60" w:rsidP="002D4E9F">
      <w:pPr>
        <w:pStyle w:val="Style6"/>
        <w:numPr>
          <w:ilvl w:val="0"/>
          <w:numId w:val="287"/>
        </w:numPr>
      </w:pPr>
    </w:p>
    <w:p w14:paraId="09FC790F" w14:textId="77777777" w:rsidR="00D55C60" w:rsidRPr="00B408E6" w:rsidRDefault="00D55C60" w:rsidP="00B9400B">
      <w:pPr>
        <w:pStyle w:val="ListParagraph"/>
        <w:numPr>
          <w:ilvl w:val="0"/>
          <w:numId w:val="49"/>
        </w:numPr>
        <w:spacing w:before="120" w:after="120"/>
        <w:contextualSpacing w:val="0"/>
        <w:rPr>
          <w:sz w:val="24"/>
          <w:szCs w:val="24"/>
        </w:rPr>
      </w:pPr>
      <w:r w:rsidRPr="00B408E6">
        <w:rPr>
          <w:sz w:val="24"/>
          <w:szCs w:val="24"/>
        </w:rPr>
        <w:t>Lifestyle / healthy and unhealthy living</w:t>
      </w:r>
    </w:p>
    <w:p w14:paraId="35BCDD70" w14:textId="77777777" w:rsidR="00D55C60" w:rsidRPr="00B408E6" w:rsidRDefault="00D55C60" w:rsidP="00B9400B">
      <w:pPr>
        <w:pStyle w:val="ListParagraph"/>
        <w:numPr>
          <w:ilvl w:val="0"/>
          <w:numId w:val="49"/>
        </w:numPr>
        <w:spacing w:before="120" w:after="120"/>
        <w:ind w:left="714" w:hanging="357"/>
        <w:contextualSpacing w:val="0"/>
        <w:rPr>
          <w:sz w:val="24"/>
          <w:szCs w:val="24"/>
          <w:lang w:val="fr-FR"/>
        </w:rPr>
      </w:pPr>
      <w:proofErr w:type="spellStart"/>
      <w:r w:rsidRPr="00B408E6">
        <w:rPr>
          <w:sz w:val="24"/>
          <w:szCs w:val="24"/>
          <w:lang w:val="fr-FR"/>
        </w:rPr>
        <w:t>Students</w:t>
      </w:r>
      <w:proofErr w:type="spellEnd"/>
      <w:r w:rsidRPr="00B408E6">
        <w:rPr>
          <w:sz w:val="24"/>
          <w:szCs w:val="24"/>
          <w:lang w:val="fr-FR"/>
        </w:rPr>
        <w:t xml:space="preserve"> </w:t>
      </w:r>
      <w:proofErr w:type="spellStart"/>
      <w:r w:rsidRPr="00B408E6">
        <w:rPr>
          <w:sz w:val="24"/>
          <w:szCs w:val="24"/>
          <w:lang w:val="fr-FR"/>
        </w:rPr>
        <w:t>could</w:t>
      </w:r>
      <w:proofErr w:type="spellEnd"/>
      <w:r w:rsidRPr="00B408E6">
        <w:rPr>
          <w:sz w:val="24"/>
          <w:szCs w:val="24"/>
          <w:lang w:val="fr-FR"/>
        </w:rPr>
        <w:t xml:space="preserve"> </w:t>
      </w:r>
      <w:proofErr w:type="spellStart"/>
      <w:r w:rsidRPr="00B408E6">
        <w:rPr>
          <w:sz w:val="24"/>
          <w:szCs w:val="24"/>
          <w:lang w:val="fr-FR"/>
        </w:rPr>
        <w:t>adapt</w:t>
      </w:r>
      <w:proofErr w:type="spellEnd"/>
      <w:r w:rsidRPr="00B408E6">
        <w:rPr>
          <w:sz w:val="24"/>
          <w:szCs w:val="24"/>
          <w:lang w:val="fr-FR"/>
        </w:rPr>
        <w:t xml:space="preserve"> the </w:t>
      </w:r>
      <w:proofErr w:type="spellStart"/>
      <w:r w:rsidRPr="00B408E6">
        <w:rPr>
          <w:sz w:val="24"/>
          <w:szCs w:val="24"/>
          <w:lang w:val="fr-FR"/>
        </w:rPr>
        <w:t>bullet</w:t>
      </w:r>
      <w:proofErr w:type="spellEnd"/>
      <w:r w:rsidRPr="00B408E6">
        <w:rPr>
          <w:sz w:val="24"/>
          <w:szCs w:val="24"/>
          <w:lang w:val="fr-FR"/>
        </w:rPr>
        <w:t xml:space="preserve"> points as </w:t>
      </w:r>
      <w:proofErr w:type="spellStart"/>
      <w:r w:rsidRPr="00B408E6">
        <w:rPr>
          <w:sz w:val="24"/>
          <w:szCs w:val="24"/>
          <w:lang w:val="fr-FR"/>
        </w:rPr>
        <w:t>follows</w:t>
      </w:r>
      <w:proofErr w:type="spellEnd"/>
      <w:r w:rsidRPr="00B408E6">
        <w:rPr>
          <w:sz w:val="24"/>
          <w:szCs w:val="24"/>
          <w:lang w:val="fr-FR"/>
        </w:rPr>
        <w:t>:</w:t>
      </w:r>
      <w:r w:rsidRPr="00371561">
        <w:rPr>
          <w:sz w:val="24"/>
          <w:szCs w:val="24"/>
          <w:lang w:val="fr-FR"/>
        </w:rPr>
        <w:t xml:space="preserve"> </w:t>
      </w:r>
      <w:r w:rsidRPr="00371561">
        <w:rPr>
          <w:i/>
          <w:sz w:val="24"/>
          <w:szCs w:val="24"/>
          <w:u w:val="single"/>
          <w:lang w:val="fr-FR"/>
        </w:rPr>
        <w:t>mon</w:t>
      </w:r>
      <w:r w:rsidRPr="00371561">
        <w:rPr>
          <w:i/>
          <w:sz w:val="24"/>
          <w:szCs w:val="24"/>
          <w:lang w:val="fr-FR"/>
        </w:rPr>
        <w:t xml:space="preserve"> style de vie en </w:t>
      </w:r>
      <w:r w:rsidRPr="00371561">
        <w:rPr>
          <w:rFonts w:cs="Arial"/>
          <w:i/>
          <w:sz w:val="24"/>
          <w:szCs w:val="24"/>
          <w:lang w:val="fr-FR" w:eastAsia="ja-JP"/>
        </w:rPr>
        <w:t xml:space="preserve">général; pour rester en forme, </w:t>
      </w:r>
      <w:r w:rsidRPr="00371561">
        <w:rPr>
          <w:rFonts w:cs="Arial"/>
          <w:i/>
          <w:sz w:val="24"/>
          <w:szCs w:val="24"/>
          <w:u w:val="single"/>
          <w:lang w:val="fr-FR" w:eastAsia="ja-JP"/>
        </w:rPr>
        <w:t>je</w:t>
      </w:r>
      <w:r w:rsidRPr="00371561">
        <w:rPr>
          <w:rFonts w:cs="Arial"/>
          <w:i/>
          <w:sz w:val="24"/>
          <w:szCs w:val="24"/>
          <w:lang w:val="fr-FR" w:eastAsia="ja-JP"/>
        </w:rPr>
        <w:t xml:space="preserve"> … ; avec </w:t>
      </w:r>
      <w:r w:rsidRPr="00371561">
        <w:rPr>
          <w:rFonts w:cs="Arial"/>
          <w:i/>
          <w:sz w:val="24"/>
          <w:szCs w:val="24"/>
          <w:u w:val="single"/>
          <w:lang w:val="fr-FR" w:eastAsia="ja-JP"/>
        </w:rPr>
        <w:t>ma</w:t>
      </w:r>
      <w:r w:rsidRPr="00371561">
        <w:rPr>
          <w:rFonts w:cs="Arial"/>
          <w:i/>
          <w:sz w:val="24"/>
          <w:szCs w:val="24"/>
          <w:lang w:val="fr-FR" w:eastAsia="ja-JP"/>
        </w:rPr>
        <w:t xml:space="preserve"> famille; à l’avenir, pour changer </w:t>
      </w:r>
      <w:r w:rsidRPr="00371561">
        <w:rPr>
          <w:rFonts w:cs="Arial"/>
          <w:i/>
          <w:sz w:val="24"/>
          <w:szCs w:val="24"/>
          <w:u w:val="single"/>
          <w:lang w:val="fr-FR" w:eastAsia="ja-JP"/>
        </w:rPr>
        <w:t>mon</w:t>
      </w:r>
      <w:r w:rsidRPr="00371561">
        <w:rPr>
          <w:rFonts w:cs="Arial"/>
          <w:i/>
          <w:sz w:val="24"/>
          <w:szCs w:val="24"/>
          <w:lang w:val="fr-FR" w:eastAsia="ja-JP"/>
        </w:rPr>
        <w:t xml:space="preserve"> style de vie, </w:t>
      </w:r>
      <w:r w:rsidRPr="00371561">
        <w:rPr>
          <w:rFonts w:cs="Arial"/>
          <w:i/>
          <w:sz w:val="24"/>
          <w:szCs w:val="24"/>
          <w:u w:val="single"/>
          <w:lang w:val="fr-FR" w:eastAsia="ja-JP"/>
        </w:rPr>
        <w:t>je</w:t>
      </w:r>
      <w:r w:rsidRPr="00371561">
        <w:rPr>
          <w:rFonts w:cs="Arial"/>
          <w:i/>
          <w:sz w:val="24"/>
          <w:szCs w:val="24"/>
          <w:lang w:val="fr-FR" w:eastAsia="ja-JP"/>
        </w:rPr>
        <w:t xml:space="preserve"> … .</w:t>
      </w:r>
    </w:p>
    <w:p w14:paraId="2987D2E0" w14:textId="77777777" w:rsidR="00D55C60" w:rsidRPr="00B408E6" w:rsidRDefault="00D55C60" w:rsidP="00B9400B">
      <w:pPr>
        <w:pStyle w:val="ListParagraph"/>
        <w:numPr>
          <w:ilvl w:val="0"/>
          <w:numId w:val="49"/>
        </w:numPr>
        <w:spacing w:before="120" w:after="120"/>
        <w:contextualSpacing w:val="0"/>
        <w:rPr>
          <w:sz w:val="24"/>
          <w:szCs w:val="24"/>
        </w:rPr>
      </w:pPr>
      <w:r w:rsidRPr="00B408E6">
        <w:rPr>
          <w:sz w:val="24"/>
          <w:szCs w:val="24"/>
        </w:rPr>
        <w:t>Present / present / past / future or conditional</w:t>
      </w:r>
    </w:p>
    <w:p w14:paraId="5AB1B643" w14:textId="145B38E2" w:rsidR="00D55C60" w:rsidRPr="00F32161" w:rsidRDefault="00D55C60" w:rsidP="002D4E9F">
      <w:pPr>
        <w:pStyle w:val="Style6"/>
        <w:numPr>
          <w:ilvl w:val="0"/>
          <w:numId w:val="286"/>
        </w:numPr>
      </w:pPr>
    </w:p>
    <w:p w14:paraId="6EAA0ED7" w14:textId="77777777" w:rsidR="00D55C60" w:rsidRPr="00D06364" w:rsidRDefault="00D55C60" w:rsidP="002D4E9F">
      <w:pPr>
        <w:pStyle w:val="ListParagraph"/>
        <w:numPr>
          <w:ilvl w:val="0"/>
          <w:numId w:val="95"/>
        </w:numPr>
        <w:spacing w:before="120" w:after="120"/>
        <w:rPr>
          <w:sz w:val="24"/>
          <w:szCs w:val="24"/>
        </w:rPr>
      </w:pPr>
      <w:r w:rsidRPr="00D06364">
        <w:rPr>
          <w:sz w:val="24"/>
          <w:szCs w:val="24"/>
        </w:rPr>
        <w:t>Possible good ingredients and complex structures could include: different tenses and time markers; different persons of the verb; intensifiers; connectives; comparatives and superlatives; negatives; synonyms for different positive and negative opinions; adjectives and adverbs; infinitive constructions (two verbs together); subordinate clauses; relative pronouns.</w:t>
      </w:r>
    </w:p>
    <w:p w14:paraId="0D083A88" w14:textId="77777777" w:rsidR="00D55C60" w:rsidRPr="00B408E6" w:rsidRDefault="00D55C60" w:rsidP="00D55C60">
      <w:pPr>
        <w:spacing w:after="120"/>
        <w:rPr>
          <w:sz w:val="24"/>
          <w:szCs w:val="24"/>
        </w:rPr>
      </w:pPr>
    </w:p>
    <w:p w14:paraId="28A44F2A" w14:textId="360F8D8A" w:rsidR="00D55C60" w:rsidRDefault="00D55C60" w:rsidP="00B848C2">
      <w:pPr>
        <w:pStyle w:val="N1"/>
        <w:pBdr>
          <w:bottom w:val="single" w:sz="8" w:space="1" w:color="A567BE" w:themeColor="accent5" w:themeTint="99"/>
        </w:pBdr>
        <w:spacing w:after="0"/>
        <w:rPr>
          <w:b/>
          <w:color w:val="582D69" w:themeColor="accent5"/>
          <w:lang w:val="en-GB"/>
        </w:rPr>
      </w:pPr>
      <w:r w:rsidRPr="00B848C2">
        <w:rPr>
          <w:b/>
          <w:color w:val="582D69" w:themeColor="accent5"/>
          <w:lang w:val="en-GB"/>
        </w:rPr>
        <w:t>Exam practice – pages 7</w:t>
      </w:r>
      <w:r w:rsidR="00151245">
        <w:rPr>
          <w:b/>
          <w:color w:val="582D69" w:themeColor="accent5"/>
          <w:lang w:val="en-GB"/>
        </w:rPr>
        <w:t>4-77</w:t>
      </w:r>
      <w:r w:rsidRPr="00B848C2">
        <w:rPr>
          <w:b/>
          <w:color w:val="582D69" w:themeColor="accent5"/>
          <w:lang w:val="en-GB"/>
        </w:rPr>
        <w:t xml:space="preserve">  </w:t>
      </w:r>
    </w:p>
    <w:p w14:paraId="427DC417" w14:textId="77777777" w:rsidR="00B848C2" w:rsidRPr="00B848C2" w:rsidRDefault="00B848C2" w:rsidP="00B848C2">
      <w:pPr>
        <w:pStyle w:val="N1"/>
        <w:spacing w:after="0"/>
        <w:rPr>
          <w:b/>
          <w:color w:val="582D69" w:themeColor="accent5"/>
          <w:lang w:val="en-GB"/>
        </w:rPr>
      </w:pPr>
    </w:p>
    <w:p w14:paraId="6DD88B48" w14:textId="77777777" w:rsidR="00D55C60" w:rsidRPr="00665D78" w:rsidRDefault="00D55C60" w:rsidP="00665D78">
      <w:pPr>
        <w:pStyle w:val="Style7"/>
      </w:pPr>
      <w:r w:rsidRPr="00665D78">
        <w:t>Suggested answers</w:t>
      </w:r>
    </w:p>
    <w:p w14:paraId="27643CB3" w14:textId="14577C09" w:rsidR="00D55C60" w:rsidRPr="00FE57F9" w:rsidRDefault="00D55C60" w:rsidP="002D4E9F">
      <w:pPr>
        <w:pStyle w:val="Style6"/>
        <w:numPr>
          <w:ilvl w:val="0"/>
          <w:numId w:val="288"/>
        </w:numPr>
      </w:pPr>
    </w:p>
    <w:p w14:paraId="4B795619" w14:textId="6EE41424" w:rsidR="00D55C60" w:rsidRPr="00B408E6" w:rsidRDefault="00D55C60" w:rsidP="00D55C60">
      <w:pPr>
        <w:spacing w:before="120" w:after="120"/>
        <w:ind w:left="363"/>
        <w:rPr>
          <w:rFonts w:cstheme="minorHAnsi"/>
          <w:sz w:val="24"/>
          <w:szCs w:val="24"/>
          <w:lang w:val="fr-FR"/>
        </w:rPr>
      </w:pPr>
      <w:r>
        <w:rPr>
          <w:sz w:val="24"/>
          <w:szCs w:val="24"/>
          <w:lang w:val="fr-FR"/>
        </w:rPr>
        <w:t>Je</w:t>
      </w:r>
      <w:r w:rsidRPr="00B408E6">
        <w:rPr>
          <w:sz w:val="24"/>
          <w:szCs w:val="24"/>
          <w:lang w:val="fr-FR"/>
        </w:rPr>
        <w:t xml:space="preserve"> travaille </w:t>
      </w:r>
      <w:r>
        <w:rPr>
          <w:sz w:val="24"/>
          <w:szCs w:val="24"/>
          <w:lang w:val="fr-FR"/>
        </w:rPr>
        <w:t xml:space="preserve">comme serveur </w:t>
      </w:r>
      <w:r w:rsidRPr="00B408E6">
        <w:rPr>
          <w:sz w:val="24"/>
          <w:szCs w:val="24"/>
          <w:lang w:val="fr-FR"/>
        </w:rPr>
        <w:t xml:space="preserve">dans un grand restaurant en ville qui </w:t>
      </w:r>
      <w:r w:rsidR="005C2BE3">
        <w:rPr>
          <w:sz w:val="24"/>
          <w:szCs w:val="24"/>
          <w:lang w:val="fr-FR"/>
        </w:rPr>
        <w:t xml:space="preserve">s’appelle </w:t>
      </w:r>
      <w:proofErr w:type="spellStart"/>
      <w:r w:rsidR="005C2BE3">
        <w:rPr>
          <w:sz w:val="24"/>
          <w:szCs w:val="24"/>
          <w:lang w:val="fr-FR"/>
        </w:rPr>
        <w:t>Ca</w:t>
      </w:r>
      <w:r>
        <w:rPr>
          <w:sz w:val="24"/>
          <w:szCs w:val="24"/>
          <w:lang w:val="fr-FR"/>
        </w:rPr>
        <w:t>stello’s</w:t>
      </w:r>
      <w:proofErr w:type="spellEnd"/>
      <w:r w:rsidRPr="00B408E6">
        <w:rPr>
          <w:sz w:val="24"/>
          <w:szCs w:val="24"/>
          <w:lang w:val="fr-FR"/>
        </w:rPr>
        <w:t xml:space="preserve">. </w:t>
      </w:r>
      <w:r>
        <w:rPr>
          <w:sz w:val="24"/>
          <w:szCs w:val="24"/>
          <w:lang w:val="fr-FR"/>
        </w:rPr>
        <w:t>À</w:t>
      </w:r>
      <w:r w:rsidRPr="00B408E6">
        <w:rPr>
          <w:sz w:val="24"/>
          <w:szCs w:val="24"/>
          <w:lang w:val="fr-FR"/>
        </w:rPr>
        <w:t xml:space="preserve"> mon avis, mon travail est utile parce </w:t>
      </w:r>
      <w:r>
        <w:rPr>
          <w:sz w:val="24"/>
          <w:szCs w:val="24"/>
          <w:lang w:val="fr-FR"/>
        </w:rPr>
        <w:t xml:space="preserve">que </w:t>
      </w:r>
      <w:r w:rsidRPr="00B408E6">
        <w:rPr>
          <w:sz w:val="24"/>
          <w:szCs w:val="24"/>
          <w:lang w:val="fr-FR"/>
        </w:rPr>
        <w:t>je peux apprendre beaucoup</w:t>
      </w:r>
      <w:r>
        <w:rPr>
          <w:sz w:val="24"/>
          <w:szCs w:val="24"/>
          <w:lang w:val="fr-FR"/>
        </w:rPr>
        <w:t>, surtout dans la cuisine</w:t>
      </w:r>
      <w:r w:rsidRPr="00B408E6">
        <w:rPr>
          <w:sz w:val="24"/>
          <w:szCs w:val="24"/>
          <w:lang w:val="fr-FR"/>
        </w:rPr>
        <w:t xml:space="preserve"> o</w:t>
      </w:r>
      <w:r w:rsidRPr="00B408E6">
        <w:rPr>
          <w:rFonts w:cstheme="minorHAnsi"/>
          <w:sz w:val="24"/>
          <w:szCs w:val="24"/>
          <w:lang w:val="fr-FR"/>
        </w:rPr>
        <w:t>ù</w:t>
      </w:r>
      <w:r w:rsidRPr="00B408E6">
        <w:rPr>
          <w:sz w:val="24"/>
          <w:szCs w:val="24"/>
          <w:lang w:val="fr-FR"/>
        </w:rPr>
        <w:t xml:space="preserve"> je </w:t>
      </w:r>
      <w:r>
        <w:rPr>
          <w:sz w:val="24"/>
          <w:szCs w:val="24"/>
          <w:lang w:val="fr-FR"/>
        </w:rPr>
        <w:t>regarde les chefs</w:t>
      </w:r>
      <w:r w:rsidR="0014384C">
        <w:rPr>
          <w:sz w:val="24"/>
          <w:szCs w:val="24"/>
          <w:lang w:val="fr-FR"/>
        </w:rPr>
        <w:t xml:space="preserve"> travailler</w:t>
      </w:r>
      <w:r w:rsidRPr="00B408E6">
        <w:rPr>
          <w:sz w:val="24"/>
          <w:szCs w:val="24"/>
          <w:lang w:val="fr-FR"/>
        </w:rPr>
        <w:t>. Cependant, je dois y travailler chaque weekend et malheureusement, je trouve que le salaire n’est pas tr</w:t>
      </w:r>
      <w:r w:rsidRPr="00B408E6">
        <w:rPr>
          <w:rFonts w:cstheme="minorHAnsi"/>
          <w:sz w:val="24"/>
          <w:szCs w:val="24"/>
          <w:lang w:val="fr-FR"/>
        </w:rPr>
        <w:t>è</w:t>
      </w:r>
      <w:r w:rsidRPr="00B408E6">
        <w:rPr>
          <w:sz w:val="24"/>
          <w:szCs w:val="24"/>
          <w:lang w:val="fr-FR"/>
        </w:rPr>
        <w:t xml:space="preserve">s bon. </w:t>
      </w:r>
      <w:r>
        <w:rPr>
          <w:sz w:val="24"/>
          <w:szCs w:val="24"/>
          <w:lang w:val="fr-FR"/>
        </w:rPr>
        <w:t>Samedi</w:t>
      </w:r>
      <w:r w:rsidRPr="00B408E6">
        <w:rPr>
          <w:sz w:val="24"/>
          <w:szCs w:val="24"/>
          <w:lang w:val="fr-FR"/>
        </w:rPr>
        <w:t xml:space="preserve"> dernier</w:t>
      </w:r>
      <w:r>
        <w:rPr>
          <w:sz w:val="24"/>
          <w:szCs w:val="24"/>
          <w:lang w:val="fr-FR"/>
        </w:rPr>
        <w:t>,</w:t>
      </w:r>
      <w:r w:rsidRPr="00B408E6">
        <w:rPr>
          <w:sz w:val="24"/>
          <w:szCs w:val="24"/>
          <w:lang w:val="fr-FR"/>
        </w:rPr>
        <w:t xml:space="preserve"> apr</w:t>
      </w:r>
      <w:r w:rsidRPr="00B408E6">
        <w:rPr>
          <w:rFonts w:cstheme="minorHAnsi"/>
          <w:sz w:val="24"/>
          <w:szCs w:val="24"/>
          <w:lang w:val="fr-FR"/>
        </w:rPr>
        <w:t xml:space="preserve">ès </w:t>
      </w:r>
      <w:r>
        <w:rPr>
          <w:rFonts w:cstheme="minorHAnsi"/>
          <w:sz w:val="24"/>
          <w:szCs w:val="24"/>
          <w:lang w:val="fr-FR"/>
        </w:rPr>
        <w:t>avoir fini mon travail</w:t>
      </w:r>
      <w:r w:rsidRPr="00B408E6">
        <w:rPr>
          <w:rFonts w:cstheme="minorHAnsi"/>
          <w:sz w:val="24"/>
          <w:szCs w:val="24"/>
          <w:lang w:val="fr-FR"/>
        </w:rPr>
        <w:t>, je suis allé chez ma copine pour une fête</w:t>
      </w:r>
      <w:r>
        <w:rPr>
          <w:rFonts w:cstheme="minorHAnsi"/>
          <w:sz w:val="24"/>
          <w:szCs w:val="24"/>
          <w:lang w:val="fr-FR"/>
        </w:rPr>
        <w:t>. C’était</w:t>
      </w:r>
      <w:r w:rsidRPr="00B408E6">
        <w:rPr>
          <w:rFonts w:cstheme="minorHAnsi"/>
          <w:sz w:val="24"/>
          <w:szCs w:val="24"/>
          <w:lang w:val="fr-FR"/>
        </w:rPr>
        <w:t xml:space="preserve"> vraiment </w:t>
      </w:r>
      <w:r>
        <w:rPr>
          <w:rFonts w:cstheme="minorHAnsi"/>
          <w:sz w:val="24"/>
          <w:szCs w:val="24"/>
          <w:lang w:val="fr-FR"/>
        </w:rPr>
        <w:t xml:space="preserve">amusant </w:t>
      </w:r>
      <w:r w:rsidRPr="00B408E6">
        <w:rPr>
          <w:rFonts w:cstheme="minorHAnsi"/>
          <w:sz w:val="24"/>
          <w:szCs w:val="24"/>
          <w:lang w:val="fr-FR"/>
        </w:rPr>
        <w:t xml:space="preserve">mais </w:t>
      </w:r>
      <w:r w:rsidR="0014384C">
        <w:rPr>
          <w:rFonts w:cstheme="minorHAnsi"/>
          <w:sz w:val="24"/>
          <w:szCs w:val="24"/>
          <w:lang w:val="fr-FR"/>
        </w:rPr>
        <w:t>dimanche matin</w:t>
      </w:r>
      <w:r w:rsidR="0014384C" w:rsidRPr="00B408E6">
        <w:rPr>
          <w:rFonts w:cstheme="minorHAnsi"/>
          <w:sz w:val="24"/>
          <w:szCs w:val="24"/>
          <w:lang w:val="fr-FR"/>
        </w:rPr>
        <w:t xml:space="preserve"> </w:t>
      </w:r>
      <w:r w:rsidRPr="00B408E6">
        <w:rPr>
          <w:rFonts w:cstheme="minorHAnsi"/>
          <w:sz w:val="24"/>
          <w:szCs w:val="24"/>
          <w:lang w:val="fr-FR"/>
        </w:rPr>
        <w:t>j’étais tr</w:t>
      </w:r>
      <w:r w:rsidR="0014384C">
        <w:rPr>
          <w:rFonts w:cstheme="minorHAnsi"/>
          <w:sz w:val="24"/>
          <w:szCs w:val="24"/>
          <w:lang w:val="fr-FR"/>
        </w:rPr>
        <w:t>ès</w:t>
      </w:r>
      <w:r w:rsidRPr="00B408E6">
        <w:rPr>
          <w:rFonts w:cstheme="minorHAnsi"/>
          <w:sz w:val="24"/>
          <w:szCs w:val="24"/>
          <w:lang w:val="fr-FR"/>
        </w:rPr>
        <w:t xml:space="preserve"> fatigué. </w:t>
      </w:r>
      <w:r>
        <w:rPr>
          <w:rFonts w:cstheme="minorHAnsi"/>
          <w:sz w:val="24"/>
          <w:szCs w:val="24"/>
          <w:lang w:val="fr-FR"/>
        </w:rPr>
        <w:t>À</w:t>
      </w:r>
      <w:r w:rsidRPr="00B408E6">
        <w:rPr>
          <w:rFonts w:cstheme="minorHAnsi"/>
          <w:sz w:val="24"/>
          <w:szCs w:val="24"/>
          <w:lang w:val="fr-FR"/>
        </w:rPr>
        <w:t xml:space="preserve"> l’avenir, je crois que je v</w:t>
      </w:r>
      <w:r>
        <w:rPr>
          <w:rFonts w:cstheme="minorHAnsi"/>
          <w:sz w:val="24"/>
          <w:szCs w:val="24"/>
          <w:lang w:val="fr-FR"/>
        </w:rPr>
        <w:t>oudrais</w:t>
      </w:r>
      <w:r w:rsidRPr="00B408E6">
        <w:rPr>
          <w:rFonts w:cstheme="minorHAnsi"/>
          <w:sz w:val="24"/>
          <w:szCs w:val="24"/>
          <w:lang w:val="fr-FR"/>
        </w:rPr>
        <w:t xml:space="preserve"> être </w:t>
      </w:r>
      <w:r>
        <w:rPr>
          <w:rFonts w:cstheme="minorHAnsi"/>
          <w:sz w:val="24"/>
          <w:szCs w:val="24"/>
          <w:lang w:val="fr-FR"/>
        </w:rPr>
        <w:t>chef</w:t>
      </w:r>
      <w:r w:rsidRPr="00B408E6">
        <w:rPr>
          <w:rFonts w:cstheme="minorHAnsi"/>
          <w:sz w:val="24"/>
          <w:szCs w:val="24"/>
          <w:lang w:val="fr-FR"/>
        </w:rPr>
        <w:t xml:space="preserve"> </w:t>
      </w:r>
      <w:r>
        <w:rPr>
          <w:rFonts w:cstheme="minorHAnsi"/>
          <w:sz w:val="24"/>
          <w:szCs w:val="24"/>
          <w:lang w:val="fr-FR"/>
        </w:rPr>
        <w:t xml:space="preserve">et </w:t>
      </w:r>
      <w:r w:rsidR="0014384C">
        <w:rPr>
          <w:rFonts w:cstheme="minorHAnsi"/>
          <w:sz w:val="24"/>
          <w:szCs w:val="24"/>
          <w:lang w:val="fr-FR"/>
        </w:rPr>
        <w:t xml:space="preserve">que </w:t>
      </w:r>
      <w:r>
        <w:rPr>
          <w:rFonts w:cstheme="minorHAnsi"/>
          <w:sz w:val="24"/>
          <w:szCs w:val="24"/>
          <w:lang w:val="fr-FR"/>
        </w:rPr>
        <w:t>j’aurai mon propre restaurant.</w:t>
      </w:r>
    </w:p>
    <w:p w14:paraId="08E8EA55" w14:textId="1DEB5B3C" w:rsidR="00D55C60" w:rsidRPr="00B408E6" w:rsidRDefault="00D55C60" w:rsidP="002D4E9F">
      <w:pPr>
        <w:pStyle w:val="Style6"/>
        <w:numPr>
          <w:ilvl w:val="0"/>
          <w:numId w:val="288"/>
        </w:numPr>
        <w:rPr>
          <w:rFonts w:cstheme="minorHAnsi"/>
          <w:b/>
          <w:lang w:val="fr-FR"/>
        </w:rPr>
      </w:pPr>
    </w:p>
    <w:p w14:paraId="642A030A" w14:textId="77777777" w:rsidR="00DE6E45" w:rsidRDefault="0014384C" w:rsidP="00D55C60">
      <w:pPr>
        <w:spacing w:before="120" w:after="120"/>
        <w:ind w:left="363"/>
        <w:rPr>
          <w:sz w:val="24"/>
          <w:szCs w:val="24"/>
          <w:lang w:val="fr-FR"/>
        </w:rPr>
        <w:sectPr w:rsidR="00DE6E45" w:rsidSect="003D0260">
          <w:pgSz w:w="11906" w:h="16838"/>
          <w:pgMar w:top="1134" w:right="1134" w:bottom="851" w:left="1134" w:header="708" w:footer="708" w:gutter="0"/>
          <w:cols w:space="708"/>
          <w:docGrid w:linePitch="381"/>
        </w:sectPr>
      </w:pPr>
      <w:r>
        <w:rPr>
          <w:sz w:val="24"/>
          <w:szCs w:val="24"/>
          <w:lang w:val="fr-FR"/>
        </w:rPr>
        <w:t>En ce moment n</w:t>
      </w:r>
      <w:r w:rsidR="00D55C60" w:rsidRPr="00B408E6">
        <w:rPr>
          <w:sz w:val="24"/>
          <w:szCs w:val="24"/>
          <w:lang w:val="fr-FR"/>
        </w:rPr>
        <w:t xml:space="preserve">ous sommes </w:t>
      </w:r>
      <w:r>
        <w:rPr>
          <w:sz w:val="24"/>
          <w:szCs w:val="24"/>
          <w:lang w:val="fr-FR"/>
        </w:rPr>
        <w:t xml:space="preserve">en vacances </w:t>
      </w:r>
      <w:r w:rsidR="00D55C60" w:rsidRPr="00B408E6">
        <w:rPr>
          <w:sz w:val="24"/>
          <w:szCs w:val="24"/>
          <w:lang w:val="fr-FR"/>
        </w:rPr>
        <w:t>en Espagne. Je suis ici avec ma mère</w:t>
      </w:r>
      <w:r w:rsidR="00D55C60">
        <w:rPr>
          <w:sz w:val="24"/>
          <w:szCs w:val="24"/>
          <w:lang w:val="fr-FR"/>
        </w:rPr>
        <w:t xml:space="preserve">, </w:t>
      </w:r>
      <w:r w:rsidR="00D55C60" w:rsidRPr="00B408E6">
        <w:rPr>
          <w:sz w:val="24"/>
          <w:szCs w:val="24"/>
          <w:lang w:val="fr-FR"/>
        </w:rPr>
        <w:t>ma s</w:t>
      </w:r>
      <w:r>
        <w:rPr>
          <w:sz w:val="24"/>
          <w:szCs w:val="24"/>
          <w:lang w:val="fr-FR"/>
        </w:rPr>
        <w:t>œ</w:t>
      </w:r>
      <w:r w:rsidR="00D55C60" w:rsidRPr="00B408E6">
        <w:rPr>
          <w:sz w:val="24"/>
          <w:szCs w:val="24"/>
          <w:lang w:val="fr-FR"/>
        </w:rPr>
        <w:t xml:space="preserve">ur et mon père. Nous </w:t>
      </w:r>
      <w:r>
        <w:rPr>
          <w:sz w:val="24"/>
          <w:szCs w:val="24"/>
          <w:lang w:val="fr-FR"/>
        </w:rPr>
        <w:t>loge</w:t>
      </w:r>
      <w:r w:rsidR="00D55C60" w:rsidRPr="00B408E6">
        <w:rPr>
          <w:sz w:val="24"/>
          <w:szCs w:val="24"/>
          <w:lang w:val="fr-FR"/>
        </w:rPr>
        <w:t>ons dans un hôtel que j'aime bien parce que c'est historique et vraiment grand. La semaine dernière, nous avons voyag</w:t>
      </w:r>
      <w:r w:rsidR="00D55C60" w:rsidRPr="00D06364">
        <w:rPr>
          <w:sz w:val="24"/>
          <w:szCs w:val="24"/>
          <w:lang w:val="fr-FR"/>
        </w:rPr>
        <w:t>é</w:t>
      </w:r>
      <w:r w:rsidR="00D55C60" w:rsidRPr="00B408E6">
        <w:rPr>
          <w:sz w:val="24"/>
          <w:szCs w:val="24"/>
          <w:lang w:val="fr-FR"/>
        </w:rPr>
        <w:t xml:space="preserve"> en avion et </w:t>
      </w:r>
      <w:r w:rsidR="00D55C60">
        <w:rPr>
          <w:sz w:val="24"/>
          <w:szCs w:val="24"/>
          <w:lang w:val="fr-FR"/>
        </w:rPr>
        <w:t>c’était assez rapide</w:t>
      </w:r>
      <w:r w:rsidR="00D55C60" w:rsidRPr="00B408E6">
        <w:rPr>
          <w:sz w:val="24"/>
          <w:szCs w:val="24"/>
          <w:lang w:val="fr-FR"/>
        </w:rPr>
        <w:t xml:space="preserve">. D'habitude partir en vacances </w:t>
      </w:r>
      <w:r w:rsidR="00D55C60" w:rsidRPr="00D06364">
        <w:rPr>
          <w:sz w:val="24"/>
          <w:szCs w:val="24"/>
          <w:lang w:val="fr-FR"/>
        </w:rPr>
        <w:t>me pla</w:t>
      </w:r>
      <w:r>
        <w:rPr>
          <w:sz w:val="24"/>
          <w:szCs w:val="24"/>
          <w:lang w:val="fr-FR"/>
        </w:rPr>
        <w:t>î</w:t>
      </w:r>
      <w:r w:rsidR="00D55C60" w:rsidRPr="00D06364">
        <w:rPr>
          <w:sz w:val="24"/>
          <w:szCs w:val="24"/>
          <w:lang w:val="fr-FR"/>
        </w:rPr>
        <w:t>t énorm</w:t>
      </w:r>
      <w:r>
        <w:rPr>
          <w:sz w:val="24"/>
          <w:szCs w:val="24"/>
          <w:lang w:val="fr-FR"/>
        </w:rPr>
        <w:t>é</w:t>
      </w:r>
      <w:r w:rsidR="00D55C60" w:rsidRPr="00D06364">
        <w:rPr>
          <w:sz w:val="24"/>
          <w:szCs w:val="24"/>
          <w:lang w:val="fr-FR"/>
        </w:rPr>
        <w:t>ment</w:t>
      </w:r>
      <w:r w:rsidR="00D55C60" w:rsidRPr="00B408E6">
        <w:rPr>
          <w:sz w:val="24"/>
          <w:szCs w:val="24"/>
          <w:lang w:val="fr-FR"/>
        </w:rPr>
        <w:t xml:space="preserve"> mais malheureusement ça peut coûter cher si on mange trop dans le</w:t>
      </w:r>
      <w:r w:rsidR="00D55C60">
        <w:rPr>
          <w:sz w:val="24"/>
          <w:szCs w:val="24"/>
          <w:lang w:val="fr-FR"/>
        </w:rPr>
        <w:t>s</w:t>
      </w:r>
      <w:r w:rsidR="00D55C60" w:rsidRPr="00B408E6">
        <w:rPr>
          <w:sz w:val="24"/>
          <w:szCs w:val="24"/>
          <w:lang w:val="fr-FR"/>
        </w:rPr>
        <w:t xml:space="preserve"> restaurants. Je ne sais pas ce que je vais faire plus tard</w:t>
      </w:r>
      <w:r w:rsidR="00D55C60">
        <w:rPr>
          <w:sz w:val="24"/>
          <w:szCs w:val="24"/>
          <w:lang w:val="fr-FR"/>
        </w:rPr>
        <w:t xml:space="preserve"> cet été</w:t>
      </w:r>
      <w:r w:rsidR="00D55C60" w:rsidRPr="00B408E6">
        <w:rPr>
          <w:sz w:val="24"/>
          <w:szCs w:val="24"/>
          <w:lang w:val="fr-FR"/>
        </w:rPr>
        <w:t xml:space="preserve"> </w:t>
      </w:r>
      <w:r w:rsidR="00D55C60">
        <w:rPr>
          <w:sz w:val="24"/>
          <w:szCs w:val="24"/>
          <w:lang w:val="fr-FR"/>
        </w:rPr>
        <w:t>–</w:t>
      </w:r>
      <w:r w:rsidR="00D55C60" w:rsidRPr="00B408E6">
        <w:rPr>
          <w:sz w:val="24"/>
          <w:szCs w:val="24"/>
          <w:lang w:val="fr-FR"/>
        </w:rPr>
        <w:t xml:space="preserve"> </w:t>
      </w:r>
      <w:r w:rsidR="00D55C60">
        <w:rPr>
          <w:sz w:val="24"/>
          <w:szCs w:val="24"/>
          <w:lang w:val="fr-FR"/>
        </w:rPr>
        <w:t xml:space="preserve">je pourrais </w:t>
      </w:r>
      <w:r>
        <w:rPr>
          <w:sz w:val="24"/>
          <w:szCs w:val="24"/>
          <w:lang w:val="fr-FR"/>
        </w:rPr>
        <w:t>passer du temps</w:t>
      </w:r>
      <w:r w:rsidR="00D55C60">
        <w:rPr>
          <w:sz w:val="24"/>
          <w:szCs w:val="24"/>
          <w:lang w:val="fr-FR"/>
        </w:rPr>
        <w:t xml:space="preserve"> chez mes grands-parents.</w:t>
      </w:r>
      <w:r w:rsidR="00D55C60" w:rsidRPr="00B408E6">
        <w:rPr>
          <w:sz w:val="24"/>
          <w:szCs w:val="24"/>
          <w:lang w:val="fr-FR"/>
        </w:rPr>
        <w:t xml:space="preserve"> Ce sera</w:t>
      </w:r>
      <w:r w:rsidR="00D55C60">
        <w:rPr>
          <w:sz w:val="24"/>
          <w:szCs w:val="24"/>
          <w:lang w:val="fr-FR"/>
        </w:rPr>
        <w:t>it</w:t>
      </w:r>
      <w:r w:rsidR="00D55C60" w:rsidRPr="00B408E6">
        <w:rPr>
          <w:sz w:val="24"/>
          <w:szCs w:val="24"/>
          <w:lang w:val="fr-FR"/>
        </w:rPr>
        <w:t xml:space="preserve"> tr</w:t>
      </w:r>
      <w:r w:rsidR="00D55C60" w:rsidRPr="00D06364">
        <w:rPr>
          <w:sz w:val="24"/>
          <w:szCs w:val="24"/>
          <w:lang w:val="fr-FR"/>
        </w:rPr>
        <w:t>è</w:t>
      </w:r>
      <w:r w:rsidR="00D55C60" w:rsidRPr="00B408E6">
        <w:rPr>
          <w:sz w:val="24"/>
          <w:szCs w:val="24"/>
          <w:lang w:val="fr-FR"/>
        </w:rPr>
        <w:t xml:space="preserve">s relaxant </w:t>
      </w:r>
      <w:r w:rsidR="00D55C60">
        <w:rPr>
          <w:sz w:val="24"/>
          <w:szCs w:val="24"/>
          <w:lang w:val="fr-FR"/>
        </w:rPr>
        <w:t>mais</w:t>
      </w:r>
      <w:r w:rsidR="00D55C60" w:rsidRPr="00B408E6">
        <w:rPr>
          <w:sz w:val="24"/>
          <w:szCs w:val="24"/>
          <w:lang w:val="fr-FR"/>
        </w:rPr>
        <w:t xml:space="preserve"> peut-être un peu ennuyeux!</w:t>
      </w:r>
    </w:p>
    <w:p w14:paraId="42A2A9DA" w14:textId="27901366" w:rsidR="00D55C60" w:rsidRPr="00B408E6" w:rsidRDefault="00D55C60" w:rsidP="009F3846">
      <w:pPr>
        <w:pStyle w:val="Style6"/>
        <w:numPr>
          <w:ilvl w:val="0"/>
          <w:numId w:val="288"/>
        </w:numPr>
        <w:rPr>
          <w:b/>
          <w:lang w:val="fr-FR"/>
        </w:rPr>
      </w:pPr>
    </w:p>
    <w:p w14:paraId="755AF2B9" w14:textId="54F1D502" w:rsidR="00D55C60" w:rsidRPr="00B408E6" w:rsidRDefault="00D55C60" w:rsidP="00D55C60">
      <w:pPr>
        <w:spacing w:before="120" w:after="120"/>
        <w:ind w:left="363"/>
        <w:rPr>
          <w:sz w:val="24"/>
          <w:szCs w:val="24"/>
          <w:lang w:val="fr-FR"/>
        </w:rPr>
      </w:pPr>
      <w:r w:rsidRPr="00B408E6">
        <w:rPr>
          <w:sz w:val="24"/>
          <w:szCs w:val="24"/>
          <w:lang w:val="fr-FR"/>
        </w:rPr>
        <w:t xml:space="preserve">Mon </w:t>
      </w:r>
      <w:r>
        <w:rPr>
          <w:sz w:val="24"/>
          <w:szCs w:val="24"/>
          <w:lang w:val="fr-FR"/>
        </w:rPr>
        <w:t>passe-temps</w:t>
      </w:r>
      <w:r w:rsidRPr="00B408E6">
        <w:rPr>
          <w:sz w:val="24"/>
          <w:szCs w:val="24"/>
          <w:lang w:val="fr-FR"/>
        </w:rPr>
        <w:t xml:space="preserve"> préféré est le rugby parce que j</w:t>
      </w:r>
      <w:r w:rsidR="0014384C">
        <w:rPr>
          <w:sz w:val="24"/>
          <w:szCs w:val="24"/>
          <w:lang w:val="fr-FR"/>
        </w:rPr>
        <w:t>’</w:t>
      </w:r>
      <w:r w:rsidRPr="00B408E6">
        <w:rPr>
          <w:sz w:val="24"/>
          <w:szCs w:val="24"/>
          <w:lang w:val="fr-FR"/>
        </w:rPr>
        <w:t xml:space="preserve">aime jouer </w:t>
      </w:r>
      <w:r w:rsidR="0014384C">
        <w:rPr>
          <w:sz w:val="24"/>
          <w:szCs w:val="24"/>
          <w:lang w:val="fr-FR"/>
        </w:rPr>
        <w:t xml:space="preserve">au rugby </w:t>
      </w:r>
      <w:r w:rsidRPr="00B408E6">
        <w:rPr>
          <w:sz w:val="24"/>
          <w:szCs w:val="24"/>
          <w:lang w:val="fr-FR"/>
        </w:rPr>
        <w:t xml:space="preserve">avec </w:t>
      </w:r>
      <w:r>
        <w:rPr>
          <w:sz w:val="24"/>
          <w:szCs w:val="24"/>
          <w:lang w:val="fr-FR"/>
        </w:rPr>
        <w:t>m</w:t>
      </w:r>
      <w:r w:rsidRPr="00B408E6">
        <w:rPr>
          <w:sz w:val="24"/>
          <w:szCs w:val="24"/>
          <w:lang w:val="fr-FR"/>
        </w:rPr>
        <w:t>es amis. Souvent, je joue le weekend, mais quelquefois il y a un grand match entre mon coll</w:t>
      </w:r>
      <w:r w:rsidRPr="00D06364">
        <w:rPr>
          <w:sz w:val="24"/>
          <w:szCs w:val="24"/>
          <w:lang w:val="fr-FR"/>
        </w:rPr>
        <w:t>è</w:t>
      </w:r>
      <w:r w:rsidRPr="00B408E6">
        <w:rPr>
          <w:sz w:val="24"/>
          <w:szCs w:val="24"/>
          <w:lang w:val="fr-FR"/>
        </w:rPr>
        <w:t>ge et une autre école. Je n'aime pas</w:t>
      </w:r>
      <w:r>
        <w:rPr>
          <w:sz w:val="24"/>
          <w:szCs w:val="24"/>
          <w:lang w:val="fr-FR"/>
        </w:rPr>
        <w:t xml:space="preserve"> beaucoup</w:t>
      </w:r>
      <w:r w:rsidRPr="00B408E6">
        <w:rPr>
          <w:sz w:val="24"/>
          <w:szCs w:val="24"/>
          <w:lang w:val="fr-FR"/>
        </w:rPr>
        <w:t xml:space="preserve"> le football bien que ce soit </w:t>
      </w:r>
      <w:r w:rsidR="0014384C" w:rsidRPr="00B408E6">
        <w:rPr>
          <w:sz w:val="24"/>
          <w:szCs w:val="24"/>
          <w:lang w:val="fr-FR"/>
        </w:rPr>
        <w:t>parfois</w:t>
      </w:r>
      <w:r w:rsidR="0014384C">
        <w:rPr>
          <w:sz w:val="24"/>
          <w:szCs w:val="24"/>
          <w:lang w:val="fr-FR"/>
        </w:rPr>
        <w:t xml:space="preserve"> </w:t>
      </w:r>
      <w:r>
        <w:rPr>
          <w:sz w:val="24"/>
          <w:szCs w:val="24"/>
          <w:lang w:val="fr-FR"/>
        </w:rPr>
        <w:t>amusant</w:t>
      </w:r>
      <w:r w:rsidRPr="00B408E6">
        <w:rPr>
          <w:sz w:val="24"/>
          <w:szCs w:val="24"/>
          <w:lang w:val="fr-FR"/>
        </w:rPr>
        <w:t xml:space="preserve">, parce que je pense que ce n'est pas aussi intéressant que le rugby. Le weekend dernier, je suis allé au cinéma avec ma copine et nous avons vu un film d'horreur qui était </w:t>
      </w:r>
      <w:r>
        <w:rPr>
          <w:sz w:val="24"/>
          <w:szCs w:val="24"/>
          <w:lang w:val="fr-FR"/>
        </w:rPr>
        <w:t>rigolo</w:t>
      </w:r>
      <w:r w:rsidRPr="00B408E6">
        <w:rPr>
          <w:sz w:val="24"/>
          <w:szCs w:val="24"/>
          <w:lang w:val="fr-FR"/>
        </w:rPr>
        <w:t xml:space="preserve">! </w:t>
      </w:r>
      <w:r w:rsidR="003D695F">
        <w:rPr>
          <w:sz w:val="24"/>
          <w:szCs w:val="24"/>
          <w:lang w:val="fr-FR"/>
        </w:rPr>
        <w:t>Ce soir</w:t>
      </w:r>
      <w:r w:rsidRPr="00B408E6">
        <w:rPr>
          <w:sz w:val="24"/>
          <w:szCs w:val="24"/>
          <w:lang w:val="fr-FR"/>
        </w:rPr>
        <w:t xml:space="preserve">, je vais peut-être nager </w:t>
      </w:r>
      <w:r>
        <w:rPr>
          <w:sz w:val="24"/>
          <w:szCs w:val="24"/>
          <w:lang w:val="fr-FR"/>
        </w:rPr>
        <w:t>à la piscine car ce serait vraiment relaxant.</w:t>
      </w:r>
    </w:p>
    <w:p w14:paraId="3D1E9DF1" w14:textId="30D86146" w:rsidR="00D55C60" w:rsidRPr="00B408E6" w:rsidRDefault="00D55C60" w:rsidP="009F3846">
      <w:pPr>
        <w:pStyle w:val="Style6"/>
        <w:numPr>
          <w:ilvl w:val="0"/>
          <w:numId w:val="288"/>
        </w:numPr>
        <w:rPr>
          <w:b/>
          <w:lang w:val="fr-FR"/>
        </w:rPr>
      </w:pPr>
    </w:p>
    <w:p w14:paraId="5A9DEE68" w14:textId="2D7AAF51" w:rsidR="00D55C60" w:rsidRDefault="00D55C60" w:rsidP="00D55C60">
      <w:pPr>
        <w:spacing w:before="120" w:after="120"/>
        <w:ind w:left="363"/>
        <w:rPr>
          <w:sz w:val="24"/>
          <w:szCs w:val="24"/>
          <w:lang w:val="fr-FR"/>
        </w:rPr>
      </w:pPr>
      <w:r>
        <w:rPr>
          <w:sz w:val="24"/>
          <w:szCs w:val="24"/>
          <w:lang w:val="fr-FR"/>
        </w:rPr>
        <w:t>J’habite à Bath,</w:t>
      </w:r>
      <w:r w:rsidRPr="00B408E6">
        <w:rPr>
          <w:sz w:val="24"/>
          <w:szCs w:val="24"/>
          <w:lang w:val="fr-FR"/>
        </w:rPr>
        <w:t xml:space="preserve"> </w:t>
      </w:r>
      <w:r w:rsidR="0014384C">
        <w:rPr>
          <w:sz w:val="24"/>
          <w:szCs w:val="24"/>
          <w:lang w:val="fr-FR"/>
        </w:rPr>
        <w:t xml:space="preserve">une grande ville </w:t>
      </w:r>
      <w:r w:rsidRPr="00B408E6">
        <w:rPr>
          <w:sz w:val="24"/>
          <w:szCs w:val="24"/>
          <w:lang w:val="fr-FR"/>
        </w:rPr>
        <w:t>qui est</w:t>
      </w:r>
      <w:r w:rsidR="0014384C">
        <w:rPr>
          <w:sz w:val="24"/>
          <w:szCs w:val="24"/>
          <w:lang w:val="fr-FR"/>
        </w:rPr>
        <w:t xml:space="preserve"> assez</w:t>
      </w:r>
      <w:r w:rsidRPr="00B408E6">
        <w:rPr>
          <w:sz w:val="24"/>
          <w:szCs w:val="24"/>
          <w:lang w:val="fr-FR"/>
        </w:rPr>
        <w:t xml:space="preserve"> jolie et </w:t>
      </w:r>
      <w:r>
        <w:rPr>
          <w:sz w:val="24"/>
          <w:szCs w:val="24"/>
          <w:lang w:val="fr-FR"/>
        </w:rPr>
        <w:t>très</w:t>
      </w:r>
      <w:r w:rsidRPr="00B408E6">
        <w:rPr>
          <w:sz w:val="24"/>
          <w:szCs w:val="24"/>
          <w:lang w:val="fr-FR"/>
        </w:rPr>
        <w:t xml:space="preserve"> historique. J'aime ma ville, </w:t>
      </w:r>
      <w:r>
        <w:rPr>
          <w:sz w:val="24"/>
          <w:szCs w:val="24"/>
          <w:lang w:val="fr-FR"/>
        </w:rPr>
        <w:t>surtout</w:t>
      </w:r>
      <w:r w:rsidRPr="00B408E6">
        <w:rPr>
          <w:sz w:val="24"/>
          <w:szCs w:val="24"/>
          <w:lang w:val="fr-FR"/>
        </w:rPr>
        <w:t xml:space="preserve"> le </w:t>
      </w:r>
      <w:r>
        <w:rPr>
          <w:sz w:val="24"/>
          <w:szCs w:val="24"/>
          <w:lang w:val="fr-FR"/>
        </w:rPr>
        <w:t>centre commercial</w:t>
      </w:r>
      <w:r w:rsidRPr="00B408E6">
        <w:rPr>
          <w:sz w:val="24"/>
          <w:szCs w:val="24"/>
          <w:lang w:val="fr-FR"/>
        </w:rPr>
        <w:t xml:space="preserve"> </w:t>
      </w:r>
      <w:r>
        <w:rPr>
          <w:sz w:val="24"/>
          <w:szCs w:val="24"/>
          <w:lang w:val="fr-FR"/>
        </w:rPr>
        <w:t xml:space="preserve">où il y </w:t>
      </w:r>
      <w:r w:rsidRPr="00B408E6">
        <w:rPr>
          <w:sz w:val="24"/>
          <w:szCs w:val="24"/>
          <w:lang w:val="fr-FR"/>
        </w:rPr>
        <w:t>a un grand cinéma</w:t>
      </w:r>
      <w:r>
        <w:rPr>
          <w:sz w:val="24"/>
          <w:szCs w:val="24"/>
          <w:lang w:val="fr-FR"/>
        </w:rPr>
        <w:t>. À</w:t>
      </w:r>
      <w:r w:rsidRPr="00B408E6">
        <w:rPr>
          <w:sz w:val="24"/>
          <w:szCs w:val="24"/>
          <w:lang w:val="fr-FR"/>
        </w:rPr>
        <w:t xml:space="preserve"> mon avis </w:t>
      </w:r>
      <w:r w:rsidR="0014384C">
        <w:rPr>
          <w:sz w:val="24"/>
          <w:szCs w:val="24"/>
          <w:lang w:val="fr-FR"/>
        </w:rPr>
        <w:t xml:space="preserve">la vie ici </w:t>
      </w:r>
      <w:r w:rsidRPr="00B408E6">
        <w:rPr>
          <w:sz w:val="24"/>
          <w:szCs w:val="24"/>
          <w:lang w:val="fr-FR"/>
        </w:rPr>
        <w:t>est</w:t>
      </w:r>
      <w:r>
        <w:rPr>
          <w:sz w:val="24"/>
          <w:szCs w:val="24"/>
          <w:lang w:val="fr-FR"/>
        </w:rPr>
        <w:t xml:space="preserve"> plus </w:t>
      </w:r>
      <w:r w:rsidR="0014384C">
        <w:rPr>
          <w:sz w:val="24"/>
          <w:szCs w:val="24"/>
          <w:lang w:val="fr-FR"/>
        </w:rPr>
        <w:t xml:space="preserve">chère </w:t>
      </w:r>
      <w:r>
        <w:rPr>
          <w:sz w:val="24"/>
          <w:szCs w:val="24"/>
          <w:lang w:val="fr-FR"/>
        </w:rPr>
        <w:t>qu</w:t>
      </w:r>
      <w:r w:rsidR="0014384C">
        <w:rPr>
          <w:sz w:val="24"/>
          <w:szCs w:val="24"/>
          <w:lang w:val="fr-FR"/>
        </w:rPr>
        <w:t>`à</w:t>
      </w:r>
      <w:r>
        <w:rPr>
          <w:sz w:val="24"/>
          <w:szCs w:val="24"/>
          <w:lang w:val="fr-FR"/>
        </w:rPr>
        <w:t xml:space="preserve"> Bristol mais c’est plus sympa. </w:t>
      </w:r>
      <w:r w:rsidRPr="00B408E6">
        <w:rPr>
          <w:sz w:val="24"/>
          <w:szCs w:val="24"/>
          <w:lang w:val="fr-FR"/>
        </w:rPr>
        <w:t xml:space="preserve">Le weekend dernier, je suis allée en ville avec mes amis et nous avons acheté des vêtements </w:t>
      </w:r>
      <w:r>
        <w:rPr>
          <w:sz w:val="24"/>
          <w:szCs w:val="24"/>
          <w:lang w:val="fr-FR"/>
        </w:rPr>
        <w:t>pour une fête d’anniversaire</w:t>
      </w:r>
      <w:r w:rsidRPr="00B408E6">
        <w:rPr>
          <w:sz w:val="24"/>
          <w:szCs w:val="24"/>
          <w:lang w:val="fr-FR"/>
        </w:rPr>
        <w:t xml:space="preserve">. J'ai acheté </w:t>
      </w:r>
      <w:r>
        <w:rPr>
          <w:sz w:val="24"/>
          <w:szCs w:val="24"/>
          <w:lang w:val="fr-FR"/>
        </w:rPr>
        <w:t>un</w:t>
      </w:r>
      <w:r w:rsidRPr="00B408E6">
        <w:rPr>
          <w:sz w:val="24"/>
          <w:szCs w:val="24"/>
          <w:lang w:val="fr-FR"/>
        </w:rPr>
        <w:t xml:space="preserve"> jean et des bottes noires qu</w:t>
      </w:r>
      <w:r>
        <w:rPr>
          <w:sz w:val="24"/>
          <w:szCs w:val="24"/>
          <w:lang w:val="fr-FR"/>
        </w:rPr>
        <w:t>e</w:t>
      </w:r>
      <w:r w:rsidRPr="00B408E6">
        <w:rPr>
          <w:sz w:val="24"/>
          <w:szCs w:val="24"/>
          <w:lang w:val="fr-FR"/>
        </w:rPr>
        <w:t xml:space="preserve"> j’adore! Ce weekend, </w:t>
      </w:r>
      <w:r>
        <w:rPr>
          <w:sz w:val="24"/>
          <w:szCs w:val="24"/>
          <w:lang w:val="fr-FR"/>
        </w:rPr>
        <w:t>on va retourner</w:t>
      </w:r>
      <w:r w:rsidRPr="00B408E6">
        <w:rPr>
          <w:sz w:val="24"/>
          <w:szCs w:val="24"/>
          <w:lang w:val="fr-FR"/>
        </w:rPr>
        <w:t xml:space="preserve"> en ville et </w:t>
      </w:r>
      <w:r>
        <w:rPr>
          <w:sz w:val="24"/>
          <w:szCs w:val="24"/>
          <w:lang w:val="fr-FR"/>
        </w:rPr>
        <w:t>j’espère aller</w:t>
      </w:r>
      <w:r w:rsidRPr="00B408E6">
        <w:rPr>
          <w:sz w:val="24"/>
          <w:szCs w:val="24"/>
          <w:lang w:val="fr-FR"/>
        </w:rPr>
        <w:t xml:space="preserve"> au cinéma</w:t>
      </w:r>
      <w:r>
        <w:rPr>
          <w:sz w:val="24"/>
          <w:szCs w:val="24"/>
          <w:lang w:val="fr-FR"/>
        </w:rPr>
        <w:t>. On voudrait regarder</w:t>
      </w:r>
      <w:r w:rsidRPr="00B408E6">
        <w:rPr>
          <w:sz w:val="24"/>
          <w:szCs w:val="24"/>
          <w:lang w:val="fr-FR"/>
        </w:rPr>
        <w:t xml:space="preserve"> une comédie</w:t>
      </w:r>
      <w:r>
        <w:rPr>
          <w:sz w:val="24"/>
          <w:szCs w:val="24"/>
          <w:lang w:val="fr-FR"/>
        </w:rPr>
        <w:t xml:space="preserve"> donc ce sera drôle</w:t>
      </w:r>
      <w:r w:rsidRPr="00B408E6">
        <w:rPr>
          <w:sz w:val="24"/>
          <w:szCs w:val="24"/>
          <w:lang w:val="fr-FR"/>
        </w:rPr>
        <w:t>.</w:t>
      </w:r>
    </w:p>
    <w:p w14:paraId="7060EE6F" w14:textId="77777777" w:rsidR="00DE6E45" w:rsidRPr="002D4E9F" w:rsidRDefault="00DE6E45" w:rsidP="00D55C60">
      <w:pPr>
        <w:spacing w:before="120" w:after="120"/>
        <w:ind w:left="363"/>
        <w:rPr>
          <w:color w:val="582D69" w:themeColor="accent5"/>
          <w:sz w:val="24"/>
          <w:szCs w:val="24"/>
          <w:lang w:val="fr-FR"/>
        </w:rPr>
      </w:pPr>
    </w:p>
    <w:p w14:paraId="77E667CB" w14:textId="4917C231" w:rsidR="00F46334" w:rsidRPr="00CE5365" w:rsidRDefault="002D4E9F" w:rsidP="00F46334">
      <w:pPr>
        <w:pStyle w:val="N1"/>
        <w:pBdr>
          <w:bottom w:val="single" w:sz="8" w:space="1" w:color="A567BE" w:themeColor="accent5" w:themeTint="99"/>
        </w:pBdr>
        <w:spacing w:after="0"/>
        <w:rPr>
          <w:b/>
          <w:color w:val="248BB8" w:themeColor="accent3"/>
        </w:rPr>
      </w:pPr>
      <w:proofErr w:type="spellStart"/>
      <w:r>
        <w:rPr>
          <w:b/>
          <w:color w:val="582D69" w:themeColor="accent5"/>
        </w:rPr>
        <w:t>Reflect</w:t>
      </w:r>
      <w:proofErr w:type="spellEnd"/>
      <w:r>
        <w:rPr>
          <w:b/>
          <w:color w:val="582D69" w:themeColor="accent5"/>
        </w:rPr>
        <w:t xml:space="preserve"> and </w:t>
      </w:r>
      <w:proofErr w:type="spellStart"/>
      <w:r>
        <w:rPr>
          <w:b/>
          <w:color w:val="582D69" w:themeColor="accent5"/>
        </w:rPr>
        <w:t>review</w:t>
      </w:r>
      <w:proofErr w:type="spellEnd"/>
      <w:r>
        <w:rPr>
          <w:b/>
          <w:color w:val="582D69" w:themeColor="accent5"/>
        </w:rPr>
        <w:t xml:space="preserve"> – page 78</w:t>
      </w:r>
    </w:p>
    <w:p w14:paraId="59527CB3" w14:textId="77777777" w:rsidR="00F46334" w:rsidRPr="0077551A" w:rsidRDefault="00F46334" w:rsidP="00F46334">
      <w:pPr>
        <w:pStyle w:val="N1"/>
        <w:spacing w:after="0"/>
        <w:rPr>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F46334" w14:paraId="704E3F79" w14:textId="77777777" w:rsidTr="00F46334">
        <w:tc>
          <w:tcPr>
            <w:tcW w:w="3284" w:type="dxa"/>
          </w:tcPr>
          <w:p w14:paraId="6893EF46" w14:textId="77777777" w:rsidR="00F46334" w:rsidRPr="00F46334" w:rsidRDefault="00F46334" w:rsidP="00F46334">
            <w:pPr>
              <w:pStyle w:val="N1"/>
              <w:spacing w:after="0"/>
              <w:rPr>
                <w:b/>
                <w:color w:val="582D69" w:themeColor="accent5"/>
                <w:lang w:val="en-GB"/>
              </w:rPr>
            </w:pPr>
            <w:r w:rsidRPr="00F46334">
              <w:rPr>
                <w:b/>
                <w:color w:val="582D69" w:themeColor="accent5"/>
                <w:lang w:val="en-GB"/>
              </w:rPr>
              <w:t>A.</w:t>
            </w:r>
          </w:p>
        </w:tc>
        <w:tc>
          <w:tcPr>
            <w:tcW w:w="3285" w:type="dxa"/>
          </w:tcPr>
          <w:p w14:paraId="0E4F32E4" w14:textId="77777777" w:rsidR="00F46334" w:rsidRPr="00F46334" w:rsidRDefault="00F46334" w:rsidP="00F46334">
            <w:pPr>
              <w:pStyle w:val="N1"/>
              <w:spacing w:after="0"/>
              <w:rPr>
                <w:b/>
                <w:color w:val="582D69" w:themeColor="accent5"/>
                <w:lang w:val="en-GB"/>
              </w:rPr>
            </w:pPr>
            <w:r w:rsidRPr="00F46334">
              <w:rPr>
                <w:b/>
                <w:color w:val="582D69" w:themeColor="accent5"/>
                <w:lang w:val="en-GB"/>
              </w:rPr>
              <w:t>B.</w:t>
            </w:r>
          </w:p>
        </w:tc>
        <w:tc>
          <w:tcPr>
            <w:tcW w:w="3285" w:type="dxa"/>
          </w:tcPr>
          <w:p w14:paraId="0F5FFBDE" w14:textId="77777777" w:rsidR="00F46334" w:rsidRPr="00F46334" w:rsidRDefault="00F46334" w:rsidP="00F46334">
            <w:pPr>
              <w:pStyle w:val="N1"/>
              <w:spacing w:after="0"/>
              <w:rPr>
                <w:b/>
                <w:color w:val="582D69" w:themeColor="accent5"/>
                <w:lang w:val="en-GB"/>
              </w:rPr>
            </w:pPr>
          </w:p>
        </w:tc>
      </w:tr>
      <w:tr w:rsidR="00F46334" w14:paraId="0E57F4A4" w14:textId="77777777" w:rsidTr="00F46334">
        <w:tc>
          <w:tcPr>
            <w:tcW w:w="3284" w:type="dxa"/>
          </w:tcPr>
          <w:p w14:paraId="04E5FE45" w14:textId="6CA94EC9" w:rsidR="00F46334" w:rsidRPr="00F46334" w:rsidRDefault="00F46334" w:rsidP="002D4E9F">
            <w:pPr>
              <w:pStyle w:val="ListParagraph"/>
              <w:numPr>
                <w:ilvl w:val="0"/>
                <w:numId w:val="244"/>
              </w:numPr>
              <w:spacing w:before="120" w:after="120"/>
              <w:contextualSpacing w:val="0"/>
              <w:rPr>
                <w:sz w:val="24"/>
                <w:szCs w:val="24"/>
                <w:lang w:val="fr-FR"/>
              </w:rPr>
            </w:pPr>
            <w:r>
              <w:rPr>
                <w:sz w:val="24"/>
                <w:szCs w:val="24"/>
                <w:lang w:val="fr-FR"/>
              </w:rPr>
              <w:t>4</w:t>
            </w:r>
          </w:p>
        </w:tc>
        <w:tc>
          <w:tcPr>
            <w:tcW w:w="3285" w:type="dxa"/>
          </w:tcPr>
          <w:p w14:paraId="0658538B" w14:textId="24C5C226" w:rsidR="00F46334" w:rsidRPr="00F46334" w:rsidRDefault="00F46334" w:rsidP="002D4E9F">
            <w:pPr>
              <w:pStyle w:val="ListParagraph"/>
              <w:numPr>
                <w:ilvl w:val="0"/>
                <w:numId w:val="248"/>
              </w:numPr>
              <w:spacing w:before="120" w:after="120"/>
              <w:contextualSpacing w:val="0"/>
              <w:rPr>
                <w:sz w:val="24"/>
                <w:szCs w:val="24"/>
                <w:lang w:val="fr-FR"/>
              </w:rPr>
            </w:pPr>
            <w:r>
              <w:rPr>
                <w:sz w:val="24"/>
                <w:szCs w:val="24"/>
                <w:lang w:val="fr-FR"/>
              </w:rPr>
              <w:t>False</w:t>
            </w:r>
          </w:p>
        </w:tc>
        <w:tc>
          <w:tcPr>
            <w:tcW w:w="3285" w:type="dxa"/>
          </w:tcPr>
          <w:p w14:paraId="0589B100" w14:textId="1F35DB6E" w:rsidR="00F46334" w:rsidRPr="00F46334" w:rsidRDefault="00F46334" w:rsidP="002D4E9F">
            <w:pPr>
              <w:pStyle w:val="ListParagraph"/>
              <w:numPr>
                <w:ilvl w:val="0"/>
                <w:numId w:val="252"/>
              </w:numPr>
              <w:spacing w:before="120" w:after="120"/>
              <w:contextualSpacing w:val="0"/>
              <w:rPr>
                <w:sz w:val="24"/>
                <w:szCs w:val="24"/>
                <w:lang w:val="fr-FR"/>
              </w:rPr>
            </w:pPr>
            <w:r>
              <w:rPr>
                <w:sz w:val="24"/>
                <w:szCs w:val="24"/>
                <w:lang w:val="fr-FR"/>
              </w:rPr>
              <w:t>False</w:t>
            </w:r>
          </w:p>
        </w:tc>
      </w:tr>
      <w:tr w:rsidR="00F46334" w14:paraId="6358DBFF" w14:textId="77777777" w:rsidTr="00F46334">
        <w:tc>
          <w:tcPr>
            <w:tcW w:w="3284" w:type="dxa"/>
          </w:tcPr>
          <w:p w14:paraId="5F50EE6D" w14:textId="3640791E" w:rsidR="00F46334" w:rsidRPr="00F46334" w:rsidRDefault="00F46334" w:rsidP="002D4E9F">
            <w:pPr>
              <w:pStyle w:val="ListParagraph"/>
              <w:numPr>
                <w:ilvl w:val="0"/>
                <w:numId w:val="245"/>
              </w:numPr>
              <w:spacing w:before="120" w:after="120"/>
              <w:contextualSpacing w:val="0"/>
              <w:rPr>
                <w:sz w:val="24"/>
                <w:szCs w:val="24"/>
                <w:lang w:val="fr-FR"/>
              </w:rPr>
            </w:pPr>
            <w:r>
              <w:rPr>
                <w:sz w:val="24"/>
                <w:szCs w:val="24"/>
                <w:lang w:val="fr-FR"/>
              </w:rPr>
              <w:t>10</w:t>
            </w:r>
          </w:p>
        </w:tc>
        <w:tc>
          <w:tcPr>
            <w:tcW w:w="3285" w:type="dxa"/>
          </w:tcPr>
          <w:p w14:paraId="3ED7A3F0" w14:textId="5063ABA1" w:rsidR="00F46334" w:rsidRPr="00F46334" w:rsidRDefault="00F46334" w:rsidP="002D4E9F">
            <w:pPr>
              <w:pStyle w:val="ListParagraph"/>
              <w:numPr>
                <w:ilvl w:val="0"/>
                <w:numId w:val="249"/>
              </w:numPr>
              <w:spacing w:before="120" w:after="120"/>
              <w:contextualSpacing w:val="0"/>
              <w:rPr>
                <w:sz w:val="24"/>
                <w:szCs w:val="24"/>
                <w:lang w:val="fr-FR"/>
              </w:rPr>
            </w:pPr>
            <w:r>
              <w:rPr>
                <w:sz w:val="24"/>
                <w:szCs w:val="24"/>
                <w:lang w:val="fr-FR"/>
              </w:rPr>
              <w:t>False</w:t>
            </w:r>
          </w:p>
        </w:tc>
        <w:tc>
          <w:tcPr>
            <w:tcW w:w="3285" w:type="dxa"/>
          </w:tcPr>
          <w:p w14:paraId="71B90DF1" w14:textId="702FD450" w:rsidR="00F46334" w:rsidRPr="00F46334" w:rsidRDefault="00F46334" w:rsidP="002D4E9F">
            <w:pPr>
              <w:pStyle w:val="ListParagraph"/>
              <w:numPr>
                <w:ilvl w:val="0"/>
                <w:numId w:val="253"/>
              </w:numPr>
              <w:spacing w:before="120" w:after="120"/>
              <w:contextualSpacing w:val="0"/>
              <w:rPr>
                <w:sz w:val="24"/>
                <w:szCs w:val="24"/>
                <w:lang w:val="fr-FR"/>
              </w:rPr>
            </w:pPr>
            <w:r>
              <w:rPr>
                <w:sz w:val="24"/>
                <w:szCs w:val="24"/>
                <w:lang w:val="fr-FR"/>
              </w:rPr>
              <w:t>False</w:t>
            </w:r>
          </w:p>
        </w:tc>
      </w:tr>
      <w:tr w:rsidR="00F46334" w14:paraId="1E2A7D4D" w14:textId="77777777" w:rsidTr="00F46334">
        <w:tc>
          <w:tcPr>
            <w:tcW w:w="3284" w:type="dxa"/>
          </w:tcPr>
          <w:p w14:paraId="62FCB2CE" w14:textId="627356BA" w:rsidR="00F46334" w:rsidRPr="00F46334" w:rsidRDefault="00F46334" w:rsidP="002D4E9F">
            <w:pPr>
              <w:pStyle w:val="ListParagraph"/>
              <w:numPr>
                <w:ilvl w:val="0"/>
                <w:numId w:val="246"/>
              </w:numPr>
              <w:spacing w:before="120" w:after="120"/>
              <w:contextualSpacing w:val="0"/>
              <w:rPr>
                <w:sz w:val="24"/>
                <w:szCs w:val="24"/>
                <w:lang w:val="fr-FR"/>
              </w:rPr>
            </w:pPr>
            <w:r>
              <w:rPr>
                <w:sz w:val="24"/>
                <w:szCs w:val="24"/>
                <w:lang w:val="fr-FR"/>
              </w:rPr>
              <w:t>6</w:t>
            </w:r>
          </w:p>
        </w:tc>
        <w:tc>
          <w:tcPr>
            <w:tcW w:w="3285" w:type="dxa"/>
          </w:tcPr>
          <w:p w14:paraId="13647BA1" w14:textId="1ABC2133" w:rsidR="00F46334" w:rsidRPr="00F46334" w:rsidRDefault="00F46334" w:rsidP="002D4E9F">
            <w:pPr>
              <w:pStyle w:val="ListParagraph"/>
              <w:numPr>
                <w:ilvl w:val="0"/>
                <w:numId w:val="250"/>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10E78D75" w14:textId="7A2C3F87" w:rsidR="00F46334" w:rsidRPr="00F46334" w:rsidRDefault="00F46334" w:rsidP="002D4E9F">
            <w:pPr>
              <w:pStyle w:val="ListParagraph"/>
              <w:numPr>
                <w:ilvl w:val="0"/>
                <w:numId w:val="254"/>
              </w:numPr>
              <w:spacing w:before="120" w:after="120"/>
              <w:contextualSpacing w:val="0"/>
              <w:rPr>
                <w:sz w:val="24"/>
                <w:szCs w:val="24"/>
                <w:lang w:val="fr-FR"/>
              </w:rPr>
            </w:pPr>
            <w:proofErr w:type="spellStart"/>
            <w:r>
              <w:rPr>
                <w:sz w:val="24"/>
                <w:szCs w:val="24"/>
                <w:lang w:val="fr-FR"/>
              </w:rPr>
              <w:t>True</w:t>
            </w:r>
            <w:proofErr w:type="spellEnd"/>
          </w:p>
        </w:tc>
      </w:tr>
      <w:tr w:rsidR="00F46334" w14:paraId="5AAC2E93" w14:textId="77777777" w:rsidTr="00F46334">
        <w:tc>
          <w:tcPr>
            <w:tcW w:w="3284" w:type="dxa"/>
          </w:tcPr>
          <w:p w14:paraId="5F15A480" w14:textId="7DD30DCF" w:rsidR="00F46334" w:rsidRPr="00F46334" w:rsidRDefault="00F46334" w:rsidP="002D4E9F">
            <w:pPr>
              <w:pStyle w:val="ListParagraph"/>
              <w:numPr>
                <w:ilvl w:val="0"/>
                <w:numId w:val="247"/>
              </w:numPr>
              <w:spacing w:before="120" w:after="120"/>
              <w:contextualSpacing w:val="0"/>
              <w:rPr>
                <w:sz w:val="24"/>
                <w:szCs w:val="24"/>
                <w:lang w:val="fr-FR"/>
              </w:rPr>
            </w:pPr>
            <w:r>
              <w:rPr>
                <w:sz w:val="24"/>
                <w:szCs w:val="24"/>
                <w:lang w:val="fr-FR"/>
              </w:rPr>
              <w:t>2</w:t>
            </w:r>
          </w:p>
        </w:tc>
        <w:tc>
          <w:tcPr>
            <w:tcW w:w="3285" w:type="dxa"/>
          </w:tcPr>
          <w:p w14:paraId="5C549ECF" w14:textId="76C4E258" w:rsidR="00F46334" w:rsidRPr="00F46334" w:rsidRDefault="00F46334" w:rsidP="002D4E9F">
            <w:pPr>
              <w:pStyle w:val="ListParagraph"/>
              <w:numPr>
                <w:ilvl w:val="0"/>
                <w:numId w:val="251"/>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355D6303" w14:textId="75F0FA98" w:rsidR="00F46334" w:rsidRPr="00F46334" w:rsidRDefault="00F46334" w:rsidP="002D4E9F">
            <w:pPr>
              <w:pStyle w:val="ListParagraph"/>
              <w:numPr>
                <w:ilvl w:val="0"/>
                <w:numId w:val="255"/>
              </w:numPr>
              <w:spacing w:before="120" w:after="120"/>
              <w:contextualSpacing w:val="0"/>
              <w:rPr>
                <w:sz w:val="24"/>
                <w:szCs w:val="24"/>
                <w:lang w:val="fr-FR"/>
              </w:rPr>
            </w:pPr>
            <w:r>
              <w:rPr>
                <w:sz w:val="24"/>
                <w:szCs w:val="24"/>
                <w:lang w:val="fr-FR"/>
              </w:rPr>
              <w:t>False</w:t>
            </w:r>
          </w:p>
        </w:tc>
      </w:tr>
    </w:tbl>
    <w:p w14:paraId="09515C43" w14:textId="77777777" w:rsidR="00F46334" w:rsidRDefault="00F46334" w:rsidP="00D55C60">
      <w:pPr>
        <w:spacing w:before="120" w:after="120"/>
        <w:ind w:left="363"/>
        <w:rPr>
          <w:sz w:val="24"/>
          <w:szCs w:val="24"/>
          <w:lang w:val="fr-FR"/>
        </w:rPr>
      </w:pPr>
    </w:p>
    <w:p w14:paraId="114D30B6" w14:textId="77777777" w:rsidR="00F46334" w:rsidRDefault="00F46334" w:rsidP="00D55C60">
      <w:pPr>
        <w:spacing w:before="120" w:after="120"/>
        <w:ind w:left="363"/>
        <w:rPr>
          <w:sz w:val="24"/>
          <w:szCs w:val="24"/>
          <w:lang w:val="fr-FR"/>
        </w:rPr>
      </w:pPr>
    </w:p>
    <w:p w14:paraId="1A267B84" w14:textId="77777777" w:rsidR="00C377D4" w:rsidRPr="008B685F" w:rsidRDefault="00C377D4" w:rsidP="00C377D4">
      <w:pPr>
        <w:spacing w:before="120"/>
        <w:rPr>
          <w:sz w:val="2"/>
          <w:szCs w:val="24"/>
        </w:rPr>
      </w:pPr>
    </w:p>
    <w:p w14:paraId="4193605E" w14:textId="77777777" w:rsidR="00D55C60" w:rsidRPr="002E552E" w:rsidRDefault="00D55C60" w:rsidP="00D55C60">
      <w:pPr>
        <w:spacing w:after="120"/>
        <w:rPr>
          <w:sz w:val="24"/>
          <w:szCs w:val="24"/>
        </w:rPr>
      </w:pPr>
    </w:p>
    <w:p w14:paraId="4DE4D0E3"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5E2E6D07" w14:textId="77777777" w:rsidR="00D55C60" w:rsidRPr="00D33D24" w:rsidRDefault="00D55C60" w:rsidP="00D55C60">
      <w:pPr>
        <w:pStyle w:val="Heading1"/>
        <w:spacing w:line="276" w:lineRule="auto"/>
        <w:rPr>
          <w:color w:val="FFFFFF" w:themeColor="background1"/>
          <w:sz w:val="4"/>
          <w:szCs w:val="4"/>
        </w:rPr>
      </w:pPr>
      <w:proofErr w:type="spellStart"/>
      <w:r w:rsidRPr="00D33D24">
        <w:rPr>
          <w:color w:val="FFFFFF" w:themeColor="background1"/>
          <w:sz w:val="4"/>
          <w:szCs w:val="4"/>
        </w:rPr>
        <w:lastRenderedPageBreak/>
        <w:t>ohello</w:t>
      </w:r>
      <w:proofErr w:type="spellEnd"/>
    </w:p>
    <w:p w14:paraId="36199A35"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4D7AFFAD" w14:textId="77777777" w:rsidTr="003D0260">
        <w:trPr>
          <w:trHeight w:val="1134"/>
        </w:trPr>
        <w:tc>
          <w:tcPr>
            <w:tcW w:w="9639" w:type="dxa"/>
            <w:shd w:val="clear" w:color="auto" w:fill="8A173B" w:themeFill="accent4"/>
            <w:vAlign w:val="center"/>
          </w:tcPr>
          <w:p w14:paraId="0F3DB5FA"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150 word task</w:t>
            </w:r>
          </w:p>
        </w:tc>
      </w:tr>
    </w:tbl>
    <w:p w14:paraId="02AF711C"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t>Getting started</w:t>
      </w:r>
    </w:p>
    <w:p w14:paraId="1F92E9CF" w14:textId="615BF3FB" w:rsidR="00D55C60" w:rsidRPr="002D4E9F" w:rsidRDefault="00D55C60" w:rsidP="002D4E9F">
      <w:pPr>
        <w:pStyle w:val="Pink"/>
        <w:numPr>
          <w:ilvl w:val="0"/>
          <w:numId w:val="290"/>
        </w:numPr>
        <w:rPr>
          <w:color w:val="8A173B" w:themeColor="accent4"/>
        </w:rPr>
      </w:pPr>
      <w:r w:rsidRPr="002D4E9F">
        <w:rPr>
          <w:color w:val="8A173B" w:themeColor="accent4"/>
        </w:rPr>
        <w:t>Showing off your tenses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6B52937" w14:textId="77777777" w:rsidTr="003D0260">
        <w:trPr>
          <w:trHeight w:val="454"/>
        </w:trPr>
        <w:tc>
          <w:tcPr>
            <w:tcW w:w="993" w:type="dxa"/>
            <w:vMerge w:val="restart"/>
            <w:shd w:val="clear" w:color="auto" w:fill="EB87A6" w:themeFill="accent4" w:themeFillTint="66"/>
            <w:vAlign w:val="center"/>
          </w:tcPr>
          <w:p w14:paraId="62206B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F14B69C" wp14:editId="08AE6D7F">
                  <wp:extent cx="133405" cy="676556"/>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0BEE71E" w14:textId="77777777" w:rsidR="00D55C60" w:rsidRPr="00C50985" w:rsidRDefault="00D55C60" w:rsidP="003D0260">
            <w:pPr>
              <w:pStyle w:val="N1"/>
              <w:spacing w:after="0"/>
              <w:rPr>
                <w:lang w:val="en-GB"/>
              </w:rPr>
            </w:pPr>
            <w:r w:rsidRPr="00DE3048">
              <w:rPr>
                <w:b/>
                <w:color w:val="67112B" w:themeColor="accent4" w:themeShade="BF"/>
                <w:sz w:val="28"/>
              </w:rPr>
              <w:t xml:space="preserve">Top </w:t>
            </w:r>
            <w:proofErr w:type="spellStart"/>
            <w:r w:rsidRPr="00DE3048">
              <w:rPr>
                <w:b/>
                <w:color w:val="67112B" w:themeColor="accent4" w:themeShade="BF"/>
                <w:sz w:val="28"/>
              </w:rPr>
              <w:t>tips</w:t>
            </w:r>
            <w:proofErr w:type="spellEnd"/>
          </w:p>
        </w:tc>
      </w:tr>
      <w:tr w:rsidR="00D55C60" w14:paraId="35E34E97" w14:textId="77777777" w:rsidTr="003D0260">
        <w:trPr>
          <w:trHeight w:val="1020"/>
        </w:trPr>
        <w:tc>
          <w:tcPr>
            <w:tcW w:w="993" w:type="dxa"/>
            <w:vMerge/>
            <w:shd w:val="clear" w:color="auto" w:fill="EB87A6" w:themeFill="accent4" w:themeFillTint="66"/>
          </w:tcPr>
          <w:p w14:paraId="6EFAE91C" w14:textId="77777777" w:rsidR="00D55C60" w:rsidRDefault="00D55C60" w:rsidP="003D0260">
            <w:pPr>
              <w:spacing w:after="120"/>
              <w:rPr>
                <w:b/>
                <w:color w:val="auto"/>
                <w:sz w:val="24"/>
                <w:szCs w:val="24"/>
              </w:rPr>
            </w:pPr>
          </w:p>
        </w:tc>
        <w:tc>
          <w:tcPr>
            <w:tcW w:w="8646" w:type="dxa"/>
            <w:shd w:val="clear" w:color="auto" w:fill="auto"/>
            <w:vAlign w:val="center"/>
          </w:tcPr>
          <w:p w14:paraId="2ACDD7FA" w14:textId="78880354" w:rsidR="00D55C60" w:rsidRPr="007342D9" w:rsidRDefault="007E3847" w:rsidP="003D0260">
            <w:pPr>
              <w:rPr>
                <w:color w:val="auto"/>
                <w:sz w:val="24"/>
                <w:szCs w:val="24"/>
              </w:rPr>
            </w:pPr>
            <w:r>
              <w:rPr>
                <w:sz w:val="24"/>
                <w:szCs w:val="24"/>
              </w:rPr>
              <w:t>Show off</w:t>
            </w:r>
            <w:r w:rsidR="00D55C60" w:rsidRPr="00B408E6">
              <w:rPr>
                <w:sz w:val="24"/>
                <w:szCs w:val="24"/>
              </w:rPr>
              <w:t xml:space="preserve"> a range of different tenses for this question, whether the task mentions time frames or not. Be accurate with verbs and tenses to maximise your marks.</w:t>
            </w:r>
          </w:p>
        </w:tc>
      </w:tr>
    </w:tbl>
    <w:p w14:paraId="6C4AB63E" w14:textId="77777777" w:rsidR="00D55C60" w:rsidRPr="00B408E6" w:rsidRDefault="00D55C60" w:rsidP="00D55C60">
      <w:pPr>
        <w:ind w:left="360"/>
        <w:rPr>
          <w:sz w:val="24"/>
          <w:szCs w:val="24"/>
        </w:rPr>
      </w:pPr>
    </w:p>
    <w:p w14:paraId="093E5BFE" w14:textId="77777777" w:rsidR="00D55C60" w:rsidRPr="00B408E6" w:rsidRDefault="00D55C60" w:rsidP="00B9400B">
      <w:pPr>
        <w:pStyle w:val="ListParagraph"/>
        <w:numPr>
          <w:ilvl w:val="0"/>
          <w:numId w:val="61"/>
        </w:numPr>
        <w:rPr>
          <w:sz w:val="24"/>
          <w:szCs w:val="24"/>
        </w:rPr>
      </w:pPr>
      <w:r w:rsidRPr="00B408E6">
        <w:rPr>
          <w:sz w:val="24"/>
          <w:szCs w:val="24"/>
        </w:rPr>
        <w:t>Look at the table below and complete the missing tense forms.</w:t>
      </w:r>
    </w:p>
    <w:p w14:paraId="385BCF4E" w14:textId="77777777" w:rsidR="00D55C60" w:rsidRPr="00B408E6" w:rsidRDefault="00D55C60" w:rsidP="00D55C60">
      <w:pPr>
        <w:spacing w:before="120"/>
        <w:ind w:left="360"/>
        <w:rPr>
          <w:sz w:val="24"/>
          <w:szCs w:val="24"/>
        </w:rPr>
      </w:pPr>
    </w:p>
    <w:tbl>
      <w:tblPr>
        <w:tblStyle w:val="TableGrid"/>
        <w:tblW w:w="0" w:type="auto"/>
        <w:tblInd w:w="817"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ayout w:type="fixed"/>
        <w:tblLook w:val="04A0" w:firstRow="1" w:lastRow="0" w:firstColumn="1" w:lastColumn="0" w:noHBand="0" w:noVBand="1"/>
      </w:tblPr>
      <w:tblGrid>
        <w:gridCol w:w="1786"/>
        <w:gridCol w:w="1786"/>
        <w:gridCol w:w="1786"/>
        <w:gridCol w:w="1786"/>
        <w:gridCol w:w="1786"/>
      </w:tblGrid>
      <w:tr w:rsidR="00D55C60" w:rsidRPr="00B408E6" w14:paraId="280C15E4" w14:textId="77777777" w:rsidTr="003D0260">
        <w:trPr>
          <w:trHeight w:val="680"/>
        </w:trPr>
        <w:tc>
          <w:tcPr>
            <w:tcW w:w="1786" w:type="dxa"/>
            <w:tcBorders>
              <w:top w:val="nil"/>
              <w:left w:val="nil"/>
              <w:bottom w:val="single" w:sz="12" w:space="0" w:color="8A173B" w:themeColor="accent4"/>
              <w:right w:val="nil"/>
            </w:tcBorders>
            <w:shd w:val="clear" w:color="auto" w:fill="F5C3D2" w:themeFill="accent4" w:themeFillTint="33"/>
          </w:tcPr>
          <w:p w14:paraId="352CA75F" w14:textId="77777777" w:rsidR="00D55C60" w:rsidRPr="00B408E6" w:rsidRDefault="00D55C60" w:rsidP="003D0260">
            <w:pPr>
              <w:spacing w:before="120"/>
              <w:rPr>
                <w:b/>
                <w:sz w:val="24"/>
                <w:szCs w:val="24"/>
              </w:rPr>
            </w:pPr>
            <w:r w:rsidRPr="00B408E6">
              <w:rPr>
                <w:b/>
                <w:sz w:val="24"/>
                <w:szCs w:val="24"/>
              </w:rPr>
              <w:t>Perfect tense</w:t>
            </w:r>
          </w:p>
        </w:tc>
        <w:tc>
          <w:tcPr>
            <w:tcW w:w="1786" w:type="dxa"/>
            <w:tcBorders>
              <w:top w:val="nil"/>
              <w:left w:val="nil"/>
              <w:bottom w:val="single" w:sz="12" w:space="0" w:color="8A173B" w:themeColor="accent4"/>
              <w:right w:val="nil"/>
            </w:tcBorders>
            <w:shd w:val="clear" w:color="auto" w:fill="F5C3D2" w:themeFill="accent4" w:themeFillTint="33"/>
          </w:tcPr>
          <w:p w14:paraId="0D1DBEA8" w14:textId="77777777" w:rsidR="00D55C60" w:rsidRPr="00B408E6" w:rsidRDefault="00D55C60" w:rsidP="003D0260">
            <w:pPr>
              <w:spacing w:before="120"/>
              <w:rPr>
                <w:b/>
                <w:sz w:val="24"/>
                <w:szCs w:val="24"/>
              </w:rPr>
            </w:pPr>
            <w:r w:rsidRPr="00B408E6">
              <w:rPr>
                <w:b/>
                <w:sz w:val="24"/>
                <w:szCs w:val="24"/>
              </w:rPr>
              <w:t>Imperfect tense</w:t>
            </w:r>
          </w:p>
        </w:tc>
        <w:tc>
          <w:tcPr>
            <w:tcW w:w="1786" w:type="dxa"/>
            <w:tcBorders>
              <w:top w:val="nil"/>
              <w:left w:val="nil"/>
              <w:bottom w:val="single" w:sz="12" w:space="0" w:color="8A173B" w:themeColor="accent4"/>
              <w:right w:val="nil"/>
            </w:tcBorders>
            <w:shd w:val="clear" w:color="auto" w:fill="F5C3D2" w:themeFill="accent4" w:themeFillTint="33"/>
          </w:tcPr>
          <w:p w14:paraId="4927F006" w14:textId="53A4431B" w:rsidR="00D55C60" w:rsidRPr="00B408E6" w:rsidRDefault="00D55C60" w:rsidP="000575ED">
            <w:pPr>
              <w:spacing w:before="120"/>
              <w:rPr>
                <w:b/>
                <w:sz w:val="24"/>
                <w:szCs w:val="24"/>
              </w:rPr>
            </w:pPr>
            <w:r w:rsidRPr="00B408E6">
              <w:rPr>
                <w:b/>
                <w:sz w:val="24"/>
                <w:szCs w:val="24"/>
              </w:rPr>
              <w:t xml:space="preserve">Present </w:t>
            </w:r>
            <w:r w:rsidR="000575ED">
              <w:rPr>
                <w:b/>
                <w:sz w:val="24"/>
                <w:szCs w:val="24"/>
              </w:rPr>
              <w:t>t</w:t>
            </w:r>
            <w:r w:rsidRPr="00B408E6">
              <w:rPr>
                <w:b/>
                <w:sz w:val="24"/>
                <w:szCs w:val="24"/>
              </w:rPr>
              <w:t>ense</w:t>
            </w:r>
          </w:p>
        </w:tc>
        <w:tc>
          <w:tcPr>
            <w:tcW w:w="1786" w:type="dxa"/>
            <w:tcBorders>
              <w:top w:val="nil"/>
              <w:left w:val="nil"/>
              <w:bottom w:val="single" w:sz="12" w:space="0" w:color="8A173B" w:themeColor="accent4"/>
              <w:right w:val="nil"/>
            </w:tcBorders>
            <w:shd w:val="clear" w:color="auto" w:fill="F5C3D2" w:themeFill="accent4" w:themeFillTint="33"/>
          </w:tcPr>
          <w:p w14:paraId="1C2FEA7A" w14:textId="77777777" w:rsidR="00D55C60" w:rsidRPr="00B408E6" w:rsidRDefault="00D55C60" w:rsidP="003D0260">
            <w:pPr>
              <w:spacing w:before="120"/>
              <w:rPr>
                <w:b/>
                <w:sz w:val="24"/>
                <w:szCs w:val="24"/>
              </w:rPr>
            </w:pPr>
            <w:r w:rsidRPr="00B408E6">
              <w:rPr>
                <w:b/>
                <w:sz w:val="24"/>
                <w:szCs w:val="24"/>
              </w:rPr>
              <w:t>Simple future tense</w:t>
            </w:r>
          </w:p>
        </w:tc>
        <w:tc>
          <w:tcPr>
            <w:tcW w:w="1786" w:type="dxa"/>
            <w:tcBorders>
              <w:top w:val="nil"/>
              <w:left w:val="nil"/>
              <w:bottom w:val="single" w:sz="12" w:space="0" w:color="8A173B" w:themeColor="accent4"/>
              <w:right w:val="nil"/>
            </w:tcBorders>
            <w:shd w:val="clear" w:color="auto" w:fill="F5C3D2" w:themeFill="accent4" w:themeFillTint="33"/>
          </w:tcPr>
          <w:p w14:paraId="75430B0E" w14:textId="77777777" w:rsidR="00D55C60" w:rsidRPr="00B408E6" w:rsidRDefault="00D55C60" w:rsidP="003D0260">
            <w:pPr>
              <w:spacing w:before="120"/>
              <w:rPr>
                <w:b/>
                <w:sz w:val="24"/>
                <w:szCs w:val="24"/>
              </w:rPr>
            </w:pPr>
            <w:r w:rsidRPr="00B408E6">
              <w:rPr>
                <w:b/>
                <w:sz w:val="24"/>
                <w:szCs w:val="24"/>
              </w:rPr>
              <w:t>Conditional tense</w:t>
            </w:r>
          </w:p>
        </w:tc>
      </w:tr>
      <w:tr w:rsidR="00D55C60" w:rsidRPr="00B408E6" w14:paraId="59DCCFE1" w14:textId="77777777" w:rsidTr="003D0260">
        <w:trPr>
          <w:trHeight w:val="850"/>
        </w:trPr>
        <w:tc>
          <w:tcPr>
            <w:tcW w:w="1786" w:type="dxa"/>
            <w:tcBorders>
              <w:top w:val="single" w:sz="12" w:space="0" w:color="8A173B" w:themeColor="accent4"/>
              <w:bottom w:val="single" w:sz="4" w:space="0" w:color="8A173B" w:themeColor="accent4"/>
            </w:tcBorders>
            <w:vAlign w:val="center"/>
          </w:tcPr>
          <w:p w14:paraId="72B0A4C4"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1786" w:type="dxa"/>
            <w:tcBorders>
              <w:top w:val="single" w:sz="12" w:space="0" w:color="8A173B" w:themeColor="accent4"/>
              <w:bottom w:val="single" w:sz="4" w:space="0" w:color="8A173B" w:themeColor="accent4"/>
            </w:tcBorders>
            <w:vAlign w:val="center"/>
          </w:tcPr>
          <w:p w14:paraId="7DADE457" w14:textId="77777777" w:rsidR="00D55C60" w:rsidRPr="00B408E6" w:rsidRDefault="00D55C60" w:rsidP="003D0260">
            <w:pPr>
              <w:rPr>
                <w:sz w:val="24"/>
                <w:szCs w:val="24"/>
              </w:rPr>
            </w:pPr>
          </w:p>
        </w:tc>
        <w:tc>
          <w:tcPr>
            <w:tcW w:w="1786" w:type="dxa"/>
            <w:tcBorders>
              <w:top w:val="single" w:sz="12" w:space="0" w:color="8A173B" w:themeColor="accent4"/>
              <w:bottom w:val="single" w:sz="4" w:space="0" w:color="8A173B" w:themeColor="accent4"/>
            </w:tcBorders>
            <w:vAlign w:val="center"/>
          </w:tcPr>
          <w:p w14:paraId="131DE89A" w14:textId="77777777" w:rsidR="00D55C60" w:rsidRPr="00B408E6" w:rsidRDefault="00D55C60" w:rsidP="003D0260">
            <w:pPr>
              <w:rPr>
                <w:sz w:val="24"/>
                <w:szCs w:val="24"/>
              </w:rPr>
            </w:pPr>
          </w:p>
        </w:tc>
        <w:tc>
          <w:tcPr>
            <w:tcW w:w="1786" w:type="dxa"/>
            <w:tcBorders>
              <w:top w:val="single" w:sz="12" w:space="0" w:color="8A173B" w:themeColor="accent4"/>
              <w:bottom w:val="single" w:sz="4" w:space="0" w:color="8A173B" w:themeColor="accent4"/>
            </w:tcBorders>
            <w:vAlign w:val="center"/>
          </w:tcPr>
          <w:p w14:paraId="7D710D5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ferai</w:t>
            </w:r>
            <w:proofErr w:type="spellEnd"/>
          </w:p>
        </w:tc>
        <w:tc>
          <w:tcPr>
            <w:tcW w:w="1786" w:type="dxa"/>
            <w:tcBorders>
              <w:top w:val="single" w:sz="12" w:space="0" w:color="8A173B" w:themeColor="accent4"/>
              <w:bottom w:val="single" w:sz="4" w:space="0" w:color="8A173B" w:themeColor="accent4"/>
            </w:tcBorders>
            <w:vAlign w:val="center"/>
          </w:tcPr>
          <w:p w14:paraId="7518F786" w14:textId="77777777" w:rsidR="00D55C60" w:rsidRPr="00B408E6" w:rsidRDefault="00D55C60" w:rsidP="003D0260">
            <w:pPr>
              <w:rPr>
                <w:sz w:val="24"/>
                <w:szCs w:val="24"/>
              </w:rPr>
            </w:pPr>
          </w:p>
        </w:tc>
      </w:tr>
      <w:tr w:rsidR="00D55C60" w:rsidRPr="00B408E6" w14:paraId="2A64820F"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071FE2DA"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6D4E7F30"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777244E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p>
        </w:tc>
        <w:tc>
          <w:tcPr>
            <w:tcW w:w="1786" w:type="dxa"/>
            <w:tcBorders>
              <w:top w:val="single" w:sz="4" w:space="0" w:color="8A173B" w:themeColor="accent4"/>
              <w:bottom w:val="single" w:sz="4" w:space="0" w:color="8A173B" w:themeColor="accent4"/>
            </w:tcBorders>
            <w:vAlign w:val="center"/>
          </w:tcPr>
          <w:p w14:paraId="75CA447B"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6BB2188B" w14:textId="77777777" w:rsidR="00D55C60" w:rsidRPr="00B408E6" w:rsidRDefault="00D55C60" w:rsidP="003D0260">
            <w:pPr>
              <w:rPr>
                <w:sz w:val="24"/>
                <w:szCs w:val="24"/>
              </w:rPr>
            </w:pPr>
            <w:proofErr w:type="spellStart"/>
            <w:r w:rsidRPr="00B408E6">
              <w:rPr>
                <w:sz w:val="24"/>
                <w:szCs w:val="24"/>
              </w:rPr>
              <w:t>j’irais</w:t>
            </w:r>
            <w:proofErr w:type="spellEnd"/>
          </w:p>
        </w:tc>
      </w:tr>
      <w:tr w:rsidR="00D55C60" w:rsidRPr="00B408E6" w14:paraId="41D8E2B3"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6CDE5323"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28284FD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travaillais</w:t>
            </w:r>
            <w:proofErr w:type="spellEnd"/>
          </w:p>
        </w:tc>
        <w:tc>
          <w:tcPr>
            <w:tcW w:w="1786" w:type="dxa"/>
            <w:tcBorders>
              <w:top w:val="single" w:sz="4" w:space="0" w:color="8A173B" w:themeColor="accent4"/>
              <w:bottom w:val="single" w:sz="4" w:space="0" w:color="8A173B" w:themeColor="accent4"/>
            </w:tcBorders>
            <w:vAlign w:val="center"/>
          </w:tcPr>
          <w:p w14:paraId="2D8AC032"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3EFC0BA4"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travaillerai</w:t>
            </w:r>
            <w:proofErr w:type="spellEnd"/>
          </w:p>
        </w:tc>
        <w:tc>
          <w:tcPr>
            <w:tcW w:w="1786" w:type="dxa"/>
            <w:tcBorders>
              <w:top w:val="single" w:sz="4" w:space="0" w:color="8A173B" w:themeColor="accent4"/>
              <w:bottom w:val="single" w:sz="4" w:space="0" w:color="8A173B" w:themeColor="accent4"/>
            </w:tcBorders>
            <w:vAlign w:val="center"/>
          </w:tcPr>
          <w:p w14:paraId="6657655F" w14:textId="77777777" w:rsidR="00D55C60" w:rsidRPr="00B408E6" w:rsidRDefault="00D55C60" w:rsidP="003D0260">
            <w:pPr>
              <w:rPr>
                <w:sz w:val="24"/>
                <w:szCs w:val="24"/>
              </w:rPr>
            </w:pPr>
          </w:p>
        </w:tc>
      </w:tr>
      <w:tr w:rsidR="00D55C60" w:rsidRPr="00B408E6" w14:paraId="024F986A"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387DCA2A"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pu</w:t>
            </w:r>
            <w:proofErr w:type="spellEnd"/>
          </w:p>
        </w:tc>
        <w:tc>
          <w:tcPr>
            <w:tcW w:w="1786" w:type="dxa"/>
            <w:tcBorders>
              <w:top w:val="single" w:sz="4" w:space="0" w:color="8A173B" w:themeColor="accent4"/>
              <w:bottom w:val="single" w:sz="4" w:space="0" w:color="8A173B" w:themeColor="accent4"/>
            </w:tcBorders>
            <w:vAlign w:val="center"/>
          </w:tcPr>
          <w:p w14:paraId="4CC17EA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pouvais</w:t>
            </w:r>
            <w:proofErr w:type="spellEnd"/>
          </w:p>
        </w:tc>
        <w:tc>
          <w:tcPr>
            <w:tcW w:w="1786" w:type="dxa"/>
            <w:tcBorders>
              <w:top w:val="single" w:sz="4" w:space="0" w:color="8A173B" w:themeColor="accent4"/>
              <w:bottom w:val="single" w:sz="4" w:space="0" w:color="8A173B" w:themeColor="accent4"/>
            </w:tcBorders>
            <w:vAlign w:val="center"/>
          </w:tcPr>
          <w:p w14:paraId="3623CA5E"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161756DC"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186C002E" w14:textId="77777777" w:rsidR="00D55C60" w:rsidRPr="00B408E6" w:rsidRDefault="00D55C60" w:rsidP="003D0260">
            <w:pPr>
              <w:rPr>
                <w:sz w:val="24"/>
                <w:szCs w:val="24"/>
              </w:rPr>
            </w:pPr>
          </w:p>
        </w:tc>
      </w:tr>
      <w:tr w:rsidR="00D55C60" w:rsidRPr="00B408E6" w14:paraId="47F253A5"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4296DAB9"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3051B83D"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4A15BC26"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dois</w:t>
            </w:r>
            <w:proofErr w:type="spellEnd"/>
          </w:p>
        </w:tc>
        <w:tc>
          <w:tcPr>
            <w:tcW w:w="1786" w:type="dxa"/>
            <w:tcBorders>
              <w:top w:val="single" w:sz="4" w:space="0" w:color="8A173B" w:themeColor="accent4"/>
              <w:bottom w:val="single" w:sz="4" w:space="0" w:color="8A173B" w:themeColor="accent4"/>
            </w:tcBorders>
            <w:vAlign w:val="center"/>
          </w:tcPr>
          <w:p w14:paraId="3EDFDC4A"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2D12DE9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devrais</w:t>
            </w:r>
            <w:proofErr w:type="spellEnd"/>
          </w:p>
        </w:tc>
      </w:tr>
      <w:tr w:rsidR="00D55C60" w:rsidRPr="00B408E6" w14:paraId="30A42289"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367FC66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voulu</w:t>
            </w:r>
            <w:proofErr w:type="spellEnd"/>
          </w:p>
        </w:tc>
        <w:tc>
          <w:tcPr>
            <w:tcW w:w="1786" w:type="dxa"/>
            <w:tcBorders>
              <w:top w:val="single" w:sz="4" w:space="0" w:color="8A173B" w:themeColor="accent4"/>
              <w:bottom w:val="single" w:sz="4" w:space="0" w:color="8A173B" w:themeColor="accent4"/>
            </w:tcBorders>
            <w:vAlign w:val="center"/>
          </w:tcPr>
          <w:p w14:paraId="5EEAE848"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74DDF8F4"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veux</w:t>
            </w:r>
            <w:proofErr w:type="spellEnd"/>
          </w:p>
        </w:tc>
        <w:tc>
          <w:tcPr>
            <w:tcW w:w="1786" w:type="dxa"/>
            <w:tcBorders>
              <w:top w:val="single" w:sz="4" w:space="0" w:color="8A173B" w:themeColor="accent4"/>
              <w:bottom w:val="single" w:sz="4" w:space="0" w:color="8A173B" w:themeColor="accent4"/>
            </w:tcBorders>
            <w:vAlign w:val="center"/>
          </w:tcPr>
          <w:p w14:paraId="02A4B0F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w:t>
            </w:r>
            <w:proofErr w:type="spellEnd"/>
          </w:p>
        </w:tc>
        <w:tc>
          <w:tcPr>
            <w:tcW w:w="1786" w:type="dxa"/>
            <w:tcBorders>
              <w:top w:val="single" w:sz="4" w:space="0" w:color="8A173B" w:themeColor="accent4"/>
              <w:bottom w:val="single" w:sz="4" w:space="0" w:color="8A173B" w:themeColor="accent4"/>
            </w:tcBorders>
            <w:vAlign w:val="center"/>
          </w:tcPr>
          <w:p w14:paraId="0324AA41" w14:textId="77777777" w:rsidR="00D55C60" w:rsidRPr="00B408E6" w:rsidRDefault="00D55C60" w:rsidP="003D0260">
            <w:pPr>
              <w:rPr>
                <w:sz w:val="24"/>
                <w:szCs w:val="24"/>
              </w:rPr>
            </w:pPr>
          </w:p>
        </w:tc>
      </w:tr>
      <w:tr w:rsidR="00D55C60" w:rsidRPr="00B408E6" w14:paraId="60458312"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23CD9E9C"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224A8564"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regardais</w:t>
            </w:r>
            <w:proofErr w:type="spellEnd"/>
          </w:p>
        </w:tc>
        <w:tc>
          <w:tcPr>
            <w:tcW w:w="1786" w:type="dxa"/>
            <w:tcBorders>
              <w:top w:val="single" w:sz="4" w:space="0" w:color="8A173B" w:themeColor="accent4"/>
              <w:bottom w:val="single" w:sz="4" w:space="0" w:color="8A173B" w:themeColor="accent4"/>
            </w:tcBorders>
            <w:vAlign w:val="center"/>
          </w:tcPr>
          <w:p w14:paraId="1FEC0214"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3C188E4F"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15184CC3" w14:textId="77777777" w:rsidR="00D55C60" w:rsidRPr="00B408E6" w:rsidRDefault="00D55C60" w:rsidP="003D0260">
            <w:pPr>
              <w:rPr>
                <w:sz w:val="24"/>
                <w:szCs w:val="24"/>
              </w:rPr>
            </w:pPr>
          </w:p>
        </w:tc>
      </w:tr>
      <w:tr w:rsidR="00D55C60" w:rsidRPr="00B408E6" w14:paraId="47C79D58" w14:textId="77777777" w:rsidTr="003D0260">
        <w:trPr>
          <w:trHeight w:val="850"/>
        </w:trPr>
        <w:tc>
          <w:tcPr>
            <w:tcW w:w="1786" w:type="dxa"/>
            <w:tcBorders>
              <w:top w:val="single" w:sz="4" w:space="0" w:color="8A173B" w:themeColor="accent4"/>
              <w:bottom w:val="single" w:sz="12" w:space="0" w:color="8A173B" w:themeColor="accent4"/>
            </w:tcBorders>
            <w:vAlign w:val="center"/>
          </w:tcPr>
          <w:p w14:paraId="65C22626" w14:textId="77777777" w:rsidR="00D55C60" w:rsidRPr="00B408E6" w:rsidRDefault="00D55C60" w:rsidP="003D0260">
            <w:pPr>
              <w:rPr>
                <w:sz w:val="24"/>
                <w:szCs w:val="24"/>
              </w:rPr>
            </w:pPr>
          </w:p>
        </w:tc>
        <w:tc>
          <w:tcPr>
            <w:tcW w:w="1786" w:type="dxa"/>
            <w:tcBorders>
              <w:top w:val="single" w:sz="4" w:space="0" w:color="8A173B" w:themeColor="accent4"/>
              <w:bottom w:val="single" w:sz="12" w:space="0" w:color="8A173B" w:themeColor="accent4"/>
            </w:tcBorders>
            <w:vAlign w:val="center"/>
          </w:tcPr>
          <w:p w14:paraId="643E6D2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mangeais</w:t>
            </w:r>
            <w:proofErr w:type="spellEnd"/>
          </w:p>
        </w:tc>
        <w:tc>
          <w:tcPr>
            <w:tcW w:w="1786" w:type="dxa"/>
            <w:tcBorders>
              <w:top w:val="single" w:sz="4" w:space="0" w:color="8A173B" w:themeColor="accent4"/>
              <w:bottom w:val="single" w:sz="12" w:space="0" w:color="8A173B" w:themeColor="accent4"/>
            </w:tcBorders>
            <w:vAlign w:val="center"/>
          </w:tcPr>
          <w:p w14:paraId="49ED3EFD" w14:textId="77777777" w:rsidR="00D55C60" w:rsidRPr="00B408E6" w:rsidRDefault="00D55C60" w:rsidP="003D0260">
            <w:pPr>
              <w:rPr>
                <w:sz w:val="24"/>
                <w:szCs w:val="24"/>
              </w:rPr>
            </w:pPr>
          </w:p>
        </w:tc>
        <w:tc>
          <w:tcPr>
            <w:tcW w:w="1786" w:type="dxa"/>
            <w:tcBorders>
              <w:top w:val="single" w:sz="4" w:space="0" w:color="8A173B" w:themeColor="accent4"/>
              <w:bottom w:val="single" w:sz="12" w:space="0" w:color="8A173B" w:themeColor="accent4"/>
            </w:tcBorders>
            <w:vAlign w:val="center"/>
          </w:tcPr>
          <w:p w14:paraId="2D964C00" w14:textId="77777777" w:rsidR="00D55C60" w:rsidRPr="00B408E6" w:rsidRDefault="00D55C60" w:rsidP="003D0260">
            <w:pPr>
              <w:rPr>
                <w:sz w:val="24"/>
                <w:szCs w:val="24"/>
              </w:rPr>
            </w:pPr>
          </w:p>
        </w:tc>
        <w:tc>
          <w:tcPr>
            <w:tcW w:w="1786" w:type="dxa"/>
            <w:tcBorders>
              <w:top w:val="single" w:sz="4" w:space="0" w:color="8A173B" w:themeColor="accent4"/>
              <w:bottom w:val="single" w:sz="12" w:space="0" w:color="8A173B" w:themeColor="accent4"/>
            </w:tcBorders>
            <w:vAlign w:val="center"/>
          </w:tcPr>
          <w:p w14:paraId="79EE588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mangerais</w:t>
            </w:r>
            <w:proofErr w:type="spellEnd"/>
          </w:p>
        </w:tc>
      </w:tr>
    </w:tbl>
    <w:p w14:paraId="4FEC1282" w14:textId="77777777" w:rsidR="00D55C60" w:rsidRPr="00B408E6" w:rsidRDefault="00D55C60" w:rsidP="00D55C60">
      <w:pPr>
        <w:rPr>
          <w:sz w:val="24"/>
          <w:szCs w:val="24"/>
        </w:rPr>
      </w:pPr>
    </w:p>
    <w:p w14:paraId="2E8EE164" w14:textId="1DC1F752" w:rsidR="00D55C60" w:rsidRPr="00B408E6" w:rsidRDefault="00D55C60" w:rsidP="00B9400B">
      <w:pPr>
        <w:pStyle w:val="ListParagraph"/>
        <w:numPr>
          <w:ilvl w:val="0"/>
          <w:numId w:val="61"/>
        </w:numPr>
        <w:rPr>
          <w:sz w:val="24"/>
          <w:szCs w:val="24"/>
        </w:rPr>
      </w:pPr>
      <w:r w:rsidRPr="00B408E6">
        <w:rPr>
          <w:sz w:val="24"/>
          <w:szCs w:val="24"/>
        </w:rPr>
        <w:t>Check the answers on page</w:t>
      </w:r>
      <w:r w:rsidR="00EA269F">
        <w:rPr>
          <w:sz w:val="24"/>
          <w:szCs w:val="24"/>
        </w:rPr>
        <w:t xml:space="preserve"> 10</w:t>
      </w:r>
      <w:r w:rsidR="002D4E9F">
        <w:rPr>
          <w:sz w:val="24"/>
          <w:szCs w:val="24"/>
        </w:rPr>
        <w:t>1</w:t>
      </w:r>
      <w:r w:rsidRPr="00B408E6">
        <w:rPr>
          <w:sz w:val="24"/>
          <w:szCs w:val="24"/>
        </w:rPr>
        <w:t xml:space="preserve"> and use the English version of the grid on that same page to quiz a partner. For example, say: </w:t>
      </w:r>
      <w:r w:rsidRPr="00B408E6">
        <w:rPr>
          <w:i/>
          <w:sz w:val="24"/>
          <w:szCs w:val="24"/>
        </w:rPr>
        <w:t xml:space="preserve">Comment </w:t>
      </w:r>
      <w:proofErr w:type="spellStart"/>
      <w:r w:rsidRPr="00B408E6">
        <w:rPr>
          <w:i/>
          <w:sz w:val="24"/>
          <w:szCs w:val="24"/>
        </w:rPr>
        <w:t>dit</w:t>
      </w:r>
      <w:proofErr w:type="spellEnd"/>
      <w:r w:rsidRPr="00B408E6">
        <w:rPr>
          <w:i/>
          <w:sz w:val="24"/>
          <w:szCs w:val="24"/>
        </w:rPr>
        <w:t xml:space="preserve">-on </w:t>
      </w:r>
      <w:r w:rsidRPr="002E733C">
        <w:rPr>
          <w:sz w:val="24"/>
          <w:szCs w:val="24"/>
        </w:rPr>
        <w:t>‘I should’</w:t>
      </w:r>
      <w:r w:rsidRPr="00B408E6">
        <w:rPr>
          <w:i/>
          <w:sz w:val="24"/>
          <w:szCs w:val="24"/>
        </w:rPr>
        <w:t xml:space="preserve"> </w:t>
      </w:r>
      <w:proofErr w:type="spellStart"/>
      <w:r w:rsidRPr="00B408E6">
        <w:rPr>
          <w:i/>
          <w:sz w:val="24"/>
          <w:szCs w:val="24"/>
        </w:rPr>
        <w:t>en</w:t>
      </w:r>
      <w:proofErr w:type="spellEnd"/>
      <w:r w:rsidRPr="00B408E6">
        <w:rPr>
          <w:i/>
          <w:sz w:val="24"/>
          <w:szCs w:val="24"/>
        </w:rPr>
        <w:t xml:space="preserve"> </w:t>
      </w:r>
      <w:proofErr w:type="spellStart"/>
      <w:r w:rsidRPr="00B408E6">
        <w:rPr>
          <w:i/>
          <w:sz w:val="24"/>
          <w:szCs w:val="24"/>
        </w:rPr>
        <w:t>français</w:t>
      </w:r>
      <w:proofErr w:type="spellEnd"/>
      <w:r w:rsidRPr="00B408E6">
        <w:rPr>
          <w:i/>
          <w:sz w:val="24"/>
          <w:szCs w:val="24"/>
        </w:rPr>
        <w:t>?</w:t>
      </w:r>
    </w:p>
    <w:p w14:paraId="5120817B" w14:textId="77777777" w:rsidR="00C377D4" w:rsidRDefault="00C377D4" w:rsidP="00D55C60">
      <w:pPr>
        <w:rPr>
          <w:sz w:val="24"/>
          <w:szCs w:val="24"/>
        </w:rPr>
        <w:sectPr w:rsidR="00C377D4" w:rsidSect="003D0260">
          <w:headerReference w:type="default" r:id="rId93"/>
          <w:footerReference w:type="default" r:id="rId94"/>
          <w:pgSz w:w="11906" w:h="16838"/>
          <w:pgMar w:top="1134" w:right="1134" w:bottom="851" w:left="1134" w:header="708" w:footer="708" w:gutter="0"/>
          <w:cols w:space="708"/>
          <w:docGrid w:linePitch="381"/>
        </w:sectPr>
      </w:pPr>
    </w:p>
    <w:p w14:paraId="3A697CD7" w14:textId="2D632F76" w:rsidR="00D55C60" w:rsidRPr="00C377D4" w:rsidRDefault="00D55C60" w:rsidP="00D55C60">
      <w:pPr>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ED25717" w14:textId="77777777" w:rsidTr="0083557F">
        <w:trPr>
          <w:trHeight w:val="454"/>
        </w:trPr>
        <w:tc>
          <w:tcPr>
            <w:tcW w:w="993" w:type="dxa"/>
            <w:vMerge w:val="restart"/>
            <w:shd w:val="clear" w:color="auto" w:fill="EB87A6" w:themeFill="accent4" w:themeFillTint="66"/>
            <w:vAlign w:val="center"/>
          </w:tcPr>
          <w:p w14:paraId="7BE710D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AB4721" wp14:editId="13D473FD">
                  <wp:extent cx="133405" cy="676556"/>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6A7D9537"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E36B95D" w14:textId="77777777" w:rsidTr="0083557F">
        <w:trPr>
          <w:trHeight w:val="1020"/>
        </w:trPr>
        <w:tc>
          <w:tcPr>
            <w:tcW w:w="993" w:type="dxa"/>
            <w:vMerge/>
            <w:shd w:val="clear" w:color="auto" w:fill="EB87A6" w:themeFill="accent4" w:themeFillTint="66"/>
          </w:tcPr>
          <w:p w14:paraId="1663EDB7" w14:textId="77777777" w:rsidR="00D55C60" w:rsidRDefault="00D55C60" w:rsidP="003D0260">
            <w:pPr>
              <w:spacing w:after="120"/>
              <w:rPr>
                <w:b/>
                <w:color w:val="auto"/>
                <w:sz w:val="24"/>
                <w:szCs w:val="24"/>
              </w:rPr>
            </w:pPr>
          </w:p>
        </w:tc>
        <w:tc>
          <w:tcPr>
            <w:tcW w:w="8646" w:type="dxa"/>
            <w:shd w:val="clear" w:color="auto" w:fill="auto"/>
            <w:vAlign w:val="center"/>
          </w:tcPr>
          <w:p w14:paraId="12A34FBD" w14:textId="77777777" w:rsidR="00D55C60" w:rsidRPr="00C27787" w:rsidRDefault="00D55C60" w:rsidP="003D0260">
            <w:pPr>
              <w:rPr>
                <w:sz w:val="24"/>
                <w:szCs w:val="24"/>
              </w:rPr>
            </w:pPr>
            <w:r w:rsidRPr="00B408E6">
              <w:rPr>
                <w:sz w:val="24"/>
                <w:szCs w:val="24"/>
              </w:rPr>
              <w:t>Look for patterns and exceptions in way the tenses are formed. How can you use what you notice to help you remember the verbs correctly?</w:t>
            </w:r>
          </w:p>
        </w:tc>
      </w:tr>
    </w:tbl>
    <w:p w14:paraId="3471E500" w14:textId="77777777" w:rsidR="00D55C60" w:rsidRDefault="00D55C60" w:rsidP="00D55C60">
      <w:pPr>
        <w:rPr>
          <w:sz w:val="24"/>
          <w:szCs w:val="24"/>
        </w:rPr>
      </w:pPr>
    </w:p>
    <w:p w14:paraId="106AFE08" w14:textId="77777777"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 xml:space="preserve">Use a textbook to find out how to form the tenses you are unsure about. </w:t>
      </w:r>
    </w:p>
    <w:p w14:paraId="73A021E4" w14:textId="77777777"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Now try to memorise the French verbs in each column above.</w:t>
      </w:r>
    </w:p>
    <w:p w14:paraId="61410F61" w14:textId="77777777" w:rsidR="00D55C60" w:rsidRPr="00B408E6" w:rsidRDefault="009A0F1C" w:rsidP="00D7381F">
      <w:pPr>
        <w:pStyle w:val="ListParagraph"/>
        <w:numPr>
          <w:ilvl w:val="0"/>
          <w:numId w:val="6"/>
        </w:numPr>
        <w:spacing w:before="120" w:after="120"/>
        <w:ind w:hanging="357"/>
        <w:contextualSpacing w:val="0"/>
        <w:rPr>
          <w:sz w:val="24"/>
          <w:szCs w:val="24"/>
        </w:rPr>
      </w:pPr>
      <w:r>
        <w:rPr>
          <w:sz w:val="24"/>
          <w:szCs w:val="24"/>
        </w:rPr>
        <w:t>Say them out loud</w:t>
      </w:r>
      <w:r w:rsidR="00D55C60" w:rsidRPr="00B408E6">
        <w:rPr>
          <w:sz w:val="24"/>
          <w:szCs w:val="24"/>
        </w:rPr>
        <w:t xml:space="preserve"> then copy them on some rough paper, looking carefully at the spellings and accents.</w:t>
      </w:r>
    </w:p>
    <w:p w14:paraId="17F7D747" w14:textId="1F286D52"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 xml:space="preserve">Finally, cover the French and try to write out all the verbs, just looking at the </w:t>
      </w:r>
      <w:r w:rsidR="003F3182">
        <w:rPr>
          <w:sz w:val="24"/>
          <w:szCs w:val="24"/>
        </w:rPr>
        <w:t>English answer grid on page 101</w:t>
      </w:r>
      <w:r w:rsidRPr="00B408E6">
        <w:rPr>
          <w:sz w:val="24"/>
          <w:szCs w:val="24"/>
        </w:rPr>
        <w:t>.</w:t>
      </w:r>
    </w:p>
    <w:p w14:paraId="1A0A8CDF"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7F5996ED" w14:textId="77777777" w:rsidTr="0083557F">
        <w:trPr>
          <w:trHeight w:val="454"/>
        </w:trPr>
        <w:tc>
          <w:tcPr>
            <w:tcW w:w="993" w:type="dxa"/>
            <w:vMerge w:val="restart"/>
            <w:shd w:val="clear" w:color="auto" w:fill="EB87A6" w:themeFill="accent4" w:themeFillTint="66"/>
            <w:vAlign w:val="center"/>
          </w:tcPr>
          <w:p w14:paraId="21CB04D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87270D3" wp14:editId="395F262B">
                  <wp:extent cx="133405" cy="676556"/>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4850D3D"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B408E6">
              <w:t xml:space="preserve"> </w:t>
            </w:r>
          </w:p>
        </w:tc>
      </w:tr>
      <w:tr w:rsidR="00D55C60" w14:paraId="3B55778F" w14:textId="77777777" w:rsidTr="0083557F">
        <w:trPr>
          <w:trHeight w:val="1020"/>
        </w:trPr>
        <w:tc>
          <w:tcPr>
            <w:tcW w:w="993" w:type="dxa"/>
            <w:vMerge/>
            <w:shd w:val="clear" w:color="auto" w:fill="EB87A6" w:themeFill="accent4" w:themeFillTint="66"/>
          </w:tcPr>
          <w:p w14:paraId="2B000406" w14:textId="77777777" w:rsidR="00D55C60" w:rsidRDefault="00D55C60" w:rsidP="003D0260">
            <w:pPr>
              <w:spacing w:after="120"/>
              <w:rPr>
                <w:b/>
                <w:color w:val="auto"/>
                <w:sz w:val="24"/>
                <w:szCs w:val="24"/>
              </w:rPr>
            </w:pPr>
          </w:p>
        </w:tc>
        <w:tc>
          <w:tcPr>
            <w:tcW w:w="8646" w:type="dxa"/>
            <w:shd w:val="clear" w:color="auto" w:fill="auto"/>
            <w:vAlign w:val="center"/>
          </w:tcPr>
          <w:p w14:paraId="3AA732D2" w14:textId="77777777" w:rsidR="00D55C60" w:rsidRPr="007342D9" w:rsidRDefault="00D55C60" w:rsidP="003D0260">
            <w:pPr>
              <w:rPr>
                <w:color w:val="auto"/>
                <w:sz w:val="24"/>
                <w:szCs w:val="24"/>
              </w:rPr>
            </w:pPr>
            <w:r>
              <w:rPr>
                <w:sz w:val="24"/>
                <w:szCs w:val="24"/>
              </w:rPr>
              <w:t>K</w:t>
            </w:r>
            <w:r w:rsidRPr="00B408E6">
              <w:rPr>
                <w:sz w:val="24"/>
                <w:szCs w:val="24"/>
              </w:rPr>
              <w:t>eep revising these tenses every week to make them stick in your long-term memory.</w:t>
            </w:r>
          </w:p>
        </w:tc>
      </w:tr>
    </w:tbl>
    <w:p w14:paraId="58D8778C" w14:textId="77777777" w:rsidR="00D55C60" w:rsidRPr="00B408E6" w:rsidRDefault="00D55C60" w:rsidP="00D55C60">
      <w:pPr>
        <w:rPr>
          <w:sz w:val="24"/>
          <w:szCs w:val="24"/>
        </w:rPr>
      </w:pPr>
    </w:p>
    <w:p w14:paraId="036F2475" w14:textId="77777777" w:rsidR="00D55C60" w:rsidRPr="007E3847" w:rsidRDefault="00D55C60" w:rsidP="00D7381F">
      <w:pPr>
        <w:spacing w:after="240"/>
        <w:ind w:left="360"/>
        <w:rPr>
          <w:sz w:val="24"/>
          <w:szCs w:val="24"/>
        </w:rPr>
      </w:pPr>
      <w:r w:rsidRPr="007E3847">
        <w:rPr>
          <w:sz w:val="24"/>
          <w:szCs w:val="24"/>
        </w:rPr>
        <w:t>What are you going to do to help you memorise these verbs? Come up with three techniques.</w:t>
      </w:r>
    </w:p>
    <w:p w14:paraId="59D653E0" w14:textId="77777777" w:rsidR="00D55C60" w:rsidRDefault="00D55C60" w:rsidP="00D7381F">
      <w:pPr>
        <w:pStyle w:val="ListParagraph"/>
        <w:numPr>
          <w:ilvl w:val="0"/>
          <w:numId w:val="62"/>
        </w:numPr>
        <w:tabs>
          <w:tab w:val="left" w:leader="dot" w:pos="9498"/>
        </w:tabs>
        <w:spacing w:before="120" w:after="120"/>
        <w:ind w:hanging="357"/>
        <w:contextualSpacing w:val="0"/>
        <w:rPr>
          <w:sz w:val="24"/>
          <w:szCs w:val="24"/>
        </w:rPr>
      </w:pPr>
      <w:r>
        <w:rPr>
          <w:sz w:val="24"/>
          <w:szCs w:val="24"/>
        </w:rPr>
        <w:t xml:space="preserve"> </w:t>
      </w:r>
      <w:r>
        <w:rPr>
          <w:sz w:val="24"/>
          <w:szCs w:val="24"/>
        </w:rPr>
        <w:tab/>
      </w:r>
    </w:p>
    <w:p w14:paraId="0E5C9B22" w14:textId="77777777" w:rsidR="00D55C60" w:rsidRDefault="00D55C60" w:rsidP="00D7381F">
      <w:pPr>
        <w:pStyle w:val="ListParagraph"/>
        <w:numPr>
          <w:ilvl w:val="0"/>
          <w:numId w:val="62"/>
        </w:numPr>
        <w:tabs>
          <w:tab w:val="left" w:leader="dot" w:pos="9498"/>
        </w:tabs>
        <w:spacing w:before="120" w:after="120"/>
        <w:ind w:hanging="357"/>
        <w:contextualSpacing w:val="0"/>
        <w:rPr>
          <w:sz w:val="24"/>
          <w:szCs w:val="24"/>
        </w:rPr>
      </w:pPr>
      <w:r>
        <w:rPr>
          <w:sz w:val="24"/>
          <w:szCs w:val="24"/>
        </w:rPr>
        <w:t xml:space="preserve"> </w:t>
      </w:r>
      <w:r>
        <w:rPr>
          <w:sz w:val="24"/>
          <w:szCs w:val="24"/>
        </w:rPr>
        <w:tab/>
      </w:r>
    </w:p>
    <w:p w14:paraId="211CC7C4" w14:textId="77777777" w:rsidR="00BA73FA" w:rsidRDefault="00D55C60" w:rsidP="00D7381F">
      <w:pPr>
        <w:pStyle w:val="ListParagraph"/>
        <w:numPr>
          <w:ilvl w:val="0"/>
          <w:numId w:val="62"/>
        </w:numPr>
        <w:tabs>
          <w:tab w:val="left" w:leader="dot" w:pos="9498"/>
        </w:tabs>
        <w:spacing w:before="120" w:after="120"/>
        <w:ind w:hanging="357"/>
        <w:contextualSpacing w:val="0"/>
        <w:rPr>
          <w:sz w:val="24"/>
          <w:szCs w:val="24"/>
        </w:rPr>
        <w:sectPr w:rsidR="00BA73FA" w:rsidSect="003D0260">
          <w:pgSz w:w="11906" w:h="16838"/>
          <w:pgMar w:top="1134" w:right="1134" w:bottom="851" w:left="1134" w:header="708" w:footer="708" w:gutter="0"/>
          <w:cols w:space="708"/>
          <w:docGrid w:linePitch="381"/>
        </w:sectPr>
      </w:pPr>
      <w:r>
        <w:rPr>
          <w:sz w:val="24"/>
          <w:szCs w:val="24"/>
        </w:rPr>
        <w:t xml:space="preserve"> </w:t>
      </w:r>
      <w:r>
        <w:rPr>
          <w:sz w:val="24"/>
          <w:szCs w:val="24"/>
        </w:rPr>
        <w:tab/>
      </w:r>
    </w:p>
    <w:p w14:paraId="613A2E0B" w14:textId="68B7C828" w:rsidR="00D55C60" w:rsidRPr="002D4E9F" w:rsidRDefault="00D55C60" w:rsidP="002D4E9F">
      <w:pPr>
        <w:pStyle w:val="Purple"/>
        <w:numPr>
          <w:ilvl w:val="0"/>
          <w:numId w:val="290"/>
        </w:numPr>
        <w:spacing w:before="200"/>
        <w:rPr>
          <w:color w:val="8A173B" w:themeColor="accent4"/>
        </w:rPr>
      </w:pPr>
      <w:r w:rsidRPr="002D4E9F">
        <w:rPr>
          <w:color w:val="8A173B" w:themeColor="accent4"/>
        </w:rPr>
        <w:lastRenderedPageBreak/>
        <w:t>Justified opinions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45ACFCB" w14:textId="77777777" w:rsidTr="0083557F">
        <w:trPr>
          <w:trHeight w:val="454"/>
        </w:trPr>
        <w:tc>
          <w:tcPr>
            <w:tcW w:w="993" w:type="dxa"/>
            <w:vMerge w:val="restart"/>
            <w:shd w:val="clear" w:color="auto" w:fill="EB87A6" w:themeFill="accent4" w:themeFillTint="66"/>
            <w:vAlign w:val="center"/>
          </w:tcPr>
          <w:p w14:paraId="100556C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2481F75" wp14:editId="73EB8B31">
                  <wp:extent cx="133405" cy="676556"/>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DFEB83"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B408E6">
              <w:t xml:space="preserve"> </w:t>
            </w:r>
          </w:p>
        </w:tc>
      </w:tr>
      <w:tr w:rsidR="00D55C60" w14:paraId="62EEF2F4" w14:textId="77777777" w:rsidTr="0083557F">
        <w:trPr>
          <w:trHeight w:val="1020"/>
        </w:trPr>
        <w:tc>
          <w:tcPr>
            <w:tcW w:w="993" w:type="dxa"/>
            <w:vMerge/>
            <w:shd w:val="clear" w:color="auto" w:fill="EB87A6" w:themeFill="accent4" w:themeFillTint="66"/>
          </w:tcPr>
          <w:p w14:paraId="4AE251FF" w14:textId="77777777" w:rsidR="00D55C60" w:rsidRDefault="00D55C60" w:rsidP="003D0260">
            <w:pPr>
              <w:spacing w:after="120"/>
              <w:rPr>
                <w:b/>
                <w:color w:val="auto"/>
                <w:sz w:val="24"/>
                <w:szCs w:val="24"/>
              </w:rPr>
            </w:pPr>
          </w:p>
        </w:tc>
        <w:tc>
          <w:tcPr>
            <w:tcW w:w="8646" w:type="dxa"/>
            <w:shd w:val="clear" w:color="auto" w:fill="auto"/>
            <w:vAlign w:val="center"/>
          </w:tcPr>
          <w:p w14:paraId="677086C4" w14:textId="77777777" w:rsidR="00D55C60" w:rsidRPr="007342D9" w:rsidRDefault="00D55C60" w:rsidP="003D0260">
            <w:pPr>
              <w:rPr>
                <w:color w:val="auto"/>
                <w:sz w:val="24"/>
                <w:szCs w:val="24"/>
              </w:rPr>
            </w:pPr>
            <w:r w:rsidRPr="00B408E6">
              <w:rPr>
                <w:sz w:val="24"/>
                <w:szCs w:val="24"/>
              </w:rPr>
              <w:t>You must include at least two justified opinions for this question. Always give a reason for your likes and dislikes.</w:t>
            </w:r>
          </w:p>
        </w:tc>
      </w:tr>
    </w:tbl>
    <w:p w14:paraId="03EB6E1C" w14:textId="77777777" w:rsidR="00D55C60" w:rsidRPr="00BA73FA" w:rsidRDefault="00D55C60" w:rsidP="00D55C60">
      <w:pPr>
        <w:ind w:left="360"/>
        <w:rPr>
          <w:sz w:val="20"/>
          <w:szCs w:val="24"/>
        </w:rPr>
      </w:pPr>
    </w:p>
    <w:p w14:paraId="79EBD81F" w14:textId="77777777" w:rsidR="00D55C60" w:rsidRDefault="00D55C60" w:rsidP="00D55C60">
      <w:pPr>
        <w:ind w:left="360"/>
        <w:rPr>
          <w:sz w:val="24"/>
          <w:szCs w:val="24"/>
        </w:rPr>
      </w:pPr>
      <w:r w:rsidRPr="00B408E6">
        <w:rPr>
          <w:sz w:val="24"/>
          <w:szCs w:val="24"/>
        </w:rPr>
        <w:t>Match up these opinions and reasons on the technology topic to write eight possible sentences. There might be more than one match that makes sense!</w:t>
      </w:r>
    </w:p>
    <w:p w14:paraId="68287A4D" w14:textId="77777777" w:rsidR="00BA73FA" w:rsidRPr="00BA73FA" w:rsidRDefault="00BA73FA" w:rsidP="00D55C60">
      <w:pPr>
        <w:ind w:left="360"/>
        <w:rPr>
          <w:sz w:val="12"/>
          <w:szCs w:val="24"/>
        </w:rPr>
      </w:pPr>
    </w:p>
    <w:p w14:paraId="111A1F6D" w14:textId="77777777" w:rsidR="00D55C60" w:rsidRPr="00C27787" w:rsidRDefault="00D55C60" w:rsidP="00D55C60">
      <w:pPr>
        <w:rPr>
          <w:sz w:val="4"/>
          <w:szCs w:val="4"/>
        </w:rPr>
      </w:pPr>
    </w:p>
    <w:tbl>
      <w:tblPr>
        <w:tblStyle w:val="TableGrid"/>
        <w:tblW w:w="0" w:type="auto"/>
        <w:tblCellSpacing w:w="4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320"/>
        <w:gridCol w:w="4430"/>
      </w:tblGrid>
      <w:tr w:rsidR="00BA73FA" w:rsidRPr="00B408E6" w14:paraId="0961EB92" w14:textId="77777777" w:rsidTr="00BA73FA">
        <w:trPr>
          <w:trHeight w:val="454"/>
          <w:tblCellSpacing w:w="42" w:type="dxa"/>
        </w:trPr>
        <w:tc>
          <w:tcPr>
            <w:tcW w:w="4636" w:type="dxa"/>
            <w:shd w:val="clear" w:color="auto" w:fill="EB87A6" w:themeFill="accent4" w:themeFillTint="66"/>
            <w:vAlign w:val="center"/>
          </w:tcPr>
          <w:p w14:paraId="32345C2F" w14:textId="77777777" w:rsidR="00D55C60" w:rsidRPr="009F7350" w:rsidRDefault="00D55C60" w:rsidP="003D0260">
            <w:pPr>
              <w:rPr>
                <w:b/>
                <w:sz w:val="28"/>
                <w:szCs w:val="24"/>
              </w:rPr>
            </w:pPr>
            <w:r w:rsidRPr="009F7350">
              <w:rPr>
                <w:b/>
                <w:sz w:val="28"/>
                <w:szCs w:val="24"/>
              </w:rPr>
              <w:t>Opinion</w:t>
            </w:r>
          </w:p>
        </w:tc>
        <w:tc>
          <w:tcPr>
            <w:tcW w:w="236" w:type="dxa"/>
            <w:shd w:val="clear" w:color="auto" w:fill="auto"/>
          </w:tcPr>
          <w:p w14:paraId="1DC14AC6" w14:textId="77777777" w:rsidR="00D55C60" w:rsidRPr="009F7350" w:rsidRDefault="00D55C60" w:rsidP="003D0260">
            <w:pPr>
              <w:rPr>
                <w:b/>
                <w:sz w:val="28"/>
                <w:szCs w:val="24"/>
              </w:rPr>
            </w:pPr>
          </w:p>
        </w:tc>
        <w:tc>
          <w:tcPr>
            <w:tcW w:w="4304" w:type="dxa"/>
            <w:shd w:val="clear" w:color="auto" w:fill="EB87A6" w:themeFill="accent4" w:themeFillTint="66"/>
            <w:vAlign w:val="center"/>
          </w:tcPr>
          <w:p w14:paraId="1B5E3D49" w14:textId="77777777" w:rsidR="00D55C60" w:rsidRPr="009F7350" w:rsidRDefault="00D55C60" w:rsidP="003D0260">
            <w:pPr>
              <w:rPr>
                <w:b/>
                <w:sz w:val="28"/>
                <w:szCs w:val="24"/>
              </w:rPr>
            </w:pPr>
            <w:r w:rsidRPr="009F7350">
              <w:rPr>
                <w:b/>
                <w:sz w:val="28"/>
                <w:szCs w:val="24"/>
              </w:rPr>
              <w:t>Reason</w:t>
            </w:r>
          </w:p>
        </w:tc>
      </w:tr>
      <w:tr w:rsidR="00BA73FA" w:rsidRPr="009A371B" w14:paraId="3A5E826F"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C96EF8C" w14:textId="77777777" w:rsidR="00D55C60" w:rsidRPr="00B408E6" w:rsidRDefault="00D55C60" w:rsidP="003D0260">
            <w:pPr>
              <w:rPr>
                <w:sz w:val="24"/>
                <w:szCs w:val="24"/>
              </w:rPr>
            </w:pPr>
            <w:proofErr w:type="spellStart"/>
            <w:r w:rsidRPr="00B408E6">
              <w:rPr>
                <w:sz w:val="24"/>
                <w:szCs w:val="24"/>
              </w:rPr>
              <w:t>J’adore</w:t>
            </w:r>
            <w:proofErr w:type="spellEnd"/>
            <w:r w:rsidRPr="00B408E6">
              <w:rPr>
                <w:sz w:val="24"/>
                <w:szCs w:val="24"/>
              </w:rPr>
              <w:t xml:space="preserve"> mon portable</w:t>
            </w:r>
          </w:p>
        </w:tc>
        <w:tc>
          <w:tcPr>
            <w:tcW w:w="236" w:type="dxa"/>
          </w:tcPr>
          <w:p w14:paraId="1570877B"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90A4750" w14:textId="77777777" w:rsidR="00D55C60" w:rsidRPr="00B408E6" w:rsidRDefault="00D55C60" w:rsidP="003D0260">
            <w:pPr>
              <w:rPr>
                <w:sz w:val="24"/>
                <w:szCs w:val="24"/>
                <w:lang w:val="fr-FR"/>
              </w:rPr>
            </w:pPr>
            <w:r w:rsidRPr="00B408E6">
              <w:rPr>
                <w:sz w:val="24"/>
                <w:szCs w:val="24"/>
                <w:lang w:val="fr-FR"/>
              </w:rPr>
              <w:t>puisque c’est si facile et pratique.</w:t>
            </w:r>
          </w:p>
        </w:tc>
      </w:tr>
      <w:tr w:rsidR="00BA73FA" w:rsidRPr="009A371B" w14:paraId="5339164F"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6BEA2E8" w14:textId="77777777" w:rsidR="00D55C60" w:rsidRPr="00B408E6" w:rsidRDefault="00D55C60" w:rsidP="003D0260">
            <w:pPr>
              <w:rPr>
                <w:sz w:val="24"/>
                <w:szCs w:val="24"/>
                <w:lang w:val="fr-FR"/>
              </w:rPr>
            </w:pPr>
            <w:r w:rsidRPr="00B408E6">
              <w:rPr>
                <w:sz w:val="24"/>
                <w:szCs w:val="24"/>
                <w:lang w:val="fr-FR"/>
              </w:rPr>
              <w:t>J’aime beaucoup les réseaux sociaux</w:t>
            </w:r>
          </w:p>
        </w:tc>
        <w:tc>
          <w:tcPr>
            <w:tcW w:w="236" w:type="dxa"/>
          </w:tcPr>
          <w:p w14:paraId="6A7C7C2A"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4B447F3" w14:textId="77777777" w:rsidR="00D55C60" w:rsidRPr="00B408E6" w:rsidRDefault="00D55C60" w:rsidP="003D0260">
            <w:pPr>
              <w:rPr>
                <w:sz w:val="24"/>
                <w:szCs w:val="24"/>
                <w:lang w:val="fr-FR"/>
              </w:rPr>
            </w:pPr>
            <w:r w:rsidRPr="00B408E6">
              <w:rPr>
                <w:sz w:val="24"/>
                <w:szCs w:val="24"/>
                <w:lang w:val="fr-FR"/>
              </w:rPr>
              <w:t>parce que c’est un peu barbant.</w:t>
            </w:r>
          </w:p>
        </w:tc>
      </w:tr>
      <w:tr w:rsidR="00BA73FA" w:rsidRPr="009A371B" w14:paraId="460F7B9D"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019B728" w14:textId="77777777" w:rsidR="00D55C60" w:rsidRPr="00B408E6" w:rsidRDefault="00D55C60" w:rsidP="003D0260">
            <w:pPr>
              <w:rPr>
                <w:sz w:val="24"/>
                <w:szCs w:val="24"/>
                <w:lang w:val="fr-FR"/>
              </w:rPr>
            </w:pPr>
            <w:r w:rsidRPr="00B408E6">
              <w:rPr>
                <w:sz w:val="24"/>
                <w:szCs w:val="24"/>
                <w:lang w:val="fr-FR"/>
              </w:rPr>
              <w:t>Je déteste acheter des vêtements en ligne</w:t>
            </w:r>
          </w:p>
        </w:tc>
        <w:tc>
          <w:tcPr>
            <w:tcW w:w="236" w:type="dxa"/>
          </w:tcPr>
          <w:p w14:paraId="059446F0"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4720AA7" w14:textId="77777777" w:rsidR="00D55C60" w:rsidRPr="00B408E6" w:rsidRDefault="00D55C60" w:rsidP="003D0260">
            <w:pPr>
              <w:rPr>
                <w:sz w:val="24"/>
                <w:szCs w:val="24"/>
                <w:lang w:val="fr-FR"/>
              </w:rPr>
            </w:pPr>
            <w:r w:rsidRPr="00B408E6">
              <w:rPr>
                <w:sz w:val="24"/>
                <w:szCs w:val="24"/>
                <w:lang w:val="fr-FR"/>
              </w:rPr>
              <w:t>qui est plutôt pour les parents.</w:t>
            </w:r>
          </w:p>
        </w:tc>
      </w:tr>
      <w:tr w:rsidR="00BA73FA" w:rsidRPr="009A371B" w14:paraId="6FF2C2E1"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B0612CC" w14:textId="77777777" w:rsidR="00D55C60" w:rsidRPr="00B408E6" w:rsidRDefault="00D55C60" w:rsidP="003D0260">
            <w:pPr>
              <w:rPr>
                <w:rFonts w:cs="Arial"/>
                <w:sz w:val="24"/>
                <w:szCs w:val="24"/>
                <w:lang w:val="fr-FR" w:eastAsia="ja-JP"/>
              </w:rPr>
            </w:pPr>
            <w:r w:rsidRPr="00B408E6">
              <w:rPr>
                <w:sz w:val="24"/>
                <w:szCs w:val="24"/>
                <w:lang w:val="fr-FR"/>
              </w:rPr>
              <w:t>Mon site préféré c’est YouTube</w:t>
            </w:r>
          </w:p>
        </w:tc>
        <w:tc>
          <w:tcPr>
            <w:tcW w:w="236" w:type="dxa"/>
          </w:tcPr>
          <w:p w14:paraId="130BF102"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C29857C" w14:textId="77777777" w:rsidR="00D55C60" w:rsidRPr="00B408E6" w:rsidRDefault="00D55C60" w:rsidP="003D0260">
            <w:pPr>
              <w:rPr>
                <w:sz w:val="24"/>
                <w:szCs w:val="24"/>
                <w:lang w:val="fr-FR"/>
              </w:rPr>
            </w:pPr>
            <w:r w:rsidRPr="00B408E6">
              <w:rPr>
                <w:sz w:val="24"/>
                <w:szCs w:val="24"/>
                <w:lang w:val="fr-FR"/>
              </w:rPr>
              <w:t>parce que j’y suis complètement accro.</w:t>
            </w:r>
          </w:p>
        </w:tc>
      </w:tr>
      <w:tr w:rsidR="00BA73FA" w:rsidRPr="00B408E6" w14:paraId="4C45C690"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F2B33F7" w14:textId="77777777" w:rsidR="00D55C60" w:rsidRPr="00B408E6" w:rsidRDefault="00D55C60" w:rsidP="003D0260">
            <w:pPr>
              <w:rPr>
                <w:sz w:val="24"/>
                <w:szCs w:val="24"/>
                <w:lang w:val="fr-FR"/>
              </w:rPr>
            </w:pPr>
            <w:r w:rsidRPr="00B408E6">
              <w:rPr>
                <w:sz w:val="24"/>
                <w:szCs w:val="24"/>
                <w:lang w:val="fr-FR"/>
              </w:rPr>
              <w:t>Je n’aime pas trop rester devant un petit écran</w:t>
            </w:r>
          </w:p>
        </w:tc>
        <w:tc>
          <w:tcPr>
            <w:tcW w:w="236" w:type="dxa"/>
          </w:tcPr>
          <w:p w14:paraId="477558E1" w14:textId="77777777" w:rsidR="00D55C60" w:rsidRPr="002E552E"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BDF9AE2" w14:textId="77777777" w:rsidR="00D55C60" w:rsidRPr="00B408E6" w:rsidRDefault="00D55C60" w:rsidP="003D0260">
            <w:pPr>
              <w:rPr>
                <w:sz w:val="24"/>
                <w:szCs w:val="24"/>
              </w:rPr>
            </w:pPr>
            <w:r w:rsidRPr="00B408E6">
              <w:rPr>
                <w:sz w:val="24"/>
                <w:szCs w:val="24"/>
              </w:rPr>
              <w:t xml:space="preserve">car </w:t>
            </w:r>
            <w:proofErr w:type="spellStart"/>
            <w:r w:rsidRPr="00B408E6">
              <w:rPr>
                <w:sz w:val="24"/>
                <w:szCs w:val="24"/>
              </w:rPr>
              <w:t>c’est</w:t>
            </w:r>
            <w:proofErr w:type="spellEnd"/>
            <w:r w:rsidRPr="00B408E6">
              <w:rPr>
                <w:sz w:val="24"/>
                <w:szCs w:val="24"/>
              </w:rPr>
              <w:t xml:space="preserve"> </w:t>
            </w:r>
            <w:proofErr w:type="spellStart"/>
            <w:r w:rsidRPr="00B408E6">
              <w:rPr>
                <w:sz w:val="24"/>
                <w:szCs w:val="24"/>
              </w:rPr>
              <w:t>vraiment</w:t>
            </w:r>
            <w:proofErr w:type="spellEnd"/>
            <w:r w:rsidRPr="00B408E6">
              <w:rPr>
                <w:sz w:val="24"/>
                <w:szCs w:val="24"/>
              </w:rPr>
              <w:t xml:space="preserve"> </w:t>
            </w:r>
            <w:proofErr w:type="spellStart"/>
            <w:r w:rsidRPr="00B408E6">
              <w:rPr>
                <w:sz w:val="24"/>
                <w:szCs w:val="24"/>
              </w:rPr>
              <w:t>amusant</w:t>
            </w:r>
            <w:proofErr w:type="spellEnd"/>
            <w:r w:rsidRPr="00B408E6">
              <w:rPr>
                <w:sz w:val="24"/>
                <w:szCs w:val="24"/>
              </w:rPr>
              <w:t>.</w:t>
            </w:r>
          </w:p>
        </w:tc>
      </w:tr>
      <w:tr w:rsidR="00BA73FA" w:rsidRPr="009A371B" w14:paraId="2281B29D"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BDF62E6" w14:textId="6B00E4D5" w:rsidR="00D55C60" w:rsidRPr="00B408E6" w:rsidRDefault="00D55C60" w:rsidP="003D0260">
            <w:pPr>
              <w:rPr>
                <w:sz w:val="24"/>
                <w:szCs w:val="24"/>
              </w:rPr>
            </w:pPr>
            <w:r w:rsidRPr="00B408E6">
              <w:rPr>
                <w:sz w:val="24"/>
                <w:szCs w:val="24"/>
              </w:rPr>
              <w:t xml:space="preserve">Snapchat me </w:t>
            </w:r>
            <w:proofErr w:type="spellStart"/>
            <w:r w:rsidRPr="00B408E6">
              <w:rPr>
                <w:sz w:val="24"/>
                <w:szCs w:val="24"/>
              </w:rPr>
              <w:t>pla</w:t>
            </w:r>
            <w:r w:rsidR="00652936">
              <w:rPr>
                <w:sz w:val="24"/>
                <w:szCs w:val="24"/>
              </w:rPr>
              <w:t>î</w:t>
            </w:r>
            <w:r w:rsidRPr="00B408E6">
              <w:rPr>
                <w:sz w:val="24"/>
                <w:szCs w:val="24"/>
              </w:rPr>
              <w:t>t</w:t>
            </w:r>
            <w:proofErr w:type="spellEnd"/>
            <w:r w:rsidRPr="00B408E6">
              <w:rPr>
                <w:sz w:val="24"/>
                <w:szCs w:val="24"/>
              </w:rPr>
              <w:t xml:space="preserve"> </w:t>
            </w:r>
            <w:proofErr w:type="spellStart"/>
            <w:r w:rsidRPr="00B408E6">
              <w:rPr>
                <w:sz w:val="24"/>
                <w:szCs w:val="24"/>
              </w:rPr>
              <w:t>énorm</w:t>
            </w:r>
            <w:r w:rsidR="00652936">
              <w:rPr>
                <w:sz w:val="24"/>
                <w:szCs w:val="24"/>
              </w:rPr>
              <w:t>é</w:t>
            </w:r>
            <w:r w:rsidRPr="00B408E6">
              <w:rPr>
                <w:sz w:val="24"/>
                <w:szCs w:val="24"/>
              </w:rPr>
              <w:t>ment</w:t>
            </w:r>
            <w:proofErr w:type="spellEnd"/>
          </w:p>
        </w:tc>
        <w:tc>
          <w:tcPr>
            <w:tcW w:w="236" w:type="dxa"/>
          </w:tcPr>
          <w:p w14:paraId="33E1CA34"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816ECA7" w14:textId="77777777" w:rsidR="00D55C60" w:rsidRPr="00B408E6" w:rsidRDefault="00D55C60" w:rsidP="003D0260">
            <w:pPr>
              <w:rPr>
                <w:sz w:val="24"/>
                <w:szCs w:val="24"/>
                <w:lang w:val="fr-FR"/>
              </w:rPr>
            </w:pPr>
            <w:r w:rsidRPr="00B408E6">
              <w:rPr>
                <w:sz w:val="24"/>
                <w:szCs w:val="24"/>
                <w:lang w:val="fr-FR"/>
              </w:rPr>
              <w:t>parce que ça me fait rire.</w:t>
            </w:r>
          </w:p>
        </w:tc>
      </w:tr>
      <w:tr w:rsidR="00BA73FA" w:rsidRPr="009A371B" w14:paraId="1D4E3118"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64ADF2E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horreur</w:t>
            </w:r>
            <w:proofErr w:type="spellEnd"/>
            <w:r w:rsidRPr="00B408E6">
              <w:rPr>
                <w:sz w:val="24"/>
                <w:szCs w:val="24"/>
              </w:rPr>
              <w:t xml:space="preserve"> de Facebook,</w:t>
            </w:r>
          </w:p>
        </w:tc>
        <w:tc>
          <w:tcPr>
            <w:tcW w:w="236" w:type="dxa"/>
          </w:tcPr>
          <w:p w14:paraId="004C2E6F"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59E19BE" w14:textId="77777777" w:rsidR="00D55C60" w:rsidRPr="00B408E6" w:rsidRDefault="00D55C60" w:rsidP="003D0260">
            <w:pPr>
              <w:rPr>
                <w:sz w:val="24"/>
                <w:szCs w:val="24"/>
                <w:lang w:val="fr-FR"/>
              </w:rPr>
            </w:pPr>
            <w:r w:rsidRPr="00B408E6">
              <w:rPr>
                <w:sz w:val="24"/>
                <w:szCs w:val="24"/>
                <w:lang w:val="fr-FR"/>
              </w:rPr>
              <w:t>car je peux rester en contact avec ma famille à l’étranger.</w:t>
            </w:r>
          </w:p>
        </w:tc>
      </w:tr>
      <w:tr w:rsidR="00BA73FA" w:rsidRPr="009A371B" w14:paraId="07B4EB9A"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BBE27DD" w14:textId="77777777" w:rsidR="00D55C60" w:rsidRPr="00B408E6" w:rsidRDefault="00D55C60" w:rsidP="003D0260">
            <w:pPr>
              <w:rPr>
                <w:sz w:val="24"/>
                <w:szCs w:val="24"/>
                <w:lang w:val="fr-FR"/>
              </w:rPr>
            </w:pPr>
            <w:r w:rsidRPr="00B408E6">
              <w:rPr>
                <w:sz w:val="24"/>
                <w:szCs w:val="24"/>
                <w:lang w:val="fr-FR"/>
              </w:rPr>
              <w:t>Je préfère travailler sur mon ordinateur</w:t>
            </w:r>
          </w:p>
        </w:tc>
        <w:tc>
          <w:tcPr>
            <w:tcW w:w="236" w:type="dxa"/>
          </w:tcPr>
          <w:p w14:paraId="290C4182"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639EFE4" w14:textId="77777777" w:rsidR="00D55C60" w:rsidRPr="00B408E6" w:rsidRDefault="00D55C60" w:rsidP="003D0260">
            <w:pPr>
              <w:rPr>
                <w:sz w:val="24"/>
                <w:szCs w:val="24"/>
                <w:lang w:val="fr-FR"/>
              </w:rPr>
            </w:pPr>
            <w:r w:rsidRPr="00B408E6">
              <w:rPr>
                <w:sz w:val="24"/>
                <w:szCs w:val="24"/>
                <w:lang w:val="fr-FR"/>
              </w:rPr>
              <w:t>puisque c’est plus amusant d’aller en ville.</w:t>
            </w:r>
          </w:p>
        </w:tc>
      </w:tr>
    </w:tbl>
    <w:p w14:paraId="42BF2A64" w14:textId="77777777" w:rsidR="00D55C60" w:rsidRPr="002E552E" w:rsidRDefault="00D55C60" w:rsidP="002D4E9F">
      <w:pPr>
        <w:pStyle w:val="ListParagraph"/>
        <w:numPr>
          <w:ilvl w:val="0"/>
          <w:numId w:val="96"/>
        </w:numPr>
        <w:tabs>
          <w:tab w:val="left" w:leader="dot" w:pos="9498"/>
        </w:tabs>
        <w:spacing w:before="240" w:after="120"/>
        <w:contextualSpacing w:val="0"/>
        <w:rPr>
          <w:sz w:val="24"/>
          <w:szCs w:val="24"/>
          <w:lang w:val="fr-FR"/>
        </w:rPr>
      </w:pPr>
      <w:r w:rsidRPr="002E552E">
        <w:rPr>
          <w:sz w:val="24"/>
          <w:szCs w:val="24"/>
          <w:lang w:val="fr-FR"/>
        </w:rPr>
        <w:tab/>
      </w:r>
    </w:p>
    <w:p w14:paraId="3ACA280D"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786F5FDF"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63BDF674"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09A4B781"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0F2090E8"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6F63BADE"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55EBF3B3" w14:textId="31C1DC20" w:rsidR="00C377D4" w:rsidRPr="00BA73FA"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32157927" w14:textId="77777777" w:rsidR="00D55C60" w:rsidRPr="002E552E" w:rsidRDefault="00D55C60" w:rsidP="00D55C60">
      <w:pPr>
        <w:rPr>
          <w:sz w:val="24"/>
          <w:szCs w:val="24"/>
          <w:lang w:val="fr-FR"/>
        </w:rPr>
        <w:sectPr w:rsidR="00D55C60" w:rsidRPr="002E552E" w:rsidSect="003D0260">
          <w:pgSz w:w="11906" w:h="16838"/>
          <w:pgMar w:top="1134" w:right="1134" w:bottom="851" w:left="1134" w:header="708" w:footer="708" w:gutter="0"/>
          <w:cols w:space="708"/>
          <w:docGrid w:linePitch="381"/>
        </w:sectPr>
      </w:pPr>
    </w:p>
    <w:p w14:paraId="7CD58F40" w14:textId="77777777" w:rsidR="00D55C60" w:rsidRPr="00B408E6" w:rsidRDefault="00D55C60" w:rsidP="00D55C60">
      <w:pPr>
        <w:spacing w:after="120"/>
        <w:ind w:left="363"/>
        <w:rPr>
          <w:sz w:val="24"/>
          <w:szCs w:val="24"/>
        </w:rPr>
      </w:pPr>
      <w:r w:rsidRPr="00B408E6">
        <w:rPr>
          <w:sz w:val="24"/>
          <w:szCs w:val="24"/>
        </w:rPr>
        <w:lastRenderedPageBreak/>
        <w:t xml:space="preserve">Now translate the sentences </w:t>
      </w:r>
      <w:r w:rsidR="009A0F1C">
        <w:rPr>
          <w:sz w:val="24"/>
          <w:szCs w:val="24"/>
        </w:rPr>
        <w:t xml:space="preserve">you’ve made </w:t>
      </w:r>
      <w:r w:rsidRPr="00B408E6">
        <w:rPr>
          <w:sz w:val="24"/>
          <w:szCs w:val="24"/>
        </w:rPr>
        <w:t>into English.</w:t>
      </w:r>
    </w:p>
    <w:p w14:paraId="27E59266" w14:textId="77777777" w:rsidR="00D55C60" w:rsidRPr="00934B55" w:rsidRDefault="00D55C60" w:rsidP="002D4E9F">
      <w:pPr>
        <w:pStyle w:val="ListParagraph"/>
        <w:numPr>
          <w:ilvl w:val="0"/>
          <w:numId w:val="97"/>
        </w:numPr>
        <w:tabs>
          <w:tab w:val="left" w:leader="dot" w:pos="9498"/>
        </w:tabs>
        <w:spacing w:before="240" w:after="120"/>
        <w:contextualSpacing w:val="0"/>
        <w:rPr>
          <w:sz w:val="24"/>
          <w:szCs w:val="24"/>
        </w:rPr>
      </w:pPr>
      <w:r>
        <w:rPr>
          <w:sz w:val="24"/>
          <w:szCs w:val="24"/>
        </w:rPr>
        <w:tab/>
      </w:r>
    </w:p>
    <w:p w14:paraId="2D2E082E"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59FC9E3B"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4B4F2F40"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37D480B8"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6E5ADDD8"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2EFDA0DB"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5310AEED"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42138ADF" w14:textId="61F968FE" w:rsidR="00D55C60" w:rsidRPr="00BA73FA" w:rsidRDefault="00D55C60" w:rsidP="002D4E9F">
      <w:pPr>
        <w:pStyle w:val="Purple"/>
        <w:numPr>
          <w:ilvl w:val="0"/>
          <w:numId w:val="290"/>
        </w:numPr>
        <w:rPr>
          <w:color w:val="67112B" w:themeColor="accent4" w:themeShade="BF"/>
        </w:rPr>
      </w:pPr>
      <w:r w:rsidRPr="00BA73FA">
        <w:rPr>
          <w:color w:val="67112B" w:themeColor="accent4" w:themeShade="BF"/>
        </w:rPr>
        <w:t>Constructing complex sentences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BE0B6C2" w14:textId="77777777" w:rsidTr="0083557F">
        <w:trPr>
          <w:trHeight w:val="454"/>
        </w:trPr>
        <w:tc>
          <w:tcPr>
            <w:tcW w:w="993" w:type="dxa"/>
            <w:vMerge w:val="restart"/>
            <w:shd w:val="clear" w:color="auto" w:fill="EB87A6" w:themeFill="accent4" w:themeFillTint="66"/>
            <w:vAlign w:val="center"/>
          </w:tcPr>
          <w:p w14:paraId="02C35F8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E47BFC7" wp14:editId="1194FB34">
                  <wp:extent cx="133405" cy="676556"/>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C33D78B"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3541A46E" w14:textId="77777777" w:rsidTr="0083557F">
        <w:trPr>
          <w:trHeight w:val="1020"/>
        </w:trPr>
        <w:tc>
          <w:tcPr>
            <w:tcW w:w="993" w:type="dxa"/>
            <w:vMerge/>
            <w:shd w:val="clear" w:color="auto" w:fill="EB87A6" w:themeFill="accent4" w:themeFillTint="66"/>
          </w:tcPr>
          <w:p w14:paraId="46CFF0FD" w14:textId="77777777" w:rsidR="00D55C60" w:rsidRDefault="00D55C60" w:rsidP="003D0260">
            <w:pPr>
              <w:spacing w:after="120"/>
              <w:rPr>
                <w:b/>
                <w:color w:val="auto"/>
                <w:sz w:val="24"/>
                <w:szCs w:val="24"/>
              </w:rPr>
            </w:pPr>
          </w:p>
        </w:tc>
        <w:tc>
          <w:tcPr>
            <w:tcW w:w="8646" w:type="dxa"/>
            <w:shd w:val="clear" w:color="auto" w:fill="auto"/>
            <w:vAlign w:val="center"/>
          </w:tcPr>
          <w:p w14:paraId="325D02D0" w14:textId="77777777" w:rsidR="00D55C60" w:rsidRPr="007342D9" w:rsidRDefault="00D55C60" w:rsidP="003D0260">
            <w:pPr>
              <w:rPr>
                <w:color w:val="auto"/>
                <w:sz w:val="24"/>
                <w:szCs w:val="24"/>
              </w:rPr>
            </w:pPr>
            <w:r w:rsidRPr="00B408E6">
              <w:rPr>
                <w:sz w:val="24"/>
                <w:szCs w:val="24"/>
              </w:rPr>
              <w:t>Create a toolkit of phrases that can help you construct complex sentences on any topic. Here are a few ideas to get you started.</w:t>
            </w:r>
          </w:p>
        </w:tc>
      </w:tr>
    </w:tbl>
    <w:p w14:paraId="324DD2A6" w14:textId="77777777" w:rsidR="00D55C60" w:rsidRPr="00C27787" w:rsidRDefault="00D55C60" w:rsidP="00D55C60">
      <w:pPr>
        <w:rPr>
          <w:sz w:val="24"/>
          <w:szCs w:val="24"/>
        </w:rPr>
      </w:pPr>
    </w:p>
    <w:p w14:paraId="6E96F71B" w14:textId="35876250" w:rsidR="00D55C60" w:rsidRPr="00B408E6" w:rsidRDefault="00D55C60" w:rsidP="00D55C60">
      <w:pPr>
        <w:ind w:left="360"/>
        <w:rPr>
          <w:sz w:val="24"/>
          <w:szCs w:val="24"/>
        </w:rPr>
      </w:pPr>
      <w:r w:rsidRPr="00B408E6">
        <w:rPr>
          <w:sz w:val="24"/>
          <w:szCs w:val="24"/>
        </w:rPr>
        <w:t xml:space="preserve">Translate the </w:t>
      </w:r>
      <w:r w:rsidR="00502B7C">
        <w:rPr>
          <w:sz w:val="24"/>
          <w:szCs w:val="24"/>
        </w:rPr>
        <w:t>French sentences</w:t>
      </w:r>
      <w:r w:rsidRPr="00B408E6">
        <w:rPr>
          <w:sz w:val="24"/>
          <w:szCs w:val="24"/>
        </w:rPr>
        <w:t xml:space="preserve"> into English, then adapt the complex structures</w:t>
      </w:r>
      <w:r w:rsidR="00502B7C">
        <w:rPr>
          <w:sz w:val="24"/>
          <w:szCs w:val="24"/>
        </w:rPr>
        <w:t xml:space="preserve"> used</w:t>
      </w:r>
      <w:r w:rsidRPr="00B408E6">
        <w:rPr>
          <w:sz w:val="24"/>
          <w:szCs w:val="24"/>
        </w:rPr>
        <w:t xml:space="preserve"> to translate the English sentences into French.</w:t>
      </w:r>
    </w:p>
    <w:p w14:paraId="3092A79E" w14:textId="77777777" w:rsidR="00D55C60" w:rsidRPr="00B408E6" w:rsidRDefault="00D55C60" w:rsidP="00D55C60">
      <w:pPr>
        <w:rPr>
          <w:sz w:val="24"/>
          <w:szCs w:val="24"/>
        </w:rPr>
      </w:pPr>
    </w:p>
    <w:p w14:paraId="053525F4" w14:textId="73870FA6" w:rsidR="00D55C60" w:rsidRPr="00151245" w:rsidRDefault="00D55C60" w:rsidP="00B9400B">
      <w:pPr>
        <w:pStyle w:val="ListParagraph"/>
        <w:numPr>
          <w:ilvl w:val="0"/>
          <w:numId w:val="65"/>
        </w:numPr>
        <w:rPr>
          <w:b/>
          <w:sz w:val="24"/>
          <w:szCs w:val="24"/>
          <w:lang w:val="fr-FR"/>
        </w:rPr>
      </w:pPr>
      <w:r w:rsidRPr="00151245">
        <w:rPr>
          <w:b/>
          <w:sz w:val="24"/>
          <w:szCs w:val="24"/>
          <w:lang w:val="fr-FR"/>
        </w:rPr>
        <w:t xml:space="preserve">Comparatives </w:t>
      </w:r>
      <w:proofErr w:type="spellStart"/>
      <w:r w:rsidRPr="00151245">
        <w:rPr>
          <w:b/>
          <w:sz w:val="24"/>
          <w:szCs w:val="24"/>
          <w:lang w:val="fr-FR"/>
        </w:rPr>
        <w:t>using</w:t>
      </w:r>
      <w:proofErr w:type="spellEnd"/>
      <w:r w:rsidRPr="00151245">
        <w:rPr>
          <w:b/>
          <w:sz w:val="24"/>
          <w:szCs w:val="24"/>
          <w:lang w:val="fr-FR"/>
        </w:rPr>
        <w:t xml:space="preserve"> ‘</w:t>
      </w:r>
      <w:r w:rsidRPr="00151245">
        <w:rPr>
          <w:b/>
          <w:i/>
          <w:sz w:val="24"/>
          <w:szCs w:val="24"/>
          <w:lang w:val="fr-FR"/>
        </w:rPr>
        <w:t>plus/moins/aussi … que</w:t>
      </w:r>
      <w:r w:rsidRPr="00151245">
        <w:rPr>
          <w:b/>
          <w:sz w:val="24"/>
          <w:szCs w:val="24"/>
          <w:lang w:val="fr-FR"/>
        </w:rPr>
        <w:t xml:space="preserve">’ and superlatives </w:t>
      </w:r>
      <w:proofErr w:type="spellStart"/>
      <w:r w:rsidRPr="00151245">
        <w:rPr>
          <w:b/>
          <w:sz w:val="24"/>
          <w:szCs w:val="24"/>
          <w:lang w:val="fr-FR"/>
        </w:rPr>
        <w:t>using</w:t>
      </w:r>
      <w:proofErr w:type="spellEnd"/>
      <w:r w:rsidRPr="00151245">
        <w:rPr>
          <w:b/>
          <w:sz w:val="24"/>
          <w:szCs w:val="24"/>
          <w:lang w:val="fr-FR"/>
        </w:rPr>
        <w:t xml:space="preserve"> ‘</w:t>
      </w:r>
      <w:r w:rsidRPr="00151245">
        <w:rPr>
          <w:b/>
          <w:i/>
          <w:sz w:val="24"/>
          <w:szCs w:val="24"/>
          <w:lang w:val="fr-FR"/>
        </w:rPr>
        <w:t>le/la/les plus</w:t>
      </w:r>
      <w:r w:rsidRPr="00151245">
        <w:rPr>
          <w:b/>
          <w:sz w:val="24"/>
          <w:szCs w:val="24"/>
          <w:lang w:val="fr-FR"/>
        </w:rPr>
        <w:t>’</w:t>
      </w:r>
      <w:r w:rsidR="00502B7C" w:rsidRPr="00151245">
        <w:rPr>
          <w:b/>
          <w:sz w:val="24"/>
          <w:szCs w:val="24"/>
          <w:lang w:val="fr-FR"/>
        </w:rPr>
        <w:t>.</w:t>
      </w:r>
    </w:p>
    <w:p w14:paraId="62FDB50A" w14:textId="77777777" w:rsidR="00D55C60" w:rsidRPr="00B408E6" w:rsidRDefault="00D55C60" w:rsidP="00D55C60">
      <w:pPr>
        <w:rPr>
          <w:sz w:val="24"/>
          <w:szCs w:val="24"/>
          <w:lang w:val="fr-FR"/>
        </w:rPr>
      </w:pPr>
    </w:p>
    <w:p w14:paraId="3A1731B3" w14:textId="0E6A2533" w:rsidR="00D55C60" w:rsidRPr="00502B7C" w:rsidRDefault="00D55C60" w:rsidP="002D4E9F">
      <w:pPr>
        <w:pStyle w:val="ListParagraph"/>
        <w:numPr>
          <w:ilvl w:val="0"/>
          <w:numId w:val="187"/>
        </w:numPr>
        <w:rPr>
          <w:sz w:val="24"/>
          <w:szCs w:val="24"/>
          <w:lang w:val="fr-FR"/>
        </w:rPr>
      </w:pPr>
      <w:r w:rsidRPr="00502B7C">
        <w:rPr>
          <w:sz w:val="24"/>
          <w:szCs w:val="24"/>
          <w:lang w:val="fr-FR"/>
        </w:rPr>
        <w:t>Je m’entends bien avec mes parents mais mon père est moins compréhensif que ma mère.</w:t>
      </w:r>
    </w:p>
    <w:p w14:paraId="26DA7D8A" w14:textId="77777777" w:rsidR="00D55C60" w:rsidRPr="00D90E0E" w:rsidRDefault="00D55C60" w:rsidP="00D55C60">
      <w:pPr>
        <w:tabs>
          <w:tab w:val="left" w:leader="dot" w:pos="9498"/>
        </w:tabs>
        <w:spacing w:before="240" w:after="120"/>
        <w:ind w:left="720"/>
        <w:rPr>
          <w:sz w:val="24"/>
          <w:szCs w:val="24"/>
          <w:lang w:val="fr-FR"/>
        </w:rPr>
      </w:pPr>
      <w:r>
        <w:rPr>
          <w:sz w:val="24"/>
          <w:szCs w:val="24"/>
          <w:lang w:val="fr-FR"/>
        </w:rPr>
        <w:tab/>
      </w:r>
    </w:p>
    <w:p w14:paraId="270EE4FC" w14:textId="77777777" w:rsidR="00D55C60" w:rsidRDefault="00D55C60" w:rsidP="00D55C60">
      <w:pPr>
        <w:tabs>
          <w:tab w:val="left" w:leader="dot" w:pos="9498"/>
        </w:tabs>
        <w:spacing w:before="120" w:after="120"/>
        <w:ind w:left="720"/>
        <w:rPr>
          <w:sz w:val="24"/>
          <w:szCs w:val="24"/>
          <w:lang w:val="fr-FR"/>
        </w:rPr>
      </w:pPr>
      <w:r>
        <w:rPr>
          <w:sz w:val="24"/>
          <w:szCs w:val="24"/>
          <w:lang w:val="fr-FR"/>
        </w:rPr>
        <w:tab/>
      </w:r>
    </w:p>
    <w:p w14:paraId="017366D3" w14:textId="77777777" w:rsidR="00D55C60" w:rsidRPr="00B408E6" w:rsidRDefault="00D55C60" w:rsidP="00D55C60">
      <w:pPr>
        <w:ind w:left="720"/>
        <w:rPr>
          <w:sz w:val="24"/>
          <w:szCs w:val="24"/>
          <w:lang w:val="fr-FR"/>
        </w:rPr>
      </w:pPr>
    </w:p>
    <w:p w14:paraId="433C66DF" w14:textId="795DB846" w:rsidR="00D55C60" w:rsidRPr="00502B7C" w:rsidRDefault="00D55C60" w:rsidP="002D4E9F">
      <w:pPr>
        <w:pStyle w:val="ListParagraph"/>
        <w:numPr>
          <w:ilvl w:val="0"/>
          <w:numId w:val="187"/>
        </w:numPr>
        <w:rPr>
          <w:sz w:val="24"/>
          <w:szCs w:val="24"/>
        </w:rPr>
      </w:pPr>
      <w:r w:rsidRPr="0077551A">
        <w:rPr>
          <w:sz w:val="24"/>
          <w:szCs w:val="24"/>
          <w:lang w:val="fr-FR"/>
        </w:rPr>
        <w:t xml:space="preserve"> </w:t>
      </w:r>
      <w:r w:rsidRPr="00502B7C">
        <w:rPr>
          <w:sz w:val="24"/>
          <w:szCs w:val="24"/>
        </w:rPr>
        <w:t>I don’t get on well with my grandparents but my grandmother is nicer than my grand</w:t>
      </w:r>
      <w:r w:rsidR="00EB4323" w:rsidRPr="00502B7C">
        <w:rPr>
          <w:sz w:val="24"/>
          <w:szCs w:val="24"/>
        </w:rPr>
        <w:t>d</w:t>
      </w:r>
      <w:r w:rsidRPr="00502B7C">
        <w:rPr>
          <w:sz w:val="24"/>
          <w:szCs w:val="24"/>
        </w:rPr>
        <w:t>ad.</w:t>
      </w:r>
    </w:p>
    <w:p w14:paraId="7F435805" w14:textId="77777777" w:rsidR="00D55C60" w:rsidRPr="002E552E" w:rsidRDefault="00D55C60" w:rsidP="00D55C60">
      <w:pPr>
        <w:tabs>
          <w:tab w:val="left" w:leader="dot" w:pos="9498"/>
        </w:tabs>
        <w:spacing w:before="240" w:after="120"/>
        <w:ind w:left="720"/>
        <w:rPr>
          <w:sz w:val="24"/>
          <w:szCs w:val="24"/>
        </w:rPr>
      </w:pPr>
      <w:r w:rsidRPr="002E552E">
        <w:rPr>
          <w:sz w:val="24"/>
          <w:szCs w:val="24"/>
        </w:rPr>
        <w:tab/>
      </w:r>
    </w:p>
    <w:p w14:paraId="5594A968" w14:textId="77777777" w:rsidR="00D55C60" w:rsidRPr="002E552E" w:rsidRDefault="00D55C60" w:rsidP="00D55C60">
      <w:pPr>
        <w:tabs>
          <w:tab w:val="left" w:leader="dot" w:pos="9498"/>
        </w:tabs>
        <w:spacing w:before="120" w:after="120"/>
        <w:ind w:left="720"/>
        <w:rPr>
          <w:sz w:val="24"/>
          <w:szCs w:val="24"/>
        </w:rPr>
      </w:pPr>
      <w:r w:rsidRPr="002E552E">
        <w:rPr>
          <w:sz w:val="24"/>
          <w:szCs w:val="24"/>
        </w:rPr>
        <w:tab/>
      </w:r>
    </w:p>
    <w:p w14:paraId="4333E2B5" w14:textId="77777777" w:rsidR="00D55C60" w:rsidRPr="002E552E" w:rsidRDefault="00D55C60" w:rsidP="00D55C60">
      <w:pPr>
        <w:ind w:left="720"/>
        <w:rPr>
          <w:sz w:val="24"/>
          <w:szCs w:val="24"/>
        </w:rPr>
      </w:pPr>
    </w:p>
    <w:p w14:paraId="388D111F" w14:textId="01745589" w:rsidR="00D55C60" w:rsidRPr="00502B7C" w:rsidRDefault="00D55C60" w:rsidP="002D4E9F">
      <w:pPr>
        <w:pStyle w:val="ListParagraph"/>
        <w:numPr>
          <w:ilvl w:val="0"/>
          <w:numId w:val="187"/>
        </w:numPr>
        <w:rPr>
          <w:sz w:val="24"/>
          <w:szCs w:val="24"/>
          <w:lang w:val="fr-FR"/>
        </w:rPr>
      </w:pPr>
      <w:r w:rsidRPr="00502B7C">
        <w:rPr>
          <w:sz w:val="24"/>
          <w:szCs w:val="24"/>
          <w:lang w:val="fr-FR"/>
        </w:rPr>
        <w:t>Mon frère est le garçon le plus casse-pied du monde.</w:t>
      </w:r>
    </w:p>
    <w:p w14:paraId="16D6A429" w14:textId="77777777" w:rsidR="00D55C60" w:rsidRPr="00D90E0E" w:rsidRDefault="00D55C60" w:rsidP="00D55C60">
      <w:pPr>
        <w:tabs>
          <w:tab w:val="left" w:leader="dot" w:pos="9498"/>
        </w:tabs>
        <w:spacing w:before="240" w:after="120"/>
        <w:ind w:left="720"/>
        <w:rPr>
          <w:sz w:val="24"/>
          <w:szCs w:val="24"/>
          <w:lang w:val="fr-FR"/>
        </w:rPr>
      </w:pPr>
      <w:r>
        <w:rPr>
          <w:sz w:val="24"/>
          <w:szCs w:val="24"/>
          <w:lang w:val="fr-FR"/>
        </w:rPr>
        <w:tab/>
      </w:r>
    </w:p>
    <w:p w14:paraId="57F0EE05" w14:textId="50E82768" w:rsidR="00C377D4" w:rsidRDefault="00D55C60" w:rsidP="00C377D4">
      <w:pPr>
        <w:tabs>
          <w:tab w:val="left" w:leader="dot" w:pos="9498"/>
        </w:tabs>
        <w:spacing w:before="120" w:after="120"/>
        <w:ind w:left="720"/>
        <w:rPr>
          <w:sz w:val="24"/>
          <w:szCs w:val="24"/>
          <w:lang w:val="fr-FR"/>
        </w:rPr>
      </w:pPr>
      <w:r>
        <w:rPr>
          <w:sz w:val="24"/>
          <w:szCs w:val="24"/>
          <w:lang w:val="fr-FR"/>
        </w:rPr>
        <w:tab/>
      </w:r>
    </w:p>
    <w:p w14:paraId="01AF06E2" w14:textId="77777777" w:rsidR="00D55C60" w:rsidRDefault="00D55C60" w:rsidP="00D55C60">
      <w:pPr>
        <w:ind w:left="720"/>
        <w:rPr>
          <w:sz w:val="24"/>
          <w:szCs w:val="24"/>
          <w:lang w:val="fr-FR"/>
        </w:rPr>
        <w:sectPr w:rsidR="00D55C60" w:rsidSect="003D0260">
          <w:pgSz w:w="11906" w:h="16838"/>
          <w:pgMar w:top="1134" w:right="1134" w:bottom="851" w:left="1134" w:header="708" w:footer="708" w:gutter="0"/>
          <w:cols w:space="708"/>
          <w:docGrid w:linePitch="381"/>
        </w:sectPr>
      </w:pPr>
    </w:p>
    <w:p w14:paraId="32A7B29E" w14:textId="7D73D3E6" w:rsidR="00D55C60" w:rsidRPr="00502B7C" w:rsidRDefault="00D55C60" w:rsidP="002D4E9F">
      <w:pPr>
        <w:pStyle w:val="ListParagraph"/>
        <w:numPr>
          <w:ilvl w:val="0"/>
          <w:numId w:val="187"/>
        </w:numPr>
        <w:rPr>
          <w:sz w:val="24"/>
          <w:szCs w:val="24"/>
        </w:rPr>
      </w:pPr>
      <w:r w:rsidRPr="00502B7C">
        <w:rPr>
          <w:sz w:val="24"/>
          <w:szCs w:val="24"/>
        </w:rPr>
        <w:lastRenderedPageBreak/>
        <w:t>My best friend is the most intelligent girl in the class.</w:t>
      </w:r>
    </w:p>
    <w:p w14:paraId="31F2E846"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4EC5A317"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F0E8525" w14:textId="77777777" w:rsidR="00E3594D" w:rsidRPr="00E3594D" w:rsidRDefault="00E3594D" w:rsidP="00E3594D">
      <w:pPr>
        <w:pStyle w:val="ListParagraph"/>
        <w:rPr>
          <w:sz w:val="24"/>
          <w:szCs w:val="24"/>
        </w:rPr>
      </w:pPr>
    </w:p>
    <w:p w14:paraId="00FBDEB7" w14:textId="125DBDEE" w:rsidR="00D55C60" w:rsidRPr="00151245" w:rsidRDefault="00D55C60" w:rsidP="00B9400B">
      <w:pPr>
        <w:pStyle w:val="ListParagraph"/>
        <w:numPr>
          <w:ilvl w:val="0"/>
          <w:numId w:val="65"/>
        </w:numPr>
        <w:rPr>
          <w:b/>
          <w:sz w:val="24"/>
          <w:szCs w:val="24"/>
        </w:rPr>
      </w:pPr>
      <w:r w:rsidRPr="00151245">
        <w:rPr>
          <w:b/>
          <w:sz w:val="24"/>
          <w:szCs w:val="24"/>
        </w:rPr>
        <w:t xml:space="preserve"> ‘If’ sentences with the imperfect and conditional tenses</w:t>
      </w:r>
      <w:r w:rsidR="00502B7C" w:rsidRPr="00151245">
        <w:rPr>
          <w:b/>
          <w:sz w:val="24"/>
          <w:szCs w:val="24"/>
        </w:rPr>
        <w:t>.</w:t>
      </w:r>
    </w:p>
    <w:p w14:paraId="599BB41F" w14:textId="77777777" w:rsidR="00D55C60" w:rsidRPr="00B408E6" w:rsidRDefault="00D55C60" w:rsidP="00D55C60">
      <w:pPr>
        <w:rPr>
          <w:sz w:val="24"/>
          <w:szCs w:val="24"/>
        </w:rPr>
      </w:pPr>
    </w:p>
    <w:p w14:paraId="4559F875" w14:textId="020BE66B" w:rsidR="00D55C60" w:rsidRPr="00502B7C" w:rsidRDefault="00D55C60" w:rsidP="002D4E9F">
      <w:pPr>
        <w:pStyle w:val="ListParagraph"/>
        <w:numPr>
          <w:ilvl w:val="0"/>
          <w:numId w:val="188"/>
        </w:numPr>
        <w:rPr>
          <w:sz w:val="24"/>
          <w:szCs w:val="24"/>
          <w:lang w:val="fr-FR"/>
        </w:rPr>
      </w:pPr>
      <w:r w:rsidRPr="00502B7C">
        <w:rPr>
          <w:sz w:val="24"/>
          <w:szCs w:val="24"/>
          <w:lang w:val="fr-FR"/>
        </w:rPr>
        <w:t xml:space="preserve">Si j’avais le temps, je ferais du bénévolat </w:t>
      </w:r>
      <w:r w:rsidR="00EB4323" w:rsidRPr="00502B7C">
        <w:rPr>
          <w:sz w:val="24"/>
          <w:szCs w:val="24"/>
          <w:lang w:val="fr-FR"/>
        </w:rPr>
        <w:t>pour aider</w:t>
      </w:r>
      <w:r w:rsidRPr="00502B7C">
        <w:rPr>
          <w:sz w:val="24"/>
          <w:szCs w:val="24"/>
          <w:lang w:val="fr-FR"/>
        </w:rPr>
        <w:t xml:space="preserve"> </w:t>
      </w:r>
      <w:r w:rsidR="00EB4323" w:rsidRPr="00502B7C">
        <w:rPr>
          <w:sz w:val="24"/>
          <w:szCs w:val="24"/>
          <w:lang w:val="fr-FR"/>
        </w:rPr>
        <w:t>d</w:t>
      </w:r>
      <w:r w:rsidRPr="00502B7C">
        <w:rPr>
          <w:sz w:val="24"/>
          <w:szCs w:val="24"/>
          <w:lang w:val="fr-FR"/>
        </w:rPr>
        <w:t>es sans-abris.</w:t>
      </w:r>
    </w:p>
    <w:p w14:paraId="516A4312"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749BE52C"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1BB3CECF" w14:textId="77777777" w:rsidR="00E3594D" w:rsidRPr="0077551A" w:rsidRDefault="00E3594D" w:rsidP="00E3594D">
      <w:pPr>
        <w:pStyle w:val="ListParagraph"/>
        <w:rPr>
          <w:sz w:val="24"/>
          <w:szCs w:val="24"/>
          <w:lang w:val="fr-FR"/>
        </w:rPr>
      </w:pPr>
    </w:p>
    <w:p w14:paraId="64D38E2A" w14:textId="538E9D4C" w:rsidR="00D55C60" w:rsidRPr="00502B7C" w:rsidRDefault="00D55C60" w:rsidP="002D4E9F">
      <w:pPr>
        <w:pStyle w:val="ListParagraph"/>
        <w:numPr>
          <w:ilvl w:val="0"/>
          <w:numId w:val="188"/>
        </w:numPr>
        <w:rPr>
          <w:sz w:val="24"/>
          <w:szCs w:val="24"/>
        </w:rPr>
      </w:pPr>
      <w:r w:rsidRPr="0077551A">
        <w:rPr>
          <w:sz w:val="24"/>
          <w:szCs w:val="24"/>
          <w:lang w:val="fr-FR"/>
        </w:rPr>
        <w:t xml:space="preserve"> </w:t>
      </w:r>
      <w:r w:rsidRPr="00502B7C">
        <w:rPr>
          <w:sz w:val="24"/>
          <w:szCs w:val="24"/>
        </w:rPr>
        <w:t>If I had the money, I would give fifty euros to a charity.</w:t>
      </w:r>
    </w:p>
    <w:p w14:paraId="2301E01D" w14:textId="77777777" w:rsidR="00D55C60" w:rsidRPr="002E552E" w:rsidRDefault="00D55C60" w:rsidP="00D55C60">
      <w:pPr>
        <w:tabs>
          <w:tab w:val="left" w:leader="dot" w:pos="9498"/>
        </w:tabs>
        <w:spacing w:before="240" w:after="120"/>
        <w:ind w:left="720"/>
        <w:rPr>
          <w:sz w:val="24"/>
          <w:szCs w:val="24"/>
        </w:rPr>
      </w:pPr>
      <w:r w:rsidRPr="002E552E">
        <w:rPr>
          <w:sz w:val="24"/>
          <w:szCs w:val="24"/>
        </w:rPr>
        <w:tab/>
      </w:r>
    </w:p>
    <w:p w14:paraId="19FF7FDF" w14:textId="77777777" w:rsidR="00D55C60" w:rsidRPr="002E552E" w:rsidRDefault="00D55C60" w:rsidP="00D55C60">
      <w:pPr>
        <w:tabs>
          <w:tab w:val="left" w:leader="dot" w:pos="9498"/>
        </w:tabs>
        <w:spacing w:before="120" w:after="120"/>
        <w:ind w:left="720"/>
        <w:rPr>
          <w:sz w:val="24"/>
          <w:szCs w:val="24"/>
        </w:rPr>
      </w:pPr>
      <w:r w:rsidRPr="002E552E">
        <w:rPr>
          <w:sz w:val="24"/>
          <w:szCs w:val="24"/>
        </w:rPr>
        <w:tab/>
      </w:r>
    </w:p>
    <w:p w14:paraId="79D93E7D" w14:textId="77777777" w:rsidR="00D55C60" w:rsidRPr="00502B7C" w:rsidRDefault="00D55C60" w:rsidP="00D55C60">
      <w:pPr>
        <w:ind w:left="720"/>
        <w:rPr>
          <w:sz w:val="24"/>
          <w:szCs w:val="24"/>
        </w:rPr>
      </w:pPr>
    </w:p>
    <w:p w14:paraId="1E3F2F42" w14:textId="1189354E" w:rsidR="00D55C60" w:rsidRPr="00502B7C" w:rsidRDefault="00D55C60" w:rsidP="002D4E9F">
      <w:pPr>
        <w:pStyle w:val="ListParagraph"/>
        <w:numPr>
          <w:ilvl w:val="0"/>
          <w:numId w:val="188"/>
        </w:numPr>
        <w:rPr>
          <w:sz w:val="24"/>
          <w:szCs w:val="24"/>
          <w:lang w:val="fr-FR"/>
        </w:rPr>
      </w:pPr>
      <w:r w:rsidRPr="0077551A">
        <w:rPr>
          <w:sz w:val="24"/>
          <w:szCs w:val="24"/>
        </w:rPr>
        <w:t xml:space="preserve"> </w:t>
      </w:r>
      <w:r w:rsidRPr="00502B7C">
        <w:rPr>
          <w:sz w:val="24"/>
          <w:szCs w:val="24"/>
          <w:lang w:val="fr-FR"/>
        </w:rPr>
        <w:t>Si j’</w:t>
      </w:r>
      <w:r w:rsidR="00EB4323" w:rsidRPr="00502B7C">
        <w:rPr>
          <w:sz w:val="24"/>
          <w:szCs w:val="24"/>
          <w:lang w:val="fr-FR"/>
        </w:rPr>
        <w:t>é</w:t>
      </w:r>
      <w:r w:rsidRPr="00502B7C">
        <w:rPr>
          <w:sz w:val="24"/>
          <w:szCs w:val="24"/>
          <w:lang w:val="fr-FR"/>
        </w:rPr>
        <w:t>tais riche, je partagerais mon argent avec les pauvres.</w:t>
      </w:r>
    </w:p>
    <w:p w14:paraId="580ECBFA"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4AB410C8"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44B562AC" w14:textId="77777777" w:rsidR="00D55C60" w:rsidRPr="0077551A" w:rsidRDefault="00D55C60" w:rsidP="00E3594D">
      <w:pPr>
        <w:pStyle w:val="ListParagraph"/>
        <w:rPr>
          <w:sz w:val="24"/>
          <w:szCs w:val="24"/>
          <w:lang w:val="fr-FR"/>
        </w:rPr>
      </w:pPr>
    </w:p>
    <w:p w14:paraId="7D973DEB" w14:textId="7DE7B66B" w:rsidR="00D55C60" w:rsidRPr="00502B7C" w:rsidRDefault="00D55C60" w:rsidP="002D4E9F">
      <w:pPr>
        <w:pStyle w:val="ListParagraph"/>
        <w:numPr>
          <w:ilvl w:val="0"/>
          <w:numId w:val="188"/>
        </w:numPr>
        <w:rPr>
          <w:sz w:val="24"/>
          <w:szCs w:val="24"/>
        </w:rPr>
      </w:pPr>
      <w:r w:rsidRPr="0077551A">
        <w:rPr>
          <w:sz w:val="24"/>
          <w:szCs w:val="24"/>
          <w:lang w:val="fr-FR"/>
        </w:rPr>
        <w:t xml:space="preserve"> </w:t>
      </w:r>
      <w:r w:rsidRPr="00502B7C">
        <w:rPr>
          <w:sz w:val="24"/>
          <w:szCs w:val="24"/>
        </w:rPr>
        <w:t>If I were richer, I would buy food for homeless people.</w:t>
      </w:r>
    </w:p>
    <w:p w14:paraId="56F5BF1D"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2CB1ACAE"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373A4D54" w14:textId="77777777" w:rsidR="00E3594D" w:rsidRPr="00E3594D" w:rsidRDefault="00E3594D" w:rsidP="00E3594D">
      <w:pPr>
        <w:pStyle w:val="ListParagraph"/>
        <w:rPr>
          <w:sz w:val="24"/>
          <w:szCs w:val="24"/>
        </w:rPr>
      </w:pPr>
    </w:p>
    <w:p w14:paraId="047000B3" w14:textId="52B5593F" w:rsidR="00D55C60" w:rsidRPr="00151245" w:rsidRDefault="00E3594D" w:rsidP="00B9400B">
      <w:pPr>
        <w:pStyle w:val="ListParagraph"/>
        <w:numPr>
          <w:ilvl w:val="0"/>
          <w:numId w:val="65"/>
        </w:numPr>
        <w:rPr>
          <w:b/>
          <w:sz w:val="24"/>
          <w:szCs w:val="24"/>
        </w:rPr>
      </w:pPr>
      <w:r w:rsidRPr="00151245">
        <w:rPr>
          <w:b/>
          <w:sz w:val="24"/>
          <w:szCs w:val="24"/>
        </w:rPr>
        <w:t xml:space="preserve"> </w:t>
      </w:r>
      <w:r w:rsidR="00D55C60" w:rsidRPr="00151245">
        <w:rPr>
          <w:b/>
          <w:sz w:val="24"/>
          <w:szCs w:val="24"/>
        </w:rPr>
        <w:t>‘When’ sentences with the future tense</w:t>
      </w:r>
      <w:r w:rsidR="00502B7C" w:rsidRPr="00151245">
        <w:rPr>
          <w:b/>
          <w:sz w:val="24"/>
          <w:szCs w:val="24"/>
        </w:rPr>
        <w:t>.</w:t>
      </w:r>
    </w:p>
    <w:p w14:paraId="57D786F4" w14:textId="77777777" w:rsidR="00D55C60" w:rsidRPr="002E552E" w:rsidRDefault="00D55C60" w:rsidP="00D55C60">
      <w:pPr>
        <w:ind w:left="720"/>
        <w:rPr>
          <w:b/>
          <w:sz w:val="24"/>
          <w:szCs w:val="24"/>
        </w:rPr>
      </w:pPr>
    </w:p>
    <w:p w14:paraId="026113C3" w14:textId="7A780BA1" w:rsidR="00D55C60" w:rsidRPr="00502B7C" w:rsidRDefault="00D55C60" w:rsidP="002D4E9F">
      <w:pPr>
        <w:pStyle w:val="ListParagraph"/>
        <w:numPr>
          <w:ilvl w:val="0"/>
          <w:numId w:val="189"/>
        </w:numPr>
        <w:rPr>
          <w:sz w:val="24"/>
          <w:szCs w:val="24"/>
          <w:lang w:val="fr-FR"/>
        </w:rPr>
      </w:pPr>
      <w:r w:rsidRPr="00502B7C">
        <w:rPr>
          <w:sz w:val="24"/>
          <w:szCs w:val="24"/>
          <w:lang w:val="fr-FR"/>
        </w:rPr>
        <w:t>Quand je serai plus grand(e), j’aurai quatre ou cinq enfants.</w:t>
      </w:r>
    </w:p>
    <w:p w14:paraId="122D958A"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79CE85D4"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02F106C9" w14:textId="77777777" w:rsidR="00E3594D" w:rsidRPr="0077551A" w:rsidRDefault="00E3594D" w:rsidP="00E3594D">
      <w:pPr>
        <w:pStyle w:val="ListParagraph"/>
        <w:rPr>
          <w:sz w:val="24"/>
          <w:szCs w:val="24"/>
          <w:lang w:val="fr-FR"/>
        </w:rPr>
      </w:pPr>
    </w:p>
    <w:p w14:paraId="5ECC283B" w14:textId="0F9AB455" w:rsidR="00D55C60" w:rsidRPr="00502B7C" w:rsidRDefault="00D55C60" w:rsidP="002D4E9F">
      <w:pPr>
        <w:pStyle w:val="ListParagraph"/>
        <w:numPr>
          <w:ilvl w:val="0"/>
          <w:numId w:val="189"/>
        </w:numPr>
        <w:rPr>
          <w:sz w:val="24"/>
          <w:szCs w:val="24"/>
        </w:rPr>
      </w:pPr>
      <w:r w:rsidRPr="00502B7C">
        <w:rPr>
          <w:sz w:val="24"/>
          <w:szCs w:val="24"/>
        </w:rPr>
        <w:t>When I’m older, I will share a flat with my boyfriend.</w:t>
      </w:r>
    </w:p>
    <w:p w14:paraId="739E0EBB"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11A8013E"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754461BD" w14:textId="77777777" w:rsidR="00E3594D" w:rsidRPr="00E3594D" w:rsidRDefault="00E3594D" w:rsidP="00E3594D">
      <w:pPr>
        <w:pStyle w:val="ListParagraph"/>
        <w:rPr>
          <w:sz w:val="24"/>
          <w:szCs w:val="24"/>
        </w:rPr>
      </w:pPr>
    </w:p>
    <w:p w14:paraId="318240C7" w14:textId="010AF3B1" w:rsidR="00D55C60" w:rsidRPr="00502B7C" w:rsidRDefault="00D55C60" w:rsidP="002D4E9F">
      <w:pPr>
        <w:pStyle w:val="ListParagraph"/>
        <w:numPr>
          <w:ilvl w:val="0"/>
          <w:numId w:val="189"/>
        </w:numPr>
        <w:rPr>
          <w:sz w:val="24"/>
          <w:szCs w:val="24"/>
          <w:lang w:val="fr-FR"/>
        </w:rPr>
      </w:pPr>
      <w:r w:rsidRPr="00502B7C">
        <w:rPr>
          <w:sz w:val="24"/>
          <w:szCs w:val="24"/>
          <w:lang w:val="fr-FR"/>
        </w:rPr>
        <w:t>Quand j’aurai une maison, je me marierai.</w:t>
      </w:r>
    </w:p>
    <w:p w14:paraId="316F34DA"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674760B7" w14:textId="77777777" w:rsidR="00E3594D" w:rsidRPr="0077551A" w:rsidRDefault="00E3594D" w:rsidP="00E3594D">
      <w:pPr>
        <w:pStyle w:val="ListParagraph"/>
        <w:tabs>
          <w:tab w:val="left" w:leader="dot" w:pos="9498"/>
        </w:tabs>
        <w:spacing w:before="120" w:after="120"/>
        <w:rPr>
          <w:sz w:val="24"/>
          <w:szCs w:val="24"/>
          <w:lang w:val="fr-FR"/>
        </w:rPr>
        <w:sectPr w:rsidR="00E3594D" w:rsidRPr="0077551A" w:rsidSect="003D0260">
          <w:headerReference w:type="default" r:id="rId95"/>
          <w:footerReference w:type="default" r:id="rId96"/>
          <w:pgSz w:w="11906" w:h="16838"/>
          <w:pgMar w:top="1134" w:right="1134" w:bottom="851" w:left="1134" w:header="708" w:footer="708" w:gutter="0"/>
          <w:cols w:space="708"/>
          <w:docGrid w:linePitch="381"/>
        </w:sectPr>
      </w:pPr>
      <w:r w:rsidRPr="0077551A">
        <w:rPr>
          <w:sz w:val="24"/>
          <w:szCs w:val="24"/>
          <w:lang w:val="fr-FR"/>
        </w:rPr>
        <w:tab/>
      </w:r>
    </w:p>
    <w:p w14:paraId="11646E48" w14:textId="7486312B" w:rsidR="00D55C60" w:rsidRPr="00502B7C" w:rsidRDefault="00D55C60" w:rsidP="002D4E9F">
      <w:pPr>
        <w:pStyle w:val="ListParagraph"/>
        <w:numPr>
          <w:ilvl w:val="0"/>
          <w:numId w:val="189"/>
        </w:numPr>
        <w:rPr>
          <w:sz w:val="24"/>
          <w:szCs w:val="24"/>
        </w:rPr>
      </w:pPr>
      <w:r w:rsidRPr="00502B7C">
        <w:rPr>
          <w:sz w:val="24"/>
          <w:szCs w:val="24"/>
        </w:rPr>
        <w:lastRenderedPageBreak/>
        <w:t>When I have a good job, I will live with my girlfriend.</w:t>
      </w:r>
    </w:p>
    <w:p w14:paraId="35BB7926"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74236F8F"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E7BA91A" w14:textId="77777777" w:rsidR="00E3594D" w:rsidRPr="00E3594D" w:rsidRDefault="00E3594D" w:rsidP="00E3594D">
      <w:pPr>
        <w:pStyle w:val="ListParagraph"/>
        <w:rPr>
          <w:sz w:val="24"/>
          <w:szCs w:val="24"/>
        </w:rPr>
      </w:pPr>
    </w:p>
    <w:p w14:paraId="5DB6BF0D" w14:textId="2F495995" w:rsidR="00D55C60" w:rsidRPr="00151245" w:rsidRDefault="00D55C60" w:rsidP="00B9400B">
      <w:pPr>
        <w:pStyle w:val="ListParagraph"/>
        <w:numPr>
          <w:ilvl w:val="0"/>
          <w:numId w:val="65"/>
        </w:numPr>
        <w:contextualSpacing w:val="0"/>
        <w:rPr>
          <w:b/>
          <w:sz w:val="24"/>
          <w:szCs w:val="24"/>
        </w:rPr>
      </w:pPr>
      <w:r w:rsidRPr="00151245">
        <w:rPr>
          <w:b/>
          <w:sz w:val="24"/>
          <w:szCs w:val="24"/>
        </w:rPr>
        <w:t>Subjunctive sentences with set expressions</w:t>
      </w:r>
      <w:r w:rsidR="00502B7C" w:rsidRPr="00151245">
        <w:rPr>
          <w:b/>
          <w:sz w:val="24"/>
          <w:szCs w:val="24"/>
        </w:rPr>
        <w:t>.</w:t>
      </w:r>
    </w:p>
    <w:p w14:paraId="22327A05" w14:textId="77777777" w:rsidR="00D55C60" w:rsidRPr="00502B7C" w:rsidRDefault="00D55C60" w:rsidP="00D55C60">
      <w:pPr>
        <w:pStyle w:val="ListParagraph"/>
        <w:contextualSpacing w:val="0"/>
        <w:rPr>
          <w:sz w:val="24"/>
          <w:szCs w:val="24"/>
        </w:rPr>
      </w:pPr>
    </w:p>
    <w:p w14:paraId="057FE5D1" w14:textId="571EA684" w:rsidR="00D55C60" w:rsidRPr="00502B7C" w:rsidRDefault="00D55C60" w:rsidP="002D4E9F">
      <w:pPr>
        <w:pStyle w:val="ListParagraph"/>
        <w:numPr>
          <w:ilvl w:val="0"/>
          <w:numId w:val="190"/>
        </w:numPr>
        <w:rPr>
          <w:sz w:val="24"/>
          <w:szCs w:val="24"/>
          <w:lang w:val="fr-FR"/>
        </w:rPr>
      </w:pPr>
      <w:r w:rsidRPr="00502B7C">
        <w:rPr>
          <w:sz w:val="24"/>
          <w:szCs w:val="24"/>
          <w:lang w:val="fr-FR"/>
        </w:rPr>
        <w:t>Il faut qu’on fasse plus pour l’environnement.</w:t>
      </w:r>
    </w:p>
    <w:p w14:paraId="7B3F68B5"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4AA0D8F8"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17B08D9E" w14:textId="77777777" w:rsidR="00E3594D" w:rsidRPr="0077551A" w:rsidRDefault="00E3594D" w:rsidP="00E3594D">
      <w:pPr>
        <w:pStyle w:val="ListParagraph"/>
        <w:rPr>
          <w:sz w:val="24"/>
          <w:szCs w:val="24"/>
          <w:lang w:val="fr-FR"/>
        </w:rPr>
      </w:pPr>
    </w:p>
    <w:p w14:paraId="7BFFA610" w14:textId="03C51D3E" w:rsidR="00D55C60" w:rsidRPr="00502B7C" w:rsidRDefault="00D55C60" w:rsidP="002D4E9F">
      <w:pPr>
        <w:pStyle w:val="ListParagraph"/>
        <w:numPr>
          <w:ilvl w:val="0"/>
          <w:numId w:val="190"/>
        </w:numPr>
        <w:rPr>
          <w:sz w:val="24"/>
          <w:szCs w:val="24"/>
        </w:rPr>
      </w:pPr>
      <w:r w:rsidRPr="00502B7C">
        <w:rPr>
          <w:sz w:val="24"/>
          <w:szCs w:val="24"/>
        </w:rPr>
        <w:t>It’s necessary that we make an effort to reduce pollution.</w:t>
      </w:r>
    </w:p>
    <w:p w14:paraId="6B35B2F9"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061FECBA"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11C94F33" w14:textId="77777777" w:rsidR="00E3594D" w:rsidRPr="00E3594D" w:rsidRDefault="00E3594D" w:rsidP="00E3594D">
      <w:pPr>
        <w:pStyle w:val="ListParagraph"/>
        <w:rPr>
          <w:sz w:val="24"/>
          <w:szCs w:val="24"/>
        </w:rPr>
      </w:pPr>
    </w:p>
    <w:p w14:paraId="72C1DF79" w14:textId="0994BD56" w:rsidR="00D55C60" w:rsidRPr="00502B7C" w:rsidRDefault="00D55C60" w:rsidP="002D4E9F">
      <w:pPr>
        <w:pStyle w:val="ListParagraph"/>
        <w:numPr>
          <w:ilvl w:val="0"/>
          <w:numId w:val="190"/>
        </w:numPr>
        <w:rPr>
          <w:sz w:val="24"/>
          <w:szCs w:val="24"/>
          <w:lang w:val="fr-FR"/>
        </w:rPr>
      </w:pPr>
      <w:r w:rsidRPr="00502B7C">
        <w:rPr>
          <w:sz w:val="24"/>
          <w:szCs w:val="24"/>
          <w:lang w:val="fr-FR"/>
        </w:rPr>
        <w:t xml:space="preserve">Bien que </w:t>
      </w:r>
      <w:r w:rsidR="003066FC" w:rsidRPr="00502B7C">
        <w:rPr>
          <w:sz w:val="24"/>
          <w:szCs w:val="24"/>
          <w:lang w:val="fr-FR"/>
        </w:rPr>
        <w:t>ce</w:t>
      </w:r>
      <w:r w:rsidRPr="00502B7C">
        <w:rPr>
          <w:sz w:val="24"/>
          <w:szCs w:val="24"/>
          <w:lang w:val="fr-FR"/>
        </w:rPr>
        <w:t xml:space="preserve"> soit l</w:t>
      </w:r>
      <w:r w:rsidR="003066FC" w:rsidRPr="00502B7C">
        <w:rPr>
          <w:sz w:val="24"/>
          <w:szCs w:val="24"/>
          <w:lang w:val="fr-FR"/>
        </w:rPr>
        <w:t>ong</w:t>
      </w:r>
      <w:r w:rsidRPr="00502B7C">
        <w:rPr>
          <w:sz w:val="24"/>
          <w:szCs w:val="24"/>
          <w:lang w:val="fr-FR"/>
        </w:rPr>
        <w:t>, je vais au collège à pied au lieu de prendre le bus.</w:t>
      </w:r>
    </w:p>
    <w:p w14:paraId="72F010C5"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7EC04D13"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3259C751" w14:textId="77777777" w:rsidR="00E3594D" w:rsidRPr="0077551A" w:rsidRDefault="00E3594D" w:rsidP="00E3594D">
      <w:pPr>
        <w:pStyle w:val="ListParagraph"/>
        <w:rPr>
          <w:sz w:val="24"/>
          <w:szCs w:val="24"/>
          <w:lang w:val="fr-FR"/>
        </w:rPr>
      </w:pPr>
    </w:p>
    <w:p w14:paraId="31638FDE" w14:textId="23313B32" w:rsidR="00D55C60" w:rsidRPr="00502B7C" w:rsidRDefault="00D55C60" w:rsidP="002D4E9F">
      <w:pPr>
        <w:pStyle w:val="ListParagraph"/>
        <w:numPr>
          <w:ilvl w:val="0"/>
          <w:numId w:val="190"/>
        </w:numPr>
        <w:rPr>
          <w:sz w:val="24"/>
          <w:szCs w:val="24"/>
        </w:rPr>
      </w:pPr>
      <w:r w:rsidRPr="00502B7C">
        <w:rPr>
          <w:sz w:val="24"/>
          <w:szCs w:val="24"/>
        </w:rPr>
        <w:t>Although it is expensive, I buy organic fruit if possible.</w:t>
      </w:r>
    </w:p>
    <w:p w14:paraId="39403A2E"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7004C2B0"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1ADBAD3" w14:textId="77777777" w:rsidR="00E3594D" w:rsidRPr="00E3594D" w:rsidRDefault="00E3594D" w:rsidP="00E3594D">
      <w:pPr>
        <w:pStyle w:val="ListParagraph"/>
        <w:rPr>
          <w:sz w:val="24"/>
          <w:szCs w:val="24"/>
        </w:rPr>
      </w:pPr>
    </w:p>
    <w:p w14:paraId="4869A43E" w14:textId="77777777" w:rsidR="0062051D" w:rsidRDefault="0062051D" w:rsidP="00237D4A">
      <w:pPr>
        <w:pStyle w:val="Heading2"/>
        <w:shd w:val="clear" w:color="auto" w:fill="EB87A6" w:themeFill="accent4" w:themeFillTint="66"/>
        <w:spacing w:before="240" w:line="276" w:lineRule="auto"/>
        <w:rPr>
          <w:sz w:val="24"/>
          <w:szCs w:val="24"/>
        </w:rPr>
        <w:sectPr w:rsidR="0062051D" w:rsidSect="003D0260">
          <w:pgSz w:w="11906" w:h="16838"/>
          <w:pgMar w:top="1134" w:right="1134" w:bottom="851" w:left="1134" w:header="708" w:footer="708" w:gutter="0"/>
          <w:cols w:space="708"/>
          <w:docGrid w:linePitch="381"/>
        </w:sectPr>
      </w:pPr>
    </w:p>
    <w:p w14:paraId="17CEB8AA" w14:textId="77777777" w:rsidR="00D55C60" w:rsidRPr="009F7350" w:rsidRDefault="00D55C60" w:rsidP="00237D4A">
      <w:pPr>
        <w:pStyle w:val="Heading2"/>
        <w:shd w:val="clear" w:color="auto" w:fill="EB87A6" w:themeFill="accent4" w:themeFillTint="66"/>
        <w:spacing w:before="240" w:line="276" w:lineRule="auto"/>
        <w:rPr>
          <w:b/>
          <w:i/>
          <w:sz w:val="24"/>
          <w:szCs w:val="24"/>
        </w:rPr>
      </w:pPr>
      <w:r w:rsidRPr="009F7350">
        <w:rPr>
          <w:b/>
          <w:sz w:val="24"/>
          <w:szCs w:val="24"/>
        </w:rPr>
        <w:lastRenderedPageBreak/>
        <w:t>Tackling the question</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B17BE4E" w14:textId="77777777" w:rsidTr="0083557F">
        <w:trPr>
          <w:trHeight w:val="454"/>
        </w:trPr>
        <w:tc>
          <w:tcPr>
            <w:tcW w:w="993" w:type="dxa"/>
            <w:vMerge w:val="restart"/>
            <w:shd w:val="clear" w:color="auto" w:fill="EB87A6" w:themeFill="accent4" w:themeFillTint="66"/>
            <w:vAlign w:val="center"/>
          </w:tcPr>
          <w:p w14:paraId="708F18F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B75BF6D" wp14:editId="0F3D81A8">
                  <wp:extent cx="133405" cy="676556"/>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CBC9E75"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48BEEA26" w14:textId="77777777" w:rsidTr="0083557F">
        <w:trPr>
          <w:trHeight w:val="1020"/>
        </w:trPr>
        <w:tc>
          <w:tcPr>
            <w:tcW w:w="993" w:type="dxa"/>
            <w:vMerge/>
            <w:shd w:val="clear" w:color="auto" w:fill="EB87A6" w:themeFill="accent4" w:themeFillTint="66"/>
          </w:tcPr>
          <w:p w14:paraId="48EC7AF8" w14:textId="77777777" w:rsidR="00D55C60" w:rsidRDefault="00D55C60" w:rsidP="003D0260">
            <w:pPr>
              <w:spacing w:after="120"/>
              <w:rPr>
                <w:b/>
                <w:color w:val="auto"/>
                <w:sz w:val="24"/>
                <w:szCs w:val="24"/>
              </w:rPr>
            </w:pPr>
          </w:p>
        </w:tc>
        <w:tc>
          <w:tcPr>
            <w:tcW w:w="8646" w:type="dxa"/>
            <w:shd w:val="clear" w:color="auto" w:fill="auto"/>
            <w:vAlign w:val="center"/>
          </w:tcPr>
          <w:p w14:paraId="3336649F" w14:textId="77777777" w:rsidR="00D55C60" w:rsidRPr="007342D9" w:rsidRDefault="00D55C60" w:rsidP="003D0260">
            <w:pPr>
              <w:rPr>
                <w:color w:val="auto"/>
                <w:sz w:val="24"/>
                <w:szCs w:val="24"/>
              </w:rPr>
            </w:pPr>
            <w:r w:rsidRPr="00B408E6">
              <w:rPr>
                <w:sz w:val="24"/>
                <w:szCs w:val="24"/>
              </w:rPr>
              <w:t>Underline the key words in the question and read it carefully. Be careful not to miss out or misinterpret one of the bullet points and make sure your answer is relevant.</w:t>
            </w:r>
          </w:p>
        </w:tc>
      </w:tr>
    </w:tbl>
    <w:p w14:paraId="5F298B18" w14:textId="34E371CF" w:rsidR="00D55C60" w:rsidRPr="002D4E9F" w:rsidRDefault="00D55C60" w:rsidP="002D4E9F">
      <w:pPr>
        <w:pStyle w:val="Style4"/>
        <w:numPr>
          <w:ilvl w:val="0"/>
          <w:numId w:val="291"/>
        </w:numPr>
        <w:rPr>
          <w:b w:val="0"/>
          <w:color w:val="8A173B" w:themeColor="accent4"/>
        </w:rPr>
      </w:pPr>
      <w:r w:rsidRPr="002D4E9F">
        <w:rPr>
          <w:b w:val="0"/>
          <w:color w:val="8A173B" w:themeColor="accent4"/>
        </w:rPr>
        <w:t>Planning your answer</w:t>
      </w:r>
    </w:p>
    <w:p w14:paraId="57CA0902" w14:textId="77777777" w:rsidR="00D55C60" w:rsidRPr="00B408E6" w:rsidRDefault="00D55C60" w:rsidP="00B9400B">
      <w:pPr>
        <w:pStyle w:val="ListParagraph"/>
        <w:numPr>
          <w:ilvl w:val="0"/>
          <w:numId w:val="66"/>
        </w:numPr>
        <w:rPr>
          <w:sz w:val="24"/>
          <w:szCs w:val="24"/>
        </w:rPr>
      </w:pPr>
      <w:r w:rsidRPr="00B408E6">
        <w:rPr>
          <w:sz w:val="24"/>
          <w:szCs w:val="24"/>
        </w:rPr>
        <w:t>Look at this example question and underline the key words.</w:t>
      </w:r>
    </w:p>
    <w:p w14:paraId="7CC88424" w14:textId="77777777" w:rsidR="00D55C60" w:rsidRDefault="00D55C60" w:rsidP="00D55C60">
      <w:pPr>
        <w:rPr>
          <w:sz w:val="24"/>
          <w:szCs w:val="24"/>
        </w:rPr>
      </w:pPr>
    </w:p>
    <w:tbl>
      <w:tblPr>
        <w:tblStyle w:val="TableGrid"/>
        <w:tblW w:w="0" w:type="auto"/>
        <w:tblInd w:w="534" w:type="dxa"/>
        <w:tblBorders>
          <w:insideH w:val="none" w:sz="0" w:space="0" w:color="auto"/>
          <w:insideV w:val="none" w:sz="0" w:space="0" w:color="auto"/>
        </w:tblBorders>
        <w:tblLook w:val="04A0" w:firstRow="1" w:lastRow="0" w:firstColumn="1" w:lastColumn="0" w:noHBand="0" w:noVBand="1"/>
      </w:tblPr>
      <w:tblGrid>
        <w:gridCol w:w="9213"/>
      </w:tblGrid>
      <w:tr w:rsidR="00D55C60" w:rsidRPr="009A371B" w14:paraId="60F83ACE" w14:textId="77777777" w:rsidTr="00BA73FA">
        <w:trPr>
          <w:trHeight w:val="2551"/>
        </w:trPr>
        <w:tc>
          <w:tcPr>
            <w:tcW w:w="921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38240EE" w14:textId="77777777" w:rsidR="00D55C60" w:rsidRPr="00B408E6" w:rsidRDefault="00D55C60" w:rsidP="003D0260">
            <w:pPr>
              <w:rPr>
                <w:sz w:val="24"/>
                <w:szCs w:val="24"/>
                <w:lang w:val="fr-FR"/>
              </w:rPr>
            </w:pPr>
            <w:r w:rsidRPr="00B408E6">
              <w:rPr>
                <w:sz w:val="24"/>
                <w:szCs w:val="24"/>
                <w:lang w:val="fr-FR"/>
              </w:rPr>
              <w:t>Vous écrivez un blog sur les jeunes et la technologie.</w:t>
            </w:r>
          </w:p>
          <w:p w14:paraId="2701BB03" w14:textId="77777777" w:rsidR="00D55C60" w:rsidRPr="00B408E6" w:rsidRDefault="00D55C60" w:rsidP="003D0260">
            <w:pPr>
              <w:rPr>
                <w:sz w:val="24"/>
                <w:szCs w:val="24"/>
                <w:lang w:val="fr-FR"/>
              </w:rPr>
            </w:pPr>
          </w:p>
          <w:p w14:paraId="08701FAF" w14:textId="77777777" w:rsidR="00D55C60" w:rsidRPr="003F3182" w:rsidRDefault="00D55C60" w:rsidP="003D0260">
            <w:pPr>
              <w:spacing w:after="240"/>
              <w:rPr>
                <w:sz w:val="24"/>
                <w:szCs w:val="24"/>
              </w:rPr>
            </w:pPr>
            <w:proofErr w:type="spellStart"/>
            <w:r w:rsidRPr="003F3182">
              <w:rPr>
                <w:sz w:val="24"/>
                <w:szCs w:val="24"/>
              </w:rPr>
              <w:t>Décrivez</w:t>
            </w:r>
            <w:proofErr w:type="spellEnd"/>
            <w:r w:rsidRPr="003F3182">
              <w:rPr>
                <w:sz w:val="24"/>
                <w:szCs w:val="24"/>
              </w:rPr>
              <w:t>:</w:t>
            </w:r>
          </w:p>
          <w:p w14:paraId="507C3BE3" w14:textId="77777777" w:rsidR="00D55C60" w:rsidRPr="00B408E6" w:rsidRDefault="00D55C60" w:rsidP="00B9400B">
            <w:pPr>
              <w:pStyle w:val="ListParagraph"/>
              <w:numPr>
                <w:ilvl w:val="0"/>
                <w:numId w:val="47"/>
              </w:numPr>
              <w:spacing w:before="120" w:after="120"/>
              <w:ind w:left="714" w:hanging="357"/>
              <w:contextualSpacing w:val="0"/>
              <w:rPr>
                <w:rFonts w:cs="Arial"/>
                <w:sz w:val="24"/>
                <w:szCs w:val="24"/>
                <w:lang w:val="fr-FR" w:eastAsia="ja-JP"/>
              </w:rPr>
            </w:pPr>
            <w:r w:rsidRPr="00B408E6">
              <w:rPr>
                <w:rFonts w:cs="Arial"/>
                <w:sz w:val="24"/>
                <w:szCs w:val="24"/>
                <w:lang w:val="fr-FR" w:eastAsia="ja-JP"/>
              </w:rPr>
              <w:t>l’importance de la technologie dans votre vie</w:t>
            </w:r>
          </w:p>
          <w:p w14:paraId="49125FF6" w14:textId="44865775" w:rsidR="00D55C60" w:rsidRPr="00D84C36" w:rsidRDefault="00D55C60" w:rsidP="00B9400B">
            <w:pPr>
              <w:pStyle w:val="ListParagraph"/>
              <w:numPr>
                <w:ilvl w:val="0"/>
                <w:numId w:val="47"/>
              </w:numPr>
              <w:spacing w:before="120" w:after="120"/>
              <w:ind w:left="714" w:hanging="357"/>
              <w:contextualSpacing w:val="0"/>
              <w:rPr>
                <w:rFonts w:cs="Arial"/>
                <w:sz w:val="24"/>
                <w:szCs w:val="24"/>
                <w:lang w:val="fr-FR" w:eastAsia="ja-JP"/>
              </w:rPr>
            </w:pPr>
            <w:r w:rsidRPr="00B408E6">
              <w:rPr>
                <w:rFonts w:cs="Arial"/>
                <w:sz w:val="24"/>
                <w:szCs w:val="24"/>
                <w:lang w:val="fr-FR" w:eastAsia="ja-JP"/>
              </w:rPr>
              <w:t>les avantages et les inconvénients de l’</w:t>
            </w:r>
            <w:r w:rsidR="00502B7C">
              <w:rPr>
                <w:rFonts w:cs="Arial"/>
                <w:sz w:val="24"/>
                <w:szCs w:val="24"/>
                <w:lang w:val="fr-FR" w:eastAsia="ja-JP"/>
              </w:rPr>
              <w:t>I</w:t>
            </w:r>
            <w:r w:rsidRPr="00B408E6">
              <w:rPr>
                <w:rFonts w:cs="Arial"/>
                <w:sz w:val="24"/>
                <w:szCs w:val="24"/>
                <w:lang w:val="fr-FR" w:eastAsia="ja-JP"/>
              </w:rPr>
              <w:t>nternet.</w:t>
            </w:r>
          </w:p>
        </w:tc>
      </w:tr>
    </w:tbl>
    <w:p w14:paraId="2DF4D3E4" w14:textId="77777777" w:rsidR="00D55C60" w:rsidRPr="00B408E6" w:rsidRDefault="00D55C60" w:rsidP="00D55C60">
      <w:pPr>
        <w:rPr>
          <w:sz w:val="24"/>
          <w:szCs w:val="24"/>
          <w:lang w:val="fr-FR"/>
        </w:rPr>
      </w:pPr>
    </w:p>
    <w:p w14:paraId="2471B09D" w14:textId="77777777" w:rsidR="00D55C60" w:rsidRPr="00B408E6" w:rsidRDefault="00D55C60" w:rsidP="00B9400B">
      <w:pPr>
        <w:pStyle w:val="ListParagraph"/>
        <w:numPr>
          <w:ilvl w:val="0"/>
          <w:numId w:val="66"/>
        </w:numPr>
        <w:rPr>
          <w:sz w:val="24"/>
          <w:szCs w:val="24"/>
        </w:rPr>
      </w:pPr>
      <w:r w:rsidRPr="00B408E6">
        <w:rPr>
          <w:sz w:val="24"/>
          <w:szCs w:val="24"/>
        </w:rPr>
        <w:t>Work with a partner to plan the ingredients for each bullet point, using this grid:</w:t>
      </w:r>
    </w:p>
    <w:p w14:paraId="38914842" w14:textId="77777777" w:rsidR="00D55C60" w:rsidRPr="00B408E6" w:rsidRDefault="00D55C60" w:rsidP="00D55C60">
      <w:pPr>
        <w:rPr>
          <w:sz w:val="24"/>
          <w:szCs w:val="24"/>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4606"/>
        <w:gridCol w:w="4607"/>
      </w:tblGrid>
      <w:tr w:rsidR="00D55C60" w:rsidRPr="009A371B" w14:paraId="258AC8A9" w14:textId="77777777" w:rsidTr="003D0260">
        <w:trPr>
          <w:trHeight w:val="5216"/>
        </w:trPr>
        <w:tc>
          <w:tcPr>
            <w:tcW w:w="4606" w:type="dxa"/>
          </w:tcPr>
          <w:p w14:paraId="388DE1EC" w14:textId="7FC04BC0" w:rsidR="00D55C60" w:rsidRPr="00151245" w:rsidRDefault="00502B7C" w:rsidP="00CB545A">
            <w:pPr>
              <w:pStyle w:val="N1"/>
              <w:shd w:val="clear" w:color="auto" w:fill="F5C3D2" w:themeFill="accent4" w:themeFillTint="33"/>
              <w:spacing w:before="120" w:after="0"/>
              <w:rPr>
                <w:rFonts w:cs="Arial"/>
                <w:b/>
                <w:lang w:eastAsia="ja-JP"/>
              </w:rPr>
            </w:pPr>
            <w:r w:rsidRPr="00CB545A">
              <w:rPr>
                <w:b/>
                <w:lang w:val="en-GB"/>
              </w:rPr>
              <w:t>L</w:t>
            </w:r>
            <w:r w:rsidR="00D55C60" w:rsidRPr="00CB545A">
              <w:rPr>
                <w:b/>
                <w:lang w:val="en-GB"/>
              </w:rPr>
              <w:t>’importance de la technologie dans votre vie</w:t>
            </w:r>
            <w:r w:rsidRPr="00CB545A">
              <w:rPr>
                <w:b/>
                <w:lang w:val="en-GB"/>
              </w:rPr>
              <w:t>.</w:t>
            </w:r>
          </w:p>
        </w:tc>
        <w:tc>
          <w:tcPr>
            <w:tcW w:w="4607" w:type="dxa"/>
          </w:tcPr>
          <w:p w14:paraId="3620DB53" w14:textId="0F270C39" w:rsidR="00D55C60" w:rsidRPr="00151245" w:rsidRDefault="00502B7C" w:rsidP="00CB545A">
            <w:pPr>
              <w:pStyle w:val="N1"/>
              <w:shd w:val="clear" w:color="auto" w:fill="F5C3D2" w:themeFill="accent4" w:themeFillTint="33"/>
              <w:spacing w:before="120" w:after="0"/>
              <w:rPr>
                <w:rFonts w:cs="Arial"/>
                <w:b/>
                <w:lang w:eastAsia="ja-JP"/>
              </w:rPr>
            </w:pPr>
            <w:r w:rsidRPr="00CB545A">
              <w:rPr>
                <w:b/>
                <w:lang w:val="en-GB"/>
              </w:rPr>
              <w:t>L</w:t>
            </w:r>
            <w:r w:rsidR="00D55C60" w:rsidRPr="00CB545A">
              <w:rPr>
                <w:b/>
                <w:lang w:val="en-GB"/>
              </w:rPr>
              <w:t>es avantages et les inconvénients de l’</w:t>
            </w:r>
            <w:r w:rsidRPr="00CB545A">
              <w:rPr>
                <w:b/>
                <w:lang w:val="en-GB"/>
              </w:rPr>
              <w:t>I</w:t>
            </w:r>
            <w:r w:rsidR="00D55C60" w:rsidRPr="00CB545A">
              <w:rPr>
                <w:b/>
                <w:lang w:val="en-GB"/>
              </w:rPr>
              <w:t>nternet</w:t>
            </w:r>
            <w:r w:rsidRPr="00CB545A">
              <w:rPr>
                <w:b/>
                <w:lang w:val="en-GB"/>
              </w:rPr>
              <w:t>.</w:t>
            </w:r>
          </w:p>
        </w:tc>
      </w:tr>
    </w:tbl>
    <w:p w14:paraId="5840B623" w14:textId="77777777" w:rsidR="00D55C60" w:rsidRDefault="00D55C60" w:rsidP="00D55C60">
      <w:pPr>
        <w:rPr>
          <w:rFonts w:cs="Arial"/>
          <w:sz w:val="24"/>
          <w:szCs w:val="24"/>
          <w:lang w:val="fr-FR" w:eastAsia="ja-JP"/>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DC6419F" w14:textId="77777777" w:rsidTr="0083557F">
        <w:trPr>
          <w:trHeight w:val="454"/>
        </w:trPr>
        <w:tc>
          <w:tcPr>
            <w:tcW w:w="993" w:type="dxa"/>
            <w:vMerge w:val="restart"/>
            <w:shd w:val="clear" w:color="auto" w:fill="EB87A6" w:themeFill="accent4" w:themeFillTint="66"/>
            <w:vAlign w:val="center"/>
          </w:tcPr>
          <w:p w14:paraId="4598462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5A3C154" wp14:editId="363C8F4E">
                  <wp:extent cx="133405" cy="676556"/>
                  <wp:effectExtent l="0" t="0" r="0"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7DC79C5B"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773A64C3" w14:textId="77777777" w:rsidTr="0083557F">
        <w:trPr>
          <w:trHeight w:val="1020"/>
        </w:trPr>
        <w:tc>
          <w:tcPr>
            <w:tcW w:w="993" w:type="dxa"/>
            <w:vMerge/>
            <w:shd w:val="clear" w:color="auto" w:fill="EB87A6" w:themeFill="accent4" w:themeFillTint="66"/>
          </w:tcPr>
          <w:p w14:paraId="69D0669F" w14:textId="77777777" w:rsidR="00D55C60" w:rsidRDefault="00D55C60" w:rsidP="003D0260">
            <w:pPr>
              <w:spacing w:after="120"/>
              <w:rPr>
                <w:b/>
                <w:color w:val="auto"/>
                <w:sz w:val="24"/>
                <w:szCs w:val="24"/>
              </w:rPr>
            </w:pPr>
          </w:p>
        </w:tc>
        <w:tc>
          <w:tcPr>
            <w:tcW w:w="8646" w:type="dxa"/>
            <w:shd w:val="clear" w:color="auto" w:fill="auto"/>
            <w:vAlign w:val="center"/>
          </w:tcPr>
          <w:p w14:paraId="7AFDD752" w14:textId="77777777" w:rsidR="00D55C60" w:rsidRPr="00555CAF" w:rsidRDefault="00D55C60" w:rsidP="003D0260">
            <w:pPr>
              <w:rPr>
                <w:color w:val="auto"/>
                <w:sz w:val="24"/>
                <w:szCs w:val="24"/>
              </w:rPr>
            </w:pPr>
            <w:r w:rsidRPr="00555CAF">
              <w:rPr>
                <w:rFonts w:cs="Arial"/>
                <w:sz w:val="24"/>
                <w:szCs w:val="24"/>
                <w:lang w:eastAsia="ja-JP"/>
              </w:rPr>
              <w:t>Always plan your paragraphs before writing to make sure you structure your answer logically and avoid repetition.</w:t>
            </w:r>
          </w:p>
        </w:tc>
      </w:tr>
    </w:tbl>
    <w:p w14:paraId="16389656" w14:textId="77777777" w:rsidR="00D55C60" w:rsidRPr="00555CAF" w:rsidRDefault="00D55C60" w:rsidP="00D55C60">
      <w:pPr>
        <w:rPr>
          <w:rFonts w:cs="Arial"/>
          <w:sz w:val="4"/>
          <w:szCs w:val="24"/>
          <w:lang w:eastAsia="ja-JP"/>
        </w:rPr>
        <w:sectPr w:rsidR="00D55C60" w:rsidRPr="00555CAF" w:rsidSect="003D0260">
          <w:headerReference w:type="default" r:id="rId97"/>
          <w:footerReference w:type="default" r:id="rId98"/>
          <w:pgSz w:w="11906" w:h="16838"/>
          <w:pgMar w:top="1134" w:right="1134" w:bottom="851" w:left="1134" w:header="708" w:footer="708" w:gutter="0"/>
          <w:cols w:space="708"/>
          <w:docGrid w:linePitch="381"/>
        </w:sectPr>
      </w:pPr>
    </w:p>
    <w:p w14:paraId="13EC20B6" w14:textId="7E509EF5" w:rsidR="00D55C60" w:rsidRPr="002D4E9F" w:rsidRDefault="00D55C60" w:rsidP="002D4E9F">
      <w:pPr>
        <w:pStyle w:val="Pink"/>
        <w:numPr>
          <w:ilvl w:val="0"/>
          <w:numId w:val="291"/>
        </w:numPr>
        <w:rPr>
          <w:color w:val="8A173B" w:themeColor="accent4"/>
        </w:rPr>
      </w:pPr>
      <w:r w:rsidRPr="002D4E9F">
        <w:rPr>
          <w:color w:val="8A173B" w:themeColor="accent4"/>
        </w:rPr>
        <w:lastRenderedPageBreak/>
        <w:t>Paired writing</w:t>
      </w:r>
    </w:p>
    <w:p w14:paraId="64AF93D2" w14:textId="77777777" w:rsidR="00D55C60" w:rsidRPr="00B408E6" w:rsidRDefault="00D55C60" w:rsidP="00B9400B">
      <w:pPr>
        <w:pStyle w:val="ListParagraph"/>
        <w:numPr>
          <w:ilvl w:val="0"/>
          <w:numId w:val="67"/>
        </w:numPr>
        <w:rPr>
          <w:sz w:val="24"/>
          <w:szCs w:val="24"/>
        </w:rPr>
      </w:pPr>
      <w:r w:rsidRPr="00B408E6">
        <w:rPr>
          <w:sz w:val="24"/>
          <w:szCs w:val="24"/>
        </w:rPr>
        <w:t>Working with your partner, decide who will write on which of the bullet points above. Agree a time limit to each write around 75 words on your allocated bullet point.</w:t>
      </w:r>
    </w:p>
    <w:p w14:paraId="3EC6D7D9"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B1C1474" w14:textId="77777777" w:rsidTr="0083557F">
        <w:trPr>
          <w:trHeight w:val="454"/>
        </w:trPr>
        <w:tc>
          <w:tcPr>
            <w:tcW w:w="993" w:type="dxa"/>
            <w:vMerge w:val="restart"/>
            <w:shd w:val="clear" w:color="auto" w:fill="EB87A6" w:themeFill="accent4" w:themeFillTint="66"/>
            <w:vAlign w:val="center"/>
          </w:tcPr>
          <w:p w14:paraId="6D5383A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C526A5E" wp14:editId="10C7797C">
                  <wp:extent cx="133405" cy="676556"/>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EDDBF5"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6052FBFF" w14:textId="77777777" w:rsidTr="0083557F">
        <w:trPr>
          <w:trHeight w:val="1020"/>
        </w:trPr>
        <w:tc>
          <w:tcPr>
            <w:tcW w:w="993" w:type="dxa"/>
            <w:vMerge/>
            <w:shd w:val="clear" w:color="auto" w:fill="EB87A6" w:themeFill="accent4" w:themeFillTint="66"/>
          </w:tcPr>
          <w:p w14:paraId="3F4986CC" w14:textId="77777777" w:rsidR="00D55C60" w:rsidRDefault="00D55C60" w:rsidP="003D0260">
            <w:pPr>
              <w:spacing w:after="120"/>
              <w:rPr>
                <w:b/>
                <w:color w:val="auto"/>
                <w:sz w:val="24"/>
                <w:szCs w:val="24"/>
              </w:rPr>
            </w:pPr>
          </w:p>
        </w:tc>
        <w:tc>
          <w:tcPr>
            <w:tcW w:w="8646" w:type="dxa"/>
            <w:shd w:val="clear" w:color="auto" w:fill="auto"/>
            <w:vAlign w:val="center"/>
          </w:tcPr>
          <w:p w14:paraId="02C52617" w14:textId="77777777" w:rsidR="00D55C60" w:rsidRPr="007342D9" w:rsidRDefault="00D55C60" w:rsidP="003D0260">
            <w:pPr>
              <w:rPr>
                <w:color w:val="auto"/>
                <w:sz w:val="24"/>
                <w:szCs w:val="24"/>
              </w:rPr>
            </w:pPr>
            <w:r w:rsidRPr="00B408E6">
              <w:rPr>
                <w:sz w:val="24"/>
                <w:szCs w:val="24"/>
              </w:rPr>
              <w:t>Stick roughly to the word count. You won’t get more marks for writing more than 150 words in total. In fact, writing more often leads to more mistakes and lower marks!</w:t>
            </w:r>
          </w:p>
        </w:tc>
      </w:tr>
    </w:tbl>
    <w:p w14:paraId="6A9A55F4" w14:textId="77777777" w:rsidR="00D55C60" w:rsidRPr="00B408E6" w:rsidRDefault="00D55C60" w:rsidP="00D55C60">
      <w:pPr>
        <w:tabs>
          <w:tab w:val="left" w:leader="dot" w:pos="9498"/>
        </w:tabs>
        <w:spacing w:before="240" w:after="120"/>
        <w:ind w:left="720"/>
        <w:rPr>
          <w:sz w:val="24"/>
          <w:szCs w:val="24"/>
        </w:rPr>
      </w:pPr>
      <w:r>
        <w:rPr>
          <w:sz w:val="24"/>
          <w:szCs w:val="24"/>
        </w:rPr>
        <w:tab/>
      </w:r>
    </w:p>
    <w:p w14:paraId="3DE06D33"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65CA0528"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1234C240"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D0CC840"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3E6AFF2A"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29CBC5C7"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96F1CC4"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6AF4AE5"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DD8F5CE"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575AA5AB"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B92760D"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CC79DE6"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21015DD8"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C79E06A"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7AA31E24" w14:textId="77777777" w:rsidR="00D55C60" w:rsidRPr="00B408E6" w:rsidRDefault="00D55C60" w:rsidP="00D55C60">
      <w:pPr>
        <w:rPr>
          <w:sz w:val="24"/>
          <w:szCs w:val="24"/>
        </w:rPr>
      </w:pPr>
    </w:p>
    <w:p w14:paraId="5EC850E6" w14:textId="77777777" w:rsidR="00D55C60" w:rsidRPr="00B408E6" w:rsidRDefault="00D55C60" w:rsidP="00B9400B">
      <w:pPr>
        <w:pStyle w:val="ListParagraph"/>
        <w:numPr>
          <w:ilvl w:val="0"/>
          <w:numId w:val="67"/>
        </w:numPr>
        <w:rPr>
          <w:sz w:val="24"/>
          <w:szCs w:val="24"/>
        </w:rPr>
      </w:pPr>
      <w:r w:rsidRPr="00B408E6">
        <w:rPr>
          <w:sz w:val="24"/>
          <w:szCs w:val="24"/>
        </w:rPr>
        <w:t>Swap your work and take time to correct or improve each other’s paragraphs. Who did the best job and why?</w:t>
      </w:r>
    </w:p>
    <w:p w14:paraId="45D47147"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5CDB758F" w14:textId="77777777" w:rsidTr="0083557F">
        <w:trPr>
          <w:trHeight w:val="454"/>
        </w:trPr>
        <w:tc>
          <w:tcPr>
            <w:tcW w:w="993" w:type="dxa"/>
            <w:vMerge w:val="restart"/>
            <w:shd w:val="clear" w:color="auto" w:fill="EB87A6" w:themeFill="accent4" w:themeFillTint="66"/>
            <w:vAlign w:val="center"/>
          </w:tcPr>
          <w:p w14:paraId="020A95F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F8C3BA6" wp14:editId="51D93295">
                  <wp:extent cx="133405" cy="676556"/>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6B2746FE"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3C12222E" w14:textId="77777777" w:rsidTr="0083557F">
        <w:trPr>
          <w:trHeight w:val="1020"/>
        </w:trPr>
        <w:tc>
          <w:tcPr>
            <w:tcW w:w="993" w:type="dxa"/>
            <w:vMerge/>
            <w:shd w:val="clear" w:color="auto" w:fill="EB87A6" w:themeFill="accent4" w:themeFillTint="66"/>
          </w:tcPr>
          <w:p w14:paraId="6A39E675" w14:textId="77777777" w:rsidR="00D55C60" w:rsidRDefault="00D55C60" w:rsidP="003D0260">
            <w:pPr>
              <w:spacing w:after="120"/>
              <w:rPr>
                <w:b/>
                <w:color w:val="auto"/>
                <w:sz w:val="24"/>
                <w:szCs w:val="24"/>
              </w:rPr>
            </w:pPr>
          </w:p>
        </w:tc>
        <w:tc>
          <w:tcPr>
            <w:tcW w:w="8646" w:type="dxa"/>
            <w:shd w:val="clear" w:color="auto" w:fill="auto"/>
            <w:vAlign w:val="center"/>
          </w:tcPr>
          <w:p w14:paraId="4A4B0BD7" w14:textId="77777777" w:rsidR="00D55C60" w:rsidRPr="007342D9" w:rsidRDefault="00D55C60" w:rsidP="003D0260">
            <w:pPr>
              <w:rPr>
                <w:color w:val="auto"/>
                <w:sz w:val="24"/>
                <w:szCs w:val="24"/>
              </w:rPr>
            </w:pPr>
            <w:r w:rsidRPr="00B408E6">
              <w:rPr>
                <w:sz w:val="24"/>
                <w:szCs w:val="24"/>
              </w:rPr>
              <w:t>Play to your strengths. Both bullet points must be covered, but there’s no need to write an equal amount on each one,</w:t>
            </w:r>
            <w:r w:rsidR="009A0F1C">
              <w:rPr>
                <w:sz w:val="24"/>
                <w:szCs w:val="24"/>
              </w:rPr>
              <w:t xml:space="preserve"> </w:t>
            </w:r>
            <w:r w:rsidRPr="00B408E6">
              <w:rPr>
                <w:sz w:val="24"/>
                <w:szCs w:val="24"/>
              </w:rPr>
              <w:t>as long as the total is roughly 150 words</w:t>
            </w:r>
            <w:r w:rsidR="009A0F1C">
              <w:rPr>
                <w:sz w:val="24"/>
                <w:szCs w:val="24"/>
              </w:rPr>
              <w:t>.</w:t>
            </w:r>
          </w:p>
        </w:tc>
      </w:tr>
    </w:tbl>
    <w:p w14:paraId="1EB607D8"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4857A7BC" w14:textId="59DCFD98" w:rsidR="00D55C60" w:rsidRPr="002D4E9F" w:rsidRDefault="00D55C60" w:rsidP="002D4E9F">
      <w:pPr>
        <w:pStyle w:val="Pink"/>
        <w:numPr>
          <w:ilvl w:val="0"/>
          <w:numId w:val="291"/>
        </w:numPr>
        <w:spacing w:before="120"/>
        <w:rPr>
          <w:color w:val="8A173B" w:themeColor="accent4"/>
        </w:rPr>
      </w:pPr>
      <w:r w:rsidRPr="002D4E9F">
        <w:rPr>
          <w:color w:val="8A173B" w:themeColor="accent4"/>
        </w:rPr>
        <w:lastRenderedPageBreak/>
        <w:t>Assess your paired writing</w:t>
      </w:r>
    </w:p>
    <w:p w14:paraId="65CAAEF6" w14:textId="62D55808" w:rsidR="00D55C60" w:rsidRPr="00B408E6" w:rsidRDefault="00D55C60" w:rsidP="00D55C60">
      <w:pPr>
        <w:ind w:left="360"/>
        <w:rPr>
          <w:sz w:val="24"/>
          <w:szCs w:val="24"/>
        </w:rPr>
      </w:pPr>
      <w:r w:rsidRPr="00B408E6">
        <w:rPr>
          <w:sz w:val="24"/>
          <w:szCs w:val="24"/>
        </w:rPr>
        <w:t xml:space="preserve">Lay out the two paragraphs that you’ve written with your partner so you can both assess the content as one complete answer to the question from </w:t>
      </w:r>
      <w:r w:rsidR="00502B7C">
        <w:rPr>
          <w:sz w:val="24"/>
          <w:szCs w:val="24"/>
        </w:rPr>
        <w:t>task</w:t>
      </w:r>
      <w:r w:rsidRPr="00B408E6">
        <w:rPr>
          <w:sz w:val="24"/>
          <w:szCs w:val="24"/>
        </w:rPr>
        <w:t xml:space="preserve"> A.</w:t>
      </w:r>
    </w:p>
    <w:p w14:paraId="2BA70124"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5BB9B93" w14:textId="77777777" w:rsidTr="0083557F">
        <w:trPr>
          <w:trHeight w:val="454"/>
        </w:trPr>
        <w:tc>
          <w:tcPr>
            <w:tcW w:w="993" w:type="dxa"/>
            <w:vMerge w:val="restart"/>
            <w:shd w:val="clear" w:color="auto" w:fill="EB87A6" w:themeFill="accent4" w:themeFillTint="66"/>
            <w:vAlign w:val="center"/>
          </w:tcPr>
          <w:p w14:paraId="40E379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47671D2" wp14:editId="1EF94A27">
                  <wp:extent cx="133405" cy="676556"/>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71B9F367"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4880BF4A" w14:textId="77777777" w:rsidTr="0083557F">
        <w:trPr>
          <w:trHeight w:val="1020"/>
        </w:trPr>
        <w:tc>
          <w:tcPr>
            <w:tcW w:w="993" w:type="dxa"/>
            <w:vMerge/>
            <w:shd w:val="clear" w:color="auto" w:fill="EB87A6" w:themeFill="accent4" w:themeFillTint="66"/>
          </w:tcPr>
          <w:p w14:paraId="094C1246" w14:textId="77777777" w:rsidR="00D55C60" w:rsidRDefault="00D55C60" w:rsidP="003D0260">
            <w:pPr>
              <w:spacing w:after="120"/>
              <w:rPr>
                <w:b/>
                <w:color w:val="auto"/>
                <w:sz w:val="24"/>
                <w:szCs w:val="24"/>
              </w:rPr>
            </w:pPr>
          </w:p>
        </w:tc>
        <w:tc>
          <w:tcPr>
            <w:tcW w:w="8646" w:type="dxa"/>
            <w:shd w:val="clear" w:color="auto" w:fill="auto"/>
            <w:vAlign w:val="center"/>
          </w:tcPr>
          <w:p w14:paraId="4665BFED" w14:textId="77777777" w:rsidR="00D55C60" w:rsidRPr="009A0F1C" w:rsidRDefault="00D55C60" w:rsidP="003D0260">
            <w:pPr>
              <w:rPr>
                <w:color w:val="auto"/>
                <w:sz w:val="24"/>
                <w:szCs w:val="24"/>
              </w:rPr>
            </w:pPr>
            <w:r w:rsidRPr="009A0F1C">
              <w:rPr>
                <w:sz w:val="24"/>
                <w:szCs w:val="24"/>
              </w:rPr>
              <w:t>There are 15 marks for the content of the 150 word task. If you write a lot less than 150 words, you won’t be able to communicate ‘a lot of relevant information’ for top marks</w:t>
            </w:r>
            <w:r w:rsidR="009A0F1C" w:rsidRPr="009A0F1C">
              <w:rPr>
                <w:sz w:val="24"/>
                <w:szCs w:val="24"/>
              </w:rPr>
              <w:t>.</w:t>
            </w:r>
          </w:p>
        </w:tc>
      </w:tr>
    </w:tbl>
    <w:p w14:paraId="0E374BB5" w14:textId="77777777" w:rsidR="00D55C60" w:rsidRPr="00B408E6" w:rsidRDefault="00D55C60" w:rsidP="00D55C60">
      <w:pPr>
        <w:pStyle w:val="N1"/>
        <w:spacing w:after="0"/>
        <w:ind w:left="363"/>
        <w:rPr>
          <w:lang w:val="en-GB"/>
        </w:rPr>
      </w:pPr>
    </w:p>
    <w:p w14:paraId="7A601FB7" w14:textId="77777777" w:rsidR="00D55C60" w:rsidRDefault="00D55C60" w:rsidP="00D55C60">
      <w:pPr>
        <w:pStyle w:val="N1"/>
        <w:spacing w:after="0"/>
        <w:ind w:left="360"/>
        <w:rPr>
          <w:lang w:val="en-GB"/>
        </w:rPr>
      </w:pPr>
      <w:r w:rsidRPr="00B408E6">
        <w:rPr>
          <w:lang w:val="en-GB"/>
        </w:rPr>
        <w:t xml:space="preserve">Here’s a grid to help you assess the content of your paired writing and see how to get more marks. </w:t>
      </w:r>
    </w:p>
    <w:p w14:paraId="54AD9BD3" w14:textId="77777777" w:rsidR="00D55C60" w:rsidRPr="00B408E6" w:rsidRDefault="00D55C60" w:rsidP="00D55C60">
      <w:pPr>
        <w:pStyle w:val="N1"/>
        <w:spacing w:after="0"/>
        <w:ind w:left="360"/>
        <w:rPr>
          <w:lang w:val="en-GB"/>
        </w:rPr>
      </w:pPr>
    </w:p>
    <w:p w14:paraId="233FE0AB" w14:textId="77777777" w:rsidR="00D55C60" w:rsidRPr="00B408E6" w:rsidRDefault="00D55C60" w:rsidP="00B9400B">
      <w:pPr>
        <w:pStyle w:val="N1"/>
        <w:numPr>
          <w:ilvl w:val="0"/>
          <w:numId w:val="68"/>
        </w:numPr>
        <w:rPr>
          <w:lang w:val="en-GB"/>
        </w:rPr>
      </w:pPr>
      <w:r w:rsidRPr="00B408E6">
        <w:rPr>
          <w:lang w:val="en-GB"/>
        </w:rPr>
        <w:t xml:space="preserve">Which row best describes what you’ve written? </w:t>
      </w:r>
    </w:p>
    <w:p w14:paraId="649AD2FD" w14:textId="77777777" w:rsidR="00D55C60" w:rsidRPr="00B408E6" w:rsidRDefault="00D55C60" w:rsidP="00B9400B">
      <w:pPr>
        <w:pStyle w:val="N1"/>
        <w:numPr>
          <w:ilvl w:val="0"/>
          <w:numId w:val="68"/>
        </w:numPr>
        <w:rPr>
          <w:lang w:val="en-GB"/>
        </w:rPr>
      </w:pPr>
      <w:r w:rsidRPr="00B408E6">
        <w:rPr>
          <w:lang w:val="en-GB"/>
        </w:rPr>
        <w:t>Would you give it the l</w:t>
      </w:r>
      <w:r w:rsidR="009A0F1C">
        <w:rPr>
          <w:lang w:val="en-GB"/>
        </w:rPr>
        <w:t xml:space="preserve">ower, middle or higher mark in </w:t>
      </w:r>
      <w:r w:rsidRPr="00B408E6">
        <w:rPr>
          <w:lang w:val="en-GB"/>
        </w:rPr>
        <w:t>that row and why?</w:t>
      </w:r>
    </w:p>
    <w:tbl>
      <w:tblPr>
        <w:tblStyle w:val="TableGrid"/>
        <w:tblW w:w="0" w:type="auto"/>
        <w:tblInd w:w="392"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248BB8" w:themeColor="accent3"/>
          <w:insideV w:val="none" w:sz="0" w:space="0" w:color="auto"/>
        </w:tblBorders>
        <w:tblLook w:val="04A0" w:firstRow="1" w:lastRow="0" w:firstColumn="1" w:lastColumn="0" w:noHBand="0" w:noVBand="1"/>
      </w:tblPr>
      <w:tblGrid>
        <w:gridCol w:w="861"/>
        <w:gridCol w:w="8561"/>
      </w:tblGrid>
      <w:tr w:rsidR="00D55C60" w:rsidRPr="00B408E6" w14:paraId="42848A8C" w14:textId="77777777" w:rsidTr="009034B0">
        <w:trPr>
          <w:trHeight w:val="454"/>
        </w:trPr>
        <w:tc>
          <w:tcPr>
            <w:tcW w:w="861" w:type="dxa"/>
            <w:tcBorders>
              <w:top w:val="nil"/>
              <w:left w:val="nil"/>
              <w:bottom w:val="single" w:sz="12" w:space="0" w:color="8A173B" w:themeColor="accent4"/>
              <w:right w:val="single" w:sz="4" w:space="0" w:color="8A173B" w:themeColor="accent4"/>
            </w:tcBorders>
            <w:shd w:val="clear" w:color="auto" w:fill="EB87A6" w:themeFill="accent4" w:themeFillTint="66"/>
            <w:vAlign w:val="center"/>
          </w:tcPr>
          <w:p w14:paraId="229D3012" w14:textId="77777777" w:rsidR="00D55C60" w:rsidRPr="00F34997" w:rsidRDefault="00D55C60" w:rsidP="003D0260">
            <w:pPr>
              <w:pStyle w:val="N1"/>
              <w:spacing w:after="0"/>
              <w:rPr>
                <w:b/>
                <w:lang w:val="en-GB"/>
              </w:rPr>
            </w:pPr>
            <w:r w:rsidRPr="00F34997">
              <w:rPr>
                <w:b/>
                <w:lang w:val="en-GB"/>
              </w:rPr>
              <w:t>Marks</w:t>
            </w:r>
          </w:p>
        </w:tc>
        <w:tc>
          <w:tcPr>
            <w:tcW w:w="8561" w:type="dxa"/>
            <w:tcBorders>
              <w:top w:val="nil"/>
              <w:left w:val="single" w:sz="4" w:space="0" w:color="8A173B" w:themeColor="accent4"/>
              <w:bottom w:val="single" w:sz="12" w:space="0" w:color="8A173B" w:themeColor="accent4"/>
              <w:right w:val="nil"/>
            </w:tcBorders>
            <w:shd w:val="clear" w:color="auto" w:fill="EB87A6" w:themeFill="accent4" w:themeFillTint="66"/>
            <w:vAlign w:val="center"/>
          </w:tcPr>
          <w:p w14:paraId="0349D532" w14:textId="77777777" w:rsidR="00D55C60" w:rsidRPr="00B408E6" w:rsidRDefault="00D55C60" w:rsidP="003D0260">
            <w:pPr>
              <w:pStyle w:val="N1"/>
              <w:spacing w:after="0"/>
              <w:rPr>
                <w:b/>
                <w:lang w:val="en-GB"/>
              </w:rPr>
            </w:pPr>
            <w:r w:rsidRPr="00B408E6">
              <w:rPr>
                <w:b/>
                <w:lang w:val="en-GB"/>
              </w:rPr>
              <w:t>Content</w:t>
            </w:r>
          </w:p>
        </w:tc>
      </w:tr>
      <w:tr w:rsidR="00D55C60" w:rsidRPr="00B408E6" w14:paraId="473FCFDD" w14:textId="77777777" w:rsidTr="0026779C">
        <w:trPr>
          <w:trHeight w:val="1247"/>
        </w:trPr>
        <w:tc>
          <w:tcPr>
            <w:tcW w:w="861"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1C3FD37" w14:textId="77777777" w:rsidR="00D55C60" w:rsidRPr="00502B7C" w:rsidRDefault="00D55C60" w:rsidP="003D0260">
            <w:pPr>
              <w:pStyle w:val="N1"/>
              <w:spacing w:after="0"/>
              <w:rPr>
                <w:lang w:val="en-GB"/>
              </w:rPr>
            </w:pPr>
            <w:r w:rsidRPr="00502B7C">
              <w:rPr>
                <w:lang w:val="en-GB"/>
              </w:rPr>
              <w:t>13-15</w:t>
            </w:r>
          </w:p>
        </w:tc>
        <w:tc>
          <w:tcPr>
            <w:tcW w:w="8561"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6D62E74" w14:textId="77777777" w:rsidR="00D55C60" w:rsidRPr="00B408E6" w:rsidRDefault="00D55C60" w:rsidP="003D0260">
            <w:pPr>
              <w:pStyle w:val="N1"/>
              <w:spacing w:after="0"/>
              <w:rPr>
                <w:lang w:val="en-GB"/>
              </w:rPr>
            </w:pPr>
            <w:r w:rsidRPr="00B408E6">
              <w:rPr>
                <w:lang w:val="en-GB"/>
              </w:rPr>
              <w:t>An excellent answer.</w:t>
            </w:r>
          </w:p>
          <w:p w14:paraId="61C0DB33" w14:textId="77777777" w:rsidR="00D55C60" w:rsidRPr="00B408E6" w:rsidRDefault="00D55C60" w:rsidP="003D0260">
            <w:pPr>
              <w:pStyle w:val="N1"/>
              <w:spacing w:after="0"/>
              <w:rPr>
                <w:lang w:val="en-GB"/>
              </w:rPr>
            </w:pPr>
            <w:r w:rsidRPr="00B408E6">
              <w:rPr>
                <w:lang w:val="en-GB"/>
              </w:rPr>
              <w:t xml:space="preserve">Both bullet points are covered. </w:t>
            </w:r>
          </w:p>
          <w:p w14:paraId="3EA6232C" w14:textId="77777777" w:rsidR="00D55C60" w:rsidRPr="00B408E6" w:rsidRDefault="00D55C60" w:rsidP="003D0260">
            <w:pPr>
              <w:pStyle w:val="N1"/>
              <w:spacing w:after="0"/>
              <w:rPr>
                <w:lang w:val="en-GB"/>
              </w:rPr>
            </w:pPr>
            <w:r w:rsidRPr="00B408E6">
              <w:rPr>
                <w:lang w:val="en-GB"/>
              </w:rPr>
              <w:t>A lot of relevant information communicated clearly with lots of detail.</w:t>
            </w:r>
          </w:p>
          <w:p w14:paraId="06A01B31" w14:textId="77777777" w:rsidR="00D55C60" w:rsidRPr="00B408E6" w:rsidRDefault="00D55C60" w:rsidP="003D0260">
            <w:pPr>
              <w:pStyle w:val="N1"/>
              <w:spacing w:after="0"/>
              <w:rPr>
                <w:lang w:val="en-GB"/>
              </w:rPr>
            </w:pPr>
            <w:r w:rsidRPr="00B408E6">
              <w:rPr>
                <w:lang w:val="en-GB"/>
              </w:rPr>
              <w:t>At least two opinions with reasons given.</w:t>
            </w:r>
          </w:p>
        </w:tc>
      </w:tr>
      <w:tr w:rsidR="00D55C60" w:rsidRPr="00B408E6" w14:paraId="2FA05431" w14:textId="77777777" w:rsidTr="0026779C">
        <w:trPr>
          <w:trHeight w:val="1644"/>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6161970" w14:textId="77777777" w:rsidR="00D55C60" w:rsidRPr="00502B7C" w:rsidRDefault="00D55C60" w:rsidP="003D0260">
            <w:pPr>
              <w:pStyle w:val="N1"/>
              <w:spacing w:after="0"/>
              <w:rPr>
                <w:lang w:val="en-GB"/>
              </w:rPr>
            </w:pPr>
            <w:r w:rsidRPr="00502B7C">
              <w:rPr>
                <w:lang w:val="en-GB"/>
              </w:rPr>
              <w:t>10-12</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8DADAD1" w14:textId="77777777" w:rsidR="00D55C60" w:rsidRPr="00B408E6" w:rsidRDefault="00D55C60" w:rsidP="003D0260">
            <w:pPr>
              <w:pStyle w:val="N1"/>
              <w:spacing w:after="0"/>
              <w:rPr>
                <w:lang w:val="en-GB"/>
              </w:rPr>
            </w:pPr>
            <w:r w:rsidRPr="00B408E6">
              <w:rPr>
                <w:lang w:val="en-GB"/>
              </w:rPr>
              <w:t>A very good answer.</w:t>
            </w:r>
          </w:p>
          <w:p w14:paraId="0F096AF5" w14:textId="77777777" w:rsidR="00D55C60" w:rsidRPr="00B408E6" w:rsidRDefault="00D55C60" w:rsidP="003D0260">
            <w:pPr>
              <w:pStyle w:val="N1"/>
              <w:spacing w:after="0"/>
              <w:rPr>
                <w:lang w:val="en-GB"/>
              </w:rPr>
            </w:pPr>
            <w:r w:rsidRPr="00B408E6">
              <w:rPr>
                <w:lang w:val="en-GB"/>
              </w:rPr>
              <w:t xml:space="preserve">One or two bullet points covered. </w:t>
            </w:r>
          </w:p>
          <w:p w14:paraId="7758E31C" w14:textId="77777777" w:rsidR="00D55C60" w:rsidRPr="00B408E6" w:rsidRDefault="00D55C60" w:rsidP="003D0260">
            <w:pPr>
              <w:pStyle w:val="N1"/>
              <w:spacing w:after="0"/>
              <w:rPr>
                <w:lang w:val="en-GB"/>
              </w:rPr>
            </w:pPr>
            <w:r w:rsidRPr="00B408E6">
              <w:rPr>
                <w:lang w:val="en-GB"/>
              </w:rPr>
              <w:t>A lot of relevant information, mostly communicated clearly, but perhaps with the occasional problem in getting the message across.</w:t>
            </w:r>
          </w:p>
          <w:p w14:paraId="280DAC86" w14:textId="77777777" w:rsidR="00D55C60" w:rsidRPr="00B408E6" w:rsidRDefault="00D55C60" w:rsidP="003D0260">
            <w:pPr>
              <w:pStyle w:val="N1"/>
              <w:spacing w:after="0"/>
              <w:rPr>
                <w:lang w:val="en-GB"/>
              </w:rPr>
            </w:pPr>
            <w:r w:rsidRPr="00B408E6">
              <w:rPr>
                <w:lang w:val="en-GB"/>
              </w:rPr>
              <w:t xml:space="preserve">At least two opinions with reasons given. </w:t>
            </w:r>
          </w:p>
        </w:tc>
      </w:tr>
      <w:tr w:rsidR="00D55C60" w:rsidRPr="00B408E6" w14:paraId="35FAD135" w14:textId="77777777" w:rsidTr="0026779C">
        <w:trPr>
          <w:trHeight w:val="1587"/>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4CAA887" w14:textId="77777777" w:rsidR="00D55C60" w:rsidRPr="00502B7C" w:rsidRDefault="00D55C60" w:rsidP="003D0260">
            <w:pPr>
              <w:pStyle w:val="N1"/>
              <w:spacing w:after="0"/>
              <w:rPr>
                <w:lang w:val="en-GB"/>
              </w:rPr>
            </w:pPr>
            <w:r w:rsidRPr="00502B7C">
              <w:rPr>
                <w:lang w:val="en-GB"/>
              </w:rPr>
              <w:t>7-9</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DB01CE1" w14:textId="77777777" w:rsidR="00D55C60" w:rsidRPr="00B408E6" w:rsidRDefault="00D55C60" w:rsidP="003D0260">
            <w:pPr>
              <w:pStyle w:val="N1"/>
              <w:spacing w:after="0"/>
              <w:rPr>
                <w:lang w:val="en-GB"/>
              </w:rPr>
            </w:pPr>
            <w:r w:rsidRPr="00B408E6">
              <w:rPr>
                <w:lang w:val="en-GB"/>
              </w:rPr>
              <w:t>A good answer.</w:t>
            </w:r>
          </w:p>
          <w:p w14:paraId="4850DBC6" w14:textId="77777777" w:rsidR="00D55C60" w:rsidRPr="00B408E6" w:rsidRDefault="00D55C60" w:rsidP="003D0260">
            <w:pPr>
              <w:pStyle w:val="N1"/>
              <w:spacing w:after="0"/>
              <w:rPr>
                <w:lang w:val="en-GB"/>
              </w:rPr>
            </w:pPr>
            <w:r w:rsidRPr="00B408E6">
              <w:rPr>
                <w:lang w:val="en-GB"/>
              </w:rPr>
              <w:t xml:space="preserve">One bullet point covered. </w:t>
            </w:r>
          </w:p>
          <w:p w14:paraId="610C1451" w14:textId="77777777" w:rsidR="00D55C60" w:rsidRPr="00B408E6" w:rsidRDefault="00D55C60" w:rsidP="003D0260">
            <w:pPr>
              <w:pStyle w:val="N1"/>
              <w:spacing w:after="0"/>
              <w:rPr>
                <w:lang w:val="en-GB"/>
              </w:rPr>
            </w:pPr>
            <w:r w:rsidRPr="00B408E6">
              <w:rPr>
                <w:lang w:val="en-GB"/>
              </w:rPr>
              <w:t>Quite a lot of relevant information communicated clearly, but also some problems in getting the message across.</w:t>
            </w:r>
          </w:p>
          <w:p w14:paraId="27745C04" w14:textId="77777777" w:rsidR="00D55C60" w:rsidRPr="00B408E6" w:rsidRDefault="00D55C60" w:rsidP="003D0260">
            <w:pPr>
              <w:pStyle w:val="N1"/>
              <w:spacing w:after="0"/>
              <w:rPr>
                <w:lang w:val="en-GB"/>
              </w:rPr>
            </w:pPr>
            <w:r w:rsidRPr="00B408E6">
              <w:rPr>
                <w:lang w:val="en-GB"/>
              </w:rPr>
              <w:t>At least two opinions are given and may have reasons.</w:t>
            </w:r>
          </w:p>
        </w:tc>
      </w:tr>
      <w:tr w:rsidR="00D55C60" w:rsidRPr="00B408E6" w14:paraId="30381605" w14:textId="77777777" w:rsidTr="0026779C">
        <w:trPr>
          <w:trHeight w:val="1644"/>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238AA3A" w14:textId="77777777" w:rsidR="00D55C60" w:rsidRPr="00502B7C" w:rsidRDefault="00D55C60" w:rsidP="003D0260">
            <w:pPr>
              <w:pStyle w:val="N1"/>
              <w:spacing w:after="0"/>
              <w:rPr>
                <w:lang w:val="en-GB"/>
              </w:rPr>
            </w:pPr>
            <w:r w:rsidRPr="00502B7C">
              <w:rPr>
                <w:lang w:val="en-GB"/>
              </w:rPr>
              <w:t>4-6</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2E77A52" w14:textId="77777777" w:rsidR="00D55C60" w:rsidRPr="00B408E6" w:rsidRDefault="00D55C60" w:rsidP="003D0260">
            <w:pPr>
              <w:pStyle w:val="N1"/>
              <w:spacing w:after="0"/>
              <w:rPr>
                <w:lang w:val="en-GB"/>
              </w:rPr>
            </w:pPr>
            <w:r w:rsidRPr="00B408E6">
              <w:rPr>
                <w:lang w:val="en-GB"/>
              </w:rPr>
              <w:t>A reasonable answer.</w:t>
            </w:r>
          </w:p>
          <w:p w14:paraId="054C4A06" w14:textId="77777777" w:rsidR="00D55C60" w:rsidRPr="00B408E6" w:rsidRDefault="00D55C60" w:rsidP="003D0260">
            <w:pPr>
              <w:pStyle w:val="N1"/>
              <w:spacing w:after="0"/>
              <w:rPr>
                <w:lang w:val="en-GB"/>
              </w:rPr>
            </w:pPr>
            <w:r w:rsidRPr="00B408E6">
              <w:rPr>
                <w:lang w:val="en-GB"/>
              </w:rPr>
              <w:t xml:space="preserve">One bullet point covered. </w:t>
            </w:r>
          </w:p>
          <w:p w14:paraId="5AC07E6E" w14:textId="77777777" w:rsidR="00D55C60" w:rsidRPr="00B408E6" w:rsidRDefault="00D55C60" w:rsidP="003D0260">
            <w:pPr>
              <w:pStyle w:val="N1"/>
              <w:spacing w:after="0"/>
              <w:rPr>
                <w:lang w:val="en-GB"/>
              </w:rPr>
            </w:pPr>
            <w:r w:rsidRPr="00B408E6">
              <w:rPr>
                <w:lang w:val="en-GB"/>
              </w:rPr>
              <w:t>Some relevant information communicated clearly but sometimes the sentences don’t make sense.</w:t>
            </w:r>
          </w:p>
          <w:p w14:paraId="25BF1FEA" w14:textId="77777777" w:rsidR="00D55C60" w:rsidRPr="00B408E6" w:rsidRDefault="00D55C60" w:rsidP="003D0260">
            <w:pPr>
              <w:pStyle w:val="N1"/>
              <w:spacing w:after="0"/>
              <w:rPr>
                <w:lang w:val="en-GB"/>
              </w:rPr>
            </w:pPr>
            <w:r w:rsidRPr="00B408E6">
              <w:rPr>
                <w:lang w:val="en-GB"/>
              </w:rPr>
              <w:t>At least one opinion is given.</w:t>
            </w:r>
          </w:p>
        </w:tc>
      </w:tr>
      <w:tr w:rsidR="00D55C60" w:rsidRPr="00B408E6" w14:paraId="63D27185" w14:textId="77777777" w:rsidTr="0026779C">
        <w:trPr>
          <w:trHeight w:val="1587"/>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2B198A0" w14:textId="77777777" w:rsidR="00D55C60" w:rsidRPr="00502B7C" w:rsidRDefault="00D55C60" w:rsidP="003D0260">
            <w:pPr>
              <w:pStyle w:val="N1"/>
              <w:spacing w:after="0"/>
              <w:rPr>
                <w:lang w:val="en-GB"/>
              </w:rPr>
            </w:pPr>
            <w:r w:rsidRPr="00502B7C">
              <w:rPr>
                <w:lang w:val="en-GB"/>
              </w:rPr>
              <w:t>1-3</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2393806" w14:textId="77777777" w:rsidR="00D55C60" w:rsidRPr="00B408E6" w:rsidRDefault="00D55C60" w:rsidP="003D0260">
            <w:pPr>
              <w:pStyle w:val="N1"/>
              <w:spacing w:after="0"/>
              <w:rPr>
                <w:lang w:val="en-GB"/>
              </w:rPr>
            </w:pPr>
            <w:r w:rsidRPr="00B408E6">
              <w:rPr>
                <w:lang w:val="en-GB"/>
              </w:rPr>
              <w:t>A basic answer.</w:t>
            </w:r>
          </w:p>
          <w:p w14:paraId="08270870" w14:textId="77777777" w:rsidR="00D55C60" w:rsidRPr="00B408E6" w:rsidRDefault="00D55C60" w:rsidP="003D0260">
            <w:pPr>
              <w:pStyle w:val="N1"/>
              <w:spacing w:after="0"/>
              <w:rPr>
                <w:lang w:val="en-GB"/>
              </w:rPr>
            </w:pPr>
            <w:r w:rsidRPr="00B408E6">
              <w:rPr>
                <w:lang w:val="en-GB"/>
              </w:rPr>
              <w:t xml:space="preserve">One bullet point covered. </w:t>
            </w:r>
          </w:p>
          <w:p w14:paraId="5C7B6463" w14:textId="77777777" w:rsidR="00D55C60" w:rsidRPr="00B408E6" w:rsidRDefault="00D55C60" w:rsidP="003D0260">
            <w:pPr>
              <w:pStyle w:val="N1"/>
              <w:spacing w:after="0"/>
              <w:rPr>
                <w:lang w:val="en-GB"/>
              </w:rPr>
            </w:pPr>
            <w:r w:rsidRPr="00B408E6">
              <w:rPr>
                <w:lang w:val="en-GB"/>
              </w:rPr>
              <w:t>A limited amount of relevant information communicated clearly and often sentences don’t make sense.</w:t>
            </w:r>
          </w:p>
          <w:p w14:paraId="04C7108C" w14:textId="77777777" w:rsidR="00D55C60" w:rsidRPr="00B408E6" w:rsidRDefault="00D55C60" w:rsidP="003D0260">
            <w:pPr>
              <w:pStyle w:val="N1"/>
              <w:spacing w:after="0"/>
              <w:rPr>
                <w:lang w:val="en-GB"/>
              </w:rPr>
            </w:pPr>
            <w:r w:rsidRPr="00B408E6">
              <w:rPr>
                <w:lang w:val="en-GB"/>
              </w:rPr>
              <w:t>An opinion may be given.</w:t>
            </w:r>
          </w:p>
        </w:tc>
      </w:tr>
      <w:tr w:rsidR="00D55C60" w:rsidRPr="00B408E6" w14:paraId="30E5509C" w14:textId="77777777" w:rsidTr="0026779C">
        <w:trPr>
          <w:trHeight w:val="567"/>
        </w:trPr>
        <w:tc>
          <w:tcPr>
            <w:tcW w:w="861"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B59F108" w14:textId="77777777" w:rsidR="00D55C60" w:rsidRPr="00502B7C" w:rsidRDefault="00D55C60" w:rsidP="003D0260">
            <w:pPr>
              <w:pStyle w:val="N1"/>
              <w:spacing w:after="0"/>
              <w:rPr>
                <w:lang w:val="en-GB"/>
              </w:rPr>
            </w:pPr>
            <w:r w:rsidRPr="00502B7C">
              <w:rPr>
                <w:lang w:val="en-GB"/>
              </w:rPr>
              <w:t>0</w:t>
            </w:r>
          </w:p>
        </w:tc>
        <w:tc>
          <w:tcPr>
            <w:tcW w:w="8561"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64808118" w14:textId="77777777" w:rsidR="00D55C60" w:rsidRPr="00B408E6" w:rsidRDefault="00D55C60" w:rsidP="003D0260">
            <w:pPr>
              <w:pStyle w:val="N1"/>
              <w:spacing w:after="0"/>
              <w:rPr>
                <w:lang w:val="en-GB"/>
              </w:rPr>
            </w:pPr>
            <w:r w:rsidRPr="00B408E6">
              <w:rPr>
                <w:lang w:val="en-GB"/>
              </w:rPr>
              <w:t>Nothing relevant communicated</w:t>
            </w:r>
            <w:r>
              <w:rPr>
                <w:lang w:val="en-GB"/>
              </w:rPr>
              <w:t>.</w:t>
            </w:r>
          </w:p>
        </w:tc>
      </w:tr>
    </w:tbl>
    <w:p w14:paraId="685230CF" w14:textId="77777777" w:rsidR="00D55C60" w:rsidRDefault="00D55C60" w:rsidP="00D55C60">
      <w:pPr>
        <w:pStyle w:val="N1"/>
        <w:spacing w:before="240" w:after="240"/>
        <w:rPr>
          <w:lang w:val="en-GB"/>
        </w:rPr>
        <w:sectPr w:rsidR="00D55C60" w:rsidSect="003D0260">
          <w:pgSz w:w="11906" w:h="16838"/>
          <w:pgMar w:top="1134" w:right="1134" w:bottom="851" w:left="1134" w:header="708" w:footer="708" w:gutter="0"/>
          <w:cols w:space="708"/>
          <w:docGrid w:linePitch="381"/>
        </w:sectPr>
      </w:pPr>
    </w:p>
    <w:p w14:paraId="3427619F" w14:textId="77777777" w:rsidR="00D55C60" w:rsidRPr="00B408E6" w:rsidRDefault="00D55C60" w:rsidP="007A4298">
      <w:pPr>
        <w:pStyle w:val="N1"/>
        <w:spacing w:before="240" w:after="240"/>
        <w:ind w:left="363"/>
        <w:rPr>
          <w:lang w:val="en-GB"/>
        </w:rPr>
      </w:pPr>
      <w:r w:rsidRPr="00B408E6">
        <w:rPr>
          <w:lang w:val="en-GB"/>
        </w:rPr>
        <w:lastRenderedPageBreak/>
        <w:t>What did you do well?</w:t>
      </w:r>
    </w:p>
    <w:p w14:paraId="65D8E43B" w14:textId="77777777" w:rsidR="00D55C60" w:rsidRDefault="00D55C60" w:rsidP="007A4298">
      <w:pPr>
        <w:pStyle w:val="N1"/>
        <w:spacing w:after="240"/>
        <w:ind w:left="363"/>
        <w:rPr>
          <w:lang w:val="en-GB"/>
        </w:rPr>
      </w:pPr>
      <w:r>
        <w:rPr>
          <w:lang w:val="en-GB"/>
        </w:rPr>
        <w:tab/>
      </w:r>
    </w:p>
    <w:p w14:paraId="4CB8929C" w14:textId="77777777" w:rsidR="00D55C60" w:rsidRPr="00B408E6" w:rsidRDefault="00D55C60" w:rsidP="007A4298">
      <w:pPr>
        <w:pStyle w:val="N1"/>
        <w:spacing w:after="240"/>
        <w:ind w:left="363"/>
        <w:rPr>
          <w:lang w:val="en-GB"/>
        </w:rPr>
      </w:pPr>
      <w:r>
        <w:rPr>
          <w:lang w:val="en-GB"/>
        </w:rPr>
        <w:tab/>
      </w:r>
    </w:p>
    <w:p w14:paraId="5FDD4914" w14:textId="77777777" w:rsidR="00D55C60" w:rsidRPr="00B408E6" w:rsidRDefault="00D55C60" w:rsidP="007A4298">
      <w:pPr>
        <w:pStyle w:val="N1"/>
        <w:spacing w:after="240"/>
        <w:ind w:left="363"/>
        <w:rPr>
          <w:lang w:val="en-GB"/>
        </w:rPr>
      </w:pPr>
      <w:r w:rsidRPr="00B408E6">
        <w:rPr>
          <w:lang w:val="en-GB"/>
        </w:rPr>
        <w:t>What could you improve next time?</w:t>
      </w:r>
    </w:p>
    <w:p w14:paraId="47497F5F" w14:textId="77777777" w:rsidR="00D55C60" w:rsidRDefault="00D55C60" w:rsidP="007A4298">
      <w:pPr>
        <w:pStyle w:val="N1"/>
        <w:spacing w:after="240"/>
        <w:ind w:left="363"/>
        <w:rPr>
          <w:lang w:val="en-GB"/>
        </w:rPr>
      </w:pPr>
      <w:r>
        <w:rPr>
          <w:lang w:val="en-GB"/>
        </w:rPr>
        <w:tab/>
      </w:r>
    </w:p>
    <w:p w14:paraId="69A84A0F" w14:textId="77777777" w:rsidR="00D55C60" w:rsidRDefault="00D55C60" w:rsidP="007A4298">
      <w:pPr>
        <w:pStyle w:val="N1"/>
        <w:spacing w:after="240"/>
        <w:ind w:left="363"/>
        <w:rPr>
          <w:lang w:val="en-GB"/>
        </w:rPr>
      </w:pPr>
      <w:r>
        <w:rPr>
          <w:lang w:val="en-GB"/>
        </w:rPr>
        <w:tab/>
      </w:r>
    </w:p>
    <w:p w14:paraId="782E0686" w14:textId="17422F52" w:rsidR="00D55C60" w:rsidRPr="002D4E9F" w:rsidRDefault="00D55C60" w:rsidP="002D4E9F">
      <w:pPr>
        <w:pStyle w:val="Pink"/>
        <w:numPr>
          <w:ilvl w:val="0"/>
          <w:numId w:val="291"/>
        </w:numPr>
        <w:rPr>
          <w:color w:val="8A173B" w:themeColor="accent4"/>
        </w:rPr>
      </w:pPr>
      <w:r w:rsidRPr="002D4E9F">
        <w:rPr>
          <w:color w:val="8A173B" w:themeColor="accent4"/>
        </w:rPr>
        <w:t>Extend your language range</w:t>
      </w:r>
    </w:p>
    <w:p w14:paraId="18BD4429" w14:textId="77777777" w:rsidR="00D55C60" w:rsidRDefault="00D55C60" w:rsidP="00D55C60">
      <w:pPr>
        <w:pStyle w:val="N1"/>
        <w:spacing w:after="0"/>
        <w:ind w:left="360"/>
        <w:rPr>
          <w:lang w:val="en-GB"/>
        </w:rPr>
      </w:pPr>
      <w:r w:rsidRPr="00B408E6">
        <w:rPr>
          <w:lang w:val="en-GB"/>
        </w:rPr>
        <w:t xml:space="preserve">As well as 15 marks for content, there are 12 marks available for the range of the language you use. </w:t>
      </w:r>
    </w:p>
    <w:p w14:paraId="2FEC8793"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6AF247A" w14:textId="77777777" w:rsidTr="0083557F">
        <w:trPr>
          <w:trHeight w:val="454"/>
        </w:trPr>
        <w:tc>
          <w:tcPr>
            <w:tcW w:w="993" w:type="dxa"/>
            <w:vMerge w:val="restart"/>
            <w:shd w:val="clear" w:color="auto" w:fill="EB87A6" w:themeFill="accent4" w:themeFillTint="66"/>
            <w:vAlign w:val="center"/>
          </w:tcPr>
          <w:p w14:paraId="2019F27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C9E6ADF" wp14:editId="4476C966">
                  <wp:extent cx="133405" cy="676556"/>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E776D77"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6824E3A3" w14:textId="77777777" w:rsidTr="0083557F">
        <w:trPr>
          <w:trHeight w:val="1020"/>
        </w:trPr>
        <w:tc>
          <w:tcPr>
            <w:tcW w:w="993" w:type="dxa"/>
            <w:vMerge/>
            <w:shd w:val="clear" w:color="auto" w:fill="EB87A6" w:themeFill="accent4" w:themeFillTint="66"/>
          </w:tcPr>
          <w:p w14:paraId="681749A3" w14:textId="77777777" w:rsidR="00D55C60" w:rsidRDefault="00D55C60" w:rsidP="003D0260">
            <w:pPr>
              <w:spacing w:after="120"/>
              <w:rPr>
                <w:b/>
                <w:color w:val="auto"/>
                <w:sz w:val="24"/>
                <w:szCs w:val="24"/>
              </w:rPr>
            </w:pPr>
          </w:p>
        </w:tc>
        <w:tc>
          <w:tcPr>
            <w:tcW w:w="8646" w:type="dxa"/>
            <w:shd w:val="clear" w:color="auto" w:fill="auto"/>
            <w:vAlign w:val="center"/>
          </w:tcPr>
          <w:p w14:paraId="6070F2F1" w14:textId="6FFF0932" w:rsidR="00D55C60" w:rsidRPr="009A0F1C" w:rsidRDefault="0088735A" w:rsidP="003D0260">
            <w:pPr>
              <w:rPr>
                <w:color w:val="auto"/>
                <w:sz w:val="24"/>
                <w:szCs w:val="24"/>
              </w:rPr>
            </w:pPr>
            <w:r>
              <w:rPr>
                <w:sz w:val="24"/>
                <w:szCs w:val="24"/>
              </w:rPr>
              <w:t>To get the best marks for your range of language, you c</w:t>
            </w:r>
            <w:r w:rsidR="00970082">
              <w:rPr>
                <w:sz w:val="24"/>
                <w:szCs w:val="24"/>
              </w:rPr>
              <w:t>ould</w:t>
            </w:r>
            <w:r>
              <w:rPr>
                <w:sz w:val="24"/>
                <w:szCs w:val="24"/>
              </w:rPr>
              <w:t xml:space="preserve"> show off the different</w:t>
            </w:r>
            <w:r w:rsidR="00D55C60" w:rsidRPr="009A0F1C">
              <w:rPr>
                <w:sz w:val="24"/>
                <w:szCs w:val="24"/>
              </w:rPr>
              <w:t xml:space="preserve"> tenses</w:t>
            </w:r>
            <w:r>
              <w:rPr>
                <w:sz w:val="24"/>
                <w:szCs w:val="24"/>
              </w:rPr>
              <w:t xml:space="preserve"> you’ve learned</w:t>
            </w:r>
            <w:r w:rsidR="00D55C60" w:rsidRPr="009A0F1C">
              <w:rPr>
                <w:sz w:val="24"/>
                <w:szCs w:val="24"/>
              </w:rPr>
              <w:t xml:space="preserve">, </w:t>
            </w:r>
            <w:r>
              <w:rPr>
                <w:sz w:val="24"/>
                <w:szCs w:val="24"/>
              </w:rPr>
              <w:t xml:space="preserve">along with </w:t>
            </w:r>
            <w:r w:rsidR="00D55C60" w:rsidRPr="009A0F1C">
              <w:rPr>
                <w:sz w:val="24"/>
                <w:szCs w:val="24"/>
              </w:rPr>
              <w:t xml:space="preserve">connectives and </w:t>
            </w:r>
            <w:r>
              <w:rPr>
                <w:sz w:val="24"/>
                <w:szCs w:val="24"/>
              </w:rPr>
              <w:t xml:space="preserve">other </w:t>
            </w:r>
            <w:r w:rsidR="00D55C60" w:rsidRPr="009A0F1C">
              <w:rPr>
                <w:sz w:val="24"/>
                <w:szCs w:val="24"/>
              </w:rPr>
              <w:t>complex structures – not forgetting justified opinions</w:t>
            </w:r>
            <w:r w:rsidR="009A0F1C" w:rsidRPr="009A0F1C">
              <w:rPr>
                <w:sz w:val="24"/>
                <w:szCs w:val="24"/>
              </w:rPr>
              <w:t>.</w:t>
            </w:r>
          </w:p>
        </w:tc>
      </w:tr>
    </w:tbl>
    <w:p w14:paraId="6A3DC71E" w14:textId="77777777" w:rsidR="00D55C60" w:rsidRPr="00B408E6" w:rsidRDefault="00D55C60" w:rsidP="00D55C60">
      <w:pPr>
        <w:pStyle w:val="N1"/>
        <w:spacing w:after="0"/>
        <w:rPr>
          <w:lang w:val="en-GB"/>
        </w:rPr>
      </w:pPr>
    </w:p>
    <w:p w14:paraId="5F0CC11C" w14:textId="77777777" w:rsidR="00D55C60" w:rsidRPr="00C502A2" w:rsidRDefault="00D55C60" w:rsidP="00B9400B">
      <w:pPr>
        <w:pStyle w:val="N1"/>
        <w:numPr>
          <w:ilvl w:val="0"/>
          <w:numId w:val="70"/>
        </w:numPr>
        <w:spacing w:before="120" w:after="0"/>
        <w:ind w:left="723"/>
        <w:rPr>
          <w:lang w:val="en-GB"/>
        </w:rPr>
      </w:pPr>
      <w:r w:rsidRPr="00B408E6">
        <w:rPr>
          <w:lang w:val="en-GB"/>
        </w:rPr>
        <w:t>What good ingredients or complex structures could you include in your writing to get more marks? Work with a partner to create a personal checklist.</w:t>
      </w:r>
    </w:p>
    <w:tbl>
      <w:tblPr>
        <w:tblStyle w:val="TableGrid"/>
        <w:tblW w:w="9148" w:type="dxa"/>
        <w:tblCellSpacing w:w="56" w:type="dxa"/>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97"/>
      </w:tblGrid>
      <w:tr w:rsidR="00D55C60" w14:paraId="0278CA6A" w14:textId="77777777" w:rsidTr="003D0260">
        <w:trPr>
          <w:trHeight w:val="567"/>
          <w:tblCellSpacing w:w="56" w:type="dxa"/>
        </w:trPr>
        <w:tc>
          <w:tcPr>
            <w:tcW w:w="8924" w:type="dxa"/>
            <w:gridSpan w:val="2"/>
            <w:shd w:val="clear" w:color="auto" w:fill="F5C3D2" w:themeFill="accent4" w:themeFillTint="33"/>
            <w:vAlign w:val="center"/>
          </w:tcPr>
          <w:p w14:paraId="075928A4" w14:textId="77777777" w:rsidR="00D55C60" w:rsidRPr="00912D7C" w:rsidRDefault="00D55C60" w:rsidP="003D0260">
            <w:pPr>
              <w:tabs>
                <w:tab w:val="left" w:leader="dot" w:pos="7617"/>
              </w:tabs>
              <w:jc w:val="center"/>
              <w:rPr>
                <w:sz w:val="24"/>
                <w:szCs w:val="24"/>
              </w:rPr>
            </w:pPr>
            <w:r w:rsidRPr="00912D7C">
              <w:rPr>
                <w:b/>
                <w:sz w:val="24"/>
                <w:szCs w:val="24"/>
              </w:rPr>
              <w:t>My personal checklist</w:t>
            </w:r>
          </w:p>
        </w:tc>
      </w:tr>
      <w:tr w:rsidR="00D55C60" w14:paraId="485AE14E"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6EF9E5C6" w14:textId="77777777" w:rsidR="00D55C60" w:rsidRDefault="00D55C60" w:rsidP="003D0260">
            <w:pPr>
              <w:tabs>
                <w:tab w:val="left" w:leader="dot" w:pos="9498"/>
              </w:tabs>
              <w:rPr>
                <w:sz w:val="24"/>
                <w:szCs w:val="24"/>
              </w:rPr>
            </w:pPr>
          </w:p>
        </w:tc>
        <w:tc>
          <w:tcPr>
            <w:tcW w:w="8129" w:type="dxa"/>
            <w:vAlign w:val="bottom"/>
          </w:tcPr>
          <w:p w14:paraId="03F0CFA7" w14:textId="77777777" w:rsidR="00D55C60" w:rsidRDefault="00D55C60" w:rsidP="003D0260">
            <w:pPr>
              <w:tabs>
                <w:tab w:val="left" w:leader="dot" w:pos="7913"/>
              </w:tabs>
              <w:rPr>
                <w:sz w:val="24"/>
                <w:szCs w:val="24"/>
              </w:rPr>
            </w:pPr>
            <w:r>
              <w:rPr>
                <w:sz w:val="24"/>
                <w:szCs w:val="24"/>
              </w:rPr>
              <w:tab/>
            </w:r>
          </w:p>
        </w:tc>
      </w:tr>
      <w:tr w:rsidR="00D55C60" w14:paraId="719E4548"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61824A8C" w14:textId="77777777" w:rsidR="00D55C60" w:rsidRDefault="00D55C60" w:rsidP="003D0260">
            <w:pPr>
              <w:tabs>
                <w:tab w:val="left" w:leader="dot" w:pos="9498"/>
              </w:tabs>
              <w:rPr>
                <w:sz w:val="24"/>
                <w:szCs w:val="24"/>
              </w:rPr>
            </w:pPr>
          </w:p>
        </w:tc>
        <w:tc>
          <w:tcPr>
            <w:tcW w:w="8129" w:type="dxa"/>
            <w:vAlign w:val="bottom"/>
          </w:tcPr>
          <w:p w14:paraId="5E72B533" w14:textId="77777777" w:rsidR="00D55C60" w:rsidRDefault="00D55C60" w:rsidP="003D0260">
            <w:pPr>
              <w:tabs>
                <w:tab w:val="left" w:leader="dot" w:pos="7913"/>
              </w:tabs>
              <w:rPr>
                <w:sz w:val="24"/>
                <w:szCs w:val="24"/>
              </w:rPr>
            </w:pPr>
            <w:r>
              <w:rPr>
                <w:sz w:val="24"/>
                <w:szCs w:val="24"/>
              </w:rPr>
              <w:tab/>
            </w:r>
          </w:p>
        </w:tc>
      </w:tr>
      <w:tr w:rsidR="00D55C60" w14:paraId="56CF8853"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5FD4E09A" w14:textId="77777777" w:rsidR="00D55C60" w:rsidRDefault="00D55C60" w:rsidP="003D0260">
            <w:pPr>
              <w:tabs>
                <w:tab w:val="left" w:leader="dot" w:pos="9498"/>
              </w:tabs>
              <w:rPr>
                <w:sz w:val="24"/>
                <w:szCs w:val="24"/>
              </w:rPr>
            </w:pPr>
          </w:p>
        </w:tc>
        <w:tc>
          <w:tcPr>
            <w:tcW w:w="8129" w:type="dxa"/>
            <w:vAlign w:val="bottom"/>
          </w:tcPr>
          <w:p w14:paraId="04B9611F" w14:textId="77777777" w:rsidR="00D55C60" w:rsidRDefault="00D55C60" w:rsidP="003D0260">
            <w:pPr>
              <w:tabs>
                <w:tab w:val="left" w:leader="dot" w:pos="7913"/>
              </w:tabs>
              <w:rPr>
                <w:sz w:val="24"/>
                <w:szCs w:val="24"/>
              </w:rPr>
            </w:pPr>
            <w:r>
              <w:rPr>
                <w:sz w:val="24"/>
                <w:szCs w:val="24"/>
              </w:rPr>
              <w:tab/>
            </w:r>
          </w:p>
        </w:tc>
      </w:tr>
      <w:tr w:rsidR="00D55C60" w14:paraId="2DA1BC26"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72ADBC7B" w14:textId="77777777" w:rsidR="00D55C60" w:rsidRDefault="00D55C60" w:rsidP="003D0260">
            <w:pPr>
              <w:tabs>
                <w:tab w:val="left" w:leader="dot" w:pos="9498"/>
              </w:tabs>
              <w:rPr>
                <w:sz w:val="24"/>
                <w:szCs w:val="24"/>
              </w:rPr>
            </w:pPr>
          </w:p>
        </w:tc>
        <w:tc>
          <w:tcPr>
            <w:tcW w:w="8129" w:type="dxa"/>
            <w:vAlign w:val="bottom"/>
          </w:tcPr>
          <w:p w14:paraId="0E249CD8" w14:textId="77777777" w:rsidR="00D55C60" w:rsidRDefault="00D55C60" w:rsidP="003D0260">
            <w:pPr>
              <w:tabs>
                <w:tab w:val="left" w:leader="dot" w:pos="7913"/>
              </w:tabs>
              <w:rPr>
                <w:sz w:val="24"/>
                <w:szCs w:val="24"/>
              </w:rPr>
            </w:pPr>
            <w:r>
              <w:rPr>
                <w:sz w:val="24"/>
                <w:szCs w:val="24"/>
              </w:rPr>
              <w:tab/>
            </w:r>
          </w:p>
        </w:tc>
      </w:tr>
      <w:tr w:rsidR="00D55C60" w14:paraId="2E097C76"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0BBC1B1" w14:textId="77777777" w:rsidR="00D55C60" w:rsidRDefault="00D55C60" w:rsidP="003D0260">
            <w:pPr>
              <w:tabs>
                <w:tab w:val="left" w:leader="dot" w:pos="9498"/>
              </w:tabs>
              <w:rPr>
                <w:sz w:val="24"/>
                <w:szCs w:val="24"/>
              </w:rPr>
            </w:pPr>
          </w:p>
        </w:tc>
        <w:tc>
          <w:tcPr>
            <w:tcW w:w="8129" w:type="dxa"/>
            <w:vAlign w:val="bottom"/>
          </w:tcPr>
          <w:p w14:paraId="2E026C82" w14:textId="77777777" w:rsidR="00D55C60" w:rsidRDefault="00D55C60" w:rsidP="003D0260">
            <w:pPr>
              <w:tabs>
                <w:tab w:val="left" w:leader="dot" w:pos="7913"/>
              </w:tabs>
              <w:rPr>
                <w:sz w:val="24"/>
                <w:szCs w:val="24"/>
              </w:rPr>
            </w:pPr>
            <w:r>
              <w:rPr>
                <w:sz w:val="24"/>
                <w:szCs w:val="24"/>
              </w:rPr>
              <w:tab/>
            </w:r>
          </w:p>
        </w:tc>
      </w:tr>
      <w:tr w:rsidR="00D55C60" w14:paraId="07BB312D"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CF88E6A" w14:textId="77777777" w:rsidR="00D55C60" w:rsidRDefault="00D55C60" w:rsidP="003D0260">
            <w:pPr>
              <w:tabs>
                <w:tab w:val="left" w:leader="dot" w:pos="9498"/>
              </w:tabs>
              <w:rPr>
                <w:sz w:val="24"/>
                <w:szCs w:val="24"/>
              </w:rPr>
            </w:pPr>
          </w:p>
        </w:tc>
        <w:tc>
          <w:tcPr>
            <w:tcW w:w="8129" w:type="dxa"/>
            <w:vAlign w:val="bottom"/>
          </w:tcPr>
          <w:p w14:paraId="267C404A" w14:textId="77777777" w:rsidR="00D55C60" w:rsidRDefault="00D55C60" w:rsidP="003D0260">
            <w:pPr>
              <w:tabs>
                <w:tab w:val="left" w:leader="dot" w:pos="7913"/>
              </w:tabs>
              <w:rPr>
                <w:sz w:val="24"/>
                <w:szCs w:val="24"/>
              </w:rPr>
            </w:pPr>
            <w:r>
              <w:rPr>
                <w:sz w:val="24"/>
                <w:szCs w:val="24"/>
              </w:rPr>
              <w:tab/>
            </w:r>
          </w:p>
        </w:tc>
      </w:tr>
      <w:tr w:rsidR="00D55C60" w14:paraId="232A986F"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35A3A1B" w14:textId="77777777" w:rsidR="00D55C60" w:rsidRDefault="00D55C60" w:rsidP="003D0260">
            <w:pPr>
              <w:tabs>
                <w:tab w:val="left" w:leader="dot" w:pos="9498"/>
              </w:tabs>
              <w:rPr>
                <w:sz w:val="24"/>
                <w:szCs w:val="24"/>
              </w:rPr>
            </w:pPr>
          </w:p>
        </w:tc>
        <w:tc>
          <w:tcPr>
            <w:tcW w:w="8129" w:type="dxa"/>
            <w:vAlign w:val="bottom"/>
          </w:tcPr>
          <w:p w14:paraId="2773DE79" w14:textId="77777777" w:rsidR="00D55C60" w:rsidRDefault="00D55C60" w:rsidP="003D0260">
            <w:pPr>
              <w:tabs>
                <w:tab w:val="left" w:leader="dot" w:pos="7913"/>
              </w:tabs>
              <w:rPr>
                <w:sz w:val="24"/>
                <w:szCs w:val="24"/>
              </w:rPr>
            </w:pPr>
            <w:r>
              <w:rPr>
                <w:sz w:val="24"/>
                <w:szCs w:val="24"/>
              </w:rPr>
              <w:tab/>
            </w:r>
          </w:p>
        </w:tc>
      </w:tr>
    </w:tbl>
    <w:p w14:paraId="342690F3"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46937DB6" w14:textId="77777777" w:rsidR="00D55C60" w:rsidRPr="00555CAF" w:rsidRDefault="00D55C60" w:rsidP="00D55C60">
      <w:pPr>
        <w:pStyle w:val="N1"/>
        <w:spacing w:after="0"/>
        <w:rPr>
          <w:sz w:val="4"/>
          <w:szCs w:val="4"/>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55EE390" w14:textId="77777777" w:rsidTr="0083557F">
        <w:trPr>
          <w:trHeight w:val="454"/>
        </w:trPr>
        <w:tc>
          <w:tcPr>
            <w:tcW w:w="993" w:type="dxa"/>
            <w:vMerge w:val="restart"/>
            <w:shd w:val="clear" w:color="auto" w:fill="EB87A6" w:themeFill="accent4" w:themeFillTint="66"/>
            <w:vAlign w:val="center"/>
          </w:tcPr>
          <w:p w14:paraId="234A9B3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C192679" wp14:editId="0BE5B053">
                  <wp:extent cx="133405" cy="676556"/>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0325120"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516582A" w14:textId="77777777" w:rsidTr="0083557F">
        <w:trPr>
          <w:trHeight w:val="1020"/>
        </w:trPr>
        <w:tc>
          <w:tcPr>
            <w:tcW w:w="993" w:type="dxa"/>
            <w:vMerge/>
            <w:shd w:val="clear" w:color="auto" w:fill="EB87A6" w:themeFill="accent4" w:themeFillTint="66"/>
          </w:tcPr>
          <w:p w14:paraId="444CC1DD" w14:textId="77777777" w:rsidR="00D55C60" w:rsidRDefault="00D55C60" w:rsidP="003D0260">
            <w:pPr>
              <w:spacing w:after="120"/>
              <w:rPr>
                <w:b/>
                <w:color w:val="auto"/>
                <w:sz w:val="24"/>
                <w:szCs w:val="24"/>
              </w:rPr>
            </w:pPr>
          </w:p>
        </w:tc>
        <w:tc>
          <w:tcPr>
            <w:tcW w:w="8646" w:type="dxa"/>
            <w:shd w:val="clear" w:color="auto" w:fill="auto"/>
            <w:vAlign w:val="center"/>
          </w:tcPr>
          <w:p w14:paraId="4FB60623" w14:textId="77777777" w:rsidR="00D55C60" w:rsidRPr="009A0F1C" w:rsidRDefault="00D55C60" w:rsidP="003D0260">
            <w:pPr>
              <w:rPr>
                <w:color w:val="auto"/>
                <w:sz w:val="24"/>
                <w:szCs w:val="24"/>
              </w:rPr>
            </w:pPr>
            <w:r w:rsidRPr="009A0F1C">
              <w:rPr>
                <w:sz w:val="24"/>
                <w:szCs w:val="24"/>
              </w:rPr>
              <w:t>Jot down your personal checklist when you plan your answer so you can tick off the good ingredients as you write</w:t>
            </w:r>
            <w:r w:rsidR="009A0F1C">
              <w:rPr>
                <w:sz w:val="24"/>
                <w:szCs w:val="24"/>
              </w:rPr>
              <w:t>.</w:t>
            </w:r>
          </w:p>
        </w:tc>
      </w:tr>
    </w:tbl>
    <w:p w14:paraId="154108DE" w14:textId="77777777" w:rsidR="00D55C60" w:rsidRPr="002D4E9F" w:rsidRDefault="00D55C60" w:rsidP="002D4E9F">
      <w:pPr>
        <w:pStyle w:val="Pink"/>
        <w:numPr>
          <w:ilvl w:val="0"/>
          <w:numId w:val="291"/>
        </w:numPr>
        <w:rPr>
          <w:color w:val="8A173B" w:themeColor="accent4"/>
        </w:rPr>
      </w:pPr>
      <w:r w:rsidRPr="002D4E9F">
        <w:rPr>
          <w:color w:val="8A173B" w:themeColor="accent4"/>
        </w:rPr>
        <w:t>Polish up your work</w:t>
      </w:r>
    </w:p>
    <w:p w14:paraId="7AFDFCAB" w14:textId="77777777" w:rsidR="00D55C60" w:rsidRDefault="00D55C60" w:rsidP="00D55C60">
      <w:pPr>
        <w:pStyle w:val="N1"/>
        <w:spacing w:after="0"/>
        <w:ind w:left="360"/>
        <w:rPr>
          <w:lang w:val="en-GB"/>
        </w:rPr>
      </w:pPr>
      <w:r w:rsidRPr="00B408E6">
        <w:rPr>
          <w:lang w:val="en-GB"/>
        </w:rPr>
        <w:t xml:space="preserve">As well as 15 marks for content and 12 marks for the range of the language, there are also 5 marks for accuracy. </w:t>
      </w:r>
    </w:p>
    <w:p w14:paraId="7CD32C05"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E6EFA2D" w14:textId="77777777" w:rsidTr="0083557F">
        <w:trPr>
          <w:trHeight w:val="454"/>
        </w:trPr>
        <w:tc>
          <w:tcPr>
            <w:tcW w:w="993" w:type="dxa"/>
            <w:vMerge w:val="restart"/>
            <w:shd w:val="clear" w:color="auto" w:fill="EB87A6" w:themeFill="accent4" w:themeFillTint="66"/>
            <w:vAlign w:val="center"/>
          </w:tcPr>
          <w:p w14:paraId="4C4CBE6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5AA14C2" wp14:editId="68EAF738">
                  <wp:extent cx="133405" cy="676556"/>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31D96D"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7E48E601" w14:textId="77777777" w:rsidTr="0083557F">
        <w:trPr>
          <w:trHeight w:val="1020"/>
        </w:trPr>
        <w:tc>
          <w:tcPr>
            <w:tcW w:w="993" w:type="dxa"/>
            <w:vMerge/>
            <w:shd w:val="clear" w:color="auto" w:fill="EB87A6" w:themeFill="accent4" w:themeFillTint="66"/>
          </w:tcPr>
          <w:p w14:paraId="52804014" w14:textId="77777777" w:rsidR="00D55C60" w:rsidRDefault="00D55C60" w:rsidP="003D0260">
            <w:pPr>
              <w:spacing w:after="120"/>
              <w:rPr>
                <w:b/>
                <w:color w:val="auto"/>
                <w:sz w:val="24"/>
                <w:szCs w:val="24"/>
              </w:rPr>
            </w:pPr>
          </w:p>
        </w:tc>
        <w:tc>
          <w:tcPr>
            <w:tcW w:w="8646" w:type="dxa"/>
            <w:shd w:val="clear" w:color="auto" w:fill="auto"/>
            <w:vAlign w:val="center"/>
          </w:tcPr>
          <w:p w14:paraId="1D270DCB" w14:textId="77777777" w:rsidR="00D55C60" w:rsidRPr="009A0F1C" w:rsidRDefault="00D55C60" w:rsidP="003D0260">
            <w:pPr>
              <w:rPr>
                <w:color w:val="auto"/>
                <w:sz w:val="24"/>
                <w:szCs w:val="24"/>
              </w:rPr>
            </w:pPr>
            <w:r w:rsidRPr="009A0F1C">
              <w:rPr>
                <w:sz w:val="24"/>
                <w:szCs w:val="24"/>
              </w:rPr>
              <w:t>Always read through your answer and check verbs and tenses, spellings and genders and adjective agreements.</w:t>
            </w:r>
          </w:p>
        </w:tc>
      </w:tr>
    </w:tbl>
    <w:p w14:paraId="4DACBC95" w14:textId="77777777" w:rsidR="00D55C60" w:rsidRPr="00B408E6" w:rsidRDefault="00D55C60" w:rsidP="00D55C60">
      <w:pPr>
        <w:pStyle w:val="N1"/>
        <w:spacing w:after="0"/>
        <w:rPr>
          <w:lang w:val="en-GB"/>
        </w:rPr>
      </w:pPr>
    </w:p>
    <w:p w14:paraId="76CB82A8" w14:textId="219B66F7" w:rsidR="00D55C60" w:rsidRDefault="00502B7C" w:rsidP="00D55C60">
      <w:pPr>
        <w:pStyle w:val="N1"/>
        <w:spacing w:after="0"/>
        <w:ind w:left="360"/>
        <w:rPr>
          <w:lang w:val="en-GB"/>
        </w:rPr>
      </w:pPr>
      <w:r>
        <w:rPr>
          <w:lang w:val="en-GB"/>
        </w:rPr>
        <w:t>Underline</w:t>
      </w:r>
      <w:r w:rsidR="00D55C60" w:rsidRPr="00B408E6">
        <w:rPr>
          <w:lang w:val="en-GB"/>
        </w:rPr>
        <w:t xml:space="preserve"> the common mistakes in the sentences below and </w:t>
      </w:r>
      <w:r>
        <w:rPr>
          <w:lang w:val="en-GB"/>
        </w:rPr>
        <w:t xml:space="preserve">then </w:t>
      </w:r>
      <w:r w:rsidR="00D55C60" w:rsidRPr="00B408E6">
        <w:rPr>
          <w:lang w:val="en-GB"/>
        </w:rPr>
        <w:t>rewrite them correctly. There are two mistakes in each sentence.</w:t>
      </w:r>
    </w:p>
    <w:p w14:paraId="786061C3" w14:textId="77777777" w:rsidR="00D55C60" w:rsidRPr="00B408E6" w:rsidRDefault="00D55C60" w:rsidP="00D55C60">
      <w:pPr>
        <w:pStyle w:val="N1"/>
        <w:spacing w:after="0"/>
        <w:rPr>
          <w:lang w:val="en-GB"/>
        </w:rPr>
      </w:pPr>
    </w:p>
    <w:p w14:paraId="24936410" w14:textId="77777777" w:rsidR="00D55C60" w:rsidRDefault="00D55C60" w:rsidP="00B9400B">
      <w:pPr>
        <w:pStyle w:val="N1"/>
        <w:numPr>
          <w:ilvl w:val="0"/>
          <w:numId w:val="72"/>
        </w:numPr>
        <w:spacing w:before="120" w:after="120"/>
      </w:pPr>
      <w:r w:rsidRPr="00B408E6">
        <w:t xml:space="preserve">Pour ma </w:t>
      </w:r>
      <w:proofErr w:type="spellStart"/>
      <w:r w:rsidRPr="00B408E6">
        <w:t>mère’s</w:t>
      </w:r>
      <w:proofErr w:type="spellEnd"/>
      <w:r w:rsidRPr="00B408E6">
        <w:t xml:space="preserve"> anniversaire, je </w:t>
      </w:r>
      <w:proofErr w:type="spellStart"/>
      <w:proofErr w:type="gramStart"/>
      <w:r w:rsidRPr="00B408E6">
        <w:t>fait</w:t>
      </w:r>
      <w:proofErr w:type="spellEnd"/>
      <w:proofErr w:type="gramEnd"/>
      <w:r w:rsidRPr="00B408E6">
        <w:t xml:space="preserve"> un gâteau délicieux.</w:t>
      </w:r>
    </w:p>
    <w:p w14:paraId="7C898DB7" w14:textId="727D7CB5" w:rsidR="00BA0787" w:rsidRDefault="00BA0787" w:rsidP="00BA0787">
      <w:pPr>
        <w:pStyle w:val="N1"/>
        <w:spacing w:before="120" w:after="120"/>
        <w:ind w:left="720"/>
      </w:pPr>
      <w:r>
        <w:tab/>
      </w:r>
    </w:p>
    <w:p w14:paraId="733FCE6F" w14:textId="77777777" w:rsidR="00081062" w:rsidRPr="00B408E6" w:rsidRDefault="00081062" w:rsidP="00081062">
      <w:pPr>
        <w:pStyle w:val="N1"/>
        <w:spacing w:after="0"/>
        <w:ind w:left="720"/>
      </w:pPr>
    </w:p>
    <w:p w14:paraId="457274C8" w14:textId="7CF0299E" w:rsidR="00D55C60" w:rsidRDefault="00D55C60" w:rsidP="00B9400B">
      <w:pPr>
        <w:pStyle w:val="N1"/>
        <w:numPr>
          <w:ilvl w:val="0"/>
          <w:numId w:val="72"/>
        </w:numPr>
        <w:spacing w:before="120" w:after="120"/>
      </w:pPr>
      <w:r w:rsidRPr="00B408E6">
        <w:t xml:space="preserve">À Noël nous avons </w:t>
      </w:r>
      <w:r w:rsidR="003066FC">
        <w:t>faire</w:t>
      </w:r>
      <w:r w:rsidRPr="00B408E6">
        <w:t xml:space="preserve"> un </w:t>
      </w:r>
      <w:r w:rsidR="003066FC">
        <w:t xml:space="preserve">grand </w:t>
      </w:r>
      <w:r w:rsidRPr="00B408E6">
        <w:t>repas au restaurant et c’</w:t>
      </w:r>
      <w:proofErr w:type="spellStart"/>
      <w:r w:rsidRPr="00B408E6">
        <w:t>etait</w:t>
      </w:r>
      <w:proofErr w:type="spellEnd"/>
      <w:r w:rsidRPr="00B408E6">
        <w:t xml:space="preserve"> génial.</w:t>
      </w:r>
    </w:p>
    <w:p w14:paraId="440E9AE5" w14:textId="532626A3" w:rsidR="00BA0787" w:rsidRDefault="00BA0787" w:rsidP="00E3594D">
      <w:pPr>
        <w:pStyle w:val="N1"/>
        <w:spacing w:before="120" w:after="120"/>
        <w:ind w:left="720"/>
      </w:pPr>
      <w:r>
        <w:tab/>
      </w:r>
    </w:p>
    <w:p w14:paraId="71DF77C6" w14:textId="77777777" w:rsidR="00081062" w:rsidRPr="00B408E6" w:rsidRDefault="00081062" w:rsidP="00E3594D">
      <w:pPr>
        <w:pStyle w:val="N1"/>
        <w:spacing w:before="120" w:after="120"/>
        <w:ind w:left="720"/>
      </w:pPr>
    </w:p>
    <w:p w14:paraId="52F6F49F" w14:textId="3C2347C2" w:rsidR="00D55C60" w:rsidRDefault="00D55C60" w:rsidP="00B9400B">
      <w:pPr>
        <w:pStyle w:val="N1"/>
        <w:numPr>
          <w:ilvl w:val="0"/>
          <w:numId w:val="72"/>
        </w:numPr>
        <w:spacing w:before="120" w:after="120"/>
      </w:pPr>
      <w:r w:rsidRPr="00B408E6">
        <w:t>Je préféré fêter mon anniversaire avec mes amis plutôt qu</w:t>
      </w:r>
      <w:r w:rsidR="00902208">
        <w:t>’avec</w:t>
      </w:r>
      <w:r w:rsidRPr="00B408E6">
        <w:t xml:space="preserve"> ma </w:t>
      </w:r>
      <w:proofErr w:type="spellStart"/>
      <w:r w:rsidRPr="00B408E6">
        <w:t>famillie</w:t>
      </w:r>
      <w:proofErr w:type="spellEnd"/>
      <w:r w:rsidRPr="00B408E6">
        <w:t>.</w:t>
      </w:r>
    </w:p>
    <w:p w14:paraId="7F590EF1" w14:textId="79A510DB" w:rsidR="00BA0787" w:rsidRDefault="00BA0787" w:rsidP="00E3594D">
      <w:pPr>
        <w:pStyle w:val="N1"/>
        <w:spacing w:before="120" w:after="120"/>
        <w:ind w:left="720"/>
      </w:pPr>
      <w:r>
        <w:tab/>
      </w:r>
    </w:p>
    <w:p w14:paraId="2502E616" w14:textId="77777777" w:rsidR="00081062" w:rsidRPr="00B408E6" w:rsidRDefault="00081062" w:rsidP="00E3594D">
      <w:pPr>
        <w:pStyle w:val="N1"/>
        <w:spacing w:before="120" w:after="120"/>
        <w:ind w:left="720"/>
      </w:pPr>
    </w:p>
    <w:p w14:paraId="67135B0A" w14:textId="77777777" w:rsidR="00D55C60" w:rsidRDefault="00D55C60" w:rsidP="00B9400B">
      <w:pPr>
        <w:pStyle w:val="N1"/>
        <w:numPr>
          <w:ilvl w:val="0"/>
          <w:numId w:val="72"/>
        </w:numPr>
        <w:spacing w:before="120" w:after="120"/>
      </w:pPr>
      <w:r w:rsidRPr="00B408E6">
        <w:t xml:space="preserve">Tous les ans nous célébrer Aïd en mangeant des sucreries et en donnant des </w:t>
      </w:r>
      <w:proofErr w:type="gramStart"/>
      <w:r w:rsidRPr="00B408E6">
        <w:t>cadeau</w:t>
      </w:r>
      <w:proofErr w:type="gramEnd"/>
      <w:r w:rsidRPr="00B408E6">
        <w:t>.</w:t>
      </w:r>
    </w:p>
    <w:p w14:paraId="169F25E5" w14:textId="4C849300" w:rsidR="00BA0787" w:rsidRDefault="00BA0787" w:rsidP="00E3594D">
      <w:pPr>
        <w:pStyle w:val="N1"/>
        <w:spacing w:before="120" w:after="120"/>
        <w:ind w:left="720"/>
      </w:pPr>
      <w:r>
        <w:tab/>
      </w:r>
    </w:p>
    <w:p w14:paraId="7B4196E8" w14:textId="77777777" w:rsidR="00081062" w:rsidRPr="00B408E6" w:rsidRDefault="00081062" w:rsidP="00E3594D">
      <w:pPr>
        <w:pStyle w:val="N1"/>
        <w:spacing w:before="120" w:after="120"/>
        <w:ind w:left="720"/>
      </w:pPr>
    </w:p>
    <w:p w14:paraId="6C988252" w14:textId="77777777" w:rsidR="00D55C60" w:rsidRDefault="00D55C60" w:rsidP="00B9400B">
      <w:pPr>
        <w:pStyle w:val="N1"/>
        <w:numPr>
          <w:ilvl w:val="0"/>
          <w:numId w:val="72"/>
        </w:numPr>
        <w:spacing w:before="120" w:after="120"/>
      </w:pPr>
      <w:r w:rsidRPr="00B408E6">
        <w:t xml:space="preserve">Si je pourrais, je t’achèterais </w:t>
      </w:r>
      <w:proofErr w:type="gramStart"/>
      <w:r w:rsidRPr="00B408E6">
        <w:t>un</w:t>
      </w:r>
      <w:proofErr w:type="gramEnd"/>
      <w:r w:rsidRPr="00B408E6">
        <w:t xml:space="preserve"> voiture pour ton mariage!</w:t>
      </w:r>
    </w:p>
    <w:p w14:paraId="0ACB9D3C" w14:textId="78B20984" w:rsidR="00D55C60" w:rsidRDefault="00BA0787" w:rsidP="00BA0787">
      <w:pPr>
        <w:tabs>
          <w:tab w:val="left" w:leader="dot" w:pos="9356"/>
          <w:tab w:val="left" w:pos="9638"/>
        </w:tabs>
        <w:spacing w:line="240" w:lineRule="auto"/>
        <w:ind w:left="720"/>
        <w:rPr>
          <w:lang w:val="fr-FR"/>
        </w:rPr>
      </w:pPr>
      <w:r>
        <w:rPr>
          <w:lang w:val="fr-FR"/>
        </w:rPr>
        <w:tab/>
      </w:r>
    </w:p>
    <w:p w14:paraId="1E4735F9" w14:textId="77777777" w:rsidR="00081062" w:rsidRDefault="00081062" w:rsidP="00BA0787">
      <w:pPr>
        <w:tabs>
          <w:tab w:val="left" w:leader="dot" w:pos="9356"/>
          <w:tab w:val="left" w:pos="9638"/>
        </w:tabs>
        <w:spacing w:line="240" w:lineRule="auto"/>
        <w:ind w:left="720"/>
        <w:rPr>
          <w:lang w:val="fr-FR"/>
        </w:rPr>
      </w:pPr>
    </w:p>
    <w:p w14:paraId="150840FE" w14:textId="77777777" w:rsidR="00BA0787" w:rsidRPr="002E552E" w:rsidRDefault="00BA0787" w:rsidP="00D55C60">
      <w:pPr>
        <w:spacing w:line="240" w:lineRule="auto"/>
        <w:rPr>
          <w:lang w:val="fr-FR"/>
        </w:rPr>
      </w:pPr>
    </w:p>
    <w:p w14:paraId="405BC3CA" w14:textId="77777777" w:rsidR="00616D2D" w:rsidRPr="00A953D9" w:rsidRDefault="00616D2D" w:rsidP="00D55C60">
      <w:pPr>
        <w:pStyle w:val="Heading2"/>
        <w:shd w:val="clear" w:color="auto" w:fill="EB87A6" w:themeFill="accent4" w:themeFillTint="66"/>
        <w:spacing w:before="240" w:line="276" w:lineRule="auto"/>
        <w:rPr>
          <w:b/>
          <w:sz w:val="24"/>
          <w:szCs w:val="24"/>
          <w:lang w:val="fr-FR"/>
        </w:rPr>
        <w:sectPr w:rsidR="00616D2D" w:rsidRPr="00A953D9" w:rsidSect="003D0260">
          <w:headerReference w:type="default" r:id="rId99"/>
          <w:footerReference w:type="default" r:id="rId100"/>
          <w:pgSz w:w="11906" w:h="16838"/>
          <w:pgMar w:top="1134" w:right="1134" w:bottom="851" w:left="1134" w:header="708" w:footer="708" w:gutter="0"/>
          <w:cols w:space="708"/>
          <w:docGrid w:linePitch="381"/>
        </w:sectPr>
      </w:pPr>
    </w:p>
    <w:p w14:paraId="1B72F0AE"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lastRenderedPageBreak/>
        <w:t>Exam practice</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58B463B5" w14:textId="77777777" w:rsidTr="0083557F">
        <w:trPr>
          <w:trHeight w:val="454"/>
        </w:trPr>
        <w:tc>
          <w:tcPr>
            <w:tcW w:w="993" w:type="dxa"/>
            <w:vMerge w:val="restart"/>
            <w:shd w:val="clear" w:color="auto" w:fill="EB87A6" w:themeFill="accent4" w:themeFillTint="66"/>
            <w:vAlign w:val="center"/>
          </w:tcPr>
          <w:p w14:paraId="238803F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1B07A6" wp14:editId="3D0118C9">
                  <wp:extent cx="133405" cy="676556"/>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40C58B8" w14:textId="77777777" w:rsidR="00D55C60" w:rsidRPr="0083557F" w:rsidRDefault="00D55C60" w:rsidP="003D0260">
            <w:pPr>
              <w:pStyle w:val="N1"/>
              <w:spacing w:after="0"/>
              <w:rPr>
                <w:color w:val="67112B" w:themeColor="accent4" w:themeShade="BF"/>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05B8D863" w14:textId="77777777" w:rsidTr="0083557F">
        <w:trPr>
          <w:trHeight w:val="1020"/>
        </w:trPr>
        <w:tc>
          <w:tcPr>
            <w:tcW w:w="993" w:type="dxa"/>
            <w:vMerge/>
            <w:shd w:val="clear" w:color="auto" w:fill="EB87A6" w:themeFill="accent4" w:themeFillTint="66"/>
          </w:tcPr>
          <w:p w14:paraId="1B6200EE" w14:textId="77777777" w:rsidR="00D55C60" w:rsidRDefault="00D55C60" w:rsidP="003D0260">
            <w:pPr>
              <w:spacing w:after="120"/>
              <w:rPr>
                <w:b/>
                <w:color w:val="auto"/>
                <w:sz w:val="24"/>
                <w:szCs w:val="24"/>
              </w:rPr>
            </w:pPr>
          </w:p>
        </w:tc>
        <w:tc>
          <w:tcPr>
            <w:tcW w:w="8646" w:type="dxa"/>
            <w:shd w:val="clear" w:color="auto" w:fill="auto"/>
            <w:vAlign w:val="center"/>
          </w:tcPr>
          <w:p w14:paraId="19CA6CB3" w14:textId="77777777" w:rsidR="00D55C60" w:rsidRPr="007342D9" w:rsidRDefault="00D55C60" w:rsidP="003D0260">
            <w:pPr>
              <w:rPr>
                <w:color w:val="auto"/>
                <w:sz w:val="24"/>
                <w:szCs w:val="24"/>
              </w:rPr>
            </w:pPr>
            <w:r w:rsidRPr="00B408E6">
              <w:rPr>
                <w:sz w:val="24"/>
                <w:szCs w:val="24"/>
              </w:rPr>
              <w:t>You have a choice of two tasks for this question. Make sure you choose one where you understand the bullet points and are most confident with the topic.</w:t>
            </w:r>
          </w:p>
        </w:tc>
      </w:tr>
    </w:tbl>
    <w:p w14:paraId="1F51FAC6" w14:textId="77777777" w:rsidR="00D55C60" w:rsidRPr="00B408E6" w:rsidRDefault="00D55C60" w:rsidP="00D55C60">
      <w:pPr>
        <w:rPr>
          <w:sz w:val="24"/>
          <w:szCs w:val="24"/>
        </w:rPr>
      </w:pPr>
    </w:p>
    <w:p w14:paraId="270E493C" w14:textId="77777777" w:rsidR="00D55C60" w:rsidRPr="00B408E6" w:rsidRDefault="00D55C60" w:rsidP="00B9400B">
      <w:pPr>
        <w:pStyle w:val="ListParagraph"/>
        <w:numPr>
          <w:ilvl w:val="0"/>
          <w:numId w:val="58"/>
        </w:numPr>
        <w:rPr>
          <w:sz w:val="24"/>
          <w:szCs w:val="24"/>
        </w:rPr>
      </w:pPr>
      <w:r w:rsidRPr="00B408E6">
        <w:rPr>
          <w:sz w:val="24"/>
          <w:szCs w:val="24"/>
        </w:rPr>
        <w:t xml:space="preserve">Answer </w:t>
      </w:r>
      <w:r w:rsidRPr="00B408E6">
        <w:rPr>
          <w:b/>
          <w:sz w:val="24"/>
          <w:szCs w:val="24"/>
        </w:rPr>
        <w:t>either</w:t>
      </w:r>
      <w:r w:rsidRPr="00B408E6">
        <w:rPr>
          <w:sz w:val="24"/>
          <w:szCs w:val="24"/>
        </w:rPr>
        <w:t xml:space="preserve"> question A </w:t>
      </w:r>
      <w:r w:rsidRPr="00B408E6">
        <w:rPr>
          <w:b/>
          <w:sz w:val="24"/>
          <w:szCs w:val="24"/>
        </w:rPr>
        <w:t>or</w:t>
      </w:r>
      <w:r w:rsidRPr="00B408E6">
        <w:rPr>
          <w:sz w:val="24"/>
          <w:szCs w:val="24"/>
        </w:rPr>
        <w:t xml:space="preserve"> B. Plan your answer first using the grid provided.</w:t>
      </w:r>
    </w:p>
    <w:p w14:paraId="6A1C4B53" w14:textId="45E9F451" w:rsidR="00D55C60" w:rsidRPr="00A316AA" w:rsidRDefault="00D55C60" w:rsidP="00B9400B">
      <w:pPr>
        <w:pStyle w:val="Heading4"/>
        <w:numPr>
          <w:ilvl w:val="0"/>
          <w:numId w:val="59"/>
        </w:numPr>
        <w:spacing w:line="276" w:lineRule="auto"/>
        <w:rPr>
          <w:b/>
          <w:color w:val="000000" w:themeColor="text1"/>
          <w:sz w:val="24"/>
          <w:szCs w:val="24"/>
          <w:lang w:val="fr-FR"/>
        </w:rPr>
      </w:pPr>
      <w:r w:rsidRPr="00A316AA">
        <w:rPr>
          <w:b/>
          <w:color w:val="000000" w:themeColor="text1"/>
          <w:sz w:val="24"/>
          <w:szCs w:val="24"/>
          <w:lang w:val="fr-FR"/>
        </w:rPr>
        <w:t xml:space="preserve">Vous écrivez un article sur votre </w:t>
      </w:r>
      <w:r w:rsidR="00902208" w:rsidRPr="00A316AA">
        <w:rPr>
          <w:b/>
          <w:color w:val="000000" w:themeColor="text1"/>
          <w:sz w:val="24"/>
          <w:szCs w:val="24"/>
          <w:lang w:val="fr-FR"/>
        </w:rPr>
        <w:t xml:space="preserve">récente </w:t>
      </w:r>
      <w:r w:rsidRPr="00A316AA">
        <w:rPr>
          <w:b/>
          <w:color w:val="000000" w:themeColor="text1"/>
          <w:sz w:val="24"/>
          <w:szCs w:val="24"/>
          <w:lang w:val="fr-FR"/>
        </w:rPr>
        <w:t>visite en France pour un échange scolaire.</w:t>
      </w:r>
    </w:p>
    <w:p w14:paraId="5A82A8C2" w14:textId="0A8F7EE8" w:rsidR="00D55C60" w:rsidRPr="00A316AA" w:rsidRDefault="00D55C60" w:rsidP="00D55C60">
      <w:pPr>
        <w:spacing w:after="240"/>
        <w:ind w:left="720"/>
        <w:rPr>
          <w:sz w:val="24"/>
          <w:szCs w:val="24"/>
        </w:rPr>
      </w:pPr>
      <w:proofErr w:type="spellStart"/>
      <w:r w:rsidRPr="00A316AA">
        <w:rPr>
          <w:sz w:val="24"/>
          <w:szCs w:val="24"/>
        </w:rPr>
        <w:t>Décrivez</w:t>
      </w:r>
      <w:proofErr w:type="spellEnd"/>
      <w:r w:rsidRPr="00A316AA">
        <w:rPr>
          <w:sz w:val="24"/>
          <w:szCs w:val="24"/>
        </w:rPr>
        <w:t>:</w:t>
      </w:r>
      <w:r w:rsidR="00902208" w:rsidRPr="00902208">
        <w:rPr>
          <w:b/>
          <w:color w:val="000000" w:themeColor="text1"/>
          <w:sz w:val="24"/>
          <w:szCs w:val="24"/>
          <w:lang w:val="fr-FR"/>
        </w:rPr>
        <w:t xml:space="preserve"> </w:t>
      </w:r>
    </w:p>
    <w:p w14:paraId="6191131C" w14:textId="6C82DAD2" w:rsidR="00D55C60" w:rsidRPr="00B408E6"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vos impressions et vo</w:t>
      </w:r>
      <w:r w:rsidR="00902208">
        <w:rPr>
          <w:sz w:val="24"/>
          <w:szCs w:val="24"/>
          <w:lang w:val="fr-FR"/>
        </w:rPr>
        <w:t>tre</w:t>
      </w:r>
      <w:r w:rsidRPr="00B408E6">
        <w:rPr>
          <w:sz w:val="24"/>
          <w:szCs w:val="24"/>
          <w:lang w:val="fr-FR"/>
        </w:rPr>
        <w:t xml:space="preserve"> opinion </w:t>
      </w:r>
      <w:r w:rsidR="00902208">
        <w:rPr>
          <w:sz w:val="24"/>
          <w:szCs w:val="24"/>
          <w:lang w:val="fr-FR"/>
        </w:rPr>
        <w:t>sur</w:t>
      </w:r>
      <w:r w:rsidRPr="00B408E6">
        <w:rPr>
          <w:sz w:val="24"/>
          <w:szCs w:val="24"/>
          <w:lang w:val="fr-FR"/>
        </w:rPr>
        <w:t xml:space="preserve"> la visite</w:t>
      </w:r>
    </w:p>
    <w:p w14:paraId="159703F3" w14:textId="7311A984" w:rsidR="00D55C60"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la ville jumelle en France en compar</w:t>
      </w:r>
      <w:r w:rsidR="00902208">
        <w:rPr>
          <w:sz w:val="24"/>
          <w:szCs w:val="24"/>
          <w:lang w:val="fr-FR"/>
        </w:rPr>
        <w:t>a</w:t>
      </w:r>
      <w:r w:rsidRPr="00B408E6">
        <w:rPr>
          <w:sz w:val="24"/>
          <w:szCs w:val="24"/>
          <w:lang w:val="fr-FR"/>
        </w:rPr>
        <w:t>ison avec votre ville.</w:t>
      </w:r>
    </w:p>
    <w:p w14:paraId="5D7F2E88" w14:textId="77777777" w:rsidR="00D55C60" w:rsidRPr="00A316AA" w:rsidRDefault="00D55C60" w:rsidP="00D55C60">
      <w:pPr>
        <w:rPr>
          <w:sz w:val="24"/>
          <w:szCs w:val="24"/>
          <w:lang w:val="fr-FR"/>
        </w:rPr>
      </w:pPr>
    </w:p>
    <w:p w14:paraId="73290C84" w14:textId="77777777" w:rsidR="00616D2D" w:rsidRDefault="00D55C60" w:rsidP="00616D2D">
      <w:pPr>
        <w:ind w:left="720"/>
        <w:rPr>
          <w:bCs/>
          <w:sz w:val="24"/>
          <w:szCs w:val="24"/>
          <w:lang w:val="fr-FR"/>
        </w:rPr>
      </w:pPr>
      <w:r w:rsidRPr="00B408E6">
        <w:rPr>
          <w:sz w:val="24"/>
          <w:szCs w:val="24"/>
          <w:lang w:val="fr-FR"/>
        </w:rPr>
        <w:t>Écrivez environ 150 mots en français. Répondez aux deux aspects de la question.</w:t>
      </w:r>
      <w:r w:rsidRPr="00B408E6">
        <w:rPr>
          <w:bCs/>
          <w:sz w:val="24"/>
          <w:szCs w:val="24"/>
          <w:lang w:val="fr-FR"/>
        </w:rPr>
        <w:t xml:space="preserve"> </w:t>
      </w:r>
    </w:p>
    <w:p w14:paraId="08D2207D" w14:textId="77777777" w:rsidR="00D55C60" w:rsidRDefault="00D55C60" w:rsidP="00616D2D">
      <w:pPr>
        <w:ind w:left="720"/>
        <w:jc w:val="right"/>
        <w:rPr>
          <w:bCs/>
          <w:sz w:val="24"/>
          <w:szCs w:val="24"/>
        </w:rPr>
      </w:pPr>
      <w:r w:rsidRPr="00B408E6">
        <w:rPr>
          <w:bCs/>
          <w:sz w:val="24"/>
          <w:szCs w:val="24"/>
        </w:rPr>
        <w:t>(32 marks)</w:t>
      </w:r>
    </w:p>
    <w:p w14:paraId="00350AB2" w14:textId="77777777" w:rsidR="00D55C60" w:rsidRPr="00B408E6" w:rsidRDefault="00D55C60" w:rsidP="00D55C60">
      <w:pPr>
        <w:ind w:left="360"/>
        <w:rPr>
          <w:sz w:val="24"/>
          <w:szCs w:val="24"/>
          <w:lang w:val="de-DE"/>
        </w:rPr>
      </w:pPr>
    </w:p>
    <w:p w14:paraId="0DE7F362" w14:textId="77777777" w:rsidR="00D55C60" w:rsidRDefault="00912D7C" w:rsidP="00D55C60">
      <w:pPr>
        <w:rPr>
          <w:b/>
          <w:sz w:val="24"/>
          <w:szCs w:val="24"/>
          <w:lang w:val="fr-FR"/>
        </w:rPr>
      </w:pPr>
      <w:proofErr w:type="gramStart"/>
      <w:r w:rsidRPr="00B408E6">
        <w:rPr>
          <w:b/>
          <w:sz w:val="24"/>
          <w:szCs w:val="24"/>
          <w:lang w:val="fr-FR"/>
        </w:rPr>
        <w:t>or</w:t>
      </w:r>
      <w:proofErr w:type="gramEnd"/>
    </w:p>
    <w:p w14:paraId="1670AA3B" w14:textId="77777777" w:rsidR="00912D7C" w:rsidRPr="00B408E6" w:rsidRDefault="00912D7C" w:rsidP="00D55C60">
      <w:pPr>
        <w:rPr>
          <w:b/>
          <w:sz w:val="24"/>
          <w:szCs w:val="24"/>
          <w:lang w:val="fr-FR"/>
        </w:rPr>
      </w:pPr>
    </w:p>
    <w:p w14:paraId="7B3F610B" w14:textId="29F28496" w:rsidR="00D55C60" w:rsidRPr="00A316AA" w:rsidRDefault="00D55C60" w:rsidP="00B9400B">
      <w:pPr>
        <w:pStyle w:val="Heading4"/>
        <w:numPr>
          <w:ilvl w:val="0"/>
          <w:numId w:val="59"/>
        </w:numPr>
        <w:spacing w:line="276" w:lineRule="auto"/>
        <w:rPr>
          <w:b/>
          <w:color w:val="000000" w:themeColor="text1"/>
          <w:sz w:val="24"/>
          <w:szCs w:val="24"/>
          <w:lang w:val="fr-FR"/>
        </w:rPr>
      </w:pPr>
      <w:r w:rsidRPr="00A316AA">
        <w:rPr>
          <w:b/>
          <w:color w:val="000000" w:themeColor="text1"/>
          <w:sz w:val="24"/>
          <w:szCs w:val="24"/>
          <w:lang w:val="fr-FR"/>
        </w:rPr>
        <w:t>Vous écrivez un article sur la musique et les concerts</w:t>
      </w:r>
      <w:r w:rsidR="00502B7C">
        <w:rPr>
          <w:b/>
          <w:color w:val="000000" w:themeColor="text1"/>
          <w:sz w:val="24"/>
          <w:szCs w:val="24"/>
          <w:lang w:val="fr-FR"/>
        </w:rPr>
        <w:t>.</w:t>
      </w:r>
    </w:p>
    <w:p w14:paraId="497ADD8F" w14:textId="77777777" w:rsidR="00D55C60" w:rsidRPr="00B408E6" w:rsidRDefault="00D55C60" w:rsidP="00D55C60">
      <w:pPr>
        <w:spacing w:after="240"/>
        <w:ind w:left="720"/>
        <w:rPr>
          <w:sz w:val="24"/>
          <w:szCs w:val="24"/>
          <w:lang w:val="fr-FR"/>
        </w:rPr>
      </w:pPr>
      <w:proofErr w:type="spellStart"/>
      <w:r w:rsidRPr="00A316AA">
        <w:rPr>
          <w:sz w:val="24"/>
          <w:szCs w:val="24"/>
        </w:rPr>
        <w:t>Décrivez</w:t>
      </w:r>
      <w:proofErr w:type="spellEnd"/>
      <w:r w:rsidRPr="00B408E6">
        <w:rPr>
          <w:sz w:val="24"/>
          <w:szCs w:val="24"/>
          <w:lang w:val="fr-FR"/>
        </w:rPr>
        <w:t>:</w:t>
      </w:r>
    </w:p>
    <w:p w14:paraId="09929F07" w14:textId="7E66E671" w:rsidR="00D55C60" w:rsidRPr="00B408E6"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un concert que vous avez vu récemment</w:t>
      </w:r>
    </w:p>
    <w:p w14:paraId="58EB8E7B" w14:textId="0454C672" w:rsidR="00D55C60" w:rsidRPr="00B408E6"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 xml:space="preserve">les avantages ou inconvénients de regarder </w:t>
      </w:r>
      <w:r w:rsidR="009C635E">
        <w:rPr>
          <w:sz w:val="24"/>
          <w:szCs w:val="24"/>
          <w:lang w:val="fr-FR"/>
        </w:rPr>
        <w:t>des</w:t>
      </w:r>
      <w:r w:rsidRPr="00B408E6">
        <w:rPr>
          <w:sz w:val="24"/>
          <w:szCs w:val="24"/>
          <w:lang w:val="fr-FR"/>
        </w:rPr>
        <w:t xml:space="preserve"> concert</w:t>
      </w:r>
      <w:r w:rsidR="009C635E">
        <w:rPr>
          <w:sz w:val="24"/>
          <w:szCs w:val="24"/>
          <w:lang w:val="fr-FR"/>
        </w:rPr>
        <w:t>s</w:t>
      </w:r>
      <w:r w:rsidRPr="00B408E6">
        <w:rPr>
          <w:sz w:val="24"/>
          <w:szCs w:val="24"/>
          <w:lang w:val="fr-FR"/>
        </w:rPr>
        <w:t xml:space="preserve"> live.</w:t>
      </w:r>
    </w:p>
    <w:p w14:paraId="5FC5F4B3" w14:textId="77777777" w:rsidR="00D55C60" w:rsidRDefault="00D55C60" w:rsidP="00D55C60">
      <w:pPr>
        <w:rPr>
          <w:sz w:val="24"/>
          <w:szCs w:val="24"/>
          <w:lang w:val="fr-FR"/>
        </w:rPr>
      </w:pPr>
    </w:p>
    <w:p w14:paraId="48496612" w14:textId="77777777" w:rsidR="00616D2D" w:rsidRDefault="00D55C60" w:rsidP="00D55C60">
      <w:pPr>
        <w:ind w:left="720"/>
        <w:rPr>
          <w:sz w:val="24"/>
          <w:szCs w:val="24"/>
          <w:lang w:val="fr-FR"/>
        </w:rPr>
      </w:pPr>
      <w:r w:rsidRPr="00B408E6">
        <w:rPr>
          <w:sz w:val="24"/>
          <w:szCs w:val="24"/>
          <w:lang w:val="fr-FR"/>
        </w:rPr>
        <w:t>Écrivez environ 150 mots en français. Répondez aux deux aspects de la question.</w:t>
      </w:r>
    </w:p>
    <w:p w14:paraId="42DDA1B9" w14:textId="77777777" w:rsidR="00D55C60" w:rsidRPr="00B408E6" w:rsidRDefault="00D55C60" w:rsidP="00616D2D">
      <w:pPr>
        <w:ind w:left="720"/>
        <w:jc w:val="right"/>
        <w:rPr>
          <w:sz w:val="24"/>
          <w:szCs w:val="24"/>
          <w:lang w:val="de-DE"/>
        </w:rPr>
      </w:pPr>
      <w:r w:rsidRPr="00B408E6">
        <w:rPr>
          <w:bCs/>
          <w:sz w:val="24"/>
          <w:szCs w:val="24"/>
        </w:rPr>
        <w:t>(32 marks)</w:t>
      </w:r>
    </w:p>
    <w:p w14:paraId="4B92003C" w14:textId="77777777" w:rsidR="0062051D" w:rsidRDefault="0062051D" w:rsidP="00D55C60">
      <w:pPr>
        <w:rPr>
          <w:sz w:val="24"/>
          <w:szCs w:val="24"/>
          <w:lang w:val="fr-FR"/>
        </w:rPr>
        <w:sectPr w:rsidR="0062051D" w:rsidSect="003D0260">
          <w:headerReference w:type="default" r:id="rId101"/>
          <w:footerReference w:type="default" r:id="rId102"/>
          <w:pgSz w:w="11906" w:h="16838"/>
          <w:pgMar w:top="1134" w:right="1134" w:bottom="851" w:left="1134" w:header="708" w:footer="708" w:gutter="0"/>
          <w:cols w:space="708"/>
          <w:docGrid w:linePitch="381"/>
        </w:sectPr>
      </w:pPr>
    </w:p>
    <w:p w14:paraId="3B1FE952" w14:textId="77777777" w:rsidR="00D55C60" w:rsidRPr="0062051D" w:rsidRDefault="00D55C60" w:rsidP="00D55C60">
      <w:pPr>
        <w:rPr>
          <w:sz w:val="4"/>
          <w:szCs w:val="4"/>
          <w:lang w:val="fr-FR"/>
        </w:rPr>
      </w:pPr>
    </w:p>
    <w:tbl>
      <w:tblPr>
        <w:tblStyle w:val="TableGrid"/>
        <w:tblW w:w="0" w:type="auto"/>
        <w:tblCellSpacing w:w="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996"/>
      </w:tblGrid>
      <w:tr w:rsidR="00D55C60" w:rsidRPr="00B408E6" w14:paraId="7E8ED10C" w14:textId="77777777" w:rsidTr="0062051D">
        <w:trPr>
          <w:trHeight w:val="567"/>
          <w:tblCellSpacing w:w="42" w:type="dxa"/>
        </w:trPr>
        <w:tc>
          <w:tcPr>
            <w:tcW w:w="9638" w:type="dxa"/>
            <w:gridSpan w:val="2"/>
            <w:shd w:val="clear" w:color="auto" w:fill="EB87A6" w:themeFill="accent4" w:themeFillTint="66"/>
          </w:tcPr>
          <w:p w14:paraId="5246BB5D" w14:textId="77777777" w:rsidR="00D55C60" w:rsidRPr="00B408E6" w:rsidRDefault="00D55C60" w:rsidP="003D0260">
            <w:pPr>
              <w:spacing w:before="120"/>
              <w:rPr>
                <w:sz w:val="24"/>
                <w:szCs w:val="24"/>
              </w:rPr>
            </w:pPr>
            <w:r w:rsidRPr="00C502A2">
              <w:rPr>
                <w:b/>
                <w:sz w:val="28"/>
                <w:szCs w:val="24"/>
                <w:lang w:val="fr-FR"/>
              </w:rPr>
              <w:t>Plan</w:t>
            </w:r>
          </w:p>
        </w:tc>
      </w:tr>
      <w:tr w:rsidR="00D55C60" w:rsidRPr="00B408E6" w14:paraId="3A51AB4B" w14:textId="77777777" w:rsidTr="0062051D">
        <w:trPr>
          <w:trHeight w:val="6293"/>
          <w:tblCellSpacing w:w="42" w:type="dxa"/>
        </w:trPr>
        <w:tc>
          <w:tcPr>
            <w:tcW w:w="468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47F6B9A3" w14:textId="77777777" w:rsidR="00D55C60" w:rsidRPr="00C502A2" w:rsidRDefault="00D55C60" w:rsidP="003D0260">
            <w:pPr>
              <w:shd w:val="clear" w:color="auto" w:fill="F5C3D2" w:themeFill="accent4" w:themeFillTint="33"/>
              <w:spacing w:before="120"/>
              <w:rPr>
                <w:sz w:val="24"/>
                <w:szCs w:val="24"/>
                <w:lang w:val="fr-FR"/>
              </w:rPr>
            </w:pPr>
            <w:proofErr w:type="spellStart"/>
            <w:r w:rsidRPr="00C502A2">
              <w:rPr>
                <w:sz w:val="24"/>
                <w:szCs w:val="24"/>
                <w:lang w:val="fr-FR"/>
              </w:rPr>
              <w:t>Paragraph</w:t>
            </w:r>
            <w:proofErr w:type="spellEnd"/>
            <w:r w:rsidRPr="00C502A2">
              <w:rPr>
                <w:sz w:val="24"/>
                <w:szCs w:val="24"/>
                <w:lang w:val="fr-FR"/>
              </w:rPr>
              <w:t xml:space="preserve"> 1</w:t>
            </w:r>
          </w:p>
          <w:p w14:paraId="5F3C7ADA" w14:textId="77777777" w:rsidR="00D55C60" w:rsidRDefault="00D55C60" w:rsidP="003D0260">
            <w:pPr>
              <w:tabs>
                <w:tab w:val="left" w:leader="dot" w:pos="4428"/>
              </w:tabs>
              <w:spacing w:before="240" w:after="120"/>
              <w:rPr>
                <w:sz w:val="24"/>
                <w:szCs w:val="24"/>
                <w:lang w:val="fr-FR"/>
              </w:rPr>
            </w:pPr>
            <w:r>
              <w:rPr>
                <w:sz w:val="24"/>
                <w:szCs w:val="24"/>
                <w:lang w:val="fr-FR"/>
              </w:rPr>
              <w:tab/>
            </w:r>
          </w:p>
          <w:p w14:paraId="2E41F8D4"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33F3AB9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60B94A2"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551C23A"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C94E776"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7808325"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6833DDC8"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8D03C7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57AC6FE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D4DE67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08FD64D"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D1BB6D0"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91D04BE" w14:textId="3B412CD8" w:rsidR="009034B0" w:rsidRPr="00B408E6" w:rsidRDefault="009034B0" w:rsidP="003D0260">
            <w:pPr>
              <w:tabs>
                <w:tab w:val="left" w:leader="dot" w:pos="4428"/>
              </w:tabs>
              <w:spacing w:before="120" w:after="120"/>
              <w:rPr>
                <w:sz w:val="24"/>
                <w:szCs w:val="24"/>
                <w:lang w:val="fr-FR"/>
              </w:rPr>
            </w:pPr>
            <w:r>
              <w:rPr>
                <w:sz w:val="24"/>
                <w:szCs w:val="24"/>
                <w:lang w:val="fr-FR"/>
              </w:rPr>
              <w:tab/>
            </w:r>
          </w:p>
        </w:tc>
        <w:tc>
          <w:tcPr>
            <w:tcW w:w="4870" w:type="dxa"/>
            <w:vMerge w:val="restart"/>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594BAC6A" w14:textId="77777777" w:rsidR="00D55C60" w:rsidRPr="00C502A2" w:rsidRDefault="00D55C60" w:rsidP="003D0260">
            <w:pPr>
              <w:shd w:val="clear" w:color="auto" w:fill="F5C3D2" w:themeFill="accent4" w:themeFillTint="33"/>
              <w:spacing w:before="120"/>
              <w:rPr>
                <w:sz w:val="24"/>
                <w:szCs w:val="24"/>
                <w:lang w:val="fr-FR"/>
              </w:rPr>
            </w:pPr>
            <w:proofErr w:type="spellStart"/>
            <w:r w:rsidRPr="00C502A2">
              <w:rPr>
                <w:sz w:val="24"/>
                <w:szCs w:val="24"/>
                <w:lang w:val="fr-FR"/>
              </w:rPr>
              <w:t>Personal</w:t>
            </w:r>
            <w:proofErr w:type="spellEnd"/>
            <w:r w:rsidRPr="00C502A2">
              <w:rPr>
                <w:sz w:val="24"/>
                <w:szCs w:val="24"/>
                <w:lang w:val="fr-FR"/>
              </w:rPr>
              <w:t xml:space="preserve"> checklist of </w:t>
            </w:r>
            <w:proofErr w:type="spellStart"/>
            <w:r w:rsidRPr="00C502A2">
              <w:rPr>
                <w:sz w:val="24"/>
                <w:szCs w:val="24"/>
                <w:lang w:val="fr-FR"/>
              </w:rPr>
              <w:t>complex</w:t>
            </w:r>
            <w:proofErr w:type="spellEnd"/>
            <w:r w:rsidRPr="00C502A2">
              <w:rPr>
                <w:sz w:val="24"/>
                <w:szCs w:val="24"/>
                <w:lang w:val="fr-FR"/>
              </w:rPr>
              <w:t xml:space="preserve"> </w:t>
            </w:r>
            <w:proofErr w:type="spellStart"/>
            <w:r w:rsidRPr="00C502A2">
              <w:rPr>
                <w:sz w:val="24"/>
                <w:szCs w:val="24"/>
                <w:lang w:val="fr-FR"/>
              </w:rPr>
              <w:t>language</w:t>
            </w:r>
            <w:proofErr w:type="spellEnd"/>
          </w:p>
          <w:p w14:paraId="4722371C" w14:textId="77777777" w:rsidR="00D55C60" w:rsidRDefault="00D55C60" w:rsidP="003D0260">
            <w:pPr>
              <w:tabs>
                <w:tab w:val="left" w:leader="dot" w:pos="4614"/>
              </w:tabs>
              <w:spacing w:before="240" w:after="120"/>
              <w:rPr>
                <w:sz w:val="24"/>
                <w:szCs w:val="24"/>
                <w:lang w:val="fr-FR"/>
              </w:rPr>
            </w:pPr>
            <w:r>
              <w:rPr>
                <w:sz w:val="24"/>
                <w:szCs w:val="24"/>
                <w:lang w:val="fr-FR"/>
              </w:rPr>
              <w:tab/>
            </w:r>
          </w:p>
          <w:p w14:paraId="06A9122E"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F2B1C7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F0E6F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BD864D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7A29721"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8C97D7"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A9FE8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B975332"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75F753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41F8BFA"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949D1FC"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009740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5B6302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963083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773DEB1B"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D716A9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311E49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007C2DC3"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6F43355"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1622523"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D378C2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70979BC"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18FDD8A"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732D278"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3C12F8B"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549BB31"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89F1C85"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B15EC5D" w14:textId="77777777" w:rsidR="00315AEC" w:rsidRDefault="00315AEC" w:rsidP="003D0260">
            <w:pPr>
              <w:tabs>
                <w:tab w:val="left" w:leader="dot" w:pos="4614"/>
              </w:tabs>
              <w:spacing w:before="120" w:after="120"/>
              <w:rPr>
                <w:sz w:val="24"/>
                <w:szCs w:val="24"/>
                <w:lang w:val="fr-FR"/>
              </w:rPr>
            </w:pPr>
            <w:r>
              <w:rPr>
                <w:sz w:val="24"/>
                <w:szCs w:val="24"/>
                <w:lang w:val="fr-FR"/>
              </w:rPr>
              <w:tab/>
            </w:r>
          </w:p>
          <w:p w14:paraId="231981A8" w14:textId="77777777" w:rsidR="00315AEC" w:rsidRDefault="00315AEC" w:rsidP="003D0260">
            <w:pPr>
              <w:tabs>
                <w:tab w:val="left" w:leader="dot" w:pos="4614"/>
              </w:tabs>
              <w:spacing w:before="120" w:after="120"/>
              <w:rPr>
                <w:sz w:val="24"/>
                <w:szCs w:val="24"/>
                <w:lang w:val="fr-FR"/>
              </w:rPr>
            </w:pPr>
            <w:r>
              <w:rPr>
                <w:sz w:val="24"/>
                <w:szCs w:val="24"/>
                <w:lang w:val="fr-FR"/>
              </w:rPr>
              <w:tab/>
            </w:r>
          </w:p>
          <w:p w14:paraId="248FC3A7" w14:textId="77777777" w:rsidR="00315AEC" w:rsidRPr="00B13D66" w:rsidRDefault="00315AEC" w:rsidP="003D0260">
            <w:pPr>
              <w:tabs>
                <w:tab w:val="left" w:leader="dot" w:pos="4614"/>
              </w:tabs>
              <w:spacing w:before="120" w:after="120"/>
              <w:rPr>
                <w:sz w:val="24"/>
                <w:szCs w:val="24"/>
                <w:lang w:val="fr-FR"/>
              </w:rPr>
            </w:pPr>
            <w:r>
              <w:rPr>
                <w:sz w:val="24"/>
                <w:szCs w:val="24"/>
                <w:lang w:val="fr-FR"/>
              </w:rPr>
              <w:tab/>
            </w:r>
          </w:p>
        </w:tc>
      </w:tr>
      <w:tr w:rsidR="00D55C60" w:rsidRPr="00B408E6" w14:paraId="18C2C437" w14:textId="77777777" w:rsidTr="0062051D">
        <w:trPr>
          <w:trHeight w:val="6746"/>
          <w:tblCellSpacing w:w="42" w:type="dxa"/>
        </w:trPr>
        <w:tc>
          <w:tcPr>
            <w:tcW w:w="468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6A253CFA" w14:textId="77777777" w:rsidR="00D55C60" w:rsidRDefault="00D55C60" w:rsidP="003D0260">
            <w:pPr>
              <w:shd w:val="clear" w:color="auto" w:fill="F5C3D2" w:themeFill="accent4" w:themeFillTint="33"/>
              <w:spacing w:before="120"/>
              <w:rPr>
                <w:sz w:val="24"/>
                <w:szCs w:val="24"/>
                <w:lang w:val="fr-FR"/>
              </w:rPr>
            </w:pPr>
            <w:proofErr w:type="spellStart"/>
            <w:r>
              <w:rPr>
                <w:sz w:val="24"/>
                <w:szCs w:val="24"/>
                <w:lang w:val="fr-FR"/>
              </w:rPr>
              <w:t>Paragraph</w:t>
            </w:r>
            <w:proofErr w:type="spellEnd"/>
            <w:r>
              <w:rPr>
                <w:sz w:val="24"/>
                <w:szCs w:val="24"/>
                <w:lang w:val="fr-FR"/>
              </w:rPr>
              <w:t xml:space="preserve"> 2</w:t>
            </w:r>
          </w:p>
          <w:p w14:paraId="31A12FC4" w14:textId="77777777" w:rsidR="00D55C60" w:rsidRDefault="00D55C60" w:rsidP="003D0260">
            <w:pPr>
              <w:tabs>
                <w:tab w:val="left" w:leader="dot" w:pos="4428"/>
              </w:tabs>
              <w:spacing w:before="240" w:after="120"/>
              <w:rPr>
                <w:sz w:val="24"/>
                <w:szCs w:val="24"/>
                <w:lang w:val="fr-FR"/>
              </w:rPr>
            </w:pPr>
            <w:r>
              <w:rPr>
                <w:sz w:val="24"/>
                <w:szCs w:val="24"/>
                <w:lang w:val="fr-FR"/>
              </w:rPr>
              <w:tab/>
            </w:r>
          </w:p>
          <w:p w14:paraId="0FB2501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6B74CAF"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105B69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533B3AC3"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24A3E9B"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550979A"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FD4B9DF"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EEB926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E5D4773"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7B8AD72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86DAF5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2ED70B5"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A099524" w14:textId="77777777" w:rsidR="00315AEC" w:rsidRDefault="00315AEC" w:rsidP="003D0260">
            <w:pPr>
              <w:tabs>
                <w:tab w:val="left" w:leader="dot" w:pos="4428"/>
              </w:tabs>
              <w:spacing w:before="120" w:after="120"/>
              <w:rPr>
                <w:sz w:val="24"/>
                <w:szCs w:val="24"/>
                <w:lang w:val="fr-FR"/>
              </w:rPr>
            </w:pPr>
            <w:r>
              <w:rPr>
                <w:sz w:val="24"/>
                <w:szCs w:val="24"/>
                <w:lang w:val="fr-FR"/>
              </w:rPr>
              <w:tab/>
            </w:r>
          </w:p>
          <w:p w14:paraId="4CAB4132" w14:textId="77777777" w:rsidR="00315AEC" w:rsidRPr="00B408E6" w:rsidRDefault="00315AEC" w:rsidP="003D0260">
            <w:pPr>
              <w:tabs>
                <w:tab w:val="left" w:leader="dot" w:pos="4428"/>
              </w:tabs>
              <w:spacing w:before="120" w:after="120"/>
              <w:rPr>
                <w:sz w:val="24"/>
                <w:szCs w:val="24"/>
                <w:lang w:val="fr-FR"/>
              </w:rPr>
            </w:pPr>
            <w:r>
              <w:rPr>
                <w:sz w:val="24"/>
                <w:szCs w:val="24"/>
                <w:lang w:val="fr-FR"/>
              </w:rPr>
              <w:tab/>
            </w:r>
          </w:p>
        </w:tc>
        <w:tc>
          <w:tcPr>
            <w:tcW w:w="4870" w:type="dxa"/>
            <w:vMerge/>
            <w:tcBorders>
              <w:top w:val="single" w:sz="8" w:space="0" w:color="248BB8" w:themeColor="accent3"/>
              <w:left w:val="single" w:sz="8" w:space="0" w:color="8A173B" w:themeColor="accent4"/>
              <w:bottom w:val="single" w:sz="8" w:space="0" w:color="8A173B" w:themeColor="accent4"/>
              <w:right w:val="single" w:sz="8" w:space="0" w:color="8A173B" w:themeColor="accent4"/>
            </w:tcBorders>
          </w:tcPr>
          <w:p w14:paraId="60F10111" w14:textId="77777777" w:rsidR="00D55C60" w:rsidRPr="00B408E6" w:rsidRDefault="00D55C60" w:rsidP="003D0260">
            <w:pPr>
              <w:spacing w:before="120"/>
              <w:rPr>
                <w:sz w:val="24"/>
                <w:szCs w:val="24"/>
                <w:lang w:val="fr-FR"/>
              </w:rPr>
            </w:pPr>
          </w:p>
        </w:tc>
      </w:tr>
    </w:tbl>
    <w:p w14:paraId="02EE400F"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666CA047" w14:textId="77777777" w:rsidR="00382AD8" w:rsidRDefault="00382AD8" w:rsidP="00382AD8">
      <w:pPr>
        <w:tabs>
          <w:tab w:val="left" w:leader="dot" w:pos="9498"/>
        </w:tabs>
        <w:rPr>
          <w:sz w:val="4"/>
          <w:szCs w:val="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87A6" w:themeFill="accent4" w:themeFillTint="66"/>
        <w:tblLook w:val="04A0" w:firstRow="1" w:lastRow="0" w:firstColumn="1" w:lastColumn="0" w:noHBand="0" w:noVBand="1"/>
      </w:tblPr>
      <w:tblGrid>
        <w:gridCol w:w="9639"/>
      </w:tblGrid>
      <w:tr w:rsidR="00382AD8" w14:paraId="2B5308D1" w14:textId="77777777" w:rsidTr="00382AD8">
        <w:trPr>
          <w:trHeight w:val="567"/>
        </w:trPr>
        <w:tc>
          <w:tcPr>
            <w:tcW w:w="9639" w:type="dxa"/>
            <w:shd w:val="clear" w:color="auto" w:fill="EB87A6" w:themeFill="accent4" w:themeFillTint="66"/>
            <w:vAlign w:val="center"/>
          </w:tcPr>
          <w:p w14:paraId="318A8D14" w14:textId="1261239B" w:rsidR="00382AD8" w:rsidRDefault="00382AD8" w:rsidP="00382AD8">
            <w:pPr>
              <w:tabs>
                <w:tab w:val="left" w:leader="dot" w:pos="9498"/>
              </w:tabs>
              <w:rPr>
                <w:sz w:val="4"/>
                <w:szCs w:val="4"/>
                <w:lang w:val="fr-FR"/>
              </w:rPr>
            </w:pPr>
            <w:r>
              <w:rPr>
                <w:b/>
                <w:sz w:val="28"/>
                <w:szCs w:val="24"/>
                <w:lang w:val="fr-FR"/>
              </w:rPr>
              <w:t>Write</w:t>
            </w:r>
          </w:p>
        </w:tc>
      </w:tr>
    </w:tbl>
    <w:p w14:paraId="6EF26702" w14:textId="77777777" w:rsidR="00382AD8" w:rsidRPr="00382AD8" w:rsidRDefault="00382AD8" w:rsidP="00382AD8">
      <w:pPr>
        <w:tabs>
          <w:tab w:val="left" w:leader="dot" w:pos="9498"/>
        </w:tabs>
        <w:rPr>
          <w:sz w:val="4"/>
          <w:szCs w:val="4"/>
          <w:lang w:val="fr-FR"/>
        </w:rPr>
      </w:pPr>
    </w:p>
    <w:p w14:paraId="091C3D45" w14:textId="704DACFD" w:rsidR="00D55C60" w:rsidRDefault="00D55C60" w:rsidP="00D55C60">
      <w:pPr>
        <w:tabs>
          <w:tab w:val="left" w:leader="dot" w:pos="9498"/>
        </w:tabs>
        <w:spacing w:before="240" w:after="120"/>
        <w:rPr>
          <w:sz w:val="24"/>
          <w:szCs w:val="24"/>
          <w:lang w:val="fr-FR"/>
        </w:rPr>
      </w:pPr>
      <w:r>
        <w:rPr>
          <w:sz w:val="24"/>
          <w:szCs w:val="24"/>
          <w:lang w:val="fr-FR"/>
        </w:rPr>
        <w:tab/>
      </w:r>
    </w:p>
    <w:p w14:paraId="1B672DE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59ADD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B6FBA8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853E14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4F5392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E9F66E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43AEFC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40C780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D66B31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7F1328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B2C2F3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91C70C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320532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A238BA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B0BF1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79F84C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DB5EC0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72CE70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A764C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0D349A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4BDF14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5DCECB4"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771A80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E48114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DCC7B0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897D2D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381720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7FF64A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F38B7CA" w14:textId="670C6519" w:rsidR="00D55C60" w:rsidRDefault="00382AD8" w:rsidP="00D55C60">
      <w:pPr>
        <w:tabs>
          <w:tab w:val="left" w:leader="dot" w:pos="9498"/>
        </w:tabs>
        <w:spacing w:before="120" w:after="120"/>
        <w:rPr>
          <w:sz w:val="24"/>
          <w:szCs w:val="24"/>
          <w:lang w:val="fr-FR"/>
        </w:rPr>
      </w:pPr>
      <w:r>
        <w:rPr>
          <w:sz w:val="24"/>
          <w:szCs w:val="24"/>
          <w:lang w:val="fr-FR"/>
        </w:rPr>
        <w:tab/>
      </w:r>
    </w:p>
    <w:p w14:paraId="6DEFBF9C" w14:textId="77777777" w:rsidR="00D55C60" w:rsidRPr="00C502A2" w:rsidRDefault="00D55C60" w:rsidP="00D55C60">
      <w:pPr>
        <w:tabs>
          <w:tab w:val="left" w:leader="dot" w:pos="9498"/>
        </w:tabs>
        <w:spacing w:before="120" w:after="120"/>
        <w:rPr>
          <w:sz w:val="24"/>
          <w:szCs w:val="24"/>
          <w:lang w:val="fr-FR"/>
        </w:rPr>
        <w:sectPr w:rsidR="00D55C60" w:rsidRPr="00C502A2" w:rsidSect="003D0260">
          <w:pgSz w:w="11906" w:h="16838"/>
          <w:pgMar w:top="1134" w:right="1134" w:bottom="851" w:left="1134" w:header="708" w:footer="708" w:gutter="0"/>
          <w:cols w:space="708"/>
          <w:docGrid w:linePitch="381"/>
        </w:sectPr>
      </w:pPr>
      <w:r>
        <w:rPr>
          <w:sz w:val="24"/>
          <w:szCs w:val="24"/>
          <w:lang w:val="fr-FR"/>
        </w:rPr>
        <w:tab/>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FA2CF8C" w14:textId="77777777" w:rsidTr="0083557F">
        <w:trPr>
          <w:trHeight w:val="454"/>
        </w:trPr>
        <w:tc>
          <w:tcPr>
            <w:tcW w:w="993" w:type="dxa"/>
            <w:vMerge w:val="restart"/>
            <w:shd w:val="clear" w:color="auto" w:fill="EB87A6" w:themeFill="accent4" w:themeFillTint="66"/>
            <w:vAlign w:val="center"/>
          </w:tcPr>
          <w:p w14:paraId="2196ADF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lastRenderedPageBreak/>
              <w:drawing>
                <wp:inline distT="0" distB="0" distL="0" distR="0" wp14:anchorId="6E20BAAC" wp14:editId="78A648A6">
                  <wp:extent cx="133405" cy="676556"/>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2C9DDFE3"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22045212" w14:textId="77777777" w:rsidTr="0083557F">
        <w:trPr>
          <w:trHeight w:val="1020"/>
        </w:trPr>
        <w:tc>
          <w:tcPr>
            <w:tcW w:w="993" w:type="dxa"/>
            <w:vMerge/>
            <w:shd w:val="clear" w:color="auto" w:fill="EB87A6" w:themeFill="accent4" w:themeFillTint="66"/>
          </w:tcPr>
          <w:p w14:paraId="6400FDA8" w14:textId="77777777" w:rsidR="00D55C60" w:rsidRDefault="00D55C60" w:rsidP="003D0260">
            <w:pPr>
              <w:spacing w:after="120"/>
              <w:rPr>
                <w:b/>
                <w:color w:val="auto"/>
                <w:sz w:val="24"/>
                <w:szCs w:val="24"/>
              </w:rPr>
            </w:pPr>
          </w:p>
        </w:tc>
        <w:tc>
          <w:tcPr>
            <w:tcW w:w="8646" w:type="dxa"/>
            <w:shd w:val="clear" w:color="auto" w:fill="auto"/>
            <w:vAlign w:val="center"/>
          </w:tcPr>
          <w:p w14:paraId="15100108" w14:textId="77777777" w:rsidR="00D55C60" w:rsidRPr="007342D9" w:rsidRDefault="00D55C60" w:rsidP="003D0260">
            <w:pPr>
              <w:rPr>
                <w:color w:val="auto"/>
                <w:sz w:val="24"/>
                <w:szCs w:val="24"/>
              </w:rPr>
            </w:pPr>
            <w:r w:rsidRPr="00B408E6">
              <w:rPr>
                <w:sz w:val="24"/>
                <w:szCs w:val="24"/>
              </w:rPr>
              <w:t>You must cover both bullet points, but you don’t have to write the same amount of words on each.</w:t>
            </w:r>
          </w:p>
        </w:tc>
      </w:tr>
    </w:tbl>
    <w:p w14:paraId="1ACD3EEE" w14:textId="77777777" w:rsidR="00D55C60" w:rsidRPr="00B408E6" w:rsidRDefault="00D55C60" w:rsidP="00D55C60">
      <w:pPr>
        <w:rPr>
          <w:sz w:val="24"/>
          <w:szCs w:val="24"/>
        </w:rPr>
      </w:pPr>
    </w:p>
    <w:p w14:paraId="4EF3E163" w14:textId="77777777" w:rsidR="00D55C60" w:rsidRPr="00CB6624" w:rsidRDefault="00D55C60" w:rsidP="00B9400B">
      <w:pPr>
        <w:pStyle w:val="ListParagraph"/>
        <w:numPr>
          <w:ilvl w:val="0"/>
          <w:numId w:val="58"/>
        </w:numPr>
        <w:rPr>
          <w:color w:val="000000" w:themeColor="text1"/>
          <w:sz w:val="24"/>
          <w:szCs w:val="24"/>
        </w:rPr>
      </w:pPr>
      <w:r w:rsidRPr="00CB6624">
        <w:rPr>
          <w:color w:val="000000" w:themeColor="text1"/>
          <w:sz w:val="24"/>
          <w:szCs w:val="24"/>
        </w:rPr>
        <w:t xml:space="preserve">Answer </w:t>
      </w:r>
      <w:r w:rsidRPr="00CB6624">
        <w:rPr>
          <w:b/>
          <w:color w:val="000000" w:themeColor="text1"/>
          <w:sz w:val="24"/>
          <w:szCs w:val="24"/>
        </w:rPr>
        <w:t>either</w:t>
      </w:r>
      <w:r w:rsidRPr="00CB6624">
        <w:rPr>
          <w:color w:val="000000" w:themeColor="text1"/>
          <w:sz w:val="24"/>
          <w:szCs w:val="24"/>
        </w:rPr>
        <w:t xml:space="preserve"> question C </w:t>
      </w:r>
      <w:r w:rsidRPr="00CB6624">
        <w:rPr>
          <w:b/>
          <w:color w:val="000000" w:themeColor="text1"/>
          <w:sz w:val="24"/>
          <w:szCs w:val="24"/>
        </w:rPr>
        <w:t>or</w:t>
      </w:r>
      <w:r w:rsidRPr="00CB6624">
        <w:rPr>
          <w:color w:val="000000" w:themeColor="text1"/>
          <w:sz w:val="24"/>
          <w:szCs w:val="24"/>
        </w:rPr>
        <w:t xml:space="preserve"> D. Plan your answer first using the grid provided.</w:t>
      </w:r>
    </w:p>
    <w:p w14:paraId="7D1A8441" w14:textId="77777777" w:rsidR="00D55C60" w:rsidRPr="00CB6624" w:rsidRDefault="00D55C60" w:rsidP="00B9400B">
      <w:pPr>
        <w:pStyle w:val="Heading4"/>
        <w:numPr>
          <w:ilvl w:val="0"/>
          <w:numId w:val="59"/>
        </w:numPr>
        <w:spacing w:line="276" w:lineRule="auto"/>
        <w:rPr>
          <w:b/>
          <w:color w:val="000000" w:themeColor="text1"/>
          <w:sz w:val="24"/>
          <w:szCs w:val="24"/>
          <w:lang w:val="fr-FR"/>
        </w:rPr>
      </w:pPr>
      <w:r w:rsidRPr="00CB6624">
        <w:rPr>
          <w:b/>
          <w:color w:val="000000" w:themeColor="text1"/>
          <w:sz w:val="24"/>
          <w:szCs w:val="24"/>
          <w:lang w:val="fr-FR"/>
        </w:rPr>
        <w:t xml:space="preserve">Vous écrivez </w:t>
      </w:r>
      <w:r w:rsidRPr="00CB6624">
        <w:rPr>
          <w:b/>
          <w:color w:val="auto"/>
          <w:sz w:val="24"/>
          <w:szCs w:val="24"/>
          <w:lang w:val="fr-FR"/>
        </w:rPr>
        <w:t>un</w:t>
      </w:r>
      <w:r w:rsidRPr="00CB6624">
        <w:rPr>
          <w:b/>
          <w:color w:val="000000" w:themeColor="text1"/>
          <w:sz w:val="24"/>
          <w:szCs w:val="24"/>
          <w:lang w:val="fr-FR"/>
        </w:rPr>
        <w:t xml:space="preserve"> article sur </w:t>
      </w:r>
      <w:r w:rsidRPr="00CB6624">
        <w:rPr>
          <w:b/>
          <w:color w:val="auto"/>
          <w:sz w:val="24"/>
          <w:szCs w:val="24"/>
          <w:lang w:val="fr-FR"/>
        </w:rPr>
        <w:t>l’environnement</w:t>
      </w:r>
      <w:r w:rsidRPr="00CB6624">
        <w:rPr>
          <w:b/>
          <w:color w:val="000000" w:themeColor="text1"/>
          <w:sz w:val="24"/>
          <w:szCs w:val="24"/>
          <w:lang w:val="fr-FR"/>
        </w:rPr>
        <w:t>.</w:t>
      </w:r>
    </w:p>
    <w:p w14:paraId="7D50A406" w14:textId="77777777" w:rsidR="00D55C60" w:rsidRPr="00CB6624" w:rsidRDefault="00D55C60" w:rsidP="00D55C60">
      <w:pPr>
        <w:spacing w:after="240"/>
        <w:ind w:left="360"/>
        <w:rPr>
          <w:color w:val="000000" w:themeColor="text1"/>
          <w:sz w:val="24"/>
          <w:szCs w:val="24"/>
        </w:rPr>
      </w:pPr>
      <w:r w:rsidRPr="00CB6624">
        <w:rPr>
          <w:rFonts w:cstheme="minorHAnsi"/>
          <w:sz w:val="24"/>
          <w:szCs w:val="24"/>
          <w:lang w:val="fr-FR"/>
        </w:rPr>
        <w:t>Décrivez</w:t>
      </w:r>
      <w:r w:rsidRPr="00CB6624">
        <w:rPr>
          <w:color w:val="000000" w:themeColor="text1"/>
          <w:sz w:val="24"/>
          <w:szCs w:val="24"/>
        </w:rPr>
        <w:t>:</w:t>
      </w:r>
    </w:p>
    <w:p w14:paraId="19B18879" w14:textId="77777777" w:rsidR="00D55C60" w:rsidRPr="00CB6624" w:rsidRDefault="00D55C60" w:rsidP="00B9400B">
      <w:pPr>
        <w:pStyle w:val="ListParagraph"/>
        <w:numPr>
          <w:ilvl w:val="0"/>
          <w:numId w:val="60"/>
        </w:numPr>
        <w:spacing w:before="120" w:after="120"/>
        <w:ind w:left="1077" w:hanging="357"/>
        <w:contextualSpacing w:val="0"/>
        <w:rPr>
          <w:color w:val="000000" w:themeColor="text1"/>
          <w:sz w:val="24"/>
          <w:szCs w:val="24"/>
        </w:rPr>
      </w:pPr>
      <w:proofErr w:type="spellStart"/>
      <w:r w:rsidRPr="00CB6624">
        <w:rPr>
          <w:color w:val="000000" w:themeColor="text1"/>
          <w:sz w:val="24"/>
          <w:szCs w:val="24"/>
        </w:rPr>
        <w:t>l’environnement</w:t>
      </w:r>
      <w:proofErr w:type="spellEnd"/>
      <w:r w:rsidRPr="00CB6624">
        <w:rPr>
          <w:color w:val="000000" w:themeColor="text1"/>
          <w:sz w:val="24"/>
          <w:szCs w:val="24"/>
        </w:rPr>
        <w:t xml:space="preserve"> </w:t>
      </w:r>
      <w:proofErr w:type="spellStart"/>
      <w:r w:rsidRPr="00CB6624">
        <w:rPr>
          <w:color w:val="000000" w:themeColor="text1"/>
          <w:sz w:val="24"/>
          <w:szCs w:val="24"/>
        </w:rPr>
        <w:t>dans</w:t>
      </w:r>
      <w:proofErr w:type="spellEnd"/>
      <w:r w:rsidRPr="00CB6624">
        <w:rPr>
          <w:color w:val="000000" w:themeColor="text1"/>
          <w:sz w:val="24"/>
          <w:szCs w:val="24"/>
        </w:rPr>
        <w:t xml:space="preserve"> </w:t>
      </w:r>
      <w:proofErr w:type="spellStart"/>
      <w:r w:rsidRPr="00CB6624">
        <w:rPr>
          <w:color w:val="000000" w:themeColor="text1"/>
          <w:sz w:val="24"/>
          <w:szCs w:val="24"/>
        </w:rPr>
        <w:t>votre</w:t>
      </w:r>
      <w:proofErr w:type="spellEnd"/>
      <w:r w:rsidRPr="00CB6624">
        <w:rPr>
          <w:color w:val="000000" w:themeColor="text1"/>
          <w:sz w:val="24"/>
          <w:szCs w:val="24"/>
        </w:rPr>
        <w:t xml:space="preserve"> </w:t>
      </w:r>
      <w:proofErr w:type="spellStart"/>
      <w:r w:rsidRPr="00CB6624">
        <w:rPr>
          <w:color w:val="000000" w:themeColor="text1"/>
          <w:sz w:val="24"/>
          <w:szCs w:val="24"/>
        </w:rPr>
        <w:t>région</w:t>
      </w:r>
      <w:proofErr w:type="spellEnd"/>
    </w:p>
    <w:p w14:paraId="4ACD3B09" w14:textId="30BB2179" w:rsidR="00D55C60" w:rsidRDefault="00D55C60" w:rsidP="00B9400B">
      <w:pPr>
        <w:pStyle w:val="ListParagraph"/>
        <w:numPr>
          <w:ilvl w:val="0"/>
          <w:numId w:val="60"/>
        </w:numPr>
        <w:spacing w:before="120" w:after="120"/>
        <w:ind w:left="1077" w:hanging="357"/>
        <w:contextualSpacing w:val="0"/>
        <w:rPr>
          <w:color w:val="000000" w:themeColor="text1"/>
          <w:sz w:val="24"/>
          <w:szCs w:val="24"/>
          <w:lang w:val="fr-FR"/>
        </w:rPr>
      </w:pPr>
      <w:r w:rsidRPr="00CB6624">
        <w:rPr>
          <w:color w:val="000000" w:themeColor="text1"/>
          <w:sz w:val="24"/>
          <w:szCs w:val="24"/>
          <w:lang w:val="fr-FR"/>
        </w:rPr>
        <w:t xml:space="preserve">les actions </w:t>
      </w:r>
      <w:r w:rsidR="009C635E">
        <w:rPr>
          <w:color w:val="000000" w:themeColor="text1"/>
          <w:sz w:val="24"/>
          <w:szCs w:val="24"/>
          <w:lang w:val="fr-FR"/>
        </w:rPr>
        <w:t xml:space="preserve">possibles </w:t>
      </w:r>
      <w:r w:rsidRPr="00CB6624">
        <w:rPr>
          <w:color w:val="000000" w:themeColor="text1"/>
          <w:sz w:val="24"/>
          <w:szCs w:val="24"/>
          <w:lang w:val="fr-FR"/>
        </w:rPr>
        <w:t xml:space="preserve">pour </w:t>
      </w:r>
      <w:r w:rsidR="009C635E">
        <w:rPr>
          <w:color w:val="000000" w:themeColor="text1"/>
          <w:sz w:val="24"/>
          <w:szCs w:val="24"/>
          <w:lang w:val="fr-FR"/>
        </w:rPr>
        <w:t>la protection de</w:t>
      </w:r>
      <w:r w:rsidRPr="00CB6624">
        <w:rPr>
          <w:color w:val="000000" w:themeColor="text1"/>
          <w:sz w:val="24"/>
          <w:szCs w:val="24"/>
          <w:lang w:val="fr-FR"/>
        </w:rPr>
        <w:t xml:space="preserve"> l’environnement.</w:t>
      </w:r>
    </w:p>
    <w:p w14:paraId="3E5EA123" w14:textId="77777777" w:rsidR="00D55C60" w:rsidRPr="00CB6624" w:rsidRDefault="00D55C60" w:rsidP="00D55C60">
      <w:pPr>
        <w:ind w:left="720"/>
        <w:rPr>
          <w:color w:val="000000" w:themeColor="text1"/>
          <w:sz w:val="24"/>
          <w:szCs w:val="24"/>
          <w:lang w:val="fr-FR"/>
        </w:rPr>
      </w:pPr>
    </w:p>
    <w:p w14:paraId="4F587F86" w14:textId="77777777" w:rsidR="00D55C60" w:rsidRDefault="00D55C60" w:rsidP="00D55C60">
      <w:pPr>
        <w:ind w:left="360"/>
        <w:rPr>
          <w:bCs/>
          <w:color w:val="000000" w:themeColor="text1"/>
          <w:sz w:val="24"/>
          <w:szCs w:val="24"/>
          <w:lang w:val="fr-FR"/>
        </w:rPr>
      </w:pPr>
      <w:r w:rsidRPr="00CB6624">
        <w:rPr>
          <w:color w:val="000000" w:themeColor="text1"/>
          <w:sz w:val="24"/>
          <w:szCs w:val="24"/>
          <w:lang w:val="fr-FR"/>
        </w:rPr>
        <w:t>Écrivez environ 150 mots en français. Répondez aux deux aspects de la question.</w:t>
      </w:r>
      <w:r w:rsidRPr="00CB6624">
        <w:rPr>
          <w:bCs/>
          <w:color w:val="000000" w:themeColor="text1"/>
          <w:sz w:val="24"/>
          <w:szCs w:val="24"/>
          <w:lang w:val="fr-FR"/>
        </w:rPr>
        <w:t xml:space="preserve"> </w:t>
      </w:r>
    </w:p>
    <w:p w14:paraId="11212048" w14:textId="77777777" w:rsidR="00D55C60" w:rsidRPr="009A0F1C" w:rsidRDefault="009A0F1C" w:rsidP="00D55C60">
      <w:pPr>
        <w:ind w:left="360"/>
        <w:jc w:val="right"/>
        <w:rPr>
          <w:bCs/>
          <w:color w:val="000000" w:themeColor="text1"/>
          <w:sz w:val="24"/>
          <w:szCs w:val="24"/>
        </w:rPr>
      </w:pPr>
      <w:r w:rsidRPr="009A0F1C">
        <w:rPr>
          <w:bCs/>
          <w:color w:val="000000" w:themeColor="text1"/>
          <w:sz w:val="24"/>
          <w:szCs w:val="24"/>
        </w:rPr>
        <w:t>(</w:t>
      </w:r>
      <w:r w:rsidR="00D55C60" w:rsidRPr="009A0F1C">
        <w:rPr>
          <w:bCs/>
          <w:color w:val="000000" w:themeColor="text1"/>
          <w:sz w:val="24"/>
          <w:szCs w:val="24"/>
        </w:rPr>
        <w:t>32 marks</w:t>
      </w:r>
      <w:r w:rsidRPr="009A0F1C">
        <w:rPr>
          <w:bCs/>
          <w:color w:val="000000" w:themeColor="text1"/>
          <w:sz w:val="24"/>
          <w:szCs w:val="24"/>
        </w:rPr>
        <w:t>)</w:t>
      </w:r>
    </w:p>
    <w:p w14:paraId="3EE03383" w14:textId="77777777" w:rsidR="00D55C60" w:rsidRDefault="00D55C60" w:rsidP="00D55C60">
      <w:pPr>
        <w:rPr>
          <w:b/>
          <w:color w:val="000000" w:themeColor="text1"/>
          <w:sz w:val="24"/>
          <w:szCs w:val="24"/>
          <w:lang w:val="fr-FR"/>
        </w:rPr>
      </w:pPr>
    </w:p>
    <w:p w14:paraId="3A24FBC3" w14:textId="77777777" w:rsidR="00D55C60" w:rsidRDefault="00912D7C" w:rsidP="00D55C60">
      <w:pPr>
        <w:ind w:left="360"/>
        <w:rPr>
          <w:b/>
          <w:color w:val="000000" w:themeColor="text1"/>
          <w:sz w:val="24"/>
          <w:szCs w:val="24"/>
          <w:lang w:val="fr-FR"/>
        </w:rPr>
      </w:pPr>
      <w:proofErr w:type="gramStart"/>
      <w:r w:rsidRPr="00CB6624">
        <w:rPr>
          <w:b/>
          <w:color w:val="000000" w:themeColor="text1"/>
          <w:sz w:val="24"/>
          <w:szCs w:val="24"/>
          <w:lang w:val="fr-FR"/>
        </w:rPr>
        <w:t>or</w:t>
      </w:r>
      <w:proofErr w:type="gramEnd"/>
    </w:p>
    <w:p w14:paraId="37DB3325" w14:textId="77777777" w:rsidR="00912D7C" w:rsidRPr="00CB6624" w:rsidRDefault="00912D7C" w:rsidP="00D55C60">
      <w:pPr>
        <w:ind w:left="360"/>
        <w:rPr>
          <w:b/>
          <w:color w:val="000000" w:themeColor="text1"/>
          <w:sz w:val="24"/>
          <w:szCs w:val="24"/>
          <w:lang w:val="fr-FR"/>
        </w:rPr>
      </w:pPr>
    </w:p>
    <w:p w14:paraId="6F45DAF8" w14:textId="77777777" w:rsidR="00D55C60" w:rsidRPr="00CB6624" w:rsidRDefault="00D55C60" w:rsidP="00B9400B">
      <w:pPr>
        <w:pStyle w:val="Heading4"/>
        <w:numPr>
          <w:ilvl w:val="0"/>
          <w:numId w:val="59"/>
        </w:numPr>
        <w:spacing w:line="276" w:lineRule="auto"/>
        <w:rPr>
          <w:b/>
          <w:color w:val="auto"/>
          <w:sz w:val="24"/>
          <w:szCs w:val="24"/>
          <w:lang w:val="fr-FR"/>
        </w:rPr>
      </w:pPr>
      <w:r w:rsidRPr="00CB6624">
        <w:rPr>
          <w:b/>
          <w:color w:val="auto"/>
          <w:sz w:val="24"/>
          <w:szCs w:val="24"/>
          <w:lang w:val="fr-FR"/>
        </w:rPr>
        <w:t>Vous écrivez un article sur les personnes sans-abri.</w:t>
      </w:r>
    </w:p>
    <w:p w14:paraId="65EE55B3" w14:textId="77777777" w:rsidR="00D55C60" w:rsidRPr="00CB6624" w:rsidRDefault="00D55C60" w:rsidP="00D55C60">
      <w:pPr>
        <w:spacing w:after="240"/>
        <w:ind w:left="360"/>
        <w:rPr>
          <w:color w:val="000000" w:themeColor="text1"/>
          <w:sz w:val="24"/>
          <w:szCs w:val="24"/>
          <w:lang w:val="fr-FR"/>
        </w:rPr>
      </w:pPr>
      <w:r w:rsidRPr="00CB6624">
        <w:rPr>
          <w:rFonts w:cstheme="minorHAnsi"/>
          <w:sz w:val="24"/>
          <w:szCs w:val="24"/>
          <w:lang w:val="fr-FR"/>
        </w:rPr>
        <w:t>Décrivez</w:t>
      </w:r>
      <w:r w:rsidRPr="00CB6624">
        <w:rPr>
          <w:color w:val="000000" w:themeColor="text1"/>
          <w:sz w:val="24"/>
          <w:szCs w:val="24"/>
          <w:lang w:val="fr-FR"/>
        </w:rPr>
        <w:t>:</w:t>
      </w:r>
    </w:p>
    <w:p w14:paraId="035AACBE" w14:textId="77777777" w:rsidR="00D55C60" w:rsidRPr="002E552E" w:rsidRDefault="00D55C60" w:rsidP="00B9400B">
      <w:pPr>
        <w:pStyle w:val="ListParagraph"/>
        <w:numPr>
          <w:ilvl w:val="0"/>
          <w:numId w:val="60"/>
        </w:numPr>
        <w:spacing w:before="120" w:after="120"/>
        <w:ind w:left="1077" w:hanging="357"/>
        <w:contextualSpacing w:val="0"/>
        <w:rPr>
          <w:color w:val="000000" w:themeColor="text1"/>
          <w:sz w:val="24"/>
          <w:szCs w:val="24"/>
          <w:lang w:val="fr-FR"/>
        </w:rPr>
      </w:pPr>
      <w:r w:rsidRPr="002E552E">
        <w:rPr>
          <w:color w:val="000000" w:themeColor="text1"/>
          <w:sz w:val="24"/>
          <w:szCs w:val="24"/>
          <w:lang w:val="fr-FR"/>
        </w:rPr>
        <w:t>la situation des sans-abri dans la ville</w:t>
      </w:r>
    </w:p>
    <w:p w14:paraId="48A19A0A" w14:textId="430E7B5B" w:rsidR="00D55C60" w:rsidRPr="002E552E" w:rsidRDefault="00D55C60" w:rsidP="00B9400B">
      <w:pPr>
        <w:pStyle w:val="ListParagraph"/>
        <w:numPr>
          <w:ilvl w:val="0"/>
          <w:numId w:val="60"/>
        </w:numPr>
        <w:spacing w:before="120" w:after="120"/>
        <w:ind w:left="1077" w:hanging="357"/>
        <w:contextualSpacing w:val="0"/>
        <w:rPr>
          <w:color w:val="000000" w:themeColor="text1"/>
          <w:sz w:val="24"/>
          <w:szCs w:val="24"/>
          <w:lang w:val="fr-FR"/>
        </w:rPr>
      </w:pPr>
      <w:r w:rsidRPr="002E552E">
        <w:rPr>
          <w:color w:val="000000" w:themeColor="text1"/>
          <w:sz w:val="24"/>
          <w:szCs w:val="24"/>
          <w:lang w:val="fr-FR"/>
        </w:rPr>
        <w:t xml:space="preserve">les </w:t>
      </w:r>
      <w:r w:rsidR="009C635E">
        <w:rPr>
          <w:color w:val="000000" w:themeColor="text1"/>
          <w:sz w:val="24"/>
          <w:szCs w:val="24"/>
          <w:lang w:val="fr-FR"/>
        </w:rPr>
        <w:t>possibilités de bénévolat</w:t>
      </w:r>
      <w:r w:rsidRPr="002E552E">
        <w:rPr>
          <w:color w:val="000000" w:themeColor="text1"/>
          <w:sz w:val="24"/>
          <w:szCs w:val="24"/>
          <w:lang w:val="fr-FR"/>
        </w:rPr>
        <w:t xml:space="preserve"> pour aider les autres.</w:t>
      </w:r>
    </w:p>
    <w:p w14:paraId="7A9F4121" w14:textId="77777777" w:rsidR="00D55C60" w:rsidRDefault="00D55C60" w:rsidP="00D55C60">
      <w:pPr>
        <w:rPr>
          <w:color w:val="000000" w:themeColor="text1"/>
          <w:sz w:val="24"/>
          <w:szCs w:val="24"/>
          <w:lang w:val="fr-FR"/>
        </w:rPr>
      </w:pPr>
    </w:p>
    <w:p w14:paraId="4A92847A" w14:textId="77777777" w:rsidR="00D55C60" w:rsidRDefault="00D55C60" w:rsidP="00D55C60">
      <w:pPr>
        <w:ind w:left="363"/>
        <w:rPr>
          <w:bCs/>
          <w:color w:val="000000" w:themeColor="text1"/>
          <w:sz w:val="24"/>
          <w:szCs w:val="24"/>
          <w:lang w:val="fr-FR"/>
        </w:rPr>
      </w:pPr>
      <w:r w:rsidRPr="00CB6624">
        <w:rPr>
          <w:color w:val="000000" w:themeColor="text1"/>
          <w:sz w:val="24"/>
          <w:szCs w:val="24"/>
          <w:lang w:val="fr-FR"/>
        </w:rPr>
        <w:t>Écrivez environ 150 mots en français. Répondez aux deux aspects de la question.</w:t>
      </w:r>
      <w:r w:rsidRPr="00CB6624">
        <w:rPr>
          <w:bCs/>
          <w:color w:val="000000" w:themeColor="text1"/>
          <w:sz w:val="24"/>
          <w:szCs w:val="24"/>
          <w:lang w:val="fr-FR"/>
        </w:rPr>
        <w:t xml:space="preserve"> </w:t>
      </w:r>
    </w:p>
    <w:p w14:paraId="71F10EF7" w14:textId="77777777" w:rsidR="00A01957" w:rsidRPr="009A0F1C" w:rsidRDefault="00A01957" w:rsidP="00A01957">
      <w:pPr>
        <w:ind w:left="360"/>
        <w:jc w:val="right"/>
        <w:rPr>
          <w:bCs/>
          <w:color w:val="000000" w:themeColor="text1"/>
          <w:sz w:val="24"/>
          <w:szCs w:val="24"/>
        </w:rPr>
      </w:pPr>
      <w:r w:rsidRPr="009A0F1C">
        <w:rPr>
          <w:bCs/>
          <w:color w:val="000000" w:themeColor="text1"/>
          <w:sz w:val="24"/>
          <w:szCs w:val="24"/>
        </w:rPr>
        <w:t>(32 marks)</w:t>
      </w:r>
    </w:p>
    <w:p w14:paraId="47D800FB" w14:textId="77777777" w:rsidR="00D55C60" w:rsidRPr="00CB6624" w:rsidRDefault="00D55C60" w:rsidP="00D55C60">
      <w:pPr>
        <w:rPr>
          <w:bCs/>
          <w:color w:val="000000" w:themeColor="text1"/>
          <w:sz w:val="24"/>
          <w:szCs w:val="24"/>
        </w:rPr>
      </w:pPr>
    </w:p>
    <w:p w14:paraId="44AA82B6" w14:textId="77777777" w:rsidR="00D55C60" w:rsidRPr="00B408E6" w:rsidRDefault="00D55C60" w:rsidP="00D55C60">
      <w:pPr>
        <w:rPr>
          <w:sz w:val="24"/>
          <w:szCs w:val="24"/>
          <w:lang w:val="fr-FR"/>
        </w:rPr>
      </w:pPr>
    </w:p>
    <w:p w14:paraId="5C655EAD" w14:textId="77777777" w:rsidR="00D55C60" w:rsidRDefault="00D55C60" w:rsidP="00D55C60">
      <w:pPr>
        <w:rPr>
          <w:sz w:val="24"/>
          <w:szCs w:val="24"/>
          <w:lang w:val="fr-FR"/>
        </w:rPr>
        <w:sectPr w:rsidR="00D55C60" w:rsidSect="003D0260">
          <w:pgSz w:w="11906" w:h="16838"/>
          <w:pgMar w:top="1134" w:right="1134" w:bottom="851" w:left="1134" w:header="708" w:footer="708" w:gutter="0"/>
          <w:cols w:space="708"/>
          <w:docGrid w:linePitch="381"/>
        </w:sectPr>
      </w:pPr>
    </w:p>
    <w:p w14:paraId="37EDF587" w14:textId="77777777" w:rsidR="00D55C60" w:rsidRPr="00C502A2" w:rsidRDefault="00D55C60" w:rsidP="00D55C60">
      <w:pPr>
        <w:rPr>
          <w:b/>
          <w:sz w:val="4"/>
          <w:szCs w:val="4"/>
          <w:lang w:val="fr-FR"/>
        </w:rPr>
      </w:pPr>
    </w:p>
    <w:tbl>
      <w:tblPr>
        <w:tblStyle w:val="TableGrid"/>
        <w:tblW w:w="0" w:type="auto"/>
        <w:tblCellSpacing w:w="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837"/>
      </w:tblGrid>
      <w:tr w:rsidR="00D55C60" w:rsidRPr="00B408E6" w14:paraId="43262229" w14:textId="77777777" w:rsidTr="009F7350">
        <w:trPr>
          <w:trHeight w:val="567"/>
          <w:tblCellSpacing w:w="42" w:type="dxa"/>
        </w:trPr>
        <w:tc>
          <w:tcPr>
            <w:tcW w:w="9601" w:type="dxa"/>
            <w:gridSpan w:val="2"/>
            <w:shd w:val="clear" w:color="auto" w:fill="EB87A6" w:themeFill="accent4" w:themeFillTint="66"/>
          </w:tcPr>
          <w:p w14:paraId="3EF11E59" w14:textId="77777777" w:rsidR="00D55C60" w:rsidRPr="00B408E6" w:rsidRDefault="00D55C60" w:rsidP="003D0260">
            <w:pPr>
              <w:spacing w:before="120"/>
              <w:rPr>
                <w:sz w:val="24"/>
                <w:szCs w:val="24"/>
              </w:rPr>
            </w:pPr>
            <w:r w:rsidRPr="00C502A2">
              <w:rPr>
                <w:b/>
                <w:sz w:val="28"/>
                <w:szCs w:val="24"/>
                <w:lang w:val="fr-FR"/>
              </w:rPr>
              <w:t>Plan</w:t>
            </w:r>
          </w:p>
        </w:tc>
      </w:tr>
      <w:tr w:rsidR="00D55C60" w:rsidRPr="00B408E6" w14:paraId="538EDC57" w14:textId="77777777" w:rsidTr="009F7350">
        <w:trPr>
          <w:trHeight w:val="6293"/>
          <w:tblCellSpacing w:w="42" w:type="dxa"/>
        </w:trPr>
        <w:tc>
          <w:tcPr>
            <w:tcW w:w="480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28F952F7" w14:textId="77777777" w:rsidR="00D55C60" w:rsidRPr="00C502A2" w:rsidRDefault="00D55C60" w:rsidP="003D0260">
            <w:pPr>
              <w:shd w:val="clear" w:color="auto" w:fill="F5C3D2" w:themeFill="accent4" w:themeFillTint="33"/>
              <w:spacing w:before="120"/>
              <w:rPr>
                <w:sz w:val="24"/>
                <w:szCs w:val="24"/>
                <w:lang w:val="fr-FR"/>
              </w:rPr>
            </w:pPr>
            <w:proofErr w:type="spellStart"/>
            <w:r w:rsidRPr="00C502A2">
              <w:rPr>
                <w:sz w:val="24"/>
                <w:szCs w:val="24"/>
                <w:lang w:val="fr-FR"/>
              </w:rPr>
              <w:t>Paragraph</w:t>
            </w:r>
            <w:proofErr w:type="spellEnd"/>
            <w:r w:rsidRPr="00C502A2">
              <w:rPr>
                <w:sz w:val="24"/>
                <w:szCs w:val="24"/>
                <w:lang w:val="fr-FR"/>
              </w:rPr>
              <w:t xml:space="preserve"> 1</w:t>
            </w:r>
          </w:p>
          <w:p w14:paraId="7FF09FEC" w14:textId="77777777" w:rsidR="00D55C60" w:rsidRDefault="00D55C60" w:rsidP="009F7350">
            <w:pPr>
              <w:tabs>
                <w:tab w:val="left" w:leader="dot" w:pos="4428"/>
              </w:tabs>
              <w:spacing w:before="240" w:after="120"/>
              <w:rPr>
                <w:sz w:val="24"/>
                <w:szCs w:val="24"/>
                <w:lang w:val="fr-FR"/>
              </w:rPr>
            </w:pPr>
            <w:r>
              <w:rPr>
                <w:sz w:val="24"/>
                <w:szCs w:val="24"/>
                <w:lang w:val="fr-FR"/>
              </w:rPr>
              <w:tab/>
            </w:r>
          </w:p>
          <w:p w14:paraId="4D342AE7"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655EB7A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7DB89CC4"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E630B42"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8B3A6CA"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0F12559F"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4D6B7E1E"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FD21812"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9F235D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4C086800"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798A9B3E"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5572922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75DF375" w14:textId="77777777" w:rsidR="009F7350" w:rsidRPr="00B408E6" w:rsidRDefault="009F7350" w:rsidP="009F7350">
            <w:pPr>
              <w:tabs>
                <w:tab w:val="left" w:leader="dot" w:pos="4428"/>
              </w:tabs>
              <w:spacing w:before="120" w:after="120"/>
              <w:rPr>
                <w:sz w:val="24"/>
                <w:szCs w:val="24"/>
                <w:lang w:val="fr-FR"/>
              </w:rPr>
            </w:pPr>
            <w:r>
              <w:rPr>
                <w:sz w:val="24"/>
                <w:szCs w:val="24"/>
                <w:lang w:val="fr-FR"/>
              </w:rPr>
              <w:tab/>
            </w:r>
          </w:p>
        </w:tc>
        <w:tc>
          <w:tcPr>
            <w:tcW w:w="4711" w:type="dxa"/>
            <w:vMerge w:val="restart"/>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5A518AB2" w14:textId="77777777" w:rsidR="00D55C60" w:rsidRPr="00C502A2" w:rsidRDefault="00D55C60" w:rsidP="00F12BBF">
            <w:pPr>
              <w:shd w:val="clear" w:color="auto" w:fill="F5C3D2" w:themeFill="accent4" w:themeFillTint="33"/>
              <w:spacing w:before="120"/>
              <w:rPr>
                <w:sz w:val="24"/>
                <w:szCs w:val="24"/>
                <w:lang w:val="fr-FR"/>
              </w:rPr>
            </w:pPr>
            <w:proofErr w:type="spellStart"/>
            <w:r w:rsidRPr="00C502A2">
              <w:rPr>
                <w:sz w:val="24"/>
                <w:szCs w:val="24"/>
                <w:lang w:val="fr-FR"/>
              </w:rPr>
              <w:t>Personal</w:t>
            </w:r>
            <w:proofErr w:type="spellEnd"/>
            <w:r w:rsidRPr="00C502A2">
              <w:rPr>
                <w:sz w:val="24"/>
                <w:szCs w:val="24"/>
                <w:lang w:val="fr-FR"/>
              </w:rPr>
              <w:t xml:space="preserve"> checklist of </w:t>
            </w:r>
            <w:proofErr w:type="spellStart"/>
            <w:r w:rsidRPr="00C502A2">
              <w:rPr>
                <w:sz w:val="24"/>
                <w:szCs w:val="24"/>
                <w:lang w:val="fr-FR"/>
              </w:rPr>
              <w:t>complex</w:t>
            </w:r>
            <w:proofErr w:type="spellEnd"/>
            <w:r w:rsidRPr="00C502A2">
              <w:rPr>
                <w:sz w:val="24"/>
                <w:szCs w:val="24"/>
                <w:lang w:val="fr-FR"/>
              </w:rPr>
              <w:t xml:space="preserve"> </w:t>
            </w:r>
            <w:proofErr w:type="spellStart"/>
            <w:r w:rsidRPr="00C502A2">
              <w:rPr>
                <w:sz w:val="24"/>
                <w:szCs w:val="24"/>
                <w:lang w:val="fr-FR"/>
              </w:rPr>
              <w:t>language</w:t>
            </w:r>
            <w:proofErr w:type="spellEnd"/>
          </w:p>
          <w:p w14:paraId="0542BB8A" w14:textId="77777777" w:rsidR="00D55C60" w:rsidRDefault="00D55C60" w:rsidP="009F7350">
            <w:pPr>
              <w:tabs>
                <w:tab w:val="left" w:leader="dot" w:pos="4455"/>
              </w:tabs>
              <w:spacing w:before="240" w:after="120"/>
              <w:rPr>
                <w:sz w:val="24"/>
                <w:szCs w:val="24"/>
                <w:lang w:val="fr-FR"/>
              </w:rPr>
            </w:pPr>
            <w:r>
              <w:rPr>
                <w:sz w:val="24"/>
                <w:szCs w:val="24"/>
                <w:lang w:val="fr-FR"/>
              </w:rPr>
              <w:tab/>
            </w:r>
          </w:p>
          <w:p w14:paraId="6C214DA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4AE276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829E1B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9C4569C"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C3B7C8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126444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41638D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238ED91C"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A2BD49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E86D73B"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5FBC561"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6CFF70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63438FE4"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1F4165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C08D7E5"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A4F6E6A"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44BCD05"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B052409"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0F446AB4"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EBE319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18047A9"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614A233E"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436DD4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7D50D1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364330D"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60751C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11D8901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C1C8BB6"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2E28984A"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66671A2F"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1C646BF8" w14:textId="77777777" w:rsidR="00616D2D" w:rsidRPr="00B13D66" w:rsidRDefault="00616D2D" w:rsidP="009F7350">
            <w:pPr>
              <w:tabs>
                <w:tab w:val="left" w:leader="dot" w:pos="4455"/>
              </w:tabs>
              <w:spacing w:before="120" w:after="120"/>
              <w:rPr>
                <w:sz w:val="24"/>
                <w:szCs w:val="24"/>
                <w:lang w:val="fr-FR"/>
              </w:rPr>
            </w:pPr>
            <w:r>
              <w:rPr>
                <w:sz w:val="24"/>
                <w:szCs w:val="24"/>
                <w:lang w:val="fr-FR"/>
              </w:rPr>
              <w:tab/>
            </w:r>
          </w:p>
        </w:tc>
      </w:tr>
      <w:tr w:rsidR="00D55C60" w:rsidRPr="00B408E6" w14:paraId="45A4F85A" w14:textId="77777777" w:rsidTr="009F7350">
        <w:trPr>
          <w:trHeight w:val="6746"/>
          <w:tblCellSpacing w:w="42" w:type="dxa"/>
        </w:trPr>
        <w:tc>
          <w:tcPr>
            <w:tcW w:w="480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2AA7C7E1" w14:textId="77777777" w:rsidR="00D55C60" w:rsidRDefault="00D55C60" w:rsidP="003D0260">
            <w:pPr>
              <w:shd w:val="clear" w:color="auto" w:fill="F5C3D2" w:themeFill="accent4" w:themeFillTint="33"/>
              <w:spacing w:before="120"/>
              <w:rPr>
                <w:sz w:val="24"/>
                <w:szCs w:val="24"/>
                <w:lang w:val="fr-FR"/>
              </w:rPr>
            </w:pPr>
            <w:proofErr w:type="spellStart"/>
            <w:r>
              <w:rPr>
                <w:sz w:val="24"/>
                <w:szCs w:val="24"/>
                <w:lang w:val="fr-FR"/>
              </w:rPr>
              <w:t>Paragraph</w:t>
            </w:r>
            <w:proofErr w:type="spellEnd"/>
            <w:r>
              <w:rPr>
                <w:sz w:val="24"/>
                <w:szCs w:val="24"/>
                <w:lang w:val="fr-FR"/>
              </w:rPr>
              <w:t xml:space="preserve"> 2</w:t>
            </w:r>
          </w:p>
          <w:p w14:paraId="01ABC727" w14:textId="77777777" w:rsidR="00D55C60" w:rsidRDefault="00D55C60" w:rsidP="009F7350">
            <w:pPr>
              <w:tabs>
                <w:tab w:val="left" w:leader="dot" w:pos="4408"/>
              </w:tabs>
              <w:spacing w:before="240" w:after="120"/>
              <w:rPr>
                <w:sz w:val="24"/>
                <w:szCs w:val="24"/>
                <w:lang w:val="fr-FR"/>
              </w:rPr>
            </w:pPr>
            <w:r>
              <w:rPr>
                <w:sz w:val="24"/>
                <w:szCs w:val="24"/>
                <w:lang w:val="fr-FR"/>
              </w:rPr>
              <w:tab/>
            </w:r>
          </w:p>
          <w:p w14:paraId="3603D06D"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4B5FB459"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3196A781"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BA4CC49"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C3E1735"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50D54D8"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1B7CE7C5"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1D42970"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6346825B"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303C0A4"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6202166A"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0522BB40"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0763874" w14:textId="77777777" w:rsidR="00616D2D" w:rsidRDefault="00616D2D" w:rsidP="009F7350">
            <w:pPr>
              <w:tabs>
                <w:tab w:val="left" w:leader="dot" w:pos="4408"/>
              </w:tabs>
              <w:spacing w:before="120" w:after="120"/>
              <w:rPr>
                <w:sz w:val="24"/>
                <w:szCs w:val="24"/>
                <w:lang w:val="fr-FR"/>
              </w:rPr>
            </w:pPr>
            <w:r>
              <w:rPr>
                <w:sz w:val="24"/>
                <w:szCs w:val="24"/>
                <w:lang w:val="fr-FR"/>
              </w:rPr>
              <w:tab/>
            </w:r>
          </w:p>
          <w:p w14:paraId="72608870" w14:textId="77777777" w:rsidR="00616D2D" w:rsidRDefault="00616D2D" w:rsidP="009F7350">
            <w:pPr>
              <w:tabs>
                <w:tab w:val="left" w:leader="dot" w:pos="4408"/>
              </w:tabs>
              <w:spacing w:before="120" w:after="120"/>
              <w:rPr>
                <w:sz w:val="24"/>
                <w:szCs w:val="24"/>
                <w:lang w:val="fr-FR"/>
              </w:rPr>
            </w:pPr>
            <w:r>
              <w:rPr>
                <w:sz w:val="24"/>
                <w:szCs w:val="24"/>
                <w:lang w:val="fr-FR"/>
              </w:rPr>
              <w:tab/>
            </w:r>
          </w:p>
          <w:p w14:paraId="7C5F29C5" w14:textId="77777777" w:rsidR="00616D2D" w:rsidRPr="00B408E6" w:rsidRDefault="00616D2D" w:rsidP="009F7350">
            <w:pPr>
              <w:tabs>
                <w:tab w:val="left" w:leader="dot" w:pos="4408"/>
              </w:tabs>
              <w:spacing w:before="120" w:after="120"/>
              <w:rPr>
                <w:sz w:val="24"/>
                <w:szCs w:val="24"/>
                <w:lang w:val="fr-FR"/>
              </w:rPr>
            </w:pPr>
            <w:r>
              <w:rPr>
                <w:sz w:val="24"/>
                <w:szCs w:val="24"/>
                <w:lang w:val="fr-FR"/>
              </w:rPr>
              <w:tab/>
            </w:r>
          </w:p>
        </w:tc>
        <w:tc>
          <w:tcPr>
            <w:tcW w:w="4711" w:type="dxa"/>
            <w:vMerge/>
            <w:tcBorders>
              <w:top w:val="single" w:sz="8" w:space="0" w:color="248BB8" w:themeColor="accent3"/>
              <w:left w:val="single" w:sz="8" w:space="0" w:color="8A173B" w:themeColor="accent4"/>
              <w:bottom w:val="single" w:sz="8" w:space="0" w:color="8A173B" w:themeColor="accent4"/>
              <w:right w:val="single" w:sz="8" w:space="0" w:color="8A173B" w:themeColor="accent4"/>
            </w:tcBorders>
          </w:tcPr>
          <w:p w14:paraId="69D258C9" w14:textId="77777777" w:rsidR="00D55C60" w:rsidRPr="00B408E6" w:rsidRDefault="00D55C60" w:rsidP="003D0260">
            <w:pPr>
              <w:spacing w:before="120"/>
              <w:rPr>
                <w:sz w:val="24"/>
                <w:szCs w:val="24"/>
                <w:lang w:val="fr-FR"/>
              </w:rPr>
            </w:pPr>
          </w:p>
        </w:tc>
      </w:tr>
    </w:tbl>
    <w:p w14:paraId="64D86CA9" w14:textId="77777777" w:rsidR="00D55C60" w:rsidRDefault="00D55C60" w:rsidP="00D55C60">
      <w:pPr>
        <w:rPr>
          <w:sz w:val="8"/>
          <w:szCs w:val="24"/>
          <w:lang w:val="fr-FR"/>
        </w:rPr>
        <w:sectPr w:rsidR="00D55C60" w:rsidSect="003D0260">
          <w:pgSz w:w="11906" w:h="16838"/>
          <w:pgMar w:top="1134" w:right="1134" w:bottom="851" w:left="1134" w:header="708" w:footer="708" w:gutter="0"/>
          <w:cols w:space="708"/>
          <w:docGrid w:linePitch="381"/>
        </w:sectPr>
      </w:pPr>
      <w:r w:rsidRPr="00B13D66">
        <w:rPr>
          <w:sz w:val="8"/>
          <w:szCs w:val="24"/>
          <w:lang w:val="fr-FR"/>
        </w:rPr>
        <w:t xml:space="preserve"> </w:t>
      </w:r>
    </w:p>
    <w:p w14:paraId="2E015117" w14:textId="77777777" w:rsidR="00382AD8" w:rsidRDefault="00382AD8" w:rsidP="00382AD8">
      <w:pPr>
        <w:tabs>
          <w:tab w:val="left" w:leader="dot" w:pos="9498"/>
        </w:tabs>
        <w:rPr>
          <w:sz w:val="4"/>
          <w:szCs w:val="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87A6" w:themeFill="accent4" w:themeFillTint="66"/>
        <w:tblLook w:val="04A0" w:firstRow="1" w:lastRow="0" w:firstColumn="1" w:lastColumn="0" w:noHBand="0" w:noVBand="1"/>
      </w:tblPr>
      <w:tblGrid>
        <w:gridCol w:w="9639"/>
      </w:tblGrid>
      <w:tr w:rsidR="00382AD8" w14:paraId="5DE4B576" w14:textId="77777777" w:rsidTr="00B879F5">
        <w:trPr>
          <w:trHeight w:val="567"/>
        </w:trPr>
        <w:tc>
          <w:tcPr>
            <w:tcW w:w="9639" w:type="dxa"/>
            <w:shd w:val="clear" w:color="auto" w:fill="EB87A6" w:themeFill="accent4" w:themeFillTint="66"/>
            <w:vAlign w:val="center"/>
          </w:tcPr>
          <w:p w14:paraId="03909D07" w14:textId="77777777" w:rsidR="00382AD8" w:rsidRDefault="00382AD8" w:rsidP="00B879F5">
            <w:pPr>
              <w:tabs>
                <w:tab w:val="left" w:leader="dot" w:pos="9498"/>
              </w:tabs>
              <w:rPr>
                <w:sz w:val="4"/>
                <w:szCs w:val="4"/>
                <w:lang w:val="fr-FR"/>
              </w:rPr>
            </w:pPr>
            <w:r>
              <w:rPr>
                <w:b/>
                <w:sz w:val="28"/>
                <w:szCs w:val="24"/>
                <w:lang w:val="fr-FR"/>
              </w:rPr>
              <w:t>Write</w:t>
            </w:r>
          </w:p>
        </w:tc>
      </w:tr>
    </w:tbl>
    <w:p w14:paraId="2A12583E" w14:textId="77777777" w:rsidR="00382AD8" w:rsidRPr="00382AD8" w:rsidRDefault="00382AD8" w:rsidP="00382AD8">
      <w:pPr>
        <w:tabs>
          <w:tab w:val="left" w:leader="dot" w:pos="9498"/>
        </w:tabs>
        <w:rPr>
          <w:sz w:val="4"/>
          <w:szCs w:val="4"/>
          <w:lang w:val="fr-FR"/>
        </w:rPr>
      </w:pPr>
    </w:p>
    <w:p w14:paraId="5DCD72AC" w14:textId="77777777" w:rsidR="00D55C60" w:rsidRDefault="00D55C60" w:rsidP="00D55C60">
      <w:pPr>
        <w:tabs>
          <w:tab w:val="left" w:leader="dot" w:pos="9498"/>
        </w:tabs>
        <w:spacing w:before="240" w:after="120"/>
        <w:rPr>
          <w:sz w:val="24"/>
          <w:szCs w:val="24"/>
          <w:lang w:val="fr-FR"/>
        </w:rPr>
      </w:pPr>
      <w:r>
        <w:rPr>
          <w:sz w:val="24"/>
          <w:szCs w:val="24"/>
          <w:lang w:val="fr-FR"/>
        </w:rPr>
        <w:tab/>
      </w:r>
    </w:p>
    <w:p w14:paraId="2DB5242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9399736"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16AA35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3085D2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EB5FC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AC5A29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AFA86A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80C25F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519F74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031657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20E894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B55D2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2C3A4B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693E55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2D3008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3C8B39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59E21D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E85E0B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10BC17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B0A20B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E96CE1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A6C7976"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E7C4D1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1A5CE5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0EA6E0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C8BA46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42F395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2B7BFB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B62716" w14:textId="77024BC6" w:rsidR="00D55C60" w:rsidRDefault="00382AD8" w:rsidP="00D55C60">
      <w:pPr>
        <w:tabs>
          <w:tab w:val="left" w:leader="dot" w:pos="9498"/>
        </w:tabs>
        <w:spacing w:before="120" w:after="120"/>
        <w:rPr>
          <w:sz w:val="24"/>
          <w:szCs w:val="24"/>
          <w:lang w:val="fr-FR"/>
        </w:rPr>
      </w:pPr>
      <w:r>
        <w:rPr>
          <w:sz w:val="24"/>
          <w:szCs w:val="24"/>
          <w:lang w:val="fr-FR"/>
        </w:rPr>
        <w:tab/>
      </w:r>
    </w:p>
    <w:p w14:paraId="51067013" w14:textId="77777777" w:rsidR="0062051D" w:rsidRDefault="00D55C60" w:rsidP="00D55C60">
      <w:pPr>
        <w:tabs>
          <w:tab w:val="left" w:leader="dot" w:pos="9498"/>
        </w:tabs>
        <w:spacing w:before="120" w:after="120"/>
        <w:rPr>
          <w:sz w:val="24"/>
          <w:szCs w:val="24"/>
          <w:lang w:val="fr-FR"/>
        </w:rPr>
        <w:sectPr w:rsidR="0062051D" w:rsidSect="003D0260">
          <w:pgSz w:w="11906" w:h="16838"/>
          <w:pgMar w:top="1134" w:right="1134" w:bottom="851" w:left="1134" w:header="708" w:footer="708" w:gutter="0"/>
          <w:cols w:space="708"/>
          <w:docGrid w:linePitch="381"/>
        </w:sectPr>
      </w:pPr>
      <w:r>
        <w:rPr>
          <w:sz w:val="24"/>
          <w:szCs w:val="24"/>
          <w:lang w:val="fr-FR"/>
        </w:rPr>
        <w:tab/>
      </w:r>
    </w:p>
    <w:p w14:paraId="7F06771E"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lastRenderedPageBreak/>
        <w:t>Reflect and review</w:t>
      </w:r>
    </w:p>
    <w:p w14:paraId="3614C185" w14:textId="6644F6C9" w:rsidR="00D55C60" w:rsidRPr="00B408E6" w:rsidRDefault="00D55C60" w:rsidP="00D55C60">
      <w:pPr>
        <w:pStyle w:val="N1"/>
        <w:spacing w:after="0"/>
        <w:rPr>
          <w:lang w:val="en-GB"/>
        </w:rPr>
      </w:pPr>
      <w:r w:rsidRPr="00B408E6">
        <w:rPr>
          <w:lang w:val="en-GB"/>
        </w:rPr>
        <w:t>What have you learnt about tackling the 150 word task? Take this mini</w:t>
      </w:r>
      <w:r w:rsidR="00DB4D5D">
        <w:rPr>
          <w:lang w:val="en-GB"/>
        </w:rPr>
        <w:t>-</w:t>
      </w:r>
      <w:r w:rsidRPr="00B408E6">
        <w:rPr>
          <w:lang w:val="en-GB"/>
        </w:rPr>
        <w:t>quiz and find out.</w:t>
      </w:r>
    </w:p>
    <w:p w14:paraId="5550DC76" w14:textId="7638FC08" w:rsidR="00D55C60" w:rsidRPr="002D4E9F" w:rsidRDefault="00D55C60" w:rsidP="002D4E9F">
      <w:pPr>
        <w:pStyle w:val="Style4"/>
        <w:numPr>
          <w:ilvl w:val="0"/>
          <w:numId w:val="292"/>
        </w:numPr>
        <w:rPr>
          <w:b w:val="0"/>
          <w:color w:val="8A173B" w:themeColor="accent4"/>
        </w:rPr>
      </w:pPr>
      <w:r w:rsidRPr="002D4E9F">
        <w:rPr>
          <w:b w:val="0"/>
          <w:color w:val="8A173B" w:themeColor="accent4"/>
        </w:rPr>
        <w:t>Circle the correct answer</w:t>
      </w:r>
    </w:p>
    <w:p w14:paraId="1A269035" w14:textId="77777777" w:rsidR="00D55C60" w:rsidRPr="00B408E6" w:rsidRDefault="00D55C60" w:rsidP="00B9400B">
      <w:pPr>
        <w:pStyle w:val="N1"/>
        <w:numPr>
          <w:ilvl w:val="0"/>
          <w:numId w:val="73"/>
        </w:numPr>
        <w:ind w:left="720"/>
        <w:rPr>
          <w:lang w:val="en-GB"/>
        </w:rPr>
      </w:pPr>
      <w:r w:rsidRPr="00B408E6">
        <w:rPr>
          <w:lang w:val="en-GB"/>
        </w:rPr>
        <w:t>How many bullet points do you have to cover? 2 / 3 / 4</w:t>
      </w:r>
    </w:p>
    <w:p w14:paraId="547705F6" w14:textId="77777777" w:rsidR="00D55C60" w:rsidRPr="00B408E6" w:rsidRDefault="00D55C60" w:rsidP="00B9400B">
      <w:pPr>
        <w:pStyle w:val="N1"/>
        <w:numPr>
          <w:ilvl w:val="0"/>
          <w:numId w:val="73"/>
        </w:numPr>
        <w:ind w:left="720"/>
        <w:rPr>
          <w:lang w:val="en-GB"/>
        </w:rPr>
      </w:pPr>
      <w:r w:rsidRPr="00B408E6">
        <w:rPr>
          <w:lang w:val="en-GB"/>
        </w:rPr>
        <w:t>How many marks can you get for the content? 10 / 12 / 15</w:t>
      </w:r>
    </w:p>
    <w:p w14:paraId="752C9DDC" w14:textId="77777777" w:rsidR="00D55C60" w:rsidRPr="00B408E6" w:rsidRDefault="00D55C60" w:rsidP="00B9400B">
      <w:pPr>
        <w:pStyle w:val="N1"/>
        <w:numPr>
          <w:ilvl w:val="0"/>
          <w:numId w:val="73"/>
        </w:numPr>
        <w:ind w:left="720"/>
        <w:rPr>
          <w:lang w:val="en-GB"/>
        </w:rPr>
      </w:pPr>
      <w:r w:rsidRPr="00B408E6">
        <w:rPr>
          <w:lang w:val="en-GB"/>
        </w:rPr>
        <w:t>How many marks are available for the range of language? 10 / 12 / 15</w:t>
      </w:r>
    </w:p>
    <w:p w14:paraId="4BB0E58D" w14:textId="77777777" w:rsidR="00D55C60" w:rsidRPr="00B408E6" w:rsidRDefault="00D55C60" w:rsidP="00B9400B">
      <w:pPr>
        <w:pStyle w:val="N1"/>
        <w:numPr>
          <w:ilvl w:val="0"/>
          <w:numId w:val="73"/>
        </w:numPr>
        <w:ind w:left="720"/>
        <w:rPr>
          <w:lang w:val="en-GB"/>
        </w:rPr>
      </w:pPr>
      <w:r w:rsidRPr="00B408E6">
        <w:rPr>
          <w:lang w:val="en-GB"/>
        </w:rPr>
        <w:t>How many marks can you get for accuracy? 5 / 6 / 8</w:t>
      </w:r>
    </w:p>
    <w:p w14:paraId="5C6329F6" w14:textId="6DD2F9C6" w:rsidR="00D55C60" w:rsidRPr="002D4E9F" w:rsidRDefault="00D55C60" w:rsidP="002D4E9F">
      <w:pPr>
        <w:pStyle w:val="Pink"/>
        <w:numPr>
          <w:ilvl w:val="0"/>
          <w:numId w:val="292"/>
        </w:numPr>
        <w:rPr>
          <w:color w:val="8A173B" w:themeColor="accent4"/>
        </w:rPr>
      </w:pPr>
      <w:r w:rsidRPr="002D4E9F">
        <w:rPr>
          <w:color w:val="8A173B" w:themeColor="accent4"/>
        </w:rPr>
        <w:t>True or false?</w:t>
      </w:r>
    </w:p>
    <w:p w14:paraId="634DB71B"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446E296E" w14:textId="77777777" w:rsidTr="003D0260">
        <w:trPr>
          <w:trHeight w:val="567"/>
          <w:tblCellSpacing w:w="42" w:type="dxa"/>
        </w:trPr>
        <w:tc>
          <w:tcPr>
            <w:tcW w:w="8581" w:type="dxa"/>
            <w:vAlign w:val="center"/>
          </w:tcPr>
          <w:p w14:paraId="37766080" w14:textId="23134DFD" w:rsidR="00D55C60" w:rsidRPr="0021735A" w:rsidRDefault="005B58DC" w:rsidP="00B9400B">
            <w:pPr>
              <w:pStyle w:val="N1"/>
              <w:numPr>
                <w:ilvl w:val="0"/>
                <w:numId w:val="74"/>
              </w:numPr>
              <w:spacing w:after="0"/>
              <w:ind w:left="281"/>
              <w:rPr>
                <w:lang w:val="en-GB"/>
              </w:rPr>
            </w:pPr>
            <w:r>
              <w:rPr>
                <w:lang w:val="en-GB"/>
              </w:rPr>
              <w:t>Including</w:t>
            </w:r>
            <w:r w:rsidR="00D55C60" w:rsidRPr="00B408E6">
              <w:rPr>
                <w:lang w:val="en-GB"/>
              </w:rPr>
              <w:t xml:space="preserve"> </w:t>
            </w:r>
            <w:r w:rsidR="00D55C60">
              <w:rPr>
                <w:lang w:val="en-GB"/>
              </w:rPr>
              <w:t>di</w:t>
            </w:r>
            <w:r>
              <w:rPr>
                <w:lang w:val="en-GB"/>
              </w:rPr>
              <w:t>fferent tenses in your answer will help you</w:t>
            </w:r>
            <w:r w:rsidR="00D55C60">
              <w:rPr>
                <w:lang w:val="en-GB"/>
              </w:rPr>
              <w:t xml:space="preserve"> get the best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360D23C" w14:textId="77777777" w:rsidR="00D55C60" w:rsidRDefault="00D55C60" w:rsidP="003D0260">
            <w:pPr>
              <w:pStyle w:val="N1"/>
              <w:spacing w:after="0"/>
              <w:rPr>
                <w:b/>
                <w:lang w:val="en-GB"/>
              </w:rPr>
            </w:pPr>
          </w:p>
        </w:tc>
      </w:tr>
      <w:tr w:rsidR="00D55C60" w14:paraId="6AF4D0DF" w14:textId="77777777" w:rsidTr="003D0260">
        <w:trPr>
          <w:trHeight w:val="567"/>
          <w:tblCellSpacing w:w="42" w:type="dxa"/>
        </w:trPr>
        <w:tc>
          <w:tcPr>
            <w:tcW w:w="8581" w:type="dxa"/>
            <w:vAlign w:val="center"/>
          </w:tcPr>
          <w:p w14:paraId="51382E70" w14:textId="77777777" w:rsidR="00D55C60" w:rsidRPr="0021735A" w:rsidRDefault="00D55C60" w:rsidP="00B9400B">
            <w:pPr>
              <w:pStyle w:val="N1"/>
              <w:numPr>
                <w:ilvl w:val="0"/>
                <w:numId w:val="74"/>
              </w:numPr>
              <w:spacing w:after="0"/>
              <w:ind w:left="281"/>
              <w:rPr>
                <w:lang w:val="en-GB"/>
              </w:rPr>
            </w:pPr>
            <w:r w:rsidRPr="00B408E6">
              <w:rPr>
                <w:lang w:val="en-GB"/>
              </w:rPr>
              <w:t>Choose which of the bullet points you want to write about.</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35A517B" w14:textId="77777777" w:rsidR="00D55C60" w:rsidRDefault="00D55C60" w:rsidP="003D0260">
            <w:pPr>
              <w:pStyle w:val="N1"/>
              <w:spacing w:after="0"/>
              <w:rPr>
                <w:b/>
                <w:lang w:val="en-GB"/>
              </w:rPr>
            </w:pPr>
          </w:p>
        </w:tc>
      </w:tr>
      <w:tr w:rsidR="00D55C60" w14:paraId="3408B119" w14:textId="77777777" w:rsidTr="003D0260">
        <w:trPr>
          <w:trHeight w:val="567"/>
          <w:tblCellSpacing w:w="42" w:type="dxa"/>
        </w:trPr>
        <w:tc>
          <w:tcPr>
            <w:tcW w:w="8581" w:type="dxa"/>
            <w:vAlign w:val="center"/>
          </w:tcPr>
          <w:p w14:paraId="4CFDD826" w14:textId="77777777" w:rsidR="00D55C60" w:rsidRPr="0021735A" w:rsidRDefault="00D55C60" w:rsidP="00B9400B">
            <w:pPr>
              <w:pStyle w:val="N1"/>
              <w:numPr>
                <w:ilvl w:val="0"/>
                <w:numId w:val="74"/>
              </w:numPr>
              <w:spacing w:after="0"/>
              <w:ind w:left="281"/>
              <w:rPr>
                <w:lang w:val="en-GB"/>
              </w:rPr>
            </w:pPr>
            <w:r w:rsidRPr="00B408E6">
              <w:rPr>
                <w:lang w:val="en-GB"/>
              </w:rPr>
              <w:t xml:space="preserve">You’ll have a choice of two questions on different topics. </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159FB41" w14:textId="77777777" w:rsidR="00D55C60" w:rsidRDefault="00D55C60" w:rsidP="003D0260">
            <w:pPr>
              <w:pStyle w:val="N1"/>
              <w:spacing w:after="0"/>
              <w:rPr>
                <w:b/>
                <w:lang w:val="en-GB"/>
              </w:rPr>
            </w:pPr>
          </w:p>
        </w:tc>
      </w:tr>
      <w:tr w:rsidR="00D55C60" w14:paraId="0B0A7215" w14:textId="77777777" w:rsidTr="003D0260">
        <w:trPr>
          <w:trHeight w:val="567"/>
          <w:tblCellSpacing w:w="42" w:type="dxa"/>
        </w:trPr>
        <w:tc>
          <w:tcPr>
            <w:tcW w:w="8581" w:type="dxa"/>
            <w:vAlign w:val="center"/>
          </w:tcPr>
          <w:p w14:paraId="4C7EE6AB" w14:textId="77777777" w:rsidR="00D55C60" w:rsidRPr="0021735A" w:rsidRDefault="00D55C60" w:rsidP="00B9400B">
            <w:pPr>
              <w:pStyle w:val="N1"/>
              <w:numPr>
                <w:ilvl w:val="0"/>
                <w:numId w:val="74"/>
              </w:numPr>
              <w:spacing w:after="0"/>
              <w:ind w:left="281"/>
              <w:rPr>
                <w:lang w:val="en-GB"/>
              </w:rPr>
            </w:pPr>
            <w:r w:rsidRPr="00B408E6">
              <w:rPr>
                <w:lang w:val="en-GB"/>
              </w:rPr>
              <w:t xml:space="preserve">You must </w:t>
            </w:r>
            <w:r>
              <w:rPr>
                <w:lang w:val="en-GB"/>
              </w:rPr>
              <w:t>include at least two opinions with reasons in your answer.</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3B641F1D" w14:textId="77777777" w:rsidR="00D55C60" w:rsidRDefault="00D55C60" w:rsidP="003D0260">
            <w:pPr>
              <w:pStyle w:val="N1"/>
              <w:spacing w:after="0"/>
              <w:rPr>
                <w:b/>
                <w:lang w:val="en-GB"/>
              </w:rPr>
            </w:pPr>
          </w:p>
        </w:tc>
      </w:tr>
      <w:tr w:rsidR="00D55C60" w14:paraId="6616BD8D" w14:textId="77777777" w:rsidTr="003D0260">
        <w:trPr>
          <w:trHeight w:val="567"/>
          <w:tblCellSpacing w:w="42" w:type="dxa"/>
        </w:trPr>
        <w:tc>
          <w:tcPr>
            <w:tcW w:w="8581" w:type="dxa"/>
            <w:vAlign w:val="center"/>
          </w:tcPr>
          <w:p w14:paraId="2AC73B3D" w14:textId="77777777" w:rsidR="00D55C60" w:rsidRPr="0021735A" w:rsidRDefault="00D55C60" w:rsidP="00B9400B">
            <w:pPr>
              <w:pStyle w:val="N1"/>
              <w:numPr>
                <w:ilvl w:val="0"/>
                <w:numId w:val="74"/>
              </w:numPr>
              <w:spacing w:after="0"/>
              <w:ind w:left="281"/>
              <w:rPr>
                <w:lang w:val="en-GB"/>
              </w:rPr>
            </w:pPr>
            <w:r w:rsidRPr="00B408E6">
              <w:rPr>
                <w:lang w:val="en-GB"/>
              </w:rPr>
              <w:t>You must write the same amount on each bullet point.</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3838620F" w14:textId="77777777" w:rsidR="00D55C60" w:rsidRDefault="00D55C60" w:rsidP="003D0260">
            <w:pPr>
              <w:pStyle w:val="N1"/>
              <w:spacing w:after="0"/>
              <w:rPr>
                <w:b/>
                <w:lang w:val="en-GB"/>
              </w:rPr>
            </w:pPr>
          </w:p>
        </w:tc>
      </w:tr>
      <w:tr w:rsidR="00D55C60" w14:paraId="128577D4" w14:textId="77777777" w:rsidTr="003D0260">
        <w:trPr>
          <w:trHeight w:val="567"/>
          <w:tblCellSpacing w:w="42" w:type="dxa"/>
        </w:trPr>
        <w:tc>
          <w:tcPr>
            <w:tcW w:w="8581" w:type="dxa"/>
            <w:vAlign w:val="center"/>
          </w:tcPr>
          <w:p w14:paraId="1172BDD7" w14:textId="77777777" w:rsidR="00D55C60" w:rsidRPr="0021735A" w:rsidRDefault="00D55C60" w:rsidP="00B9400B">
            <w:pPr>
              <w:pStyle w:val="N1"/>
              <w:numPr>
                <w:ilvl w:val="0"/>
                <w:numId w:val="74"/>
              </w:numPr>
              <w:spacing w:after="0"/>
              <w:ind w:left="281"/>
              <w:rPr>
                <w:lang w:val="en-GB"/>
              </w:rPr>
            </w:pPr>
            <w:r w:rsidRPr="00B408E6">
              <w:rPr>
                <w:lang w:val="en-GB"/>
              </w:rPr>
              <w:t>The more you write, the better your chance of getting a good mark.</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9E99EFE" w14:textId="77777777" w:rsidR="00D55C60" w:rsidRDefault="00D55C60" w:rsidP="003D0260">
            <w:pPr>
              <w:pStyle w:val="N1"/>
              <w:spacing w:after="0"/>
              <w:rPr>
                <w:b/>
                <w:lang w:val="en-GB"/>
              </w:rPr>
            </w:pPr>
          </w:p>
        </w:tc>
      </w:tr>
      <w:tr w:rsidR="00D55C60" w14:paraId="7F89E985" w14:textId="77777777" w:rsidTr="003D0260">
        <w:trPr>
          <w:trHeight w:val="567"/>
          <w:tblCellSpacing w:w="42" w:type="dxa"/>
        </w:trPr>
        <w:tc>
          <w:tcPr>
            <w:tcW w:w="8581" w:type="dxa"/>
            <w:vAlign w:val="center"/>
          </w:tcPr>
          <w:p w14:paraId="2552B5BE" w14:textId="77777777" w:rsidR="00D55C60" w:rsidRPr="0021735A" w:rsidRDefault="00D55C60" w:rsidP="00B9400B">
            <w:pPr>
              <w:pStyle w:val="N1"/>
              <w:numPr>
                <w:ilvl w:val="0"/>
                <w:numId w:val="74"/>
              </w:numPr>
              <w:spacing w:after="0"/>
              <w:ind w:left="281"/>
              <w:rPr>
                <w:lang w:val="en-GB"/>
              </w:rPr>
            </w:pPr>
            <w:r w:rsidRPr="00B408E6">
              <w:rPr>
                <w:lang w:val="en-GB"/>
              </w:rPr>
              <w:t>Take time to plan your answer before you start writing.</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112F690" w14:textId="77777777" w:rsidR="00D55C60" w:rsidRDefault="00D55C60" w:rsidP="003D0260">
            <w:pPr>
              <w:pStyle w:val="N1"/>
              <w:spacing w:after="0"/>
              <w:rPr>
                <w:b/>
                <w:lang w:val="en-GB"/>
              </w:rPr>
            </w:pPr>
          </w:p>
        </w:tc>
      </w:tr>
      <w:tr w:rsidR="00D55C60" w14:paraId="0EA5C99C" w14:textId="77777777" w:rsidTr="003D0260">
        <w:trPr>
          <w:trHeight w:val="567"/>
          <w:tblCellSpacing w:w="42" w:type="dxa"/>
        </w:trPr>
        <w:tc>
          <w:tcPr>
            <w:tcW w:w="8581" w:type="dxa"/>
            <w:vAlign w:val="center"/>
          </w:tcPr>
          <w:p w14:paraId="68D09338" w14:textId="77777777" w:rsidR="00D55C60" w:rsidRPr="0021735A" w:rsidRDefault="00D55C60" w:rsidP="00B9400B">
            <w:pPr>
              <w:pStyle w:val="N1"/>
              <w:numPr>
                <w:ilvl w:val="0"/>
                <w:numId w:val="74"/>
              </w:numPr>
              <w:spacing w:after="0"/>
              <w:ind w:left="281"/>
              <w:rPr>
                <w:lang w:val="en-GB"/>
              </w:rPr>
            </w:pPr>
            <w:r w:rsidRPr="00B408E6">
              <w:rPr>
                <w:lang w:val="en-GB"/>
              </w:rPr>
              <w:t>You</w:t>
            </w:r>
            <w:r>
              <w:rPr>
                <w:lang w:val="en-GB"/>
              </w:rPr>
              <w:t xml:space="preserve"> should use</w:t>
            </w:r>
            <w:r w:rsidRPr="00B408E6">
              <w:rPr>
                <w:lang w:val="en-GB"/>
              </w:rPr>
              <w:t xml:space="preserve"> some complex structures</w:t>
            </w:r>
            <w:r>
              <w:rPr>
                <w:lang w:val="en-GB"/>
              </w:rPr>
              <w:t xml:space="preserve"> accurately</w:t>
            </w:r>
            <w:r w:rsidRPr="00B408E6">
              <w:rPr>
                <w:lang w:val="en-GB"/>
              </w:rPr>
              <w:t xml:space="preserve"> to get the best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4ACA795" w14:textId="77777777" w:rsidR="00D55C60" w:rsidRDefault="00D55C60" w:rsidP="003D0260">
            <w:pPr>
              <w:pStyle w:val="N1"/>
              <w:spacing w:after="0"/>
              <w:rPr>
                <w:b/>
                <w:lang w:val="en-GB"/>
              </w:rPr>
            </w:pPr>
          </w:p>
        </w:tc>
      </w:tr>
    </w:tbl>
    <w:p w14:paraId="09342E48" w14:textId="1242317F" w:rsidR="00D55C60" w:rsidRPr="002D4E9F" w:rsidRDefault="00D55C60" w:rsidP="002D4E9F">
      <w:pPr>
        <w:pStyle w:val="Pink"/>
        <w:numPr>
          <w:ilvl w:val="0"/>
          <w:numId w:val="292"/>
        </w:numPr>
        <w:rPr>
          <w:color w:val="8A173B" w:themeColor="accent4"/>
        </w:rPr>
      </w:pPr>
      <w:r w:rsidRPr="002D4E9F">
        <w:rPr>
          <w:color w:val="8A173B" w:themeColor="accent4"/>
        </w:rPr>
        <w:t>Note to myself</w:t>
      </w:r>
    </w:p>
    <w:p w14:paraId="31E03402" w14:textId="77777777" w:rsidR="00D55C60" w:rsidRPr="00B408E6" w:rsidRDefault="00D55C60" w:rsidP="00D55C60">
      <w:pPr>
        <w:pStyle w:val="N1"/>
        <w:spacing w:after="0"/>
        <w:ind w:left="360"/>
        <w:rPr>
          <w:lang w:val="en-GB"/>
        </w:rPr>
      </w:pPr>
      <w:r w:rsidRPr="00B408E6">
        <w:rPr>
          <w:lang w:val="en-GB"/>
        </w:rPr>
        <w:t>Based on what you’ve learnt so far, what advice would you give your future self in order to improve your performance on this question?</w:t>
      </w:r>
    </w:p>
    <w:p w14:paraId="0137FEE2" w14:textId="77777777" w:rsidR="00D55C60" w:rsidRDefault="00D55C60" w:rsidP="00D55C60">
      <w:pPr>
        <w:pStyle w:val="N1"/>
        <w:spacing w:before="240" w:after="120"/>
        <w:ind w:left="426"/>
        <w:rPr>
          <w:lang w:val="en-GB"/>
        </w:rPr>
      </w:pPr>
      <w:r>
        <w:rPr>
          <w:lang w:val="en-GB"/>
        </w:rPr>
        <w:tab/>
      </w:r>
    </w:p>
    <w:p w14:paraId="5C39C285" w14:textId="77777777" w:rsidR="00D55C60" w:rsidRDefault="00D55C60" w:rsidP="00D55C60">
      <w:pPr>
        <w:pStyle w:val="N1"/>
        <w:spacing w:before="120" w:after="120"/>
        <w:ind w:left="426"/>
        <w:rPr>
          <w:lang w:val="en-GB"/>
        </w:rPr>
      </w:pPr>
      <w:r>
        <w:rPr>
          <w:lang w:val="en-GB"/>
        </w:rPr>
        <w:tab/>
      </w:r>
    </w:p>
    <w:p w14:paraId="2EE85EC8" w14:textId="77777777" w:rsidR="00AB5AF1" w:rsidRDefault="00D55C60" w:rsidP="00D55C60">
      <w:pPr>
        <w:tabs>
          <w:tab w:val="left" w:leader="dot" w:pos="9639"/>
        </w:tabs>
        <w:ind w:left="425"/>
      </w:pPr>
      <w:r>
        <w:tab/>
      </w:r>
    </w:p>
    <w:p w14:paraId="2388E444" w14:textId="77777777" w:rsidR="00AB5AF1" w:rsidRDefault="00AB5AF1" w:rsidP="00D55C60">
      <w:pPr>
        <w:pStyle w:val="Heading2"/>
        <w:shd w:val="clear" w:color="auto" w:fill="EB87A6" w:themeFill="accent4" w:themeFillTint="66"/>
        <w:spacing w:before="240" w:line="276" w:lineRule="auto"/>
        <w:rPr>
          <w:sz w:val="24"/>
          <w:szCs w:val="24"/>
        </w:rPr>
        <w:sectPr w:rsidR="00AB5AF1" w:rsidSect="003D0260">
          <w:headerReference w:type="default" r:id="rId103"/>
          <w:footerReference w:type="default" r:id="rId104"/>
          <w:pgSz w:w="11906" w:h="16838"/>
          <w:pgMar w:top="1134" w:right="1134" w:bottom="851" w:left="1134" w:header="708" w:footer="708" w:gutter="0"/>
          <w:cols w:space="708"/>
          <w:docGrid w:linePitch="381"/>
        </w:sectPr>
      </w:pPr>
    </w:p>
    <w:p w14:paraId="55A9D4BA"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lastRenderedPageBreak/>
        <w:t xml:space="preserve">Answers </w:t>
      </w:r>
    </w:p>
    <w:p w14:paraId="6F52BD1B" w14:textId="2BAA6A2C" w:rsidR="00D55C60" w:rsidRPr="002D4E9F" w:rsidRDefault="00EA269F" w:rsidP="009F7350">
      <w:pPr>
        <w:pStyle w:val="N1"/>
        <w:pBdr>
          <w:bottom w:val="single" w:sz="8" w:space="1" w:color="E14B79" w:themeColor="accent4" w:themeTint="99"/>
        </w:pBdr>
        <w:spacing w:after="0"/>
        <w:rPr>
          <w:rFonts w:eastAsiaTheme="majorEastAsia" w:cstheme="majorBidi"/>
          <w:b/>
          <w:bCs/>
          <w:color w:val="8A173B" w:themeColor="accent4"/>
          <w:lang w:val="en-GB"/>
        </w:rPr>
      </w:pPr>
      <w:r w:rsidRPr="002D4E9F">
        <w:rPr>
          <w:b/>
          <w:color w:val="8A173B" w:themeColor="accent4"/>
          <w:lang w:val="en-GB"/>
        </w:rPr>
        <w:t>Getting started – pages 8</w:t>
      </w:r>
      <w:r w:rsidR="002D4E9F">
        <w:rPr>
          <w:b/>
          <w:color w:val="8A173B" w:themeColor="accent4"/>
          <w:lang w:val="en-GB"/>
        </w:rPr>
        <w:t>3</w:t>
      </w:r>
      <w:r w:rsidR="00D55C60" w:rsidRPr="002D4E9F">
        <w:rPr>
          <w:b/>
          <w:color w:val="8A173B" w:themeColor="accent4"/>
          <w:lang w:val="en-GB"/>
        </w:rPr>
        <w:t>-</w:t>
      </w:r>
      <w:r w:rsidR="002D4E9F">
        <w:rPr>
          <w:b/>
          <w:color w:val="8A173B" w:themeColor="accent4"/>
          <w:lang w:val="en-GB"/>
        </w:rPr>
        <w:t>88</w:t>
      </w:r>
      <w:r w:rsidR="00D55C60" w:rsidRPr="002D4E9F">
        <w:rPr>
          <w:rFonts w:eastAsiaTheme="majorEastAsia" w:cstheme="majorBidi"/>
          <w:b/>
          <w:bCs/>
          <w:color w:val="8A173B" w:themeColor="accent4"/>
          <w:lang w:val="en-GB"/>
        </w:rPr>
        <w:t xml:space="preserve">  </w:t>
      </w:r>
    </w:p>
    <w:p w14:paraId="542DB755" w14:textId="43466C13" w:rsidR="00D55C60" w:rsidRPr="002D4E9F" w:rsidRDefault="00EA269F" w:rsidP="00EA269F">
      <w:pPr>
        <w:pStyle w:val="Style4"/>
        <w:ind w:left="0" w:firstLine="0"/>
        <w:rPr>
          <w:b w:val="0"/>
          <w:color w:val="8A173B" w:themeColor="accent4"/>
        </w:rPr>
      </w:pPr>
      <w:r w:rsidRPr="002D4E9F">
        <w:rPr>
          <w:b w:val="0"/>
          <w:color w:val="8A173B" w:themeColor="accent4"/>
        </w:rPr>
        <w:t>A.</w:t>
      </w:r>
    </w:p>
    <w:p w14:paraId="78DF21E6" w14:textId="77777777" w:rsidR="00D55C60" w:rsidRPr="00B408E6" w:rsidRDefault="00D55C60" w:rsidP="00D55C60">
      <w:pPr>
        <w:ind w:left="369"/>
        <w:rPr>
          <w:sz w:val="24"/>
          <w:szCs w:val="24"/>
          <w:lang w:val="fr-FR"/>
        </w:rPr>
      </w:pPr>
      <w:r w:rsidRPr="00B408E6">
        <w:rPr>
          <w:sz w:val="24"/>
          <w:szCs w:val="24"/>
          <w:lang w:val="fr-FR"/>
        </w:rPr>
        <w:t>1.</w:t>
      </w:r>
    </w:p>
    <w:tbl>
      <w:tblPr>
        <w:tblStyle w:val="TableGrid"/>
        <w:tblW w:w="0" w:type="auto"/>
        <w:tblInd w:w="675" w:type="dxa"/>
        <w:tblLook w:val="04A0" w:firstRow="1" w:lastRow="0" w:firstColumn="1" w:lastColumn="0" w:noHBand="0" w:noVBand="1"/>
      </w:tblPr>
      <w:tblGrid>
        <w:gridCol w:w="1814"/>
        <w:gridCol w:w="1814"/>
        <w:gridCol w:w="1815"/>
        <w:gridCol w:w="1814"/>
        <w:gridCol w:w="1815"/>
      </w:tblGrid>
      <w:tr w:rsidR="00D55C60" w:rsidRPr="00B408E6" w14:paraId="735FF32F" w14:textId="77777777" w:rsidTr="009034B0">
        <w:trPr>
          <w:trHeight w:val="794"/>
        </w:trPr>
        <w:tc>
          <w:tcPr>
            <w:tcW w:w="1814" w:type="dxa"/>
            <w:tcBorders>
              <w:top w:val="nil"/>
              <w:left w:val="nil"/>
              <w:bottom w:val="single" w:sz="12" w:space="0" w:color="8A173B" w:themeColor="accent4"/>
              <w:right w:val="single" w:sz="4" w:space="0" w:color="8A173B" w:themeColor="accent4"/>
            </w:tcBorders>
            <w:shd w:val="clear" w:color="auto" w:fill="F5C3D2" w:themeFill="accent4" w:themeFillTint="33"/>
          </w:tcPr>
          <w:p w14:paraId="23247595" w14:textId="77777777" w:rsidR="00D55C60" w:rsidRPr="005B58DC" w:rsidRDefault="00D55C60" w:rsidP="003D0260">
            <w:pPr>
              <w:spacing w:before="120"/>
              <w:rPr>
                <w:b/>
                <w:sz w:val="24"/>
                <w:szCs w:val="24"/>
              </w:rPr>
            </w:pPr>
            <w:r w:rsidRPr="005B58DC">
              <w:rPr>
                <w:b/>
                <w:sz w:val="24"/>
                <w:szCs w:val="24"/>
              </w:rPr>
              <w:t>Perfect tense</w:t>
            </w:r>
          </w:p>
        </w:tc>
        <w:tc>
          <w:tcPr>
            <w:tcW w:w="1814"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48BFA6E0" w14:textId="77777777" w:rsidR="00D55C60" w:rsidRPr="005B58DC" w:rsidRDefault="00D55C60" w:rsidP="003D0260">
            <w:pPr>
              <w:spacing w:before="120"/>
              <w:rPr>
                <w:b/>
                <w:sz w:val="24"/>
                <w:szCs w:val="24"/>
              </w:rPr>
            </w:pPr>
            <w:r w:rsidRPr="005B58DC">
              <w:rPr>
                <w:b/>
                <w:sz w:val="24"/>
                <w:szCs w:val="24"/>
              </w:rPr>
              <w:t>Imperfect tense</w:t>
            </w:r>
          </w:p>
        </w:tc>
        <w:tc>
          <w:tcPr>
            <w:tcW w:w="1815"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7B71BFBB" w14:textId="77777777" w:rsidR="00D55C60" w:rsidRPr="005B58DC" w:rsidRDefault="00D55C60" w:rsidP="003D0260">
            <w:pPr>
              <w:spacing w:before="120"/>
              <w:rPr>
                <w:b/>
                <w:sz w:val="24"/>
                <w:szCs w:val="24"/>
              </w:rPr>
            </w:pPr>
            <w:r w:rsidRPr="005B58DC">
              <w:rPr>
                <w:b/>
                <w:sz w:val="24"/>
                <w:szCs w:val="24"/>
              </w:rPr>
              <w:t>Present Tense</w:t>
            </w:r>
          </w:p>
        </w:tc>
        <w:tc>
          <w:tcPr>
            <w:tcW w:w="1814"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55D55966" w14:textId="77777777" w:rsidR="00D55C60" w:rsidRPr="005B58DC" w:rsidRDefault="00D55C60" w:rsidP="003D0260">
            <w:pPr>
              <w:spacing w:before="120"/>
              <w:rPr>
                <w:b/>
                <w:sz w:val="24"/>
                <w:szCs w:val="24"/>
              </w:rPr>
            </w:pPr>
            <w:r w:rsidRPr="005B58DC">
              <w:rPr>
                <w:b/>
                <w:sz w:val="24"/>
                <w:szCs w:val="24"/>
              </w:rPr>
              <w:t>Simple future tense</w:t>
            </w:r>
          </w:p>
        </w:tc>
        <w:tc>
          <w:tcPr>
            <w:tcW w:w="1815" w:type="dxa"/>
            <w:tcBorders>
              <w:top w:val="nil"/>
              <w:left w:val="single" w:sz="4" w:space="0" w:color="8A173B" w:themeColor="accent4"/>
              <w:bottom w:val="single" w:sz="12" w:space="0" w:color="8A173B" w:themeColor="accent4"/>
              <w:right w:val="nil"/>
            </w:tcBorders>
            <w:shd w:val="clear" w:color="auto" w:fill="F5C3D2" w:themeFill="accent4" w:themeFillTint="33"/>
          </w:tcPr>
          <w:p w14:paraId="74D3909E" w14:textId="77777777" w:rsidR="00D55C60" w:rsidRPr="005B58DC" w:rsidRDefault="00D55C60" w:rsidP="003D0260">
            <w:pPr>
              <w:spacing w:before="120"/>
              <w:rPr>
                <w:b/>
                <w:sz w:val="24"/>
                <w:szCs w:val="24"/>
              </w:rPr>
            </w:pPr>
            <w:r w:rsidRPr="005B58DC">
              <w:rPr>
                <w:b/>
                <w:sz w:val="24"/>
                <w:szCs w:val="24"/>
              </w:rPr>
              <w:t>Conditional tense</w:t>
            </w:r>
          </w:p>
        </w:tc>
      </w:tr>
      <w:tr w:rsidR="00D55C60" w:rsidRPr="00B408E6" w14:paraId="199E6E30" w14:textId="77777777" w:rsidTr="003D0260">
        <w:trPr>
          <w:trHeight w:val="454"/>
        </w:trPr>
        <w:tc>
          <w:tcPr>
            <w:tcW w:w="1814"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3014098"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1814"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2217DE1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faisais</w:t>
            </w:r>
            <w:proofErr w:type="spellEnd"/>
          </w:p>
        </w:tc>
        <w:tc>
          <w:tcPr>
            <w:tcW w:w="1815"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08AED34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fais</w:t>
            </w:r>
            <w:proofErr w:type="spellEnd"/>
          </w:p>
        </w:tc>
        <w:tc>
          <w:tcPr>
            <w:tcW w:w="1814"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35ECC90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ferai</w:t>
            </w:r>
            <w:proofErr w:type="spellEnd"/>
          </w:p>
        </w:tc>
        <w:tc>
          <w:tcPr>
            <w:tcW w:w="1815"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7E8D0C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ferais</w:t>
            </w:r>
            <w:proofErr w:type="spellEnd"/>
          </w:p>
        </w:tc>
      </w:tr>
      <w:tr w:rsidR="00D55C60" w:rsidRPr="00B408E6" w14:paraId="403E3EF2"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DF5DFA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r w:rsidRPr="00B408E6">
              <w:rPr>
                <w:sz w:val="24"/>
                <w:szCs w:val="24"/>
              </w:rPr>
              <w:t xml:space="preserve"> </w:t>
            </w:r>
            <w:proofErr w:type="spellStart"/>
            <w:r w:rsidRPr="00B408E6">
              <w:rPr>
                <w:sz w:val="24"/>
                <w:szCs w:val="24"/>
              </w:rPr>
              <w:t>allé</w:t>
            </w:r>
            <w:proofErr w:type="spellEnd"/>
            <w:r w:rsidRPr="00B408E6">
              <w:rPr>
                <w:sz w:val="24"/>
                <w:szCs w:val="24"/>
              </w:rPr>
              <w:t>(e)</w:t>
            </w:r>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C912C89" w14:textId="77777777" w:rsidR="00D55C60" w:rsidRPr="00B408E6" w:rsidRDefault="00D55C60" w:rsidP="003D0260">
            <w:pPr>
              <w:rPr>
                <w:sz w:val="24"/>
                <w:szCs w:val="24"/>
              </w:rPr>
            </w:pPr>
            <w:proofErr w:type="spellStart"/>
            <w:r w:rsidRPr="00B408E6">
              <w:rPr>
                <w:sz w:val="24"/>
                <w:szCs w:val="24"/>
              </w:rPr>
              <w:t>j’allais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8663FC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5A9EED1" w14:textId="77777777" w:rsidR="00D55C60" w:rsidRPr="00B408E6" w:rsidRDefault="00D55C60" w:rsidP="003D0260">
            <w:pPr>
              <w:rPr>
                <w:sz w:val="24"/>
                <w:szCs w:val="24"/>
              </w:rPr>
            </w:pPr>
            <w:proofErr w:type="spellStart"/>
            <w:r w:rsidRPr="00B408E6">
              <w:rPr>
                <w:sz w:val="24"/>
                <w:szCs w:val="24"/>
              </w:rPr>
              <w:t>j’irai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33B97E0" w14:textId="77777777" w:rsidR="00D55C60" w:rsidRPr="00B408E6" w:rsidRDefault="00D55C60" w:rsidP="003D0260">
            <w:pPr>
              <w:rPr>
                <w:sz w:val="24"/>
                <w:szCs w:val="24"/>
              </w:rPr>
            </w:pPr>
            <w:proofErr w:type="spellStart"/>
            <w:r w:rsidRPr="00B408E6">
              <w:rPr>
                <w:sz w:val="24"/>
                <w:szCs w:val="24"/>
              </w:rPr>
              <w:t>j’irais</w:t>
            </w:r>
            <w:proofErr w:type="spellEnd"/>
          </w:p>
        </w:tc>
      </w:tr>
      <w:tr w:rsidR="00D55C60" w:rsidRPr="00B408E6" w14:paraId="24F40E66"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F01AA33"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travaillé</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DEB29A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1AA2F0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8DA27E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438DFF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travaillerais</w:t>
            </w:r>
            <w:proofErr w:type="spellEnd"/>
          </w:p>
        </w:tc>
      </w:tr>
      <w:tr w:rsidR="00D55C60" w:rsidRPr="00B408E6" w14:paraId="27B02541"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1D91D78"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pu</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4C6A3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pouvais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B92E5B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peux</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D8295D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pourrai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5BBFB9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pourrais</w:t>
            </w:r>
            <w:proofErr w:type="spellEnd"/>
          </w:p>
        </w:tc>
      </w:tr>
      <w:tr w:rsidR="00D55C60" w:rsidRPr="00B408E6" w14:paraId="17FEF955"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B91EE14"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dû</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867495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D753A7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dois</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54FBE7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F4BBF8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devrais</w:t>
            </w:r>
            <w:proofErr w:type="spellEnd"/>
          </w:p>
        </w:tc>
      </w:tr>
      <w:tr w:rsidR="00D55C60" w:rsidRPr="00B408E6" w14:paraId="7A7C1E3F"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BAFE55B"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voulu</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5FEA5B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voulais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528D05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veux</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9CCCE6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1162AF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voudrais</w:t>
            </w:r>
            <w:proofErr w:type="spellEnd"/>
          </w:p>
        </w:tc>
      </w:tr>
      <w:tr w:rsidR="00D55C60" w:rsidRPr="00B408E6" w14:paraId="0EDA1B57"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06A15E49"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regardé</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7AAD2A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F617E4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regarde</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A37648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regarderai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A197CE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regarderais</w:t>
            </w:r>
            <w:proofErr w:type="spellEnd"/>
          </w:p>
        </w:tc>
      </w:tr>
      <w:tr w:rsidR="00D55C60" w:rsidRPr="00B408E6" w14:paraId="06E2FEA9" w14:textId="77777777" w:rsidTr="003D0260">
        <w:trPr>
          <w:trHeight w:val="454"/>
        </w:trPr>
        <w:tc>
          <w:tcPr>
            <w:tcW w:w="1814"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6057958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mangé</w:t>
            </w:r>
            <w:proofErr w:type="spellEnd"/>
          </w:p>
        </w:tc>
        <w:tc>
          <w:tcPr>
            <w:tcW w:w="1814"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1B10030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mangeais</w:t>
            </w:r>
            <w:proofErr w:type="spellEnd"/>
          </w:p>
        </w:tc>
        <w:tc>
          <w:tcPr>
            <w:tcW w:w="1815"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50502896" w14:textId="77777777" w:rsidR="00D55C60" w:rsidRPr="00B408E6" w:rsidRDefault="00D55C60" w:rsidP="003D0260">
            <w:pPr>
              <w:rPr>
                <w:sz w:val="24"/>
                <w:szCs w:val="24"/>
              </w:rPr>
            </w:pPr>
            <w:r w:rsidRPr="00B408E6">
              <w:rPr>
                <w:sz w:val="24"/>
                <w:szCs w:val="24"/>
              </w:rPr>
              <w:t>je mange</w:t>
            </w:r>
          </w:p>
        </w:tc>
        <w:tc>
          <w:tcPr>
            <w:tcW w:w="1814"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2E31D98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mangerai</w:t>
            </w:r>
            <w:proofErr w:type="spellEnd"/>
          </w:p>
        </w:tc>
        <w:tc>
          <w:tcPr>
            <w:tcW w:w="1815"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49741F56"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mangerais</w:t>
            </w:r>
            <w:proofErr w:type="spellEnd"/>
          </w:p>
        </w:tc>
      </w:tr>
    </w:tbl>
    <w:p w14:paraId="4D5059C2" w14:textId="77777777" w:rsidR="00D61248" w:rsidRDefault="00D61248" w:rsidP="00D55C60">
      <w:pPr>
        <w:ind w:left="363"/>
        <w:rPr>
          <w:b/>
          <w:sz w:val="24"/>
          <w:szCs w:val="24"/>
          <w:lang w:val="fr-FR"/>
        </w:rPr>
      </w:pPr>
    </w:p>
    <w:p w14:paraId="1E904271" w14:textId="77777777" w:rsidR="00D55C60" w:rsidRPr="00EA269F" w:rsidRDefault="00D55C60" w:rsidP="00D55C60">
      <w:pPr>
        <w:ind w:left="363"/>
        <w:rPr>
          <w:sz w:val="24"/>
          <w:szCs w:val="24"/>
          <w:lang w:val="fr-FR"/>
        </w:rPr>
      </w:pPr>
      <w:r w:rsidRPr="00EA269F">
        <w:rPr>
          <w:sz w:val="24"/>
          <w:szCs w:val="24"/>
          <w:lang w:val="fr-FR"/>
        </w:rPr>
        <w:t>2.</w:t>
      </w:r>
    </w:p>
    <w:tbl>
      <w:tblPr>
        <w:tblStyle w:val="TableGrid"/>
        <w:tblW w:w="0" w:type="auto"/>
        <w:tblInd w:w="675" w:type="dxa"/>
        <w:tblLook w:val="04A0" w:firstRow="1" w:lastRow="0" w:firstColumn="1" w:lastColumn="0" w:noHBand="0" w:noVBand="1"/>
      </w:tblPr>
      <w:tblGrid>
        <w:gridCol w:w="1835"/>
        <w:gridCol w:w="2891"/>
        <w:gridCol w:w="1417"/>
        <w:gridCol w:w="1417"/>
        <w:gridCol w:w="1495"/>
      </w:tblGrid>
      <w:tr w:rsidR="00D55C60" w:rsidRPr="00B408E6" w14:paraId="0E4D3B4B" w14:textId="77777777" w:rsidTr="009034B0">
        <w:tc>
          <w:tcPr>
            <w:tcW w:w="1835" w:type="dxa"/>
            <w:tcBorders>
              <w:top w:val="nil"/>
              <w:left w:val="nil"/>
              <w:bottom w:val="single" w:sz="12" w:space="0" w:color="8A173B" w:themeColor="accent4"/>
              <w:right w:val="single" w:sz="4" w:space="0" w:color="8A173B" w:themeColor="accent4"/>
            </w:tcBorders>
            <w:shd w:val="clear" w:color="auto" w:fill="F5C3D2" w:themeFill="accent4" w:themeFillTint="33"/>
          </w:tcPr>
          <w:p w14:paraId="1F51B029" w14:textId="77777777" w:rsidR="00D55C60" w:rsidRPr="005B58DC" w:rsidRDefault="00D55C60" w:rsidP="003D0260">
            <w:pPr>
              <w:spacing w:before="120"/>
              <w:rPr>
                <w:b/>
                <w:sz w:val="24"/>
                <w:szCs w:val="24"/>
              </w:rPr>
            </w:pPr>
            <w:r w:rsidRPr="005B58DC">
              <w:rPr>
                <w:b/>
                <w:sz w:val="24"/>
                <w:szCs w:val="24"/>
              </w:rPr>
              <w:t>Perfect tense</w:t>
            </w:r>
          </w:p>
        </w:tc>
        <w:tc>
          <w:tcPr>
            <w:tcW w:w="2891"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1BDFD6D5" w14:textId="77777777" w:rsidR="00D55C60" w:rsidRPr="005B58DC" w:rsidRDefault="00D55C60" w:rsidP="003D0260">
            <w:pPr>
              <w:spacing w:before="120"/>
              <w:rPr>
                <w:b/>
                <w:sz w:val="24"/>
                <w:szCs w:val="24"/>
              </w:rPr>
            </w:pPr>
            <w:r w:rsidRPr="005B58DC">
              <w:rPr>
                <w:b/>
                <w:sz w:val="24"/>
                <w:szCs w:val="24"/>
              </w:rPr>
              <w:t>Imperfect tense</w:t>
            </w:r>
          </w:p>
        </w:tc>
        <w:tc>
          <w:tcPr>
            <w:tcW w:w="1417"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75417D39" w14:textId="6001661F" w:rsidR="00D55C60" w:rsidRPr="005B58DC" w:rsidRDefault="00D55C60" w:rsidP="000575ED">
            <w:pPr>
              <w:spacing w:before="120"/>
              <w:rPr>
                <w:b/>
                <w:sz w:val="24"/>
                <w:szCs w:val="24"/>
              </w:rPr>
            </w:pPr>
            <w:r w:rsidRPr="005B58DC">
              <w:rPr>
                <w:b/>
                <w:sz w:val="24"/>
                <w:szCs w:val="24"/>
              </w:rPr>
              <w:t xml:space="preserve">Present </w:t>
            </w:r>
            <w:r w:rsidR="000575ED">
              <w:rPr>
                <w:b/>
                <w:sz w:val="24"/>
                <w:szCs w:val="24"/>
              </w:rPr>
              <w:t>t</w:t>
            </w:r>
            <w:r w:rsidRPr="005B58DC">
              <w:rPr>
                <w:b/>
                <w:sz w:val="24"/>
                <w:szCs w:val="24"/>
              </w:rPr>
              <w:t>ense</w:t>
            </w:r>
          </w:p>
        </w:tc>
        <w:tc>
          <w:tcPr>
            <w:tcW w:w="1417"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6C6DD75C" w14:textId="77777777" w:rsidR="00D55C60" w:rsidRPr="005B58DC" w:rsidRDefault="00D55C60" w:rsidP="003D0260">
            <w:pPr>
              <w:spacing w:before="120"/>
              <w:rPr>
                <w:b/>
                <w:sz w:val="24"/>
                <w:szCs w:val="24"/>
              </w:rPr>
            </w:pPr>
            <w:r w:rsidRPr="005B58DC">
              <w:rPr>
                <w:b/>
                <w:sz w:val="24"/>
                <w:szCs w:val="24"/>
              </w:rPr>
              <w:t>Simple future tense</w:t>
            </w:r>
          </w:p>
        </w:tc>
        <w:tc>
          <w:tcPr>
            <w:tcW w:w="1495" w:type="dxa"/>
            <w:tcBorders>
              <w:top w:val="nil"/>
              <w:left w:val="single" w:sz="4" w:space="0" w:color="8A173B" w:themeColor="accent4"/>
              <w:bottom w:val="single" w:sz="12" w:space="0" w:color="8A173B" w:themeColor="accent4"/>
              <w:right w:val="nil"/>
            </w:tcBorders>
            <w:shd w:val="clear" w:color="auto" w:fill="F5C3D2" w:themeFill="accent4" w:themeFillTint="33"/>
          </w:tcPr>
          <w:p w14:paraId="4CEBD4BD" w14:textId="77777777" w:rsidR="00D55C60" w:rsidRPr="005B58DC" w:rsidRDefault="00D55C60" w:rsidP="003D0260">
            <w:pPr>
              <w:spacing w:before="120"/>
              <w:rPr>
                <w:b/>
                <w:sz w:val="24"/>
                <w:szCs w:val="24"/>
              </w:rPr>
            </w:pPr>
            <w:r w:rsidRPr="005B58DC">
              <w:rPr>
                <w:b/>
                <w:sz w:val="24"/>
                <w:szCs w:val="24"/>
              </w:rPr>
              <w:t>Conditional tense</w:t>
            </w:r>
          </w:p>
        </w:tc>
      </w:tr>
      <w:tr w:rsidR="00D55C60" w:rsidRPr="00B408E6" w14:paraId="36F0DAFD" w14:textId="77777777" w:rsidTr="003D0260">
        <w:trPr>
          <w:trHeight w:val="680"/>
        </w:trPr>
        <w:tc>
          <w:tcPr>
            <w:tcW w:w="1835"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3E85D8D" w14:textId="77777777" w:rsidR="00D55C60" w:rsidRPr="00B408E6" w:rsidRDefault="00D55C60" w:rsidP="003D0260">
            <w:pPr>
              <w:rPr>
                <w:sz w:val="24"/>
                <w:szCs w:val="24"/>
              </w:rPr>
            </w:pPr>
            <w:r w:rsidRPr="00B408E6">
              <w:rPr>
                <w:sz w:val="24"/>
                <w:szCs w:val="24"/>
              </w:rPr>
              <w:t>I made/did</w:t>
            </w:r>
          </w:p>
        </w:tc>
        <w:tc>
          <w:tcPr>
            <w:tcW w:w="2891"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4459B1A1" w14:textId="77777777" w:rsidR="00D55C60" w:rsidRPr="00B408E6" w:rsidRDefault="00D55C60" w:rsidP="003D0260">
            <w:pPr>
              <w:rPr>
                <w:sz w:val="24"/>
                <w:szCs w:val="24"/>
              </w:rPr>
            </w:pPr>
            <w:r w:rsidRPr="00B408E6">
              <w:rPr>
                <w:sz w:val="24"/>
                <w:szCs w:val="24"/>
              </w:rPr>
              <w:t xml:space="preserve">I used to make/do </w:t>
            </w:r>
            <w:r w:rsidRPr="00B408E6">
              <w:rPr>
                <w:i/>
                <w:sz w:val="24"/>
                <w:szCs w:val="24"/>
              </w:rPr>
              <w:t xml:space="preserve">or </w:t>
            </w:r>
            <w:r w:rsidRPr="00B408E6">
              <w:rPr>
                <w:sz w:val="24"/>
                <w:szCs w:val="24"/>
              </w:rPr>
              <w:t>I was making/doing</w:t>
            </w:r>
          </w:p>
        </w:tc>
        <w:tc>
          <w:tcPr>
            <w:tcW w:w="1417"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40004B4C" w14:textId="77777777" w:rsidR="00D55C60" w:rsidRPr="00B408E6" w:rsidRDefault="00D55C60" w:rsidP="003D0260">
            <w:pPr>
              <w:rPr>
                <w:sz w:val="24"/>
                <w:szCs w:val="24"/>
              </w:rPr>
            </w:pPr>
            <w:r w:rsidRPr="00B408E6">
              <w:rPr>
                <w:sz w:val="24"/>
                <w:szCs w:val="24"/>
              </w:rPr>
              <w:t>I make/do</w:t>
            </w:r>
          </w:p>
        </w:tc>
        <w:tc>
          <w:tcPr>
            <w:tcW w:w="1417"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66558C55" w14:textId="77777777" w:rsidR="00D55C60" w:rsidRPr="00B408E6" w:rsidRDefault="00D55C60" w:rsidP="003D0260">
            <w:pPr>
              <w:rPr>
                <w:sz w:val="24"/>
                <w:szCs w:val="24"/>
              </w:rPr>
            </w:pPr>
            <w:r w:rsidRPr="00B408E6">
              <w:rPr>
                <w:sz w:val="24"/>
                <w:szCs w:val="24"/>
              </w:rPr>
              <w:t>I will make/do</w:t>
            </w:r>
          </w:p>
        </w:tc>
        <w:tc>
          <w:tcPr>
            <w:tcW w:w="1495"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F57E07" w14:textId="77777777" w:rsidR="00D55C60" w:rsidRPr="00B408E6" w:rsidRDefault="00D55C60" w:rsidP="003D0260">
            <w:pPr>
              <w:rPr>
                <w:sz w:val="24"/>
                <w:szCs w:val="24"/>
              </w:rPr>
            </w:pPr>
            <w:r w:rsidRPr="00B408E6">
              <w:rPr>
                <w:sz w:val="24"/>
                <w:szCs w:val="24"/>
              </w:rPr>
              <w:t>I would make/do</w:t>
            </w:r>
          </w:p>
        </w:tc>
      </w:tr>
      <w:tr w:rsidR="00D55C60" w:rsidRPr="00B408E6" w14:paraId="111EA0CC"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10DECE8" w14:textId="77777777" w:rsidR="00D55C60" w:rsidRPr="00B408E6" w:rsidRDefault="00D55C60" w:rsidP="003D0260">
            <w:pPr>
              <w:rPr>
                <w:sz w:val="24"/>
                <w:szCs w:val="24"/>
              </w:rPr>
            </w:pPr>
            <w:r w:rsidRPr="00B408E6">
              <w:rPr>
                <w:sz w:val="24"/>
                <w:szCs w:val="24"/>
              </w:rPr>
              <w:t>I went</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E4667AF" w14:textId="77777777" w:rsidR="00D55C60" w:rsidRPr="00B408E6" w:rsidRDefault="00D55C60" w:rsidP="003D0260">
            <w:pPr>
              <w:rPr>
                <w:sz w:val="24"/>
                <w:szCs w:val="24"/>
              </w:rPr>
            </w:pPr>
            <w:r w:rsidRPr="00B408E6">
              <w:rPr>
                <w:sz w:val="24"/>
                <w:szCs w:val="24"/>
              </w:rPr>
              <w:t xml:space="preserve">I used to go </w:t>
            </w:r>
            <w:r w:rsidRPr="00B408E6">
              <w:rPr>
                <w:i/>
                <w:sz w:val="24"/>
                <w:szCs w:val="24"/>
              </w:rPr>
              <w:t>or</w:t>
            </w:r>
            <w:r w:rsidRPr="00B408E6">
              <w:rPr>
                <w:sz w:val="24"/>
                <w:szCs w:val="24"/>
              </w:rPr>
              <w:t xml:space="preserve"> I was going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E047187" w14:textId="77777777" w:rsidR="00D55C60" w:rsidRPr="00B408E6" w:rsidRDefault="00D55C60" w:rsidP="003D0260">
            <w:pPr>
              <w:rPr>
                <w:sz w:val="24"/>
                <w:szCs w:val="24"/>
              </w:rPr>
            </w:pPr>
            <w:r w:rsidRPr="00B408E6">
              <w:rPr>
                <w:sz w:val="24"/>
                <w:szCs w:val="24"/>
              </w:rPr>
              <w:t>I go</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B84106C" w14:textId="77777777" w:rsidR="00D55C60" w:rsidRPr="00B408E6" w:rsidRDefault="00D55C60" w:rsidP="003D0260">
            <w:pPr>
              <w:rPr>
                <w:sz w:val="24"/>
                <w:szCs w:val="24"/>
              </w:rPr>
            </w:pPr>
            <w:r w:rsidRPr="00B408E6">
              <w:rPr>
                <w:sz w:val="24"/>
                <w:szCs w:val="24"/>
              </w:rPr>
              <w:t>I will go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76EAE7" w14:textId="77777777" w:rsidR="00D55C60" w:rsidRPr="00B408E6" w:rsidRDefault="00D55C60" w:rsidP="003D0260">
            <w:pPr>
              <w:rPr>
                <w:sz w:val="24"/>
                <w:szCs w:val="24"/>
              </w:rPr>
            </w:pPr>
            <w:r w:rsidRPr="00B408E6">
              <w:rPr>
                <w:sz w:val="24"/>
                <w:szCs w:val="24"/>
              </w:rPr>
              <w:t>I would go</w:t>
            </w:r>
          </w:p>
        </w:tc>
      </w:tr>
      <w:tr w:rsidR="00D55C60" w:rsidRPr="00B408E6" w14:paraId="71BF9CA9"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F0B75C5" w14:textId="77777777" w:rsidR="00D55C60" w:rsidRPr="00B408E6" w:rsidRDefault="00D55C60" w:rsidP="003D0260">
            <w:pPr>
              <w:rPr>
                <w:sz w:val="24"/>
                <w:szCs w:val="24"/>
              </w:rPr>
            </w:pPr>
            <w:r w:rsidRPr="00B408E6">
              <w:rPr>
                <w:sz w:val="24"/>
                <w:szCs w:val="24"/>
              </w:rPr>
              <w:t>I worked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5B1E13B" w14:textId="77777777" w:rsidR="00D55C60" w:rsidRPr="00B408E6" w:rsidRDefault="00D55C60" w:rsidP="003D0260">
            <w:pPr>
              <w:rPr>
                <w:sz w:val="24"/>
                <w:szCs w:val="24"/>
              </w:rPr>
            </w:pPr>
            <w:r w:rsidRPr="00B408E6">
              <w:rPr>
                <w:sz w:val="24"/>
                <w:szCs w:val="24"/>
              </w:rPr>
              <w:t xml:space="preserve">I used to work </w:t>
            </w:r>
            <w:r w:rsidRPr="00B408E6">
              <w:rPr>
                <w:i/>
                <w:sz w:val="24"/>
                <w:szCs w:val="24"/>
              </w:rPr>
              <w:t>or</w:t>
            </w:r>
            <w:r w:rsidRPr="00B408E6">
              <w:rPr>
                <w:sz w:val="24"/>
                <w:szCs w:val="24"/>
              </w:rPr>
              <w:t xml:space="preserve"> I was working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41A6608" w14:textId="77777777" w:rsidR="00D55C60" w:rsidRPr="00B408E6" w:rsidRDefault="00D55C60" w:rsidP="003D0260">
            <w:pPr>
              <w:rPr>
                <w:sz w:val="24"/>
                <w:szCs w:val="24"/>
              </w:rPr>
            </w:pPr>
            <w:r w:rsidRPr="00B408E6">
              <w:rPr>
                <w:sz w:val="24"/>
                <w:szCs w:val="24"/>
              </w:rPr>
              <w:t>I work</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3C91354" w14:textId="77777777" w:rsidR="00D55C60" w:rsidRPr="00B408E6" w:rsidRDefault="00D55C60" w:rsidP="003D0260">
            <w:pPr>
              <w:rPr>
                <w:sz w:val="24"/>
                <w:szCs w:val="24"/>
              </w:rPr>
            </w:pPr>
            <w:r w:rsidRPr="00B408E6">
              <w:rPr>
                <w:sz w:val="24"/>
                <w:szCs w:val="24"/>
              </w:rPr>
              <w:t>I will work</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3F74FDC" w14:textId="77777777" w:rsidR="00D55C60" w:rsidRPr="00B408E6" w:rsidRDefault="00D55C60" w:rsidP="003D0260">
            <w:pPr>
              <w:rPr>
                <w:sz w:val="24"/>
                <w:szCs w:val="24"/>
              </w:rPr>
            </w:pPr>
            <w:r w:rsidRPr="00B408E6">
              <w:rPr>
                <w:sz w:val="24"/>
                <w:szCs w:val="24"/>
              </w:rPr>
              <w:t>I would work</w:t>
            </w:r>
          </w:p>
        </w:tc>
      </w:tr>
      <w:tr w:rsidR="00D55C60" w:rsidRPr="00B408E6" w14:paraId="36FD3DBE"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EE9F568" w14:textId="77777777" w:rsidR="00D55C60" w:rsidRPr="00B408E6" w:rsidRDefault="00D55C60" w:rsidP="003D0260">
            <w:pPr>
              <w:rPr>
                <w:sz w:val="24"/>
                <w:szCs w:val="24"/>
              </w:rPr>
            </w:pPr>
            <w:r w:rsidRPr="00B408E6">
              <w:rPr>
                <w:sz w:val="24"/>
                <w:szCs w:val="24"/>
              </w:rPr>
              <w:t>I have been able to</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07873EB" w14:textId="77777777" w:rsidR="00D55C60" w:rsidRPr="00B408E6" w:rsidRDefault="00D55C60" w:rsidP="003D0260">
            <w:pPr>
              <w:rPr>
                <w:sz w:val="24"/>
                <w:szCs w:val="24"/>
              </w:rPr>
            </w:pPr>
            <w:r w:rsidRPr="00B408E6">
              <w:rPr>
                <w:sz w:val="24"/>
                <w:szCs w:val="24"/>
              </w:rPr>
              <w:t xml:space="preserve">I used to be able to </w:t>
            </w:r>
            <w:r w:rsidRPr="00B408E6">
              <w:rPr>
                <w:i/>
                <w:sz w:val="24"/>
                <w:szCs w:val="24"/>
              </w:rPr>
              <w:t>or</w:t>
            </w:r>
            <w:r w:rsidRPr="00B408E6">
              <w:rPr>
                <w:sz w:val="24"/>
                <w:szCs w:val="24"/>
              </w:rPr>
              <w:t xml:space="preserve"> I was able to (</w:t>
            </w:r>
            <w:r w:rsidRPr="00B408E6">
              <w:rPr>
                <w:i/>
                <w:sz w:val="24"/>
                <w:szCs w:val="24"/>
              </w:rPr>
              <w:t>or</w:t>
            </w:r>
            <w:r w:rsidRPr="00B408E6">
              <w:rPr>
                <w:sz w:val="24"/>
                <w:szCs w:val="24"/>
              </w:rPr>
              <w:t xml:space="preserve"> I could – used in the past)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803CFBE" w14:textId="77777777" w:rsidR="00D55C60" w:rsidRPr="00B408E6" w:rsidRDefault="00D55C60" w:rsidP="003D0260">
            <w:pPr>
              <w:rPr>
                <w:sz w:val="24"/>
                <w:szCs w:val="24"/>
              </w:rPr>
            </w:pPr>
            <w:r w:rsidRPr="00B408E6">
              <w:rPr>
                <w:sz w:val="24"/>
                <w:szCs w:val="24"/>
              </w:rPr>
              <w:t>I can</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5458FE8" w14:textId="77777777" w:rsidR="00D55C60" w:rsidRPr="00B408E6" w:rsidRDefault="00D55C60" w:rsidP="003D0260">
            <w:pPr>
              <w:rPr>
                <w:sz w:val="24"/>
                <w:szCs w:val="24"/>
              </w:rPr>
            </w:pPr>
            <w:r w:rsidRPr="00B408E6">
              <w:rPr>
                <w:sz w:val="24"/>
                <w:szCs w:val="24"/>
              </w:rPr>
              <w:t>I will be able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AE6FA0" w14:textId="77777777" w:rsidR="00D55C60" w:rsidRPr="00B408E6" w:rsidRDefault="00D55C60" w:rsidP="003D0260">
            <w:pPr>
              <w:rPr>
                <w:sz w:val="24"/>
                <w:szCs w:val="24"/>
              </w:rPr>
            </w:pPr>
            <w:r w:rsidRPr="00B408E6">
              <w:rPr>
                <w:sz w:val="24"/>
                <w:szCs w:val="24"/>
              </w:rPr>
              <w:t>I could</w:t>
            </w:r>
          </w:p>
        </w:tc>
      </w:tr>
      <w:tr w:rsidR="00D55C60" w:rsidRPr="00B408E6" w14:paraId="752BB552"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C367C17" w14:textId="77777777" w:rsidR="00D55C60" w:rsidRPr="00B408E6" w:rsidRDefault="00D55C60" w:rsidP="003D0260">
            <w:pPr>
              <w:rPr>
                <w:sz w:val="24"/>
                <w:szCs w:val="24"/>
              </w:rPr>
            </w:pPr>
            <w:r w:rsidRPr="00B408E6">
              <w:rPr>
                <w:sz w:val="24"/>
                <w:szCs w:val="24"/>
              </w:rPr>
              <w:t>I (have) had to</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433E92" w14:textId="77777777" w:rsidR="00D55C60" w:rsidRPr="00B408E6" w:rsidRDefault="00D55C60" w:rsidP="003D0260">
            <w:pPr>
              <w:rPr>
                <w:sz w:val="24"/>
                <w:szCs w:val="24"/>
              </w:rPr>
            </w:pPr>
            <w:r w:rsidRPr="00B408E6">
              <w:rPr>
                <w:sz w:val="24"/>
                <w:szCs w:val="24"/>
              </w:rPr>
              <w:t xml:space="preserve">I used to have to </w:t>
            </w:r>
            <w:r w:rsidRPr="00B408E6">
              <w:rPr>
                <w:i/>
                <w:sz w:val="24"/>
                <w:szCs w:val="24"/>
              </w:rPr>
              <w:t>or</w:t>
            </w:r>
            <w:r w:rsidRPr="00B408E6">
              <w:rPr>
                <w:sz w:val="24"/>
                <w:szCs w:val="24"/>
              </w:rPr>
              <w:t xml:space="preserve"> I had to</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BC43411" w14:textId="77777777" w:rsidR="00D55C60" w:rsidRPr="00B408E6" w:rsidRDefault="00D55C60" w:rsidP="003D0260">
            <w:pPr>
              <w:rPr>
                <w:sz w:val="24"/>
                <w:szCs w:val="24"/>
              </w:rPr>
            </w:pPr>
            <w:r w:rsidRPr="00B408E6">
              <w:rPr>
                <w:sz w:val="24"/>
                <w:szCs w:val="24"/>
              </w:rPr>
              <w:t>I must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0E3F86" w14:textId="77777777" w:rsidR="00D55C60" w:rsidRPr="00B408E6" w:rsidRDefault="00D55C60" w:rsidP="003D0260">
            <w:pPr>
              <w:rPr>
                <w:sz w:val="24"/>
                <w:szCs w:val="24"/>
              </w:rPr>
            </w:pPr>
            <w:r w:rsidRPr="00B408E6">
              <w:rPr>
                <w:sz w:val="24"/>
                <w:szCs w:val="24"/>
              </w:rPr>
              <w:t>I will have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AA7DF3B" w14:textId="77777777" w:rsidR="00D55C60" w:rsidRPr="00B408E6" w:rsidRDefault="00D55C60" w:rsidP="003D0260">
            <w:pPr>
              <w:rPr>
                <w:sz w:val="24"/>
                <w:szCs w:val="24"/>
              </w:rPr>
            </w:pPr>
            <w:r w:rsidRPr="00B408E6">
              <w:rPr>
                <w:sz w:val="24"/>
                <w:szCs w:val="24"/>
              </w:rPr>
              <w:t>I should</w:t>
            </w:r>
          </w:p>
        </w:tc>
      </w:tr>
      <w:tr w:rsidR="00D55C60" w:rsidRPr="00B408E6" w14:paraId="279DD92D"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8D7F14B" w14:textId="77777777" w:rsidR="00D55C60" w:rsidRPr="00B408E6" w:rsidRDefault="00D55C60" w:rsidP="003D0260">
            <w:pPr>
              <w:rPr>
                <w:sz w:val="24"/>
                <w:szCs w:val="24"/>
              </w:rPr>
            </w:pPr>
            <w:r w:rsidRPr="00B408E6">
              <w:rPr>
                <w:sz w:val="24"/>
                <w:szCs w:val="24"/>
              </w:rPr>
              <w:t>I (have) wanted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F50904D" w14:textId="77777777" w:rsidR="00D55C60" w:rsidRPr="00B408E6" w:rsidRDefault="00D55C60" w:rsidP="003D0260">
            <w:pPr>
              <w:rPr>
                <w:sz w:val="24"/>
                <w:szCs w:val="24"/>
              </w:rPr>
            </w:pPr>
            <w:r w:rsidRPr="00B408E6">
              <w:rPr>
                <w:sz w:val="24"/>
                <w:szCs w:val="24"/>
              </w:rPr>
              <w:t xml:space="preserve">I used to want </w:t>
            </w:r>
            <w:r w:rsidRPr="00B408E6">
              <w:rPr>
                <w:i/>
                <w:sz w:val="24"/>
                <w:szCs w:val="24"/>
              </w:rPr>
              <w:t>or</w:t>
            </w:r>
            <w:r w:rsidRPr="00B408E6">
              <w:rPr>
                <w:sz w:val="24"/>
                <w:szCs w:val="24"/>
              </w:rPr>
              <w:t xml:space="preserve"> I wanted</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0BCD3CE" w14:textId="77777777" w:rsidR="00D55C60" w:rsidRPr="00B408E6" w:rsidRDefault="00D55C60" w:rsidP="003D0260">
            <w:pPr>
              <w:rPr>
                <w:sz w:val="24"/>
                <w:szCs w:val="24"/>
              </w:rPr>
            </w:pPr>
            <w:r w:rsidRPr="00B408E6">
              <w:rPr>
                <w:sz w:val="24"/>
                <w:szCs w:val="24"/>
              </w:rPr>
              <w:t>I want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7166D29" w14:textId="77777777" w:rsidR="00D55C60" w:rsidRPr="00B408E6" w:rsidRDefault="00D55C60" w:rsidP="003D0260">
            <w:pPr>
              <w:rPr>
                <w:sz w:val="24"/>
                <w:szCs w:val="24"/>
              </w:rPr>
            </w:pPr>
            <w:r w:rsidRPr="00B408E6">
              <w:rPr>
                <w:sz w:val="24"/>
                <w:szCs w:val="24"/>
              </w:rPr>
              <w:t>I will want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3266AA3E" w14:textId="77777777" w:rsidR="00D55C60" w:rsidRPr="00B408E6" w:rsidRDefault="00D55C60" w:rsidP="003D0260">
            <w:pPr>
              <w:rPr>
                <w:sz w:val="24"/>
                <w:szCs w:val="24"/>
              </w:rPr>
            </w:pPr>
            <w:r w:rsidRPr="00B408E6">
              <w:rPr>
                <w:sz w:val="24"/>
                <w:szCs w:val="24"/>
              </w:rPr>
              <w:t>I would like</w:t>
            </w:r>
          </w:p>
        </w:tc>
      </w:tr>
      <w:tr w:rsidR="00D55C60" w:rsidRPr="00B408E6" w14:paraId="04C34C5A"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DA16637" w14:textId="77777777" w:rsidR="00D55C60" w:rsidRPr="00B408E6" w:rsidRDefault="00D55C60" w:rsidP="003D0260">
            <w:pPr>
              <w:rPr>
                <w:sz w:val="24"/>
                <w:szCs w:val="24"/>
              </w:rPr>
            </w:pPr>
            <w:r w:rsidRPr="00B408E6">
              <w:rPr>
                <w:sz w:val="24"/>
                <w:szCs w:val="24"/>
              </w:rPr>
              <w:t>I watched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3DB4823" w14:textId="77777777" w:rsidR="00D55C60" w:rsidRPr="00B408E6" w:rsidRDefault="00D55C60" w:rsidP="003D0260">
            <w:pPr>
              <w:rPr>
                <w:sz w:val="24"/>
                <w:szCs w:val="24"/>
              </w:rPr>
            </w:pPr>
            <w:r w:rsidRPr="00B408E6">
              <w:rPr>
                <w:sz w:val="24"/>
                <w:szCs w:val="24"/>
              </w:rPr>
              <w:t xml:space="preserve">I used to watch </w:t>
            </w:r>
            <w:r w:rsidRPr="00B408E6">
              <w:rPr>
                <w:i/>
                <w:sz w:val="24"/>
                <w:szCs w:val="24"/>
              </w:rPr>
              <w:t>or</w:t>
            </w:r>
            <w:r w:rsidRPr="00B408E6">
              <w:rPr>
                <w:sz w:val="24"/>
                <w:szCs w:val="24"/>
              </w:rPr>
              <w:t xml:space="preserve"> I was watching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E6B3FCD" w14:textId="77777777" w:rsidR="00D55C60" w:rsidRPr="00B408E6" w:rsidRDefault="00D55C60" w:rsidP="003D0260">
            <w:pPr>
              <w:rPr>
                <w:sz w:val="24"/>
                <w:szCs w:val="24"/>
              </w:rPr>
            </w:pPr>
            <w:r w:rsidRPr="00B408E6">
              <w:rPr>
                <w:sz w:val="24"/>
                <w:szCs w:val="24"/>
              </w:rPr>
              <w:t>I watch</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37B9A8E" w14:textId="77777777" w:rsidR="00D55C60" w:rsidRPr="00B408E6" w:rsidRDefault="00D55C60" w:rsidP="003D0260">
            <w:pPr>
              <w:rPr>
                <w:sz w:val="24"/>
                <w:szCs w:val="24"/>
              </w:rPr>
            </w:pPr>
            <w:r w:rsidRPr="00B408E6">
              <w:rPr>
                <w:sz w:val="24"/>
                <w:szCs w:val="24"/>
              </w:rPr>
              <w:t>I will watch</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7E4EF75" w14:textId="77777777" w:rsidR="00D55C60" w:rsidRPr="00B408E6" w:rsidRDefault="00D55C60" w:rsidP="003D0260">
            <w:pPr>
              <w:rPr>
                <w:sz w:val="24"/>
                <w:szCs w:val="24"/>
              </w:rPr>
            </w:pPr>
            <w:r w:rsidRPr="00B408E6">
              <w:rPr>
                <w:sz w:val="24"/>
                <w:szCs w:val="24"/>
              </w:rPr>
              <w:t>I would watch</w:t>
            </w:r>
          </w:p>
        </w:tc>
      </w:tr>
      <w:tr w:rsidR="00D55C60" w:rsidRPr="00B408E6" w14:paraId="1D1E7705" w14:textId="77777777" w:rsidTr="003D0260">
        <w:trPr>
          <w:trHeight w:val="680"/>
        </w:trPr>
        <w:tc>
          <w:tcPr>
            <w:tcW w:w="1835"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5354BAF0" w14:textId="77777777" w:rsidR="00D55C60" w:rsidRPr="00B408E6" w:rsidRDefault="00D55C60" w:rsidP="003D0260">
            <w:pPr>
              <w:rPr>
                <w:sz w:val="24"/>
                <w:szCs w:val="24"/>
              </w:rPr>
            </w:pPr>
            <w:r w:rsidRPr="00B408E6">
              <w:rPr>
                <w:sz w:val="24"/>
                <w:szCs w:val="24"/>
              </w:rPr>
              <w:t>I ate</w:t>
            </w:r>
          </w:p>
        </w:tc>
        <w:tc>
          <w:tcPr>
            <w:tcW w:w="2891"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74946366" w14:textId="77777777" w:rsidR="00D55C60" w:rsidRPr="00B408E6" w:rsidRDefault="00D55C60" w:rsidP="003D0260">
            <w:pPr>
              <w:rPr>
                <w:sz w:val="24"/>
                <w:szCs w:val="24"/>
              </w:rPr>
            </w:pPr>
            <w:r w:rsidRPr="00B408E6">
              <w:rPr>
                <w:sz w:val="24"/>
                <w:szCs w:val="24"/>
              </w:rPr>
              <w:t xml:space="preserve">I used to eat </w:t>
            </w:r>
            <w:r w:rsidRPr="00B408E6">
              <w:rPr>
                <w:i/>
                <w:sz w:val="24"/>
                <w:szCs w:val="24"/>
              </w:rPr>
              <w:t>or</w:t>
            </w:r>
            <w:r w:rsidRPr="00B408E6">
              <w:rPr>
                <w:sz w:val="24"/>
                <w:szCs w:val="24"/>
              </w:rPr>
              <w:t xml:space="preserve"> I was eating</w:t>
            </w:r>
          </w:p>
        </w:tc>
        <w:tc>
          <w:tcPr>
            <w:tcW w:w="1417"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7BB63491" w14:textId="77777777" w:rsidR="00D55C60" w:rsidRPr="00B408E6" w:rsidRDefault="00D55C60" w:rsidP="003D0260">
            <w:pPr>
              <w:rPr>
                <w:sz w:val="24"/>
                <w:szCs w:val="24"/>
              </w:rPr>
            </w:pPr>
            <w:r w:rsidRPr="00B408E6">
              <w:rPr>
                <w:sz w:val="24"/>
                <w:szCs w:val="24"/>
              </w:rPr>
              <w:t>I eat</w:t>
            </w:r>
          </w:p>
        </w:tc>
        <w:tc>
          <w:tcPr>
            <w:tcW w:w="1417"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180B89E7" w14:textId="77777777" w:rsidR="00D55C60" w:rsidRPr="00B408E6" w:rsidRDefault="00D55C60" w:rsidP="003D0260">
            <w:pPr>
              <w:rPr>
                <w:sz w:val="24"/>
                <w:szCs w:val="24"/>
              </w:rPr>
            </w:pPr>
            <w:r w:rsidRPr="00B408E6">
              <w:rPr>
                <w:sz w:val="24"/>
                <w:szCs w:val="24"/>
              </w:rPr>
              <w:t>I will eat</w:t>
            </w:r>
          </w:p>
        </w:tc>
        <w:tc>
          <w:tcPr>
            <w:tcW w:w="1495"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0DB613B3" w14:textId="77777777" w:rsidR="00D55C60" w:rsidRPr="00B408E6" w:rsidRDefault="00D55C60" w:rsidP="003D0260">
            <w:pPr>
              <w:rPr>
                <w:sz w:val="24"/>
                <w:szCs w:val="24"/>
              </w:rPr>
            </w:pPr>
            <w:r w:rsidRPr="00B408E6">
              <w:rPr>
                <w:sz w:val="24"/>
                <w:szCs w:val="24"/>
              </w:rPr>
              <w:t>I would eat</w:t>
            </w:r>
          </w:p>
        </w:tc>
      </w:tr>
    </w:tbl>
    <w:p w14:paraId="34C8CF1D" w14:textId="77777777" w:rsidR="00D55C60" w:rsidRDefault="00D55C60" w:rsidP="00D55C60">
      <w:pPr>
        <w:pStyle w:val="Style2"/>
        <w:spacing w:before="0" w:after="100" w:afterAutospacing="1"/>
        <w:rPr>
          <w:b/>
          <w:lang w:val="fr-FR"/>
        </w:rPr>
        <w:sectPr w:rsidR="00D55C60" w:rsidSect="003D0260">
          <w:headerReference w:type="default" r:id="rId105"/>
          <w:footerReference w:type="default" r:id="rId106"/>
          <w:pgSz w:w="11906" w:h="16838"/>
          <w:pgMar w:top="1134" w:right="1134" w:bottom="851" w:left="1134" w:header="708" w:footer="708" w:gutter="0"/>
          <w:cols w:space="708"/>
          <w:docGrid w:linePitch="381"/>
        </w:sectPr>
      </w:pPr>
    </w:p>
    <w:p w14:paraId="16BE4C47" w14:textId="2F1B6C17" w:rsidR="00D55C60" w:rsidRPr="002D4E9F" w:rsidRDefault="00D55C60" w:rsidP="002D4E9F">
      <w:pPr>
        <w:pStyle w:val="Pink"/>
        <w:numPr>
          <w:ilvl w:val="0"/>
          <w:numId w:val="293"/>
        </w:numPr>
      </w:pPr>
    </w:p>
    <w:p w14:paraId="1D80F0E0" w14:textId="77777777" w:rsidR="00D55C60" w:rsidRPr="009F3846" w:rsidRDefault="00D55C60" w:rsidP="009F3846">
      <w:pPr>
        <w:spacing w:after="240"/>
        <w:rPr>
          <w:color w:val="8A173B" w:themeColor="accent4"/>
          <w:sz w:val="24"/>
          <w:szCs w:val="24"/>
          <w:lang w:val="fr-FR"/>
        </w:rPr>
      </w:pPr>
      <w:proofErr w:type="spellStart"/>
      <w:r w:rsidRPr="009F3846">
        <w:rPr>
          <w:color w:val="8A173B" w:themeColor="accent4"/>
          <w:sz w:val="24"/>
          <w:szCs w:val="24"/>
          <w:lang w:val="fr-FR"/>
        </w:rPr>
        <w:t>Suggested</w:t>
      </w:r>
      <w:proofErr w:type="spellEnd"/>
      <w:r w:rsidRPr="009F3846">
        <w:rPr>
          <w:color w:val="8A173B" w:themeColor="accent4"/>
          <w:sz w:val="24"/>
          <w:szCs w:val="24"/>
          <w:lang w:val="fr-FR"/>
        </w:rPr>
        <w:t xml:space="preserve"> sentences</w:t>
      </w:r>
    </w:p>
    <w:p w14:paraId="76A573E0"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J’adore mon portable parce que j’y suis complètement accro.</w:t>
      </w:r>
    </w:p>
    <w:p w14:paraId="445B428C"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J’aime beaucoup les réseaux sociaux car je peux rester en contact avec ma famille à l’étranger.</w:t>
      </w:r>
    </w:p>
    <w:p w14:paraId="7C14DD88"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Je déteste acheter des vêtements en ligne puisque c’est plus amusant d’aller en ville.</w:t>
      </w:r>
    </w:p>
    <w:p w14:paraId="4783A118"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Mon site préféré c’est YouTube parce que ça me fait rire.</w:t>
      </w:r>
    </w:p>
    <w:p w14:paraId="1FC7E4C5"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Je n’aime pas trop rester devant un petit écran parce que c’est un peu barbant.</w:t>
      </w:r>
    </w:p>
    <w:p w14:paraId="52A0253E" w14:textId="0B8E50BB"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Snapchat me pla</w:t>
      </w:r>
      <w:r w:rsidR="00047B53">
        <w:rPr>
          <w:sz w:val="24"/>
          <w:szCs w:val="24"/>
          <w:lang w:val="fr-FR"/>
        </w:rPr>
        <w:t>î</w:t>
      </w:r>
      <w:r w:rsidRPr="00B408E6">
        <w:rPr>
          <w:sz w:val="24"/>
          <w:szCs w:val="24"/>
          <w:lang w:val="fr-FR"/>
        </w:rPr>
        <w:t>t énorm</w:t>
      </w:r>
      <w:r w:rsidR="00047B53">
        <w:rPr>
          <w:sz w:val="24"/>
          <w:szCs w:val="24"/>
          <w:lang w:val="fr-FR"/>
        </w:rPr>
        <w:t>é</w:t>
      </w:r>
      <w:r w:rsidRPr="00B408E6">
        <w:rPr>
          <w:sz w:val="24"/>
          <w:szCs w:val="24"/>
          <w:lang w:val="fr-FR"/>
        </w:rPr>
        <w:t>ment car c’est vraiment amusant.</w:t>
      </w:r>
    </w:p>
    <w:p w14:paraId="64C1A6E5" w14:textId="664CCBCD"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J’ai horreur de Facebook qui est plutôt pour les parents.</w:t>
      </w:r>
    </w:p>
    <w:p w14:paraId="742C8431" w14:textId="77777777" w:rsidR="00D55C60" w:rsidRPr="00B408E6" w:rsidRDefault="00D55C60" w:rsidP="00B9400B">
      <w:pPr>
        <w:pStyle w:val="ListParagraph"/>
        <w:numPr>
          <w:ilvl w:val="0"/>
          <w:numId w:val="63"/>
        </w:numPr>
        <w:spacing w:before="120" w:after="120"/>
        <w:ind w:left="714" w:hanging="357"/>
        <w:contextualSpacing w:val="0"/>
        <w:rPr>
          <w:b/>
          <w:sz w:val="24"/>
          <w:szCs w:val="24"/>
          <w:lang w:val="fr-FR"/>
        </w:rPr>
      </w:pPr>
      <w:r w:rsidRPr="00B408E6">
        <w:rPr>
          <w:sz w:val="24"/>
          <w:szCs w:val="24"/>
          <w:lang w:val="fr-FR"/>
        </w:rPr>
        <w:t>Je préfère travailler sur mon ordinateur puisque c’est si facile et pratique.</w:t>
      </w:r>
    </w:p>
    <w:p w14:paraId="6AD8464E" w14:textId="77777777" w:rsidR="00D55C60" w:rsidRPr="00B408E6" w:rsidRDefault="00D55C60" w:rsidP="00D55C60">
      <w:pPr>
        <w:rPr>
          <w:b/>
          <w:sz w:val="24"/>
          <w:szCs w:val="24"/>
          <w:lang w:val="fr-FR"/>
        </w:rPr>
      </w:pPr>
    </w:p>
    <w:p w14:paraId="060E1DF1" w14:textId="62C03573" w:rsidR="00D55C60" w:rsidRPr="009F3846" w:rsidRDefault="00C84BA0" w:rsidP="009F3846">
      <w:pPr>
        <w:spacing w:after="240"/>
        <w:rPr>
          <w:color w:val="8A173B" w:themeColor="accent4"/>
          <w:sz w:val="24"/>
          <w:szCs w:val="24"/>
          <w:lang w:val="fr-FR"/>
        </w:rPr>
      </w:pPr>
      <w:proofErr w:type="spellStart"/>
      <w:r w:rsidRPr="009F3846">
        <w:rPr>
          <w:color w:val="8A173B" w:themeColor="accent4"/>
          <w:sz w:val="24"/>
          <w:szCs w:val="24"/>
          <w:lang w:val="fr-FR"/>
        </w:rPr>
        <w:t>Suggested</w:t>
      </w:r>
      <w:proofErr w:type="spellEnd"/>
      <w:r w:rsidR="00151245" w:rsidRPr="009F3846">
        <w:rPr>
          <w:color w:val="8A173B" w:themeColor="accent4"/>
          <w:sz w:val="24"/>
          <w:szCs w:val="24"/>
          <w:lang w:val="fr-FR"/>
        </w:rPr>
        <w:t xml:space="preserve"> translations</w:t>
      </w:r>
    </w:p>
    <w:p w14:paraId="669F66EA"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love my phone because I’m completely addicted to it.</w:t>
      </w:r>
    </w:p>
    <w:p w14:paraId="0C3BF9F9"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like social media sites a lot because I can stay in touch with my family abroad.</w:t>
      </w:r>
    </w:p>
    <w:p w14:paraId="73F18C90"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hate buying clothes on line as it’s more fun to go into town.</w:t>
      </w:r>
    </w:p>
    <w:p w14:paraId="14AA589E"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My favourite site is YouTube because it makes me laugh.</w:t>
      </w:r>
    </w:p>
    <w:p w14:paraId="661652E1"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don’t like being in front of a screen too much because it’s a bit boring.</w:t>
      </w:r>
    </w:p>
    <w:p w14:paraId="01766566"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Snapchat is brilliant because it’s really fun.</w:t>
      </w:r>
    </w:p>
    <w:p w14:paraId="361C9D7F"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loathe Facebook, which is more for parents.</w:t>
      </w:r>
    </w:p>
    <w:p w14:paraId="02D2E7C2" w14:textId="77777777" w:rsidR="00D55C60" w:rsidRPr="00B408E6" w:rsidRDefault="00D55C60" w:rsidP="00B9400B">
      <w:pPr>
        <w:pStyle w:val="ListParagraph"/>
        <w:numPr>
          <w:ilvl w:val="0"/>
          <w:numId w:val="64"/>
        </w:numPr>
        <w:spacing w:before="120" w:after="120"/>
        <w:ind w:left="714" w:hanging="357"/>
        <w:contextualSpacing w:val="0"/>
        <w:rPr>
          <w:b/>
          <w:sz w:val="24"/>
          <w:szCs w:val="24"/>
        </w:rPr>
      </w:pPr>
      <w:r w:rsidRPr="00B408E6">
        <w:rPr>
          <w:sz w:val="24"/>
          <w:szCs w:val="24"/>
        </w:rPr>
        <w:t>I prefer to work on my computer since it’s so easy and practical.</w:t>
      </w:r>
    </w:p>
    <w:p w14:paraId="7011BB84" w14:textId="6BC21C71" w:rsidR="00D55C60" w:rsidRPr="00C86375" w:rsidRDefault="00D55C60" w:rsidP="002D4E9F">
      <w:pPr>
        <w:pStyle w:val="Pink"/>
        <w:numPr>
          <w:ilvl w:val="0"/>
          <w:numId w:val="176"/>
        </w:numPr>
      </w:pPr>
    </w:p>
    <w:p w14:paraId="7353A014" w14:textId="77777777" w:rsidR="00D55C60" w:rsidRPr="00B408E6" w:rsidRDefault="00D55C60" w:rsidP="00D61248">
      <w:pPr>
        <w:ind w:left="357"/>
        <w:rPr>
          <w:b/>
          <w:sz w:val="24"/>
          <w:szCs w:val="24"/>
        </w:rPr>
      </w:pPr>
      <w:r w:rsidRPr="00B408E6">
        <w:rPr>
          <w:sz w:val="24"/>
          <w:szCs w:val="24"/>
        </w:rPr>
        <w:t>1.</w:t>
      </w:r>
    </w:p>
    <w:p w14:paraId="6A310A09" w14:textId="39538249" w:rsidR="00D55C60" w:rsidRPr="007D0C7A" w:rsidRDefault="005B58DC" w:rsidP="009B5572">
      <w:pPr>
        <w:ind w:left="720"/>
        <w:rPr>
          <w:sz w:val="24"/>
          <w:szCs w:val="24"/>
        </w:rPr>
      </w:pPr>
      <w:r>
        <w:rPr>
          <w:sz w:val="24"/>
          <w:szCs w:val="24"/>
        </w:rPr>
        <w:t xml:space="preserve">a. </w:t>
      </w:r>
      <w:r w:rsidR="00D55C60" w:rsidRPr="007D0C7A">
        <w:rPr>
          <w:sz w:val="24"/>
          <w:szCs w:val="24"/>
        </w:rPr>
        <w:t>I</w:t>
      </w:r>
      <w:r w:rsidR="00D55C60" w:rsidRPr="007D0C7A">
        <w:rPr>
          <w:b/>
          <w:sz w:val="24"/>
          <w:szCs w:val="24"/>
        </w:rPr>
        <w:t xml:space="preserve"> </w:t>
      </w:r>
      <w:r w:rsidR="00D55C60" w:rsidRPr="007D0C7A">
        <w:rPr>
          <w:sz w:val="24"/>
          <w:szCs w:val="24"/>
        </w:rPr>
        <w:t>get on well with my parents but my dad is less understanding than my mum.</w:t>
      </w:r>
    </w:p>
    <w:p w14:paraId="765AF553" w14:textId="53B9F2F9" w:rsidR="00D55C60" w:rsidRPr="007D0C7A" w:rsidRDefault="005B58DC" w:rsidP="009B5572">
      <w:pPr>
        <w:ind w:left="720"/>
        <w:rPr>
          <w:sz w:val="24"/>
          <w:szCs w:val="24"/>
          <w:lang w:val="fr-FR"/>
        </w:rPr>
      </w:pPr>
      <w:r>
        <w:rPr>
          <w:sz w:val="24"/>
          <w:szCs w:val="24"/>
          <w:lang w:val="fr-FR"/>
        </w:rPr>
        <w:t xml:space="preserve">b. </w:t>
      </w:r>
      <w:r w:rsidR="00D55C60" w:rsidRPr="007D0C7A">
        <w:rPr>
          <w:sz w:val="24"/>
          <w:szCs w:val="24"/>
          <w:lang w:val="fr-FR"/>
        </w:rPr>
        <w:t>Je ne m’entends pas bien avec mes grands-parents mais ma grand-mère est plus sympa que mon grand-père.</w:t>
      </w:r>
    </w:p>
    <w:p w14:paraId="18A568D9" w14:textId="1FAB2D1A" w:rsidR="00D55C60" w:rsidRPr="007D0C7A" w:rsidRDefault="005B58DC" w:rsidP="009B5572">
      <w:pPr>
        <w:ind w:left="720"/>
        <w:rPr>
          <w:sz w:val="24"/>
          <w:szCs w:val="24"/>
        </w:rPr>
      </w:pPr>
      <w:r w:rsidRPr="005B58DC">
        <w:rPr>
          <w:sz w:val="24"/>
          <w:szCs w:val="24"/>
        </w:rPr>
        <w:t xml:space="preserve">c. </w:t>
      </w:r>
      <w:r w:rsidR="00D55C60" w:rsidRPr="007D0C7A">
        <w:rPr>
          <w:sz w:val="24"/>
          <w:szCs w:val="24"/>
        </w:rPr>
        <w:t>My brother is the most annoying boy in the world.</w:t>
      </w:r>
    </w:p>
    <w:p w14:paraId="1CB3FC57" w14:textId="04EDEE7A" w:rsidR="00D55C60" w:rsidRPr="007D0C7A" w:rsidRDefault="005B58DC" w:rsidP="009B5572">
      <w:pPr>
        <w:ind w:left="720"/>
        <w:rPr>
          <w:sz w:val="24"/>
          <w:szCs w:val="24"/>
          <w:lang w:val="fr-FR"/>
        </w:rPr>
      </w:pPr>
      <w:r>
        <w:rPr>
          <w:sz w:val="24"/>
          <w:szCs w:val="24"/>
          <w:lang w:val="fr-FR"/>
        </w:rPr>
        <w:t xml:space="preserve">d. </w:t>
      </w:r>
      <w:r w:rsidR="00D55C60" w:rsidRPr="007D0C7A">
        <w:rPr>
          <w:sz w:val="24"/>
          <w:szCs w:val="24"/>
          <w:lang w:val="fr-FR"/>
        </w:rPr>
        <w:t>Ma meilleure copine est la fille la plus intelligente de la classe.</w:t>
      </w:r>
    </w:p>
    <w:p w14:paraId="725977CD" w14:textId="77777777" w:rsidR="00B956F3" w:rsidRPr="007D0C7A" w:rsidRDefault="00B956F3" w:rsidP="00D55C60">
      <w:pPr>
        <w:rPr>
          <w:sz w:val="24"/>
          <w:szCs w:val="24"/>
          <w:lang w:val="fr-FR"/>
        </w:rPr>
        <w:sectPr w:rsidR="00B956F3" w:rsidRPr="007D0C7A" w:rsidSect="003D0260">
          <w:pgSz w:w="11906" w:h="16838"/>
          <w:pgMar w:top="1134" w:right="1134" w:bottom="851" w:left="1134" w:header="708" w:footer="708" w:gutter="0"/>
          <w:cols w:space="708"/>
          <w:docGrid w:linePitch="381"/>
        </w:sectPr>
      </w:pPr>
    </w:p>
    <w:p w14:paraId="34C031B2" w14:textId="77777777" w:rsidR="00D55C60" w:rsidRPr="007D0C7A" w:rsidRDefault="00D55C60" w:rsidP="00D61248">
      <w:pPr>
        <w:ind w:left="363"/>
        <w:rPr>
          <w:sz w:val="24"/>
          <w:szCs w:val="24"/>
        </w:rPr>
      </w:pPr>
      <w:r w:rsidRPr="007D0C7A">
        <w:rPr>
          <w:sz w:val="24"/>
          <w:szCs w:val="24"/>
        </w:rPr>
        <w:lastRenderedPageBreak/>
        <w:t>2.</w:t>
      </w:r>
    </w:p>
    <w:p w14:paraId="4C3F5A65" w14:textId="5A2FF2B2" w:rsidR="00D55C60" w:rsidRPr="005B58DC" w:rsidRDefault="00D55C60" w:rsidP="002D4E9F">
      <w:pPr>
        <w:pStyle w:val="ListParagraph"/>
        <w:numPr>
          <w:ilvl w:val="0"/>
          <w:numId w:val="191"/>
        </w:numPr>
        <w:rPr>
          <w:sz w:val="24"/>
          <w:szCs w:val="24"/>
        </w:rPr>
      </w:pPr>
      <w:r w:rsidRPr="005B58DC">
        <w:rPr>
          <w:sz w:val="24"/>
          <w:szCs w:val="24"/>
        </w:rPr>
        <w:t xml:space="preserve">If I had the time, I would do some volunteering </w:t>
      </w:r>
      <w:r w:rsidR="003F225D" w:rsidRPr="005B58DC">
        <w:rPr>
          <w:sz w:val="24"/>
          <w:szCs w:val="24"/>
        </w:rPr>
        <w:t>to help some</w:t>
      </w:r>
      <w:r w:rsidRPr="005B58DC">
        <w:rPr>
          <w:sz w:val="24"/>
          <w:szCs w:val="24"/>
        </w:rPr>
        <w:t xml:space="preserve"> homeless people.</w:t>
      </w:r>
    </w:p>
    <w:p w14:paraId="0E3C9D8E" w14:textId="77777777" w:rsidR="005B58DC" w:rsidRPr="005B58DC" w:rsidRDefault="00D55C60" w:rsidP="002D4E9F">
      <w:pPr>
        <w:pStyle w:val="ListParagraph"/>
        <w:numPr>
          <w:ilvl w:val="0"/>
          <w:numId w:val="191"/>
        </w:numPr>
        <w:rPr>
          <w:sz w:val="24"/>
          <w:szCs w:val="24"/>
          <w:lang w:val="fr-FR"/>
        </w:rPr>
      </w:pPr>
      <w:r w:rsidRPr="005B58DC">
        <w:rPr>
          <w:sz w:val="24"/>
          <w:szCs w:val="24"/>
          <w:lang w:val="fr-FR"/>
        </w:rPr>
        <w:t>Si j’avais l’argent, je donnerais cinquante euros</w:t>
      </w:r>
      <w:r w:rsidR="005B58DC" w:rsidRPr="005B58DC">
        <w:rPr>
          <w:sz w:val="24"/>
          <w:szCs w:val="24"/>
          <w:lang w:val="fr-FR"/>
        </w:rPr>
        <w:t xml:space="preserve"> à une organisation caritative.</w:t>
      </w:r>
    </w:p>
    <w:p w14:paraId="5B6677C6" w14:textId="467501F7" w:rsidR="00D55C60" w:rsidRPr="005B58DC" w:rsidRDefault="00D55C60" w:rsidP="002D4E9F">
      <w:pPr>
        <w:pStyle w:val="ListParagraph"/>
        <w:numPr>
          <w:ilvl w:val="0"/>
          <w:numId w:val="191"/>
        </w:numPr>
        <w:rPr>
          <w:sz w:val="24"/>
          <w:szCs w:val="24"/>
        </w:rPr>
      </w:pPr>
      <w:r w:rsidRPr="005B58DC">
        <w:rPr>
          <w:sz w:val="24"/>
          <w:szCs w:val="24"/>
        </w:rPr>
        <w:t>If I were rich, I would share my money with poor people.</w:t>
      </w:r>
    </w:p>
    <w:p w14:paraId="050DC7F7" w14:textId="77777777" w:rsidR="00D55C60" w:rsidRPr="005B58DC" w:rsidRDefault="00D55C60" w:rsidP="002D4E9F">
      <w:pPr>
        <w:pStyle w:val="ListParagraph"/>
        <w:numPr>
          <w:ilvl w:val="0"/>
          <w:numId w:val="191"/>
        </w:numPr>
        <w:rPr>
          <w:sz w:val="24"/>
          <w:szCs w:val="24"/>
          <w:lang w:val="fr-FR"/>
        </w:rPr>
      </w:pPr>
      <w:r w:rsidRPr="005B58DC">
        <w:rPr>
          <w:sz w:val="24"/>
          <w:szCs w:val="24"/>
          <w:lang w:val="fr-FR"/>
        </w:rPr>
        <w:t xml:space="preserve">Si j’étais plus riche, j’achèterais de la nourriture pour les sans-abris. </w:t>
      </w:r>
    </w:p>
    <w:p w14:paraId="7CBD0AD2" w14:textId="77777777" w:rsidR="00D55C60" w:rsidRPr="007D0C7A" w:rsidRDefault="00D55C60" w:rsidP="00D55C60">
      <w:pPr>
        <w:rPr>
          <w:sz w:val="20"/>
          <w:szCs w:val="24"/>
          <w:lang w:val="fr-FR"/>
        </w:rPr>
      </w:pPr>
    </w:p>
    <w:p w14:paraId="7B550E0D" w14:textId="77777777" w:rsidR="00D55C60" w:rsidRPr="007D0C7A" w:rsidRDefault="00D55C60" w:rsidP="00D61248">
      <w:pPr>
        <w:ind w:left="363"/>
        <w:rPr>
          <w:sz w:val="24"/>
          <w:szCs w:val="24"/>
        </w:rPr>
      </w:pPr>
      <w:r w:rsidRPr="007D0C7A">
        <w:rPr>
          <w:sz w:val="24"/>
          <w:szCs w:val="24"/>
        </w:rPr>
        <w:t>3.</w:t>
      </w:r>
    </w:p>
    <w:p w14:paraId="0908FAFE" w14:textId="77777777" w:rsidR="00D55C60" w:rsidRPr="005B58DC" w:rsidRDefault="00D55C60" w:rsidP="002D4E9F">
      <w:pPr>
        <w:pStyle w:val="ListParagraph"/>
        <w:numPr>
          <w:ilvl w:val="0"/>
          <w:numId w:val="192"/>
        </w:numPr>
        <w:rPr>
          <w:sz w:val="24"/>
          <w:szCs w:val="24"/>
        </w:rPr>
      </w:pPr>
      <w:r w:rsidRPr="005B58DC">
        <w:rPr>
          <w:sz w:val="24"/>
          <w:szCs w:val="24"/>
        </w:rPr>
        <w:t>When I’m older, I will have four or five children.</w:t>
      </w:r>
    </w:p>
    <w:p w14:paraId="389195E6" w14:textId="1AA04BAD" w:rsidR="00D55C60" w:rsidRPr="005B58DC" w:rsidRDefault="00D55C60" w:rsidP="002D4E9F">
      <w:pPr>
        <w:pStyle w:val="ListParagraph"/>
        <w:numPr>
          <w:ilvl w:val="0"/>
          <w:numId w:val="192"/>
        </w:numPr>
        <w:rPr>
          <w:sz w:val="24"/>
          <w:szCs w:val="24"/>
          <w:lang w:val="fr-FR"/>
        </w:rPr>
      </w:pPr>
      <w:r w:rsidRPr="005B58DC">
        <w:rPr>
          <w:sz w:val="24"/>
          <w:szCs w:val="24"/>
          <w:lang w:val="fr-FR"/>
        </w:rPr>
        <w:t>Quand je serai plus grand(e), je partagerai un ap</w:t>
      </w:r>
      <w:r w:rsidR="003F225D" w:rsidRPr="005B58DC">
        <w:rPr>
          <w:sz w:val="24"/>
          <w:szCs w:val="24"/>
          <w:lang w:val="fr-FR"/>
        </w:rPr>
        <w:t>p</w:t>
      </w:r>
      <w:r w:rsidRPr="005B58DC">
        <w:rPr>
          <w:sz w:val="24"/>
          <w:szCs w:val="24"/>
          <w:lang w:val="fr-FR"/>
        </w:rPr>
        <w:t>art</w:t>
      </w:r>
      <w:r w:rsidR="003F225D" w:rsidRPr="005B58DC">
        <w:rPr>
          <w:sz w:val="24"/>
          <w:szCs w:val="24"/>
          <w:lang w:val="fr-FR"/>
        </w:rPr>
        <w:t>e</w:t>
      </w:r>
      <w:r w:rsidRPr="005B58DC">
        <w:rPr>
          <w:sz w:val="24"/>
          <w:szCs w:val="24"/>
          <w:lang w:val="fr-FR"/>
        </w:rPr>
        <w:t>ment avec mon petit ami.</w:t>
      </w:r>
    </w:p>
    <w:p w14:paraId="127EB469" w14:textId="77777777" w:rsidR="00D55C60" w:rsidRPr="005B58DC" w:rsidRDefault="00D55C60" w:rsidP="002D4E9F">
      <w:pPr>
        <w:pStyle w:val="ListParagraph"/>
        <w:numPr>
          <w:ilvl w:val="0"/>
          <w:numId w:val="192"/>
        </w:numPr>
        <w:rPr>
          <w:sz w:val="24"/>
          <w:szCs w:val="24"/>
        </w:rPr>
      </w:pPr>
      <w:r w:rsidRPr="005B58DC">
        <w:rPr>
          <w:sz w:val="24"/>
          <w:szCs w:val="24"/>
        </w:rPr>
        <w:t>When I have a house, I will get married.</w:t>
      </w:r>
    </w:p>
    <w:p w14:paraId="21DBC8C2" w14:textId="77777777" w:rsidR="00D55C60" w:rsidRPr="005B58DC" w:rsidRDefault="00D55C60" w:rsidP="002D4E9F">
      <w:pPr>
        <w:pStyle w:val="ListParagraph"/>
        <w:numPr>
          <w:ilvl w:val="0"/>
          <w:numId w:val="192"/>
        </w:numPr>
        <w:rPr>
          <w:sz w:val="24"/>
          <w:szCs w:val="24"/>
          <w:lang w:val="fr-FR"/>
        </w:rPr>
      </w:pPr>
      <w:r w:rsidRPr="005B58DC">
        <w:rPr>
          <w:sz w:val="24"/>
          <w:szCs w:val="24"/>
          <w:lang w:val="fr-FR"/>
        </w:rPr>
        <w:t>Quand j’aurai un bon emploi, j’habiterai avec ma petite amie.</w:t>
      </w:r>
    </w:p>
    <w:p w14:paraId="07B17F31" w14:textId="77777777" w:rsidR="00D55C60" w:rsidRPr="007D0C7A" w:rsidRDefault="00D55C60" w:rsidP="00D55C60">
      <w:pPr>
        <w:rPr>
          <w:sz w:val="20"/>
          <w:szCs w:val="24"/>
          <w:lang w:val="fr-FR"/>
        </w:rPr>
      </w:pPr>
    </w:p>
    <w:p w14:paraId="3F691D91" w14:textId="77777777" w:rsidR="00D55C60" w:rsidRPr="007D0C7A" w:rsidRDefault="00D55C60" w:rsidP="00D61248">
      <w:pPr>
        <w:ind w:left="363"/>
        <w:rPr>
          <w:sz w:val="24"/>
          <w:szCs w:val="24"/>
        </w:rPr>
      </w:pPr>
      <w:r w:rsidRPr="007D0C7A">
        <w:rPr>
          <w:sz w:val="24"/>
          <w:szCs w:val="24"/>
        </w:rPr>
        <w:t>4.</w:t>
      </w:r>
    </w:p>
    <w:p w14:paraId="3EA0284E" w14:textId="77777777" w:rsidR="00D55C60" w:rsidRPr="005B58DC" w:rsidRDefault="00D55C60" w:rsidP="002D4E9F">
      <w:pPr>
        <w:pStyle w:val="ListParagraph"/>
        <w:numPr>
          <w:ilvl w:val="0"/>
          <w:numId w:val="193"/>
        </w:numPr>
        <w:rPr>
          <w:sz w:val="24"/>
          <w:szCs w:val="24"/>
        </w:rPr>
      </w:pPr>
      <w:r w:rsidRPr="005B58DC">
        <w:rPr>
          <w:sz w:val="24"/>
          <w:szCs w:val="24"/>
        </w:rPr>
        <w:t>It’s necessary that we do more for the environment.</w:t>
      </w:r>
    </w:p>
    <w:p w14:paraId="21371001" w14:textId="77777777" w:rsidR="00D55C60" w:rsidRPr="005B58DC" w:rsidRDefault="00D55C60" w:rsidP="002D4E9F">
      <w:pPr>
        <w:pStyle w:val="ListParagraph"/>
        <w:numPr>
          <w:ilvl w:val="0"/>
          <w:numId w:val="193"/>
        </w:numPr>
        <w:rPr>
          <w:sz w:val="24"/>
          <w:szCs w:val="24"/>
          <w:lang w:val="fr-FR"/>
        </w:rPr>
      </w:pPr>
      <w:r w:rsidRPr="005B58DC">
        <w:rPr>
          <w:sz w:val="24"/>
          <w:szCs w:val="24"/>
          <w:lang w:val="fr-FR"/>
        </w:rPr>
        <w:t>Il faut qu’on fasse un effort pour réduire la pollution.</w:t>
      </w:r>
    </w:p>
    <w:p w14:paraId="05160C61" w14:textId="79E3AB13" w:rsidR="00D55C60" w:rsidRPr="005B58DC" w:rsidRDefault="00D55C60" w:rsidP="002D4E9F">
      <w:pPr>
        <w:pStyle w:val="ListParagraph"/>
        <w:numPr>
          <w:ilvl w:val="0"/>
          <w:numId w:val="193"/>
        </w:numPr>
        <w:rPr>
          <w:sz w:val="24"/>
          <w:szCs w:val="24"/>
        </w:rPr>
      </w:pPr>
      <w:r w:rsidRPr="005B58DC">
        <w:rPr>
          <w:sz w:val="24"/>
          <w:szCs w:val="24"/>
        </w:rPr>
        <w:t>Although it</w:t>
      </w:r>
      <w:r w:rsidR="003F225D" w:rsidRPr="005B58DC">
        <w:rPr>
          <w:sz w:val="24"/>
          <w:szCs w:val="24"/>
        </w:rPr>
        <w:t xml:space="preserve"> takes time</w:t>
      </w:r>
      <w:r w:rsidRPr="005B58DC">
        <w:rPr>
          <w:sz w:val="24"/>
          <w:szCs w:val="24"/>
        </w:rPr>
        <w:t>, I walk to school instead of taking the bus.</w:t>
      </w:r>
    </w:p>
    <w:p w14:paraId="39E5A899" w14:textId="5796F194" w:rsidR="00D55C60" w:rsidRPr="005B58DC" w:rsidRDefault="00D55C60" w:rsidP="002D4E9F">
      <w:pPr>
        <w:pStyle w:val="ListParagraph"/>
        <w:numPr>
          <w:ilvl w:val="0"/>
          <w:numId w:val="193"/>
        </w:numPr>
        <w:rPr>
          <w:sz w:val="24"/>
          <w:szCs w:val="24"/>
          <w:lang w:val="fr-FR"/>
        </w:rPr>
      </w:pPr>
      <w:r w:rsidRPr="005B58DC">
        <w:rPr>
          <w:sz w:val="24"/>
          <w:szCs w:val="24"/>
          <w:lang w:val="fr-FR"/>
        </w:rPr>
        <w:t>Bien que ça soit cher, j’achète des fruits bio</w:t>
      </w:r>
      <w:r w:rsidR="007D0C7A" w:rsidRPr="005B58DC">
        <w:rPr>
          <w:sz w:val="24"/>
          <w:szCs w:val="24"/>
          <w:lang w:val="fr-FR"/>
        </w:rPr>
        <w:t>,</w:t>
      </w:r>
      <w:r w:rsidRPr="005B58DC">
        <w:rPr>
          <w:sz w:val="24"/>
          <w:szCs w:val="24"/>
          <w:lang w:val="fr-FR"/>
        </w:rPr>
        <w:t xml:space="preserve"> si possible.</w:t>
      </w:r>
    </w:p>
    <w:p w14:paraId="3A81DABC" w14:textId="77777777" w:rsidR="00D55C60" w:rsidRPr="007D0C7A" w:rsidRDefault="00D55C60" w:rsidP="00D61248">
      <w:pPr>
        <w:ind w:left="357"/>
        <w:rPr>
          <w:sz w:val="24"/>
          <w:szCs w:val="24"/>
          <w:lang w:val="fr-FR"/>
        </w:rPr>
      </w:pPr>
    </w:p>
    <w:p w14:paraId="22B14061" w14:textId="7728C99C" w:rsidR="00D55C60" w:rsidRPr="009F7350" w:rsidRDefault="00D412B1"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 xml:space="preserve">Tackling the question – pages </w:t>
      </w:r>
      <w:r w:rsidR="00A93F2D">
        <w:rPr>
          <w:b/>
          <w:color w:val="8A173B" w:themeColor="accent4"/>
          <w:lang w:val="en-GB"/>
        </w:rPr>
        <w:t>89-</w:t>
      </w:r>
      <w:r w:rsidR="002D4E9F">
        <w:rPr>
          <w:b/>
          <w:color w:val="8A173B" w:themeColor="accent4"/>
          <w:lang w:val="en-GB"/>
        </w:rPr>
        <w:t>93</w:t>
      </w:r>
    </w:p>
    <w:p w14:paraId="04FF9A2A" w14:textId="70DD0400" w:rsidR="00D61248" w:rsidRPr="00C86375" w:rsidRDefault="00D61248" w:rsidP="002D4E9F">
      <w:pPr>
        <w:pStyle w:val="Purple"/>
        <w:numPr>
          <w:ilvl w:val="0"/>
          <w:numId w:val="176"/>
        </w:numPr>
        <w:spacing w:after="120"/>
      </w:pPr>
    </w:p>
    <w:p w14:paraId="5CC9F753" w14:textId="77777777" w:rsidR="00D55C60" w:rsidRDefault="00D55C60" w:rsidP="00D55C60">
      <w:pPr>
        <w:ind w:left="363"/>
        <w:rPr>
          <w:sz w:val="24"/>
          <w:szCs w:val="24"/>
        </w:rPr>
      </w:pPr>
      <w:r w:rsidRPr="00B408E6">
        <w:rPr>
          <w:sz w:val="24"/>
          <w:szCs w:val="24"/>
        </w:rPr>
        <w:t>A checklist might include any of the following, among other possibilities:</w:t>
      </w:r>
    </w:p>
    <w:p w14:paraId="4B222296" w14:textId="77777777" w:rsidR="00D55C60" w:rsidRPr="00B408E6" w:rsidRDefault="00D55C60" w:rsidP="00D55C60">
      <w:pPr>
        <w:ind w:left="363"/>
        <w:rPr>
          <w:sz w:val="24"/>
          <w:szCs w:val="24"/>
        </w:rPr>
      </w:pPr>
    </w:p>
    <w:p w14:paraId="7795C2DC" w14:textId="77777777" w:rsidR="00D55C60" w:rsidRDefault="00D55C60" w:rsidP="00B9400B">
      <w:pPr>
        <w:pStyle w:val="ListParagraph"/>
        <w:numPr>
          <w:ilvl w:val="0"/>
          <w:numId w:val="71"/>
        </w:numPr>
        <w:rPr>
          <w:sz w:val="24"/>
          <w:szCs w:val="24"/>
        </w:rPr>
        <w:sectPr w:rsidR="00D55C60" w:rsidSect="003D0260">
          <w:pgSz w:w="11906" w:h="16838"/>
          <w:pgMar w:top="1134" w:right="1134" w:bottom="851" w:left="1134" w:header="708" w:footer="708" w:gutter="0"/>
          <w:cols w:space="708"/>
          <w:docGrid w:linePitch="381"/>
        </w:sectPr>
      </w:pPr>
    </w:p>
    <w:p w14:paraId="4761611E" w14:textId="77777777" w:rsidR="00D55C60" w:rsidRPr="00B408E6" w:rsidRDefault="00D55C60" w:rsidP="00B9400B">
      <w:pPr>
        <w:pStyle w:val="ListParagraph"/>
        <w:numPr>
          <w:ilvl w:val="0"/>
          <w:numId w:val="71"/>
        </w:numPr>
        <w:rPr>
          <w:sz w:val="24"/>
          <w:szCs w:val="24"/>
        </w:rPr>
      </w:pPr>
      <w:r w:rsidRPr="00B408E6">
        <w:rPr>
          <w:sz w:val="24"/>
          <w:szCs w:val="24"/>
        </w:rPr>
        <w:lastRenderedPageBreak/>
        <w:t>Past tenses</w:t>
      </w:r>
    </w:p>
    <w:p w14:paraId="7DD784A6" w14:textId="77777777" w:rsidR="00D55C60" w:rsidRPr="00B408E6" w:rsidRDefault="00D55C60" w:rsidP="00B9400B">
      <w:pPr>
        <w:pStyle w:val="ListParagraph"/>
        <w:numPr>
          <w:ilvl w:val="0"/>
          <w:numId w:val="71"/>
        </w:numPr>
        <w:rPr>
          <w:sz w:val="24"/>
          <w:szCs w:val="24"/>
        </w:rPr>
      </w:pPr>
      <w:r w:rsidRPr="00B408E6">
        <w:rPr>
          <w:sz w:val="24"/>
          <w:szCs w:val="24"/>
        </w:rPr>
        <w:t>Present tense</w:t>
      </w:r>
    </w:p>
    <w:p w14:paraId="5008E2D1" w14:textId="77777777" w:rsidR="00D55C60" w:rsidRPr="00B408E6" w:rsidRDefault="00D55C60" w:rsidP="00B9400B">
      <w:pPr>
        <w:pStyle w:val="ListParagraph"/>
        <w:numPr>
          <w:ilvl w:val="0"/>
          <w:numId w:val="71"/>
        </w:numPr>
        <w:rPr>
          <w:sz w:val="24"/>
          <w:szCs w:val="24"/>
        </w:rPr>
      </w:pPr>
      <w:r w:rsidRPr="00B408E6">
        <w:rPr>
          <w:sz w:val="24"/>
          <w:szCs w:val="24"/>
        </w:rPr>
        <w:t>Future tenses</w:t>
      </w:r>
    </w:p>
    <w:p w14:paraId="7FF25858" w14:textId="77777777" w:rsidR="00D55C60" w:rsidRPr="00B408E6" w:rsidRDefault="00D55C60" w:rsidP="00B9400B">
      <w:pPr>
        <w:pStyle w:val="ListParagraph"/>
        <w:numPr>
          <w:ilvl w:val="0"/>
          <w:numId w:val="71"/>
        </w:numPr>
        <w:rPr>
          <w:sz w:val="24"/>
          <w:szCs w:val="24"/>
        </w:rPr>
      </w:pPr>
      <w:r w:rsidRPr="00B408E6">
        <w:rPr>
          <w:sz w:val="24"/>
          <w:szCs w:val="24"/>
        </w:rPr>
        <w:t>Conditional tense</w:t>
      </w:r>
    </w:p>
    <w:p w14:paraId="0F3421CE" w14:textId="77777777" w:rsidR="00D55C60" w:rsidRPr="00B408E6" w:rsidRDefault="00D55C60" w:rsidP="00B9400B">
      <w:pPr>
        <w:pStyle w:val="ListParagraph"/>
        <w:numPr>
          <w:ilvl w:val="0"/>
          <w:numId w:val="71"/>
        </w:numPr>
        <w:rPr>
          <w:sz w:val="24"/>
          <w:szCs w:val="24"/>
        </w:rPr>
      </w:pPr>
      <w:r w:rsidRPr="00B408E6">
        <w:rPr>
          <w:sz w:val="24"/>
          <w:szCs w:val="24"/>
        </w:rPr>
        <w:t>Connectives</w:t>
      </w:r>
    </w:p>
    <w:p w14:paraId="5E019CCC" w14:textId="77777777" w:rsidR="00D55C60" w:rsidRPr="00B408E6" w:rsidRDefault="00D55C60" w:rsidP="00B9400B">
      <w:pPr>
        <w:pStyle w:val="ListParagraph"/>
        <w:numPr>
          <w:ilvl w:val="0"/>
          <w:numId w:val="71"/>
        </w:numPr>
        <w:rPr>
          <w:sz w:val="24"/>
          <w:szCs w:val="24"/>
        </w:rPr>
      </w:pPr>
      <w:r w:rsidRPr="00B408E6">
        <w:rPr>
          <w:sz w:val="24"/>
          <w:szCs w:val="24"/>
        </w:rPr>
        <w:t>Opinions and reasons</w:t>
      </w:r>
    </w:p>
    <w:p w14:paraId="7EE92A74" w14:textId="77777777" w:rsidR="00D55C60" w:rsidRPr="00B408E6" w:rsidRDefault="00D55C60" w:rsidP="00B9400B">
      <w:pPr>
        <w:pStyle w:val="ListParagraph"/>
        <w:numPr>
          <w:ilvl w:val="0"/>
          <w:numId w:val="71"/>
        </w:numPr>
        <w:rPr>
          <w:sz w:val="24"/>
          <w:szCs w:val="24"/>
        </w:rPr>
      </w:pPr>
      <w:r w:rsidRPr="00B408E6">
        <w:rPr>
          <w:sz w:val="24"/>
          <w:szCs w:val="24"/>
        </w:rPr>
        <w:t>Negatives</w:t>
      </w:r>
    </w:p>
    <w:p w14:paraId="520E9701" w14:textId="77777777" w:rsidR="00D55C60" w:rsidRPr="00B408E6" w:rsidRDefault="00D55C60" w:rsidP="00B9400B">
      <w:pPr>
        <w:pStyle w:val="ListParagraph"/>
        <w:numPr>
          <w:ilvl w:val="0"/>
          <w:numId w:val="71"/>
        </w:numPr>
        <w:rPr>
          <w:sz w:val="24"/>
          <w:szCs w:val="24"/>
        </w:rPr>
      </w:pPr>
      <w:r w:rsidRPr="00B408E6">
        <w:rPr>
          <w:sz w:val="24"/>
          <w:szCs w:val="24"/>
        </w:rPr>
        <w:t>Subordinate clauses</w:t>
      </w:r>
    </w:p>
    <w:p w14:paraId="14C3ECBD" w14:textId="77777777" w:rsidR="00D55C60" w:rsidRPr="00B408E6" w:rsidRDefault="00D55C60" w:rsidP="00B9400B">
      <w:pPr>
        <w:pStyle w:val="ListParagraph"/>
        <w:numPr>
          <w:ilvl w:val="0"/>
          <w:numId w:val="71"/>
        </w:numPr>
        <w:rPr>
          <w:sz w:val="24"/>
          <w:szCs w:val="24"/>
        </w:rPr>
      </w:pPr>
      <w:r w:rsidRPr="00B408E6">
        <w:rPr>
          <w:sz w:val="24"/>
          <w:szCs w:val="24"/>
        </w:rPr>
        <w:t>Infinitive constructions</w:t>
      </w:r>
    </w:p>
    <w:p w14:paraId="3B5DCD4D" w14:textId="77777777" w:rsidR="00D55C60" w:rsidRPr="00B408E6" w:rsidRDefault="00D55C60" w:rsidP="00B9400B">
      <w:pPr>
        <w:pStyle w:val="ListParagraph"/>
        <w:numPr>
          <w:ilvl w:val="0"/>
          <w:numId w:val="71"/>
        </w:numPr>
        <w:rPr>
          <w:sz w:val="24"/>
          <w:szCs w:val="24"/>
        </w:rPr>
      </w:pPr>
      <w:r w:rsidRPr="00B408E6">
        <w:rPr>
          <w:sz w:val="24"/>
          <w:szCs w:val="24"/>
        </w:rPr>
        <w:t>Comparatives and superlatives</w:t>
      </w:r>
    </w:p>
    <w:p w14:paraId="1899D71F" w14:textId="77777777" w:rsidR="00D55C60" w:rsidRPr="00B408E6" w:rsidRDefault="00D55C60" w:rsidP="00B9400B">
      <w:pPr>
        <w:pStyle w:val="ListParagraph"/>
        <w:numPr>
          <w:ilvl w:val="0"/>
          <w:numId w:val="71"/>
        </w:numPr>
        <w:rPr>
          <w:sz w:val="24"/>
          <w:szCs w:val="24"/>
        </w:rPr>
      </w:pPr>
      <w:r w:rsidRPr="00B408E6">
        <w:rPr>
          <w:sz w:val="24"/>
          <w:szCs w:val="24"/>
        </w:rPr>
        <w:t>‘If’ sentences</w:t>
      </w:r>
    </w:p>
    <w:p w14:paraId="60DE7310" w14:textId="77777777" w:rsidR="00D55C60" w:rsidRPr="00B408E6" w:rsidRDefault="00D55C60" w:rsidP="00B9400B">
      <w:pPr>
        <w:pStyle w:val="ListParagraph"/>
        <w:numPr>
          <w:ilvl w:val="0"/>
          <w:numId w:val="71"/>
        </w:numPr>
        <w:rPr>
          <w:sz w:val="24"/>
          <w:szCs w:val="24"/>
        </w:rPr>
      </w:pPr>
      <w:r w:rsidRPr="00B408E6">
        <w:rPr>
          <w:sz w:val="24"/>
          <w:szCs w:val="24"/>
        </w:rPr>
        <w:t>‘When’ sentences</w:t>
      </w:r>
    </w:p>
    <w:p w14:paraId="50F10C7F" w14:textId="77777777" w:rsidR="00D55C60" w:rsidRPr="00B408E6" w:rsidRDefault="00D55C60" w:rsidP="00B9400B">
      <w:pPr>
        <w:pStyle w:val="ListParagraph"/>
        <w:numPr>
          <w:ilvl w:val="0"/>
          <w:numId w:val="71"/>
        </w:numPr>
        <w:rPr>
          <w:sz w:val="24"/>
          <w:szCs w:val="24"/>
        </w:rPr>
      </w:pPr>
      <w:r w:rsidRPr="00B408E6">
        <w:rPr>
          <w:sz w:val="24"/>
          <w:szCs w:val="24"/>
        </w:rPr>
        <w:t>Subjunctive</w:t>
      </w:r>
    </w:p>
    <w:p w14:paraId="4A793C41" w14:textId="77777777" w:rsidR="00D55C60" w:rsidRPr="00B408E6" w:rsidRDefault="00D55C60" w:rsidP="00B9400B">
      <w:pPr>
        <w:pStyle w:val="ListParagraph"/>
        <w:numPr>
          <w:ilvl w:val="0"/>
          <w:numId w:val="71"/>
        </w:numPr>
        <w:rPr>
          <w:sz w:val="24"/>
          <w:szCs w:val="24"/>
        </w:rPr>
      </w:pPr>
      <w:r w:rsidRPr="00B408E6">
        <w:rPr>
          <w:sz w:val="24"/>
          <w:szCs w:val="24"/>
        </w:rPr>
        <w:t>Object pronouns</w:t>
      </w:r>
    </w:p>
    <w:p w14:paraId="28095478" w14:textId="77777777" w:rsidR="00D55C60" w:rsidRDefault="00D55C60" w:rsidP="00B9400B">
      <w:pPr>
        <w:pStyle w:val="ListParagraph"/>
        <w:numPr>
          <w:ilvl w:val="0"/>
          <w:numId w:val="71"/>
        </w:numPr>
        <w:rPr>
          <w:sz w:val="24"/>
          <w:szCs w:val="24"/>
        </w:rPr>
      </w:pPr>
      <w:r w:rsidRPr="00B408E6">
        <w:rPr>
          <w:sz w:val="24"/>
          <w:szCs w:val="24"/>
        </w:rPr>
        <w:t>‘</w:t>
      </w:r>
      <w:r w:rsidRPr="005B58DC">
        <w:rPr>
          <w:i/>
          <w:sz w:val="24"/>
          <w:szCs w:val="24"/>
        </w:rPr>
        <w:t xml:space="preserve">Après </w:t>
      </w:r>
      <w:proofErr w:type="spellStart"/>
      <w:r w:rsidRPr="005B58DC">
        <w:rPr>
          <w:i/>
          <w:sz w:val="24"/>
          <w:szCs w:val="24"/>
        </w:rPr>
        <w:t>avoir</w:t>
      </w:r>
      <w:proofErr w:type="spellEnd"/>
      <w:r w:rsidRPr="005B58DC">
        <w:rPr>
          <w:i/>
          <w:sz w:val="24"/>
          <w:szCs w:val="24"/>
        </w:rPr>
        <w:t>/</w:t>
      </w:r>
      <w:proofErr w:type="spellStart"/>
      <w:r w:rsidRPr="005B58DC">
        <w:rPr>
          <w:i/>
          <w:sz w:val="24"/>
          <w:szCs w:val="24"/>
        </w:rPr>
        <w:t>être</w:t>
      </w:r>
      <w:proofErr w:type="spellEnd"/>
      <w:r w:rsidRPr="005B58DC">
        <w:rPr>
          <w:sz w:val="24"/>
          <w:szCs w:val="24"/>
        </w:rPr>
        <w:t>’</w:t>
      </w:r>
    </w:p>
    <w:p w14:paraId="558F4155" w14:textId="77777777" w:rsidR="009F3846" w:rsidRPr="009F3846" w:rsidRDefault="009F3846" w:rsidP="009F3846">
      <w:pPr>
        <w:rPr>
          <w:sz w:val="24"/>
          <w:szCs w:val="24"/>
        </w:rPr>
      </w:pPr>
    </w:p>
    <w:p w14:paraId="4302DB23" w14:textId="77777777" w:rsidR="009F3846" w:rsidRDefault="009F3846" w:rsidP="00D55C60">
      <w:pPr>
        <w:rPr>
          <w:sz w:val="24"/>
          <w:szCs w:val="24"/>
        </w:rPr>
        <w:sectPr w:rsidR="009F3846" w:rsidSect="003D0260">
          <w:type w:val="continuous"/>
          <w:pgSz w:w="11906" w:h="16838"/>
          <w:pgMar w:top="1134" w:right="1134" w:bottom="851" w:left="1134" w:header="708" w:footer="708" w:gutter="0"/>
          <w:cols w:num="2" w:space="708"/>
          <w:docGrid w:linePitch="381"/>
        </w:sectPr>
      </w:pPr>
    </w:p>
    <w:p w14:paraId="04298CD3" w14:textId="77777777" w:rsidR="00D55C60" w:rsidRPr="00C2318F" w:rsidRDefault="00D55C60" w:rsidP="00D55C60">
      <w:pPr>
        <w:rPr>
          <w:sz w:val="4"/>
          <w:szCs w:val="24"/>
        </w:rPr>
      </w:pPr>
    </w:p>
    <w:p w14:paraId="490C2450" w14:textId="48778497" w:rsidR="00D55C60" w:rsidRPr="00C86375" w:rsidRDefault="00D55C60" w:rsidP="002D4E9F">
      <w:pPr>
        <w:pStyle w:val="Pink"/>
        <w:numPr>
          <w:ilvl w:val="0"/>
          <w:numId w:val="176"/>
        </w:numPr>
        <w:spacing w:after="120"/>
      </w:pPr>
    </w:p>
    <w:p w14:paraId="105AE434" w14:textId="0B9E158F" w:rsidR="005B58DC" w:rsidRPr="00B408E6" w:rsidRDefault="005B58DC" w:rsidP="002D4E9F">
      <w:pPr>
        <w:pStyle w:val="N1"/>
        <w:numPr>
          <w:ilvl w:val="0"/>
          <w:numId w:val="194"/>
        </w:numPr>
        <w:spacing w:after="0"/>
      </w:pPr>
      <w:r w:rsidRPr="00B408E6">
        <w:t xml:space="preserve">Pour ma </w:t>
      </w:r>
      <w:proofErr w:type="spellStart"/>
      <w:r w:rsidRPr="00B408E6">
        <w:t>mère</w:t>
      </w:r>
      <w:r w:rsidRPr="005B58DC">
        <w:rPr>
          <w:u w:val="single"/>
        </w:rPr>
        <w:t>’s</w:t>
      </w:r>
      <w:proofErr w:type="spellEnd"/>
      <w:r w:rsidRPr="00B408E6">
        <w:t xml:space="preserve"> anniversaire, </w:t>
      </w:r>
      <w:r w:rsidRPr="005B58DC">
        <w:rPr>
          <w:u w:val="single"/>
        </w:rPr>
        <w:t xml:space="preserve">je </w:t>
      </w:r>
      <w:proofErr w:type="spellStart"/>
      <w:proofErr w:type="gramStart"/>
      <w:r w:rsidRPr="005B58DC">
        <w:rPr>
          <w:u w:val="single"/>
        </w:rPr>
        <w:t>fait</w:t>
      </w:r>
      <w:proofErr w:type="spellEnd"/>
      <w:proofErr w:type="gramEnd"/>
      <w:r w:rsidRPr="005B58DC">
        <w:rPr>
          <w:u w:val="single"/>
        </w:rPr>
        <w:t xml:space="preserve"> </w:t>
      </w:r>
      <w:r w:rsidRPr="00B408E6">
        <w:t>un gâteau délicieux.</w:t>
      </w:r>
    </w:p>
    <w:p w14:paraId="71D9EA99" w14:textId="354ECAEA" w:rsidR="00D55C60" w:rsidRDefault="00D55C60" w:rsidP="00CA4D3E">
      <w:pPr>
        <w:pStyle w:val="N1"/>
        <w:tabs>
          <w:tab w:val="left" w:pos="426"/>
        </w:tabs>
        <w:spacing w:after="0"/>
        <w:ind w:left="720"/>
      </w:pPr>
      <w:r w:rsidRPr="005B58DC">
        <w:t>Pour l’anniversaire de ma mère, j’ai fait un gâteau délicieux.</w:t>
      </w:r>
    </w:p>
    <w:p w14:paraId="1FF3B109" w14:textId="418E1E86" w:rsidR="005B58DC" w:rsidRPr="00B408E6" w:rsidRDefault="005B58DC" w:rsidP="002D4E9F">
      <w:pPr>
        <w:pStyle w:val="N1"/>
        <w:numPr>
          <w:ilvl w:val="0"/>
          <w:numId w:val="194"/>
        </w:numPr>
        <w:spacing w:before="120" w:after="0"/>
      </w:pPr>
      <w:r w:rsidRPr="00B408E6">
        <w:t xml:space="preserve">À Noël nous avons </w:t>
      </w:r>
      <w:r w:rsidRPr="005B58DC">
        <w:rPr>
          <w:u w:val="single"/>
        </w:rPr>
        <w:t>faire</w:t>
      </w:r>
      <w:r w:rsidRPr="00B408E6">
        <w:t xml:space="preserve"> un </w:t>
      </w:r>
      <w:r>
        <w:t xml:space="preserve">grand </w:t>
      </w:r>
      <w:r w:rsidRPr="00B408E6">
        <w:t>repas au restaurant et c’</w:t>
      </w:r>
      <w:proofErr w:type="spellStart"/>
      <w:r w:rsidRPr="005B58DC">
        <w:rPr>
          <w:u w:val="single"/>
        </w:rPr>
        <w:t>e</w:t>
      </w:r>
      <w:r w:rsidRPr="00B408E6">
        <w:t>tait</w:t>
      </w:r>
      <w:proofErr w:type="spellEnd"/>
      <w:r w:rsidRPr="00B408E6">
        <w:t xml:space="preserve"> génial.</w:t>
      </w:r>
    </w:p>
    <w:p w14:paraId="2899DFD5" w14:textId="2ACB3938" w:rsidR="00D55C60" w:rsidRDefault="00D55C60" w:rsidP="00CA4D3E">
      <w:pPr>
        <w:pStyle w:val="N1"/>
        <w:tabs>
          <w:tab w:val="left" w:pos="426"/>
        </w:tabs>
        <w:spacing w:after="0"/>
        <w:ind w:left="720"/>
      </w:pPr>
      <w:r w:rsidRPr="005B58DC">
        <w:t xml:space="preserve">À Noël nous avons </w:t>
      </w:r>
      <w:r w:rsidR="003F225D" w:rsidRPr="005B58DC">
        <w:t>fait</w:t>
      </w:r>
      <w:r w:rsidRPr="005B58DC">
        <w:t xml:space="preserve"> un </w:t>
      </w:r>
      <w:r w:rsidR="003F225D" w:rsidRPr="005B58DC">
        <w:t xml:space="preserve">grand </w:t>
      </w:r>
      <w:r w:rsidRPr="005B58DC">
        <w:t>repas au restaurant et c’était génial.</w:t>
      </w:r>
    </w:p>
    <w:p w14:paraId="7D74B5C8" w14:textId="77777777" w:rsidR="005B58DC" w:rsidRPr="00B408E6" w:rsidRDefault="005B58DC" w:rsidP="002D4E9F">
      <w:pPr>
        <w:pStyle w:val="N1"/>
        <w:numPr>
          <w:ilvl w:val="0"/>
          <w:numId w:val="194"/>
        </w:numPr>
        <w:spacing w:before="120" w:after="0"/>
      </w:pPr>
      <w:r w:rsidRPr="00B408E6">
        <w:t>Je préf</w:t>
      </w:r>
      <w:r w:rsidRPr="005B58DC">
        <w:rPr>
          <w:u w:val="single"/>
        </w:rPr>
        <w:t>éré</w:t>
      </w:r>
      <w:r w:rsidRPr="00B408E6">
        <w:t xml:space="preserve"> fêter mon anniversaire avec mes amis plutôt qu</w:t>
      </w:r>
      <w:r>
        <w:t>’avec</w:t>
      </w:r>
      <w:r w:rsidRPr="00B408E6">
        <w:t xml:space="preserve"> ma </w:t>
      </w:r>
      <w:proofErr w:type="spellStart"/>
      <w:r w:rsidRPr="005B58DC">
        <w:rPr>
          <w:u w:val="single"/>
        </w:rPr>
        <w:t>famillie</w:t>
      </w:r>
      <w:proofErr w:type="spellEnd"/>
      <w:r w:rsidRPr="00B408E6">
        <w:t>.</w:t>
      </w:r>
    </w:p>
    <w:p w14:paraId="7B297C97" w14:textId="03D6FC6A" w:rsidR="00D55C60" w:rsidRDefault="00D55C60" w:rsidP="00CA4D3E">
      <w:pPr>
        <w:pStyle w:val="N1"/>
        <w:tabs>
          <w:tab w:val="left" w:pos="426"/>
        </w:tabs>
        <w:spacing w:after="0"/>
        <w:ind w:left="720"/>
      </w:pPr>
      <w:r w:rsidRPr="005B58DC">
        <w:t>Je préfère fêter mon anniversaire avec mes amis plutôt qu</w:t>
      </w:r>
      <w:r w:rsidR="00902208" w:rsidRPr="005B58DC">
        <w:t>’avec</w:t>
      </w:r>
      <w:r w:rsidRPr="005B58DC">
        <w:t xml:space="preserve"> ma famille.</w:t>
      </w:r>
    </w:p>
    <w:p w14:paraId="7A11254F" w14:textId="35210D7D" w:rsidR="005B58DC" w:rsidRPr="00B408E6" w:rsidRDefault="005B58DC" w:rsidP="002D4E9F">
      <w:pPr>
        <w:pStyle w:val="N1"/>
        <w:numPr>
          <w:ilvl w:val="0"/>
          <w:numId w:val="194"/>
        </w:numPr>
        <w:spacing w:before="120" w:after="0"/>
      </w:pPr>
      <w:r w:rsidRPr="00B408E6">
        <w:t xml:space="preserve">Tous les ans nous </w:t>
      </w:r>
      <w:r w:rsidRPr="005B58DC">
        <w:rPr>
          <w:u w:val="single"/>
        </w:rPr>
        <w:t>célébrer</w:t>
      </w:r>
      <w:r w:rsidRPr="00B408E6">
        <w:t xml:space="preserve"> Aïd en mangeant des sucreries et en donnant des </w:t>
      </w:r>
      <w:proofErr w:type="gramStart"/>
      <w:r w:rsidRPr="005B58DC">
        <w:rPr>
          <w:u w:val="single"/>
        </w:rPr>
        <w:t>cadeau</w:t>
      </w:r>
      <w:proofErr w:type="gramEnd"/>
      <w:r w:rsidRPr="00B408E6">
        <w:t>.</w:t>
      </w:r>
    </w:p>
    <w:p w14:paraId="17E856ED" w14:textId="699E30F8" w:rsidR="00D55C60" w:rsidRPr="005B58DC" w:rsidRDefault="00D55C60" w:rsidP="00CA4D3E">
      <w:pPr>
        <w:pStyle w:val="N1"/>
        <w:tabs>
          <w:tab w:val="left" w:pos="426"/>
        </w:tabs>
        <w:spacing w:after="0"/>
        <w:ind w:left="720"/>
      </w:pPr>
      <w:r w:rsidRPr="005B58DC">
        <w:t>Tous les ans nous célébrons Aïd en mangeant des sucreries et en donnant des cadeaux.</w:t>
      </w:r>
    </w:p>
    <w:p w14:paraId="79FE049E" w14:textId="77777777" w:rsidR="005B58DC" w:rsidRDefault="005B58DC" w:rsidP="002D4E9F">
      <w:pPr>
        <w:pStyle w:val="N1"/>
        <w:numPr>
          <w:ilvl w:val="0"/>
          <w:numId w:val="194"/>
        </w:numPr>
        <w:spacing w:before="120" w:after="0"/>
      </w:pPr>
      <w:r w:rsidRPr="00B408E6">
        <w:t xml:space="preserve">Si je </w:t>
      </w:r>
      <w:r w:rsidRPr="005B58DC">
        <w:rPr>
          <w:u w:val="single"/>
        </w:rPr>
        <w:t>pourrais</w:t>
      </w:r>
      <w:r w:rsidRPr="00B408E6">
        <w:t xml:space="preserve">, je t’achèterais </w:t>
      </w:r>
      <w:proofErr w:type="gramStart"/>
      <w:r w:rsidRPr="005B58DC">
        <w:rPr>
          <w:u w:val="single"/>
        </w:rPr>
        <w:t>un</w:t>
      </w:r>
      <w:proofErr w:type="gramEnd"/>
      <w:r w:rsidRPr="00B408E6">
        <w:t xml:space="preserve"> voiture pour ton mariage!</w:t>
      </w:r>
    </w:p>
    <w:p w14:paraId="1E4F5C53" w14:textId="74C9785A" w:rsidR="00D55C60" w:rsidRPr="005B58DC" w:rsidRDefault="00D55C60" w:rsidP="00CA4D3E">
      <w:pPr>
        <w:pStyle w:val="N1"/>
        <w:tabs>
          <w:tab w:val="left" w:pos="426"/>
        </w:tabs>
        <w:spacing w:after="0"/>
        <w:ind w:left="720"/>
      </w:pPr>
      <w:r w:rsidRPr="005B58DC">
        <w:t>Si je pouvais, je t’achèterais une voiture pour ton mariage!</w:t>
      </w:r>
    </w:p>
    <w:p w14:paraId="364C3E4F" w14:textId="77777777" w:rsidR="00D55C60" w:rsidRPr="00B408E6" w:rsidRDefault="00D55C60" w:rsidP="00D55C60">
      <w:pPr>
        <w:rPr>
          <w:sz w:val="24"/>
          <w:szCs w:val="24"/>
          <w:lang w:val="fr-FR"/>
        </w:rPr>
      </w:pPr>
    </w:p>
    <w:p w14:paraId="25FF1B7E" w14:textId="78D533C4" w:rsidR="00D55C60" w:rsidRPr="009F7350" w:rsidRDefault="00D412B1"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Exam practice – pages 9</w:t>
      </w:r>
      <w:r w:rsidR="002D4E9F">
        <w:rPr>
          <w:b/>
          <w:color w:val="8A173B" w:themeColor="accent4"/>
          <w:lang w:val="en-GB"/>
        </w:rPr>
        <w:t>4</w:t>
      </w:r>
      <w:r>
        <w:rPr>
          <w:b/>
          <w:color w:val="8A173B" w:themeColor="accent4"/>
          <w:lang w:val="en-GB"/>
        </w:rPr>
        <w:t>-</w:t>
      </w:r>
      <w:r w:rsidR="002D4E9F">
        <w:rPr>
          <w:b/>
          <w:color w:val="8A173B" w:themeColor="accent4"/>
          <w:lang w:val="en-GB"/>
        </w:rPr>
        <w:t>99</w:t>
      </w:r>
    </w:p>
    <w:p w14:paraId="3BE60319" w14:textId="5B03E23B" w:rsidR="00D55C60" w:rsidRPr="002D4E9F" w:rsidRDefault="005B58DC" w:rsidP="002D4E9F">
      <w:pPr>
        <w:pStyle w:val="Style4"/>
        <w:numPr>
          <w:ilvl w:val="0"/>
          <w:numId w:val="294"/>
        </w:numPr>
        <w:rPr>
          <w:b w:val="0"/>
          <w:color w:val="8A173B" w:themeColor="accent4"/>
        </w:rPr>
      </w:pPr>
      <w:r w:rsidRPr="002D4E9F">
        <w:rPr>
          <w:b w:val="0"/>
          <w:color w:val="8A173B" w:themeColor="accent4"/>
        </w:rPr>
        <w:t>Suggested answer</w:t>
      </w:r>
    </w:p>
    <w:p w14:paraId="7A495168" w14:textId="1523F56B" w:rsidR="00D55C60" w:rsidRPr="00EF4D05" w:rsidRDefault="00D55C60" w:rsidP="00EF4D05">
      <w:pPr>
        <w:spacing w:after="120"/>
        <w:ind w:left="363"/>
        <w:rPr>
          <w:sz w:val="24"/>
          <w:szCs w:val="24"/>
          <w:lang w:val="fr-FR"/>
        </w:rPr>
      </w:pPr>
      <w:r w:rsidRPr="00B408E6">
        <w:rPr>
          <w:sz w:val="24"/>
          <w:szCs w:val="24"/>
          <w:lang w:val="fr-FR"/>
        </w:rPr>
        <w:t>Je dois admettre qu</w:t>
      </w:r>
      <w:r w:rsidR="005945E1">
        <w:rPr>
          <w:sz w:val="24"/>
          <w:szCs w:val="24"/>
          <w:lang w:val="fr-FR"/>
        </w:rPr>
        <w:t>e</w:t>
      </w:r>
      <w:r w:rsidRPr="00B408E6">
        <w:rPr>
          <w:sz w:val="24"/>
          <w:szCs w:val="24"/>
          <w:lang w:val="fr-FR"/>
        </w:rPr>
        <w:t xml:space="preserve"> j'étais très nerveuse car </w:t>
      </w:r>
      <w:r w:rsidR="005945E1">
        <w:rPr>
          <w:sz w:val="24"/>
          <w:szCs w:val="24"/>
          <w:lang w:val="fr-FR"/>
        </w:rPr>
        <w:t>c’était ma première visite</w:t>
      </w:r>
      <w:r w:rsidRPr="00B408E6">
        <w:rPr>
          <w:sz w:val="24"/>
          <w:szCs w:val="24"/>
          <w:lang w:val="fr-FR"/>
        </w:rPr>
        <w:t xml:space="preserve"> à l'étranger, mais après quelques heures, je me suis sentie mieux car j'ai trouvé la famille fran</w:t>
      </w:r>
      <w:r w:rsidRPr="00B408E6">
        <w:rPr>
          <w:rFonts w:cstheme="minorHAnsi"/>
          <w:sz w:val="24"/>
          <w:szCs w:val="24"/>
          <w:lang w:val="fr-FR"/>
        </w:rPr>
        <w:t>ç</w:t>
      </w:r>
      <w:r w:rsidRPr="00B408E6">
        <w:rPr>
          <w:sz w:val="24"/>
          <w:szCs w:val="24"/>
          <w:lang w:val="fr-FR"/>
        </w:rPr>
        <w:t>ais</w:t>
      </w:r>
      <w:r>
        <w:rPr>
          <w:sz w:val="24"/>
          <w:szCs w:val="24"/>
          <w:lang w:val="fr-FR"/>
        </w:rPr>
        <w:t>e</w:t>
      </w:r>
      <w:r w:rsidRPr="00B408E6">
        <w:rPr>
          <w:sz w:val="24"/>
          <w:szCs w:val="24"/>
          <w:lang w:val="fr-FR"/>
        </w:rPr>
        <w:t xml:space="preserve"> très </w:t>
      </w:r>
      <w:r w:rsidR="005945E1">
        <w:rPr>
          <w:sz w:val="24"/>
          <w:szCs w:val="24"/>
          <w:lang w:val="fr-FR"/>
        </w:rPr>
        <w:t>sympa</w:t>
      </w:r>
      <w:r w:rsidRPr="00B408E6">
        <w:rPr>
          <w:sz w:val="24"/>
          <w:szCs w:val="24"/>
          <w:lang w:val="fr-FR"/>
        </w:rPr>
        <w:t xml:space="preserve">. </w:t>
      </w:r>
      <w:r>
        <w:rPr>
          <w:sz w:val="24"/>
          <w:szCs w:val="24"/>
          <w:lang w:val="fr-FR"/>
        </w:rPr>
        <w:t>Dans leur maison</w:t>
      </w:r>
      <w:r w:rsidRPr="00B408E6">
        <w:rPr>
          <w:sz w:val="24"/>
          <w:szCs w:val="24"/>
          <w:lang w:val="fr-FR"/>
        </w:rPr>
        <w:t xml:space="preserve"> </w:t>
      </w:r>
      <w:r>
        <w:rPr>
          <w:sz w:val="24"/>
          <w:szCs w:val="24"/>
          <w:lang w:val="fr-FR"/>
        </w:rPr>
        <w:t>j’avais</w:t>
      </w:r>
      <w:r w:rsidRPr="00B408E6">
        <w:rPr>
          <w:sz w:val="24"/>
          <w:szCs w:val="24"/>
          <w:lang w:val="fr-FR"/>
        </w:rPr>
        <w:t xml:space="preserve"> ma propre chambre </w:t>
      </w:r>
      <w:r>
        <w:rPr>
          <w:sz w:val="24"/>
          <w:szCs w:val="24"/>
          <w:lang w:val="fr-FR"/>
        </w:rPr>
        <w:t>et ça</w:t>
      </w:r>
      <w:r w:rsidRPr="00B408E6">
        <w:rPr>
          <w:sz w:val="24"/>
          <w:szCs w:val="24"/>
          <w:lang w:val="fr-FR"/>
        </w:rPr>
        <w:t xml:space="preserve"> m’a plu parce que chez moi</w:t>
      </w:r>
      <w:r w:rsidR="005945E1">
        <w:rPr>
          <w:sz w:val="24"/>
          <w:szCs w:val="24"/>
          <w:lang w:val="fr-FR"/>
        </w:rPr>
        <w:t>,</w:t>
      </w:r>
      <w:r w:rsidRPr="00B408E6">
        <w:rPr>
          <w:sz w:val="24"/>
          <w:szCs w:val="24"/>
          <w:lang w:val="fr-FR"/>
        </w:rPr>
        <w:t xml:space="preserve"> en Angleterre</w:t>
      </w:r>
      <w:r w:rsidR="005945E1">
        <w:rPr>
          <w:sz w:val="24"/>
          <w:szCs w:val="24"/>
          <w:lang w:val="fr-FR"/>
        </w:rPr>
        <w:t>,</w:t>
      </w:r>
      <w:r w:rsidRPr="00B408E6">
        <w:rPr>
          <w:sz w:val="24"/>
          <w:szCs w:val="24"/>
          <w:lang w:val="fr-FR"/>
        </w:rPr>
        <w:t xml:space="preserve"> il faut que je partage avec ma petite s</w:t>
      </w:r>
      <w:r w:rsidR="005945E1">
        <w:rPr>
          <w:sz w:val="24"/>
          <w:szCs w:val="24"/>
          <w:lang w:val="fr-FR"/>
        </w:rPr>
        <w:t>œ</w:t>
      </w:r>
      <w:r w:rsidRPr="00B408E6">
        <w:rPr>
          <w:sz w:val="24"/>
          <w:szCs w:val="24"/>
          <w:lang w:val="fr-FR"/>
        </w:rPr>
        <w:t>ur.</w:t>
      </w:r>
      <w:r>
        <w:rPr>
          <w:sz w:val="24"/>
          <w:szCs w:val="24"/>
          <w:lang w:val="fr-FR"/>
        </w:rPr>
        <w:t xml:space="preserve"> J</w:t>
      </w:r>
      <w:r w:rsidRPr="00B408E6">
        <w:rPr>
          <w:sz w:val="24"/>
          <w:szCs w:val="24"/>
          <w:lang w:val="fr-FR"/>
        </w:rPr>
        <w:t>'ai trouvé l</w:t>
      </w:r>
      <w:r>
        <w:rPr>
          <w:sz w:val="24"/>
          <w:szCs w:val="24"/>
          <w:lang w:val="fr-FR"/>
        </w:rPr>
        <w:t>e weekend</w:t>
      </w:r>
      <w:r w:rsidRPr="00B408E6">
        <w:rPr>
          <w:sz w:val="24"/>
          <w:szCs w:val="24"/>
          <w:lang w:val="fr-FR"/>
        </w:rPr>
        <w:t xml:space="preserve"> particulièrement amusant parce que </w:t>
      </w:r>
      <w:r>
        <w:rPr>
          <w:sz w:val="24"/>
          <w:szCs w:val="24"/>
          <w:lang w:val="fr-FR"/>
        </w:rPr>
        <w:t>j’ai pu retrouver mes copines anglaises.</w:t>
      </w:r>
    </w:p>
    <w:p w14:paraId="69C4EDDB" w14:textId="711FD987" w:rsidR="00D55C60" w:rsidRPr="00B408E6" w:rsidRDefault="00D55C60" w:rsidP="00D55C60">
      <w:pPr>
        <w:spacing w:before="120" w:after="120"/>
        <w:ind w:left="363"/>
        <w:rPr>
          <w:sz w:val="24"/>
          <w:szCs w:val="24"/>
          <w:lang w:val="fr-FR"/>
        </w:rPr>
      </w:pPr>
      <w:r w:rsidRPr="00B408E6">
        <w:rPr>
          <w:sz w:val="24"/>
          <w:szCs w:val="24"/>
          <w:lang w:val="fr-FR"/>
        </w:rPr>
        <w:t xml:space="preserve">La ville </w:t>
      </w:r>
      <w:r w:rsidR="005945E1">
        <w:rPr>
          <w:sz w:val="24"/>
          <w:szCs w:val="24"/>
          <w:lang w:val="fr-FR"/>
        </w:rPr>
        <w:t>française</w:t>
      </w:r>
      <w:r w:rsidRPr="00B408E6">
        <w:rPr>
          <w:sz w:val="24"/>
          <w:szCs w:val="24"/>
          <w:lang w:val="fr-FR"/>
        </w:rPr>
        <w:t xml:space="preserve"> o</w:t>
      </w:r>
      <w:r w:rsidRPr="00367E1B">
        <w:rPr>
          <w:sz w:val="24"/>
          <w:szCs w:val="24"/>
          <w:lang w:val="fr-FR"/>
        </w:rPr>
        <w:t>ù</w:t>
      </w:r>
      <w:r w:rsidRPr="00B408E6">
        <w:rPr>
          <w:sz w:val="24"/>
          <w:szCs w:val="24"/>
          <w:lang w:val="fr-FR"/>
        </w:rPr>
        <w:t xml:space="preserve"> j</w:t>
      </w:r>
      <w:r w:rsidR="005945E1">
        <w:rPr>
          <w:sz w:val="24"/>
          <w:szCs w:val="24"/>
          <w:lang w:val="fr-FR"/>
        </w:rPr>
        <w:t>’ai logé</w:t>
      </w:r>
      <w:r w:rsidRPr="00B408E6">
        <w:rPr>
          <w:sz w:val="24"/>
          <w:szCs w:val="24"/>
          <w:lang w:val="fr-FR"/>
        </w:rPr>
        <w:t xml:space="preserve"> est en fait assez similaire à ma ville en Angleterre parce qu’elles sont </w:t>
      </w:r>
      <w:r w:rsidR="005945E1">
        <w:rPr>
          <w:sz w:val="24"/>
          <w:szCs w:val="24"/>
          <w:lang w:val="fr-FR"/>
        </w:rPr>
        <w:t xml:space="preserve">toutes les deux </w:t>
      </w:r>
      <w:r w:rsidRPr="00B408E6">
        <w:rPr>
          <w:sz w:val="24"/>
          <w:szCs w:val="24"/>
          <w:lang w:val="fr-FR"/>
        </w:rPr>
        <w:t>petites et à la campagne donc je me suis senti</w:t>
      </w:r>
      <w:r>
        <w:rPr>
          <w:sz w:val="24"/>
          <w:szCs w:val="24"/>
          <w:lang w:val="fr-FR"/>
        </w:rPr>
        <w:t>e</w:t>
      </w:r>
      <w:r w:rsidRPr="00B408E6">
        <w:rPr>
          <w:sz w:val="24"/>
          <w:szCs w:val="24"/>
          <w:lang w:val="fr-FR"/>
        </w:rPr>
        <w:t xml:space="preserve"> à l'aise. </w:t>
      </w:r>
      <w:r>
        <w:rPr>
          <w:sz w:val="24"/>
          <w:szCs w:val="24"/>
          <w:lang w:val="fr-FR"/>
        </w:rPr>
        <w:t xml:space="preserve">Je préfère ma ville </w:t>
      </w:r>
      <w:r w:rsidRPr="00B408E6">
        <w:rPr>
          <w:sz w:val="24"/>
          <w:szCs w:val="24"/>
          <w:lang w:val="fr-FR"/>
        </w:rPr>
        <w:t>parce qu</w:t>
      </w:r>
      <w:r>
        <w:rPr>
          <w:sz w:val="24"/>
          <w:szCs w:val="24"/>
          <w:lang w:val="fr-FR"/>
        </w:rPr>
        <w:t>’il y a plus de magasins</w:t>
      </w:r>
      <w:r w:rsidRPr="00B408E6">
        <w:rPr>
          <w:sz w:val="24"/>
          <w:szCs w:val="24"/>
          <w:lang w:val="fr-FR"/>
        </w:rPr>
        <w:t xml:space="preserve">, mais en général, il n'y a pas beaucoup de différence. Peut-être </w:t>
      </w:r>
      <w:r w:rsidR="00331810">
        <w:rPr>
          <w:sz w:val="24"/>
          <w:szCs w:val="24"/>
          <w:lang w:val="fr-FR"/>
        </w:rPr>
        <w:t xml:space="preserve">que </w:t>
      </w:r>
      <w:r w:rsidRPr="00B408E6">
        <w:rPr>
          <w:sz w:val="24"/>
          <w:szCs w:val="24"/>
          <w:lang w:val="fr-FR"/>
        </w:rPr>
        <w:t>quand j</w:t>
      </w:r>
      <w:r>
        <w:rPr>
          <w:sz w:val="24"/>
          <w:szCs w:val="24"/>
          <w:lang w:val="fr-FR"/>
        </w:rPr>
        <w:t>’aurai plus d’argent</w:t>
      </w:r>
      <w:r w:rsidRPr="00B408E6">
        <w:rPr>
          <w:sz w:val="24"/>
          <w:szCs w:val="24"/>
          <w:lang w:val="fr-FR"/>
        </w:rPr>
        <w:t xml:space="preserve">, je retournerai en France </w:t>
      </w:r>
      <w:r>
        <w:rPr>
          <w:sz w:val="24"/>
          <w:szCs w:val="24"/>
          <w:lang w:val="fr-FR"/>
        </w:rPr>
        <w:t xml:space="preserve">pour </w:t>
      </w:r>
      <w:r w:rsidRPr="00B408E6">
        <w:rPr>
          <w:sz w:val="24"/>
          <w:szCs w:val="24"/>
          <w:lang w:val="fr-FR"/>
        </w:rPr>
        <w:t xml:space="preserve">rendre visite à mon </w:t>
      </w:r>
      <w:r w:rsidR="00331810">
        <w:rPr>
          <w:sz w:val="24"/>
          <w:szCs w:val="24"/>
          <w:lang w:val="fr-FR"/>
        </w:rPr>
        <w:t>correspondant</w:t>
      </w:r>
      <w:r w:rsidRPr="00B408E6">
        <w:rPr>
          <w:sz w:val="24"/>
          <w:szCs w:val="24"/>
          <w:lang w:val="fr-FR"/>
        </w:rPr>
        <w:t xml:space="preserve"> et </w:t>
      </w:r>
      <w:r>
        <w:rPr>
          <w:sz w:val="24"/>
          <w:szCs w:val="24"/>
          <w:lang w:val="fr-FR"/>
        </w:rPr>
        <w:t xml:space="preserve">pour </w:t>
      </w:r>
      <w:r w:rsidRPr="00B408E6">
        <w:rPr>
          <w:sz w:val="24"/>
          <w:szCs w:val="24"/>
          <w:lang w:val="fr-FR"/>
        </w:rPr>
        <w:t>améliorer mon fran</w:t>
      </w:r>
      <w:r w:rsidRPr="00367E1B">
        <w:rPr>
          <w:sz w:val="24"/>
          <w:szCs w:val="24"/>
          <w:lang w:val="fr-FR"/>
        </w:rPr>
        <w:t>ç</w:t>
      </w:r>
      <w:r w:rsidRPr="00B408E6">
        <w:rPr>
          <w:sz w:val="24"/>
          <w:szCs w:val="24"/>
          <w:lang w:val="fr-FR"/>
        </w:rPr>
        <w:t xml:space="preserve">ais. </w:t>
      </w:r>
    </w:p>
    <w:p w14:paraId="42E5CAB1" w14:textId="2E69249F" w:rsidR="00D61248" w:rsidRPr="002D4E9F" w:rsidRDefault="005B58DC" w:rsidP="002D4E9F">
      <w:pPr>
        <w:pStyle w:val="Pink"/>
        <w:numPr>
          <w:ilvl w:val="0"/>
          <w:numId w:val="294"/>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336FCDC7" w14:textId="52D2CF00" w:rsidR="00D55C60" w:rsidRPr="00B408E6" w:rsidRDefault="00D55C60" w:rsidP="00EF4D05">
      <w:pPr>
        <w:spacing w:before="120" w:after="120"/>
        <w:ind w:left="363"/>
        <w:rPr>
          <w:sz w:val="24"/>
          <w:szCs w:val="24"/>
          <w:lang w:val="fr-FR"/>
        </w:rPr>
      </w:pPr>
      <w:r w:rsidRPr="00B408E6">
        <w:rPr>
          <w:sz w:val="24"/>
          <w:szCs w:val="24"/>
          <w:lang w:val="fr-FR"/>
        </w:rPr>
        <w:t xml:space="preserve">Il y a </w:t>
      </w:r>
      <w:r>
        <w:rPr>
          <w:sz w:val="24"/>
          <w:szCs w:val="24"/>
          <w:lang w:val="fr-FR"/>
        </w:rPr>
        <w:t>deux</w:t>
      </w:r>
      <w:r w:rsidRPr="00B408E6">
        <w:rPr>
          <w:sz w:val="24"/>
          <w:szCs w:val="24"/>
          <w:lang w:val="fr-FR"/>
        </w:rPr>
        <w:t xml:space="preserve"> mois, je suis allé</w:t>
      </w:r>
      <w:r w:rsidR="00331810">
        <w:rPr>
          <w:sz w:val="24"/>
          <w:szCs w:val="24"/>
          <w:lang w:val="fr-FR"/>
        </w:rPr>
        <w:t>e</w:t>
      </w:r>
      <w:r w:rsidRPr="00B408E6">
        <w:rPr>
          <w:sz w:val="24"/>
          <w:szCs w:val="24"/>
          <w:lang w:val="fr-FR"/>
        </w:rPr>
        <w:t xml:space="preserve"> </w:t>
      </w:r>
      <w:r>
        <w:rPr>
          <w:sz w:val="24"/>
          <w:szCs w:val="24"/>
          <w:lang w:val="fr-FR"/>
        </w:rPr>
        <w:t>à un</w:t>
      </w:r>
      <w:r w:rsidRPr="00B408E6">
        <w:rPr>
          <w:sz w:val="24"/>
          <w:szCs w:val="24"/>
          <w:lang w:val="fr-FR"/>
        </w:rPr>
        <w:t xml:space="preserve"> concert avec ma mère parce que c’</w:t>
      </w:r>
      <w:r w:rsidRPr="00367E1B">
        <w:rPr>
          <w:sz w:val="24"/>
          <w:szCs w:val="24"/>
          <w:lang w:val="fr-FR"/>
        </w:rPr>
        <w:t>é</w:t>
      </w:r>
      <w:r w:rsidRPr="00B408E6">
        <w:rPr>
          <w:sz w:val="24"/>
          <w:szCs w:val="24"/>
          <w:lang w:val="fr-FR"/>
        </w:rPr>
        <w:t xml:space="preserve">tait son anniversaire et ma mère voulait le célébrer avec moi. Nous avons vu </w:t>
      </w:r>
      <w:proofErr w:type="spellStart"/>
      <w:r w:rsidRPr="00A01957">
        <w:rPr>
          <w:i/>
          <w:sz w:val="24"/>
          <w:szCs w:val="24"/>
          <w:lang w:val="fr-FR"/>
        </w:rPr>
        <w:t>Take</w:t>
      </w:r>
      <w:proofErr w:type="spellEnd"/>
      <w:r w:rsidRPr="00A01957">
        <w:rPr>
          <w:i/>
          <w:sz w:val="24"/>
          <w:szCs w:val="24"/>
          <w:lang w:val="fr-FR"/>
        </w:rPr>
        <w:t xml:space="preserve"> That</w:t>
      </w:r>
      <w:r w:rsidRPr="00367E1B">
        <w:rPr>
          <w:sz w:val="24"/>
          <w:szCs w:val="24"/>
          <w:lang w:val="fr-FR"/>
        </w:rPr>
        <w:t xml:space="preserve"> Live</w:t>
      </w:r>
      <w:r w:rsidRPr="00B408E6">
        <w:rPr>
          <w:sz w:val="24"/>
          <w:szCs w:val="24"/>
          <w:lang w:val="fr-FR"/>
        </w:rPr>
        <w:t xml:space="preserve"> p</w:t>
      </w:r>
      <w:r w:rsidR="00331810">
        <w:rPr>
          <w:sz w:val="24"/>
          <w:szCs w:val="24"/>
          <w:lang w:val="fr-FR"/>
        </w:rPr>
        <w:t>uis</w:t>
      </w:r>
      <w:r w:rsidRPr="00B408E6">
        <w:rPr>
          <w:sz w:val="24"/>
          <w:szCs w:val="24"/>
          <w:lang w:val="fr-FR"/>
        </w:rPr>
        <w:t>que ma mère l</w:t>
      </w:r>
      <w:r>
        <w:rPr>
          <w:sz w:val="24"/>
          <w:szCs w:val="24"/>
          <w:lang w:val="fr-FR"/>
        </w:rPr>
        <w:t xml:space="preserve">es </w:t>
      </w:r>
      <w:r w:rsidRPr="00B408E6">
        <w:rPr>
          <w:sz w:val="24"/>
          <w:szCs w:val="24"/>
          <w:lang w:val="fr-FR"/>
        </w:rPr>
        <w:t>a</w:t>
      </w:r>
      <w:r>
        <w:rPr>
          <w:sz w:val="24"/>
          <w:szCs w:val="24"/>
          <w:lang w:val="fr-FR"/>
        </w:rPr>
        <w:t>dore</w:t>
      </w:r>
      <w:r w:rsidR="00331810">
        <w:rPr>
          <w:sz w:val="24"/>
          <w:szCs w:val="24"/>
          <w:lang w:val="fr-FR"/>
        </w:rPr>
        <w:t>. J</w:t>
      </w:r>
      <w:r w:rsidRPr="00B408E6">
        <w:rPr>
          <w:sz w:val="24"/>
          <w:szCs w:val="24"/>
          <w:lang w:val="fr-FR"/>
        </w:rPr>
        <w:t xml:space="preserve">e me suis </w:t>
      </w:r>
      <w:r w:rsidR="005D7E2D">
        <w:rPr>
          <w:sz w:val="24"/>
          <w:szCs w:val="24"/>
          <w:lang w:val="fr-FR"/>
        </w:rPr>
        <w:t xml:space="preserve">bien </w:t>
      </w:r>
      <w:r w:rsidRPr="00B408E6">
        <w:rPr>
          <w:sz w:val="24"/>
          <w:szCs w:val="24"/>
          <w:lang w:val="fr-FR"/>
        </w:rPr>
        <w:t>amusé</w:t>
      </w:r>
      <w:r>
        <w:rPr>
          <w:sz w:val="24"/>
          <w:szCs w:val="24"/>
          <w:lang w:val="fr-FR"/>
        </w:rPr>
        <w:t>e</w:t>
      </w:r>
      <w:r w:rsidRPr="00B408E6">
        <w:rPr>
          <w:sz w:val="24"/>
          <w:szCs w:val="24"/>
          <w:lang w:val="fr-FR"/>
        </w:rPr>
        <w:t xml:space="preserve">, </w:t>
      </w:r>
      <w:r w:rsidR="005D7E2D">
        <w:rPr>
          <w:sz w:val="24"/>
          <w:szCs w:val="24"/>
          <w:lang w:val="fr-FR"/>
        </w:rPr>
        <w:t xml:space="preserve">mais </w:t>
      </w:r>
      <w:proofErr w:type="spellStart"/>
      <w:r w:rsidRPr="00A01957">
        <w:rPr>
          <w:i/>
          <w:sz w:val="24"/>
          <w:szCs w:val="24"/>
          <w:lang w:val="fr-FR"/>
        </w:rPr>
        <w:t>Take</w:t>
      </w:r>
      <w:proofErr w:type="spellEnd"/>
      <w:r w:rsidRPr="00A01957">
        <w:rPr>
          <w:i/>
          <w:sz w:val="24"/>
          <w:szCs w:val="24"/>
          <w:lang w:val="fr-FR"/>
        </w:rPr>
        <w:t xml:space="preserve"> That</w:t>
      </w:r>
      <w:r w:rsidRPr="00B408E6">
        <w:rPr>
          <w:sz w:val="24"/>
          <w:szCs w:val="24"/>
          <w:lang w:val="fr-FR"/>
        </w:rPr>
        <w:t xml:space="preserve"> n’est pas m</w:t>
      </w:r>
      <w:r>
        <w:rPr>
          <w:sz w:val="24"/>
          <w:szCs w:val="24"/>
          <w:lang w:val="fr-FR"/>
        </w:rPr>
        <w:t>on</w:t>
      </w:r>
      <w:r w:rsidRPr="00B408E6">
        <w:rPr>
          <w:sz w:val="24"/>
          <w:szCs w:val="24"/>
          <w:lang w:val="fr-FR"/>
        </w:rPr>
        <w:t xml:space="preserve"> groupe préféré</w:t>
      </w:r>
      <w:r>
        <w:rPr>
          <w:sz w:val="24"/>
          <w:szCs w:val="24"/>
          <w:lang w:val="fr-FR"/>
        </w:rPr>
        <w:t>. Si j’avais le choix, j’irais voir</w:t>
      </w:r>
      <w:r w:rsidRPr="00B408E6">
        <w:rPr>
          <w:sz w:val="24"/>
          <w:szCs w:val="24"/>
          <w:lang w:val="fr-FR"/>
        </w:rPr>
        <w:t xml:space="preserve"> </w:t>
      </w:r>
      <w:r w:rsidRPr="00A01957">
        <w:rPr>
          <w:i/>
          <w:sz w:val="24"/>
          <w:szCs w:val="24"/>
          <w:lang w:val="fr-FR"/>
        </w:rPr>
        <w:t>Little Mix</w:t>
      </w:r>
      <w:r w:rsidRPr="00B408E6">
        <w:rPr>
          <w:sz w:val="24"/>
          <w:szCs w:val="24"/>
          <w:lang w:val="fr-FR"/>
        </w:rPr>
        <w:t xml:space="preserve"> parce que j’aime vraiment le</w:t>
      </w:r>
      <w:r w:rsidR="005D7E2D">
        <w:rPr>
          <w:sz w:val="24"/>
          <w:szCs w:val="24"/>
          <w:lang w:val="fr-FR"/>
        </w:rPr>
        <w:t>ur</w:t>
      </w:r>
      <w:r w:rsidR="00EF4D05">
        <w:rPr>
          <w:sz w:val="24"/>
          <w:szCs w:val="24"/>
          <w:lang w:val="fr-FR"/>
        </w:rPr>
        <w:t xml:space="preserve">s chansons. </w:t>
      </w:r>
    </w:p>
    <w:p w14:paraId="71CA2CC2" w14:textId="77777777" w:rsidR="00EF4D05" w:rsidRDefault="00D55C60" w:rsidP="00D55C60">
      <w:pPr>
        <w:spacing w:before="120" w:after="120"/>
        <w:ind w:left="363"/>
        <w:rPr>
          <w:sz w:val="24"/>
          <w:szCs w:val="24"/>
          <w:lang w:val="fr-FR"/>
        </w:rPr>
        <w:sectPr w:rsidR="00EF4D05" w:rsidSect="003D0260">
          <w:headerReference w:type="default" r:id="rId107"/>
          <w:footerReference w:type="default" r:id="rId108"/>
          <w:pgSz w:w="11906" w:h="16838"/>
          <w:pgMar w:top="1134" w:right="1134" w:bottom="851" w:left="1134" w:header="708" w:footer="708" w:gutter="0"/>
          <w:cols w:space="708"/>
          <w:docGrid w:linePitch="381"/>
        </w:sectPr>
      </w:pPr>
      <w:r w:rsidRPr="00B408E6">
        <w:rPr>
          <w:sz w:val="24"/>
          <w:szCs w:val="24"/>
          <w:lang w:val="fr-FR"/>
        </w:rPr>
        <w:t>Voir des concerts</w:t>
      </w:r>
      <w:r>
        <w:rPr>
          <w:sz w:val="24"/>
          <w:szCs w:val="24"/>
          <w:lang w:val="fr-FR"/>
        </w:rPr>
        <w:t xml:space="preserve"> live</w:t>
      </w:r>
      <w:r w:rsidRPr="00B408E6">
        <w:rPr>
          <w:sz w:val="24"/>
          <w:szCs w:val="24"/>
          <w:lang w:val="fr-FR"/>
        </w:rPr>
        <w:t xml:space="preserve"> est tellement mieux que</w:t>
      </w:r>
      <w:r>
        <w:rPr>
          <w:sz w:val="24"/>
          <w:szCs w:val="24"/>
          <w:lang w:val="fr-FR"/>
        </w:rPr>
        <w:t xml:space="preserve"> les</w:t>
      </w:r>
      <w:r w:rsidRPr="00B408E6">
        <w:rPr>
          <w:sz w:val="24"/>
          <w:szCs w:val="24"/>
          <w:lang w:val="fr-FR"/>
        </w:rPr>
        <w:t xml:space="preserve"> regarder </w:t>
      </w:r>
      <w:r>
        <w:rPr>
          <w:sz w:val="24"/>
          <w:szCs w:val="24"/>
          <w:lang w:val="fr-FR"/>
        </w:rPr>
        <w:t xml:space="preserve">à </w:t>
      </w:r>
      <w:r w:rsidRPr="00B408E6">
        <w:rPr>
          <w:sz w:val="24"/>
          <w:szCs w:val="24"/>
          <w:lang w:val="fr-FR"/>
        </w:rPr>
        <w:t>la télévision car l’a</w:t>
      </w:r>
      <w:r>
        <w:rPr>
          <w:sz w:val="24"/>
          <w:szCs w:val="24"/>
          <w:lang w:val="fr-FR"/>
        </w:rPr>
        <w:t>mbiance</w:t>
      </w:r>
      <w:r w:rsidRPr="00B408E6">
        <w:rPr>
          <w:sz w:val="24"/>
          <w:szCs w:val="24"/>
          <w:lang w:val="fr-FR"/>
        </w:rPr>
        <w:t xml:space="preserve"> est géniale et on peut danser et chanter très fort</w:t>
      </w:r>
      <w:r w:rsidRPr="00A01957">
        <w:rPr>
          <w:sz w:val="24"/>
          <w:szCs w:val="24"/>
          <w:lang w:val="fr-FR"/>
        </w:rPr>
        <w:t>!</w:t>
      </w:r>
      <w:r w:rsidRPr="00B408E6">
        <w:rPr>
          <w:sz w:val="24"/>
          <w:szCs w:val="24"/>
          <w:lang w:val="fr-FR"/>
        </w:rPr>
        <w:t xml:space="preserve"> Je pense aussi que c'est bien de voir les chanteurs célèbres </w:t>
      </w:r>
      <w:r>
        <w:rPr>
          <w:sz w:val="24"/>
          <w:szCs w:val="24"/>
          <w:lang w:val="fr-FR"/>
        </w:rPr>
        <w:t>en personne puisque</w:t>
      </w:r>
      <w:r w:rsidRPr="00B408E6">
        <w:rPr>
          <w:sz w:val="24"/>
          <w:szCs w:val="24"/>
          <w:lang w:val="fr-FR"/>
        </w:rPr>
        <w:t xml:space="preserve"> c'est plus passionnant</w:t>
      </w:r>
      <w:r>
        <w:rPr>
          <w:sz w:val="24"/>
          <w:szCs w:val="24"/>
          <w:lang w:val="fr-FR"/>
        </w:rPr>
        <w:t>.</w:t>
      </w:r>
      <w:r w:rsidRPr="00B408E6">
        <w:rPr>
          <w:sz w:val="24"/>
          <w:szCs w:val="24"/>
          <w:lang w:val="fr-FR"/>
        </w:rPr>
        <w:t xml:space="preserve"> </w:t>
      </w:r>
    </w:p>
    <w:p w14:paraId="6336129F" w14:textId="7C5C08CA" w:rsidR="00D55C60" w:rsidRDefault="00D55C60" w:rsidP="00D55C60">
      <w:pPr>
        <w:spacing w:before="120" w:after="120"/>
        <w:ind w:left="363"/>
        <w:rPr>
          <w:sz w:val="24"/>
          <w:szCs w:val="24"/>
          <w:lang w:val="fr-FR"/>
        </w:rPr>
      </w:pPr>
      <w:r w:rsidRPr="00B408E6">
        <w:rPr>
          <w:sz w:val="24"/>
          <w:szCs w:val="24"/>
          <w:lang w:val="fr-FR"/>
        </w:rPr>
        <w:lastRenderedPageBreak/>
        <w:t xml:space="preserve">La prochaine fois que j'irai </w:t>
      </w:r>
      <w:r>
        <w:rPr>
          <w:sz w:val="24"/>
          <w:szCs w:val="24"/>
          <w:lang w:val="fr-FR"/>
        </w:rPr>
        <w:t>à un</w:t>
      </w:r>
      <w:r w:rsidRPr="00B408E6">
        <w:rPr>
          <w:sz w:val="24"/>
          <w:szCs w:val="24"/>
          <w:lang w:val="fr-FR"/>
        </w:rPr>
        <w:t xml:space="preserve"> concert, je préférerais sortir avec des amis plutôt qu’avec ma mère, parce que ma mère</w:t>
      </w:r>
      <w:r>
        <w:rPr>
          <w:sz w:val="24"/>
          <w:szCs w:val="24"/>
          <w:lang w:val="fr-FR"/>
        </w:rPr>
        <w:t xml:space="preserve"> (bien qu’elle soit t</w:t>
      </w:r>
      <w:r w:rsidRPr="00B408E6">
        <w:rPr>
          <w:sz w:val="24"/>
          <w:szCs w:val="24"/>
          <w:lang w:val="fr-FR"/>
        </w:rPr>
        <w:t xml:space="preserve">oujours </w:t>
      </w:r>
      <w:r>
        <w:rPr>
          <w:sz w:val="24"/>
          <w:szCs w:val="24"/>
          <w:lang w:val="fr-FR"/>
        </w:rPr>
        <w:t xml:space="preserve">sympa) </w:t>
      </w:r>
      <w:r w:rsidRPr="00B408E6">
        <w:rPr>
          <w:sz w:val="24"/>
          <w:szCs w:val="24"/>
          <w:lang w:val="fr-FR"/>
        </w:rPr>
        <w:t xml:space="preserve">n'est pas aussi </w:t>
      </w:r>
      <w:r>
        <w:rPr>
          <w:sz w:val="24"/>
          <w:szCs w:val="24"/>
          <w:lang w:val="fr-FR"/>
        </w:rPr>
        <w:t xml:space="preserve">drôle </w:t>
      </w:r>
      <w:r w:rsidRPr="00B408E6">
        <w:rPr>
          <w:sz w:val="24"/>
          <w:szCs w:val="24"/>
          <w:lang w:val="fr-FR"/>
        </w:rPr>
        <w:t>que mes amis et je veux m'amuser plus!</w:t>
      </w:r>
    </w:p>
    <w:p w14:paraId="2D2FA394" w14:textId="4818D2C7" w:rsidR="00D55C60" w:rsidRPr="002D4E9F" w:rsidRDefault="005B58DC" w:rsidP="002D4E9F">
      <w:pPr>
        <w:pStyle w:val="Purple"/>
        <w:numPr>
          <w:ilvl w:val="0"/>
          <w:numId w:val="294"/>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68898150" w14:textId="1F081BEC" w:rsidR="00D55C60" w:rsidRPr="00B408E6" w:rsidRDefault="00D55C60" w:rsidP="00EF4D05">
      <w:pPr>
        <w:spacing w:before="120" w:after="120"/>
        <w:ind w:left="363"/>
        <w:rPr>
          <w:sz w:val="24"/>
          <w:szCs w:val="24"/>
          <w:lang w:val="fr-FR"/>
        </w:rPr>
      </w:pPr>
      <w:r w:rsidRPr="00B408E6">
        <w:rPr>
          <w:sz w:val="24"/>
          <w:szCs w:val="24"/>
          <w:lang w:val="fr-FR"/>
        </w:rPr>
        <w:t>Je dois admettre que ma ville n'est pas particulièrement écologique</w:t>
      </w:r>
      <w:r w:rsidR="005D7E2D">
        <w:rPr>
          <w:sz w:val="24"/>
          <w:szCs w:val="24"/>
          <w:lang w:val="fr-FR"/>
        </w:rPr>
        <w:t>. J</w:t>
      </w:r>
      <w:r w:rsidRPr="00B408E6">
        <w:rPr>
          <w:sz w:val="24"/>
          <w:szCs w:val="24"/>
          <w:lang w:val="fr-FR"/>
        </w:rPr>
        <w:t xml:space="preserve">e n'aime pas </w:t>
      </w:r>
      <w:r w:rsidRPr="00367E1B">
        <w:rPr>
          <w:sz w:val="24"/>
          <w:szCs w:val="24"/>
          <w:lang w:val="fr-FR"/>
        </w:rPr>
        <w:t>ça</w:t>
      </w:r>
      <w:r w:rsidRPr="00B408E6">
        <w:rPr>
          <w:sz w:val="24"/>
          <w:szCs w:val="24"/>
          <w:lang w:val="fr-FR"/>
        </w:rPr>
        <w:t xml:space="preserve"> parce qu</w:t>
      </w:r>
      <w:r>
        <w:rPr>
          <w:sz w:val="24"/>
          <w:szCs w:val="24"/>
          <w:lang w:val="fr-FR"/>
        </w:rPr>
        <w:t xml:space="preserve">’on devrait faire </w:t>
      </w:r>
      <w:r w:rsidRPr="00B408E6">
        <w:rPr>
          <w:sz w:val="24"/>
          <w:szCs w:val="24"/>
          <w:lang w:val="fr-FR"/>
        </w:rPr>
        <w:t>plus pour protéger l'environnement. Il y a souvent des d</w:t>
      </w:r>
      <w:r w:rsidRPr="00367E1B">
        <w:rPr>
          <w:sz w:val="24"/>
          <w:szCs w:val="24"/>
          <w:lang w:val="fr-FR"/>
        </w:rPr>
        <w:t>é</w:t>
      </w:r>
      <w:r w:rsidRPr="00B408E6">
        <w:rPr>
          <w:sz w:val="24"/>
          <w:szCs w:val="24"/>
          <w:lang w:val="fr-FR"/>
        </w:rPr>
        <w:t xml:space="preserve">chets dans les rues à cause des poubelles qui ne sont pas vidées assez souvent. </w:t>
      </w:r>
      <w:r w:rsidR="005D7E2D">
        <w:rPr>
          <w:sz w:val="24"/>
          <w:szCs w:val="24"/>
          <w:lang w:val="fr-FR"/>
        </w:rPr>
        <w:t>D</w:t>
      </w:r>
      <w:r w:rsidR="005D7E2D" w:rsidRPr="00B408E6">
        <w:rPr>
          <w:sz w:val="24"/>
          <w:szCs w:val="24"/>
          <w:lang w:val="fr-FR"/>
        </w:rPr>
        <w:t>ans l</w:t>
      </w:r>
      <w:r w:rsidR="005D7E2D">
        <w:rPr>
          <w:sz w:val="24"/>
          <w:szCs w:val="24"/>
          <w:lang w:val="fr-FR"/>
        </w:rPr>
        <w:t>e centre-ville</w:t>
      </w:r>
      <w:r w:rsidR="005D7E2D" w:rsidRPr="00B408E6">
        <w:rPr>
          <w:sz w:val="24"/>
          <w:szCs w:val="24"/>
          <w:lang w:val="fr-FR"/>
        </w:rPr>
        <w:t xml:space="preserve"> </w:t>
      </w:r>
      <w:r w:rsidR="005D7E2D">
        <w:rPr>
          <w:sz w:val="24"/>
          <w:szCs w:val="24"/>
          <w:lang w:val="fr-FR"/>
        </w:rPr>
        <w:t>il</w:t>
      </w:r>
      <w:r w:rsidRPr="00B408E6">
        <w:rPr>
          <w:sz w:val="24"/>
          <w:szCs w:val="24"/>
          <w:lang w:val="fr-FR"/>
        </w:rPr>
        <w:t xml:space="preserve"> y a beaucoup de lumières</w:t>
      </w:r>
      <w:r w:rsidR="00A01957">
        <w:rPr>
          <w:sz w:val="24"/>
          <w:szCs w:val="24"/>
          <w:lang w:val="fr-FR"/>
        </w:rPr>
        <w:t>, qu</w:t>
      </w:r>
      <w:r w:rsidR="005D7E2D">
        <w:rPr>
          <w:sz w:val="24"/>
          <w:szCs w:val="24"/>
          <w:lang w:val="fr-FR"/>
        </w:rPr>
        <w:t>i</w:t>
      </w:r>
      <w:r w:rsidRPr="00B408E6">
        <w:rPr>
          <w:sz w:val="24"/>
          <w:szCs w:val="24"/>
          <w:lang w:val="fr-FR"/>
        </w:rPr>
        <w:t xml:space="preserve"> </w:t>
      </w:r>
      <w:r w:rsidR="005D7E2D">
        <w:rPr>
          <w:sz w:val="24"/>
          <w:szCs w:val="24"/>
          <w:lang w:val="fr-FR"/>
        </w:rPr>
        <w:t>consomment</w:t>
      </w:r>
      <w:r w:rsidRPr="00B408E6">
        <w:rPr>
          <w:sz w:val="24"/>
          <w:szCs w:val="24"/>
          <w:lang w:val="fr-FR"/>
        </w:rPr>
        <w:t xml:space="preserve"> beaucoup d’électricité</w:t>
      </w:r>
      <w:r w:rsidR="005D7E2D">
        <w:rPr>
          <w:sz w:val="24"/>
          <w:szCs w:val="24"/>
          <w:lang w:val="fr-FR"/>
        </w:rPr>
        <w:t xml:space="preserve"> et coûtent cher</w:t>
      </w:r>
      <w:r w:rsidRPr="00B408E6">
        <w:rPr>
          <w:sz w:val="24"/>
          <w:szCs w:val="24"/>
          <w:lang w:val="fr-FR"/>
        </w:rPr>
        <w:t xml:space="preserve">. Protéger l’environnement est </w:t>
      </w:r>
      <w:r>
        <w:rPr>
          <w:sz w:val="24"/>
          <w:szCs w:val="24"/>
          <w:lang w:val="fr-FR"/>
        </w:rPr>
        <w:t xml:space="preserve">si </w:t>
      </w:r>
      <w:r w:rsidRPr="00B408E6">
        <w:rPr>
          <w:sz w:val="24"/>
          <w:szCs w:val="24"/>
          <w:lang w:val="fr-FR"/>
        </w:rPr>
        <w:t xml:space="preserve">important, alors quand nous sommes chez nous, nous essayons d’éteindre les lumières et </w:t>
      </w:r>
      <w:r w:rsidR="005D7E2D">
        <w:rPr>
          <w:sz w:val="24"/>
          <w:szCs w:val="24"/>
          <w:lang w:val="fr-FR"/>
        </w:rPr>
        <w:t xml:space="preserve">de </w:t>
      </w:r>
      <w:r w:rsidRPr="00B408E6">
        <w:rPr>
          <w:sz w:val="24"/>
          <w:szCs w:val="24"/>
          <w:lang w:val="fr-FR"/>
        </w:rPr>
        <w:t>séparer nos déchets.</w:t>
      </w:r>
    </w:p>
    <w:p w14:paraId="7E32BF96" w14:textId="30D56615" w:rsidR="00D55C60" w:rsidRPr="00B408E6" w:rsidRDefault="009611F2" w:rsidP="00EF4D05">
      <w:pPr>
        <w:spacing w:before="120" w:after="120"/>
        <w:ind w:left="363"/>
        <w:rPr>
          <w:sz w:val="24"/>
          <w:szCs w:val="24"/>
          <w:lang w:val="fr-FR"/>
        </w:rPr>
      </w:pPr>
      <w:r>
        <w:rPr>
          <w:sz w:val="24"/>
          <w:szCs w:val="24"/>
          <w:lang w:val="fr-FR"/>
        </w:rPr>
        <w:t>L</w:t>
      </w:r>
      <w:r w:rsidRPr="00B408E6">
        <w:rPr>
          <w:sz w:val="24"/>
          <w:szCs w:val="24"/>
          <w:lang w:val="fr-FR"/>
        </w:rPr>
        <w:t xml:space="preserve">'été prochain, </w:t>
      </w:r>
      <w:r>
        <w:rPr>
          <w:sz w:val="24"/>
          <w:szCs w:val="24"/>
          <w:lang w:val="fr-FR"/>
        </w:rPr>
        <w:t>d</w:t>
      </w:r>
      <w:r w:rsidR="00D55C60" w:rsidRPr="00B408E6">
        <w:rPr>
          <w:sz w:val="24"/>
          <w:szCs w:val="24"/>
          <w:lang w:val="fr-FR"/>
        </w:rPr>
        <w:t>ans ma ville jumelle en France, ils installeront des panneaux solaires sur certains bâtiments</w:t>
      </w:r>
      <w:r w:rsidR="00D55C60">
        <w:rPr>
          <w:sz w:val="24"/>
          <w:szCs w:val="24"/>
          <w:lang w:val="fr-FR"/>
        </w:rPr>
        <w:t xml:space="preserve"> – quelle bonne idée! Ici, n</w:t>
      </w:r>
      <w:r w:rsidR="00D55C60" w:rsidRPr="00B408E6">
        <w:rPr>
          <w:sz w:val="24"/>
          <w:szCs w:val="24"/>
          <w:lang w:val="fr-FR"/>
        </w:rPr>
        <w:t>ous pourrions avoir plus de poubelles dans les rue</w:t>
      </w:r>
      <w:r w:rsidR="00EF13DB">
        <w:rPr>
          <w:sz w:val="24"/>
          <w:szCs w:val="24"/>
          <w:lang w:val="fr-FR"/>
        </w:rPr>
        <w:t>s</w:t>
      </w:r>
      <w:r w:rsidR="00D55C60" w:rsidRPr="00B408E6">
        <w:rPr>
          <w:sz w:val="24"/>
          <w:szCs w:val="24"/>
          <w:lang w:val="fr-FR"/>
        </w:rPr>
        <w:t xml:space="preserve"> </w:t>
      </w:r>
      <w:r>
        <w:rPr>
          <w:sz w:val="24"/>
          <w:szCs w:val="24"/>
          <w:lang w:val="fr-FR"/>
        </w:rPr>
        <w:t>de la</w:t>
      </w:r>
      <w:r w:rsidR="00D55C60" w:rsidRPr="00B408E6">
        <w:rPr>
          <w:sz w:val="24"/>
          <w:szCs w:val="24"/>
          <w:lang w:val="fr-FR"/>
        </w:rPr>
        <w:t xml:space="preserve"> ville et</w:t>
      </w:r>
      <w:r w:rsidR="00D55C60">
        <w:rPr>
          <w:sz w:val="24"/>
          <w:szCs w:val="24"/>
          <w:lang w:val="fr-FR"/>
        </w:rPr>
        <w:t>,</w:t>
      </w:r>
      <w:r w:rsidR="00D55C60" w:rsidRPr="00B408E6">
        <w:rPr>
          <w:sz w:val="24"/>
          <w:szCs w:val="24"/>
          <w:lang w:val="fr-FR"/>
        </w:rPr>
        <w:t xml:space="preserve"> </w:t>
      </w:r>
      <w:r w:rsidR="00D55C60" w:rsidRPr="00B408E6">
        <w:rPr>
          <w:rFonts w:cstheme="minorHAnsi"/>
          <w:sz w:val="24"/>
          <w:szCs w:val="24"/>
          <w:lang w:val="fr-FR"/>
        </w:rPr>
        <w:t>à</w:t>
      </w:r>
      <w:r w:rsidR="00D55C60" w:rsidRPr="00B408E6">
        <w:rPr>
          <w:sz w:val="24"/>
          <w:szCs w:val="24"/>
          <w:lang w:val="fr-FR"/>
        </w:rPr>
        <w:t xml:space="preserve"> mon avis, on pourrait avoir moins d</w:t>
      </w:r>
      <w:r>
        <w:rPr>
          <w:sz w:val="24"/>
          <w:szCs w:val="24"/>
          <w:lang w:val="fr-FR"/>
        </w:rPr>
        <w:t>’illuminations</w:t>
      </w:r>
      <w:r w:rsidR="00D55C60" w:rsidRPr="00B408E6">
        <w:rPr>
          <w:sz w:val="24"/>
          <w:szCs w:val="24"/>
          <w:lang w:val="fr-FR"/>
        </w:rPr>
        <w:t xml:space="preserve"> </w:t>
      </w:r>
      <w:r w:rsidR="00D55C60">
        <w:rPr>
          <w:sz w:val="24"/>
          <w:szCs w:val="24"/>
          <w:lang w:val="fr-FR"/>
        </w:rPr>
        <w:t xml:space="preserve">à </w:t>
      </w:r>
      <w:r w:rsidR="00D55C60" w:rsidRPr="00B408E6">
        <w:rPr>
          <w:sz w:val="24"/>
          <w:szCs w:val="24"/>
          <w:lang w:val="fr-FR"/>
        </w:rPr>
        <w:t xml:space="preserve">Noël. </w:t>
      </w:r>
      <w:r w:rsidR="00D55C60">
        <w:rPr>
          <w:sz w:val="24"/>
          <w:szCs w:val="24"/>
          <w:lang w:val="fr-FR"/>
        </w:rPr>
        <w:t>Si les tran</w:t>
      </w:r>
      <w:r w:rsidR="00A01957">
        <w:rPr>
          <w:sz w:val="24"/>
          <w:szCs w:val="24"/>
          <w:lang w:val="fr-FR"/>
        </w:rPr>
        <w:t>s</w:t>
      </w:r>
      <w:r w:rsidR="00D55C60">
        <w:rPr>
          <w:sz w:val="24"/>
          <w:szCs w:val="24"/>
          <w:lang w:val="fr-FR"/>
        </w:rPr>
        <w:t xml:space="preserve">ports en commun étaient moins chers, on pourrait aussi </w:t>
      </w:r>
      <w:r w:rsidR="00D55C60" w:rsidRPr="00B408E6">
        <w:rPr>
          <w:sz w:val="24"/>
          <w:szCs w:val="24"/>
          <w:lang w:val="fr-FR"/>
        </w:rPr>
        <w:t>essayer de prendre le bus ou le train au lieu d’utiliser la voiture.</w:t>
      </w:r>
    </w:p>
    <w:p w14:paraId="7BECE269" w14:textId="6A20195A" w:rsidR="00D55C60" w:rsidRPr="002D4E9F" w:rsidRDefault="005B58DC" w:rsidP="002D4E9F">
      <w:pPr>
        <w:pStyle w:val="Pink"/>
        <w:numPr>
          <w:ilvl w:val="0"/>
          <w:numId w:val="294"/>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49B6DF57" w14:textId="415D9C1A" w:rsidR="00D55C60" w:rsidRPr="00B408E6" w:rsidRDefault="00D55C60" w:rsidP="00D55C60">
      <w:pPr>
        <w:spacing w:before="120" w:after="120"/>
        <w:ind w:left="363"/>
        <w:rPr>
          <w:sz w:val="24"/>
          <w:szCs w:val="24"/>
          <w:lang w:val="fr-FR"/>
        </w:rPr>
      </w:pPr>
      <w:r w:rsidRPr="00B408E6">
        <w:rPr>
          <w:sz w:val="24"/>
          <w:szCs w:val="24"/>
          <w:lang w:val="fr-FR"/>
        </w:rPr>
        <w:t>J'aime ma ville</w:t>
      </w:r>
      <w:r>
        <w:rPr>
          <w:sz w:val="24"/>
          <w:szCs w:val="24"/>
          <w:lang w:val="fr-FR"/>
        </w:rPr>
        <w:t>,</w:t>
      </w:r>
      <w:r w:rsidRPr="00B408E6">
        <w:rPr>
          <w:sz w:val="24"/>
          <w:szCs w:val="24"/>
          <w:lang w:val="fr-FR"/>
        </w:rPr>
        <w:t xml:space="preserve"> mais malheureusement il y a </w:t>
      </w:r>
      <w:r>
        <w:rPr>
          <w:sz w:val="24"/>
          <w:szCs w:val="24"/>
          <w:lang w:val="fr-FR"/>
        </w:rPr>
        <w:t>beaucoup de</w:t>
      </w:r>
      <w:r w:rsidRPr="00B408E6">
        <w:rPr>
          <w:sz w:val="24"/>
          <w:szCs w:val="24"/>
          <w:lang w:val="fr-FR"/>
        </w:rPr>
        <w:t xml:space="preserve"> sans-abri</w:t>
      </w:r>
      <w:r>
        <w:rPr>
          <w:sz w:val="24"/>
          <w:szCs w:val="24"/>
          <w:lang w:val="fr-FR"/>
        </w:rPr>
        <w:t xml:space="preserve"> qui ont besoin d’aide</w:t>
      </w:r>
      <w:r w:rsidRPr="00B408E6">
        <w:rPr>
          <w:sz w:val="24"/>
          <w:szCs w:val="24"/>
          <w:lang w:val="fr-FR"/>
        </w:rPr>
        <w:t xml:space="preserve">. Je ne sais pas exactement ce qu‘on peut faire pour améliorer la situation, mais </w:t>
      </w:r>
      <w:r w:rsidR="009611F2">
        <w:rPr>
          <w:rFonts w:cstheme="minorHAnsi"/>
          <w:sz w:val="24"/>
          <w:szCs w:val="24"/>
          <w:lang w:val="fr-FR"/>
        </w:rPr>
        <w:t>ce</w:t>
      </w:r>
      <w:r w:rsidRPr="00B408E6">
        <w:rPr>
          <w:sz w:val="24"/>
          <w:szCs w:val="24"/>
          <w:lang w:val="fr-FR"/>
        </w:rPr>
        <w:t xml:space="preserve"> serait mieux s</w:t>
      </w:r>
      <w:r>
        <w:rPr>
          <w:sz w:val="24"/>
          <w:szCs w:val="24"/>
          <w:lang w:val="fr-FR"/>
        </w:rPr>
        <w:t xml:space="preserve">’il y avait un centre </w:t>
      </w:r>
      <w:r w:rsidRPr="00B408E6">
        <w:rPr>
          <w:sz w:val="24"/>
          <w:szCs w:val="24"/>
          <w:lang w:val="fr-FR"/>
        </w:rPr>
        <w:t xml:space="preserve">où </w:t>
      </w:r>
      <w:r>
        <w:rPr>
          <w:sz w:val="24"/>
          <w:szCs w:val="24"/>
          <w:lang w:val="fr-FR"/>
        </w:rPr>
        <w:t>on pourrait trouver</w:t>
      </w:r>
      <w:r w:rsidRPr="00B408E6">
        <w:rPr>
          <w:sz w:val="24"/>
          <w:szCs w:val="24"/>
          <w:lang w:val="fr-FR"/>
        </w:rPr>
        <w:t xml:space="preserve"> de la nourriture et un lit </w:t>
      </w:r>
      <w:r>
        <w:rPr>
          <w:sz w:val="24"/>
          <w:szCs w:val="24"/>
          <w:lang w:val="fr-FR"/>
        </w:rPr>
        <w:t>sans devoir payer. Lorsqu’on aura cré</w:t>
      </w:r>
      <w:r w:rsidR="009611F2">
        <w:rPr>
          <w:sz w:val="24"/>
          <w:szCs w:val="24"/>
          <w:lang w:val="fr-FR"/>
        </w:rPr>
        <w:t>é</w:t>
      </w:r>
      <w:r>
        <w:rPr>
          <w:sz w:val="24"/>
          <w:szCs w:val="24"/>
          <w:lang w:val="fr-FR"/>
        </w:rPr>
        <w:t xml:space="preserve"> un centre pour les sans-a</w:t>
      </w:r>
      <w:r w:rsidR="00A01957">
        <w:rPr>
          <w:sz w:val="24"/>
          <w:szCs w:val="24"/>
          <w:lang w:val="fr-FR"/>
        </w:rPr>
        <w:t xml:space="preserve">bris, on pourra </w:t>
      </w:r>
      <w:r w:rsidR="009611F2">
        <w:rPr>
          <w:sz w:val="24"/>
          <w:szCs w:val="24"/>
          <w:lang w:val="fr-FR"/>
        </w:rPr>
        <w:t>encourager</w:t>
      </w:r>
      <w:r w:rsidR="00A01957">
        <w:rPr>
          <w:sz w:val="24"/>
          <w:szCs w:val="24"/>
          <w:lang w:val="fr-FR"/>
        </w:rPr>
        <w:t xml:space="preserve"> des </w:t>
      </w:r>
      <w:r w:rsidR="009611F2">
        <w:rPr>
          <w:sz w:val="24"/>
          <w:szCs w:val="24"/>
          <w:lang w:val="fr-FR"/>
        </w:rPr>
        <w:t>bénévoles</w:t>
      </w:r>
      <w:r>
        <w:rPr>
          <w:sz w:val="24"/>
          <w:szCs w:val="24"/>
          <w:lang w:val="fr-FR"/>
        </w:rPr>
        <w:t xml:space="preserve"> </w:t>
      </w:r>
      <w:r w:rsidR="009611F2">
        <w:rPr>
          <w:sz w:val="24"/>
          <w:szCs w:val="24"/>
          <w:lang w:val="fr-FR"/>
        </w:rPr>
        <w:t>à</w:t>
      </w:r>
      <w:r w:rsidRPr="00B408E6">
        <w:rPr>
          <w:sz w:val="24"/>
          <w:szCs w:val="24"/>
          <w:lang w:val="fr-FR"/>
        </w:rPr>
        <w:t xml:space="preserve"> </w:t>
      </w:r>
      <w:r>
        <w:rPr>
          <w:sz w:val="24"/>
          <w:szCs w:val="24"/>
          <w:lang w:val="fr-FR"/>
        </w:rPr>
        <w:t xml:space="preserve">y </w:t>
      </w:r>
      <w:r w:rsidRPr="00B408E6">
        <w:rPr>
          <w:sz w:val="24"/>
          <w:szCs w:val="24"/>
          <w:lang w:val="fr-FR"/>
        </w:rPr>
        <w:t>travailler</w:t>
      </w:r>
      <w:r>
        <w:rPr>
          <w:sz w:val="24"/>
          <w:szCs w:val="24"/>
          <w:lang w:val="fr-FR"/>
        </w:rPr>
        <w:t>.</w:t>
      </w:r>
    </w:p>
    <w:p w14:paraId="07A2D690" w14:textId="0CBB8BC7" w:rsidR="00D55C60" w:rsidRDefault="00D55C60" w:rsidP="00D55C60">
      <w:pPr>
        <w:spacing w:before="120" w:after="120"/>
        <w:ind w:left="363"/>
        <w:rPr>
          <w:sz w:val="24"/>
          <w:szCs w:val="24"/>
          <w:lang w:val="fr-FR"/>
        </w:rPr>
      </w:pPr>
      <w:r w:rsidRPr="00B408E6">
        <w:rPr>
          <w:sz w:val="24"/>
          <w:szCs w:val="24"/>
          <w:lang w:val="fr-FR"/>
        </w:rPr>
        <w:t xml:space="preserve">Il y a un an, j'ai commencé à travailler comme bénévole. </w:t>
      </w:r>
      <w:r w:rsidR="00334D9D">
        <w:rPr>
          <w:sz w:val="24"/>
          <w:szCs w:val="24"/>
          <w:lang w:val="fr-FR"/>
        </w:rPr>
        <w:t>C</w:t>
      </w:r>
      <w:r w:rsidR="00334D9D" w:rsidRPr="00B408E6">
        <w:rPr>
          <w:sz w:val="24"/>
          <w:szCs w:val="24"/>
          <w:lang w:val="fr-FR"/>
        </w:rPr>
        <w:t xml:space="preserve">haque weekend </w:t>
      </w:r>
      <w:r w:rsidR="00334D9D">
        <w:rPr>
          <w:sz w:val="24"/>
          <w:szCs w:val="24"/>
          <w:lang w:val="fr-FR"/>
        </w:rPr>
        <w:t>j</w:t>
      </w:r>
      <w:r w:rsidRPr="00B408E6">
        <w:rPr>
          <w:sz w:val="24"/>
          <w:szCs w:val="24"/>
          <w:lang w:val="fr-FR"/>
        </w:rPr>
        <w:t xml:space="preserve">e travaille dans une maison de retraite et je travaillerai plusieurs jours à Noël. J'aime mon travail parce que je sais que je peux vraiment aider et peut-être </w:t>
      </w:r>
      <w:r w:rsidR="00334D9D">
        <w:rPr>
          <w:sz w:val="24"/>
          <w:szCs w:val="24"/>
          <w:lang w:val="fr-FR"/>
        </w:rPr>
        <w:t xml:space="preserve">que </w:t>
      </w:r>
      <w:r w:rsidRPr="00B408E6">
        <w:rPr>
          <w:sz w:val="24"/>
          <w:szCs w:val="24"/>
          <w:lang w:val="fr-FR"/>
        </w:rPr>
        <w:t>quand j</w:t>
      </w:r>
      <w:r>
        <w:rPr>
          <w:sz w:val="24"/>
          <w:szCs w:val="24"/>
          <w:lang w:val="fr-FR"/>
        </w:rPr>
        <w:t>’aurai fini mes examens</w:t>
      </w:r>
      <w:r w:rsidRPr="00B408E6">
        <w:rPr>
          <w:sz w:val="24"/>
          <w:szCs w:val="24"/>
          <w:lang w:val="fr-FR"/>
        </w:rPr>
        <w:t xml:space="preserve">, je ferai quelque chose comme ça, mais, à mon avis, nous devrions avoir plus de </w:t>
      </w:r>
      <w:r w:rsidR="00334D9D">
        <w:rPr>
          <w:sz w:val="24"/>
          <w:szCs w:val="24"/>
          <w:lang w:val="fr-FR"/>
        </w:rPr>
        <w:t>bénévol</w:t>
      </w:r>
      <w:r w:rsidRPr="00B408E6">
        <w:rPr>
          <w:sz w:val="24"/>
          <w:szCs w:val="24"/>
          <w:lang w:val="fr-FR"/>
        </w:rPr>
        <w:t>es</w:t>
      </w:r>
      <w:r>
        <w:rPr>
          <w:sz w:val="24"/>
          <w:szCs w:val="24"/>
          <w:lang w:val="fr-FR"/>
        </w:rPr>
        <w:t>. Pour l’instant</w:t>
      </w:r>
      <w:r w:rsidR="00334D9D">
        <w:rPr>
          <w:sz w:val="24"/>
          <w:szCs w:val="24"/>
          <w:lang w:val="fr-FR"/>
        </w:rPr>
        <w:t>, dans ma ville,</w:t>
      </w:r>
      <w:r>
        <w:rPr>
          <w:sz w:val="24"/>
          <w:szCs w:val="24"/>
          <w:lang w:val="fr-FR"/>
        </w:rPr>
        <w:t xml:space="preserve"> il n’y a pas d’opportunités pour faire du </w:t>
      </w:r>
      <w:r w:rsidR="00334D9D">
        <w:rPr>
          <w:sz w:val="24"/>
          <w:szCs w:val="24"/>
          <w:lang w:val="fr-FR"/>
        </w:rPr>
        <w:t>bénévolat</w:t>
      </w:r>
      <w:r>
        <w:rPr>
          <w:sz w:val="24"/>
          <w:szCs w:val="24"/>
          <w:lang w:val="fr-FR"/>
        </w:rPr>
        <w:t xml:space="preserve"> avec les sans-abris, mais j’essaie toujours de leur donner un peu d’argent.</w:t>
      </w:r>
      <w:r w:rsidRPr="00B408E6">
        <w:rPr>
          <w:sz w:val="24"/>
          <w:szCs w:val="24"/>
          <w:lang w:val="fr-FR"/>
        </w:rPr>
        <w:t xml:space="preserve"> </w:t>
      </w:r>
    </w:p>
    <w:p w14:paraId="1F4E6F14" w14:textId="77777777" w:rsidR="00EF4D05" w:rsidRPr="00B408E6" w:rsidRDefault="00EF4D05" w:rsidP="009F3846">
      <w:pPr>
        <w:ind w:left="363"/>
        <w:rPr>
          <w:sz w:val="24"/>
          <w:szCs w:val="24"/>
          <w:lang w:val="fr-FR"/>
        </w:rPr>
      </w:pPr>
    </w:p>
    <w:p w14:paraId="1D0E4556" w14:textId="024D8BEB" w:rsidR="00CA4D3E" w:rsidRDefault="00CA4D3E" w:rsidP="002D4E9F">
      <w:pPr>
        <w:pStyle w:val="N1"/>
        <w:pBdr>
          <w:bottom w:val="single" w:sz="8" w:space="1" w:color="8A173B" w:themeColor="accent4"/>
        </w:pBdr>
        <w:spacing w:after="0"/>
        <w:rPr>
          <w:b/>
          <w:color w:val="8A173B" w:themeColor="accent4"/>
          <w:lang w:val="en-GB"/>
        </w:rPr>
      </w:pPr>
      <w:r>
        <w:rPr>
          <w:b/>
          <w:color w:val="8A173B" w:themeColor="accent4"/>
          <w:lang w:val="en-GB"/>
        </w:rPr>
        <w:t>Re</w:t>
      </w:r>
      <w:r w:rsidR="003E7AF7">
        <w:rPr>
          <w:b/>
          <w:color w:val="8A173B" w:themeColor="accent4"/>
          <w:lang w:val="en-GB"/>
        </w:rPr>
        <w:t>f</w:t>
      </w:r>
      <w:r>
        <w:rPr>
          <w:b/>
          <w:color w:val="8A173B" w:themeColor="accent4"/>
          <w:lang w:val="en-GB"/>
        </w:rPr>
        <w:t>lect and review – page 10</w:t>
      </w:r>
      <w:r w:rsidR="00664050">
        <w:rPr>
          <w:b/>
          <w:color w:val="8A173B" w:themeColor="accent4"/>
          <w:lang w:val="en-GB"/>
        </w:rPr>
        <w:t>0</w:t>
      </w:r>
    </w:p>
    <w:p w14:paraId="366E56D4" w14:textId="77777777" w:rsidR="00B9400B" w:rsidRPr="00F46334" w:rsidRDefault="00B9400B" w:rsidP="00CA4D3E">
      <w:pPr>
        <w:pStyle w:val="N1"/>
        <w:spacing w:after="0"/>
        <w:rPr>
          <w:b/>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A4D3E" w14:paraId="04A4CCCC" w14:textId="77777777" w:rsidTr="00CA4D3E">
        <w:tc>
          <w:tcPr>
            <w:tcW w:w="3284" w:type="dxa"/>
          </w:tcPr>
          <w:p w14:paraId="4786BD5F" w14:textId="77777777" w:rsidR="00CA4D3E" w:rsidRPr="00A93F2D" w:rsidRDefault="00CA4D3E" w:rsidP="00CA4D3E">
            <w:pPr>
              <w:pStyle w:val="N1"/>
              <w:spacing w:after="0"/>
              <w:rPr>
                <w:color w:val="8A173B" w:themeColor="accent4"/>
                <w:lang w:val="en-GB"/>
              </w:rPr>
            </w:pPr>
            <w:r w:rsidRPr="00A93F2D">
              <w:rPr>
                <w:color w:val="8A173B" w:themeColor="accent4"/>
                <w:lang w:val="en-GB"/>
              </w:rPr>
              <w:t>A.</w:t>
            </w:r>
          </w:p>
        </w:tc>
        <w:tc>
          <w:tcPr>
            <w:tcW w:w="3285" w:type="dxa"/>
          </w:tcPr>
          <w:p w14:paraId="171BCA25" w14:textId="77777777" w:rsidR="00CA4D3E" w:rsidRPr="00A93F2D" w:rsidRDefault="00CA4D3E" w:rsidP="00CA4D3E">
            <w:pPr>
              <w:pStyle w:val="N1"/>
              <w:spacing w:after="0"/>
              <w:rPr>
                <w:color w:val="8A173B" w:themeColor="accent4"/>
                <w:lang w:val="en-GB"/>
              </w:rPr>
            </w:pPr>
            <w:r w:rsidRPr="00A93F2D">
              <w:rPr>
                <w:color w:val="8A173B" w:themeColor="accent4"/>
                <w:lang w:val="en-GB"/>
              </w:rPr>
              <w:t>B.</w:t>
            </w:r>
          </w:p>
        </w:tc>
        <w:tc>
          <w:tcPr>
            <w:tcW w:w="3285" w:type="dxa"/>
          </w:tcPr>
          <w:p w14:paraId="20269EBF" w14:textId="77777777" w:rsidR="00CA4D3E" w:rsidRPr="00F46334" w:rsidRDefault="00CA4D3E" w:rsidP="00CA4D3E">
            <w:pPr>
              <w:pStyle w:val="N1"/>
              <w:spacing w:after="0"/>
              <w:rPr>
                <w:b/>
                <w:color w:val="582D69" w:themeColor="accent5"/>
                <w:lang w:val="en-GB"/>
              </w:rPr>
            </w:pPr>
          </w:p>
        </w:tc>
      </w:tr>
      <w:tr w:rsidR="00CA4D3E" w14:paraId="566FEE47" w14:textId="77777777" w:rsidTr="00CA4D3E">
        <w:tc>
          <w:tcPr>
            <w:tcW w:w="3284" w:type="dxa"/>
          </w:tcPr>
          <w:p w14:paraId="4151658E" w14:textId="1A2B4AC5" w:rsidR="00CA4D3E" w:rsidRPr="00F46334" w:rsidRDefault="00EF4D05" w:rsidP="002D4E9F">
            <w:pPr>
              <w:pStyle w:val="ListParagraph"/>
              <w:numPr>
                <w:ilvl w:val="0"/>
                <w:numId w:val="256"/>
              </w:numPr>
              <w:spacing w:before="120" w:after="120"/>
              <w:contextualSpacing w:val="0"/>
              <w:rPr>
                <w:sz w:val="24"/>
                <w:szCs w:val="24"/>
                <w:lang w:val="fr-FR"/>
              </w:rPr>
            </w:pPr>
            <w:r>
              <w:rPr>
                <w:sz w:val="24"/>
                <w:szCs w:val="24"/>
                <w:lang w:val="fr-FR"/>
              </w:rPr>
              <w:t>2</w:t>
            </w:r>
          </w:p>
        </w:tc>
        <w:tc>
          <w:tcPr>
            <w:tcW w:w="3285" w:type="dxa"/>
          </w:tcPr>
          <w:p w14:paraId="6AB1E24F" w14:textId="211783E2" w:rsidR="00CA4D3E" w:rsidRPr="00F46334" w:rsidRDefault="00EF4D05" w:rsidP="002D4E9F">
            <w:pPr>
              <w:pStyle w:val="ListParagraph"/>
              <w:numPr>
                <w:ilvl w:val="0"/>
                <w:numId w:val="260"/>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4543D5DA" w14:textId="2CB32568" w:rsidR="00CA4D3E" w:rsidRPr="00F46334" w:rsidRDefault="00EF4D05" w:rsidP="002D4E9F">
            <w:pPr>
              <w:pStyle w:val="ListParagraph"/>
              <w:numPr>
                <w:ilvl w:val="0"/>
                <w:numId w:val="264"/>
              </w:numPr>
              <w:spacing w:before="120" w:after="120"/>
              <w:contextualSpacing w:val="0"/>
              <w:rPr>
                <w:sz w:val="24"/>
                <w:szCs w:val="24"/>
                <w:lang w:val="fr-FR"/>
              </w:rPr>
            </w:pPr>
            <w:r>
              <w:rPr>
                <w:sz w:val="24"/>
                <w:szCs w:val="24"/>
                <w:lang w:val="fr-FR"/>
              </w:rPr>
              <w:t>False</w:t>
            </w:r>
          </w:p>
        </w:tc>
      </w:tr>
      <w:tr w:rsidR="00CA4D3E" w14:paraId="2DF945A3" w14:textId="77777777" w:rsidTr="00CA4D3E">
        <w:tc>
          <w:tcPr>
            <w:tcW w:w="3284" w:type="dxa"/>
          </w:tcPr>
          <w:p w14:paraId="1F14EAB8" w14:textId="76129FD0" w:rsidR="00CA4D3E" w:rsidRPr="00F46334" w:rsidRDefault="00CA4D3E" w:rsidP="002D4E9F">
            <w:pPr>
              <w:pStyle w:val="ListParagraph"/>
              <w:numPr>
                <w:ilvl w:val="0"/>
                <w:numId w:val="257"/>
              </w:numPr>
              <w:spacing w:before="120" w:after="120"/>
              <w:contextualSpacing w:val="0"/>
              <w:rPr>
                <w:sz w:val="24"/>
                <w:szCs w:val="24"/>
                <w:lang w:val="fr-FR"/>
              </w:rPr>
            </w:pPr>
            <w:r>
              <w:rPr>
                <w:sz w:val="24"/>
                <w:szCs w:val="24"/>
                <w:lang w:val="fr-FR"/>
              </w:rPr>
              <w:t>1</w:t>
            </w:r>
            <w:r w:rsidR="00EF4D05">
              <w:rPr>
                <w:sz w:val="24"/>
                <w:szCs w:val="24"/>
                <w:lang w:val="fr-FR"/>
              </w:rPr>
              <w:t>5</w:t>
            </w:r>
          </w:p>
        </w:tc>
        <w:tc>
          <w:tcPr>
            <w:tcW w:w="3285" w:type="dxa"/>
          </w:tcPr>
          <w:p w14:paraId="007D4EEB" w14:textId="7BC416FF" w:rsidR="00CA4D3E" w:rsidRPr="00F46334" w:rsidRDefault="00EF4D05" w:rsidP="002D4E9F">
            <w:pPr>
              <w:pStyle w:val="ListParagraph"/>
              <w:numPr>
                <w:ilvl w:val="0"/>
                <w:numId w:val="261"/>
              </w:numPr>
              <w:spacing w:before="120" w:after="120"/>
              <w:contextualSpacing w:val="0"/>
              <w:rPr>
                <w:sz w:val="24"/>
                <w:szCs w:val="24"/>
                <w:lang w:val="fr-FR"/>
              </w:rPr>
            </w:pPr>
            <w:r>
              <w:rPr>
                <w:sz w:val="24"/>
                <w:szCs w:val="24"/>
                <w:lang w:val="fr-FR"/>
              </w:rPr>
              <w:t>False</w:t>
            </w:r>
          </w:p>
        </w:tc>
        <w:tc>
          <w:tcPr>
            <w:tcW w:w="3285" w:type="dxa"/>
          </w:tcPr>
          <w:p w14:paraId="62493814" w14:textId="6FAEC87E" w:rsidR="00CA4D3E" w:rsidRPr="00F46334" w:rsidRDefault="00EF4D05" w:rsidP="002D4E9F">
            <w:pPr>
              <w:pStyle w:val="ListParagraph"/>
              <w:numPr>
                <w:ilvl w:val="0"/>
                <w:numId w:val="265"/>
              </w:numPr>
              <w:spacing w:before="120" w:after="120"/>
              <w:contextualSpacing w:val="0"/>
              <w:rPr>
                <w:sz w:val="24"/>
                <w:szCs w:val="24"/>
                <w:lang w:val="fr-FR"/>
              </w:rPr>
            </w:pPr>
            <w:r>
              <w:rPr>
                <w:sz w:val="24"/>
                <w:szCs w:val="24"/>
                <w:lang w:val="fr-FR"/>
              </w:rPr>
              <w:t>False</w:t>
            </w:r>
          </w:p>
        </w:tc>
      </w:tr>
      <w:tr w:rsidR="00CA4D3E" w14:paraId="3529B4DF" w14:textId="77777777" w:rsidTr="00CA4D3E">
        <w:tc>
          <w:tcPr>
            <w:tcW w:w="3284" w:type="dxa"/>
          </w:tcPr>
          <w:p w14:paraId="4EF15282" w14:textId="2958663D" w:rsidR="00CA4D3E" w:rsidRPr="00F46334" w:rsidRDefault="00EF4D05" w:rsidP="002D4E9F">
            <w:pPr>
              <w:pStyle w:val="ListParagraph"/>
              <w:numPr>
                <w:ilvl w:val="0"/>
                <w:numId w:val="258"/>
              </w:numPr>
              <w:spacing w:before="120" w:after="120"/>
              <w:contextualSpacing w:val="0"/>
              <w:rPr>
                <w:sz w:val="24"/>
                <w:szCs w:val="24"/>
                <w:lang w:val="fr-FR"/>
              </w:rPr>
            </w:pPr>
            <w:r>
              <w:rPr>
                <w:sz w:val="24"/>
                <w:szCs w:val="24"/>
                <w:lang w:val="fr-FR"/>
              </w:rPr>
              <w:t>12</w:t>
            </w:r>
          </w:p>
        </w:tc>
        <w:tc>
          <w:tcPr>
            <w:tcW w:w="3285" w:type="dxa"/>
          </w:tcPr>
          <w:p w14:paraId="1AF72C55" w14:textId="1E2B2E46" w:rsidR="00CA4D3E" w:rsidRPr="00F46334" w:rsidRDefault="00EF4D05" w:rsidP="002D4E9F">
            <w:pPr>
              <w:pStyle w:val="ListParagraph"/>
              <w:numPr>
                <w:ilvl w:val="0"/>
                <w:numId w:val="262"/>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176C69F6" w14:textId="77777777" w:rsidR="00CA4D3E" w:rsidRPr="00F46334" w:rsidRDefault="00CA4D3E" w:rsidP="002D4E9F">
            <w:pPr>
              <w:pStyle w:val="ListParagraph"/>
              <w:numPr>
                <w:ilvl w:val="0"/>
                <w:numId w:val="266"/>
              </w:numPr>
              <w:spacing w:before="120" w:after="120"/>
              <w:contextualSpacing w:val="0"/>
              <w:rPr>
                <w:sz w:val="24"/>
                <w:szCs w:val="24"/>
                <w:lang w:val="fr-FR"/>
              </w:rPr>
            </w:pPr>
            <w:proofErr w:type="spellStart"/>
            <w:r>
              <w:rPr>
                <w:sz w:val="24"/>
                <w:szCs w:val="24"/>
                <w:lang w:val="fr-FR"/>
              </w:rPr>
              <w:t>True</w:t>
            </w:r>
            <w:proofErr w:type="spellEnd"/>
          </w:p>
        </w:tc>
      </w:tr>
      <w:tr w:rsidR="00CA4D3E" w14:paraId="6060BC3E" w14:textId="77777777" w:rsidTr="00CA4D3E">
        <w:tc>
          <w:tcPr>
            <w:tcW w:w="3284" w:type="dxa"/>
          </w:tcPr>
          <w:p w14:paraId="1C0C92D3" w14:textId="04B16483" w:rsidR="00CA4D3E" w:rsidRPr="00F46334" w:rsidRDefault="00EF4D05" w:rsidP="002D4E9F">
            <w:pPr>
              <w:pStyle w:val="ListParagraph"/>
              <w:numPr>
                <w:ilvl w:val="0"/>
                <w:numId w:val="259"/>
              </w:numPr>
              <w:spacing w:before="120" w:after="120"/>
              <w:contextualSpacing w:val="0"/>
              <w:rPr>
                <w:sz w:val="24"/>
                <w:szCs w:val="24"/>
                <w:lang w:val="fr-FR"/>
              </w:rPr>
            </w:pPr>
            <w:r>
              <w:rPr>
                <w:sz w:val="24"/>
                <w:szCs w:val="24"/>
                <w:lang w:val="fr-FR"/>
              </w:rPr>
              <w:t>5</w:t>
            </w:r>
          </w:p>
        </w:tc>
        <w:tc>
          <w:tcPr>
            <w:tcW w:w="3285" w:type="dxa"/>
          </w:tcPr>
          <w:p w14:paraId="29696AE4" w14:textId="799AFD9B" w:rsidR="00CA4D3E" w:rsidRPr="00F46334" w:rsidRDefault="00EF4D05" w:rsidP="002D4E9F">
            <w:pPr>
              <w:pStyle w:val="ListParagraph"/>
              <w:numPr>
                <w:ilvl w:val="0"/>
                <w:numId w:val="263"/>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4C36762F" w14:textId="784EA2AF" w:rsidR="00CA4D3E" w:rsidRPr="00F46334" w:rsidRDefault="00EF4D05" w:rsidP="002D4E9F">
            <w:pPr>
              <w:pStyle w:val="ListParagraph"/>
              <w:numPr>
                <w:ilvl w:val="0"/>
                <w:numId w:val="267"/>
              </w:numPr>
              <w:spacing w:before="120" w:after="120"/>
              <w:contextualSpacing w:val="0"/>
              <w:rPr>
                <w:sz w:val="24"/>
                <w:szCs w:val="24"/>
                <w:lang w:val="fr-FR"/>
              </w:rPr>
            </w:pPr>
            <w:proofErr w:type="spellStart"/>
            <w:r>
              <w:rPr>
                <w:sz w:val="24"/>
                <w:szCs w:val="24"/>
                <w:lang w:val="fr-FR"/>
              </w:rPr>
              <w:t>True</w:t>
            </w:r>
            <w:proofErr w:type="spellEnd"/>
          </w:p>
        </w:tc>
      </w:tr>
    </w:tbl>
    <w:p w14:paraId="0A437AAB" w14:textId="4D42BAE9" w:rsidR="0031244C" w:rsidRDefault="0031244C" w:rsidP="00D55C60">
      <w:pPr>
        <w:rPr>
          <w:color w:val="FFFFFF" w:themeColor="background1"/>
          <w:sz w:val="4"/>
          <w:szCs w:val="4"/>
        </w:rPr>
        <w:sectPr w:rsidR="0031244C" w:rsidSect="003D0260">
          <w:pgSz w:w="11906" w:h="16838"/>
          <w:pgMar w:top="1134" w:right="1134" w:bottom="851" w:left="1134" w:header="708" w:footer="708" w:gutter="0"/>
          <w:cols w:space="708"/>
          <w:docGrid w:linePitch="381"/>
        </w:sectPr>
      </w:pPr>
    </w:p>
    <w:p w14:paraId="59C5B0E9" w14:textId="77777777" w:rsidR="00D55C60" w:rsidRPr="003C7BEE" w:rsidRDefault="00D55C60" w:rsidP="00D55C60">
      <w:pPr>
        <w:rPr>
          <w:color w:val="FFFFFF" w:themeColor="background1"/>
          <w:sz w:val="4"/>
          <w:szCs w:val="4"/>
        </w:rPr>
      </w:pPr>
      <w:r w:rsidRPr="003C7BEE">
        <w:rPr>
          <w:color w:val="FFFFFF" w:themeColor="background1"/>
          <w:sz w:val="4"/>
          <w:szCs w:val="4"/>
        </w:rPr>
        <w:lastRenderedPageBreak/>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2F4FC7E" w14:textId="77777777" w:rsidTr="003D0260">
        <w:trPr>
          <w:trHeight w:val="1134"/>
        </w:trPr>
        <w:tc>
          <w:tcPr>
            <w:tcW w:w="9639" w:type="dxa"/>
            <w:shd w:val="clear" w:color="auto" w:fill="8A173B" w:themeFill="accent4"/>
            <w:vAlign w:val="center"/>
          </w:tcPr>
          <w:p w14:paraId="1020BCBB"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Translation passage</w:t>
            </w:r>
          </w:p>
        </w:tc>
      </w:tr>
    </w:tbl>
    <w:p w14:paraId="1B874E35"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t>Getting started</w:t>
      </w:r>
    </w:p>
    <w:p w14:paraId="30D01854" w14:textId="6595AB92" w:rsidR="00D55C60" w:rsidRPr="002D4E9F" w:rsidRDefault="00D55C60" w:rsidP="002D4E9F">
      <w:pPr>
        <w:pStyle w:val="Style4"/>
        <w:numPr>
          <w:ilvl w:val="0"/>
          <w:numId w:val="295"/>
        </w:numPr>
        <w:rPr>
          <w:b w:val="0"/>
          <w:color w:val="8A173B" w:themeColor="accent4"/>
        </w:rPr>
      </w:pPr>
      <w:r w:rsidRPr="002D4E9F">
        <w:rPr>
          <w:b w:val="0"/>
          <w:color w:val="8A173B" w:themeColor="accent4"/>
        </w:rPr>
        <w:t>Right person, right tense</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48FFF958" w14:textId="77777777" w:rsidTr="0083557F">
        <w:trPr>
          <w:trHeight w:val="454"/>
        </w:trPr>
        <w:tc>
          <w:tcPr>
            <w:tcW w:w="993" w:type="dxa"/>
            <w:vMerge w:val="restart"/>
            <w:shd w:val="clear" w:color="auto" w:fill="EB87A6" w:themeFill="accent4" w:themeFillTint="66"/>
            <w:vAlign w:val="center"/>
          </w:tcPr>
          <w:p w14:paraId="3A4216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E3E055D" wp14:editId="4C607A68">
                  <wp:extent cx="133405" cy="676556"/>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466DB83"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C05F185" w14:textId="77777777" w:rsidTr="0083557F">
        <w:trPr>
          <w:trHeight w:val="1020"/>
        </w:trPr>
        <w:tc>
          <w:tcPr>
            <w:tcW w:w="993" w:type="dxa"/>
            <w:vMerge/>
            <w:shd w:val="clear" w:color="auto" w:fill="EB87A6" w:themeFill="accent4" w:themeFillTint="66"/>
          </w:tcPr>
          <w:p w14:paraId="1F0D8D1F" w14:textId="77777777" w:rsidR="00D55C60" w:rsidRDefault="00D55C60" w:rsidP="003D0260">
            <w:pPr>
              <w:spacing w:after="120"/>
              <w:rPr>
                <w:b/>
                <w:color w:val="auto"/>
                <w:sz w:val="24"/>
                <w:szCs w:val="24"/>
              </w:rPr>
            </w:pPr>
          </w:p>
        </w:tc>
        <w:tc>
          <w:tcPr>
            <w:tcW w:w="8646" w:type="dxa"/>
            <w:shd w:val="clear" w:color="auto" w:fill="auto"/>
            <w:vAlign w:val="center"/>
          </w:tcPr>
          <w:p w14:paraId="65EBA42B" w14:textId="77777777" w:rsidR="00D55C60" w:rsidRPr="007342D9" w:rsidRDefault="00D55C60" w:rsidP="003D0260">
            <w:pPr>
              <w:rPr>
                <w:color w:val="auto"/>
                <w:sz w:val="24"/>
                <w:szCs w:val="24"/>
              </w:rPr>
            </w:pPr>
            <w:r w:rsidRPr="00B408E6">
              <w:rPr>
                <w:sz w:val="24"/>
                <w:szCs w:val="24"/>
              </w:rPr>
              <w:t>You must use the right person of the verb and the correct tense in order to get the message translated</w:t>
            </w:r>
            <w:r w:rsidR="00A01957">
              <w:rPr>
                <w:sz w:val="24"/>
                <w:szCs w:val="24"/>
              </w:rPr>
              <w:t>.</w:t>
            </w:r>
          </w:p>
        </w:tc>
      </w:tr>
    </w:tbl>
    <w:p w14:paraId="2B0F4460" w14:textId="77777777" w:rsidR="00D55C60" w:rsidRPr="00B408E6" w:rsidRDefault="00D55C60" w:rsidP="00D55C60">
      <w:pPr>
        <w:rPr>
          <w:sz w:val="24"/>
          <w:szCs w:val="24"/>
        </w:rPr>
      </w:pPr>
    </w:p>
    <w:p w14:paraId="03BECE2D" w14:textId="77777777" w:rsidR="00D55C60" w:rsidRPr="00381B4F" w:rsidRDefault="00D55C60" w:rsidP="00D7381F">
      <w:pPr>
        <w:ind w:left="363"/>
        <w:rPr>
          <w:sz w:val="24"/>
          <w:szCs w:val="24"/>
        </w:rPr>
      </w:pPr>
      <w:r w:rsidRPr="00381B4F">
        <w:rPr>
          <w:sz w:val="24"/>
          <w:szCs w:val="24"/>
        </w:rPr>
        <w:t>Translate the following verb phrases into French – there are a range of tenses.</w:t>
      </w:r>
    </w:p>
    <w:p w14:paraId="49F849C5" w14:textId="77777777" w:rsidR="00D55C60" w:rsidRPr="00B408E6" w:rsidRDefault="00D55C60" w:rsidP="00D55C60">
      <w:pPr>
        <w:rPr>
          <w:sz w:val="24"/>
          <w:szCs w:val="24"/>
        </w:rPr>
      </w:pPr>
    </w:p>
    <w:tbl>
      <w:tblPr>
        <w:tblStyle w:val="TableGrid"/>
        <w:tblW w:w="0" w:type="auto"/>
        <w:tblInd w:w="534" w:type="dxa"/>
        <w:tblLayout w:type="fixed"/>
        <w:tblLook w:val="04A0" w:firstRow="1" w:lastRow="0" w:firstColumn="1" w:lastColumn="0" w:noHBand="0" w:noVBand="1"/>
      </w:tblPr>
      <w:tblGrid>
        <w:gridCol w:w="2976"/>
        <w:gridCol w:w="6344"/>
      </w:tblGrid>
      <w:tr w:rsidR="00D55C60" w:rsidRPr="00B408E6" w14:paraId="2CCC9FFF" w14:textId="77777777" w:rsidTr="00D7381F">
        <w:trPr>
          <w:trHeight w:val="567"/>
        </w:trPr>
        <w:tc>
          <w:tcPr>
            <w:tcW w:w="2976" w:type="dxa"/>
            <w:tcBorders>
              <w:top w:val="nil"/>
              <w:left w:val="nil"/>
              <w:bottom w:val="single" w:sz="12" w:space="0" w:color="8A173B" w:themeColor="accent4"/>
              <w:right w:val="single" w:sz="4" w:space="0" w:color="8A173B" w:themeColor="accent4"/>
            </w:tcBorders>
            <w:shd w:val="clear" w:color="auto" w:fill="EB87A6" w:themeFill="accent4" w:themeFillTint="66"/>
            <w:vAlign w:val="center"/>
          </w:tcPr>
          <w:p w14:paraId="5532F7F6"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6344" w:type="dxa"/>
            <w:tcBorders>
              <w:top w:val="nil"/>
              <w:left w:val="single" w:sz="4" w:space="0" w:color="8A173B" w:themeColor="accent4"/>
              <w:bottom w:val="single" w:sz="12" w:space="0" w:color="8A173B" w:themeColor="accent4"/>
              <w:right w:val="nil"/>
            </w:tcBorders>
            <w:shd w:val="clear" w:color="auto" w:fill="EB87A6" w:themeFill="accent4" w:themeFillTint="66"/>
            <w:vAlign w:val="center"/>
          </w:tcPr>
          <w:p w14:paraId="1F5F79B4"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1427FFDF" w14:textId="77777777" w:rsidTr="00D7381F">
        <w:trPr>
          <w:trHeight w:val="567"/>
        </w:trPr>
        <w:tc>
          <w:tcPr>
            <w:tcW w:w="2976"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122B68E" w14:textId="77777777" w:rsidR="00D55C60" w:rsidRPr="009B5572" w:rsidRDefault="00D55C60" w:rsidP="002D4E9F">
            <w:pPr>
              <w:pStyle w:val="ListParagraph"/>
              <w:numPr>
                <w:ilvl w:val="0"/>
                <w:numId w:val="198"/>
              </w:numPr>
              <w:rPr>
                <w:sz w:val="24"/>
                <w:szCs w:val="24"/>
              </w:rPr>
            </w:pPr>
            <w:r w:rsidRPr="009B5572">
              <w:rPr>
                <w:sz w:val="24"/>
                <w:szCs w:val="24"/>
              </w:rPr>
              <w:t>I did</w:t>
            </w:r>
          </w:p>
        </w:tc>
        <w:tc>
          <w:tcPr>
            <w:tcW w:w="6344"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BC232E9" w14:textId="544ECEA4" w:rsidR="00D55C60" w:rsidRPr="00B408E6" w:rsidRDefault="00D55C60" w:rsidP="009B5572">
            <w:pPr>
              <w:tabs>
                <w:tab w:val="left" w:leader="dot" w:pos="5988"/>
              </w:tabs>
              <w:rPr>
                <w:sz w:val="24"/>
                <w:szCs w:val="24"/>
              </w:rPr>
            </w:pPr>
          </w:p>
        </w:tc>
      </w:tr>
      <w:tr w:rsidR="00D55C60" w:rsidRPr="00B408E6" w14:paraId="38E8DCF5"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D8FBECA" w14:textId="77777777" w:rsidR="00D55C60" w:rsidRPr="009B5572" w:rsidRDefault="00D55C60" w:rsidP="002D4E9F">
            <w:pPr>
              <w:pStyle w:val="ListParagraph"/>
              <w:numPr>
                <w:ilvl w:val="0"/>
                <w:numId w:val="198"/>
              </w:numPr>
              <w:rPr>
                <w:sz w:val="24"/>
                <w:szCs w:val="24"/>
              </w:rPr>
            </w:pPr>
            <w:r w:rsidRPr="009B5572">
              <w:rPr>
                <w:sz w:val="24"/>
                <w:szCs w:val="24"/>
              </w:rPr>
              <w:t>I spent</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E972EBC" w14:textId="2B897B60" w:rsidR="00D55C60" w:rsidRPr="00B408E6" w:rsidRDefault="00D55C60" w:rsidP="009B5572">
            <w:pPr>
              <w:tabs>
                <w:tab w:val="left" w:leader="dot" w:pos="5988"/>
              </w:tabs>
              <w:rPr>
                <w:sz w:val="24"/>
                <w:szCs w:val="24"/>
              </w:rPr>
            </w:pPr>
          </w:p>
        </w:tc>
      </w:tr>
      <w:tr w:rsidR="00D55C60" w:rsidRPr="00B408E6" w14:paraId="0D64E2FD"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87163D1" w14:textId="77777777" w:rsidR="00D55C60" w:rsidRPr="009B5572" w:rsidRDefault="00D55C60" w:rsidP="002D4E9F">
            <w:pPr>
              <w:pStyle w:val="ListParagraph"/>
              <w:numPr>
                <w:ilvl w:val="0"/>
                <w:numId w:val="198"/>
              </w:numPr>
              <w:rPr>
                <w:sz w:val="24"/>
                <w:szCs w:val="24"/>
              </w:rPr>
            </w:pPr>
            <w:r w:rsidRPr="009B5572">
              <w:rPr>
                <w:sz w:val="24"/>
                <w:szCs w:val="24"/>
              </w:rPr>
              <w:t>We went</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10F2757" w14:textId="706D48A9" w:rsidR="00D55C60" w:rsidRPr="00B408E6" w:rsidRDefault="00D55C60" w:rsidP="009B5572">
            <w:pPr>
              <w:tabs>
                <w:tab w:val="left" w:leader="dot" w:pos="5988"/>
              </w:tabs>
              <w:rPr>
                <w:sz w:val="24"/>
                <w:szCs w:val="24"/>
              </w:rPr>
            </w:pPr>
          </w:p>
        </w:tc>
      </w:tr>
      <w:tr w:rsidR="00D55C60" w:rsidRPr="00B408E6" w14:paraId="537FDE4C"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264C818" w14:textId="77777777" w:rsidR="00D55C60" w:rsidRPr="009B5572" w:rsidRDefault="00D55C60" w:rsidP="002D4E9F">
            <w:pPr>
              <w:pStyle w:val="ListParagraph"/>
              <w:numPr>
                <w:ilvl w:val="0"/>
                <w:numId w:val="198"/>
              </w:numPr>
              <w:rPr>
                <w:sz w:val="24"/>
                <w:szCs w:val="24"/>
              </w:rPr>
            </w:pPr>
            <w:r w:rsidRPr="009B5572">
              <w:rPr>
                <w:sz w:val="24"/>
                <w:szCs w:val="24"/>
              </w:rPr>
              <w:t>We ate</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F5D25CD" w14:textId="54C6F9E2" w:rsidR="00D55C60" w:rsidRPr="00B408E6" w:rsidRDefault="00D55C60" w:rsidP="009B5572">
            <w:pPr>
              <w:tabs>
                <w:tab w:val="left" w:leader="dot" w:pos="5988"/>
              </w:tabs>
              <w:rPr>
                <w:sz w:val="24"/>
                <w:szCs w:val="24"/>
              </w:rPr>
            </w:pPr>
          </w:p>
        </w:tc>
      </w:tr>
      <w:tr w:rsidR="00D55C60" w:rsidRPr="00B408E6" w14:paraId="17F10813"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B7FE59E" w14:textId="77777777" w:rsidR="00D55C60" w:rsidRPr="009B5572" w:rsidRDefault="00D55C60" w:rsidP="002D4E9F">
            <w:pPr>
              <w:pStyle w:val="ListParagraph"/>
              <w:numPr>
                <w:ilvl w:val="0"/>
                <w:numId w:val="198"/>
              </w:numPr>
              <w:rPr>
                <w:sz w:val="24"/>
                <w:szCs w:val="24"/>
              </w:rPr>
            </w:pPr>
            <w:r w:rsidRPr="009B5572">
              <w:rPr>
                <w:sz w:val="24"/>
                <w:szCs w:val="24"/>
              </w:rPr>
              <w:t>It was</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498E0B3" w14:textId="72EEF8AD" w:rsidR="00D55C60" w:rsidRPr="00B408E6" w:rsidRDefault="00D55C60" w:rsidP="009B5572">
            <w:pPr>
              <w:tabs>
                <w:tab w:val="left" w:leader="dot" w:pos="5988"/>
              </w:tabs>
              <w:rPr>
                <w:sz w:val="24"/>
                <w:szCs w:val="24"/>
              </w:rPr>
            </w:pPr>
          </w:p>
        </w:tc>
      </w:tr>
      <w:tr w:rsidR="00D55C60" w:rsidRPr="00B408E6" w14:paraId="4FD5DEF5"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14CF7A9A" w14:textId="77777777" w:rsidR="00D55C60" w:rsidRPr="009B5572" w:rsidRDefault="00D55C60" w:rsidP="002D4E9F">
            <w:pPr>
              <w:pStyle w:val="ListParagraph"/>
              <w:numPr>
                <w:ilvl w:val="0"/>
                <w:numId w:val="198"/>
              </w:numPr>
              <w:rPr>
                <w:sz w:val="24"/>
                <w:szCs w:val="24"/>
              </w:rPr>
            </w:pPr>
            <w:r w:rsidRPr="009B5572">
              <w:rPr>
                <w:sz w:val="24"/>
                <w:szCs w:val="24"/>
              </w:rPr>
              <w:t>I received</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69F142C" w14:textId="2170796C" w:rsidR="00D55C60" w:rsidRPr="00B408E6" w:rsidRDefault="00D55C60" w:rsidP="009B5572">
            <w:pPr>
              <w:tabs>
                <w:tab w:val="left" w:leader="dot" w:pos="5988"/>
              </w:tabs>
              <w:rPr>
                <w:sz w:val="24"/>
                <w:szCs w:val="24"/>
              </w:rPr>
            </w:pPr>
          </w:p>
        </w:tc>
      </w:tr>
      <w:tr w:rsidR="00D55C60" w:rsidRPr="00B408E6" w14:paraId="2EF7A00B"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AD74A53" w14:textId="77777777" w:rsidR="00D55C60" w:rsidRPr="009B5572" w:rsidRDefault="00D55C60" w:rsidP="002D4E9F">
            <w:pPr>
              <w:pStyle w:val="ListParagraph"/>
              <w:numPr>
                <w:ilvl w:val="0"/>
                <w:numId w:val="198"/>
              </w:numPr>
              <w:rPr>
                <w:sz w:val="24"/>
                <w:szCs w:val="24"/>
              </w:rPr>
            </w:pPr>
            <w:r w:rsidRPr="009B5572">
              <w:rPr>
                <w:sz w:val="24"/>
                <w:szCs w:val="24"/>
              </w:rPr>
              <w:t>My friends prefer</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04B2C85" w14:textId="44202D23" w:rsidR="00D55C60" w:rsidRPr="00B408E6" w:rsidRDefault="00D55C60" w:rsidP="009B5572">
            <w:pPr>
              <w:tabs>
                <w:tab w:val="left" w:leader="dot" w:pos="5988"/>
              </w:tabs>
              <w:rPr>
                <w:sz w:val="24"/>
                <w:szCs w:val="24"/>
              </w:rPr>
            </w:pPr>
          </w:p>
        </w:tc>
      </w:tr>
      <w:tr w:rsidR="00D55C60" w:rsidRPr="00B408E6" w14:paraId="298C4EB9"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CC38289" w14:textId="77777777" w:rsidR="00D55C60" w:rsidRPr="009B5572" w:rsidRDefault="00D55C60" w:rsidP="002D4E9F">
            <w:pPr>
              <w:pStyle w:val="ListParagraph"/>
              <w:numPr>
                <w:ilvl w:val="0"/>
                <w:numId w:val="198"/>
              </w:numPr>
              <w:rPr>
                <w:sz w:val="24"/>
                <w:szCs w:val="24"/>
              </w:rPr>
            </w:pPr>
            <w:r w:rsidRPr="009B5572">
              <w:rPr>
                <w:sz w:val="24"/>
                <w:szCs w:val="24"/>
              </w:rPr>
              <w:t>I would like</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373B8FC" w14:textId="3D42BB82" w:rsidR="00D55C60" w:rsidRPr="00B408E6" w:rsidRDefault="00D55C60" w:rsidP="009B5572">
            <w:pPr>
              <w:tabs>
                <w:tab w:val="left" w:leader="dot" w:pos="5988"/>
              </w:tabs>
              <w:rPr>
                <w:sz w:val="24"/>
                <w:szCs w:val="24"/>
              </w:rPr>
            </w:pPr>
          </w:p>
        </w:tc>
      </w:tr>
      <w:tr w:rsidR="00D55C60" w:rsidRPr="00B408E6" w14:paraId="206835E9"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6B4EB5F" w14:textId="77777777" w:rsidR="00D55C60" w:rsidRPr="009B5572" w:rsidRDefault="00D55C60" w:rsidP="002D4E9F">
            <w:pPr>
              <w:pStyle w:val="ListParagraph"/>
              <w:numPr>
                <w:ilvl w:val="0"/>
                <w:numId w:val="198"/>
              </w:numPr>
              <w:rPr>
                <w:sz w:val="24"/>
                <w:szCs w:val="24"/>
              </w:rPr>
            </w:pPr>
            <w:r w:rsidRPr="009B5572">
              <w:rPr>
                <w:sz w:val="24"/>
                <w:szCs w:val="24"/>
              </w:rPr>
              <w:t>I forgot</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5B65F05" w14:textId="7A662FBF" w:rsidR="00D55C60" w:rsidRPr="00B408E6" w:rsidRDefault="00D55C60" w:rsidP="009B5572">
            <w:pPr>
              <w:tabs>
                <w:tab w:val="left" w:leader="dot" w:pos="5988"/>
              </w:tabs>
              <w:rPr>
                <w:sz w:val="24"/>
                <w:szCs w:val="24"/>
              </w:rPr>
            </w:pPr>
          </w:p>
        </w:tc>
      </w:tr>
      <w:tr w:rsidR="00D55C60" w:rsidRPr="00B408E6" w14:paraId="24869F37"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8E8DF1E" w14:textId="77777777" w:rsidR="00D55C60" w:rsidRPr="009B5572" w:rsidRDefault="00D55C60" w:rsidP="002D4E9F">
            <w:pPr>
              <w:pStyle w:val="ListParagraph"/>
              <w:numPr>
                <w:ilvl w:val="0"/>
                <w:numId w:val="198"/>
              </w:numPr>
              <w:rPr>
                <w:sz w:val="24"/>
                <w:szCs w:val="24"/>
              </w:rPr>
            </w:pPr>
            <w:r w:rsidRPr="009B5572">
              <w:rPr>
                <w:sz w:val="24"/>
                <w:szCs w:val="24"/>
              </w:rPr>
              <w:t>He plays</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8C479EE" w14:textId="3DCCF1D4" w:rsidR="00D55C60" w:rsidRPr="00B408E6" w:rsidRDefault="00D55C60" w:rsidP="009B5572">
            <w:pPr>
              <w:tabs>
                <w:tab w:val="left" w:leader="dot" w:pos="5988"/>
              </w:tabs>
              <w:rPr>
                <w:sz w:val="24"/>
                <w:szCs w:val="24"/>
              </w:rPr>
            </w:pPr>
          </w:p>
        </w:tc>
      </w:tr>
      <w:tr w:rsidR="00D55C60" w:rsidRPr="00B408E6" w14:paraId="2525B299"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B96CF47" w14:textId="77777777" w:rsidR="00D55C60" w:rsidRPr="009B5572" w:rsidRDefault="00D55C60" w:rsidP="002D4E9F">
            <w:pPr>
              <w:pStyle w:val="ListParagraph"/>
              <w:numPr>
                <w:ilvl w:val="0"/>
                <w:numId w:val="198"/>
              </w:numPr>
              <w:rPr>
                <w:sz w:val="24"/>
                <w:szCs w:val="24"/>
              </w:rPr>
            </w:pPr>
            <w:r w:rsidRPr="009B5572">
              <w:rPr>
                <w:sz w:val="24"/>
                <w:szCs w:val="24"/>
              </w:rPr>
              <w:t>I invited</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439ACFE1" w14:textId="5049E46C" w:rsidR="00D55C60" w:rsidRPr="00B408E6" w:rsidRDefault="00D55C60" w:rsidP="009B5572">
            <w:pPr>
              <w:tabs>
                <w:tab w:val="left" w:leader="dot" w:pos="5988"/>
              </w:tabs>
              <w:rPr>
                <w:sz w:val="24"/>
                <w:szCs w:val="24"/>
              </w:rPr>
            </w:pPr>
          </w:p>
        </w:tc>
      </w:tr>
      <w:tr w:rsidR="00D55C60" w:rsidRPr="00B408E6" w14:paraId="6FEE81D3"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241527A" w14:textId="77777777" w:rsidR="00D55C60" w:rsidRPr="009B5572" w:rsidRDefault="00D55C60" w:rsidP="002D4E9F">
            <w:pPr>
              <w:pStyle w:val="ListParagraph"/>
              <w:numPr>
                <w:ilvl w:val="0"/>
                <w:numId w:val="198"/>
              </w:numPr>
              <w:rPr>
                <w:sz w:val="24"/>
                <w:szCs w:val="24"/>
              </w:rPr>
            </w:pPr>
            <w:r w:rsidRPr="009B5572">
              <w:rPr>
                <w:sz w:val="24"/>
                <w:szCs w:val="24"/>
              </w:rPr>
              <w:t>My mum prepared</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0F05E352" w14:textId="46C009EF" w:rsidR="00D55C60" w:rsidRPr="00B408E6" w:rsidRDefault="00D55C60" w:rsidP="009B5572">
            <w:pPr>
              <w:tabs>
                <w:tab w:val="left" w:leader="dot" w:pos="5988"/>
              </w:tabs>
              <w:rPr>
                <w:sz w:val="24"/>
                <w:szCs w:val="24"/>
              </w:rPr>
            </w:pPr>
          </w:p>
        </w:tc>
      </w:tr>
      <w:tr w:rsidR="00D55C60" w:rsidRPr="00B408E6" w14:paraId="29AE3580"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BF76EF8" w14:textId="77777777" w:rsidR="00D55C60" w:rsidRPr="009B5572" w:rsidRDefault="00D55C60" w:rsidP="002D4E9F">
            <w:pPr>
              <w:pStyle w:val="ListParagraph"/>
              <w:numPr>
                <w:ilvl w:val="0"/>
                <w:numId w:val="198"/>
              </w:numPr>
              <w:rPr>
                <w:sz w:val="24"/>
                <w:szCs w:val="24"/>
              </w:rPr>
            </w:pPr>
            <w:r w:rsidRPr="009B5572">
              <w:rPr>
                <w:sz w:val="24"/>
                <w:szCs w:val="24"/>
              </w:rPr>
              <w:t>I will do</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4E68E88D" w14:textId="6E6228B1" w:rsidR="00D55C60" w:rsidRPr="00B408E6" w:rsidRDefault="00D55C60" w:rsidP="009B5572">
            <w:pPr>
              <w:tabs>
                <w:tab w:val="left" w:leader="dot" w:pos="5988"/>
              </w:tabs>
              <w:rPr>
                <w:sz w:val="24"/>
                <w:szCs w:val="24"/>
              </w:rPr>
            </w:pPr>
          </w:p>
        </w:tc>
      </w:tr>
      <w:tr w:rsidR="00D55C60" w:rsidRPr="00B408E6" w14:paraId="7C345635" w14:textId="77777777" w:rsidTr="00D7381F">
        <w:trPr>
          <w:trHeight w:val="567"/>
        </w:trPr>
        <w:tc>
          <w:tcPr>
            <w:tcW w:w="2976"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1B4745E5" w14:textId="77777777" w:rsidR="00D55C60" w:rsidRPr="009B5572" w:rsidRDefault="00D55C60" w:rsidP="002D4E9F">
            <w:pPr>
              <w:pStyle w:val="ListParagraph"/>
              <w:numPr>
                <w:ilvl w:val="0"/>
                <w:numId w:val="198"/>
              </w:numPr>
              <w:rPr>
                <w:sz w:val="24"/>
                <w:szCs w:val="24"/>
              </w:rPr>
            </w:pPr>
            <w:r w:rsidRPr="009B5572">
              <w:rPr>
                <w:sz w:val="24"/>
                <w:szCs w:val="24"/>
              </w:rPr>
              <w:t>We will stay</w:t>
            </w:r>
          </w:p>
        </w:tc>
        <w:tc>
          <w:tcPr>
            <w:tcW w:w="6344"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bottom"/>
          </w:tcPr>
          <w:p w14:paraId="1851263B" w14:textId="4D0FB366" w:rsidR="00D55C60" w:rsidRPr="00B408E6" w:rsidRDefault="00D55C60" w:rsidP="009B5572">
            <w:pPr>
              <w:tabs>
                <w:tab w:val="left" w:leader="dot" w:pos="5988"/>
              </w:tabs>
              <w:rPr>
                <w:sz w:val="24"/>
                <w:szCs w:val="24"/>
              </w:rPr>
            </w:pPr>
          </w:p>
        </w:tc>
      </w:tr>
    </w:tbl>
    <w:p w14:paraId="7EDC38F8" w14:textId="77777777" w:rsidR="00D55C60" w:rsidRDefault="00D55C60" w:rsidP="00D55C60">
      <w:pPr>
        <w:pStyle w:val="ListParagraph"/>
        <w:ind w:left="714"/>
        <w:contextualSpacing w:val="0"/>
        <w:rPr>
          <w:sz w:val="24"/>
          <w:szCs w:val="24"/>
        </w:rPr>
        <w:sectPr w:rsidR="00D55C60" w:rsidSect="003D0260">
          <w:headerReference w:type="default" r:id="rId109"/>
          <w:footerReference w:type="default" r:id="rId110"/>
          <w:pgSz w:w="11906" w:h="16838"/>
          <w:pgMar w:top="1134" w:right="1134" w:bottom="851" w:left="1134" w:header="708" w:footer="708" w:gutter="0"/>
          <w:cols w:space="708"/>
          <w:docGrid w:linePitch="381"/>
        </w:sectPr>
      </w:pPr>
    </w:p>
    <w:p w14:paraId="61827CE6" w14:textId="72A541D5" w:rsidR="00D55C60" w:rsidRPr="00B408E6" w:rsidRDefault="00D55C60" w:rsidP="00D7381F">
      <w:pPr>
        <w:pStyle w:val="ListParagraph"/>
        <w:numPr>
          <w:ilvl w:val="0"/>
          <w:numId w:val="6"/>
        </w:numPr>
        <w:spacing w:before="240" w:after="120"/>
        <w:ind w:hanging="357"/>
        <w:contextualSpacing w:val="0"/>
        <w:rPr>
          <w:sz w:val="24"/>
          <w:szCs w:val="24"/>
        </w:rPr>
      </w:pPr>
      <w:r w:rsidRPr="00B408E6">
        <w:rPr>
          <w:sz w:val="24"/>
          <w:szCs w:val="24"/>
        </w:rPr>
        <w:lastRenderedPageBreak/>
        <w:t>Check your answers on p</w:t>
      </w:r>
      <w:r w:rsidR="009F134E">
        <w:rPr>
          <w:sz w:val="24"/>
          <w:szCs w:val="24"/>
        </w:rPr>
        <w:t>age 1</w:t>
      </w:r>
      <w:r w:rsidR="002D4E9F">
        <w:rPr>
          <w:sz w:val="24"/>
          <w:szCs w:val="24"/>
        </w:rPr>
        <w:t>17</w:t>
      </w:r>
      <w:r w:rsidRPr="00B408E6">
        <w:rPr>
          <w:sz w:val="24"/>
          <w:szCs w:val="24"/>
        </w:rPr>
        <w:t xml:space="preserve">. </w:t>
      </w:r>
    </w:p>
    <w:p w14:paraId="65FE78AA" w14:textId="578817A2"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If you found this tricky, you need to start by revising common verbs in different tenses. Go back to the ‘verbs in three tenses’ exercise on p</w:t>
      </w:r>
      <w:r w:rsidR="009F134E">
        <w:rPr>
          <w:sz w:val="24"/>
          <w:szCs w:val="24"/>
        </w:rPr>
        <w:t>age 62</w:t>
      </w:r>
      <w:r w:rsidRPr="00B408E6">
        <w:rPr>
          <w:sz w:val="24"/>
          <w:szCs w:val="24"/>
        </w:rPr>
        <w:t xml:space="preserve"> and make sure you’ve learnt them thoroughly.</w:t>
      </w:r>
    </w:p>
    <w:p w14:paraId="6E680E49" w14:textId="77777777"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Try creating your own list of common verbs to learn in key tenses, especially irregular past participles.</w:t>
      </w:r>
    </w:p>
    <w:p w14:paraId="28F90261"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5C22359" w14:textId="77777777" w:rsidTr="0083557F">
        <w:trPr>
          <w:trHeight w:val="454"/>
        </w:trPr>
        <w:tc>
          <w:tcPr>
            <w:tcW w:w="993" w:type="dxa"/>
            <w:vMerge w:val="restart"/>
            <w:shd w:val="clear" w:color="auto" w:fill="EB87A6" w:themeFill="accent4" w:themeFillTint="66"/>
            <w:vAlign w:val="center"/>
          </w:tcPr>
          <w:p w14:paraId="73DD007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C44B569" wp14:editId="62F03783">
                  <wp:extent cx="133405" cy="676556"/>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0674B58"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5391E97B" w14:textId="77777777" w:rsidTr="0083557F">
        <w:trPr>
          <w:trHeight w:val="1020"/>
        </w:trPr>
        <w:tc>
          <w:tcPr>
            <w:tcW w:w="993" w:type="dxa"/>
            <w:vMerge/>
            <w:shd w:val="clear" w:color="auto" w:fill="EB87A6" w:themeFill="accent4" w:themeFillTint="66"/>
          </w:tcPr>
          <w:p w14:paraId="53D2BF89" w14:textId="77777777" w:rsidR="00D55C60" w:rsidRDefault="00D55C60" w:rsidP="003D0260">
            <w:pPr>
              <w:spacing w:after="120"/>
              <w:rPr>
                <w:b/>
                <w:color w:val="auto"/>
                <w:sz w:val="24"/>
                <w:szCs w:val="24"/>
              </w:rPr>
            </w:pPr>
          </w:p>
        </w:tc>
        <w:tc>
          <w:tcPr>
            <w:tcW w:w="8646" w:type="dxa"/>
            <w:shd w:val="clear" w:color="auto" w:fill="auto"/>
            <w:vAlign w:val="center"/>
          </w:tcPr>
          <w:p w14:paraId="570AC770" w14:textId="4ED256AE" w:rsidR="00D55C60" w:rsidRPr="00A01957" w:rsidRDefault="00D55C60" w:rsidP="003D0260">
            <w:pPr>
              <w:rPr>
                <w:color w:val="auto"/>
                <w:sz w:val="24"/>
                <w:szCs w:val="24"/>
              </w:rPr>
            </w:pPr>
            <w:r w:rsidRPr="00A01957">
              <w:rPr>
                <w:sz w:val="24"/>
                <w:szCs w:val="24"/>
              </w:rPr>
              <w:t>Make sure you understand how to form each tense. Look in your textbook or exercise book for grammar notes or use a</w:t>
            </w:r>
            <w:r w:rsidR="00A54F6B">
              <w:rPr>
                <w:sz w:val="24"/>
                <w:szCs w:val="24"/>
              </w:rPr>
              <w:t xml:space="preserve"> web</w:t>
            </w:r>
            <w:r w:rsidRPr="00A01957">
              <w:rPr>
                <w:sz w:val="24"/>
                <w:szCs w:val="24"/>
              </w:rPr>
              <w:t xml:space="preserve">site like </w:t>
            </w:r>
            <w:hyperlink r:id="rId111" w:history="1">
              <w:r w:rsidRPr="00A01957">
                <w:rPr>
                  <w:rStyle w:val="Hyperlink"/>
                  <w:sz w:val="24"/>
                  <w:szCs w:val="24"/>
                </w:rPr>
                <w:t>www.languagesonline.org</w:t>
              </w:r>
            </w:hyperlink>
            <w:r w:rsidR="00A54F6B">
              <w:rPr>
                <w:rStyle w:val="Hyperlink"/>
                <w:sz w:val="24"/>
                <w:szCs w:val="24"/>
              </w:rPr>
              <w:t>.</w:t>
            </w:r>
            <w:r w:rsidR="00A54F6B" w:rsidRPr="00536E41">
              <w:rPr>
                <w:rStyle w:val="Hyperlink"/>
                <w:sz w:val="24"/>
              </w:rPr>
              <w:t>uk</w:t>
            </w:r>
            <w:r w:rsidRPr="00536E41">
              <w:rPr>
                <w:sz w:val="32"/>
                <w:szCs w:val="24"/>
              </w:rPr>
              <w:t xml:space="preserve"> </w:t>
            </w:r>
            <w:r w:rsidRPr="00A01957">
              <w:rPr>
                <w:sz w:val="24"/>
                <w:szCs w:val="24"/>
              </w:rPr>
              <w:t>to make sure you can conjugate with confidence</w:t>
            </w:r>
            <w:r w:rsidR="00A01957">
              <w:rPr>
                <w:sz w:val="24"/>
                <w:szCs w:val="24"/>
              </w:rPr>
              <w:t>.</w:t>
            </w:r>
          </w:p>
        </w:tc>
      </w:tr>
    </w:tbl>
    <w:p w14:paraId="1FB6ECB3" w14:textId="77777777" w:rsidR="00D55C60" w:rsidRPr="00B408E6" w:rsidRDefault="00D55C60" w:rsidP="00D55C60">
      <w:pPr>
        <w:rPr>
          <w:sz w:val="24"/>
          <w:szCs w:val="24"/>
        </w:rPr>
      </w:pPr>
    </w:p>
    <w:p w14:paraId="47A360C6" w14:textId="77777777" w:rsidR="00D55C60" w:rsidRPr="00381B4F" w:rsidRDefault="00D55C60" w:rsidP="00381B4F">
      <w:pPr>
        <w:rPr>
          <w:sz w:val="24"/>
          <w:szCs w:val="24"/>
        </w:rPr>
      </w:pPr>
      <w:r w:rsidRPr="00381B4F">
        <w:rPr>
          <w:sz w:val="24"/>
          <w:szCs w:val="24"/>
        </w:rPr>
        <w:t>What are you going to do to help you improve your translation of verbs and tenses? Come up with three techniques.</w:t>
      </w:r>
    </w:p>
    <w:p w14:paraId="61C46C49" w14:textId="77777777" w:rsidR="00D55C60" w:rsidRDefault="00D55C60" w:rsidP="002D4E9F">
      <w:pPr>
        <w:pStyle w:val="ListParagraph"/>
        <w:numPr>
          <w:ilvl w:val="0"/>
          <w:numId w:val="99"/>
        </w:numPr>
        <w:tabs>
          <w:tab w:val="left" w:leader="dot" w:pos="9498"/>
        </w:tabs>
        <w:spacing w:before="240" w:after="120"/>
        <w:ind w:left="1077" w:hanging="357"/>
        <w:contextualSpacing w:val="0"/>
        <w:rPr>
          <w:sz w:val="24"/>
          <w:szCs w:val="24"/>
        </w:rPr>
      </w:pPr>
      <w:r>
        <w:rPr>
          <w:sz w:val="24"/>
          <w:szCs w:val="24"/>
        </w:rPr>
        <w:tab/>
      </w:r>
    </w:p>
    <w:p w14:paraId="477B1CFD" w14:textId="77777777" w:rsidR="00D55C60" w:rsidRDefault="00D55C60" w:rsidP="002D4E9F">
      <w:pPr>
        <w:pStyle w:val="ListParagraph"/>
        <w:numPr>
          <w:ilvl w:val="0"/>
          <w:numId w:val="99"/>
        </w:numPr>
        <w:tabs>
          <w:tab w:val="left" w:leader="dot" w:pos="9498"/>
        </w:tabs>
        <w:spacing w:before="120" w:after="120"/>
        <w:ind w:left="1077" w:hanging="357"/>
        <w:contextualSpacing w:val="0"/>
        <w:rPr>
          <w:sz w:val="24"/>
          <w:szCs w:val="24"/>
        </w:rPr>
      </w:pPr>
      <w:r>
        <w:rPr>
          <w:sz w:val="24"/>
          <w:szCs w:val="24"/>
        </w:rPr>
        <w:tab/>
      </w:r>
    </w:p>
    <w:p w14:paraId="5913E209" w14:textId="77777777" w:rsidR="00D55C60" w:rsidRDefault="00D55C60" w:rsidP="002D4E9F">
      <w:pPr>
        <w:pStyle w:val="ListParagraph"/>
        <w:numPr>
          <w:ilvl w:val="0"/>
          <w:numId w:val="99"/>
        </w:numPr>
        <w:tabs>
          <w:tab w:val="left" w:leader="dot" w:pos="9498"/>
        </w:tabs>
        <w:spacing w:before="120" w:after="120"/>
        <w:ind w:left="1077" w:hanging="357"/>
        <w:contextualSpacing w:val="0"/>
        <w:rPr>
          <w:sz w:val="24"/>
          <w:szCs w:val="24"/>
        </w:rPr>
        <w:sectPr w:rsidR="00D55C60" w:rsidSect="003D0260">
          <w:pgSz w:w="11906" w:h="16838"/>
          <w:pgMar w:top="1134" w:right="1134" w:bottom="851" w:left="1134" w:header="708" w:footer="708" w:gutter="0"/>
          <w:cols w:space="708"/>
          <w:docGrid w:linePitch="381"/>
        </w:sectPr>
      </w:pPr>
      <w:r>
        <w:rPr>
          <w:sz w:val="24"/>
          <w:szCs w:val="24"/>
        </w:rPr>
        <w:tab/>
      </w:r>
    </w:p>
    <w:p w14:paraId="6AD36216" w14:textId="69AF1972" w:rsidR="00D55C60" w:rsidRPr="002D4E9F" w:rsidRDefault="00D55C60" w:rsidP="002D4E9F">
      <w:pPr>
        <w:pStyle w:val="Purple"/>
        <w:numPr>
          <w:ilvl w:val="0"/>
          <w:numId w:val="295"/>
        </w:numPr>
        <w:rPr>
          <w:color w:val="8A173B" w:themeColor="accent4"/>
        </w:rPr>
      </w:pPr>
      <w:r w:rsidRPr="002D4E9F">
        <w:rPr>
          <w:color w:val="8A173B" w:themeColor="accent4"/>
        </w:rPr>
        <w:lastRenderedPageBreak/>
        <w:t>Just in time</w:t>
      </w:r>
    </w:p>
    <w:p w14:paraId="4A66D8A2" w14:textId="77777777" w:rsidR="00D55C60" w:rsidRPr="00B408E6" w:rsidRDefault="00D55C60" w:rsidP="00D55C60">
      <w:pPr>
        <w:ind w:left="360"/>
        <w:rPr>
          <w:sz w:val="24"/>
          <w:szCs w:val="24"/>
        </w:rPr>
      </w:pPr>
      <w:r w:rsidRPr="00B408E6">
        <w:rPr>
          <w:sz w:val="24"/>
          <w:szCs w:val="24"/>
        </w:rPr>
        <w:t>Time phrases are nearly always needed for translation. Write the French for these common time phrases.</w:t>
      </w:r>
    </w:p>
    <w:p w14:paraId="66919564" w14:textId="77777777" w:rsidR="00D55C60" w:rsidRPr="00B408E6" w:rsidRDefault="00D55C60" w:rsidP="00D55C60">
      <w:pPr>
        <w:rPr>
          <w:sz w:val="24"/>
          <w:szCs w:val="24"/>
        </w:rPr>
      </w:pPr>
    </w:p>
    <w:tbl>
      <w:tblPr>
        <w:tblStyle w:val="TableGrid"/>
        <w:tblW w:w="0" w:type="auto"/>
        <w:tblInd w:w="534" w:type="dxa"/>
        <w:tblLayout w:type="fixed"/>
        <w:tblLook w:val="04A0" w:firstRow="1" w:lastRow="0" w:firstColumn="1" w:lastColumn="0" w:noHBand="0" w:noVBand="1"/>
      </w:tblPr>
      <w:tblGrid>
        <w:gridCol w:w="3260"/>
        <w:gridCol w:w="5953"/>
      </w:tblGrid>
      <w:tr w:rsidR="00D55C60" w:rsidRPr="00B408E6" w14:paraId="2B14B636" w14:textId="77777777" w:rsidTr="009B5572">
        <w:trPr>
          <w:trHeight w:val="567"/>
        </w:trPr>
        <w:tc>
          <w:tcPr>
            <w:tcW w:w="3260" w:type="dxa"/>
            <w:tcBorders>
              <w:top w:val="nil"/>
              <w:left w:val="nil"/>
              <w:bottom w:val="single" w:sz="12" w:space="0" w:color="8A173B" w:themeColor="accent4"/>
              <w:right w:val="nil"/>
            </w:tcBorders>
            <w:shd w:val="clear" w:color="auto" w:fill="EB87A6" w:themeFill="accent4" w:themeFillTint="66"/>
            <w:vAlign w:val="center"/>
          </w:tcPr>
          <w:p w14:paraId="7A1D15A9"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5953" w:type="dxa"/>
            <w:tcBorders>
              <w:top w:val="nil"/>
              <w:left w:val="nil"/>
              <w:bottom w:val="single" w:sz="12" w:space="0" w:color="8A173B" w:themeColor="accent4"/>
              <w:right w:val="nil"/>
            </w:tcBorders>
            <w:shd w:val="clear" w:color="auto" w:fill="EB87A6" w:themeFill="accent4" w:themeFillTint="66"/>
            <w:vAlign w:val="center"/>
          </w:tcPr>
          <w:p w14:paraId="48D4E9A8"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37CB0AF0" w14:textId="77777777" w:rsidTr="009B5572">
        <w:trPr>
          <w:trHeight w:val="680"/>
        </w:trPr>
        <w:tc>
          <w:tcPr>
            <w:tcW w:w="3260"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49F09D6" w14:textId="25CD3BFE" w:rsidR="00D55C60" w:rsidRPr="009B5572" w:rsidRDefault="00381B4F" w:rsidP="002D4E9F">
            <w:pPr>
              <w:pStyle w:val="ListParagraph"/>
              <w:numPr>
                <w:ilvl w:val="0"/>
                <w:numId w:val="199"/>
              </w:numPr>
              <w:rPr>
                <w:sz w:val="24"/>
                <w:szCs w:val="24"/>
              </w:rPr>
            </w:pPr>
            <w:r w:rsidRPr="009B5572">
              <w:rPr>
                <w:sz w:val="24"/>
                <w:szCs w:val="24"/>
              </w:rPr>
              <w:t xml:space="preserve">Last </w:t>
            </w:r>
            <w:r w:rsidR="00D55C60" w:rsidRPr="009B5572">
              <w:rPr>
                <w:sz w:val="24"/>
                <w:szCs w:val="24"/>
              </w:rPr>
              <w:t>Saturday</w:t>
            </w:r>
          </w:p>
        </w:tc>
        <w:tc>
          <w:tcPr>
            <w:tcW w:w="5953"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44936DF" w14:textId="2426AED3" w:rsidR="00D55C60" w:rsidRPr="00B408E6" w:rsidRDefault="00D55C60" w:rsidP="009B5572">
            <w:pPr>
              <w:tabs>
                <w:tab w:val="left" w:leader="dot" w:pos="5562"/>
              </w:tabs>
              <w:rPr>
                <w:sz w:val="24"/>
                <w:szCs w:val="24"/>
                <w:highlight w:val="yellow"/>
              </w:rPr>
            </w:pPr>
          </w:p>
        </w:tc>
      </w:tr>
      <w:tr w:rsidR="00D55C60" w:rsidRPr="00B408E6" w14:paraId="61146A1E"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36F71D5" w14:textId="401600B4" w:rsidR="00D55C60" w:rsidRPr="009B5572" w:rsidRDefault="00381B4F" w:rsidP="002D4E9F">
            <w:pPr>
              <w:pStyle w:val="ListParagraph"/>
              <w:numPr>
                <w:ilvl w:val="0"/>
                <w:numId w:val="199"/>
              </w:numPr>
              <w:rPr>
                <w:sz w:val="24"/>
                <w:szCs w:val="24"/>
              </w:rPr>
            </w:pPr>
            <w:r w:rsidRPr="009B5572">
              <w:rPr>
                <w:sz w:val="24"/>
                <w:szCs w:val="24"/>
              </w:rPr>
              <w:t>Yesterday morning</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56EA748" w14:textId="3179AE76" w:rsidR="00D55C60" w:rsidRPr="00F567F6" w:rsidRDefault="00D55C60" w:rsidP="009B5572">
            <w:pPr>
              <w:tabs>
                <w:tab w:val="left" w:leader="dot" w:pos="5562"/>
              </w:tabs>
              <w:rPr>
                <w:sz w:val="24"/>
                <w:szCs w:val="24"/>
              </w:rPr>
            </w:pPr>
          </w:p>
        </w:tc>
      </w:tr>
      <w:tr w:rsidR="00D55C60" w:rsidRPr="00B408E6" w14:paraId="536067FB"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737EF7E" w14:textId="700E7CA6" w:rsidR="00D55C60" w:rsidRPr="009B5572" w:rsidRDefault="00381B4F" w:rsidP="002D4E9F">
            <w:pPr>
              <w:pStyle w:val="ListParagraph"/>
              <w:numPr>
                <w:ilvl w:val="0"/>
                <w:numId w:val="199"/>
              </w:numPr>
              <w:rPr>
                <w:sz w:val="24"/>
                <w:szCs w:val="24"/>
              </w:rPr>
            </w:pPr>
            <w:r w:rsidRPr="009B5572">
              <w:rPr>
                <w:sz w:val="24"/>
                <w:szCs w:val="24"/>
              </w:rPr>
              <w:t>This year</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7EB9282" w14:textId="3093CF05" w:rsidR="00D55C60" w:rsidRPr="00F567F6" w:rsidRDefault="00D55C60" w:rsidP="009B5572">
            <w:pPr>
              <w:tabs>
                <w:tab w:val="left" w:leader="dot" w:pos="5562"/>
              </w:tabs>
              <w:rPr>
                <w:sz w:val="24"/>
                <w:szCs w:val="24"/>
              </w:rPr>
            </w:pPr>
          </w:p>
        </w:tc>
      </w:tr>
      <w:tr w:rsidR="00D55C60" w:rsidRPr="00B408E6" w14:paraId="70D0A70F"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481F175" w14:textId="44A71016" w:rsidR="00D55C60" w:rsidRPr="009B5572" w:rsidRDefault="00381B4F" w:rsidP="002D4E9F">
            <w:pPr>
              <w:pStyle w:val="ListParagraph"/>
              <w:numPr>
                <w:ilvl w:val="0"/>
                <w:numId w:val="199"/>
              </w:numPr>
              <w:rPr>
                <w:sz w:val="24"/>
                <w:szCs w:val="24"/>
              </w:rPr>
            </w:pPr>
            <w:r w:rsidRPr="009B5572">
              <w:rPr>
                <w:sz w:val="24"/>
                <w:szCs w:val="24"/>
              </w:rPr>
              <w:t>Tomorrow afternoon</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818F735" w14:textId="2114A893" w:rsidR="00D55C60" w:rsidRPr="00F567F6" w:rsidRDefault="00D55C60" w:rsidP="009B5572">
            <w:pPr>
              <w:tabs>
                <w:tab w:val="left" w:leader="dot" w:pos="5562"/>
              </w:tabs>
              <w:rPr>
                <w:sz w:val="24"/>
                <w:szCs w:val="24"/>
              </w:rPr>
            </w:pPr>
          </w:p>
        </w:tc>
      </w:tr>
      <w:tr w:rsidR="00D55C60" w:rsidRPr="00B408E6" w14:paraId="323DBD0C"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FA5DF91" w14:textId="00DD5C93" w:rsidR="00D55C60" w:rsidRPr="009B5572" w:rsidRDefault="00381B4F" w:rsidP="002D4E9F">
            <w:pPr>
              <w:pStyle w:val="ListParagraph"/>
              <w:numPr>
                <w:ilvl w:val="0"/>
                <w:numId w:val="199"/>
              </w:numPr>
              <w:rPr>
                <w:sz w:val="24"/>
                <w:szCs w:val="24"/>
              </w:rPr>
            </w:pPr>
            <w:r w:rsidRPr="009B5572">
              <w:rPr>
                <w:sz w:val="24"/>
                <w:szCs w:val="24"/>
              </w:rPr>
              <w:t xml:space="preserve">Next </w:t>
            </w:r>
            <w:r w:rsidR="00D55C60" w:rsidRPr="009B5572">
              <w:rPr>
                <w:sz w:val="24"/>
                <w:szCs w:val="24"/>
              </w:rPr>
              <w:t>Sunday</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97E6D8E" w14:textId="0FB154F3" w:rsidR="00D55C60" w:rsidRPr="00F567F6" w:rsidRDefault="00D55C60" w:rsidP="009B5572">
            <w:pPr>
              <w:tabs>
                <w:tab w:val="left" w:leader="dot" w:pos="5562"/>
              </w:tabs>
              <w:rPr>
                <w:sz w:val="24"/>
                <w:szCs w:val="24"/>
              </w:rPr>
            </w:pPr>
          </w:p>
        </w:tc>
      </w:tr>
      <w:tr w:rsidR="00D55C60" w:rsidRPr="00B408E6" w14:paraId="424CFED3"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58A54BF" w14:textId="5F1580E8" w:rsidR="00D55C60" w:rsidRPr="009B5572" w:rsidRDefault="00381B4F" w:rsidP="002D4E9F">
            <w:pPr>
              <w:pStyle w:val="ListParagraph"/>
              <w:numPr>
                <w:ilvl w:val="0"/>
                <w:numId w:val="199"/>
              </w:numPr>
              <w:rPr>
                <w:sz w:val="24"/>
                <w:szCs w:val="24"/>
              </w:rPr>
            </w:pPr>
            <w:r w:rsidRPr="009B5572">
              <w:rPr>
                <w:sz w:val="24"/>
                <w:szCs w:val="24"/>
              </w:rPr>
              <w:t>Next month</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6E1DFA2" w14:textId="0C2F5A8C" w:rsidR="00D55C60" w:rsidRPr="00F567F6" w:rsidRDefault="00D55C60" w:rsidP="009B5572">
            <w:pPr>
              <w:tabs>
                <w:tab w:val="left" w:leader="dot" w:pos="5562"/>
              </w:tabs>
              <w:rPr>
                <w:sz w:val="24"/>
                <w:szCs w:val="24"/>
              </w:rPr>
            </w:pPr>
          </w:p>
        </w:tc>
      </w:tr>
      <w:tr w:rsidR="00D55C60" w:rsidRPr="00B408E6" w14:paraId="45CA124C"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1ED8CE9A" w14:textId="17A0157E" w:rsidR="00D55C60" w:rsidRPr="009B5572" w:rsidRDefault="00381B4F" w:rsidP="002D4E9F">
            <w:pPr>
              <w:pStyle w:val="ListParagraph"/>
              <w:numPr>
                <w:ilvl w:val="0"/>
                <w:numId w:val="199"/>
              </w:numPr>
              <w:rPr>
                <w:sz w:val="24"/>
                <w:szCs w:val="24"/>
              </w:rPr>
            </w:pPr>
            <w:r w:rsidRPr="009B5572">
              <w:rPr>
                <w:sz w:val="24"/>
                <w:szCs w:val="24"/>
              </w:rPr>
              <w:t xml:space="preserve">Last </w:t>
            </w:r>
            <w:r w:rsidR="00334D9D" w:rsidRPr="009B5572">
              <w:rPr>
                <w:sz w:val="24"/>
                <w:szCs w:val="24"/>
              </w:rPr>
              <w:t>summer</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E7ABDA3" w14:textId="7E1F2730" w:rsidR="00D55C60" w:rsidRPr="00F567F6" w:rsidRDefault="00D55C60" w:rsidP="009B5572">
            <w:pPr>
              <w:tabs>
                <w:tab w:val="left" w:leader="dot" w:pos="5562"/>
              </w:tabs>
              <w:rPr>
                <w:sz w:val="24"/>
                <w:szCs w:val="24"/>
              </w:rPr>
            </w:pPr>
          </w:p>
        </w:tc>
      </w:tr>
      <w:tr w:rsidR="00D55C60" w:rsidRPr="00B408E6" w14:paraId="5D6F08B0"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42CBFA7" w14:textId="0E29980E" w:rsidR="00D55C60" w:rsidRPr="009B5572" w:rsidRDefault="00381B4F" w:rsidP="002D4E9F">
            <w:pPr>
              <w:pStyle w:val="ListParagraph"/>
              <w:numPr>
                <w:ilvl w:val="0"/>
                <w:numId w:val="199"/>
              </w:numPr>
              <w:rPr>
                <w:sz w:val="24"/>
                <w:szCs w:val="24"/>
              </w:rPr>
            </w:pPr>
            <w:r w:rsidRPr="009B5572">
              <w:rPr>
                <w:sz w:val="24"/>
                <w:szCs w:val="24"/>
              </w:rPr>
              <w:t>Last night</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3C165E5" w14:textId="67A9F4BF" w:rsidR="00D55C60" w:rsidRPr="00F567F6" w:rsidRDefault="00D55C60" w:rsidP="009B5572">
            <w:pPr>
              <w:tabs>
                <w:tab w:val="left" w:leader="dot" w:pos="5562"/>
              </w:tabs>
              <w:rPr>
                <w:sz w:val="24"/>
                <w:szCs w:val="24"/>
              </w:rPr>
            </w:pPr>
          </w:p>
        </w:tc>
      </w:tr>
      <w:tr w:rsidR="00D55C60" w:rsidRPr="00B408E6" w14:paraId="1BC6EA80"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7AD2394" w14:textId="5B94320A" w:rsidR="00D55C60" w:rsidRPr="009B5572" w:rsidRDefault="00381B4F" w:rsidP="002D4E9F">
            <w:pPr>
              <w:pStyle w:val="ListParagraph"/>
              <w:numPr>
                <w:ilvl w:val="0"/>
                <w:numId w:val="199"/>
              </w:numPr>
              <w:rPr>
                <w:sz w:val="24"/>
                <w:szCs w:val="24"/>
              </w:rPr>
            </w:pPr>
            <w:r w:rsidRPr="009B5572">
              <w:rPr>
                <w:sz w:val="24"/>
                <w:szCs w:val="24"/>
              </w:rPr>
              <w:t>In the past</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83A9DDD" w14:textId="0E22C9F2" w:rsidR="00D55C60" w:rsidRPr="00F567F6" w:rsidRDefault="00D55C60" w:rsidP="009B5572">
            <w:pPr>
              <w:tabs>
                <w:tab w:val="left" w:leader="dot" w:pos="5562"/>
              </w:tabs>
              <w:rPr>
                <w:sz w:val="24"/>
                <w:szCs w:val="24"/>
              </w:rPr>
            </w:pPr>
          </w:p>
        </w:tc>
      </w:tr>
      <w:tr w:rsidR="00D55C60" w:rsidRPr="00B408E6" w14:paraId="634AA3FD"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91EE15B" w14:textId="2EA28CB3" w:rsidR="00D55C60" w:rsidRPr="009B5572" w:rsidRDefault="00381B4F" w:rsidP="002D4E9F">
            <w:pPr>
              <w:pStyle w:val="ListParagraph"/>
              <w:numPr>
                <w:ilvl w:val="0"/>
                <w:numId w:val="199"/>
              </w:numPr>
              <w:rPr>
                <w:sz w:val="24"/>
                <w:szCs w:val="24"/>
              </w:rPr>
            </w:pPr>
            <w:r w:rsidRPr="009B5572">
              <w:rPr>
                <w:sz w:val="24"/>
                <w:szCs w:val="24"/>
              </w:rPr>
              <w:t>Two years ago</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0B82404" w14:textId="7F44D16A" w:rsidR="00D55C60" w:rsidRPr="00F567F6" w:rsidRDefault="00D55C60" w:rsidP="009B5572">
            <w:pPr>
              <w:tabs>
                <w:tab w:val="left" w:leader="dot" w:pos="5562"/>
              </w:tabs>
              <w:rPr>
                <w:sz w:val="24"/>
                <w:szCs w:val="24"/>
              </w:rPr>
            </w:pPr>
          </w:p>
        </w:tc>
      </w:tr>
      <w:tr w:rsidR="00D55C60" w:rsidRPr="00B408E6" w14:paraId="52DE4981"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1820889" w14:textId="6D6C51B7" w:rsidR="00D55C60" w:rsidRPr="009B5572" w:rsidRDefault="00381B4F" w:rsidP="002D4E9F">
            <w:pPr>
              <w:pStyle w:val="ListParagraph"/>
              <w:numPr>
                <w:ilvl w:val="0"/>
                <w:numId w:val="199"/>
              </w:numPr>
              <w:rPr>
                <w:sz w:val="24"/>
                <w:szCs w:val="24"/>
              </w:rPr>
            </w:pPr>
            <w:r w:rsidRPr="009B5572">
              <w:rPr>
                <w:sz w:val="24"/>
                <w:szCs w:val="24"/>
              </w:rPr>
              <w:t>The day after tomorrow</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348E51A0" w14:textId="349CD284" w:rsidR="00D55C60" w:rsidRPr="00F567F6" w:rsidRDefault="00D55C60" w:rsidP="009B5572">
            <w:pPr>
              <w:tabs>
                <w:tab w:val="left" w:leader="dot" w:pos="5562"/>
              </w:tabs>
              <w:rPr>
                <w:sz w:val="24"/>
                <w:szCs w:val="24"/>
              </w:rPr>
            </w:pPr>
          </w:p>
        </w:tc>
      </w:tr>
      <w:tr w:rsidR="00D55C60" w:rsidRPr="00B408E6" w14:paraId="2ED62F8B" w14:textId="77777777" w:rsidTr="009B5572">
        <w:trPr>
          <w:trHeight w:val="680"/>
        </w:trPr>
        <w:tc>
          <w:tcPr>
            <w:tcW w:w="3260"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34B6C6A9" w14:textId="4A4C5999" w:rsidR="00D55C60" w:rsidRPr="009B5572" w:rsidRDefault="00381B4F" w:rsidP="002D4E9F">
            <w:pPr>
              <w:pStyle w:val="ListParagraph"/>
              <w:numPr>
                <w:ilvl w:val="0"/>
                <w:numId w:val="199"/>
              </w:numPr>
              <w:rPr>
                <w:sz w:val="24"/>
                <w:szCs w:val="24"/>
              </w:rPr>
            </w:pPr>
            <w:r w:rsidRPr="009B5572">
              <w:rPr>
                <w:sz w:val="24"/>
                <w:szCs w:val="24"/>
              </w:rPr>
              <w:t>Ever</w:t>
            </w:r>
            <w:r w:rsidR="00D55C60" w:rsidRPr="009B5572">
              <w:rPr>
                <w:sz w:val="24"/>
                <w:szCs w:val="24"/>
              </w:rPr>
              <w:t>y year</w:t>
            </w:r>
          </w:p>
        </w:tc>
        <w:tc>
          <w:tcPr>
            <w:tcW w:w="5953"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bottom"/>
          </w:tcPr>
          <w:p w14:paraId="62F01157" w14:textId="06B3A3BA" w:rsidR="00D55C60" w:rsidRPr="00F567F6" w:rsidRDefault="00D55C60" w:rsidP="009B5572">
            <w:pPr>
              <w:tabs>
                <w:tab w:val="left" w:leader="dot" w:pos="5562"/>
              </w:tabs>
              <w:rPr>
                <w:sz w:val="24"/>
                <w:szCs w:val="24"/>
              </w:rPr>
            </w:pPr>
          </w:p>
        </w:tc>
      </w:tr>
    </w:tbl>
    <w:p w14:paraId="69EAA16A"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3B2BBE7" w14:textId="77777777" w:rsidTr="0083557F">
        <w:trPr>
          <w:trHeight w:val="454"/>
        </w:trPr>
        <w:tc>
          <w:tcPr>
            <w:tcW w:w="993" w:type="dxa"/>
            <w:vMerge w:val="restart"/>
            <w:shd w:val="clear" w:color="auto" w:fill="EB87A6" w:themeFill="accent4" w:themeFillTint="66"/>
            <w:vAlign w:val="center"/>
          </w:tcPr>
          <w:p w14:paraId="693F490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48E8989" wp14:editId="5B3F2AA7">
                  <wp:extent cx="133405" cy="676556"/>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BE0A1FA"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69FC07D8" w14:textId="77777777" w:rsidTr="0083557F">
        <w:trPr>
          <w:trHeight w:val="1020"/>
        </w:trPr>
        <w:tc>
          <w:tcPr>
            <w:tcW w:w="993" w:type="dxa"/>
            <w:vMerge/>
            <w:shd w:val="clear" w:color="auto" w:fill="EB87A6" w:themeFill="accent4" w:themeFillTint="66"/>
          </w:tcPr>
          <w:p w14:paraId="6ADF5CB7" w14:textId="77777777" w:rsidR="00D55C60" w:rsidRDefault="00D55C60" w:rsidP="003D0260">
            <w:pPr>
              <w:spacing w:after="120"/>
              <w:rPr>
                <w:b/>
                <w:color w:val="auto"/>
                <w:sz w:val="24"/>
                <w:szCs w:val="24"/>
              </w:rPr>
            </w:pPr>
          </w:p>
        </w:tc>
        <w:tc>
          <w:tcPr>
            <w:tcW w:w="8646" w:type="dxa"/>
            <w:shd w:val="clear" w:color="auto" w:fill="auto"/>
            <w:vAlign w:val="center"/>
          </w:tcPr>
          <w:p w14:paraId="15F4C37B" w14:textId="76CFDEAD" w:rsidR="00D55C60" w:rsidRPr="007342D9" w:rsidRDefault="00D55C60" w:rsidP="003D0260">
            <w:pPr>
              <w:rPr>
                <w:color w:val="auto"/>
                <w:sz w:val="24"/>
                <w:szCs w:val="24"/>
              </w:rPr>
            </w:pPr>
            <w:r w:rsidRPr="00B408E6">
              <w:rPr>
                <w:sz w:val="24"/>
                <w:szCs w:val="24"/>
              </w:rPr>
              <w:t>Learn these time phrases carefully. You can find more examples of these kinds of time phrases on page</w:t>
            </w:r>
            <w:r w:rsidR="009F134E">
              <w:rPr>
                <w:sz w:val="24"/>
                <w:szCs w:val="24"/>
              </w:rPr>
              <w:t xml:space="preserve"> 47</w:t>
            </w:r>
            <w:r w:rsidRPr="00B408E6">
              <w:rPr>
                <w:sz w:val="24"/>
                <w:szCs w:val="24"/>
              </w:rPr>
              <w:t>.</w:t>
            </w:r>
          </w:p>
        </w:tc>
      </w:tr>
    </w:tbl>
    <w:p w14:paraId="04C5D239" w14:textId="77777777" w:rsidR="00D55C60" w:rsidRPr="00B408E6" w:rsidRDefault="00D55C60" w:rsidP="00D55C60">
      <w:pPr>
        <w:rPr>
          <w:sz w:val="24"/>
          <w:szCs w:val="24"/>
        </w:rPr>
      </w:pPr>
    </w:p>
    <w:p w14:paraId="341E85A3"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11F98925" w14:textId="60E0373A" w:rsidR="00D55C60" w:rsidRPr="002D4E9F" w:rsidRDefault="00D55C60" w:rsidP="002D4E9F">
      <w:pPr>
        <w:pStyle w:val="Purple"/>
        <w:numPr>
          <w:ilvl w:val="0"/>
          <w:numId w:val="295"/>
        </w:numPr>
        <w:rPr>
          <w:color w:val="8A173B" w:themeColor="accent4"/>
        </w:rPr>
      </w:pPr>
      <w:r w:rsidRPr="002D4E9F">
        <w:rPr>
          <w:color w:val="8A173B" w:themeColor="accent4"/>
        </w:rPr>
        <w:lastRenderedPageBreak/>
        <w:t>Common connectives</w:t>
      </w:r>
    </w:p>
    <w:p w14:paraId="2D0F1C7F" w14:textId="77777777" w:rsidR="00D55C60" w:rsidRDefault="00D55C60" w:rsidP="00D55C60">
      <w:pPr>
        <w:ind w:left="360"/>
        <w:rPr>
          <w:sz w:val="24"/>
          <w:szCs w:val="24"/>
        </w:rPr>
      </w:pPr>
      <w:r w:rsidRPr="00B408E6">
        <w:rPr>
          <w:sz w:val="24"/>
          <w:szCs w:val="24"/>
        </w:rPr>
        <w:t>You’re bound to need some key connectives to translate a paragraph into French. Translate the following words and phrases.</w:t>
      </w:r>
    </w:p>
    <w:p w14:paraId="37C4F5A0" w14:textId="77777777" w:rsidR="00D55C60" w:rsidRDefault="00D55C60" w:rsidP="00D55C60">
      <w:pPr>
        <w:ind w:left="360"/>
        <w:rPr>
          <w:sz w:val="24"/>
          <w:szCs w:val="24"/>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268"/>
        <w:gridCol w:w="6945"/>
      </w:tblGrid>
      <w:tr w:rsidR="00D55C60" w14:paraId="6D1DFF95" w14:textId="77777777" w:rsidTr="00D7381F">
        <w:trPr>
          <w:trHeight w:val="567"/>
        </w:trPr>
        <w:tc>
          <w:tcPr>
            <w:tcW w:w="2268" w:type="dxa"/>
            <w:tcBorders>
              <w:right w:val="nil"/>
            </w:tcBorders>
            <w:shd w:val="clear" w:color="auto" w:fill="F5C3D2" w:themeFill="accent4" w:themeFillTint="33"/>
          </w:tcPr>
          <w:p w14:paraId="1A0FCB87" w14:textId="5EEBC852" w:rsidR="00D55C60" w:rsidRPr="00F567F6" w:rsidRDefault="00381B4F" w:rsidP="002D4E9F">
            <w:pPr>
              <w:pStyle w:val="ListParagraph"/>
              <w:numPr>
                <w:ilvl w:val="0"/>
                <w:numId w:val="100"/>
              </w:numPr>
              <w:spacing w:before="120" w:after="120"/>
              <w:rPr>
                <w:sz w:val="24"/>
                <w:szCs w:val="24"/>
              </w:rPr>
            </w:pPr>
            <w:r w:rsidRPr="00F567F6">
              <w:rPr>
                <w:sz w:val="24"/>
                <w:szCs w:val="24"/>
              </w:rPr>
              <w:t>Firstly</w:t>
            </w:r>
          </w:p>
        </w:tc>
        <w:tc>
          <w:tcPr>
            <w:tcW w:w="6945" w:type="dxa"/>
            <w:tcBorders>
              <w:top w:val="single" w:sz="12" w:space="0" w:color="8A173B" w:themeColor="accent4"/>
              <w:left w:val="nil"/>
              <w:bottom w:val="single" w:sz="4" w:space="0" w:color="8A173B" w:themeColor="accent4"/>
            </w:tcBorders>
            <w:vAlign w:val="bottom"/>
          </w:tcPr>
          <w:p w14:paraId="6AFFA9B2" w14:textId="4BB03E2E" w:rsidR="00D55C60" w:rsidRDefault="00D55C60" w:rsidP="003D0260">
            <w:pPr>
              <w:tabs>
                <w:tab w:val="left" w:leader="dot" w:pos="6696"/>
              </w:tabs>
              <w:rPr>
                <w:sz w:val="24"/>
                <w:szCs w:val="24"/>
              </w:rPr>
            </w:pPr>
          </w:p>
        </w:tc>
      </w:tr>
      <w:tr w:rsidR="00D55C60" w14:paraId="613FDD39" w14:textId="77777777" w:rsidTr="00D7381F">
        <w:trPr>
          <w:trHeight w:val="567"/>
        </w:trPr>
        <w:tc>
          <w:tcPr>
            <w:tcW w:w="2268" w:type="dxa"/>
            <w:tcBorders>
              <w:right w:val="nil"/>
            </w:tcBorders>
            <w:shd w:val="clear" w:color="auto" w:fill="F5C3D2" w:themeFill="accent4" w:themeFillTint="33"/>
          </w:tcPr>
          <w:p w14:paraId="32E2E2F4" w14:textId="04A1BEBA" w:rsidR="00D55C60" w:rsidRPr="00F567F6" w:rsidRDefault="00381B4F" w:rsidP="002D4E9F">
            <w:pPr>
              <w:pStyle w:val="ListParagraph"/>
              <w:numPr>
                <w:ilvl w:val="0"/>
                <w:numId w:val="100"/>
              </w:numPr>
              <w:spacing w:before="120" w:after="120"/>
              <w:rPr>
                <w:sz w:val="24"/>
                <w:szCs w:val="24"/>
              </w:rPr>
            </w:pPr>
            <w:r w:rsidRPr="00F567F6">
              <w:rPr>
                <w:sz w:val="24"/>
                <w:szCs w:val="24"/>
              </w:rPr>
              <w:t>Then</w:t>
            </w:r>
          </w:p>
        </w:tc>
        <w:tc>
          <w:tcPr>
            <w:tcW w:w="6945" w:type="dxa"/>
            <w:tcBorders>
              <w:top w:val="single" w:sz="4" w:space="0" w:color="8A173B" w:themeColor="accent4"/>
              <w:left w:val="nil"/>
              <w:bottom w:val="single" w:sz="4" w:space="0" w:color="8A173B" w:themeColor="accent4"/>
            </w:tcBorders>
            <w:vAlign w:val="bottom"/>
          </w:tcPr>
          <w:p w14:paraId="45296CCD" w14:textId="770D1374" w:rsidR="00D55C60" w:rsidRDefault="00D55C60" w:rsidP="003D0260">
            <w:pPr>
              <w:tabs>
                <w:tab w:val="left" w:leader="dot" w:pos="6696"/>
              </w:tabs>
              <w:rPr>
                <w:sz w:val="24"/>
                <w:szCs w:val="24"/>
              </w:rPr>
            </w:pPr>
          </w:p>
        </w:tc>
      </w:tr>
      <w:tr w:rsidR="00D55C60" w14:paraId="71DD1B83" w14:textId="77777777" w:rsidTr="00D7381F">
        <w:trPr>
          <w:trHeight w:val="567"/>
        </w:trPr>
        <w:tc>
          <w:tcPr>
            <w:tcW w:w="2268" w:type="dxa"/>
            <w:tcBorders>
              <w:right w:val="nil"/>
            </w:tcBorders>
            <w:shd w:val="clear" w:color="auto" w:fill="F5C3D2" w:themeFill="accent4" w:themeFillTint="33"/>
          </w:tcPr>
          <w:p w14:paraId="6A16AAFF" w14:textId="4D6C2CD3" w:rsidR="00D55C60" w:rsidRPr="00F567F6" w:rsidRDefault="00381B4F" w:rsidP="002D4E9F">
            <w:pPr>
              <w:pStyle w:val="ListParagraph"/>
              <w:numPr>
                <w:ilvl w:val="0"/>
                <w:numId w:val="100"/>
              </w:numPr>
              <w:spacing w:before="120" w:after="120"/>
              <w:rPr>
                <w:sz w:val="24"/>
                <w:szCs w:val="24"/>
              </w:rPr>
            </w:pPr>
            <w:r w:rsidRPr="00F567F6">
              <w:rPr>
                <w:sz w:val="24"/>
                <w:szCs w:val="24"/>
              </w:rPr>
              <w:t>Next</w:t>
            </w:r>
          </w:p>
        </w:tc>
        <w:tc>
          <w:tcPr>
            <w:tcW w:w="6945" w:type="dxa"/>
            <w:tcBorders>
              <w:top w:val="single" w:sz="4" w:space="0" w:color="8A173B" w:themeColor="accent4"/>
              <w:left w:val="nil"/>
              <w:bottom w:val="single" w:sz="4" w:space="0" w:color="8A173B" w:themeColor="accent4"/>
            </w:tcBorders>
            <w:vAlign w:val="bottom"/>
          </w:tcPr>
          <w:p w14:paraId="02AAE9EF" w14:textId="1D44E4DF" w:rsidR="00D55C60" w:rsidRDefault="00D55C60" w:rsidP="003D0260">
            <w:pPr>
              <w:tabs>
                <w:tab w:val="left" w:leader="dot" w:pos="6696"/>
              </w:tabs>
              <w:rPr>
                <w:sz w:val="24"/>
                <w:szCs w:val="24"/>
              </w:rPr>
            </w:pPr>
          </w:p>
        </w:tc>
      </w:tr>
      <w:tr w:rsidR="00D55C60" w14:paraId="22D5E4F7" w14:textId="77777777" w:rsidTr="00D7381F">
        <w:trPr>
          <w:trHeight w:val="567"/>
        </w:trPr>
        <w:tc>
          <w:tcPr>
            <w:tcW w:w="2268" w:type="dxa"/>
            <w:tcBorders>
              <w:right w:val="nil"/>
            </w:tcBorders>
            <w:shd w:val="clear" w:color="auto" w:fill="F5C3D2" w:themeFill="accent4" w:themeFillTint="33"/>
          </w:tcPr>
          <w:p w14:paraId="4A755871" w14:textId="0D8AA292" w:rsidR="00D55C60" w:rsidRPr="00F567F6" w:rsidRDefault="00381B4F" w:rsidP="002D4E9F">
            <w:pPr>
              <w:pStyle w:val="ListParagraph"/>
              <w:numPr>
                <w:ilvl w:val="0"/>
                <w:numId w:val="100"/>
              </w:numPr>
              <w:spacing w:before="120" w:after="120"/>
              <w:rPr>
                <w:sz w:val="24"/>
                <w:szCs w:val="24"/>
              </w:rPr>
            </w:pPr>
            <w:r w:rsidRPr="00F567F6">
              <w:rPr>
                <w:sz w:val="24"/>
                <w:szCs w:val="24"/>
              </w:rPr>
              <w:t>Afterwards</w:t>
            </w:r>
          </w:p>
        </w:tc>
        <w:tc>
          <w:tcPr>
            <w:tcW w:w="6945" w:type="dxa"/>
            <w:tcBorders>
              <w:top w:val="single" w:sz="4" w:space="0" w:color="8A173B" w:themeColor="accent4"/>
              <w:left w:val="nil"/>
              <w:bottom w:val="single" w:sz="4" w:space="0" w:color="8A173B" w:themeColor="accent4"/>
            </w:tcBorders>
            <w:vAlign w:val="bottom"/>
          </w:tcPr>
          <w:p w14:paraId="12CECE88" w14:textId="71D541A9" w:rsidR="00D55C60" w:rsidRDefault="00D55C60" w:rsidP="003D0260">
            <w:pPr>
              <w:tabs>
                <w:tab w:val="left" w:leader="dot" w:pos="6696"/>
              </w:tabs>
              <w:rPr>
                <w:sz w:val="24"/>
                <w:szCs w:val="24"/>
              </w:rPr>
            </w:pPr>
          </w:p>
        </w:tc>
      </w:tr>
      <w:tr w:rsidR="00D55C60" w14:paraId="4F94A1FF" w14:textId="77777777" w:rsidTr="00D7381F">
        <w:trPr>
          <w:trHeight w:val="567"/>
        </w:trPr>
        <w:tc>
          <w:tcPr>
            <w:tcW w:w="2268" w:type="dxa"/>
            <w:tcBorders>
              <w:right w:val="nil"/>
            </w:tcBorders>
            <w:shd w:val="clear" w:color="auto" w:fill="F5C3D2" w:themeFill="accent4" w:themeFillTint="33"/>
          </w:tcPr>
          <w:p w14:paraId="02BD9BFF" w14:textId="7369009F" w:rsidR="00D55C60" w:rsidRPr="00F567F6" w:rsidRDefault="00381B4F" w:rsidP="002D4E9F">
            <w:pPr>
              <w:pStyle w:val="ListParagraph"/>
              <w:numPr>
                <w:ilvl w:val="0"/>
                <w:numId w:val="100"/>
              </w:numPr>
              <w:spacing w:before="120" w:after="120"/>
              <w:rPr>
                <w:sz w:val="24"/>
                <w:szCs w:val="24"/>
              </w:rPr>
            </w:pPr>
            <w:r w:rsidRPr="00F567F6">
              <w:rPr>
                <w:sz w:val="24"/>
                <w:szCs w:val="24"/>
              </w:rPr>
              <w:t>Generally</w:t>
            </w:r>
          </w:p>
        </w:tc>
        <w:tc>
          <w:tcPr>
            <w:tcW w:w="6945" w:type="dxa"/>
            <w:tcBorders>
              <w:top w:val="single" w:sz="4" w:space="0" w:color="8A173B" w:themeColor="accent4"/>
              <w:left w:val="nil"/>
              <w:bottom w:val="single" w:sz="4" w:space="0" w:color="8A173B" w:themeColor="accent4"/>
            </w:tcBorders>
            <w:vAlign w:val="bottom"/>
          </w:tcPr>
          <w:p w14:paraId="3F1624F5" w14:textId="1CF1584D" w:rsidR="00D55C60" w:rsidRDefault="00D55C60" w:rsidP="003D0260">
            <w:pPr>
              <w:tabs>
                <w:tab w:val="left" w:leader="dot" w:pos="6696"/>
              </w:tabs>
              <w:rPr>
                <w:sz w:val="24"/>
                <w:szCs w:val="24"/>
              </w:rPr>
            </w:pPr>
          </w:p>
        </w:tc>
      </w:tr>
      <w:tr w:rsidR="00D55C60" w14:paraId="4402488C" w14:textId="77777777" w:rsidTr="00D7381F">
        <w:trPr>
          <w:trHeight w:val="567"/>
        </w:trPr>
        <w:tc>
          <w:tcPr>
            <w:tcW w:w="2268" w:type="dxa"/>
            <w:tcBorders>
              <w:right w:val="nil"/>
            </w:tcBorders>
            <w:shd w:val="clear" w:color="auto" w:fill="F5C3D2" w:themeFill="accent4" w:themeFillTint="33"/>
          </w:tcPr>
          <w:p w14:paraId="1417A010" w14:textId="0E9DDBC7" w:rsidR="00D55C60" w:rsidRPr="00F567F6" w:rsidRDefault="00381B4F" w:rsidP="002D4E9F">
            <w:pPr>
              <w:pStyle w:val="ListParagraph"/>
              <w:numPr>
                <w:ilvl w:val="0"/>
                <w:numId w:val="100"/>
              </w:numPr>
              <w:spacing w:before="120" w:after="120"/>
              <w:rPr>
                <w:sz w:val="24"/>
                <w:szCs w:val="24"/>
              </w:rPr>
            </w:pPr>
            <w:r w:rsidRPr="00F567F6">
              <w:rPr>
                <w:sz w:val="24"/>
                <w:szCs w:val="24"/>
              </w:rPr>
              <w:t>Therefore/so</w:t>
            </w:r>
          </w:p>
        </w:tc>
        <w:tc>
          <w:tcPr>
            <w:tcW w:w="6945" w:type="dxa"/>
            <w:tcBorders>
              <w:top w:val="single" w:sz="4" w:space="0" w:color="8A173B" w:themeColor="accent4"/>
              <w:left w:val="nil"/>
              <w:bottom w:val="single" w:sz="4" w:space="0" w:color="8A173B" w:themeColor="accent4"/>
            </w:tcBorders>
            <w:vAlign w:val="bottom"/>
          </w:tcPr>
          <w:p w14:paraId="696432EB" w14:textId="013D04E4" w:rsidR="00D55C60" w:rsidRDefault="00D55C60" w:rsidP="003D0260">
            <w:pPr>
              <w:tabs>
                <w:tab w:val="left" w:leader="dot" w:pos="6696"/>
              </w:tabs>
              <w:rPr>
                <w:sz w:val="24"/>
                <w:szCs w:val="24"/>
              </w:rPr>
            </w:pPr>
          </w:p>
        </w:tc>
      </w:tr>
      <w:tr w:rsidR="00D55C60" w14:paraId="090C57C0" w14:textId="77777777" w:rsidTr="00D7381F">
        <w:trPr>
          <w:trHeight w:val="567"/>
        </w:trPr>
        <w:tc>
          <w:tcPr>
            <w:tcW w:w="2268" w:type="dxa"/>
            <w:tcBorders>
              <w:right w:val="nil"/>
            </w:tcBorders>
            <w:shd w:val="clear" w:color="auto" w:fill="F5C3D2" w:themeFill="accent4" w:themeFillTint="33"/>
          </w:tcPr>
          <w:p w14:paraId="26A60145" w14:textId="33EEF03F"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Since</w:t>
            </w:r>
          </w:p>
        </w:tc>
        <w:tc>
          <w:tcPr>
            <w:tcW w:w="6945" w:type="dxa"/>
            <w:tcBorders>
              <w:top w:val="single" w:sz="4" w:space="0" w:color="8A173B" w:themeColor="accent4"/>
              <w:left w:val="nil"/>
              <w:bottom w:val="single" w:sz="4" w:space="0" w:color="8A173B" w:themeColor="accent4"/>
            </w:tcBorders>
            <w:vAlign w:val="bottom"/>
          </w:tcPr>
          <w:p w14:paraId="498B88CF" w14:textId="3BB458F4" w:rsidR="00D55C60" w:rsidRDefault="00D55C60" w:rsidP="003D0260">
            <w:pPr>
              <w:tabs>
                <w:tab w:val="left" w:leader="dot" w:pos="6696"/>
              </w:tabs>
              <w:rPr>
                <w:sz w:val="24"/>
                <w:szCs w:val="24"/>
              </w:rPr>
            </w:pPr>
          </w:p>
        </w:tc>
      </w:tr>
      <w:tr w:rsidR="00D55C60" w14:paraId="7FA24C02" w14:textId="77777777" w:rsidTr="00D7381F">
        <w:trPr>
          <w:trHeight w:val="567"/>
        </w:trPr>
        <w:tc>
          <w:tcPr>
            <w:tcW w:w="2268" w:type="dxa"/>
            <w:tcBorders>
              <w:right w:val="nil"/>
            </w:tcBorders>
            <w:shd w:val="clear" w:color="auto" w:fill="F5C3D2" w:themeFill="accent4" w:themeFillTint="33"/>
          </w:tcPr>
          <w:p w14:paraId="398F1F77" w14:textId="7E362CAE"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Because</w:t>
            </w:r>
          </w:p>
        </w:tc>
        <w:tc>
          <w:tcPr>
            <w:tcW w:w="6945" w:type="dxa"/>
            <w:tcBorders>
              <w:top w:val="single" w:sz="4" w:space="0" w:color="8A173B" w:themeColor="accent4"/>
              <w:left w:val="nil"/>
              <w:bottom w:val="single" w:sz="4" w:space="0" w:color="8A173B" w:themeColor="accent4"/>
            </w:tcBorders>
            <w:vAlign w:val="bottom"/>
          </w:tcPr>
          <w:p w14:paraId="42B6F358" w14:textId="10C56EEC" w:rsidR="00D55C60" w:rsidRDefault="00D55C60" w:rsidP="003D0260">
            <w:pPr>
              <w:tabs>
                <w:tab w:val="left" w:leader="dot" w:pos="6696"/>
              </w:tabs>
              <w:rPr>
                <w:sz w:val="24"/>
                <w:szCs w:val="24"/>
              </w:rPr>
            </w:pPr>
          </w:p>
        </w:tc>
      </w:tr>
      <w:tr w:rsidR="00D55C60" w14:paraId="1F093A69" w14:textId="77777777" w:rsidTr="00D7381F">
        <w:trPr>
          <w:trHeight w:val="567"/>
        </w:trPr>
        <w:tc>
          <w:tcPr>
            <w:tcW w:w="2268" w:type="dxa"/>
            <w:tcBorders>
              <w:right w:val="nil"/>
            </w:tcBorders>
            <w:shd w:val="clear" w:color="auto" w:fill="F5C3D2" w:themeFill="accent4" w:themeFillTint="33"/>
          </w:tcPr>
          <w:p w14:paraId="104AEF27" w14:textId="2F2DF261"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When</w:t>
            </w:r>
          </w:p>
        </w:tc>
        <w:tc>
          <w:tcPr>
            <w:tcW w:w="6945" w:type="dxa"/>
            <w:tcBorders>
              <w:top w:val="single" w:sz="4" w:space="0" w:color="8A173B" w:themeColor="accent4"/>
              <w:left w:val="nil"/>
              <w:bottom w:val="single" w:sz="4" w:space="0" w:color="8A173B" w:themeColor="accent4"/>
            </w:tcBorders>
            <w:vAlign w:val="bottom"/>
          </w:tcPr>
          <w:p w14:paraId="25C5598D" w14:textId="3E938078" w:rsidR="00D55C60" w:rsidRDefault="00D55C60" w:rsidP="003D0260">
            <w:pPr>
              <w:tabs>
                <w:tab w:val="left" w:leader="dot" w:pos="6696"/>
              </w:tabs>
              <w:rPr>
                <w:sz w:val="24"/>
                <w:szCs w:val="24"/>
              </w:rPr>
            </w:pPr>
          </w:p>
        </w:tc>
      </w:tr>
      <w:tr w:rsidR="00D55C60" w14:paraId="3BF1C150" w14:textId="77777777" w:rsidTr="00D7381F">
        <w:trPr>
          <w:trHeight w:val="567"/>
        </w:trPr>
        <w:tc>
          <w:tcPr>
            <w:tcW w:w="2268" w:type="dxa"/>
            <w:tcBorders>
              <w:right w:val="nil"/>
            </w:tcBorders>
            <w:shd w:val="clear" w:color="auto" w:fill="F5C3D2" w:themeFill="accent4" w:themeFillTint="33"/>
          </w:tcPr>
          <w:p w14:paraId="40128CDC" w14:textId="060DB0FF"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Where</w:t>
            </w:r>
          </w:p>
        </w:tc>
        <w:tc>
          <w:tcPr>
            <w:tcW w:w="6945" w:type="dxa"/>
            <w:tcBorders>
              <w:top w:val="single" w:sz="4" w:space="0" w:color="8A173B" w:themeColor="accent4"/>
              <w:left w:val="nil"/>
              <w:bottom w:val="single" w:sz="4" w:space="0" w:color="8A173B" w:themeColor="accent4"/>
            </w:tcBorders>
            <w:vAlign w:val="bottom"/>
          </w:tcPr>
          <w:p w14:paraId="22B2AF09" w14:textId="51C646B5" w:rsidR="00D55C60" w:rsidRDefault="00D55C60" w:rsidP="003D0260">
            <w:pPr>
              <w:tabs>
                <w:tab w:val="left" w:leader="dot" w:pos="6696"/>
              </w:tabs>
              <w:rPr>
                <w:sz w:val="24"/>
                <w:szCs w:val="24"/>
              </w:rPr>
            </w:pPr>
          </w:p>
        </w:tc>
      </w:tr>
      <w:tr w:rsidR="00D55C60" w14:paraId="2AABED2C" w14:textId="77777777" w:rsidTr="00D7381F">
        <w:trPr>
          <w:trHeight w:val="567"/>
        </w:trPr>
        <w:tc>
          <w:tcPr>
            <w:tcW w:w="2268" w:type="dxa"/>
            <w:tcBorders>
              <w:right w:val="nil"/>
            </w:tcBorders>
            <w:shd w:val="clear" w:color="auto" w:fill="F5C3D2" w:themeFill="accent4" w:themeFillTint="33"/>
          </w:tcPr>
          <w:p w14:paraId="4491FA1F" w14:textId="3973BFC2"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Or</w:t>
            </w:r>
          </w:p>
        </w:tc>
        <w:tc>
          <w:tcPr>
            <w:tcW w:w="6945" w:type="dxa"/>
            <w:tcBorders>
              <w:top w:val="single" w:sz="4" w:space="0" w:color="8A173B" w:themeColor="accent4"/>
              <w:left w:val="nil"/>
              <w:bottom w:val="single" w:sz="4" w:space="0" w:color="8A173B" w:themeColor="accent4"/>
            </w:tcBorders>
            <w:vAlign w:val="bottom"/>
          </w:tcPr>
          <w:p w14:paraId="2F354BDB" w14:textId="2ECEE224" w:rsidR="00D55C60" w:rsidRDefault="00D55C60" w:rsidP="003D0260">
            <w:pPr>
              <w:tabs>
                <w:tab w:val="left" w:leader="dot" w:pos="6696"/>
              </w:tabs>
              <w:rPr>
                <w:sz w:val="24"/>
                <w:szCs w:val="24"/>
              </w:rPr>
            </w:pPr>
          </w:p>
        </w:tc>
      </w:tr>
      <w:tr w:rsidR="00D55C60" w14:paraId="6EC21718" w14:textId="77777777" w:rsidTr="00D7381F">
        <w:trPr>
          <w:trHeight w:val="567"/>
        </w:trPr>
        <w:tc>
          <w:tcPr>
            <w:tcW w:w="2268" w:type="dxa"/>
            <w:tcBorders>
              <w:right w:val="nil"/>
            </w:tcBorders>
            <w:shd w:val="clear" w:color="auto" w:fill="F5C3D2" w:themeFill="accent4" w:themeFillTint="33"/>
          </w:tcPr>
          <w:p w14:paraId="20B677F2" w14:textId="3F8B12C7"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If</w:t>
            </w:r>
          </w:p>
        </w:tc>
        <w:tc>
          <w:tcPr>
            <w:tcW w:w="6945" w:type="dxa"/>
            <w:tcBorders>
              <w:top w:val="single" w:sz="4" w:space="0" w:color="8A173B" w:themeColor="accent4"/>
              <w:left w:val="nil"/>
              <w:bottom w:val="single" w:sz="4" w:space="0" w:color="8A173B" w:themeColor="accent4"/>
            </w:tcBorders>
            <w:vAlign w:val="bottom"/>
          </w:tcPr>
          <w:p w14:paraId="132432EB" w14:textId="44954D9A" w:rsidR="00D55C60" w:rsidRDefault="00D55C60" w:rsidP="003D0260">
            <w:pPr>
              <w:tabs>
                <w:tab w:val="left" w:leader="dot" w:pos="6696"/>
              </w:tabs>
              <w:rPr>
                <w:sz w:val="24"/>
                <w:szCs w:val="24"/>
              </w:rPr>
            </w:pPr>
          </w:p>
        </w:tc>
      </w:tr>
      <w:tr w:rsidR="00D55C60" w14:paraId="5E0D91EB" w14:textId="77777777" w:rsidTr="00D7381F">
        <w:trPr>
          <w:trHeight w:val="567"/>
        </w:trPr>
        <w:tc>
          <w:tcPr>
            <w:tcW w:w="2268" w:type="dxa"/>
            <w:tcBorders>
              <w:right w:val="nil"/>
            </w:tcBorders>
            <w:shd w:val="clear" w:color="auto" w:fill="F5C3D2" w:themeFill="accent4" w:themeFillTint="33"/>
          </w:tcPr>
          <w:p w14:paraId="26FCD6A0" w14:textId="4A59AD45"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Finally</w:t>
            </w:r>
          </w:p>
        </w:tc>
        <w:tc>
          <w:tcPr>
            <w:tcW w:w="6945" w:type="dxa"/>
            <w:tcBorders>
              <w:top w:val="single" w:sz="4" w:space="0" w:color="8A173B" w:themeColor="accent4"/>
              <w:left w:val="nil"/>
              <w:bottom w:val="single" w:sz="4" w:space="0" w:color="8A173B" w:themeColor="accent4"/>
            </w:tcBorders>
            <w:vAlign w:val="bottom"/>
          </w:tcPr>
          <w:p w14:paraId="4CC288F9" w14:textId="2ED1E044" w:rsidR="00D55C60" w:rsidRDefault="00D55C60" w:rsidP="003D0260">
            <w:pPr>
              <w:tabs>
                <w:tab w:val="left" w:leader="dot" w:pos="6696"/>
              </w:tabs>
              <w:rPr>
                <w:sz w:val="24"/>
                <w:szCs w:val="24"/>
              </w:rPr>
            </w:pPr>
          </w:p>
        </w:tc>
      </w:tr>
      <w:tr w:rsidR="00D55C60" w14:paraId="5AE2E612" w14:textId="77777777" w:rsidTr="00D7381F">
        <w:trPr>
          <w:trHeight w:val="567"/>
        </w:trPr>
        <w:tc>
          <w:tcPr>
            <w:tcW w:w="2268" w:type="dxa"/>
            <w:tcBorders>
              <w:right w:val="nil"/>
            </w:tcBorders>
            <w:shd w:val="clear" w:color="auto" w:fill="F5C3D2" w:themeFill="accent4" w:themeFillTint="33"/>
          </w:tcPr>
          <w:p w14:paraId="49A3DFED" w14:textId="0B709FDF"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However</w:t>
            </w:r>
          </w:p>
        </w:tc>
        <w:tc>
          <w:tcPr>
            <w:tcW w:w="6945" w:type="dxa"/>
            <w:tcBorders>
              <w:top w:val="single" w:sz="4" w:space="0" w:color="8A173B" w:themeColor="accent4"/>
              <w:left w:val="nil"/>
              <w:bottom w:val="single" w:sz="4" w:space="0" w:color="8A173B" w:themeColor="accent4"/>
            </w:tcBorders>
            <w:vAlign w:val="bottom"/>
          </w:tcPr>
          <w:p w14:paraId="2ED27518" w14:textId="1311D981" w:rsidR="00D55C60" w:rsidRDefault="00D55C60" w:rsidP="003D0260">
            <w:pPr>
              <w:tabs>
                <w:tab w:val="left" w:leader="dot" w:pos="6696"/>
              </w:tabs>
              <w:rPr>
                <w:sz w:val="24"/>
                <w:szCs w:val="24"/>
              </w:rPr>
            </w:pPr>
          </w:p>
        </w:tc>
      </w:tr>
      <w:tr w:rsidR="00D55C60" w14:paraId="0C1850E6" w14:textId="77777777" w:rsidTr="00D7381F">
        <w:trPr>
          <w:trHeight w:val="567"/>
        </w:trPr>
        <w:tc>
          <w:tcPr>
            <w:tcW w:w="2268" w:type="dxa"/>
            <w:tcBorders>
              <w:right w:val="nil"/>
            </w:tcBorders>
            <w:shd w:val="clear" w:color="auto" w:fill="F5C3D2" w:themeFill="accent4" w:themeFillTint="33"/>
          </w:tcPr>
          <w:p w14:paraId="4DA11DE6" w14:textId="158BC56E"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Especially</w:t>
            </w:r>
          </w:p>
        </w:tc>
        <w:tc>
          <w:tcPr>
            <w:tcW w:w="6945" w:type="dxa"/>
            <w:tcBorders>
              <w:top w:val="single" w:sz="4" w:space="0" w:color="8A173B" w:themeColor="accent4"/>
              <w:left w:val="nil"/>
              <w:bottom w:val="single" w:sz="4" w:space="0" w:color="8A173B" w:themeColor="accent4"/>
            </w:tcBorders>
            <w:vAlign w:val="bottom"/>
          </w:tcPr>
          <w:p w14:paraId="3904E6D5" w14:textId="0045DBE7" w:rsidR="00D55C60" w:rsidRDefault="00D55C60" w:rsidP="003D0260">
            <w:pPr>
              <w:tabs>
                <w:tab w:val="left" w:leader="dot" w:pos="6696"/>
              </w:tabs>
              <w:rPr>
                <w:sz w:val="24"/>
                <w:szCs w:val="24"/>
              </w:rPr>
            </w:pPr>
          </w:p>
        </w:tc>
      </w:tr>
      <w:tr w:rsidR="00D55C60" w14:paraId="6494E568" w14:textId="77777777" w:rsidTr="00D7381F">
        <w:trPr>
          <w:trHeight w:val="567"/>
        </w:trPr>
        <w:tc>
          <w:tcPr>
            <w:tcW w:w="2268" w:type="dxa"/>
            <w:tcBorders>
              <w:right w:val="nil"/>
            </w:tcBorders>
            <w:shd w:val="clear" w:color="auto" w:fill="F5C3D2" w:themeFill="accent4" w:themeFillTint="33"/>
          </w:tcPr>
          <w:p w14:paraId="1BE44107" w14:textId="60929257"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In fact</w:t>
            </w:r>
          </w:p>
        </w:tc>
        <w:tc>
          <w:tcPr>
            <w:tcW w:w="6945" w:type="dxa"/>
            <w:tcBorders>
              <w:top w:val="single" w:sz="4" w:space="0" w:color="8A173B" w:themeColor="accent4"/>
              <w:left w:val="nil"/>
              <w:bottom w:val="single" w:sz="12" w:space="0" w:color="8A173B" w:themeColor="accent4"/>
            </w:tcBorders>
            <w:vAlign w:val="bottom"/>
          </w:tcPr>
          <w:p w14:paraId="1E9F693C" w14:textId="7523FA4A" w:rsidR="00D55C60" w:rsidRDefault="00D55C60" w:rsidP="003D0260">
            <w:pPr>
              <w:tabs>
                <w:tab w:val="left" w:leader="dot" w:pos="6696"/>
              </w:tabs>
              <w:rPr>
                <w:sz w:val="24"/>
                <w:szCs w:val="24"/>
              </w:rPr>
            </w:pPr>
          </w:p>
        </w:tc>
      </w:tr>
    </w:tbl>
    <w:p w14:paraId="3F31B2FA" w14:textId="77777777" w:rsidR="00D55C60" w:rsidRPr="00B408E6" w:rsidRDefault="00D55C60" w:rsidP="00D55C60">
      <w:pPr>
        <w:rPr>
          <w:sz w:val="24"/>
          <w:szCs w:val="24"/>
        </w:rPr>
      </w:pPr>
    </w:p>
    <w:p w14:paraId="70AC05BF" w14:textId="77777777" w:rsidR="00D55C60" w:rsidRPr="00B408E6" w:rsidRDefault="00186669" w:rsidP="00186669">
      <w:pPr>
        <w:spacing w:before="720"/>
        <w:ind w:right="283"/>
        <w:jc w:val="right"/>
        <w:rPr>
          <w:sz w:val="24"/>
          <w:szCs w:val="24"/>
        </w:rPr>
      </w:pPr>
      <w:r>
        <w:rPr>
          <w:noProof/>
          <w:sz w:val="24"/>
          <w:szCs w:val="24"/>
          <w:lang w:eastAsia="en-GB"/>
        </w:rPr>
        <w:drawing>
          <wp:inline distT="0" distB="0" distL="0" distR="0" wp14:anchorId="2154395D" wp14:editId="37295F74">
            <wp:extent cx="1037287" cy="1212111"/>
            <wp:effectExtent l="0" t="0" r="0" b="762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040747" cy="1216154"/>
                    </a:xfrm>
                    <a:prstGeom prst="rect">
                      <a:avLst/>
                    </a:prstGeom>
                  </pic:spPr>
                </pic:pic>
              </a:graphicData>
            </a:graphic>
          </wp:inline>
        </w:drawing>
      </w:r>
    </w:p>
    <w:p w14:paraId="126563EE"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56B75888"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lastRenderedPageBreak/>
        <w:t>Tackling the question</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23C6E06" w14:textId="77777777" w:rsidTr="0083557F">
        <w:trPr>
          <w:trHeight w:val="454"/>
        </w:trPr>
        <w:tc>
          <w:tcPr>
            <w:tcW w:w="993" w:type="dxa"/>
            <w:vMerge w:val="restart"/>
            <w:shd w:val="clear" w:color="auto" w:fill="EB87A6" w:themeFill="accent4" w:themeFillTint="66"/>
            <w:vAlign w:val="center"/>
          </w:tcPr>
          <w:p w14:paraId="52CC46A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93FC799" wp14:editId="2ED905FC">
                  <wp:extent cx="133405" cy="676556"/>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1BF4811" w14:textId="77777777" w:rsidR="00D55C60" w:rsidRPr="0083557F" w:rsidRDefault="00D55C60" w:rsidP="003D0260">
            <w:pPr>
              <w:pStyle w:val="N1"/>
              <w:spacing w:after="0"/>
              <w:rPr>
                <w:color w:val="67112B" w:themeColor="accent4" w:themeShade="BF"/>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0C3D366" w14:textId="77777777" w:rsidTr="0083557F">
        <w:trPr>
          <w:trHeight w:val="1020"/>
        </w:trPr>
        <w:tc>
          <w:tcPr>
            <w:tcW w:w="993" w:type="dxa"/>
            <w:vMerge/>
            <w:shd w:val="clear" w:color="auto" w:fill="EB87A6" w:themeFill="accent4" w:themeFillTint="66"/>
          </w:tcPr>
          <w:p w14:paraId="0355985A" w14:textId="77777777" w:rsidR="00D55C60" w:rsidRDefault="00D55C60" w:rsidP="003D0260">
            <w:pPr>
              <w:spacing w:after="120"/>
              <w:rPr>
                <w:b/>
                <w:color w:val="auto"/>
                <w:sz w:val="24"/>
                <w:szCs w:val="24"/>
              </w:rPr>
            </w:pPr>
          </w:p>
        </w:tc>
        <w:tc>
          <w:tcPr>
            <w:tcW w:w="8646" w:type="dxa"/>
            <w:shd w:val="clear" w:color="auto" w:fill="auto"/>
            <w:vAlign w:val="center"/>
          </w:tcPr>
          <w:p w14:paraId="05C279B5" w14:textId="77777777" w:rsidR="00D55C60" w:rsidRPr="007342D9" w:rsidRDefault="00D55C60" w:rsidP="003D0260">
            <w:pPr>
              <w:rPr>
                <w:color w:val="auto"/>
                <w:sz w:val="24"/>
                <w:szCs w:val="24"/>
              </w:rPr>
            </w:pPr>
            <w:r w:rsidRPr="00B408E6">
              <w:rPr>
                <w:sz w:val="24"/>
                <w:szCs w:val="24"/>
              </w:rPr>
              <w:t>There are 6 marks for communicating the key messages and 6 marks for good grammar on this translation question.</w:t>
            </w:r>
          </w:p>
        </w:tc>
      </w:tr>
    </w:tbl>
    <w:p w14:paraId="43919DD6" w14:textId="7AA80A8C" w:rsidR="00D55C60" w:rsidRPr="002D4E9F" w:rsidRDefault="00D55C60" w:rsidP="002D4E9F">
      <w:pPr>
        <w:pStyle w:val="Style4"/>
        <w:numPr>
          <w:ilvl w:val="0"/>
          <w:numId w:val="296"/>
        </w:numPr>
        <w:rPr>
          <w:b w:val="0"/>
          <w:color w:val="8A173B" w:themeColor="accent4"/>
        </w:rPr>
      </w:pPr>
      <w:r w:rsidRPr="002D4E9F">
        <w:rPr>
          <w:b w:val="0"/>
          <w:color w:val="8A173B" w:themeColor="accent4"/>
        </w:rPr>
        <w:t>Lost in translation?</w:t>
      </w:r>
    </w:p>
    <w:p w14:paraId="4460F3E8" w14:textId="5821B778" w:rsidR="00D55C60" w:rsidRPr="00B408E6" w:rsidRDefault="00D55C60" w:rsidP="00D55C60">
      <w:pPr>
        <w:ind w:left="360"/>
        <w:rPr>
          <w:sz w:val="24"/>
          <w:szCs w:val="24"/>
        </w:rPr>
      </w:pPr>
      <w:r w:rsidRPr="00B408E6">
        <w:rPr>
          <w:sz w:val="24"/>
          <w:szCs w:val="24"/>
        </w:rPr>
        <w:t>Work with a partner to translate the following sentences, making sure you communicate the key messages. We’ve divided the sentences into 13 key message</w:t>
      </w:r>
      <w:r w:rsidR="00381B4F">
        <w:rPr>
          <w:sz w:val="24"/>
          <w:szCs w:val="24"/>
        </w:rPr>
        <w:t>s as that</w:t>
      </w:r>
      <w:r w:rsidRPr="00B408E6">
        <w:rPr>
          <w:sz w:val="24"/>
          <w:szCs w:val="24"/>
        </w:rPr>
        <w:t xml:space="preserve"> is how the examiners mark this task.</w:t>
      </w:r>
    </w:p>
    <w:p w14:paraId="5679EAF7" w14:textId="77777777" w:rsidR="00D55C60" w:rsidRPr="000044ED" w:rsidRDefault="00D55C60" w:rsidP="00D55C60">
      <w:pPr>
        <w:rPr>
          <w:szCs w:val="24"/>
        </w:rPr>
      </w:pPr>
    </w:p>
    <w:tbl>
      <w:tblPr>
        <w:tblStyle w:val="TableGrid"/>
        <w:tblW w:w="9243"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4854"/>
        <w:gridCol w:w="992"/>
      </w:tblGrid>
      <w:tr w:rsidR="00B956F3" w:rsidRPr="00B408E6" w14:paraId="604698AF" w14:textId="77777777" w:rsidTr="00EF4D05">
        <w:trPr>
          <w:trHeight w:val="454"/>
        </w:trPr>
        <w:tc>
          <w:tcPr>
            <w:tcW w:w="3397" w:type="dxa"/>
            <w:shd w:val="clear" w:color="auto" w:fill="EB87A6" w:themeFill="accent4" w:themeFillTint="66"/>
            <w:vAlign w:val="center"/>
          </w:tcPr>
          <w:p w14:paraId="6B09A489" w14:textId="3CC801A3" w:rsidR="00B956F3" w:rsidRPr="00B408E6" w:rsidRDefault="00B956F3" w:rsidP="00B956F3">
            <w:pPr>
              <w:tabs>
                <w:tab w:val="left" w:pos="3324"/>
                <w:tab w:val="left" w:pos="8427"/>
              </w:tabs>
              <w:jc w:val="center"/>
              <w:rPr>
                <w:b/>
                <w:sz w:val="24"/>
                <w:szCs w:val="24"/>
              </w:rPr>
            </w:pPr>
            <w:r>
              <w:rPr>
                <w:b/>
                <w:sz w:val="24"/>
                <w:szCs w:val="24"/>
              </w:rPr>
              <w:t>English</w:t>
            </w:r>
          </w:p>
        </w:tc>
        <w:tc>
          <w:tcPr>
            <w:tcW w:w="4854" w:type="dxa"/>
            <w:tcBorders>
              <w:bottom w:val="single" w:sz="12" w:space="0" w:color="8A173B" w:themeColor="accent4"/>
            </w:tcBorders>
            <w:shd w:val="clear" w:color="auto" w:fill="EB87A6" w:themeFill="accent4" w:themeFillTint="66"/>
            <w:vAlign w:val="center"/>
          </w:tcPr>
          <w:p w14:paraId="6BFA1D3E" w14:textId="31F77CDC" w:rsidR="00B956F3" w:rsidRPr="00B408E6" w:rsidRDefault="00B956F3" w:rsidP="003D0260">
            <w:pPr>
              <w:tabs>
                <w:tab w:val="left" w:pos="3324"/>
                <w:tab w:val="left" w:pos="8427"/>
              </w:tabs>
              <w:jc w:val="center"/>
              <w:rPr>
                <w:b/>
                <w:sz w:val="24"/>
                <w:szCs w:val="24"/>
              </w:rPr>
            </w:pPr>
            <w:r>
              <w:rPr>
                <w:b/>
                <w:sz w:val="24"/>
                <w:szCs w:val="24"/>
              </w:rPr>
              <w:t>French</w:t>
            </w:r>
          </w:p>
        </w:tc>
        <w:tc>
          <w:tcPr>
            <w:tcW w:w="992" w:type="dxa"/>
            <w:tcBorders>
              <w:bottom w:val="single" w:sz="12" w:space="0" w:color="8A173B" w:themeColor="accent4"/>
            </w:tcBorders>
            <w:shd w:val="clear" w:color="auto" w:fill="EB87A6" w:themeFill="accent4" w:themeFillTint="66"/>
            <w:vAlign w:val="center"/>
          </w:tcPr>
          <w:p w14:paraId="1E37DDD9" w14:textId="5FF3AFF7" w:rsidR="00B956F3" w:rsidRPr="00B408E6" w:rsidRDefault="00B956F3" w:rsidP="003D0260">
            <w:pPr>
              <w:tabs>
                <w:tab w:val="left" w:pos="3324"/>
                <w:tab w:val="left" w:pos="8427"/>
              </w:tabs>
              <w:jc w:val="center"/>
              <w:rPr>
                <w:b/>
                <w:sz w:val="24"/>
                <w:szCs w:val="24"/>
              </w:rPr>
            </w:pPr>
            <w:r w:rsidRPr="00B408E6">
              <w:rPr>
                <w:b/>
                <w:sz w:val="24"/>
                <w:szCs w:val="24"/>
              </w:rPr>
              <w:t>Tick</w:t>
            </w:r>
          </w:p>
        </w:tc>
      </w:tr>
      <w:tr w:rsidR="00D55C60" w:rsidRPr="00B408E6" w14:paraId="65512452"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0F5C5D06" w14:textId="77777777" w:rsidR="00D55C60" w:rsidRPr="000044ED" w:rsidRDefault="00D55C60" w:rsidP="002D4E9F">
            <w:pPr>
              <w:pStyle w:val="ListParagraph"/>
              <w:numPr>
                <w:ilvl w:val="0"/>
                <w:numId w:val="154"/>
              </w:numPr>
              <w:rPr>
                <w:sz w:val="24"/>
                <w:szCs w:val="24"/>
              </w:rPr>
            </w:pPr>
            <w:r w:rsidRPr="000044ED">
              <w:rPr>
                <w:sz w:val="24"/>
                <w:szCs w:val="24"/>
              </w:rPr>
              <w:t xml:space="preserve">I get on </w:t>
            </w:r>
          </w:p>
        </w:tc>
        <w:tc>
          <w:tcPr>
            <w:tcW w:w="4854"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bottom"/>
          </w:tcPr>
          <w:p w14:paraId="656974C9" w14:textId="79BBC7AD" w:rsidR="00D55C60" w:rsidRPr="00B408E6" w:rsidRDefault="00D55C60" w:rsidP="003D0260">
            <w:pPr>
              <w:tabs>
                <w:tab w:val="left" w:leader="dot" w:pos="4797"/>
                <w:tab w:val="left" w:leader="dot" w:pos="4939"/>
              </w:tabs>
              <w:rPr>
                <w:sz w:val="24"/>
                <w:szCs w:val="24"/>
              </w:rPr>
            </w:pPr>
          </w:p>
        </w:tc>
        <w:tc>
          <w:tcPr>
            <w:tcW w:w="992"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9B23969" w14:textId="77777777" w:rsidR="00D55C60" w:rsidRPr="00B408E6" w:rsidRDefault="00D55C60" w:rsidP="003D0260">
            <w:pPr>
              <w:rPr>
                <w:sz w:val="24"/>
                <w:szCs w:val="24"/>
              </w:rPr>
            </w:pPr>
          </w:p>
        </w:tc>
      </w:tr>
      <w:tr w:rsidR="00D55C60" w:rsidRPr="00B408E6" w14:paraId="2E2EAFFA"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74EB39F3" w14:textId="77777777" w:rsidR="00D55C60" w:rsidRPr="000044ED" w:rsidRDefault="00D55C60" w:rsidP="002D4E9F">
            <w:pPr>
              <w:pStyle w:val="ListParagraph"/>
              <w:numPr>
                <w:ilvl w:val="0"/>
                <w:numId w:val="154"/>
              </w:numPr>
              <w:rPr>
                <w:sz w:val="24"/>
                <w:szCs w:val="24"/>
              </w:rPr>
            </w:pPr>
            <w:r w:rsidRPr="000044ED">
              <w:rPr>
                <w:sz w:val="24"/>
                <w:szCs w:val="24"/>
              </w:rPr>
              <w:t>very well</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7F1B0926" w14:textId="030BE0CD"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B3AE9F8" w14:textId="77777777" w:rsidR="00D55C60" w:rsidRPr="00B408E6" w:rsidRDefault="00D55C60" w:rsidP="003D0260">
            <w:pPr>
              <w:rPr>
                <w:sz w:val="24"/>
                <w:szCs w:val="24"/>
              </w:rPr>
            </w:pPr>
          </w:p>
        </w:tc>
      </w:tr>
      <w:tr w:rsidR="00D55C60" w:rsidRPr="00B408E6" w14:paraId="06D37782"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5021DE57" w14:textId="77777777" w:rsidR="00D55C60" w:rsidRPr="000044ED" w:rsidRDefault="00D55C60" w:rsidP="002D4E9F">
            <w:pPr>
              <w:pStyle w:val="ListParagraph"/>
              <w:numPr>
                <w:ilvl w:val="0"/>
                <w:numId w:val="154"/>
              </w:numPr>
              <w:rPr>
                <w:sz w:val="24"/>
                <w:szCs w:val="24"/>
              </w:rPr>
            </w:pPr>
            <w:r w:rsidRPr="000044ED">
              <w:rPr>
                <w:sz w:val="24"/>
                <w:szCs w:val="24"/>
              </w:rPr>
              <w:t>with my brother.</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E5B8540" w14:textId="60ED1A03"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13B354" w14:textId="77777777" w:rsidR="00D55C60" w:rsidRPr="00B408E6" w:rsidRDefault="00D55C60" w:rsidP="003D0260">
            <w:pPr>
              <w:rPr>
                <w:sz w:val="24"/>
                <w:szCs w:val="24"/>
              </w:rPr>
            </w:pPr>
          </w:p>
        </w:tc>
      </w:tr>
      <w:tr w:rsidR="00D55C60" w:rsidRPr="00B408E6" w14:paraId="7622EB99"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799C6F78" w14:textId="77777777" w:rsidR="00D55C60" w:rsidRPr="000044ED" w:rsidRDefault="00D55C60" w:rsidP="002D4E9F">
            <w:pPr>
              <w:pStyle w:val="ListParagraph"/>
              <w:numPr>
                <w:ilvl w:val="0"/>
                <w:numId w:val="154"/>
              </w:numPr>
              <w:rPr>
                <w:sz w:val="24"/>
                <w:szCs w:val="24"/>
              </w:rPr>
            </w:pPr>
            <w:r w:rsidRPr="000044ED">
              <w:rPr>
                <w:sz w:val="24"/>
                <w:szCs w:val="24"/>
              </w:rPr>
              <w:t>Last year</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16D461C" w14:textId="309861CF"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2748DB" w14:textId="77777777" w:rsidR="00D55C60" w:rsidRPr="00B408E6" w:rsidRDefault="00D55C60" w:rsidP="003D0260">
            <w:pPr>
              <w:rPr>
                <w:sz w:val="24"/>
                <w:szCs w:val="24"/>
              </w:rPr>
            </w:pPr>
          </w:p>
        </w:tc>
      </w:tr>
      <w:tr w:rsidR="00D55C60" w:rsidRPr="00B408E6" w14:paraId="77A96DF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4B5436B" w14:textId="0C281D91" w:rsidR="00D55C60" w:rsidRPr="000044ED" w:rsidRDefault="00D55C60" w:rsidP="002D4E9F">
            <w:pPr>
              <w:pStyle w:val="ListParagraph"/>
              <w:numPr>
                <w:ilvl w:val="0"/>
                <w:numId w:val="154"/>
              </w:numPr>
              <w:rPr>
                <w:sz w:val="24"/>
                <w:szCs w:val="24"/>
              </w:rPr>
            </w:pPr>
            <w:r w:rsidRPr="000044ED">
              <w:rPr>
                <w:sz w:val="24"/>
                <w:szCs w:val="24"/>
              </w:rPr>
              <w:t xml:space="preserve">we went </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28E83D02" w14:textId="3F5164E4"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0794719" w14:textId="77777777" w:rsidR="00D55C60" w:rsidRPr="00B408E6" w:rsidRDefault="00D55C60" w:rsidP="003D0260">
            <w:pPr>
              <w:rPr>
                <w:sz w:val="24"/>
                <w:szCs w:val="24"/>
                <w:lang w:val="fr-FR"/>
              </w:rPr>
            </w:pPr>
          </w:p>
        </w:tc>
      </w:tr>
      <w:tr w:rsidR="00D55C60" w:rsidRPr="00B408E6" w14:paraId="76164BE8"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9EC5527" w14:textId="7530D56C" w:rsidR="00D55C60" w:rsidRPr="000044ED" w:rsidRDefault="00A83AE0" w:rsidP="002D4E9F">
            <w:pPr>
              <w:pStyle w:val="ListParagraph"/>
              <w:numPr>
                <w:ilvl w:val="0"/>
                <w:numId w:val="154"/>
              </w:numPr>
              <w:rPr>
                <w:sz w:val="24"/>
                <w:szCs w:val="24"/>
              </w:rPr>
            </w:pPr>
            <w:r>
              <w:rPr>
                <w:sz w:val="24"/>
                <w:szCs w:val="24"/>
              </w:rPr>
              <w:t xml:space="preserve">to Spain </w:t>
            </w:r>
            <w:r w:rsidR="00D55C60" w:rsidRPr="000044ED">
              <w:rPr>
                <w:sz w:val="24"/>
                <w:szCs w:val="24"/>
              </w:rPr>
              <w:t>together</w:t>
            </w:r>
            <w:r>
              <w:rPr>
                <w:sz w:val="24"/>
                <w:szCs w:val="24"/>
              </w:rPr>
              <w:t>.</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A8B8A77" w14:textId="09E8B416"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64BD425" w14:textId="77777777" w:rsidR="00D55C60" w:rsidRPr="00B408E6" w:rsidRDefault="00D55C60" w:rsidP="003D0260">
            <w:pPr>
              <w:rPr>
                <w:sz w:val="24"/>
                <w:szCs w:val="24"/>
              </w:rPr>
            </w:pPr>
          </w:p>
        </w:tc>
      </w:tr>
      <w:tr w:rsidR="00D55C60" w:rsidRPr="00B408E6" w14:paraId="503F459D"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506AF386" w14:textId="43C2FC06" w:rsidR="00D55C60" w:rsidRPr="000044ED" w:rsidRDefault="00A83AE0" w:rsidP="002D4E9F">
            <w:pPr>
              <w:pStyle w:val="ListParagraph"/>
              <w:numPr>
                <w:ilvl w:val="0"/>
                <w:numId w:val="154"/>
              </w:numPr>
              <w:rPr>
                <w:sz w:val="24"/>
                <w:szCs w:val="24"/>
              </w:rPr>
            </w:pPr>
            <w:r>
              <w:rPr>
                <w:sz w:val="24"/>
                <w:szCs w:val="24"/>
              </w:rPr>
              <w:t>W</w:t>
            </w:r>
            <w:r w:rsidR="00D55C60" w:rsidRPr="000044ED">
              <w:rPr>
                <w:sz w:val="24"/>
                <w:szCs w:val="24"/>
              </w:rPr>
              <w:t>e swam in the sea</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20D396B" w14:textId="6345DAD3"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0607A43" w14:textId="77777777" w:rsidR="00D55C60" w:rsidRPr="00B408E6" w:rsidRDefault="00D55C60" w:rsidP="003D0260">
            <w:pPr>
              <w:rPr>
                <w:sz w:val="24"/>
                <w:szCs w:val="24"/>
              </w:rPr>
            </w:pPr>
          </w:p>
        </w:tc>
      </w:tr>
      <w:tr w:rsidR="00D55C60" w:rsidRPr="00B408E6" w14:paraId="14E95A4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265E79BE" w14:textId="77777777" w:rsidR="00D55C60" w:rsidRPr="000044ED" w:rsidRDefault="00D55C60" w:rsidP="002D4E9F">
            <w:pPr>
              <w:pStyle w:val="ListParagraph"/>
              <w:numPr>
                <w:ilvl w:val="0"/>
                <w:numId w:val="154"/>
              </w:numPr>
              <w:rPr>
                <w:sz w:val="24"/>
                <w:szCs w:val="24"/>
              </w:rPr>
            </w:pPr>
            <w:r w:rsidRPr="000044ED">
              <w:rPr>
                <w:sz w:val="24"/>
                <w:szCs w:val="24"/>
              </w:rPr>
              <w:t>and we ate</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11714279" w14:textId="73B78A69"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10FC445" w14:textId="77777777" w:rsidR="00D55C60" w:rsidRPr="00B408E6" w:rsidRDefault="00D55C60" w:rsidP="003D0260">
            <w:pPr>
              <w:rPr>
                <w:sz w:val="24"/>
                <w:szCs w:val="24"/>
              </w:rPr>
            </w:pPr>
          </w:p>
        </w:tc>
      </w:tr>
      <w:tr w:rsidR="00D55C60" w:rsidRPr="00B408E6" w14:paraId="3E4191B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5738BC51" w14:textId="77777777" w:rsidR="00D55C60" w:rsidRPr="000044ED" w:rsidRDefault="00D55C60" w:rsidP="002D4E9F">
            <w:pPr>
              <w:pStyle w:val="ListParagraph"/>
              <w:numPr>
                <w:ilvl w:val="0"/>
                <w:numId w:val="154"/>
              </w:numPr>
              <w:rPr>
                <w:sz w:val="24"/>
                <w:szCs w:val="24"/>
              </w:rPr>
            </w:pPr>
            <w:r w:rsidRPr="000044ED">
              <w:rPr>
                <w:sz w:val="24"/>
                <w:szCs w:val="24"/>
              </w:rPr>
              <w:t>in lots of restaurants.</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69D528F" w14:textId="14253D90"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C74F757" w14:textId="77777777" w:rsidR="00D55C60" w:rsidRPr="00B408E6" w:rsidRDefault="00D55C60" w:rsidP="003D0260">
            <w:pPr>
              <w:rPr>
                <w:sz w:val="24"/>
                <w:szCs w:val="24"/>
                <w:lang w:val="fr-FR"/>
              </w:rPr>
            </w:pPr>
          </w:p>
        </w:tc>
      </w:tr>
      <w:tr w:rsidR="00D55C60" w:rsidRPr="00B408E6" w14:paraId="2B1A62E9"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747FA312" w14:textId="77777777" w:rsidR="00D55C60" w:rsidRPr="000044ED" w:rsidRDefault="00D55C60" w:rsidP="002D4E9F">
            <w:pPr>
              <w:pStyle w:val="ListParagraph"/>
              <w:numPr>
                <w:ilvl w:val="0"/>
                <w:numId w:val="154"/>
              </w:numPr>
              <w:rPr>
                <w:sz w:val="24"/>
                <w:szCs w:val="24"/>
              </w:rPr>
            </w:pPr>
            <w:r w:rsidRPr="000044ED">
              <w:rPr>
                <w:sz w:val="24"/>
                <w:szCs w:val="24"/>
              </w:rPr>
              <w:t>Next summer</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5F9FCCF8" w14:textId="3208BC1C"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087216F" w14:textId="77777777" w:rsidR="00D55C60" w:rsidRPr="00B408E6" w:rsidRDefault="00D55C60" w:rsidP="003D0260">
            <w:pPr>
              <w:rPr>
                <w:sz w:val="24"/>
                <w:szCs w:val="24"/>
                <w:lang w:val="fr-FR"/>
              </w:rPr>
            </w:pPr>
          </w:p>
        </w:tc>
      </w:tr>
      <w:tr w:rsidR="00D55C60" w:rsidRPr="00B408E6" w14:paraId="7157436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2E515857" w14:textId="77777777" w:rsidR="00D55C60" w:rsidRPr="000044ED" w:rsidRDefault="00D55C60" w:rsidP="002D4E9F">
            <w:pPr>
              <w:pStyle w:val="ListParagraph"/>
              <w:numPr>
                <w:ilvl w:val="0"/>
                <w:numId w:val="154"/>
              </w:numPr>
              <w:rPr>
                <w:sz w:val="24"/>
                <w:szCs w:val="24"/>
              </w:rPr>
            </w:pPr>
            <w:r w:rsidRPr="000044ED">
              <w:rPr>
                <w:sz w:val="24"/>
                <w:szCs w:val="24"/>
              </w:rPr>
              <w:t>I would like to stay</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1B6D754" w14:textId="2B107943" w:rsidR="00D55C60" w:rsidRPr="002E552E"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E6F5D33" w14:textId="77777777" w:rsidR="00D55C60" w:rsidRPr="002E552E" w:rsidRDefault="00D55C60" w:rsidP="003D0260">
            <w:pPr>
              <w:rPr>
                <w:sz w:val="24"/>
                <w:szCs w:val="24"/>
              </w:rPr>
            </w:pPr>
          </w:p>
        </w:tc>
      </w:tr>
      <w:tr w:rsidR="00D55C60" w:rsidRPr="00B408E6" w14:paraId="4643FC22"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BC170AE" w14:textId="77777777" w:rsidR="00D55C60" w:rsidRPr="000044ED" w:rsidRDefault="00D55C60" w:rsidP="002D4E9F">
            <w:pPr>
              <w:pStyle w:val="ListParagraph"/>
              <w:numPr>
                <w:ilvl w:val="0"/>
                <w:numId w:val="154"/>
              </w:numPr>
              <w:rPr>
                <w:sz w:val="24"/>
                <w:szCs w:val="24"/>
              </w:rPr>
            </w:pPr>
            <w:r w:rsidRPr="000044ED">
              <w:rPr>
                <w:sz w:val="24"/>
                <w:szCs w:val="24"/>
              </w:rPr>
              <w:t>at home because</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70C87C6" w14:textId="434E39E9" w:rsidR="00D55C60"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6C17220" w14:textId="77777777" w:rsidR="00D55C60" w:rsidRPr="00B408E6" w:rsidRDefault="00D55C60" w:rsidP="003D0260">
            <w:pPr>
              <w:rPr>
                <w:sz w:val="24"/>
                <w:szCs w:val="24"/>
              </w:rPr>
            </w:pPr>
          </w:p>
        </w:tc>
      </w:tr>
      <w:tr w:rsidR="00D55C60" w:rsidRPr="00B408E6" w14:paraId="0464C2CE"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92C7B45" w14:textId="77777777" w:rsidR="00D55C60" w:rsidRPr="000044ED" w:rsidRDefault="00D55C60" w:rsidP="002D4E9F">
            <w:pPr>
              <w:pStyle w:val="ListParagraph"/>
              <w:numPr>
                <w:ilvl w:val="0"/>
                <w:numId w:val="154"/>
              </w:numPr>
              <w:rPr>
                <w:sz w:val="24"/>
                <w:szCs w:val="24"/>
              </w:rPr>
            </w:pPr>
            <w:r w:rsidRPr="000044ED">
              <w:rPr>
                <w:sz w:val="24"/>
                <w:szCs w:val="24"/>
              </w:rPr>
              <w:t>it was really expensive.</w:t>
            </w:r>
          </w:p>
        </w:tc>
        <w:tc>
          <w:tcPr>
            <w:tcW w:w="4854"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bottom"/>
          </w:tcPr>
          <w:p w14:paraId="7A81D483" w14:textId="11DAE8DD" w:rsidR="00D55C60" w:rsidRPr="00B408E6" w:rsidRDefault="00D55C60" w:rsidP="003D0260">
            <w:pPr>
              <w:tabs>
                <w:tab w:val="left" w:leader="dot" w:pos="4797"/>
                <w:tab w:val="left" w:leader="dot" w:pos="4995"/>
              </w:tabs>
              <w:rPr>
                <w:sz w:val="24"/>
                <w:szCs w:val="24"/>
              </w:rPr>
            </w:pPr>
          </w:p>
        </w:tc>
        <w:tc>
          <w:tcPr>
            <w:tcW w:w="992"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61C2AC9C" w14:textId="77777777" w:rsidR="00D55C60" w:rsidRPr="00B408E6" w:rsidRDefault="00D55C60" w:rsidP="003D0260">
            <w:pPr>
              <w:rPr>
                <w:sz w:val="24"/>
                <w:szCs w:val="24"/>
              </w:rPr>
            </w:pPr>
          </w:p>
        </w:tc>
      </w:tr>
    </w:tbl>
    <w:p w14:paraId="2891FC0E" w14:textId="77777777" w:rsidR="00186669" w:rsidRDefault="00186669" w:rsidP="00D55C60">
      <w:pPr>
        <w:rPr>
          <w:sz w:val="4"/>
          <w:szCs w:val="4"/>
        </w:rPr>
        <w:sectPr w:rsidR="00186669" w:rsidSect="003D0260">
          <w:headerReference w:type="default" r:id="rId113"/>
          <w:footerReference w:type="default" r:id="rId114"/>
          <w:pgSz w:w="11906" w:h="16838"/>
          <w:pgMar w:top="1134" w:right="1134" w:bottom="851" w:left="1134" w:header="708" w:footer="708" w:gutter="0"/>
          <w:cols w:space="708"/>
          <w:docGrid w:linePitch="381"/>
        </w:sectPr>
      </w:pPr>
    </w:p>
    <w:p w14:paraId="037F66CD" w14:textId="77777777" w:rsidR="00186669" w:rsidRPr="00186669" w:rsidRDefault="00186669" w:rsidP="00D55C60">
      <w:pPr>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186669" w14:paraId="162DFCF1" w14:textId="77777777" w:rsidTr="00186669">
        <w:trPr>
          <w:trHeight w:val="454"/>
        </w:trPr>
        <w:tc>
          <w:tcPr>
            <w:tcW w:w="993" w:type="dxa"/>
            <w:vMerge w:val="restart"/>
            <w:shd w:val="clear" w:color="auto" w:fill="EB87A6" w:themeFill="accent4" w:themeFillTint="66"/>
            <w:vAlign w:val="center"/>
          </w:tcPr>
          <w:p w14:paraId="4997856A" w14:textId="77777777" w:rsidR="00186669" w:rsidRPr="007342D9" w:rsidRDefault="00186669" w:rsidP="00186669">
            <w:pPr>
              <w:spacing w:after="120"/>
              <w:jc w:val="center"/>
              <w:rPr>
                <w:b/>
                <w:color w:val="FFFFFF" w:themeColor="background1"/>
                <w:sz w:val="24"/>
                <w:szCs w:val="24"/>
              </w:rPr>
            </w:pPr>
            <w:r>
              <w:rPr>
                <w:b/>
                <w:noProof/>
                <w:color w:val="FFFFFF" w:themeColor="background1"/>
                <w:sz w:val="24"/>
                <w:szCs w:val="24"/>
              </w:rPr>
              <w:drawing>
                <wp:inline distT="0" distB="0" distL="0" distR="0" wp14:anchorId="56C76060" wp14:editId="39C915D2">
                  <wp:extent cx="133405" cy="676556"/>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54E5FD29" w14:textId="77777777" w:rsidR="00186669" w:rsidRPr="0083557F" w:rsidRDefault="00186669" w:rsidP="00186669">
            <w:pPr>
              <w:pStyle w:val="N1"/>
              <w:spacing w:after="0"/>
              <w:rPr>
                <w:color w:val="67112B" w:themeColor="accent4" w:themeShade="BF"/>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186669" w14:paraId="176E4BA8" w14:textId="77777777" w:rsidTr="00186669">
        <w:trPr>
          <w:trHeight w:val="1020"/>
        </w:trPr>
        <w:tc>
          <w:tcPr>
            <w:tcW w:w="993" w:type="dxa"/>
            <w:vMerge/>
            <w:shd w:val="clear" w:color="auto" w:fill="EB87A6" w:themeFill="accent4" w:themeFillTint="66"/>
          </w:tcPr>
          <w:p w14:paraId="7D4D645E" w14:textId="77777777" w:rsidR="00186669" w:rsidRDefault="00186669" w:rsidP="00186669">
            <w:pPr>
              <w:spacing w:after="120"/>
              <w:rPr>
                <w:b/>
                <w:color w:val="auto"/>
                <w:sz w:val="24"/>
                <w:szCs w:val="24"/>
              </w:rPr>
            </w:pPr>
          </w:p>
        </w:tc>
        <w:tc>
          <w:tcPr>
            <w:tcW w:w="8646" w:type="dxa"/>
            <w:shd w:val="clear" w:color="auto" w:fill="auto"/>
            <w:vAlign w:val="center"/>
          </w:tcPr>
          <w:p w14:paraId="1D105A8B" w14:textId="77777777" w:rsidR="00186669" w:rsidRPr="007342D9" w:rsidRDefault="00186669" w:rsidP="00186669">
            <w:pPr>
              <w:rPr>
                <w:color w:val="auto"/>
                <w:sz w:val="24"/>
                <w:szCs w:val="24"/>
              </w:rPr>
            </w:pPr>
            <w:r w:rsidRPr="00B408E6">
              <w:rPr>
                <w:sz w:val="24"/>
                <w:szCs w:val="24"/>
              </w:rPr>
              <w:t>Check you’ve translated every aspect of the sentences and that nothing gets lost in translation. This doesn’t mean you have to translate them word for word though!</w:t>
            </w:r>
          </w:p>
        </w:tc>
      </w:tr>
    </w:tbl>
    <w:p w14:paraId="7D59389B" w14:textId="10DBF01D" w:rsidR="00D55C60" w:rsidRPr="002D4E9F" w:rsidRDefault="00D55C60" w:rsidP="002D4E9F">
      <w:pPr>
        <w:pStyle w:val="Purple"/>
        <w:numPr>
          <w:ilvl w:val="0"/>
          <w:numId w:val="296"/>
        </w:numPr>
        <w:rPr>
          <w:color w:val="8A173B" w:themeColor="accent4"/>
        </w:rPr>
      </w:pPr>
      <w:r w:rsidRPr="002D4E9F">
        <w:rPr>
          <w:color w:val="8A173B" w:themeColor="accent4"/>
        </w:rPr>
        <w:t>Swap and feed back</w:t>
      </w:r>
    </w:p>
    <w:p w14:paraId="62DD8493" w14:textId="0FDF3021" w:rsidR="00D55C60" w:rsidRDefault="00D55C60" w:rsidP="00D55C60">
      <w:pPr>
        <w:pStyle w:val="N1"/>
        <w:spacing w:after="0"/>
        <w:ind w:left="363"/>
        <w:rPr>
          <w:lang w:val="en-GB"/>
        </w:rPr>
      </w:pPr>
      <w:r w:rsidRPr="00B408E6">
        <w:rPr>
          <w:lang w:val="en-GB"/>
        </w:rPr>
        <w:t>Swap sheets with another pair of students. Look at the answers on p</w:t>
      </w:r>
      <w:r w:rsidR="005F2EE2">
        <w:rPr>
          <w:lang w:val="en-GB"/>
        </w:rPr>
        <w:t>age 1</w:t>
      </w:r>
      <w:r w:rsidR="002D4E9F">
        <w:rPr>
          <w:lang w:val="en-GB"/>
        </w:rPr>
        <w:t>18</w:t>
      </w:r>
      <w:r w:rsidRPr="00B408E6">
        <w:rPr>
          <w:lang w:val="en-GB"/>
        </w:rPr>
        <w:t xml:space="preserve"> and give one tick for each key message that’s correctly translated. </w:t>
      </w:r>
    </w:p>
    <w:p w14:paraId="6733D564" w14:textId="77777777" w:rsidR="00D55C60" w:rsidRPr="00B408E6" w:rsidRDefault="00D55C60" w:rsidP="00D55C60">
      <w:pPr>
        <w:pStyle w:val="N1"/>
        <w:spacing w:after="0"/>
        <w:ind w:left="363"/>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97B7638" w14:textId="77777777" w:rsidTr="0083557F">
        <w:trPr>
          <w:trHeight w:val="454"/>
        </w:trPr>
        <w:tc>
          <w:tcPr>
            <w:tcW w:w="993" w:type="dxa"/>
            <w:vMerge w:val="restart"/>
            <w:shd w:val="clear" w:color="auto" w:fill="EB87A6" w:themeFill="accent4" w:themeFillTint="66"/>
            <w:vAlign w:val="center"/>
          </w:tcPr>
          <w:p w14:paraId="4A8E3CF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256F60C" wp14:editId="0D2A259F">
                  <wp:extent cx="133405" cy="676556"/>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DC49456"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0484BB9D" w14:textId="77777777" w:rsidTr="0083557F">
        <w:trPr>
          <w:trHeight w:val="1020"/>
        </w:trPr>
        <w:tc>
          <w:tcPr>
            <w:tcW w:w="993" w:type="dxa"/>
            <w:vMerge/>
            <w:shd w:val="clear" w:color="auto" w:fill="EB87A6" w:themeFill="accent4" w:themeFillTint="66"/>
          </w:tcPr>
          <w:p w14:paraId="6073070D" w14:textId="77777777" w:rsidR="00D55C60" w:rsidRDefault="00D55C60" w:rsidP="003D0260">
            <w:pPr>
              <w:spacing w:after="120"/>
              <w:rPr>
                <w:b/>
                <w:color w:val="auto"/>
                <w:sz w:val="24"/>
                <w:szCs w:val="24"/>
              </w:rPr>
            </w:pPr>
          </w:p>
        </w:tc>
        <w:tc>
          <w:tcPr>
            <w:tcW w:w="8646" w:type="dxa"/>
            <w:shd w:val="clear" w:color="auto" w:fill="auto"/>
            <w:vAlign w:val="center"/>
          </w:tcPr>
          <w:p w14:paraId="37E26D37" w14:textId="77777777" w:rsidR="00D55C60" w:rsidRPr="004321B1" w:rsidRDefault="00D55C60" w:rsidP="003D0260">
            <w:pPr>
              <w:rPr>
                <w:color w:val="auto"/>
                <w:sz w:val="24"/>
                <w:szCs w:val="24"/>
              </w:rPr>
            </w:pPr>
            <w:r w:rsidRPr="004321B1">
              <w:rPr>
                <w:sz w:val="24"/>
                <w:szCs w:val="24"/>
              </w:rPr>
              <w:t>Ignore any little mistakes for now, such as missing adjective agreements, wrong gender of nouns or missing accents. Are the verbs and tenses right? Have the key messages been translated?</w:t>
            </w:r>
          </w:p>
        </w:tc>
      </w:tr>
    </w:tbl>
    <w:p w14:paraId="731E2756" w14:textId="77777777" w:rsidR="00D55C60" w:rsidRPr="00B408E6" w:rsidRDefault="00D55C60" w:rsidP="00D55C60">
      <w:pPr>
        <w:pStyle w:val="N1"/>
        <w:spacing w:after="0"/>
        <w:ind w:left="363"/>
        <w:rPr>
          <w:lang w:val="en-GB"/>
        </w:rPr>
      </w:pPr>
    </w:p>
    <w:p w14:paraId="66D7FC03" w14:textId="77777777" w:rsidR="00D55C60" w:rsidRDefault="00D55C60" w:rsidP="00D55C60">
      <w:pPr>
        <w:pStyle w:val="N1"/>
        <w:spacing w:after="0"/>
        <w:ind w:left="363"/>
        <w:rPr>
          <w:lang w:val="en-GB"/>
        </w:rPr>
      </w:pPr>
      <w:r w:rsidRPr="00B408E6">
        <w:rPr>
          <w:lang w:val="en-GB"/>
        </w:rPr>
        <w:t>Here’s how to convert the number of ticks you have to a mark:</w:t>
      </w:r>
    </w:p>
    <w:p w14:paraId="06EBDCFB" w14:textId="77777777" w:rsidR="00D55C60" w:rsidRPr="00B408E6" w:rsidRDefault="00D55C60" w:rsidP="00D55C60">
      <w:pPr>
        <w:pStyle w:val="N1"/>
        <w:spacing w:after="0"/>
        <w:rPr>
          <w:lang w:val="en-GB"/>
        </w:rPr>
      </w:pPr>
    </w:p>
    <w:tbl>
      <w:tblPr>
        <w:tblStyle w:val="TableGrid"/>
        <w:tblW w:w="0" w:type="auto"/>
        <w:tblInd w:w="534" w:type="dxa"/>
        <w:tblLook w:val="04A0" w:firstRow="1" w:lastRow="0" w:firstColumn="1" w:lastColumn="0" w:noHBand="0" w:noVBand="1"/>
      </w:tblPr>
      <w:tblGrid>
        <w:gridCol w:w="1718"/>
        <w:gridCol w:w="1826"/>
      </w:tblGrid>
      <w:tr w:rsidR="00D55C60" w:rsidRPr="00B408E6" w14:paraId="60855332" w14:textId="77777777" w:rsidTr="003D0260">
        <w:trPr>
          <w:trHeight w:val="567"/>
        </w:trPr>
        <w:tc>
          <w:tcPr>
            <w:tcW w:w="1718" w:type="dxa"/>
            <w:tcBorders>
              <w:top w:val="nil"/>
              <w:left w:val="nil"/>
              <w:bottom w:val="single" w:sz="12" w:space="0" w:color="8A173B" w:themeColor="accent4"/>
              <w:right w:val="nil"/>
            </w:tcBorders>
            <w:shd w:val="clear" w:color="auto" w:fill="EB87A6" w:themeFill="accent4" w:themeFillTint="66"/>
            <w:vAlign w:val="center"/>
          </w:tcPr>
          <w:p w14:paraId="21892D27" w14:textId="77777777" w:rsidR="00D55C60" w:rsidRPr="00B408E6" w:rsidRDefault="00D55C60" w:rsidP="003D0260">
            <w:pPr>
              <w:pStyle w:val="N1"/>
              <w:spacing w:after="0"/>
              <w:jc w:val="center"/>
              <w:rPr>
                <w:b/>
                <w:lang w:val="en-GB"/>
              </w:rPr>
            </w:pPr>
            <w:r w:rsidRPr="00B408E6">
              <w:rPr>
                <w:b/>
                <w:lang w:val="en-GB"/>
              </w:rPr>
              <w:t>Total ticks</w:t>
            </w:r>
          </w:p>
        </w:tc>
        <w:tc>
          <w:tcPr>
            <w:tcW w:w="1826" w:type="dxa"/>
            <w:tcBorders>
              <w:top w:val="nil"/>
              <w:left w:val="nil"/>
              <w:bottom w:val="single" w:sz="12" w:space="0" w:color="8A173B" w:themeColor="accent4"/>
              <w:right w:val="nil"/>
            </w:tcBorders>
            <w:shd w:val="clear" w:color="auto" w:fill="EB87A6" w:themeFill="accent4" w:themeFillTint="66"/>
            <w:vAlign w:val="center"/>
          </w:tcPr>
          <w:p w14:paraId="2695EBD7" w14:textId="77777777" w:rsidR="00D55C60" w:rsidRPr="00B408E6" w:rsidRDefault="00D55C60" w:rsidP="003D0260">
            <w:pPr>
              <w:pStyle w:val="N1"/>
              <w:spacing w:after="0"/>
              <w:jc w:val="center"/>
              <w:rPr>
                <w:b/>
                <w:lang w:val="en-GB"/>
              </w:rPr>
            </w:pPr>
            <w:r w:rsidRPr="00B408E6">
              <w:rPr>
                <w:b/>
                <w:lang w:val="en-GB"/>
              </w:rPr>
              <w:t>Mark</w:t>
            </w:r>
          </w:p>
        </w:tc>
      </w:tr>
      <w:tr w:rsidR="00D55C60" w:rsidRPr="00B408E6" w14:paraId="4B231FD4" w14:textId="77777777" w:rsidTr="003D0260">
        <w:trPr>
          <w:trHeight w:val="567"/>
        </w:trPr>
        <w:tc>
          <w:tcPr>
            <w:tcW w:w="1718"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5D598ED" w14:textId="77777777" w:rsidR="00D55C60" w:rsidRPr="00B408E6" w:rsidRDefault="00D55C60" w:rsidP="003D0260">
            <w:pPr>
              <w:pStyle w:val="N1"/>
              <w:spacing w:after="0"/>
              <w:rPr>
                <w:lang w:val="en-GB"/>
              </w:rPr>
            </w:pPr>
            <w:r w:rsidRPr="00B408E6">
              <w:rPr>
                <w:lang w:val="en-GB"/>
              </w:rPr>
              <w:t>13</w:t>
            </w:r>
          </w:p>
        </w:tc>
        <w:tc>
          <w:tcPr>
            <w:tcW w:w="1826"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E58AE4A" w14:textId="77777777" w:rsidR="00D55C60" w:rsidRPr="00B408E6" w:rsidRDefault="00D55C60" w:rsidP="003D0260">
            <w:pPr>
              <w:pStyle w:val="N1"/>
              <w:spacing w:after="0"/>
              <w:rPr>
                <w:lang w:val="en-GB"/>
              </w:rPr>
            </w:pPr>
            <w:r w:rsidRPr="00B408E6">
              <w:rPr>
                <w:lang w:val="en-GB"/>
              </w:rPr>
              <w:t>6</w:t>
            </w:r>
          </w:p>
        </w:tc>
      </w:tr>
      <w:tr w:rsidR="00D55C60" w:rsidRPr="00B408E6" w14:paraId="2B2BB28F"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1D88E4C7" w14:textId="77777777" w:rsidR="00D55C60" w:rsidRPr="00B408E6" w:rsidRDefault="00D55C60" w:rsidP="003D0260">
            <w:pPr>
              <w:pStyle w:val="N1"/>
              <w:spacing w:after="0"/>
              <w:rPr>
                <w:lang w:val="en-GB"/>
              </w:rPr>
            </w:pPr>
            <w:r w:rsidRPr="00B408E6">
              <w:rPr>
                <w:lang w:val="en-GB"/>
              </w:rPr>
              <w:t>11-12</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7BD7B30" w14:textId="77777777" w:rsidR="00D55C60" w:rsidRPr="00B408E6" w:rsidRDefault="00D55C60" w:rsidP="003D0260">
            <w:pPr>
              <w:pStyle w:val="N1"/>
              <w:spacing w:after="0"/>
              <w:rPr>
                <w:lang w:val="en-GB"/>
              </w:rPr>
            </w:pPr>
            <w:r w:rsidRPr="00B408E6">
              <w:rPr>
                <w:lang w:val="en-GB"/>
              </w:rPr>
              <w:t>5</w:t>
            </w:r>
          </w:p>
        </w:tc>
      </w:tr>
      <w:tr w:rsidR="00D55C60" w:rsidRPr="00B408E6" w14:paraId="6060121A"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66DF4C9" w14:textId="77777777" w:rsidR="00D55C60" w:rsidRPr="00B408E6" w:rsidRDefault="00D55C60" w:rsidP="003D0260">
            <w:pPr>
              <w:pStyle w:val="N1"/>
              <w:spacing w:after="0"/>
              <w:rPr>
                <w:lang w:val="en-GB"/>
              </w:rPr>
            </w:pPr>
            <w:r w:rsidRPr="00B408E6">
              <w:rPr>
                <w:lang w:val="en-GB"/>
              </w:rPr>
              <w:t>8-10</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3549EE3" w14:textId="77777777" w:rsidR="00D55C60" w:rsidRPr="00B408E6" w:rsidRDefault="00D55C60" w:rsidP="003D0260">
            <w:pPr>
              <w:pStyle w:val="N1"/>
              <w:spacing w:after="0"/>
              <w:rPr>
                <w:lang w:val="en-GB"/>
              </w:rPr>
            </w:pPr>
            <w:r w:rsidRPr="00B408E6">
              <w:rPr>
                <w:lang w:val="en-GB"/>
              </w:rPr>
              <w:t>4</w:t>
            </w:r>
          </w:p>
        </w:tc>
      </w:tr>
      <w:tr w:rsidR="00D55C60" w:rsidRPr="00B408E6" w14:paraId="436E1191"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0A34CA8" w14:textId="77777777" w:rsidR="00D55C60" w:rsidRPr="00B408E6" w:rsidRDefault="00D55C60" w:rsidP="003D0260">
            <w:pPr>
              <w:pStyle w:val="N1"/>
              <w:spacing w:after="0"/>
              <w:rPr>
                <w:lang w:val="en-GB"/>
              </w:rPr>
            </w:pPr>
            <w:r w:rsidRPr="00B408E6">
              <w:rPr>
                <w:lang w:val="en-GB"/>
              </w:rPr>
              <w:t>5-7</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3C0B85F" w14:textId="77777777" w:rsidR="00D55C60" w:rsidRPr="00B408E6" w:rsidRDefault="00D55C60" w:rsidP="003D0260">
            <w:pPr>
              <w:pStyle w:val="N1"/>
              <w:spacing w:after="0"/>
              <w:rPr>
                <w:lang w:val="en-GB"/>
              </w:rPr>
            </w:pPr>
            <w:r w:rsidRPr="00B408E6">
              <w:rPr>
                <w:lang w:val="en-GB"/>
              </w:rPr>
              <w:t>3</w:t>
            </w:r>
          </w:p>
        </w:tc>
      </w:tr>
      <w:tr w:rsidR="00D55C60" w:rsidRPr="00B408E6" w14:paraId="3218DC8D"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0A4C7A8" w14:textId="77777777" w:rsidR="00D55C60" w:rsidRPr="00B408E6" w:rsidRDefault="00D55C60" w:rsidP="003D0260">
            <w:pPr>
              <w:pStyle w:val="N1"/>
              <w:spacing w:after="0"/>
              <w:rPr>
                <w:lang w:val="en-GB"/>
              </w:rPr>
            </w:pPr>
            <w:r w:rsidRPr="00B408E6">
              <w:rPr>
                <w:lang w:val="en-GB"/>
              </w:rPr>
              <w:t>3-4</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C8C6C04" w14:textId="77777777" w:rsidR="00D55C60" w:rsidRPr="00B408E6" w:rsidRDefault="00D55C60" w:rsidP="003D0260">
            <w:pPr>
              <w:pStyle w:val="N1"/>
              <w:spacing w:after="0"/>
              <w:rPr>
                <w:lang w:val="en-GB"/>
              </w:rPr>
            </w:pPr>
            <w:r w:rsidRPr="00B408E6">
              <w:rPr>
                <w:lang w:val="en-GB"/>
              </w:rPr>
              <w:t>2</w:t>
            </w:r>
          </w:p>
        </w:tc>
      </w:tr>
      <w:tr w:rsidR="00D55C60" w:rsidRPr="00B408E6" w14:paraId="4EBFE493"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ED1D3E0" w14:textId="77777777" w:rsidR="00D55C60" w:rsidRPr="00B408E6" w:rsidRDefault="00D55C60" w:rsidP="003D0260">
            <w:pPr>
              <w:pStyle w:val="N1"/>
              <w:spacing w:after="0"/>
              <w:rPr>
                <w:lang w:val="en-GB"/>
              </w:rPr>
            </w:pPr>
            <w:r w:rsidRPr="00B408E6">
              <w:rPr>
                <w:lang w:val="en-GB"/>
              </w:rPr>
              <w:t>1-2</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2BA4397" w14:textId="77777777" w:rsidR="00D55C60" w:rsidRPr="00B408E6" w:rsidRDefault="00D55C60" w:rsidP="003D0260">
            <w:pPr>
              <w:pStyle w:val="N1"/>
              <w:spacing w:after="0"/>
              <w:rPr>
                <w:lang w:val="en-GB"/>
              </w:rPr>
            </w:pPr>
            <w:r w:rsidRPr="00B408E6">
              <w:rPr>
                <w:lang w:val="en-GB"/>
              </w:rPr>
              <w:t>1</w:t>
            </w:r>
          </w:p>
        </w:tc>
      </w:tr>
      <w:tr w:rsidR="00D55C60" w:rsidRPr="00B408E6" w14:paraId="2894572D" w14:textId="77777777" w:rsidTr="003D0260">
        <w:trPr>
          <w:trHeight w:val="567"/>
        </w:trPr>
        <w:tc>
          <w:tcPr>
            <w:tcW w:w="1718"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32B0CABF" w14:textId="77777777" w:rsidR="00D55C60" w:rsidRPr="00B408E6" w:rsidRDefault="00D55C60" w:rsidP="003D0260">
            <w:pPr>
              <w:pStyle w:val="N1"/>
              <w:spacing w:after="0"/>
              <w:rPr>
                <w:lang w:val="en-GB"/>
              </w:rPr>
            </w:pPr>
            <w:r w:rsidRPr="00B408E6">
              <w:rPr>
                <w:lang w:val="en-GB"/>
              </w:rPr>
              <w:t>0</w:t>
            </w:r>
          </w:p>
        </w:tc>
        <w:tc>
          <w:tcPr>
            <w:tcW w:w="1826"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435ED814" w14:textId="77777777" w:rsidR="00D55C60" w:rsidRPr="00B408E6" w:rsidRDefault="00D55C60" w:rsidP="003D0260">
            <w:pPr>
              <w:pStyle w:val="N1"/>
              <w:spacing w:after="0"/>
              <w:rPr>
                <w:lang w:val="en-GB"/>
              </w:rPr>
            </w:pPr>
            <w:r w:rsidRPr="00B408E6">
              <w:rPr>
                <w:lang w:val="en-GB"/>
              </w:rPr>
              <w:t>0</w:t>
            </w:r>
          </w:p>
        </w:tc>
      </w:tr>
    </w:tbl>
    <w:p w14:paraId="5DE12001"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FD087A1" w14:textId="77777777" w:rsidTr="0083557F">
        <w:trPr>
          <w:trHeight w:val="454"/>
        </w:trPr>
        <w:tc>
          <w:tcPr>
            <w:tcW w:w="993" w:type="dxa"/>
            <w:vMerge w:val="restart"/>
            <w:shd w:val="clear" w:color="auto" w:fill="EB87A6" w:themeFill="accent4" w:themeFillTint="66"/>
            <w:vAlign w:val="center"/>
          </w:tcPr>
          <w:p w14:paraId="2095AB3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4F1F099" wp14:editId="70A7DB05">
                  <wp:extent cx="133405" cy="676556"/>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28D6498E"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B408E6">
              <w:t xml:space="preserve"> </w:t>
            </w:r>
          </w:p>
        </w:tc>
      </w:tr>
      <w:tr w:rsidR="00D55C60" w14:paraId="1397E065" w14:textId="77777777" w:rsidTr="0083557F">
        <w:trPr>
          <w:trHeight w:val="1020"/>
        </w:trPr>
        <w:tc>
          <w:tcPr>
            <w:tcW w:w="993" w:type="dxa"/>
            <w:vMerge/>
            <w:shd w:val="clear" w:color="auto" w:fill="EB87A6" w:themeFill="accent4" w:themeFillTint="66"/>
          </w:tcPr>
          <w:p w14:paraId="3DF00A6C" w14:textId="77777777" w:rsidR="00D55C60" w:rsidRDefault="00D55C60" w:rsidP="003D0260">
            <w:pPr>
              <w:spacing w:after="120"/>
              <w:rPr>
                <w:b/>
                <w:color w:val="auto"/>
                <w:sz w:val="24"/>
                <w:szCs w:val="24"/>
              </w:rPr>
            </w:pPr>
          </w:p>
        </w:tc>
        <w:tc>
          <w:tcPr>
            <w:tcW w:w="8646" w:type="dxa"/>
            <w:shd w:val="clear" w:color="auto" w:fill="auto"/>
            <w:vAlign w:val="center"/>
          </w:tcPr>
          <w:p w14:paraId="3CCCB065" w14:textId="77777777" w:rsidR="00D55C60" w:rsidRPr="00A01957" w:rsidRDefault="00D55C60" w:rsidP="003D0260">
            <w:pPr>
              <w:rPr>
                <w:color w:val="auto"/>
                <w:sz w:val="24"/>
                <w:szCs w:val="24"/>
              </w:rPr>
            </w:pPr>
            <w:r w:rsidRPr="00A01957">
              <w:rPr>
                <w:sz w:val="24"/>
                <w:szCs w:val="24"/>
              </w:rPr>
              <w:t xml:space="preserve">Even if you think you can’t translate the whole sentence, always have a go as you can pick up marks for each little section that gets the message across. </w:t>
            </w:r>
          </w:p>
        </w:tc>
      </w:tr>
    </w:tbl>
    <w:p w14:paraId="44884407" w14:textId="77777777" w:rsidR="00D55C60" w:rsidRDefault="00D55C60" w:rsidP="00D55C60">
      <w:pPr>
        <w:pStyle w:val="N1"/>
        <w:spacing w:after="0"/>
        <w:rPr>
          <w:lang w:val="en-GB"/>
        </w:rPr>
      </w:pPr>
    </w:p>
    <w:p w14:paraId="7C760A9E" w14:textId="77777777" w:rsidR="00B879F5" w:rsidRDefault="00B879F5" w:rsidP="00D55C60">
      <w:pPr>
        <w:pStyle w:val="N1"/>
        <w:spacing w:after="0"/>
        <w:rPr>
          <w:lang w:val="en-GB"/>
        </w:rPr>
      </w:pPr>
    </w:p>
    <w:p w14:paraId="2F5512FB" w14:textId="77777777" w:rsidR="00B879F5" w:rsidRDefault="00B879F5" w:rsidP="00D55C60">
      <w:pPr>
        <w:pStyle w:val="N1"/>
        <w:spacing w:after="0"/>
        <w:rPr>
          <w:lang w:val="en-GB"/>
        </w:rPr>
        <w:sectPr w:rsidR="00B879F5" w:rsidSect="003D0260">
          <w:pgSz w:w="11906" w:h="16838"/>
          <w:pgMar w:top="1134" w:right="1134" w:bottom="851" w:left="1134" w:header="708" w:footer="708" w:gutter="0"/>
          <w:cols w:space="708"/>
          <w:docGrid w:linePitch="381"/>
        </w:sectPr>
      </w:pPr>
    </w:p>
    <w:p w14:paraId="3AA6A95E" w14:textId="3C8E1C81" w:rsidR="00D55C60" w:rsidRPr="002D4E9F" w:rsidRDefault="00D55C60" w:rsidP="002D4E9F">
      <w:pPr>
        <w:pStyle w:val="Purple"/>
        <w:numPr>
          <w:ilvl w:val="0"/>
          <w:numId w:val="296"/>
        </w:numPr>
        <w:spacing w:before="120"/>
        <w:rPr>
          <w:color w:val="8A173B" w:themeColor="accent4"/>
        </w:rPr>
      </w:pPr>
      <w:r w:rsidRPr="002D4E9F">
        <w:rPr>
          <w:color w:val="8A173B" w:themeColor="accent4"/>
        </w:rPr>
        <w:lastRenderedPageBreak/>
        <w:t>Spot the mistakes</w:t>
      </w:r>
    </w:p>
    <w:p w14:paraId="26BC5969" w14:textId="77777777" w:rsidR="00D55C60" w:rsidRDefault="00D55C60" w:rsidP="00D55C60">
      <w:pPr>
        <w:pStyle w:val="N1"/>
        <w:spacing w:after="0"/>
        <w:ind w:left="360"/>
        <w:rPr>
          <w:lang w:val="en-GB"/>
        </w:rPr>
      </w:pPr>
      <w:r w:rsidRPr="00B408E6">
        <w:rPr>
          <w:lang w:val="en-GB"/>
        </w:rPr>
        <w:t>For the translation task there are also six marks for your grammatical knowledge of language and structures, and how accurate your French translation is.</w:t>
      </w:r>
    </w:p>
    <w:p w14:paraId="22BED7F4" w14:textId="77777777" w:rsidR="00D55C60" w:rsidRPr="004321B1" w:rsidRDefault="00D55C60" w:rsidP="00D55C60">
      <w:pPr>
        <w:pStyle w:val="N1"/>
        <w:spacing w:after="0"/>
        <w:ind w:left="360"/>
        <w:rPr>
          <w:sz w:val="22"/>
          <w:lang w:val="en-GB"/>
        </w:rPr>
      </w:pPr>
    </w:p>
    <w:p w14:paraId="0E6F7812" w14:textId="4706177D" w:rsidR="00D55C60" w:rsidRDefault="00D55C60" w:rsidP="00D55C60">
      <w:pPr>
        <w:pStyle w:val="N1"/>
        <w:spacing w:after="0"/>
        <w:ind w:left="360"/>
        <w:rPr>
          <w:lang w:val="en-GB"/>
        </w:rPr>
      </w:pPr>
      <w:r w:rsidRPr="00B408E6">
        <w:rPr>
          <w:lang w:val="en-GB"/>
        </w:rPr>
        <w:t xml:space="preserve">Underline and explain all the mistakes you can find in these </w:t>
      </w:r>
      <w:r w:rsidR="00381B4F">
        <w:rPr>
          <w:lang w:val="en-GB"/>
        </w:rPr>
        <w:t xml:space="preserve">French </w:t>
      </w:r>
      <w:r w:rsidRPr="00B408E6">
        <w:rPr>
          <w:lang w:val="en-GB"/>
        </w:rPr>
        <w:t xml:space="preserve">translations. </w:t>
      </w:r>
    </w:p>
    <w:p w14:paraId="655E0881" w14:textId="77777777" w:rsidR="00D55C60" w:rsidRPr="004321B1" w:rsidRDefault="00D55C60" w:rsidP="00D55C60">
      <w:pPr>
        <w:pStyle w:val="N1"/>
        <w:spacing w:after="0"/>
        <w:ind w:left="360"/>
        <w:rPr>
          <w:sz w:val="22"/>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A7E2E11" w14:textId="77777777" w:rsidTr="0083557F">
        <w:trPr>
          <w:trHeight w:val="454"/>
        </w:trPr>
        <w:tc>
          <w:tcPr>
            <w:tcW w:w="993" w:type="dxa"/>
            <w:vMerge w:val="restart"/>
            <w:shd w:val="clear" w:color="auto" w:fill="EB87A6" w:themeFill="accent4" w:themeFillTint="66"/>
            <w:vAlign w:val="center"/>
          </w:tcPr>
          <w:p w14:paraId="63791F0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28A4CEB" wp14:editId="3EB5C82F">
                  <wp:extent cx="133405" cy="676556"/>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8A7DAB5" w14:textId="77777777" w:rsidR="00D55C60" w:rsidRPr="00C50985" w:rsidRDefault="00D55C60" w:rsidP="003D0260">
            <w:pPr>
              <w:pStyle w:val="N1"/>
              <w:spacing w:after="0"/>
              <w:rPr>
                <w:lang w:val="en-GB"/>
              </w:rPr>
            </w:pPr>
            <w:r w:rsidRPr="008146DF">
              <w:rPr>
                <w:b/>
                <w:color w:val="8A173B" w:themeColor="accent4"/>
                <w:sz w:val="28"/>
              </w:rPr>
              <w:t xml:space="preserve">Top </w:t>
            </w:r>
            <w:proofErr w:type="spellStart"/>
            <w:r w:rsidRPr="008146DF">
              <w:rPr>
                <w:b/>
                <w:color w:val="8A173B" w:themeColor="accent4"/>
                <w:sz w:val="28"/>
              </w:rPr>
              <w:t>tips</w:t>
            </w:r>
            <w:proofErr w:type="spellEnd"/>
            <w:r w:rsidRPr="008146DF">
              <w:rPr>
                <w:color w:val="8A173B" w:themeColor="accent4"/>
              </w:rPr>
              <w:t xml:space="preserve"> </w:t>
            </w:r>
          </w:p>
        </w:tc>
      </w:tr>
      <w:tr w:rsidR="00D55C60" w14:paraId="67D12C68" w14:textId="77777777" w:rsidTr="0083557F">
        <w:trPr>
          <w:trHeight w:val="850"/>
        </w:trPr>
        <w:tc>
          <w:tcPr>
            <w:tcW w:w="993" w:type="dxa"/>
            <w:vMerge/>
            <w:shd w:val="clear" w:color="auto" w:fill="EB87A6" w:themeFill="accent4" w:themeFillTint="66"/>
          </w:tcPr>
          <w:p w14:paraId="75BA139F" w14:textId="77777777" w:rsidR="00D55C60" w:rsidRDefault="00D55C60" w:rsidP="003D0260">
            <w:pPr>
              <w:spacing w:after="120"/>
              <w:rPr>
                <w:b/>
                <w:color w:val="auto"/>
                <w:sz w:val="24"/>
                <w:szCs w:val="24"/>
              </w:rPr>
            </w:pPr>
          </w:p>
        </w:tc>
        <w:tc>
          <w:tcPr>
            <w:tcW w:w="8646" w:type="dxa"/>
            <w:shd w:val="clear" w:color="auto" w:fill="auto"/>
            <w:vAlign w:val="center"/>
          </w:tcPr>
          <w:p w14:paraId="7E8FA59B" w14:textId="77777777" w:rsidR="00D55C60" w:rsidRPr="007342D9" w:rsidRDefault="00D55C60" w:rsidP="003D0260">
            <w:pPr>
              <w:rPr>
                <w:color w:val="auto"/>
                <w:sz w:val="24"/>
                <w:szCs w:val="24"/>
              </w:rPr>
            </w:pPr>
            <w:r w:rsidRPr="00B408E6">
              <w:rPr>
                <w:sz w:val="24"/>
                <w:szCs w:val="24"/>
              </w:rPr>
              <w:t>Check spellings, genders, accents and little words like articles and p</w:t>
            </w:r>
            <w:r w:rsidR="00A01957">
              <w:rPr>
                <w:sz w:val="24"/>
                <w:szCs w:val="24"/>
              </w:rPr>
              <w:t>repositions, as well as the all-</w:t>
            </w:r>
            <w:r w:rsidRPr="00B408E6">
              <w:rPr>
                <w:sz w:val="24"/>
                <w:szCs w:val="24"/>
              </w:rPr>
              <w:t>important verbs and tenses.</w:t>
            </w:r>
          </w:p>
        </w:tc>
      </w:tr>
    </w:tbl>
    <w:p w14:paraId="5EA190C8" w14:textId="77777777" w:rsidR="00D55C60" w:rsidRPr="00B408E6" w:rsidRDefault="00D55C60" w:rsidP="00D55C60">
      <w:pPr>
        <w:pStyle w:val="N1"/>
        <w:spacing w:after="0"/>
        <w:rPr>
          <w:lang w:val="en-GB"/>
        </w:rPr>
      </w:pPr>
    </w:p>
    <w:p w14:paraId="773C4449" w14:textId="77777777" w:rsidR="00D55C60" w:rsidRPr="00A01957" w:rsidRDefault="00D55C60" w:rsidP="00B9400B">
      <w:pPr>
        <w:pStyle w:val="N1"/>
        <w:numPr>
          <w:ilvl w:val="0"/>
          <w:numId w:val="77"/>
        </w:numPr>
        <w:spacing w:before="120" w:after="0"/>
        <w:rPr>
          <w:lang w:val="en-GB"/>
        </w:rPr>
      </w:pPr>
      <w:r w:rsidRPr="00A01957">
        <w:rPr>
          <w:lang w:val="en-GB"/>
        </w:rPr>
        <w:t>To keep fit I do dance twice a week.</w:t>
      </w:r>
    </w:p>
    <w:p w14:paraId="5E14997B" w14:textId="77777777" w:rsidR="00D55C60" w:rsidRPr="00A01957" w:rsidRDefault="00D55C60" w:rsidP="00D55C60">
      <w:pPr>
        <w:pStyle w:val="N1"/>
        <w:spacing w:after="120"/>
        <w:ind w:left="720"/>
        <w:rPr>
          <w:i/>
        </w:rPr>
      </w:pPr>
      <w:r w:rsidRPr="00A01957">
        <w:rPr>
          <w:i/>
        </w:rPr>
        <w:t xml:space="preserve">Pour garde </w:t>
      </w:r>
      <w:proofErr w:type="spellStart"/>
      <w:r w:rsidRPr="00A01957">
        <w:rPr>
          <w:i/>
        </w:rPr>
        <w:t>form</w:t>
      </w:r>
      <w:proofErr w:type="spellEnd"/>
      <w:r w:rsidRPr="00A01957">
        <w:rPr>
          <w:i/>
        </w:rPr>
        <w:t xml:space="preserve">, je </w:t>
      </w:r>
      <w:proofErr w:type="spellStart"/>
      <w:proofErr w:type="gramStart"/>
      <w:r w:rsidRPr="00A01957">
        <w:rPr>
          <w:i/>
        </w:rPr>
        <w:t>fait</w:t>
      </w:r>
      <w:proofErr w:type="spellEnd"/>
      <w:proofErr w:type="gramEnd"/>
      <w:r w:rsidRPr="00A01957">
        <w:rPr>
          <w:i/>
        </w:rPr>
        <w:t xml:space="preserve"> le dance deux fois la semaine.</w:t>
      </w:r>
    </w:p>
    <w:p w14:paraId="5750F25A" w14:textId="77777777" w:rsidR="00D55C60" w:rsidRPr="00A01957" w:rsidRDefault="00D55C60" w:rsidP="00B9400B">
      <w:pPr>
        <w:pStyle w:val="N1"/>
        <w:numPr>
          <w:ilvl w:val="0"/>
          <w:numId w:val="77"/>
        </w:numPr>
        <w:spacing w:before="120" w:after="0"/>
        <w:rPr>
          <w:lang w:val="en-GB"/>
        </w:rPr>
      </w:pPr>
      <w:r w:rsidRPr="00A01957">
        <w:rPr>
          <w:lang w:val="en-GB"/>
        </w:rPr>
        <w:t>Recently I invited my friends to the park as well.</w:t>
      </w:r>
    </w:p>
    <w:p w14:paraId="576E4B66" w14:textId="77777777" w:rsidR="00D55C60" w:rsidRPr="00A01957" w:rsidRDefault="00D55C60" w:rsidP="00D55C60">
      <w:pPr>
        <w:pStyle w:val="N1"/>
        <w:spacing w:after="120"/>
        <w:ind w:left="720"/>
        <w:rPr>
          <w:i/>
        </w:rPr>
      </w:pPr>
      <w:r w:rsidRPr="00A01957">
        <w:rPr>
          <w:i/>
        </w:rPr>
        <w:t xml:space="preserve">Récent j’ai </w:t>
      </w:r>
      <w:proofErr w:type="spellStart"/>
      <w:r w:rsidRPr="00A01957">
        <w:rPr>
          <w:i/>
        </w:rPr>
        <w:t>invitée</w:t>
      </w:r>
      <w:proofErr w:type="spellEnd"/>
      <w:r w:rsidRPr="00A01957">
        <w:rPr>
          <w:i/>
        </w:rPr>
        <w:t xml:space="preserve"> </w:t>
      </w:r>
      <w:proofErr w:type="gramStart"/>
      <w:r w:rsidRPr="00A01957">
        <w:rPr>
          <w:i/>
        </w:rPr>
        <w:t>mon amis</w:t>
      </w:r>
      <w:proofErr w:type="gramEnd"/>
      <w:r w:rsidRPr="00A01957">
        <w:rPr>
          <w:i/>
        </w:rPr>
        <w:t xml:space="preserve"> dans le parc aussi bien.</w:t>
      </w:r>
    </w:p>
    <w:p w14:paraId="3D4F66B1" w14:textId="77777777" w:rsidR="00D55C60" w:rsidRPr="00A01957" w:rsidRDefault="00D55C60" w:rsidP="00B9400B">
      <w:pPr>
        <w:pStyle w:val="N1"/>
        <w:numPr>
          <w:ilvl w:val="0"/>
          <w:numId w:val="77"/>
        </w:numPr>
        <w:spacing w:before="120" w:after="0"/>
        <w:rPr>
          <w:lang w:val="en-GB"/>
        </w:rPr>
      </w:pPr>
      <w:r w:rsidRPr="00A01957">
        <w:rPr>
          <w:lang w:val="en-GB"/>
        </w:rPr>
        <w:t>We played football but afterwards we ate too many chips!</w:t>
      </w:r>
    </w:p>
    <w:p w14:paraId="2A235797" w14:textId="77777777" w:rsidR="00D55C60" w:rsidRPr="00A01957" w:rsidRDefault="00D55C60" w:rsidP="00D55C60">
      <w:pPr>
        <w:pStyle w:val="N1"/>
        <w:spacing w:after="120"/>
        <w:ind w:left="720"/>
        <w:rPr>
          <w:i/>
        </w:rPr>
      </w:pPr>
      <w:r w:rsidRPr="00A01957">
        <w:rPr>
          <w:i/>
        </w:rPr>
        <w:t xml:space="preserve">Nous joué football mes après nous manger </w:t>
      </w:r>
      <w:proofErr w:type="spellStart"/>
      <w:r w:rsidRPr="00A01957">
        <w:rPr>
          <w:i/>
        </w:rPr>
        <w:t>beacoup</w:t>
      </w:r>
      <w:proofErr w:type="spellEnd"/>
      <w:r w:rsidRPr="00A01957">
        <w:rPr>
          <w:i/>
        </w:rPr>
        <w:t xml:space="preserve"> frites!</w:t>
      </w:r>
    </w:p>
    <w:p w14:paraId="28E3F3AE" w14:textId="77777777" w:rsidR="00D55C60" w:rsidRPr="00A01957" w:rsidRDefault="00D55C60" w:rsidP="00B9400B">
      <w:pPr>
        <w:pStyle w:val="N1"/>
        <w:numPr>
          <w:ilvl w:val="0"/>
          <w:numId w:val="77"/>
        </w:numPr>
        <w:spacing w:before="120" w:after="0"/>
        <w:rPr>
          <w:lang w:val="en-GB"/>
        </w:rPr>
      </w:pPr>
      <w:r w:rsidRPr="00A01957">
        <w:rPr>
          <w:lang w:val="en-GB"/>
        </w:rPr>
        <w:t>To celebrate my birthday my dad made a big cake.</w:t>
      </w:r>
    </w:p>
    <w:p w14:paraId="4C081A0D" w14:textId="64F34D24" w:rsidR="00D55C60" w:rsidRPr="00A01957" w:rsidRDefault="00D55C60" w:rsidP="00D55C60">
      <w:pPr>
        <w:pStyle w:val="N1"/>
        <w:spacing w:after="120"/>
        <w:ind w:left="720"/>
        <w:rPr>
          <w:i/>
        </w:rPr>
      </w:pPr>
      <w:r w:rsidRPr="00A01957">
        <w:rPr>
          <w:i/>
        </w:rPr>
        <w:t xml:space="preserve">Pour </w:t>
      </w:r>
      <w:proofErr w:type="spellStart"/>
      <w:r w:rsidRPr="00A01957">
        <w:rPr>
          <w:i/>
        </w:rPr>
        <w:t>celebre</w:t>
      </w:r>
      <w:proofErr w:type="spellEnd"/>
      <w:r w:rsidRPr="00A01957">
        <w:rPr>
          <w:i/>
        </w:rPr>
        <w:t xml:space="preserve"> mon anniversaire, mon </w:t>
      </w:r>
      <w:proofErr w:type="spellStart"/>
      <w:r w:rsidRPr="00A01957">
        <w:rPr>
          <w:i/>
        </w:rPr>
        <w:t>pére</w:t>
      </w:r>
      <w:proofErr w:type="spellEnd"/>
      <w:r w:rsidRPr="00A01957">
        <w:rPr>
          <w:i/>
        </w:rPr>
        <w:t xml:space="preserve"> a </w:t>
      </w:r>
      <w:proofErr w:type="spellStart"/>
      <w:r w:rsidRPr="00A01957">
        <w:rPr>
          <w:i/>
        </w:rPr>
        <w:t>fais</w:t>
      </w:r>
      <w:proofErr w:type="spellEnd"/>
      <w:r w:rsidRPr="00A01957">
        <w:rPr>
          <w:i/>
        </w:rPr>
        <w:t xml:space="preserve"> un gâteau gr</w:t>
      </w:r>
      <w:r w:rsidR="003E390F">
        <w:rPr>
          <w:i/>
        </w:rPr>
        <w:t>os</w:t>
      </w:r>
      <w:r w:rsidRPr="00A01957">
        <w:rPr>
          <w:i/>
        </w:rPr>
        <w:t>.</w:t>
      </w:r>
    </w:p>
    <w:p w14:paraId="6DDC3545" w14:textId="32B4910E" w:rsidR="00D55C60" w:rsidRPr="00A01957" w:rsidRDefault="00D55C60" w:rsidP="00B9400B">
      <w:pPr>
        <w:pStyle w:val="N1"/>
        <w:numPr>
          <w:ilvl w:val="0"/>
          <w:numId w:val="77"/>
        </w:numPr>
        <w:spacing w:before="120" w:after="0"/>
        <w:rPr>
          <w:lang w:val="en-GB"/>
        </w:rPr>
      </w:pPr>
      <w:r w:rsidRPr="00A01957">
        <w:rPr>
          <w:lang w:val="en-GB"/>
        </w:rPr>
        <w:t>It was delicious</w:t>
      </w:r>
      <w:r w:rsidR="003E390F">
        <w:rPr>
          <w:lang w:val="en-GB"/>
        </w:rPr>
        <w:t>;</w:t>
      </w:r>
      <w:r w:rsidRPr="00A01957">
        <w:rPr>
          <w:lang w:val="en-GB"/>
        </w:rPr>
        <w:t xml:space="preserve"> however, I’m going to eat more healthi</w:t>
      </w:r>
      <w:r w:rsidR="00A45CFE">
        <w:rPr>
          <w:lang w:val="en-GB"/>
        </w:rPr>
        <w:t>ly</w:t>
      </w:r>
      <w:r w:rsidRPr="00A01957">
        <w:rPr>
          <w:lang w:val="en-GB"/>
        </w:rPr>
        <w:t xml:space="preserve"> this year.</w:t>
      </w:r>
    </w:p>
    <w:p w14:paraId="33F47C06" w14:textId="44F7A71C" w:rsidR="00D55C60" w:rsidRPr="00A01957" w:rsidRDefault="00D55C60" w:rsidP="00D55C60">
      <w:pPr>
        <w:pStyle w:val="N1"/>
        <w:spacing w:after="120"/>
        <w:ind w:left="720"/>
        <w:rPr>
          <w:i/>
        </w:rPr>
      </w:pPr>
      <w:r w:rsidRPr="00A01957">
        <w:rPr>
          <w:i/>
        </w:rPr>
        <w:t>C’est délicieux</w:t>
      </w:r>
      <w:r w:rsidR="003E390F">
        <w:rPr>
          <w:i/>
        </w:rPr>
        <w:t>;</w:t>
      </w:r>
      <w:r w:rsidRPr="00A01957">
        <w:rPr>
          <w:i/>
        </w:rPr>
        <w:t xml:space="preserve"> </w:t>
      </w:r>
      <w:proofErr w:type="spellStart"/>
      <w:r w:rsidRPr="00A01957">
        <w:rPr>
          <w:i/>
        </w:rPr>
        <w:t>cependent</w:t>
      </w:r>
      <w:proofErr w:type="spellEnd"/>
      <w:r w:rsidRPr="00A01957">
        <w:rPr>
          <w:i/>
        </w:rPr>
        <w:t xml:space="preserve">, je vais </w:t>
      </w:r>
      <w:proofErr w:type="spellStart"/>
      <w:proofErr w:type="gramStart"/>
      <w:r w:rsidRPr="00A01957">
        <w:rPr>
          <w:i/>
        </w:rPr>
        <w:t>mangé</w:t>
      </w:r>
      <w:proofErr w:type="spellEnd"/>
      <w:proofErr w:type="gramEnd"/>
      <w:r w:rsidRPr="00A01957">
        <w:rPr>
          <w:i/>
        </w:rPr>
        <w:t xml:space="preserve"> plus santé cette </w:t>
      </w:r>
      <w:proofErr w:type="spellStart"/>
      <w:r w:rsidRPr="00A01957">
        <w:rPr>
          <w:i/>
        </w:rPr>
        <w:t>anné</w:t>
      </w:r>
      <w:proofErr w:type="spellEnd"/>
      <w:r w:rsidRPr="00A01957">
        <w:rPr>
          <w:i/>
        </w:rPr>
        <w:t>.</w:t>
      </w:r>
    </w:p>
    <w:p w14:paraId="4546B1A5" w14:textId="7FBB7C9B" w:rsidR="00D55C60" w:rsidRPr="002D4E9F" w:rsidRDefault="00D55C60" w:rsidP="002D4E9F">
      <w:pPr>
        <w:pStyle w:val="Purple"/>
        <w:numPr>
          <w:ilvl w:val="0"/>
          <w:numId w:val="296"/>
        </w:numPr>
        <w:spacing w:before="240"/>
        <w:rPr>
          <w:color w:val="8A173B" w:themeColor="accent4"/>
        </w:rPr>
      </w:pPr>
      <w:r w:rsidRPr="002D4E9F">
        <w:rPr>
          <w:color w:val="8A173B" w:themeColor="accent4"/>
        </w:rPr>
        <w:t>Correct the mistakes</w:t>
      </w:r>
    </w:p>
    <w:p w14:paraId="4419DB03" w14:textId="77777777" w:rsidR="00D55C60" w:rsidRDefault="00D55C60" w:rsidP="00D55C60">
      <w:pPr>
        <w:pStyle w:val="N1"/>
        <w:spacing w:after="0"/>
        <w:ind w:left="360"/>
        <w:rPr>
          <w:lang w:val="en-GB"/>
        </w:rPr>
      </w:pPr>
      <w:r w:rsidRPr="00B408E6">
        <w:rPr>
          <w:lang w:val="en-GB"/>
        </w:rPr>
        <w:t>Now try to translate the sentences more accurately.</w:t>
      </w:r>
    </w:p>
    <w:p w14:paraId="2EF3D44A" w14:textId="77777777" w:rsidR="00D55C60" w:rsidRPr="004321B1" w:rsidRDefault="00D55C60" w:rsidP="00D55C60">
      <w:pPr>
        <w:pStyle w:val="N1"/>
        <w:spacing w:after="0"/>
        <w:ind w:left="360"/>
        <w:rPr>
          <w:sz w:val="20"/>
          <w:lang w:val="en-GB"/>
        </w:rPr>
      </w:pPr>
    </w:p>
    <w:p w14:paraId="5B23D853" w14:textId="77777777" w:rsidR="00D55C60" w:rsidRPr="00B408E6" w:rsidRDefault="00D55C60" w:rsidP="00B9400B">
      <w:pPr>
        <w:pStyle w:val="N1"/>
        <w:numPr>
          <w:ilvl w:val="0"/>
          <w:numId w:val="78"/>
        </w:numPr>
        <w:spacing w:after="0"/>
        <w:rPr>
          <w:lang w:val="en-GB"/>
        </w:rPr>
      </w:pPr>
      <w:r w:rsidRPr="00B408E6">
        <w:rPr>
          <w:lang w:val="en-GB"/>
        </w:rPr>
        <w:t>To keep fit I do dance twice a week.</w:t>
      </w:r>
    </w:p>
    <w:p w14:paraId="092EBFE6" w14:textId="77777777" w:rsidR="00D55C60" w:rsidRDefault="00D55C60" w:rsidP="00D55C60">
      <w:pPr>
        <w:pStyle w:val="N1"/>
        <w:spacing w:before="200" w:after="0"/>
        <w:ind w:left="720"/>
        <w:rPr>
          <w:lang w:val="en-GB"/>
        </w:rPr>
      </w:pPr>
      <w:r>
        <w:rPr>
          <w:lang w:val="en-GB"/>
        </w:rPr>
        <w:tab/>
      </w:r>
    </w:p>
    <w:p w14:paraId="61848291" w14:textId="77777777" w:rsidR="00D55C60" w:rsidRPr="004321B1" w:rsidRDefault="00D55C60" w:rsidP="00D55C60">
      <w:pPr>
        <w:pStyle w:val="N1"/>
        <w:spacing w:after="0"/>
        <w:ind w:left="720"/>
        <w:rPr>
          <w:sz w:val="20"/>
          <w:lang w:val="en-GB"/>
        </w:rPr>
      </w:pPr>
    </w:p>
    <w:p w14:paraId="3391CE5E" w14:textId="77777777" w:rsidR="00D55C60" w:rsidRPr="00B408E6" w:rsidRDefault="00D55C60" w:rsidP="00B9400B">
      <w:pPr>
        <w:pStyle w:val="N1"/>
        <w:numPr>
          <w:ilvl w:val="0"/>
          <w:numId w:val="78"/>
        </w:numPr>
        <w:spacing w:after="0"/>
        <w:rPr>
          <w:lang w:val="en-GB"/>
        </w:rPr>
      </w:pPr>
      <w:r w:rsidRPr="00B408E6">
        <w:rPr>
          <w:lang w:val="en-GB"/>
        </w:rPr>
        <w:t>Recently I invited my friends to the park as well.</w:t>
      </w:r>
    </w:p>
    <w:p w14:paraId="7BA6AFE1" w14:textId="77777777" w:rsidR="00D55C60" w:rsidRDefault="00D55C60" w:rsidP="00D55C60">
      <w:pPr>
        <w:pStyle w:val="N1"/>
        <w:spacing w:before="200" w:after="0"/>
        <w:ind w:left="720"/>
        <w:rPr>
          <w:lang w:val="en-GB"/>
        </w:rPr>
      </w:pPr>
      <w:r>
        <w:rPr>
          <w:lang w:val="en-GB"/>
        </w:rPr>
        <w:tab/>
      </w:r>
    </w:p>
    <w:p w14:paraId="44B652BC" w14:textId="77777777" w:rsidR="00D55C60" w:rsidRPr="004321B1" w:rsidRDefault="00D55C60" w:rsidP="00D55C60">
      <w:pPr>
        <w:pStyle w:val="N1"/>
        <w:spacing w:after="0"/>
        <w:ind w:left="720"/>
        <w:rPr>
          <w:sz w:val="20"/>
          <w:lang w:val="en-GB"/>
        </w:rPr>
      </w:pPr>
    </w:p>
    <w:p w14:paraId="2190C3DA" w14:textId="77777777" w:rsidR="00D55C60" w:rsidRPr="00B408E6" w:rsidRDefault="00D55C60" w:rsidP="00B9400B">
      <w:pPr>
        <w:pStyle w:val="N1"/>
        <w:numPr>
          <w:ilvl w:val="0"/>
          <w:numId w:val="78"/>
        </w:numPr>
        <w:spacing w:after="0"/>
        <w:rPr>
          <w:lang w:val="en-GB"/>
        </w:rPr>
      </w:pPr>
      <w:r w:rsidRPr="00B408E6">
        <w:rPr>
          <w:lang w:val="en-GB"/>
        </w:rPr>
        <w:t>We played football but afterwards we ate too many chips!</w:t>
      </w:r>
    </w:p>
    <w:p w14:paraId="49B63599" w14:textId="77777777" w:rsidR="00D55C60" w:rsidRDefault="00D55C60" w:rsidP="00D55C60">
      <w:pPr>
        <w:pStyle w:val="N1"/>
        <w:spacing w:before="200" w:after="0"/>
        <w:ind w:left="720"/>
        <w:rPr>
          <w:lang w:val="en-GB"/>
        </w:rPr>
      </w:pPr>
      <w:r>
        <w:rPr>
          <w:lang w:val="en-GB"/>
        </w:rPr>
        <w:tab/>
      </w:r>
    </w:p>
    <w:p w14:paraId="6E32F948" w14:textId="77777777" w:rsidR="00D55C60" w:rsidRPr="004321B1" w:rsidRDefault="00D55C60" w:rsidP="00D55C60">
      <w:pPr>
        <w:pStyle w:val="N1"/>
        <w:spacing w:after="0"/>
        <w:ind w:left="720"/>
        <w:rPr>
          <w:sz w:val="20"/>
          <w:lang w:val="en-GB"/>
        </w:rPr>
      </w:pPr>
    </w:p>
    <w:p w14:paraId="34924308" w14:textId="77777777" w:rsidR="00D55C60" w:rsidRPr="00B408E6" w:rsidRDefault="00D55C60" w:rsidP="00B9400B">
      <w:pPr>
        <w:pStyle w:val="N1"/>
        <w:numPr>
          <w:ilvl w:val="0"/>
          <w:numId w:val="78"/>
        </w:numPr>
        <w:spacing w:after="0"/>
        <w:rPr>
          <w:lang w:val="en-GB"/>
        </w:rPr>
      </w:pPr>
      <w:r w:rsidRPr="00B408E6">
        <w:rPr>
          <w:lang w:val="en-GB"/>
        </w:rPr>
        <w:t>To celebrate my birthday my dad made a big cake.</w:t>
      </w:r>
    </w:p>
    <w:p w14:paraId="6A2257C1" w14:textId="77777777" w:rsidR="00D55C60" w:rsidRDefault="00D55C60" w:rsidP="00D55C60">
      <w:pPr>
        <w:pStyle w:val="N1"/>
        <w:spacing w:before="200" w:after="0"/>
        <w:ind w:left="720"/>
        <w:rPr>
          <w:lang w:val="en-GB"/>
        </w:rPr>
      </w:pPr>
      <w:r>
        <w:rPr>
          <w:lang w:val="en-GB"/>
        </w:rPr>
        <w:tab/>
      </w:r>
    </w:p>
    <w:p w14:paraId="428D7CC0" w14:textId="77777777" w:rsidR="00D55C60" w:rsidRPr="004321B1" w:rsidRDefault="00D55C60" w:rsidP="00D55C60">
      <w:pPr>
        <w:pStyle w:val="N1"/>
        <w:spacing w:after="0"/>
        <w:ind w:left="720"/>
        <w:rPr>
          <w:sz w:val="20"/>
          <w:lang w:val="en-GB"/>
        </w:rPr>
      </w:pPr>
    </w:p>
    <w:p w14:paraId="48F7B255" w14:textId="2C36DEFE" w:rsidR="00D55C60" w:rsidRPr="00B408E6" w:rsidRDefault="00D55C60" w:rsidP="00B9400B">
      <w:pPr>
        <w:pStyle w:val="N1"/>
        <w:numPr>
          <w:ilvl w:val="0"/>
          <w:numId w:val="78"/>
        </w:numPr>
        <w:spacing w:after="0"/>
        <w:rPr>
          <w:lang w:val="en-GB"/>
        </w:rPr>
      </w:pPr>
      <w:r w:rsidRPr="00B408E6">
        <w:rPr>
          <w:lang w:val="en-GB"/>
        </w:rPr>
        <w:t>It was delicious</w:t>
      </w:r>
      <w:r w:rsidR="00A45CFE">
        <w:rPr>
          <w:lang w:val="en-GB"/>
        </w:rPr>
        <w:t>;</w:t>
      </w:r>
      <w:r w:rsidRPr="00B408E6">
        <w:rPr>
          <w:lang w:val="en-GB"/>
        </w:rPr>
        <w:t xml:space="preserve"> however, I’m going to eat more healthi</w:t>
      </w:r>
      <w:r w:rsidR="00A45CFE">
        <w:rPr>
          <w:lang w:val="en-GB"/>
        </w:rPr>
        <w:t>ly</w:t>
      </w:r>
      <w:r w:rsidRPr="00B408E6">
        <w:rPr>
          <w:lang w:val="en-GB"/>
        </w:rPr>
        <w:t xml:space="preserve"> this year.</w:t>
      </w:r>
    </w:p>
    <w:p w14:paraId="618145E3" w14:textId="77777777" w:rsidR="0031244C" w:rsidRDefault="00D55C60" w:rsidP="00D55C60">
      <w:pPr>
        <w:pStyle w:val="N1"/>
        <w:spacing w:before="200" w:after="0"/>
        <w:ind w:left="720"/>
        <w:rPr>
          <w:lang w:val="en-GB"/>
        </w:rPr>
        <w:sectPr w:rsidR="0031244C" w:rsidSect="003D0260">
          <w:headerReference w:type="default" r:id="rId115"/>
          <w:footerReference w:type="default" r:id="rId116"/>
          <w:pgSz w:w="11906" w:h="16838"/>
          <w:pgMar w:top="1134" w:right="1134" w:bottom="851" w:left="1134" w:header="708" w:footer="708" w:gutter="0"/>
          <w:cols w:space="708"/>
          <w:docGrid w:linePitch="381"/>
        </w:sectPr>
      </w:pPr>
      <w:r>
        <w:rPr>
          <w:lang w:val="en-GB"/>
        </w:rPr>
        <w:tab/>
      </w:r>
    </w:p>
    <w:p w14:paraId="3762FB98" w14:textId="77777777" w:rsidR="00D55C60" w:rsidRPr="00186669" w:rsidRDefault="00D55C60" w:rsidP="0031244C">
      <w:pPr>
        <w:pStyle w:val="Heading2"/>
        <w:shd w:val="clear" w:color="auto" w:fill="EB87A6" w:themeFill="accent4" w:themeFillTint="66"/>
        <w:spacing w:before="240" w:line="276" w:lineRule="auto"/>
        <w:rPr>
          <w:b/>
          <w:i/>
          <w:sz w:val="24"/>
          <w:szCs w:val="24"/>
        </w:rPr>
      </w:pPr>
      <w:r w:rsidRPr="00186669">
        <w:rPr>
          <w:b/>
          <w:sz w:val="24"/>
          <w:szCs w:val="24"/>
        </w:rPr>
        <w:lastRenderedPageBreak/>
        <w:t>Exam practice</w:t>
      </w:r>
    </w:p>
    <w:p w14:paraId="137CDD30" w14:textId="3F06AE3F" w:rsidR="00D55C60" w:rsidRPr="002D4E9F" w:rsidRDefault="00381B4F" w:rsidP="002D4E9F">
      <w:pPr>
        <w:pStyle w:val="Style4"/>
        <w:numPr>
          <w:ilvl w:val="0"/>
          <w:numId w:val="297"/>
        </w:numPr>
        <w:rPr>
          <w:b w:val="0"/>
          <w:color w:val="8A173B" w:themeColor="accent4"/>
        </w:rPr>
      </w:pPr>
      <w:r w:rsidRPr="002D4E9F">
        <w:rPr>
          <w:b w:val="0"/>
          <w:color w:val="8A173B" w:themeColor="accent4"/>
        </w:rPr>
        <w:t>Translate the following passage into French.</w:t>
      </w:r>
    </w:p>
    <w:p w14:paraId="383E3974" w14:textId="77777777" w:rsidR="00D55C60" w:rsidRPr="00B408E6" w:rsidRDefault="00D55C60" w:rsidP="00D55C60">
      <w:pPr>
        <w:ind w:left="360"/>
        <w:rPr>
          <w:sz w:val="24"/>
          <w:szCs w:val="24"/>
        </w:rPr>
      </w:pPr>
      <w:r w:rsidRPr="00B408E6">
        <w:rPr>
          <w:sz w:val="24"/>
          <w:szCs w:val="24"/>
        </w:rPr>
        <w:t>I have a large family and two cats. Yesterday I did my homework on the computer and played games. At the weekend I will go into town and play tennis with my friend. I love playing tennis although I do not like football, especially when it is cold.</w:t>
      </w:r>
    </w:p>
    <w:p w14:paraId="462EE7C3"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107E0EC4"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F093065"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E927F90"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5348E3B"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0C413BE3"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484B126" w14:textId="77777777" w:rsidTr="00F056E4">
        <w:trPr>
          <w:trHeight w:val="454"/>
        </w:trPr>
        <w:tc>
          <w:tcPr>
            <w:tcW w:w="993" w:type="dxa"/>
            <w:vMerge w:val="restart"/>
            <w:shd w:val="clear" w:color="auto" w:fill="EB87A6" w:themeFill="accent4" w:themeFillTint="66"/>
            <w:vAlign w:val="center"/>
          </w:tcPr>
          <w:p w14:paraId="3DA32DC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ECD93CE" wp14:editId="0FAC32C9">
                  <wp:extent cx="133405" cy="676556"/>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81F5174" w14:textId="77777777" w:rsidR="00D55C60" w:rsidRPr="00C50985" w:rsidRDefault="00D55C60" w:rsidP="003D0260">
            <w:pPr>
              <w:pStyle w:val="N1"/>
              <w:spacing w:after="0"/>
              <w:rPr>
                <w:lang w:val="en-GB"/>
              </w:rPr>
            </w:pPr>
            <w:r w:rsidRPr="00F056E4">
              <w:rPr>
                <w:b/>
                <w:color w:val="67112B" w:themeColor="accent4" w:themeShade="BF"/>
                <w:sz w:val="28"/>
              </w:rPr>
              <w:t xml:space="preserve">Top </w:t>
            </w:r>
            <w:proofErr w:type="spellStart"/>
            <w:r w:rsidRPr="00F056E4">
              <w:rPr>
                <w:b/>
                <w:color w:val="67112B" w:themeColor="accent4" w:themeShade="BF"/>
                <w:sz w:val="28"/>
              </w:rPr>
              <w:t>tips</w:t>
            </w:r>
            <w:proofErr w:type="spellEnd"/>
            <w:r w:rsidRPr="00F056E4">
              <w:rPr>
                <w:color w:val="67112B" w:themeColor="accent4" w:themeShade="BF"/>
              </w:rPr>
              <w:t xml:space="preserve"> </w:t>
            </w:r>
          </w:p>
        </w:tc>
      </w:tr>
      <w:tr w:rsidR="00D55C60" w14:paraId="2327C69B" w14:textId="77777777" w:rsidTr="00F056E4">
        <w:trPr>
          <w:trHeight w:val="1020"/>
        </w:trPr>
        <w:tc>
          <w:tcPr>
            <w:tcW w:w="993" w:type="dxa"/>
            <w:vMerge/>
            <w:shd w:val="clear" w:color="auto" w:fill="EB87A6" w:themeFill="accent4" w:themeFillTint="66"/>
          </w:tcPr>
          <w:p w14:paraId="118CC8C3" w14:textId="77777777" w:rsidR="00D55C60" w:rsidRDefault="00D55C60" w:rsidP="003D0260">
            <w:pPr>
              <w:spacing w:after="120"/>
              <w:rPr>
                <w:b/>
                <w:color w:val="auto"/>
                <w:sz w:val="24"/>
                <w:szCs w:val="24"/>
              </w:rPr>
            </w:pPr>
          </w:p>
        </w:tc>
        <w:tc>
          <w:tcPr>
            <w:tcW w:w="8646" w:type="dxa"/>
            <w:shd w:val="clear" w:color="auto" w:fill="auto"/>
            <w:vAlign w:val="center"/>
          </w:tcPr>
          <w:p w14:paraId="60FE9F07" w14:textId="008A0351" w:rsidR="00D55C60" w:rsidRPr="00A01957" w:rsidRDefault="00D55C60" w:rsidP="002D4E9F">
            <w:pPr>
              <w:rPr>
                <w:color w:val="auto"/>
                <w:sz w:val="24"/>
                <w:szCs w:val="24"/>
              </w:rPr>
            </w:pPr>
            <w:r w:rsidRPr="00A01957">
              <w:rPr>
                <w:sz w:val="24"/>
                <w:szCs w:val="24"/>
              </w:rPr>
              <w:t>Look at t</w:t>
            </w:r>
            <w:r w:rsidR="00630A78">
              <w:rPr>
                <w:sz w:val="24"/>
                <w:szCs w:val="24"/>
              </w:rPr>
              <w:t>he suggested answers on page 1</w:t>
            </w:r>
            <w:r w:rsidR="002D4E9F">
              <w:rPr>
                <w:sz w:val="24"/>
                <w:szCs w:val="24"/>
              </w:rPr>
              <w:t>19</w:t>
            </w:r>
            <w:r w:rsidRPr="00A01957">
              <w:rPr>
                <w:sz w:val="24"/>
                <w:szCs w:val="24"/>
              </w:rPr>
              <w:t>, then cover up your first try and have another go. Can you improve your translation</w:t>
            </w:r>
            <w:r w:rsidR="00A01957" w:rsidRPr="00A01957">
              <w:rPr>
                <w:sz w:val="24"/>
                <w:szCs w:val="24"/>
              </w:rPr>
              <w:t>?</w:t>
            </w:r>
          </w:p>
        </w:tc>
      </w:tr>
    </w:tbl>
    <w:p w14:paraId="47FAF3D6"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0169362F"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3C504998"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F241F9D"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57DDB5B5"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F90BB57" w14:textId="62D6F717" w:rsidR="00D55C60" w:rsidRPr="002D4E9F" w:rsidRDefault="00381B4F" w:rsidP="002D4E9F">
      <w:pPr>
        <w:pStyle w:val="Pink"/>
        <w:numPr>
          <w:ilvl w:val="0"/>
          <w:numId w:val="297"/>
        </w:numPr>
        <w:rPr>
          <w:color w:val="8A173B" w:themeColor="accent4"/>
        </w:rPr>
      </w:pPr>
      <w:r w:rsidRPr="002D4E9F">
        <w:rPr>
          <w:color w:val="8A173B" w:themeColor="accent4"/>
        </w:rPr>
        <w:t>Translate the following passage into French.</w:t>
      </w:r>
    </w:p>
    <w:p w14:paraId="1E6FE99A" w14:textId="0AADA6BC" w:rsidR="00D55C60" w:rsidRPr="00B408E6" w:rsidRDefault="00D55C60" w:rsidP="00D55C60">
      <w:pPr>
        <w:ind w:left="360"/>
        <w:rPr>
          <w:sz w:val="24"/>
          <w:szCs w:val="24"/>
        </w:rPr>
      </w:pPr>
      <w:r w:rsidRPr="00B408E6">
        <w:rPr>
          <w:sz w:val="24"/>
          <w:szCs w:val="24"/>
        </w:rPr>
        <w:t>In school my favourite subject is English because it is interesting and I love reading. However</w:t>
      </w:r>
      <w:r w:rsidR="00430E01">
        <w:rPr>
          <w:sz w:val="24"/>
          <w:szCs w:val="24"/>
        </w:rPr>
        <w:t>,</w:t>
      </w:r>
      <w:r w:rsidRPr="00B408E6">
        <w:rPr>
          <w:sz w:val="24"/>
          <w:szCs w:val="24"/>
        </w:rPr>
        <w:t xml:space="preserve"> I don’t like maths be</w:t>
      </w:r>
      <w:r w:rsidR="00A01957">
        <w:rPr>
          <w:sz w:val="24"/>
          <w:szCs w:val="24"/>
        </w:rPr>
        <w:t>c</w:t>
      </w:r>
      <w:r w:rsidRPr="00B408E6">
        <w:rPr>
          <w:sz w:val="24"/>
          <w:szCs w:val="24"/>
        </w:rPr>
        <w:t xml:space="preserve">ause the lessons are too boring. Yesterday during lunchbreak, I played piano with my music teacher. On Friday we will have a music concert in school for the parents. </w:t>
      </w:r>
      <w:r w:rsidR="00A45CFE">
        <w:rPr>
          <w:sz w:val="24"/>
          <w:szCs w:val="24"/>
        </w:rPr>
        <w:t>I love music.</w:t>
      </w:r>
    </w:p>
    <w:p w14:paraId="46616920"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220AC299"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11D8367C"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EAEF0CA"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085842A3" w14:textId="77777777" w:rsidR="00D55C60" w:rsidRDefault="00D55C60" w:rsidP="00D55C60">
      <w:pPr>
        <w:tabs>
          <w:tab w:val="left" w:leader="dot" w:pos="9498"/>
        </w:tabs>
        <w:spacing w:before="120" w:after="120"/>
        <w:ind w:left="360"/>
        <w:rPr>
          <w:sz w:val="24"/>
          <w:szCs w:val="24"/>
        </w:rPr>
        <w:sectPr w:rsidR="00D55C60" w:rsidSect="003D0260">
          <w:headerReference w:type="default" r:id="rId117"/>
          <w:footerReference w:type="default" r:id="rId118"/>
          <w:pgSz w:w="11906" w:h="16838"/>
          <w:pgMar w:top="1134" w:right="1134" w:bottom="851" w:left="1134" w:header="708" w:footer="708" w:gutter="0"/>
          <w:cols w:space="708"/>
          <w:docGrid w:linePitch="381"/>
        </w:sectPr>
      </w:pPr>
      <w:r>
        <w:rPr>
          <w:sz w:val="24"/>
          <w:szCs w:val="24"/>
        </w:rPr>
        <w:tab/>
      </w:r>
    </w:p>
    <w:p w14:paraId="3D01251B" w14:textId="77777777" w:rsidR="00D55C60" w:rsidRPr="004321B1" w:rsidRDefault="00D55C60" w:rsidP="00D55C60">
      <w:pPr>
        <w:tabs>
          <w:tab w:val="left" w:leader="dot" w:pos="9498"/>
        </w:tabs>
        <w:ind w:left="360"/>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7A5F953D" w14:textId="77777777" w:rsidTr="00F056E4">
        <w:trPr>
          <w:trHeight w:val="454"/>
        </w:trPr>
        <w:tc>
          <w:tcPr>
            <w:tcW w:w="993" w:type="dxa"/>
            <w:vMerge w:val="restart"/>
            <w:shd w:val="clear" w:color="auto" w:fill="EB87A6" w:themeFill="accent4" w:themeFillTint="66"/>
            <w:vAlign w:val="center"/>
          </w:tcPr>
          <w:p w14:paraId="6FF957F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C25008A" wp14:editId="12929ED4">
                  <wp:extent cx="133405" cy="676556"/>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BB1ADA6" w14:textId="77777777" w:rsidR="00D55C60" w:rsidRPr="00C50985" w:rsidRDefault="00D55C60" w:rsidP="003D0260">
            <w:pPr>
              <w:pStyle w:val="N1"/>
              <w:spacing w:after="0"/>
              <w:rPr>
                <w:lang w:val="en-GB"/>
              </w:rPr>
            </w:pPr>
            <w:r w:rsidRPr="00F056E4">
              <w:rPr>
                <w:b/>
                <w:color w:val="67112B" w:themeColor="accent4" w:themeShade="BF"/>
                <w:sz w:val="28"/>
              </w:rPr>
              <w:t xml:space="preserve">Top </w:t>
            </w:r>
            <w:proofErr w:type="spellStart"/>
            <w:r w:rsidRPr="00F056E4">
              <w:rPr>
                <w:b/>
                <w:color w:val="67112B" w:themeColor="accent4" w:themeShade="BF"/>
                <w:sz w:val="28"/>
              </w:rPr>
              <w:t>tips</w:t>
            </w:r>
            <w:proofErr w:type="spellEnd"/>
            <w:r w:rsidRPr="00B408E6">
              <w:t xml:space="preserve"> </w:t>
            </w:r>
          </w:p>
        </w:tc>
      </w:tr>
      <w:tr w:rsidR="00D55C60" w14:paraId="44DD88BE" w14:textId="77777777" w:rsidTr="00F056E4">
        <w:trPr>
          <w:trHeight w:val="1020"/>
        </w:trPr>
        <w:tc>
          <w:tcPr>
            <w:tcW w:w="993" w:type="dxa"/>
            <w:vMerge/>
            <w:shd w:val="clear" w:color="auto" w:fill="EB87A6" w:themeFill="accent4" w:themeFillTint="66"/>
          </w:tcPr>
          <w:p w14:paraId="3FED407E" w14:textId="77777777" w:rsidR="00D55C60" w:rsidRDefault="00D55C60" w:rsidP="003D0260">
            <w:pPr>
              <w:spacing w:after="120"/>
              <w:rPr>
                <w:b/>
                <w:color w:val="auto"/>
                <w:sz w:val="24"/>
                <w:szCs w:val="24"/>
              </w:rPr>
            </w:pPr>
          </w:p>
        </w:tc>
        <w:tc>
          <w:tcPr>
            <w:tcW w:w="8646" w:type="dxa"/>
            <w:shd w:val="clear" w:color="auto" w:fill="auto"/>
            <w:vAlign w:val="center"/>
          </w:tcPr>
          <w:p w14:paraId="0BCFFB04" w14:textId="76E0C0FB" w:rsidR="00D55C60" w:rsidRPr="00A01957" w:rsidRDefault="00D55C60" w:rsidP="003D0260">
            <w:pPr>
              <w:rPr>
                <w:color w:val="auto"/>
                <w:sz w:val="24"/>
                <w:szCs w:val="24"/>
              </w:rPr>
            </w:pPr>
            <w:r w:rsidRPr="00A01957">
              <w:rPr>
                <w:sz w:val="24"/>
                <w:szCs w:val="24"/>
              </w:rPr>
              <w:t xml:space="preserve">Swap translations with a partner and try to spot any mistakes. Have another go at task </w:t>
            </w:r>
            <w:r w:rsidR="00622979">
              <w:rPr>
                <w:sz w:val="24"/>
                <w:szCs w:val="24"/>
              </w:rPr>
              <w:t xml:space="preserve">B </w:t>
            </w:r>
            <w:r w:rsidRPr="00A01957">
              <w:rPr>
                <w:sz w:val="24"/>
                <w:szCs w:val="24"/>
              </w:rPr>
              <w:t>below.</w:t>
            </w:r>
          </w:p>
        </w:tc>
      </w:tr>
    </w:tbl>
    <w:p w14:paraId="01D3B506" w14:textId="77777777" w:rsidR="00D55C60" w:rsidRPr="00B408E6" w:rsidRDefault="00D55C60" w:rsidP="00D55C60">
      <w:pPr>
        <w:tabs>
          <w:tab w:val="left" w:leader="dot" w:pos="9498"/>
        </w:tabs>
        <w:spacing w:before="240" w:after="120"/>
        <w:ind w:left="426"/>
        <w:rPr>
          <w:sz w:val="24"/>
          <w:szCs w:val="24"/>
        </w:rPr>
      </w:pPr>
      <w:r>
        <w:rPr>
          <w:sz w:val="24"/>
          <w:szCs w:val="24"/>
        </w:rPr>
        <w:tab/>
      </w:r>
    </w:p>
    <w:p w14:paraId="31D44C0C"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387629ED"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2833311B"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4EEFA1A3"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5A18D955" w14:textId="6E95CCFF" w:rsidR="00D55C60" w:rsidRPr="002D4E9F" w:rsidRDefault="00381B4F" w:rsidP="002D4E9F">
      <w:pPr>
        <w:pStyle w:val="Pink"/>
        <w:numPr>
          <w:ilvl w:val="0"/>
          <w:numId w:val="297"/>
        </w:numPr>
        <w:rPr>
          <w:color w:val="8A173B" w:themeColor="accent4"/>
        </w:rPr>
      </w:pPr>
      <w:r w:rsidRPr="002D4E9F">
        <w:rPr>
          <w:color w:val="8A173B" w:themeColor="accent4"/>
        </w:rPr>
        <w:t>Translate the following passage into French.</w:t>
      </w:r>
    </w:p>
    <w:p w14:paraId="06567A08" w14:textId="24FBE801" w:rsidR="00D55C60" w:rsidRDefault="00D55C60" w:rsidP="00D55C60">
      <w:pPr>
        <w:pStyle w:val="N1"/>
        <w:spacing w:after="0"/>
        <w:ind w:left="360"/>
        <w:rPr>
          <w:lang w:val="en-GB"/>
        </w:rPr>
      </w:pPr>
      <w:r w:rsidRPr="00EE3CA8">
        <w:rPr>
          <w:lang w:val="en-GB"/>
        </w:rPr>
        <w:t>I live in a terraced house and I have a big bedroom, but I have to share it with my sister. I have a dog and after school I will walk him. Yesterday it was too cold,</w:t>
      </w:r>
      <w:r w:rsidR="00A45CFE">
        <w:rPr>
          <w:lang w:val="en-GB"/>
        </w:rPr>
        <w:t xml:space="preserve"> so</w:t>
      </w:r>
      <w:r w:rsidRPr="00EE3CA8">
        <w:rPr>
          <w:lang w:val="en-GB"/>
        </w:rPr>
        <w:t xml:space="preserve"> I stayed at home and tidied my room. I love animals and in the future I would like to be a</w:t>
      </w:r>
      <w:r>
        <w:rPr>
          <w:lang w:val="en-GB"/>
        </w:rPr>
        <w:t xml:space="preserve"> vet. </w:t>
      </w:r>
    </w:p>
    <w:p w14:paraId="3E944AD1"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5A06F975"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589CECEC"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1739F766"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25D4B97B"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CDC6AB7" w14:textId="32738A5B" w:rsidR="00D55C60" w:rsidRPr="002D4E9F" w:rsidRDefault="00381B4F" w:rsidP="002D4E9F">
      <w:pPr>
        <w:pStyle w:val="Pink"/>
        <w:numPr>
          <w:ilvl w:val="0"/>
          <w:numId w:val="297"/>
        </w:numPr>
        <w:rPr>
          <w:color w:val="8A173B" w:themeColor="accent4"/>
        </w:rPr>
      </w:pPr>
      <w:r w:rsidRPr="002D4E9F">
        <w:rPr>
          <w:color w:val="8A173B" w:themeColor="accent4"/>
        </w:rPr>
        <w:t>Translate the following passage into French.</w:t>
      </w:r>
    </w:p>
    <w:p w14:paraId="5EF6CFD0" w14:textId="1C5D7043" w:rsidR="00D55C60" w:rsidRPr="00B408E6" w:rsidRDefault="00D55C60" w:rsidP="00D55C60">
      <w:pPr>
        <w:ind w:left="360"/>
        <w:rPr>
          <w:sz w:val="24"/>
          <w:szCs w:val="24"/>
        </w:rPr>
      </w:pPr>
      <w:r w:rsidRPr="00B408E6">
        <w:rPr>
          <w:sz w:val="24"/>
          <w:szCs w:val="24"/>
        </w:rPr>
        <w:t>I am environmentally friendly and I turn off the lights when I leave the room. I have a younger brother and an older sister. Yesterday we went to the cinema and watched a horror film. It was good although it was a bit scary. Tomorrow I would like to go bowling with my sister and go to McDonald</w:t>
      </w:r>
      <w:r w:rsidR="00630A78">
        <w:rPr>
          <w:sz w:val="24"/>
          <w:szCs w:val="24"/>
        </w:rPr>
        <w:t>’</w:t>
      </w:r>
      <w:r w:rsidRPr="00B408E6">
        <w:rPr>
          <w:sz w:val="24"/>
          <w:szCs w:val="24"/>
        </w:rPr>
        <w:t>s</w:t>
      </w:r>
      <w:r w:rsidR="00A01957">
        <w:rPr>
          <w:sz w:val="24"/>
          <w:szCs w:val="24"/>
        </w:rPr>
        <w:t>.</w:t>
      </w:r>
    </w:p>
    <w:p w14:paraId="3D8F369B"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3A2E9C32"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92AF35F"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6FC748BE"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B3E9AEE"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3BCA8AAE"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64371677" w14:textId="77777777" w:rsidR="00D55C60" w:rsidRPr="004321B1" w:rsidRDefault="00D55C60" w:rsidP="00D55C60">
      <w:pPr>
        <w:pStyle w:val="N1"/>
        <w:spacing w:after="0"/>
        <w:rPr>
          <w:sz w:val="4"/>
          <w:szCs w:val="4"/>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93CB2EE" w14:textId="77777777" w:rsidTr="00F056E4">
        <w:trPr>
          <w:trHeight w:val="454"/>
        </w:trPr>
        <w:tc>
          <w:tcPr>
            <w:tcW w:w="993" w:type="dxa"/>
            <w:vMerge w:val="restart"/>
            <w:shd w:val="clear" w:color="auto" w:fill="EB87A6" w:themeFill="accent4" w:themeFillTint="66"/>
            <w:vAlign w:val="center"/>
          </w:tcPr>
          <w:p w14:paraId="3065CA9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DE3E5B0" wp14:editId="4AEF4D08">
                  <wp:extent cx="133405" cy="676556"/>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C19EA42" w14:textId="77777777" w:rsidR="00D55C60" w:rsidRPr="00C50985" w:rsidRDefault="00D55C60" w:rsidP="003D0260">
            <w:pPr>
              <w:pStyle w:val="N1"/>
              <w:spacing w:after="0"/>
              <w:rPr>
                <w:lang w:val="en-GB"/>
              </w:rPr>
            </w:pPr>
            <w:r w:rsidRPr="00F056E4">
              <w:rPr>
                <w:b/>
                <w:color w:val="67112B" w:themeColor="accent4" w:themeShade="BF"/>
                <w:sz w:val="28"/>
              </w:rPr>
              <w:t xml:space="preserve">Top </w:t>
            </w:r>
            <w:proofErr w:type="spellStart"/>
            <w:r w:rsidRPr="00F056E4">
              <w:rPr>
                <w:b/>
                <w:color w:val="67112B" w:themeColor="accent4" w:themeShade="BF"/>
                <w:sz w:val="28"/>
              </w:rPr>
              <w:t>tips</w:t>
            </w:r>
            <w:proofErr w:type="spellEnd"/>
            <w:r w:rsidRPr="00F056E4">
              <w:rPr>
                <w:color w:val="67112B" w:themeColor="accent4" w:themeShade="BF"/>
              </w:rPr>
              <w:t xml:space="preserve"> </w:t>
            </w:r>
          </w:p>
        </w:tc>
      </w:tr>
      <w:tr w:rsidR="00D55C60" w14:paraId="78355FCE" w14:textId="77777777" w:rsidTr="00F056E4">
        <w:trPr>
          <w:trHeight w:val="1020"/>
        </w:trPr>
        <w:tc>
          <w:tcPr>
            <w:tcW w:w="993" w:type="dxa"/>
            <w:vMerge/>
            <w:shd w:val="clear" w:color="auto" w:fill="EB87A6" w:themeFill="accent4" w:themeFillTint="66"/>
          </w:tcPr>
          <w:p w14:paraId="48A91CD7" w14:textId="77777777" w:rsidR="00D55C60" w:rsidRDefault="00D55C60" w:rsidP="003D0260">
            <w:pPr>
              <w:spacing w:after="120"/>
              <w:rPr>
                <w:b/>
                <w:color w:val="auto"/>
                <w:sz w:val="24"/>
                <w:szCs w:val="24"/>
              </w:rPr>
            </w:pPr>
          </w:p>
        </w:tc>
        <w:tc>
          <w:tcPr>
            <w:tcW w:w="8646" w:type="dxa"/>
            <w:shd w:val="clear" w:color="auto" w:fill="auto"/>
            <w:vAlign w:val="center"/>
          </w:tcPr>
          <w:p w14:paraId="1AC44FC8" w14:textId="3F109758" w:rsidR="00D55C60" w:rsidRPr="00A01957" w:rsidRDefault="00D55C60" w:rsidP="003D0260">
            <w:pPr>
              <w:rPr>
                <w:color w:val="auto"/>
                <w:sz w:val="24"/>
                <w:szCs w:val="24"/>
              </w:rPr>
            </w:pPr>
            <w:r w:rsidRPr="00A01957">
              <w:rPr>
                <w:sz w:val="24"/>
                <w:szCs w:val="24"/>
              </w:rPr>
              <w:t xml:space="preserve">Check your spellings, agreements and accents. </w:t>
            </w:r>
            <w:r w:rsidR="00C12E34">
              <w:rPr>
                <w:sz w:val="24"/>
                <w:szCs w:val="24"/>
              </w:rPr>
              <w:t>L</w:t>
            </w:r>
            <w:r w:rsidRPr="00A01957">
              <w:rPr>
                <w:sz w:val="24"/>
                <w:szCs w:val="24"/>
              </w:rPr>
              <w:t>ook at t</w:t>
            </w:r>
            <w:r w:rsidR="00630A78">
              <w:rPr>
                <w:sz w:val="24"/>
                <w:szCs w:val="24"/>
              </w:rPr>
              <w:t>he suggested answers on p</w:t>
            </w:r>
            <w:r w:rsidR="002D4E9F">
              <w:rPr>
                <w:sz w:val="24"/>
                <w:szCs w:val="24"/>
              </w:rPr>
              <w:t>age 120</w:t>
            </w:r>
            <w:r w:rsidRPr="00A01957">
              <w:rPr>
                <w:sz w:val="24"/>
                <w:szCs w:val="24"/>
              </w:rPr>
              <w:t>, then cover up your first try and have another go</w:t>
            </w:r>
            <w:r w:rsidR="00027260">
              <w:rPr>
                <w:sz w:val="24"/>
                <w:szCs w:val="24"/>
              </w:rPr>
              <w:t xml:space="preserve"> at task C or D.</w:t>
            </w:r>
          </w:p>
        </w:tc>
      </w:tr>
    </w:tbl>
    <w:p w14:paraId="32A94BDC"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23D011A9"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004258F7"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0C5BA3AC"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32A2A9D8"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255A99B4" w14:textId="77777777" w:rsidR="00B02996" w:rsidRDefault="00B02996" w:rsidP="00D55C60">
      <w:pPr>
        <w:pStyle w:val="Heading2"/>
        <w:shd w:val="clear" w:color="auto" w:fill="9DD4EC" w:themeFill="accent3" w:themeFillTint="66"/>
        <w:spacing w:before="240" w:line="276" w:lineRule="auto"/>
        <w:rPr>
          <w:sz w:val="24"/>
          <w:szCs w:val="24"/>
        </w:rPr>
        <w:sectPr w:rsidR="00B02996" w:rsidSect="003D0260">
          <w:headerReference w:type="default" r:id="rId119"/>
          <w:pgSz w:w="11906" w:h="16838"/>
          <w:pgMar w:top="1134" w:right="1134" w:bottom="851" w:left="1134" w:header="708" w:footer="708" w:gutter="0"/>
          <w:cols w:space="708"/>
          <w:docGrid w:linePitch="381"/>
        </w:sectPr>
      </w:pPr>
    </w:p>
    <w:p w14:paraId="1FC75B9B" w14:textId="77777777" w:rsidR="00D55C60" w:rsidRPr="009F7350" w:rsidRDefault="00D55C60" w:rsidP="00B02996">
      <w:pPr>
        <w:pStyle w:val="Heading2"/>
        <w:shd w:val="clear" w:color="auto" w:fill="EB87A6" w:themeFill="accent4" w:themeFillTint="66"/>
        <w:spacing w:before="240" w:line="276" w:lineRule="auto"/>
        <w:rPr>
          <w:b/>
          <w:i/>
          <w:sz w:val="24"/>
          <w:szCs w:val="24"/>
        </w:rPr>
      </w:pPr>
      <w:r w:rsidRPr="009F7350">
        <w:rPr>
          <w:b/>
          <w:sz w:val="24"/>
          <w:szCs w:val="24"/>
        </w:rPr>
        <w:lastRenderedPageBreak/>
        <w:t>Reflect and review</w:t>
      </w:r>
    </w:p>
    <w:p w14:paraId="3E1216E6" w14:textId="72D2FA08" w:rsidR="00D55C60" w:rsidRDefault="00D55C60" w:rsidP="00D55C60">
      <w:pPr>
        <w:pStyle w:val="N1"/>
        <w:spacing w:after="0"/>
        <w:rPr>
          <w:lang w:val="en-GB"/>
        </w:rPr>
      </w:pPr>
      <w:r w:rsidRPr="00B408E6">
        <w:rPr>
          <w:lang w:val="en-GB"/>
        </w:rPr>
        <w:t xml:space="preserve">What have you learnt about tackling the translation </w:t>
      </w:r>
      <w:r>
        <w:rPr>
          <w:lang w:val="en-GB"/>
        </w:rPr>
        <w:t>passage?</w:t>
      </w:r>
      <w:r w:rsidRPr="00B408E6">
        <w:rPr>
          <w:lang w:val="en-GB"/>
        </w:rPr>
        <w:t xml:space="preserve"> Take this mini</w:t>
      </w:r>
      <w:r w:rsidR="00DB4D5D">
        <w:rPr>
          <w:lang w:val="en-GB"/>
        </w:rPr>
        <w:t>-</w:t>
      </w:r>
      <w:r w:rsidRPr="00B408E6">
        <w:rPr>
          <w:lang w:val="en-GB"/>
        </w:rPr>
        <w:t>quiz and find out.</w:t>
      </w:r>
    </w:p>
    <w:p w14:paraId="57053F9F" w14:textId="32DCDF77" w:rsidR="00D55C60" w:rsidRPr="002D4E9F" w:rsidRDefault="00D55C60" w:rsidP="002D4E9F">
      <w:pPr>
        <w:pStyle w:val="Style4"/>
        <w:numPr>
          <w:ilvl w:val="0"/>
          <w:numId w:val="298"/>
        </w:numPr>
        <w:rPr>
          <w:b w:val="0"/>
          <w:color w:val="8A173B" w:themeColor="accent4"/>
        </w:rPr>
      </w:pPr>
      <w:r w:rsidRPr="002D4E9F">
        <w:rPr>
          <w:b w:val="0"/>
          <w:color w:val="8A173B" w:themeColor="accent4"/>
        </w:rPr>
        <w:t>Circle the correct answer</w:t>
      </w:r>
    </w:p>
    <w:p w14:paraId="7F66929F" w14:textId="77777777" w:rsidR="00D55C60" w:rsidRPr="00B408E6" w:rsidRDefault="00D55C60" w:rsidP="00B9400B">
      <w:pPr>
        <w:pStyle w:val="N1"/>
        <w:numPr>
          <w:ilvl w:val="0"/>
          <w:numId w:val="87"/>
        </w:numPr>
        <w:spacing w:before="120" w:after="120"/>
        <w:rPr>
          <w:lang w:val="en-GB"/>
        </w:rPr>
      </w:pPr>
      <w:r w:rsidRPr="00B408E6">
        <w:rPr>
          <w:lang w:val="en-GB"/>
        </w:rPr>
        <w:t>How many se</w:t>
      </w:r>
      <w:r>
        <w:rPr>
          <w:lang w:val="en-GB"/>
        </w:rPr>
        <w:t>ctions will the paragraph be divided into for marking</w:t>
      </w:r>
      <w:r w:rsidRPr="00B408E6">
        <w:rPr>
          <w:lang w:val="en-GB"/>
        </w:rPr>
        <w:t xml:space="preserve">? </w:t>
      </w:r>
      <w:r>
        <w:rPr>
          <w:lang w:val="en-GB"/>
        </w:rPr>
        <w:t>6</w:t>
      </w:r>
      <w:r w:rsidRPr="00B408E6">
        <w:rPr>
          <w:lang w:val="en-GB"/>
        </w:rPr>
        <w:t xml:space="preserve"> / </w:t>
      </w:r>
      <w:r>
        <w:rPr>
          <w:lang w:val="en-GB"/>
        </w:rPr>
        <w:t>10</w:t>
      </w:r>
      <w:r w:rsidRPr="00B408E6">
        <w:rPr>
          <w:lang w:val="en-GB"/>
        </w:rPr>
        <w:t xml:space="preserve"> / </w:t>
      </w:r>
      <w:r>
        <w:rPr>
          <w:lang w:val="en-GB"/>
        </w:rPr>
        <w:t>13</w:t>
      </w:r>
    </w:p>
    <w:p w14:paraId="1D13D221" w14:textId="77777777" w:rsidR="00D55C60" w:rsidRPr="00B408E6" w:rsidRDefault="00D55C60" w:rsidP="00B9400B">
      <w:pPr>
        <w:pStyle w:val="N1"/>
        <w:numPr>
          <w:ilvl w:val="0"/>
          <w:numId w:val="87"/>
        </w:numPr>
        <w:spacing w:before="120" w:after="120"/>
        <w:rPr>
          <w:lang w:val="en-GB"/>
        </w:rPr>
      </w:pPr>
      <w:r w:rsidRPr="00B408E6">
        <w:rPr>
          <w:lang w:val="en-GB"/>
        </w:rPr>
        <w:t xml:space="preserve">How many marks can you get for communicating the key messages? 5 / </w:t>
      </w:r>
      <w:r>
        <w:rPr>
          <w:lang w:val="en-GB"/>
        </w:rPr>
        <w:t>6</w:t>
      </w:r>
      <w:r w:rsidRPr="00B408E6">
        <w:rPr>
          <w:lang w:val="en-GB"/>
        </w:rPr>
        <w:t xml:space="preserve"> / 1</w:t>
      </w:r>
      <w:r>
        <w:rPr>
          <w:lang w:val="en-GB"/>
        </w:rPr>
        <w:t>0</w:t>
      </w:r>
    </w:p>
    <w:p w14:paraId="1C70F2EA" w14:textId="77777777" w:rsidR="00D55C60" w:rsidRPr="00A55437" w:rsidRDefault="00D55C60" w:rsidP="00B9400B">
      <w:pPr>
        <w:pStyle w:val="N1"/>
        <w:numPr>
          <w:ilvl w:val="0"/>
          <w:numId w:val="87"/>
        </w:numPr>
        <w:spacing w:before="120" w:after="120"/>
        <w:rPr>
          <w:lang w:val="en-GB"/>
        </w:rPr>
      </w:pPr>
      <w:r w:rsidRPr="00B408E6">
        <w:rPr>
          <w:lang w:val="en-GB"/>
        </w:rPr>
        <w:t xml:space="preserve">How many marks are available for </w:t>
      </w:r>
      <w:r>
        <w:rPr>
          <w:lang w:val="en-GB"/>
        </w:rPr>
        <w:t>grammar</w:t>
      </w:r>
      <w:r w:rsidRPr="00B408E6">
        <w:rPr>
          <w:lang w:val="en-GB"/>
        </w:rPr>
        <w:t xml:space="preserve"> and accuracy? </w:t>
      </w:r>
      <w:r>
        <w:rPr>
          <w:lang w:val="en-GB"/>
        </w:rPr>
        <w:t>6</w:t>
      </w:r>
      <w:r w:rsidRPr="00B408E6">
        <w:rPr>
          <w:lang w:val="en-GB"/>
        </w:rPr>
        <w:t xml:space="preserve"> / </w:t>
      </w:r>
      <w:r>
        <w:rPr>
          <w:lang w:val="en-GB"/>
        </w:rPr>
        <w:t>8</w:t>
      </w:r>
      <w:r w:rsidRPr="00B408E6">
        <w:rPr>
          <w:lang w:val="en-GB"/>
        </w:rPr>
        <w:t xml:space="preserve"> / 1</w:t>
      </w:r>
      <w:r>
        <w:rPr>
          <w:lang w:val="en-GB"/>
        </w:rPr>
        <w:t>0</w:t>
      </w:r>
    </w:p>
    <w:p w14:paraId="3423B3F4" w14:textId="58C2F1CC" w:rsidR="00D55C60" w:rsidRPr="002D4E9F" w:rsidRDefault="00D55C60" w:rsidP="002D4E9F">
      <w:pPr>
        <w:pStyle w:val="Pink"/>
        <w:numPr>
          <w:ilvl w:val="0"/>
          <w:numId w:val="298"/>
        </w:numPr>
        <w:rPr>
          <w:color w:val="8A173B" w:themeColor="accent4"/>
        </w:rPr>
      </w:pPr>
      <w:r w:rsidRPr="002D4E9F">
        <w:rPr>
          <w:color w:val="8A173B" w:themeColor="accent4"/>
        </w:rPr>
        <w:t>True or false?</w:t>
      </w:r>
    </w:p>
    <w:p w14:paraId="58BB7347"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1E070FDF" w14:textId="77777777" w:rsidTr="00B10FAA">
        <w:trPr>
          <w:trHeight w:val="567"/>
          <w:tblCellSpacing w:w="42" w:type="dxa"/>
        </w:trPr>
        <w:tc>
          <w:tcPr>
            <w:tcW w:w="8581" w:type="dxa"/>
            <w:vAlign w:val="center"/>
          </w:tcPr>
          <w:p w14:paraId="2A424A41" w14:textId="77777777" w:rsidR="00D55C60" w:rsidRPr="0021735A" w:rsidRDefault="00D55C60" w:rsidP="00B9400B">
            <w:pPr>
              <w:pStyle w:val="N1"/>
              <w:numPr>
                <w:ilvl w:val="0"/>
                <w:numId w:val="88"/>
              </w:numPr>
              <w:spacing w:before="120" w:after="120"/>
              <w:ind w:left="281"/>
              <w:rPr>
                <w:lang w:val="en-GB"/>
              </w:rPr>
            </w:pPr>
            <w:r w:rsidRPr="00B408E6">
              <w:rPr>
                <w:lang w:val="en-GB"/>
              </w:rPr>
              <w:t>You should translate every single word, one word at a time.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C2762D3" w14:textId="77777777" w:rsidR="00D55C60" w:rsidRDefault="00D55C60" w:rsidP="003D0260">
            <w:pPr>
              <w:pStyle w:val="N1"/>
              <w:spacing w:after="0"/>
              <w:rPr>
                <w:b/>
                <w:lang w:val="en-GB"/>
              </w:rPr>
            </w:pPr>
          </w:p>
        </w:tc>
      </w:tr>
      <w:tr w:rsidR="00D55C60" w14:paraId="252E10F7" w14:textId="77777777" w:rsidTr="00B10FAA">
        <w:trPr>
          <w:trHeight w:val="567"/>
          <w:tblCellSpacing w:w="42" w:type="dxa"/>
        </w:trPr>
        <w:tc>
          <w:tcPr>
            <w:tcW w:w="8581" w:type="dxa"/>
            <w:vAlign w:val="center"/>
          </w:tcPr>
          <w:p w14:paraId="0FF8A1FA" w14:textId="77777777" w:rsidR="00D55C60" w:rsidRPr="0021735A" w:rsidRDefault="00D55C60" w:rsidP="00B9400B">
            <w:pPr>
              <w:pStyle w:val="N1"/>
              <w:numPr>
                <w:ilvl w:val="0"/>
                <w:numId w:val="88"/>
              </w:numPr>
              <w:spacing w:before="120" w:after="120"/>
              <w:ind w:left="281"/>
              <w:rPr>
                <w:lang w:val="en-GB"/>
              </w:rPr>
            </w:pPr>
            <w:r w:rsidRPr="00B408E6">
              <w:rPr>
                <w:lang w:val="en-GB"/>
              </w:rPr>
              <w:t>If you don’t know a word, write it in English.</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06A9DA1" w14:textId="77777777" w:rsidR="00D55C60" w:rsidRDefault="00D55C60" w:rsidP="003D0260">
            <w:pPr>
              <w:pStyle w:val="N1"/>
              <w:spacing w:after="0"/>
              <w:rPr>
                <w:b/>
                <w:lang w:val="en-GB"/>
              </w:rPr>
            </w:pPr>
          </w:p>
        </w:tc>
      </w:tr>
      <w:tr w:rsidR="00D55C60" w14:paraId="0929F139" w14:textId="77777777" w:rsidTr="00B10FAA">
        <w:trPr>
          <w:trHeight w:val="567"/>
          <w:tblCellSpacing w:w="42" w:type="dxa"/>
        </w:trPr>
        <w:tc>
          <w:tcPr>
            <w:tcW w:w="8581" w:type="dxa"/>
            <w:vAlign w:val="center"/>
          </w:tcPr>
          <w:p w14:paraId="734DA7A6" w14:textId="77777777" w:rsidR="00D55C60" w:rsidRPr="0021735A" w:rsidRDefault="00D55C60" w:rsidP="00B9400B">
            <w:pPr>
              <w:pStyle w:val="N1"/>
              <w:numPr>
                <w:ilvl w:val="0"/>
                <w:numId w:val="88"/>
              </w:numPr>
              <w:spacing w:before="120" w:after="120"/>
              <w:ind w:left="281"/>
              <w:rPr>
                <w:lang w:val="en-GB"/>
              </w:rPr>
            </w:pPr>
            <w:r w:rsidRPr="00B408E6">
              <w:rPr>
                <w:lang w:val="en-GB"/>
              </w:rPr>
              <w:t>You can get marks even if you only translate part of a sentence.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52575EE" w14:textId="77777777" w:rsidR="00D55C60" w:rsidRDefault="00D55C60" w:rsidP="003D0260">
            <w:pPr>
              <w:pStyle w:val="N1"/>
              <w:spacing w:after="0"/>
              <w:rPr>
                <w:b/>
                <w:lang w:val="en-GB"/>
              </w:rPr>
            </w:pPr>
          </w:p>
        </w:tc>
      </w:tr>
      <w:tr w:rsidR="00D55C60" w14:paraId="5EB687C3" w14:textId="77777777" w:rsidTr="00B10FAA">
        <w:trPr>
          <w:trHeight w:val="567"/>
          <w:tblCellSpacing w:w="42" w:type="dxa"/>
        </w:trPr>
        <w:tc>
          <w:tcPr>
            <w:tcW w:w="8581" w:type="dxa"/>
            <w:vAlign w:val="center"/>
          </w:tcPr>
          <w:p w14:paraId="2917CF4E" w14:textId="77777777" w:rsidR="00D55C60" w:rsidRPr="0021735A" w:rsidRDefault="00D55C60" w:rsidP="00B9400B">
            <w:pPr>
              <w:pStyle w:val="N1"/>
              <w:numPr>
                <w:ilvl w:val="0"/>
                <w:numId w:val="88"/>
              </w:numPr>
              <w:spacing w:before="120" w:after="120"/>
              <w:ind w:left="281"/>
              <w:rPr>
                <w:lang w:val="en-GB"/>
              </w:rPr>
            </w:pPr>
            <w:r w:rsidRPr="00B408E6">
              <w:rPr>
                <w:lang w:val="en-GB"/>
              </w:rPr>
              <w:t xml:space="preserve">You will lose marks if you get the tense wrong. </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178B4A3" w14:textId="77777777" w:rsidR="00D55C60" w:rsidRDefault="00D55C60" w:rsidP="003D0260">
            <w:pPr>
              <w:pStyle w:val="N1"/>
              <w:spacing w:after="0"/>
              <w:rPr>
                <w:b/>
                <w:lang w:val="en-GB"/>
              </w:rPr>
            </w:pPr>
          </w:p>
        </w:tc>
      </w:tr>
      <w:tr w:rsidR="00D55C60" w14:paraId="7883F35E" w14:textId="77777777" w:rsidTr="00B10FAA">
        <w:trPr>
          <w:trHeight w:val="567"/>
          <w:tblCellSpacing w:w="42" w:type="dxa"/>
        </w:trPr>
        <w:tc>
          <w:tcPr>
            <w:tcW w:w="8581" w:type="dxa"/>
            <w:vAlign w:val="center"/>
          </w:tcPr>
          <w:p w14:paraId="1B8326AC" w14:textId="77777777" w:rsidR="00D55C60" w:rsidRPr="0021735A" w:rsidRDefault="00D55C60" w:rsidP="00B9400B">
            <w:pPr>
              <w:pStyle w:val="N1"/>
              <w:numPr>
                <w:ilvl w:val="0"/>
                <w:numId w:val="88"/>
              </w:numPr>
              <w:spacing w:before="120" w:after="120"/>
              <w:ind w:left="281"/>
              <w:rPr>
                <w:lang w:val="en-GB"/>
              </w:rPr>
            </w:pPr>
            <w:r w:rsidRPr="00B408E6">
              <w:rPr>
                <w:lang w:val="en-GB"/>
              </w:rPr>
              <w:t>If you don’t know a word, leave a blank space.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16F5E5E" w14:textId="77777777" w:rsidR="00D55C60" w:rsidRDefault="00D55C60" w:rsidP="003D0260">
            <w:pPr>
              <w:pStyle w:val="N1"/>
              <w:spacing w:after="0"/>
              <w:rPr>
                <w:b/>
                <w:lang w:val="en-GB"/>
              </w:rPr>
            </w:pPr>
          </w:p>
        </w:tc>
      </w:tr>
      <w:tr w:rsidR="00D55C60" w14:paraId="69BD93F0" w14:textId="77777777" w:rsidTr="00B10FAA">
        <w:trPr>
          <w:trHeight w:val="567"/>
          <w:tblCellSpacing w:w="42" w:type="dxa"/>
        </w:trPr>
        <w:tc>
          <w:tcPr>
            <w:tcW w:w="8581" w:type="dxa"/>
            <w:vAlign w:val="center"/>
          </w:tcPr>
          <w:p w14:paraId="791C5854" w14:textId="77777777" w:rsidR="00D55C60" w:rsidRPr="0021735A" w:rsidRDefault="00D55C60" w:rsidP="00B9400B">
            <w:pPr>
              <w:pStyle w:val="N1"/>
              <w:numPr>
                <w:ilvl w:val="0"/>
                <w:numId w:val="88"/>
              </w:numPr>
              <w:spacing w:before="120" w:after="120"/>
              <w:ind w:left="281"/>
              <w:rPr>
                <w:lang w:val="en-GB"/>
              </w:rPr>
            </w:pPr>
            <w:r>
              <w:rPr>
                <w:lang w:val="en-GB"/>
              </w:rPr>
              <w:t>Spellings and accents won’t affect your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F758008" w14:textId="77777777" w:rsidR="00D55C60" w:rsidRDefault="00D55C60" w:rsidP="003D0260">
            <w:pPr>
              <w:pStyle w:val="N1"/>
              <w:spacing w:after="0"/>
              <w:rPr>
                <w:b/>
                <w:lang w:val="en-GB"/>
              </w:rPr>
            </w:pPr>
          </w:p>
        </w:tc>
      </w:tr>
      <w:tr w:rsidR="00D55C60" w14:paraId="2EE146CC" w14:textId="77777777" w:rsidTr="00B10FAA">
        <w:trPr>
          <w:trHeight w:val="567"/>
          <w:tblCellSpacing w:w="42" w:type="dxa"/>
        </w:trPr>
        <w:tc>
          <w:tcPr>
            <w:tcW w:w="8581" w:type="dxa"/>
            <w:vAlign w:val="center"/>
          </w:tcPr>
          <w:p w14:paraId="28E140A5" w14:textId="77777777" w:rsidR="00D55C60" w:rsidRPr="0021735A" w:rsidRDefault="00D55C60" w:rsidP="00B9400B">
            <w:pPr>
              <w:pStyle w:val="N1"/>
              <w:numPr>
                <w:ilvl w:val="0"/>
                <w:numId w:val="88"/>
              </w:numPr>
              <w:spacing w:before="120" w:after="120"/>
              <w:ind w:left="281"/>
              <w:rPr>
                <w:lang w:val="en-GB"/>
              </w:rPr>
            </w:pPr>
            <w:r>
              <w:rPr>
                <w:lang w:val="en-GB"/>
              </w:rPr>
              <w:t>There is usually more than one way to translate most sentences correctly.</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6479C757" w14:textId="77777777" w:rsidR="00D55C60" w:rsidRDefault="00D55C60" w:rsidP="003D0260">
            <w:pPr>
              <w:pStyle w:val="N1"/>
              <w:spacing w:after="0"/>
              <w:rPr>
                <w:b/>
                <w:lang w:val="en-GB"/>
              </w:rPr>
            </w:pPr>
          </w:p>
        </w:tc>
      </w:tr>
      <w:tr w:rsidR="00D55C60" w14:paraId="7CB405B9" w14:textId="77777777" w:rsidTr="00B10FAA">
        <w:trPr>
          <w:trHeight w:val="567"/>
          <w:tblCellSpacing w:w="42" w:type="dxa"/>
        </w:trPr>
        <w:tc>
          <w:tcPr>
            <w:tcW w:w="8581" w:type="dxa"/>
            <w:vAlign w:val="center"/>
          </w:tcPr>
          <w:p w14:paraId="1365D30F" w14:textId="77777777" w:rsidR="00D55C60" w:rsidRPr="0021735A" w:rsidRDefault="00D55C60" w:rsidP="00B9400B">
            <w:pPr>
              <w:pStyle w:val="N1"/>
              <w:numPr>
                <w:ilvl w:val="0"/>
                <w:numId w:val="88"/>
              </w:numPr>
              <w:spacing w:before="120" w:after="120"/>
              <w:ind w:left="281"/>
              <w:rPr>
                <w:lang w:val="en-GB"/>
              </w:rPr>
            </w:pPr>
            <w:r w:rsidRPr="00B408E6">
              <w:rPr>
                <w:lang w:val="en-GB"/>
              </w:rPr>
              <w:t>Always read through your answer to check for mistakes.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45E9CD9" w14:textId="77777777" w:rsidR="00D55C60" w:rsidRDefault="00D55C60" w:rsidP="003D0260">
            <w:pPr>
              <w:pStyle w:val="N1"/>
              <w:spacing w:after="0"/>
              <w:rPr>
                <w:b/>
                <w:lang w:val="en-GB"/>
              </w:rPr>
            </w:pPr>
          </w:p>
        </w:tc>
      </w:tr>
    </w:tbl>
    <w:p w14:paraId="214C82B2" w14:textId="77777777" w:rsidR="00D55C60" w:rsidRPr="002D4E9F" w:rsidRDefault="00D55C60" w:rsidP="002D4E9F">
      <w:pPr>
        <w:pStyle w:val="Pink"/>
        <w:numPr>
          <w:ilvl w:val="0"/>
          <w:numId w:val="177"/>
        </w:numPr>
        <w:rPr>
          <w:color w:val="8A173B" w:themeColor="accent4"/>
        </w:rPr>
      </w:pPr>
      <w:r w:rsidRPr="002D4E9F">
        <w:rPr>
          <w:color w:val="8A173B" w:themeColor="accent4"/>
        </w:rPr>
        <w:t>Note to myself</w:t>
      </w:r>
    </w:p>
    <w:p w14:paraId="0F3E9D24" w14:textId="77777777" w:rsidR="00D55C60" w:rsidRDefault="00D55C60" w:rsidP="00D55C60">
      <w:pPr>
        <w:pStyle w:val="N1"/>
        <w:spacing w:after="0"/>
        <w:ind w:left="360"/>
        <w:rPr>
          <w:lang w:val="en-GB"/>
        </w:rPr>
      </w:pPr>
      <w:r w:rsidRPr="00B408E6">
        <w:rPr>
          <w:lang w:val="en-GB"/>
        </w:rPr>
        <w:t>Based on what you’ve learnt so far, what advice would you give your future self in order to improve your performance on this question?</w:t>
      </w:r>
    </w:p>
    <w:p w14:paraId="701F2393" w14:textId="77777777" w:rsidR="00D55C60" w:rsidRDefault="00D55C60" w:rsidP="00D55C60">
      <w:pPr>
        <w:pStyle w:val="N1"/>
        <w:spacing w:before="240" w:after="120"/>
        <w:ind w:left="363"/>
        <w:rPr>
          <w:lang w:val="en-GB"/>
        </w:rPr>
      </w:pPr>
      <w:r>
        <w:rPr>
          <w:lang w:val="en-GB"/>
        </w:rPr>
        <w:tab/>
      </w:r>
    </w:p>
    <w:p w14:paraId="75A4B2C3" w14:textId="77777777" w:rsidR="00D55C60" w:rsidRPr="00B408E6" w:rsidRDefault="00D55C60" w:rsidP="00D55C60">
      <w:pPr>
        <w:pStyle w:val="N1"/>
        <w:spacing w:before="120" w:after="120"/>
        <w:ind w:left="363"/>
        <w:rPr>
          <w:lang w:val="en-GB"/>
        </w:rPr>
      </w:pPr>
      <w:r>
        <w:rPr>
          <w:lang w:val="en-GB"/>
        </w:rPr>
        <w:tab/>
      </w:r>
    </w:p>
    <w:p w14:paraId="4A6AE67D" w14:textId="77777777" w:rsidR="00D55C60" w:rsidRDefault="00D55C60" w:rsidP="00D55C60">
      <w:pPr>
        <w:pStyle w:val="N1"/>
        <w:spacing w:before="120" w:after="120"/>
        <w:ind w:left="363"/>
        <w:rPr>
          <w:lang w:val="en-GB"/>
        </w:rPr>
      </w:pPr>
      <w:r>
        <w:rPr>
          <w:lang w:val="en-GB"/>
        </w:rPr>
        <w:tab/>
      </w:r>
    </w:p>
    <w:p w14:paraId="021928CC" w14:textId="77777777" w:rsidR="00D55C60" w:rsidRDefault="00D55C60" w:rsidP="00D55C60">
      <w:pPr>
        <w:pStyle w:val="N1"/>
        <w:spacing w:before="120" w:after="120"/>
        <w:ind w:left="363"/>
        <w:rPr>
          <w:lang w:val="en-GB"/>
        </w:rPr>
      </w:pPr>
      <w:r>
        <w:rPr>
          <w:lang w:val="en-GB"/>
        </w:rPr>
        <w:tab/>
      </w:r>
    </w:p>
    <w:p w14:paraId="1A3ED65B" w14:textId="77777777" w:rsidR="00B02996" w:rsidRDefault="00D55C60" w:rsidP="00D55C60">
      <w:pPr>
        <w:pStyle w:val="N1"/>
        <w:spacing w:before="120" w:after="120"/>
        <w:ind w:left="363"/>
        <w:rPr>
          <w:lang w:val="en-GB"/>
        </w:rPr>
      </w:pPr>
      <w:r>
        <w:rPr>
          <w:lang w:val="en-GB"/>
        </w:rPr>
        <w:tab/>
      </w:r>
    </w:p>
    <w:p w14:paraId="77B21608" w14:textId="77777777" w:rsidR="00B02996" w:rsidRDefault="00B02996" w:rsidP="00B10FAA">
      <w:pPr>
        <w:pStyle w:val="Heading2"/>
        <w:shd w:val="clear" w:color="auto" w:fill="EB87A6" w:themeFill="accent4" w:themeFillTint="66"/>
        <w:spacing w:before="240" w:line="276" w:lineRule="auto"/>
        <w:rPr>
          <w:sz w:val="24"/>
          <w:szCs w:val="24"/>
        </w:rPr>
        <w:sectPr w:rsidR="00B02996" w:rsidSect="003D0260">
          <w:headerReference w:type="default" r:id="rId120"/>
          <w:footerReference w:type="default" r:id="rId121"/>
          <w:pgSz w:w="11906" w:h="16838"/>
          <w:pgMar w:top="1134" w:right="1134" w:bottom="851" w:left="1134" w:header="708" w:footer="708" w:gutter="0"/>
          <w:cols w:space="708"/>
          <w:docGrid w:linePitch="381"/>
        </w:sectPr>
      </w:pPr>
    </w:p>
    <w:p w14:paraId="060431DD" w14:textId="77777777" w:rsidR="00D55C60" w:rsidRPr="009F7350" w:rsidRDefault="00D55C60" w:rsidP="00B10FAA">
      <w:pPr>
        <w:pStyle w:val="Heading2"/>
        <w:shd w:val="clear" w:color="auto" w:fill="EB87A6" w:themeFill="accent4" w:themeFillTint="66"/>
        <w:spacing w:before="240" w:line="276" w:lineRule="auto"/>
        <w:rPr>
          <w:b/>
          <w:i/>
          <w:sz w:val="24"/>
          <w:szCs w:val="24"/>
        </w:rPr>
      </w:pPr>
      <w:r w:rsidRPr="009F7350">
        <w:rPr>
          <w:b/>
          <w:sz w:val="24"/>
          <w:szCs w:val="24"/>
        </w:rPr>
        <w:lastRenderedPageBreak/>
        <w:t xml:space="preserve">Answers </w:t>
      </w:r>
    </w:p>
    <w:p w14:paraId="69F98FA0" w14:textId="6589E77D" w:rsidR="00D55C60" w:rsidRPr="009F7350" w:rsidRDefault="00B20B39"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 xml:space="preserve">Getting started – pages </w:t>
      </w:r>
      <w:r w:rsidR="002D4E9F">
        <w:rPr>
          <w:b/>
          <w:color w:val="8A173B" w:themeColor="accent4"/>
          <w:lang w:val="en-GB"/>
        </w:rPr>
        <w:t>10</w:t>
      </w:r>
      <w:r w:rsidR="00A93F2D">
        <w:rPr>
          <w:b/>
          <w:color w:val="8A173B" w:themeColor="accent4"/>
          <w:lang w:val="en-GB"/>
        </w:rPr>
        <w:t>6-</w:t>
      </w:r>
      <w:r w:rsidR="002D4E9F">
        <w:rPr>
          <w:b/>
          <w:color w:val="8A173B" w:themeColor="accent4"/>
          <w:lang w:val="en-GB"/>
        </w:rPr>
        <w:t>109</w:t>
      </w:r>
      <w:r w:rsidR="00D55C60" w:rsidRPr="009F7350">
        <w:rPr>
          <w:b/>
          <w:color w:val="8A173B" w:themeColor="accent4"/>
          <w:lang w:val="en-GB"/>
        </w:rPr>
        <w:t xml:space="preserve">  </w:t>
      </w:r>
    </w:p>
    <w:p w14:paraId="2607CAA3" w14:textId="389D20D9" w:rsidR="00D55C60" w:rsidRPr="00110171" w:rsidRDefault="00D55C60" w:rsidP="002D4E9F">
      <w:pPr>
        <w:pStyle w:val="Style4"/>
        <w:numPr>
          <w:ilvl w:val="0"/>
          <w:numId w:val="299"/>
        </w:numPr>
      </w:pPr>
    </w:p>
    <w:p w14:paraId="13F59D11" w14:textId="16658614" w:rsidR="00D55C60" w:rsidRPr="00B408E6" w:rsidRDefault="00D55C60" w:rsidP="00D55C60">
      <w:pPr>
        <w:ind w:left="363"/>
        <w:rPr>
          <w:sz w:val="24"/>
          <w:szCs w:val="24"/>
          <w:lang w:val="fr-FR"/>
        </w:rPr>
      </w:pPr>
    </w:p>
    <w:tbl>
      <w:tblPr>
        <w:tblStyle w:val="TableGrid"/>
        <w:tblW w:w="0" w:type="auto"/>
        <w:tblInd w:w="675" w:type="dxa"/>
        <w:tblLook w:val="04A0" w:firstRow="1" w:lastRow="0" w:firstColumn="1" w:lastColumn="0" w:noHBand="0" w:noVBand="1"/>
      </w:tblPr>
      <w:tblGrid>
        <w:gridCol w:w="1701"/>
        <w:gridCol w:w="2552"/>
        <w:gridCol w:w="1843"/>
        <w:gridCol w:w="2976"/>
      </w:tblGrid>
      <w:tr w:rsidR="00D55C60" w:rsidRPr="00B408E6" w14:paraId="7589EDEF" w14:textId="77777777" w:rsidTr="00230492">
        <w:trPr>
          <w:trHeight w:val="454"/>
        </w:trPr>
        <w:tc>
          <w:tcPr>
            <w:tcW w:w="1701" w:type="dxa"/>
            <w:tcBorders>
              <w:top w:val="nil"/>
              <w:left w:val="nil"/>
              <w:bottom w:val="single" w:sz="12" w:space="0" w:color="8A173B" w:themeColor="accent4"/>
              <w:right w:val="nil"/>
            </w:tcBorders>
            <w:shd w:val="clear" w:color="auto" w:fill="EB87A6" w:themeFill="accent4" w:themeFillTint="66"/>
            <w:vAlign w:val="center"/>
          </w:tcPr>
          <w:p w14:paraId="50976473"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552" w:type="dxa"/>
            <w:tcBorders>
              <w:top w:val="nil"/>
              <w:left w:val="nil"/>
              <w:bottom w:val="single" w:sz="12" w:space="0" w:color="8A173B" w:themeColor="accent4"/>
              <w:right w:val="nil"/>
            </w:tcBorders>
            <w:shd w:val="clear" w:color="auto" w:fill="EB87A6" w:themeFill="accent4" w:themeFillTint="66"/>
            <w:vAlign w:val="center"/>
          </w:tcPr>
          <w:p w14:paraId="5AF5705C"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1843" w:type="dxa"/>
            <w:tcBorders>
              <w:top w:val="nil"/>
              <w:left w:val="nil"/>
              <w:bottom w:val="single" w:sz="12" w:space="0" w:color="8A173B" w:themeColor="accent4"/>
              <w:right w:val="nil"/>
            </w:tcBorders>
            <w:shd w:val="clear" w:color="auto" w:fill="EB87A6" w:themeFill="accent4" w:themeFillTint="66"/>
            <w:vAlign w:val="center"/>
          </w:tcPr>
          <w:p w14:paraId="14E4586F"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976" w:type="dxa"/>
            <w:tcBorders>
              <w:top w:val="nil"/>
              <w:left w:val="nil"/>
              <w:bottom w:val="single" w:sz="12" w:space="0" w:color="8A173B" w:themeColor="accent4"/>
              <w:right w:val="nil"/>
            </w:tcBorders>
            <w:shd w:val="clear" w:color="auto" w:fill="EB87A6" w:themeFill="accent4" w:themeFillTint="66"/>
            <w:vAlign w:val="center"/>
          </w:tcPr>
          <w:p w14:paraId="17215A17"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21629AE0" w14:textId="77777777" w:rsidTr="00230492">
        <w:trPr>
          <w:trHeight w:val="567"/>
        </w:trPr>
        <w:tc>
          <w:tcPr>
            <w:tcW w:w="1701"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4779D1E6" w14:textId="77777777" w:rsidR="00D55C60" w:rsidRPr="00230492" w:rsidRDefault="00D55C60" w:rsidP="002D4E9F">
            <w:pPr>
              <w:pStyle w:val="ListParagraph"/>
              <w:numPr>
                <w:ilvl w:val="0"/>
                <w:numId w:val="268"/>
              </w:numPr>
              <w:rPr>
                <w:sz w:val="24"/>
                <w:szCs w:val="24"/>
              </w:rPr>
            </w:pPr>
            <w:r w:rsidRPr="00230492">
              <w:rPr>
                <w:sz w:val="24"/>
                <w:szCs w:val="24"/>
              </w:rPr>
              <w:t>I did</w:t>
            </w:r>
          </w:p>
        </w:tc>
        <w:tc>
          <w:tcPr>
            <w:tcW w:w="2552"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277649EF"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1843"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FFF2672" w14:textId="77777777" w:rsidR="00D55C60" w:rsidRPr="00230492" w:rsidRDefault="00D55C60" w:rsidP="002D4E9F">
            <w:pPr>
              <w:pStyle w:val="ListParagraph"/>
              <w:numPr>
                <w:ilvl w:val="0"/>
                <w:numId w:val="269"/>
              </w:numPr>
              <w:rPr>
                <w:sz w:val="24"/>
                <w:szCs w:val="24"/>
              </w:rPr>
            </w:pPr>
            <w:r w:rsidRPr="00230492">
              <w:rPr>
                <w:sz w:val="24"/>
                <w:szCs w:val="24"/>
              </w:rPr>
              <w:t>I would like</w:t>
            </w:r>
          </w:p>
        </w:tc>
        <w:tc>
          <w:tcPr>
            <w:tcW w:w="2976"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72CE5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voudrais</w:t>
            </w:r>
            <w:proofErr w:type="spellEnd"/>
            <w:r w:rsidRPr="00B408E6">
              <w:rPr>
                <w:sz w:val="24"/>
                <w:szCs w:val="24"/>
              </w:rPr>
              <w:t xml:space="preserve"> / </w:t>
            </w:r>
            <w:proofErr w:type="spellStart"/>
            <w:r w:rsidRPr="00B408E6">
              <w:rPr>
                <w:sz w:val="24"/>
                <w:szCs w:val="24"/>
              </w:rPr>
              <w:t>j’aimerais</w:t>
            </w:r>
            <w:proofErr w:type="spellEnd"/>
          </w:p>
        </w:tc>
      </w:tr>
      <w:tr w:rsidR="00D55C60" w:rsidRPr="00B408E6" w14:paraId="67139115"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5EDC50ED" w14:textId="77777777" w:rsidR="00D55C60" w:rsidRPr="00230492" w:rsidRDefault="00D55C60" w:rsidP="002D4E9F">
            <w:pPr>
              <w:pStyle w:val="ListParagraph"/>
              <w:numPr>
                <w:ilvl w:val="0"/>
                <w:numId w:val="268"/>
              </w:numPr>
              <w:rPr>
                <w:sz w:val="24"/>
                <w:szCs w:val="24"/>
              </w:rPr>
            </w:pPr>
            <w:r w:rsidRPr="00230492">
              <w:rPr>
                <w:sz w:val="24"/>
                <w:szCs w:val="24"/>
              </w:rPr>
              <w:t>I spent</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5196DDD"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passé</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B9881FC" w14:textId="77777777" w:rsidR="00D55C60" w:rsidRPr="00230492" w:rsidRDefault="00D55C60" w:rsidP="002D4E9F">
            <w:pPr>
              <w:pStyle w:val="ListParagraph"/>
              <w:numPr>
                <w:ilvl w:val="0"/>
                <w:numId w:val="269"/>
              </w:numPr>
              <w:rPr>
                <w:sz w:val="24"/>
                <w:szCs w:val="24"/>
              </w:rPr>
            </w:pPr>
            <w:r w:rsidRPr="00230492">
              <w:rPr>
                <w:sz w:val="24"/>
                <w:szCs w:val="24"/>
              </w:rPr>
              <w:t>I forgot</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4BFA46C"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oublié</w:t>
            </w:r>
            <w:proofErr w:type="spellEnd"/>
          </w:p>
        </w:tc>
      </w:tr>
      <w:tr w:rsidR="00D55C60" w:rsidRPr="00B408E6" w14:paraId="7624EC74"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4B1C843" w14:textId="77777777" w:rsidR="00D55C60" w:rsidRPr="00230492" w:rsidRDefault="00D55C60" w:rsidP="002D4E9F">
            <w:pPr>
              <w:pStyle w:val="ListParagraph"/>
              <w:numPr>
                <w:ilvl w:val="0"/>
                <w:numId w:val="268"/>
              </w:numPr>
              <w:rPr>
                <w:sz w:val="24"/>
                <w:szCs w:val="24"/>
              </w:rPr>
            </w:pPr>
            <w:r w:rsidRPr="00230492">
              <w:rPr>
                <w:sz w:val="24"/>
                <w:szCs w:val="24"/>
              </w:rPr>
              <w:t>We went</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35CB949" w14:textId="344D1B12" w:rsidR="00D55C60" w:rsidRPr="00B408E6" w:rsidRDefault="00D55C60" w:rsidP="003D0260">
            <w:pPr>
              <w:rPr>
                <w:sz w:val="24"/>
                <w:szCs w:val="24"/>
                <w:lang w:val="fr-FR"/>
              </w:rPr>
            </w:pPr>
            <w:r w:rsidRPr="00B408E6">
              <w:rPr>
                <w:sz w:val="24"/>
                <w:szCs w:val="24"/>
                <w:lang w:val="fr-FR"/>
              </w:rPr>
              <w:t>Nous sommes allé(e)s / on est allé</w:t>
            </w:r>
            <w:r w:rsidR="00AD588A">
              <w:rPr>
                <w:sz w:val="24"/>
                <w:szCs w:val="24"/>
                <w:lang w:val="fr-FR"/>
              </w:rPr>
              <w:t>(e)</w:t>
            </w:r>
            <w:r w:rsidRPr="00B408E6">
              <w:rPr>
                <w:sz w:val="24"/>
                <w:szCs w:val="24"/>
                <w:lang w:val="fr-FR"/>
              </w:rPr>
              <w:t>s</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73D049A" w14:textId="77777777" w:rsidR="00D55C60" w:rsidRPr="00230492" w:rsidRDefault="00D55C60" w:rsidP="002D4E9F">
            <w:pPr>
              <w:pStyle w:val="ListParagraph"/>
              <w:numPr>
                <w:ilvl w:val="0"/>
                <w:numId w:val="269"/>
              </w:numPr>
              <w:rPr>
                <w:sz w:val="24"/>
                <w:szCs w:val="24"/>
              </w:rPr>
            </w:pPr>
            <w:r w:rsidRPr="00230492">
              <w:rPr>
                <w:sz w:val="24"/>
                <w:szCs w:val="24"/>
              </w:rPr>
              <w:t>He plays</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E6750A" w14:textId="77777777" w:rsidR="00D55C60" w:rsidRPr="00B408E6" w:rsidRDefault="00D55C60" w:rsidP="003D0260">
            <w:pPr>
              <w:rPr>
                <w:sz w:val="24"/>
                <w:szCs w:val="24"/>
              </w:rPr>
            </w:pPr>
            <w:r w:rsidRPr="00B408E6">
              <w:rPr>
                <w:sz w:val="24"/>
                <w:szCs w:val="24"/>
              </w:rPr>
              <w:t xml:space="preserve">Il </w:t>
            </w:r>
            <w:proofErr w:type="spellStart"/>
            <w:r w:rsidRPr="00B408E6">
              <w:rPr>
                <w:sz w:val="24"/>
                <w:szCs w:val="24"/>
              </w:rPr>
              <w:t>joue</w:t>
            </w:r>
            <w:proofErr w:type="spellEnd"/>
          </w:p>
        </w:tc>
      </w:tr>
      <w:tr w:rsidR="00D55C60" w:rsidRPr="00B408E6" w14:paraId="70AE304A"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019006AB" w14:textId="77777777" w:rsidR="00D55C60" w:rsidRPr="00230492" w:rsidRDefault="00D55C60" w:rsidP="002D4E9F">
            <w:pPr>
              <w:pStyle w:val="ListParagraph"/>
              <w:numPr>
                <w:ilvl w:val="0"/>
                <w:numId w:val="268"/>
              </w:numPr>
              <w:rPr>
                <w:sz w:val="24"/>
                <w:szCs w:val="24"/>
              </w:rPr>
            </w:pPr>
            <w:r w:rsidRPr="00230492">
              <w:rPr>
                <w:sz w:val="24"/>
                <w:szCs w:val="24"/>
              </w:rPr>
              <w:t>We ate</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D5C9096" w14:textId="66AD36F4" w:rsidR="00D55C60" w:rsidRPr="00B408E6" w:rsidRDefault="00D55C60" w:rsidP="003D0260">
            <w:pPr>
              <w:rPr>
                <w:sz w:val="24"/>
                <w:szCs w:val="24"/>
                <w:lang w:val="fr-FR"/>
              </w:rPr>
            </w:pPr>
            <w:r w:rsidRPr="00B408E6">
              <w:rPr>
                <w:sz w:val="24"/>
                <w:szCs w:val="24"/>
                <w:lang w:val="fr-FR"/>
              </w:rPr>
              <w:t>Nous avons mang</w:t>
            </w:r>
            <w:r w:rsidR="00AD588A">
              <w:rPr>
                <w:sz w:val="24"/>
                <w:szCs w:val="24"/>
                <w:lang w:val="fr-FR"/>
              </w:rPr>
              <w:t>é</w:t>
            </w:r>
            <w:r w:rsidRPr="00B408E6">
              <w:rPr>
                <w:sz w:val="24"/>
                <w:szCs w:val="24"/>
                <w:lang w:val="fr-FR"/>
              </w:rPr>
              <w:t xml:space="preserve"> / On a mangé</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3238264" w14:textId="77777777" w:rsidR="00D55C60" w:rsidRPr="00230492" w:rsidRDefault="00D55C60" w:rsidP="002D4E9F">
            <w:pPr>
              <w:pStyle w:val="ListParagraph"/>
              <w:numPr>
                <w:ilvl w:val="0"/>
                <w:numId w:val="269"/>
              </w:numPr>
              <w:rPr>
                <w:sz w:val="24"/>
                <w:szCs w:val="24"/>
              </w:rPr>
            </w:pPr>
            <w:r w:rsidRPr="00230492">
              <w:rPr>
                <w:sz w:val="24"/>
                <w:szCs w:val="24"/>
              </w:rPr>
              <w:t>I invited</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4E08A2"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invité</w:t>
            </w:r>
            <w:proofErr w:type="spellEnd"/>
          </w:p>
        </w:tc>
      </w:tr>
      <w:tr w:rsidR="00D55C60" w:rsidRPr="00B408E6" w14:paraId="53E3D8CF"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657F6BA9" w14:textId="77777777" w:rsidR="00D55C60" w:rsidRPr="00230492" w:rsidRDefault="00D55C60" w:rsidP="002D4E9F">
            <w:pPr>
              <w:pStyle w:val="ListParagraph"/>
              <w:numPr>
                <w:ilvl w:val="0"/>
                <w:numId w:val="268"/>
              </w:numPr>
              <w:rPr>
                <w:sz w:val="24"/>
                <w:szCs w:val="24"/>
              </w:rPr>
            </w:pPr>
            <w:r w:rsidRPr="00230492">
              <w:rPr>
                <w:sz w:val="24"/>
                <w:szCs w:val="24"/>
              </w:rPr>
              <w:t>It was</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4521812" w14:textId="77777777" w:rsidR="00D55C60" w:rsidRPr="00B408E6" w:rsidRDefault="00D55C60" w:rsidP="003D0260">
            <w:pPr>
              <w:rPr>
                <w:sz w:val="24"/>
                <w:szCs w:val="24"/>
              </w:rPr>
            </w:pPr>
            <w:proofErr w:type="spellStart"/>
            <w:r w:rsidRPr="00B408E6">
              <w:rPr>
                <w:sz w:val="24"/>
                <w:szCs w:val="24"/>
              </w:rPr>
              <w:t>C’était</w:t>
            </w:r>
            <w:proofErr w:type="spellEnd"/>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C725709" w14:textId="77777777" w:rsidR="00D55C60" w:rsidRPr="00230492" w:rsidRDefault="00D55C60" w:rsidP="002D4E9F">
            <w:pPr>
              <w:pStyle w:val="ListParagraph"/>
              <w:numPr>
                <w:ilvl w:val="0"/>
                <w:numId w:val="269"/>
              </w:numPr>
              <w:rPr>
                <w:sz w:val="24"/>
                <w:szCs w:val="24"/>
              </w:rPr>
            </w:pPr>
            <w:r w:rsidRPr="00230492">
              <w:rPr>
                <w:sz w:val="24"/>
                <w:szCs w:val="24"/>
              </w:rPr>
              <w:t>My mum prepared</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981CEB6" w14:textId="77777777" w:rsidR="00D55C60" w:rsidRPr="00B408E6" w:rsidRDefault="00D55C60" w:rsidP="003D0260">
            <w:pPr>
              <w:rPr>
                <w:sz w:val="24"/>
                <w:szCs w:val="24"/>
              </w:rPr>
            </w:pPr>
            <w:r w:rsidRPr="00B408E6">
              <w:rPr>
                <w:sz w:val="24"/>
                <w:szCs w:val="24"/>
              </w:rPr>
              <w:t xml:space="preserve">Ma </w:t>
            </w:r>
            <w:proofErr w:type="spellStart"/>
            <w:r w:rsidRPr="00B408E6">
              <w:rPr>
                <w:sz w:val="24"/>
                <w:szCs w:val="24"/>
              </w:rPr>
              <w:t>mère</w:t>
            </w:r>
            <w:proofErr w:type="spellEnd"/>
            <w:r w:rsidRPr="00B408E6">
              <w:rPr>
                <w:sz w:val="24"/>
                <w:szCs w:val="24"/>
              </w:rPr>
              <w:t xml:space="preserve"> a </w:t>
            </w:r>
            <w:proofErr w:type="spellStart"/>
            <w:r w:rsidRPr="00B408E6">
              <w:rPr>
                <w:sz w:val="24"/>
                <w:szCs w:val="24"/>
              </w:rPr>
              <w:t>préparé</w:t>
            </w:r>
            <w:proofErr w:type="spellEnd"/>
          </w:p>
        </w:tc>
      </w:tr>
      <w:tr w:rsidR="00D55C60" w:rsidRPr="009A371B" w14:paraId="4E28EA37"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67015BFB" w14:textId="77777777" w:rsidR="00D55C60" w:rsidRPr="00230492" w:rsidRDefault="00D55C60" w:rsidP="002D4E9F">
            <w:pPr>
              <w:pStyle w:val="ListParagraph"/>
              <w:numPr>
                <w:ilvl w:val="0"/>
                <w:numId w:val="268"/>
              </w:numPr>
              <w:rPr>
                <w:sz w:val="24"/>
                <w:szCs w:val="24"/>
              </w:rPr>
            </w:pPr>
            <w:r w:rsidRPr="00230492">
              <w:rPr>
                <w:sz w:val="24"/>
                <w:szCs w:val="24"/>
              </w:rPr>
              <w:t>I received</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A32A3C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reçu</w:t>
            </w:r>
            <w:proofErr w:type="spellEnd"/>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43C19282" w14:textId="77777777" w:rsidR="00D55C60" w:rsidRPr="00230492" w:rsidRDefault="00D55C60" w:rsidP="002D4E9F">
            <w:pPr>
              <w:pStyle w:val="ListParagraph"/>
              <w:numPr>
                <w:ilvl w:val="0"/>
                <w:numId w:val="269"/>
              </w:numPr>
              <w:rPr>
                <w:sz w:val="24"/>
                <w:szCs w:val="24"/>
              </w:rPr>
            </w:pPr>
            <w:r w:rsidRPr="00230492">
              <w:rPr>
                <w:sz w:val="24"/>
                <w:szCs w:val="24"/>
              </w:rPr>
              <w:t>I will do</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1E6C2D" w14:textId="77777777" w:rsidR="00D55C60" w:rsidRPr="00B408E6" w:rsidRDefault="00D55C60" w:rsidP="003D0260">
            <w:pPr>
              <w:rPr>
                <w:sz w:val="24"/>
                <w:szCs w:val="24"/>
                <w:lang w:val="fr-FR"/>
              </w:rPr>
            </w:pPr>
            <w:r w:rsidRPr="00B408E6">
              <w:rPr>
                <w:sz w:val="24"/>
                <w:szCs w:val="24"/>
                <w:lang w:val="fr-FR"/>
              </w:rPr>
              <w:t>Je ferai / je vais faire</w:t>
            </w:r>
          </w:p>
        </w:tc>
      </w:tr>
      <w:tr w:rsidR="00D55C60" w:rsidRPr="009A371B" w14:paraId="49AD534E" w14:textId="77777777" w:rsidTr="00230492">
        <w:trPr>
          <w:trHeight w:val="567"/>
        </w:trPr>
        <w:tc>
          <w:tcPr>
            <w:tcW w:w="1701"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2AE212A" w14:textId="77777777" w:rsidR="00D55C60" w:rsidRPr="00230492" w:rsidRDefault="00D55C60" w:rsidP="002D4E9F">
            <w:pPr>
              <w:pStyle w:val="ListParagraph"/>
              <w:numPr>
                <w:ilvl w:val="0"/>
                <w:numId w:val="268"/>
              </w:numPr>
              <w:rPr>
                <w:sz w:val="24"/>
                <w:szCs w:val="24"/>
              </w:rPr>
            </w:pPr>
            <w:r w:rsidRPr="00230492">
              <w:rPr>
                <w:sz w:val="24"/>
                <w:szCs w:val="24"/>
              </w:rPr>
              <w:t>My friends prefer</w:t>
            </w:r>
          </w:p>
        </w:tc>
        <w:tc>
          <w:tcPr>
            <w:tcW w:w="2552"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3D3B124A" w14:textId="0F0F12C5" w:rsidR="00D55C60" w:rsidRPr="00B408E6" w:rsidRDefault="00D55C60" w:rsidP="003D0260">
            <w:pPr>
              <w:rPr>
                <w:sz w:val="24"/>
                <w:szCs w:val="24"/>
                <w:lang w:val="fr-FR"/>
              </w:rPr>
            </w:pPr>
            <w:r w:rsidRPr="00B408E6">
              <w:rPr>
                <w:sz w:val="24"/>
                <w:szCs w:val="24"/>
                <w:lang w:val="fr-FR"/>
              </w:rPr>
              <w:t>Mes amis / copains préfèrent</w:t>
            </w:r>
          </w:p>
        </w:tc>
        <w:tc>
          <w:tcPr>
            <w:tcW w:w="1843"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E39660B" w14:textId="77777777" w:rsidR="00D55C60" w:rsidRPr="00230492" w:rsidRDefault="00D55C60" w:rsidP="002D4E9F">
            <w:pPr>
              <w:pStyle w:val="ListParagraph"/>
              <w:numPr>
                <w:ilvl w:val="0"/>
                <w:numId w:val="269"/>
              </w:numPr>
              <w:rPr>
                <w:sz w:val="24"/>
                <w:szCs w:val="24"/>
              </w:rPr>
            </w:pPr>
            <w:r w:rsidRPr="00230492">
              <w:rPr>
                <w:sz w:val="24"/>
                <w:szCs w:val="24"/>
              </w:rPr>
              <w:t>We will stay</w:t>
            </w:r>
          </w:p>
        </w:tc>
        <w:tc>
          <w:tcPr>
            <w:tcW w:w="2976"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1B0C8093" w14:textId="77777777" w:rsidR="00D55C60" w:rsidRPr="00B408E6" w:rsidRDefault="00D55C60" w:rsidP="003D0260">
            <w:pPr>
              <w:rPr>
                <w:sz w:val="24"/>
                <w:szCs w:val="24"/>
                <w:lang w:val="fr-FR"/>
              </w:rPr>
            </w:pPr>
            <w:r w:rsidRPr="00B408E6">
              <w:rPr>
                <w:sz w:val="24"/>
                <w:szCs w:val="24"/>
                <w:lang w:val="fr-FR"/>
              </w:rPr>
              <w:t>Nous allons rester / on va rester / Nous resterons / on restera</w:t>
            </w:r>
          </w:p>
        </w:tc>
      </w:tr>
    </w:tbl>
    <w:p w14:paraId="1961B141" w14:textId="6AF408F2" w:rsidR="00D55C60" w:rsidRPr="00B408E6" w:rsidRDefault="00D55C60" w:rsidP="002D4E9F">
      <w:pPr>
        <w:pStyle w:val="Pink"/>
        <w:numPr>
          <w:ilvl w:val="0"/>
          <w:numId w:val="299"/>
        </w:numPr>
        <w:rPr>
          <w:lang w:val="fr-FR"/>
        </w:rPr>
      </w:pPr>
    </w:p>
    <w:tbl>
      <w:tblPr>
        <w:tblStyle w:val="TableGrid"/>
        <w:tblW w:w="0" w:type="auto"/>
        <w:tblInd w:w="675" w:type="dxa"/>
        <w:tblLook w:val="04A0" w:firstRow="1" w:lastRow="0" w:firstColumn="1" w:lastColumn="0" w:noHBand="0" w:noVBand="1"/>
      </w:tblPr>
      <w:tblGrid>
        <w:gridCol w:w="4536"/>
        <w:gridCol w:w="4536"/>
      </w:tblGrid>
      <w:tr w:rsidR="00D55C60" w:rsidRPr="00B408E6" w14:paraId="4EE429AE" w14:textId="77777777" w:rsidTr="00F056E4">
        <w:trPr>
          <w:trHeight w:val="454"/>
        </w:trPr>
        <w:tc>
          <w:tcPr>
            <w:tcW w:w="4536" w:type="dxa"/>
            <w:tcBorders>
              <w:top w:val="nil"/>
              <w:left w:val="nil"/>
              <w:bottom w:val="single" w:sz="12" w:space="0" w:color="8A173B" w:themeColor="accent4"/>
              <w:right w:val="nil"/>
            </w:tcBorders>
            <w:shd w:val="clear" w:color="auto" w:fill="EB87A6" w:themeFill="accent4" w:themeFillTint="66"/>
            <w:vAlign w:val="center"/>
          </w:tcPr>
          <w:p w14:paraId="53D9BCE4"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4536" w:type="dxa"/>
            <w:tcBorders>
              <w:top w:val="nil"/>
              <w:left w:val="nil"/>
              <w:bottom w:val="single" w:sz="12" w:space="0" w:color="8A173B" w:themeColor="accent4"/>
              <w:right w:val="nil"/>
            </w:tcBorders>
            <w:shd w:val="clear" w:color="auto" w:fill="EB87A6" w:themeFill="accent4" w:themeFillTint="66"/>
            <w:vAlign w:val="center"/>
          </w:tcPr>
          <w:p w14:paraId="63304C18"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69C7A5CB" w14:textId="77777777" w:rsidTr="00F056E4">
        <w:trPr>
          <w:trHeight w:val="454"/>
        </w:trPr>
        <w:tc>
          <w:tcPr>
            <w:tcW w:w="4536"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21FE6CF" w14:textId="6EDB3EC9" w:rsidR="00D55C60" w:rsidRPr="00B408E6" w:rsidRDefault="00381B4F" w:rsidP="00B9400B">
            <w:pPr>
              <w:pStyle w:val="ListParagraph"/>
              <w:numPr>
                <w:ilvl w:val="0"/>
                <w:numId w:val="76"/>
              </w:numPr>
              <w:rPr>
                <w:sz w:val="24"/>
                <w:szCs w:val="24"/>
              </w:rPr>
            </w:pPr>
            <w:r w:rsidRPr="00B408E6">
              <w:rPr>
                <w:sz w:val="24"/>
                <w:szCs w:val="24"/>
              </w:rPr>
              <w:t xml:space="preserve">Last </w:t>
            </w:r>
            <w:r w:rsidR="00D55C60" w:rsidRPr="00B408E6">
              <w:rPr>
                <w:sz w:val="24"/>
                <w:szCs w:val="24"/>
              </w:rPr>
              <w:t>Saturday</w:t>
            </w:r>
          </w:p>
        </w:tc>
        <w:tc>
          <w:tcPr>
            <w:tcW w:w="4536"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CE64A92" w14:textId="44F172E2" w:rsidR="00D55C60" w:rsidRPr="00B408E6" w:rsidRDefault="00381B4F" w:rsidP="003D0260">
            <w:pPr>
              <w:rPr>
                <w:sz w:val="24"/>
                <w:szCs w:val="24"/>
              </w:rPr>
            </w:pPr>
            <w:r w:rsidRPr="00B408E6">
              <w:rPr>
                <w:sz w:val="24"/>
                <w:szCs w:val="24"/>
              </w:rPr>
              <w:t>Samedi dernier</w:t>
            </w:r>
          </w:p>
        </w:tc>
      </w:tr>
      <w:tr w:rsidR="00D55C60" w:rsidRPr="00B408E6" w14:paraId="3B8F5C20"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B304606" w14:textId="063290B0" w:rsidR="00D55C60" w:rsidRPr="00B408E6" w:rsidRDefault="00381B4F" w:rsidP="00B9400B">
            <w:pPr>
              <w:pStyle w:val="ListParagraph"/>
              <w:numPr>
                <w:ilvl w:val="0"/>
                <w:numId w:val="76"/>
              </w:numPr>
              <w:rPr>
                <w:sz w:val="24"/>
                <w:szCs w:val="24"/>
              </w:rPr>
            </w:pPr>
            <w:r w:rsidRPr="00B408E6">
              <w:rPr>
                <w:sz w:val="24"/>
                <w:szCs w:val="24"/>
              </w:rPr>
              <w:t>Yesterday morning</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5FB0F85" w14:textId="5A8032B0" w:rsidR="00D55C60" w:rsidRPr="00B408E6" w:rsidRDefault="00381B4F" w:rsidP="003D0260">
            <w:pPr>
              <w:rPr>
                <w:sz w:val="24"/>
                <w:szCs w:val="24"/>
              </w:rPr>
            </w:pPr>
            <w:proofErr w:type="spellStart"/>
            <w:r w:rsidRPr="00B408E6">
              <w:rPr>
                <w:sz w:val="24"/>
                <w:szCs w:val="24"/>
              </w:rPr>
              <w:t>Hier</w:t>
            </w:r>
            <w:proofErr w:type="spellEnd"/>
            <w:r w:rsidRPr="00B408E6">
              <w:rPr>
                <w:sz w:val="24"/>
                <w:szCs w:val="24"/>
              </w:rPr>
              <w:t xml:space="preserve"> </w:t>
            </w:r>
            <w:proofErr w:type="spellStart"/>
            <w:r w:rsidRPr="00B408E6">
              <w:rPr>
                <w:sz w:val="24"/>
                <w:szCs w:val="24"/>
              </w:rPr>
              <w:t>matin</w:t>
            </w:r>
            <w:proofErr w:type="spellEnd"/>
          </w:p>
        </w:tc>
      </w:tr>
      <w:tr w:rsidR="00D55C60" w:rsidRPr="00B408E6" w14:paraId="2198E67E"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5CE0661" w14:textId="68F5563A" w:rsidR="00D55C60" w:rsidRPr="00B408E6" w:rsidRDefault="00381B4F" w:rsidP="00B9400B">
            <w:pPr>
              <w:pStyle w:val="ListParagraph"/>
              <w:numPr>
                <w:ilvl w:val="0"/>
                <w:numId w:val="76"/>
              </w:numPr>
              <w:rPr>
                <w:sz w:val="24"/>
                <w:szCs w:val="24"/>
              </w:rPr>
            </w:pPr>
            <w:r w:rsidRPr="00B408E6">
              <w:rPr>
                <w:sz w:val="24"/>
                <w:szCs w:val="24"/>
              </w:rPr>
              <w:t>This year</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4BD7670B" w14:textId="4E82832B" w:rsidR="00D55C60" w:rsidRPr="00B408E6" w:rsidRDefault="00381B4F" w:rsidP="003D0260">
            <w:pPr>
              <w:rPr>
                <w:sz w:val="24"/>
                <w:szCs w:val="24"/>
              </w:rPr>
            </w:pPr>
            <w:proofErr w:type="spellStart"/>
            <w:r w:rsidRPr="00B408E6">
              <w:rPr>
                <w:sz w:val="24"/>
                <w:szCs w:val="24"/>
              </w:rPr>
              <w:t>Cette</w:t>
            </w:r>
            <w:proofErr w:type="spellEnd"/>
            <w:r w:rsidRPr="00B408E6">
              <w:rPr>
                <w:sz w:val="24"/>
                <w:szCs w:val="24"/>
              </w:rPr>
              <w:t xml:space="preserve"> </w:t>
            </w:r>
            <w:proofErr w:type="spellStart"/>
            <w:r w:rsidRPr="00B408E6">
              <w:rPr>
                <w:sz w:val="24"/>
                <w:szCs w:val="24"/>
              </w:rPr>
              <w:t>année</w:t>
            </w:r>
            <w:proofErr w:type="spellEnd"/>
          </w:p>
        </w:tc>
      </w:tr>
      <w:tr w:rsidR="00D55C60" w:rsidRPr="00B408E6" w14:paraId="4CB8D605"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1CF2CEB" w14:textId="5AFBBD84" w:rsidR="00D55C60" w:rsidRPr="00B408E6" w:rsidRDefault="00381B4F" w:rsidP="00B9400B">
            <w:pPr>
              <w:pStyle w:val="ListParagraph"/>
              <w:numPr>
                <w:ilvl w:val="0"/>
                <w:numId w:val="76"/>
              </w:numPr>
              <w:rPr>
                <w:sz w:val="24"/>
                <w:szCs w:val="24"/>
              </w:rPr>
            </w:pPr>
            <w:r w:rsidRPr="00B408E6">
              <w:rPr>
                <w:sz w:val="24"/>
                <w:szCs w:val="24"/>
              </w:rPr>
              <w:t>Tomorrow afternoon</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03FAEF3E" w14:textId="0BBA62CD" w:rsidR="00D55C60" w:rsidRPr="00B408E6" w:rsidRDefault="00381B4F" w:rsidP="003D0260">
            <w:pPr>
              <w:rPr>
                <w:sz w:val="24"/>
                <w:szCs w:val="24"/>
              </w:rPr>
            </w:pPr>
            <w:proofErr w:type="spellStart"/>
            <w:r w:rsidRPr="00B408E6">
              <w:rPr>
                <w:sz w:val="24"/>
                <w:szCs w:val="24"/>
              </w:rPr>
              <w:t>Demain</w:t>
            </w:r>
            <w:proofErr w:type="spellEnd"/>
            <w:r w:rsidRPr="00B408E6">
              <w:rPr>
                <w:sz w:val="24"/>
                <w:szCs w:val="24"/>
              </w:rPr>
              <w:t xml:space="preserve"> après-midi</w:t>
            </w:r>
          </w:p>
        </w:tc>
      </w:tr>
      <w:tr w:rsidR="00D55C60" w:rsidRPr="00B408E6" w14:paraId="09B1696F"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9F76D00" w14:textId="1F7D2CFC" w:rsidR="00D55C60" w:rsidRPr="00B408E6" w:rsidRDefault="00381B4F" w:rsidP="00B9400B">
            <w:pPr>
              <w:pStyle w:val="ListParagraph"/>
              <w:numPr>
                <w:ilvl w:val="0"/>
                <w:numId w:val="76"/>
              </w:numPr>
              <w:rPr>
                <w:sz w:val="24"/>
                <w:szCs w:val="24"/>
              </w:rPr>
            </w:pPr>
            <w:r w:rsidRPr="00B408E6">
              <w:rPr>
                <w:sz w:val="24"/>
                <w:szCs w:val="24"/>
              </w:rPr>
              <w:t xml:space="preserve">Next </w:t>
            </w:r>
            <w:r w:rsidR="00D55C60" w:rsidRPr="00B408E6">
              <w:rPr>
                <w:sz w:val="24"/>
                <w:szCs w:val="24"/>
              </w:rPr>
              <w:t>Sunday</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541D78D5" w14:textId="5C756B53" w:rsidR="00D55C60" w:rsidRPr="00B408E6" w:rsidRDefault="00381B4F" w:rsidP="003D0260">
            <w:pPr>
              <w:rPr>
                <w:sz w:val="24"/>
                <w:szCs w:val="24"/>
              </w:rPr>
            </w:pPr>
            <w:r w:rsidRPr="00B408E6">
              <w:rPr>
                <w:sz w:val="24"/>
                <w:szCs w:val="24"/>
              </w:rPr>
              <w:t>Dimanche prochain</w:t>
            </w:r>
          </w:p>
        </w:tc>
      </w:tr>
      <w:tr w:rsidR="00D55C60" w:rsidRPr="00B408E6" w14:paraId="2636DEBF"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62689EF" w14:textId="715A78A4" w:rsidR="00D55C60" w:rsidRPr="00B408E6" w:rsidRDefault="00381B4F" w:rsidP="00B9400B">
            <w:pPr>
              <w:pStyle w:val="ListParagraph"/>
              <w:numPr>
                <w:ilvl w:val="0"/>
                <w:numId w:val="76"/>
              </w:numPr>
              <w:rPr>
                <w:sz w:val="24"/>
                <w:szCs w:val="24"/>
              </w:rPr>
            </w:pPr>
            <w:r w:rsidRPr="00B408E6">
              <w:rPr>
                <w:sz w:val="24"/>
                <w:szCs w:val="24"/>
              </w:rPr>
              <w:t>Next month</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F868205" w14:textId="51BEA611" w:rsidR="00D55C60" w:rsidRPr="00B408E6" w:rsidRDefault="00381B4F" w:rsidP="003D0260">
            <w:pPr>
              <w:rPr>
                <w:sz w:val="24"/>
                <w:szCs w:val="24"/>
              </w:rPr>
            </w:pPr>
            <w:r w:rsidRPr="00B408E6">
              <w:rPr>
                <w:sz w:val="24"/>
                <w:szCs w:val="24"/>
              </w:rPr>
              <w:t xml:space="preserve">Le </w:t>
            </w:r>
            <w:proofErr w:type="spellStart"/>
            <w:r w:rsidRPr="00B408E6">
              <w:rPr>
                <w:sz w:val="24"/>
                <w:szCs w:val="24"/>
              </w:rPr>
              <w:t>mois</w:t>
            </w:r>
            <w:proofErr w:type="spellEnd"/>
            <w:r w:rsidRPr="00B408E6">
              <w:rPr>
                <w:sz w:val="24"/>
                <w:szCs w:val="24"/>
              </w:rPr>
              <w:t xml:space="preserve"> prochain</w:t>
            </w:r>
          </w:p>
        </w:tc>
      </w:tr>
      <w:tr w:rsidR="00D55C60" w:rsidRPr="00B408E6" w14:paraId="2630FBE5"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20C1291" w14:textId="5D4C3486" w:rsidR="00D55C60" w:rsidRPr="00B408E6" w:rsidRDefault="00381B4F" w:rsidP="00B9400B">
            <w:pPr>
              <w:pStyle w:val="ListParagraph"/>
              <w:numPr>
                <w:ilvl w:val="0"/>
                <w:numId w:val="76"/>
              </w:numPr>
              <w:rPr>
                <w:sz w:val="24"/>
                <w:szCs w:val="24"/>
              </w:rPr>
            </w:pPr>
            <w:r w:rsidRPr="00B408E6">
              <w:rPr>
                <w:sz w:val="24"/>
                <w:szCs w:val="24"/>
              </w:rPr>
              <w:t>Last summer</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4430FB99" w14:textId="00AEDEA6" w:rsidR="00D55C60" w:rsidRPr="00B408E6" w:rsidRDefault="00381B4F" w:rsidP="003D0260">
            <w:pPr>
              <w:rPr>
                <w:sz w:val="24"/>
                <w:szCs w:val="24"/>
              </w:rPr>
            </w:pPr>
            <w:proofErr w:type="spellStart"/>
            <w:r w:rsidRPr="00B408E6">
              <w:rPr>
                <w:sz w:val="24"/>
                <w:szCs w:val="24"/>
              </w:rPr>
              <w:t>L’été</w:t>
            </w:r>
            <w:proofErr w:type="spellEnd"/>
            <w:r w:rsidRPr="00B408E6">
              <w:rPr>
                <w:sz w:val="24"/>
                <w:szCs w:val="24"/>
              </w:rPr>
              <w:t xml:space="preserve"> </w:t>
            </w:r>
            <w:proofErr w:type="spellStart"/>
            <w:r w:rsidRPr="00B408E6">
              <w:rPr>
                <w:sz w:val="24"/>
                <w:szCs w:val="24"/>
              </w:rPr>
              <w:t>dernier</w:t>
            </w:r>
            <w:proofErr w:type="spellEnd"/>
          </w:p>
        </w:tc>
      </w:tr>
      <w:tr w:rsidR="00D55C60" w:rsidRPr="00B408E6" w14:paraId="716D4A82"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03C3577" w14:textId="2AFCCEF6" w:rsidR="00D55C60" w:rsidRPr="00B408E6" w:rsidRDefault="00381B4F" w:rsidP="00B9400B">
            <w:pPr>
              <w:pStyle w:val="ListParagraph"/>
              <w:numPr>
                <w:ilvl w:val="0"/>
                <w:numId w:val="76"/>
              </w:numPr>
              <w:rPr>
                <w:sz w:val="24"/>
                <w:szCs w:val="24"/>
              </w:rPr>
            </w:pPr>
            <w:r w:rsidRPr="00B408E6">
              <w:rPr>
                <w:sz w:val="24"/>
                <w:szCs w:val="24"/>
              </w:rPr>
              <w:t>Last night</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60DBF5B0" w14:textId="50234759" w:rsidR="00D55C60" w:rsidRPr="00B408E6" w:rsidRDefault="00381B4F" w:rsidP="003D0260">
            <w:pPr>
              <w:rPr>
                <w:sz w:val="24"/>
                <w:szCs w:val="24"/>
              </w:rPr>
            </w:pPr>
            <w:proofErr w:type="spellStart"/>
            <w:r w:rsidRPr="00B408E6">
              <w:rPr>
                <w:sz w:val="24"/>
                <w:szCs w:val="24"/>
              </w:rPr>
              <w:t>Hier</w:t>
            </w:r>
            <w:proofErr w:type="spellEnd"/>
            <w:r w:rsidRPr="00B408E6">
              <w:rPr>
                <w:sz w:val="24"/>
                <w:szCs w:val="24"/>
              </w:rPr>
              <w:t xml:space="preserve"> </w:t>
            </w:r>
            <w:proofErr w:type="spellStart"/>
            <w:r w:rsidRPr="00B408E6">
              <w:rPr>
                <w:sz w:val="24"/>
                <w:szCs w:val="24"/>
              </w:rPr>
              <w:t>soir</w:t>
            </w:r>
            <w:proofErr w:type="spellEnd"/>
          </w:p>
        </w:tc>
      </w:tr>
      <w:tr w:rsidR="00D55C60" w:rsidRPr="00B408E6" w14:paraId="5DD9A411"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8D05ACF" w14:textId="7138BA93" w:rsidR="00D55C60" w:rsidRPr="00B408E6" w:rsidRDefault="00381B4F" w:rsidP="00B9400B">
            <w:pPr>
              <w:pStyle w:val="ListParagraph"/>
              <w:numPr>
                <w:ilvl w:val="0"/>
                <w:numId w:val="76"/>
              </w:numPr>
              <w:rPr>
                <w:sz w:val="24"/>
                <w:szCs w:val="24"/>
              </w:rPr>
            </w:pPr>
            <w:r w:rsidRPr="00B408E6">
              <w:rPr>
                <w:sz w:val="24"/>
                <w:szCs w:val="24"/>
              </w:rPr>
              <w:t>In the past</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C387B29" w14:textId="4686FC26" w:rsidR="00D55C60" w:rsidRPr="00B408E6" w:rsidRDefault="00381B4F" w:rsidP="003D0260">
            <w:pPr>
              <w:rPr>
                <w:sz w:val="24"/>
                <w:szCs w:val="24"/>
              </w:rPr>
            </w:pPr>
            <w:r w:rsidRPr="00B408E6">
              <w:rPr>
                <w:sz w:val="24"/>
                <w:szCs w:val="24"/>
              </w:rPr>
              <w:t>Dans le passé</w:t>
            </w:r>
          </w:p>
        </w:tc>
      </w:tr>
      <w:tr w:rsidR="00D55C60" w:rsidRPr="009A371B" w14:paraId="13A8161F"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17807A8" w14:textId="33962595" w:rsidR="00D55C60" w:rsidRPr="00B408E6" w:rsidRDefault="00381B4F" w:rsidP="00B9400B">
            <w:pPr>
              <w:pStyle w:val="ListParagraph"/>
              <w:numPr>
                <w:ilvl w:val="0"/>
                <w:numId w:val="76"/>
              </w:numPr>
              <w:rPr>
                <w:sz w:val="24"/>
                <w:szCs w:val="24"/>
              </w:rPr>
            </w:pPr>
            <w:r w:rsidRPr="00B408E6">
              <w:rPr>
                <w:sz w:val="24"/>
                <w:szCs w:val="24"/>
              </w:rPr>
              <w:t>Two years ago</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4CA6596" w14:textId="3CEAEDDB" w:rsidR="00D55C60" w:rsidRPr="00B408E6" w:rsidRDefault="00381B4F" w:rsidP="003D0260">
            <w:pPr>
              <w:rPr>
                <w:sz w:val="24"/>
                <w:szCs w:val="24"/>
                <w:lang w:val="fr-FR"/>
              </w:rPr>
            </w:pPr>
            <w:r w:rsidRPr="00B408E6">
              <w:rPr>
                <w:sz w:val="24"/>
                <w:szCs w:val="24"/>
                <w:lang w:val="fr-FR"/>
              </w:rPr>
              <w:t>Il y a deux ans</w:t>
            </w:r>
          </w:p>
        </w:tc>
      </w:tr>
      <w:tr w:rsidR="00D55C60" w:rsidRPr="00B408E6" w14:paraId="051708BD"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2654E32" w14:textId="2157AA3F" w:rsidR="00D55C60" w:rsidRPr="00B408E6" w:rsidRDefault="00381B4F" w:rsidP="00B9400B">
            <w:pPr>
              <w:pStyle w:val="ListParagraph"/>
              <w:numPr>
                <w:ilvl w:val="0"/>
                <w:numId w:val="76"/>
              </w:numPr>
              <w:rPr>
                <w:sz w:val="24"/>
                <w:szCs w:val="24"/>
              </w:rPr>
            </w:pPr>
            <w:r w:rsidRPr="00B408E6">
              <w:rPr>
                <w:sz w:val="24"/>
                <w:szCs w:val="24"/>
              </w:rPr>
              <w:t>The day after tomorrow</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375B113" w14:textId="5A880E77" w:rsidR="00D55C60" w:rsidRPr="00B408E6" w:rsidRDefault="00381B4F" w:rsidP="003D0260">
            <w:pPr>
              <w:rPr>
                <w:sz w:val="24"/>
                <w:szCs w:val="24"/>
              </w:rPr>
            </w:pPr>
            <w:r w:rsidRPr="00B408E6">
              <w:rPr>
                <w:sz w:val="24"/>
                <w:szCs w:val="24"/>
              </w:rPr>
              <w:t>Après-</w:t>
            </w:r>
            <w:proofErr w:type="spellStart"/>
            <w:r w:rsidRPr="00B408E6">
              <w:rPr>
                <w:sz w:val="24"/>
                <w:szCs w:val="24"/>
              </w:rPr>
              <w:t>demain</w:t>
            </w:r>
            <w:proofErr w:type="spellEnd"/>
          </w:p>
        </w:tc>
      </w:tr>
      <w:tr w:rsidR="00D55C60" w:rsidRPr="009A371B" w14:paraId="1312AC89" w14:textId="77777777" w:rsidTr="00F056E4">
        <w:trPr>
          <w:trHeight w:val="454"/>
        </w:trPr>
        <w:tc>
          <w:tcPr>
            <w:tcW w:w="4536"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5FB6DE40" w14:textId="7B5806FA" w:rsidR="00D55C60" w:rsidRPr="00B408E6" w:rsidRDefault="00381B4F" w:rsidP="00B9400B">
            <w:pPr>
              <w:pStyle w:val="ListParagraph"/>
              <w:numPr>
                <w:ilvl w:val="0"/>
                <w:numId w:val="76"/>
              </w:numPr>
              <w:rPr>
                <w:sz w:val="24"/>
                <w:szCs w:val="24"/>
              </w:rPr>
            </w:pPr>
            <w:r w:rsidRPr="00B408E6">
              <w:rPr>
                <w:sz w:val="24"/>
                <w:szCs w:val="24"/>
              </w:rPr>
              <w:t>Every year</w:t>
            </w:r>
          </w:p>
        </w:tc>
        <w:tc>
          <w:tcPr>
            <w:tcW w:w="4536"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center"/>
          </w:tcPr>
          <w:p w14:paraId="057921CF" w14:textId="00CA6201" w:rsidR="00D55C60" w:rsidRPr="00B408E6" w:rsidRDefault="00381B4F" w:rsidP="003D0260">
            <w:pPr>
              <w:rPr>
                <w:sz w:val="24"/>
                <w:szCs w:val="24"/>
                <w:lang w:val="fr-FR"/>
              </w:rPr>
            </w:pPr>
            <w:r w:rsidRPr="00B408E6">
              <w:rPr>
                <w:sz w:val="24"/>
                <w:szCs w:val="24"/>
                <w:lang w:val="fr-FR"/>
              </w:rPr>
              <w:t>Tous les ans / chaque année</w:t>
            </w:r>
          </w:p>
        </w:tc>
      </w:tr>
    </w:tbl>
    <w:p w14:paraId="4E71CF4C" w14:textId="77777777" w:rsidR="00D55C60" w:rsidRDefault="00D55C60" w:rsidP="00D55C60">
      <w:pPr>
        <w:rPr>
          <w:sz w:val="24"/>
          <w:szCs w:val="24"/>
          <w:lang w:val="fr-FR"/>
        </w:rPr>
        <w:sectPr w:rsidR="00D55C60" w:rsidSect="003D0260">
          <w:headerReference w:type="default" r:id="rId122"/>
          <w:footerReference w:type="default" r:id="rId123"/>
          <w:pgSz w:w="11906" w:h="16838"/>
          <w:pgMar w:top="1134" w:right="1134" w:bottom="851" w:left="1134" w:header="708" w:footer="708" w:gutter="0"/>
          <w:cols w:space="708"/>
          <w:docGrid w:linePitch="381"/>
        </w:sectPr>
      </w:pPr>
    </w:p>
    <w:p w14:paraId="7F2A740B" w14:textId="7025D6F1" w:rsidR="00D55C60" w:rsidRDefault="00D55C60" w:rsidP="002D4E9F">
      <w:pPr>
        <w:pStyle w:val="Pink"/>
        <w:numPr>
          <w:ilvl w:val="0"/>
          <w:numId w:val="299"/>
        </w:numPr>
        <w:rPr>
          <w:lang w:val="fr-FR"/>
        </w:rPr>
      </w:pPr>
    </w:p>
    <w:tbl>
      <w:tblPr>
        <w:tblStyle w:val="TableGrid"/>
        <w:tblW w:w="0" w:type="auto"/>
        <w:tblInd w:w="392"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268"/>
        <w:gridCol w:w="2362"/>
        <w:gridCol w:w="2362"/>
        <w:gridCol w:w="2363"/>
      </w:tblGrid>
      <w:tr w:rsidR="00230492" w14:paraId="2758DB17" w14:textId="77777777" w:rsidTr="00230492">
        <w:trPr>
          <w:trHeight w:val="454"/>
        </w:trPr>
        <w:tc>
          <w:tcPr>
            <w:tcW w:w="2268" w:type="dxa"/>
            <w:tcBorders>
              <w:top w:val="single" w:sz="12"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4B1D098E" w14:textId="77777777" w:rsidR="00230492" w:rsidRDefault="00230492" w:rsidP="002D4E9F">
            <w:pPr>
              <w:pStyle w:val="ListParagraph"/>
              <w:numPr>
                <w:ilvl w:val="0"/>
                <w:numId w:val="270"/>
              </w:numPr>
              <w:spacing w:before="120" w:after="120"/>
              <w:rPr>
                <w:sz w:val="24"/>
                <w:szCs w:val="24"/>
              </w:rPr>
            </w:pPr>
            <w:r>
              <w:rPr>
                <w:sz w:val="24"/>
                <w:szCs w:val="24"/>
              </w:rPr>
              <w:t>Firstly</w:t>
            </w:r>
          </w:p>
        </w:tc>
        <w:tc>
          <w:tcPr>
            <w:tcW w:w="2362" w:type="dxa"/>
            <w:tcBorders>
              <w:top w:val="single" w:sz="12" w:space="0" w:color="8A173B" w:themeColor="accent4"/>
              <w:left w:val="nil"/>
              <w:right w:val="single" w:sz="12" w:space="0" w:color="8A173B" w:themeColor="accent4"/>
            </w:tcBorders>
            <w:vAlign w:val="center"/>
            <w:hideMark/>
          </w:tcPr>
          <w:p w14:paraId="463DF3C8" w14:textId="0406C12C" w:rsidR="00230492" w:rsidRPr="00230492" w:rsidRDefault="00230492" w:rsidP="00230492">
            <w:pPr>
              <w:rPr>
                <w:sz w:val="24"/>
                <w:szCs w:val="24"/>
              </w:rPr>
            </w:pPr>
            <w:proofErr w:type="spellStart"/>
            <w:r w:rsidRPr="00230492">
              <w:rPr>
                <w:sz w:val="24"/>
                <w:szCs w:val="24"/>
              </w:rPr>
              <w:t>D’abord</w:t>
            </w:r>
            <w:proofErr w:type="spellEnd"/>
            <w:r w:rsidRPr="00230492">
              <w:rPr>
                <w:sz w:val="24"/>
                <w:szCs w:val="24"/>
              </w:rPr>
              <w:t xml:space="preserve"> / </w:t>
            </w:r>
            <w:proofErr w:type="spellStart"/>
            <w:r w:rsidRPr="00230492">
              <w:rPr>
                <w:sz w:val="24"/>
                <w:szCs w:val="24"/>
              </w:rPr>
              <w:t>premièrement</w:t>
            </w:r>
            <w:proofErr w:type="spellEnd"/>
          </w:p>
        </w:tc>
        <w:tc>
          <w:tcPr>
            <w:tcW w:w="2362" w:type="dxa"/>
            <w:tcBorders>
              <w:top w:val="single" w:sz="12" w:space="0" w:color="8A173B" w:themeColor="accent4"/>
              <w:left w:val="nil"/>
              <w:right w:val="nil"/>
            </w:tcBorders>
            <w:shd w:val="clear" w:color="auto" w:fill="F5C3D2" w:themeFill="accent4" w:themeFillTint="33"/>
            <w:vAlign w:val="center"/>
          </w:tcPr>
          <w:p w14:paraId="51BE1719" w14:textId="2C0CBC13"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When</w:t>
            </w:r>
          </w:p>
        </w:tc>
        <w:tc>
          <w:tcPr>
            <w:tcW w:w="2363" w:type="dxa"/>
            <w:tcBorders>
              <w:top w:val="single" w:sz="12" w:space="0" w:color="8A173B" w:themeColor="accent4"/>
              <w:left w:val="nil"/>
              <w:bottom w:val="single" w:sz="4" w:space="0" w:color="8A173B" w:themeColor="accent4"/>
              <w:right w:val="single" w:sz="12" w:space="0" w:color="8A173B" w:themeColor="accent4"/>
            </w:tcBorders>
            <w:vAlign w:val="center"/>
          </w:tcPr>
          <w:p w14:paraId="3404630E" w14:textId="52524E94" w:rsidR="00230492" w:rsidRPr="00230492" w:rsidRDefault="00230492" w:rsidP="00230492">
            <w:pPr>
              <w:rPr>
                <w:sz w:val="24"/>
                <w:szCs w:val="24"/>
              </w:rPr>
            </w:pPr>
            <w:proofErr w:type="spellStart"/>
            <w:r w:rsidRPr="00230492">
              <w:rPr>
                <w:sz w:val="24"/>
                <w:szCs w:val="24"/>
              </w:rPr>
              <w:t>Quand</w:t>
            </w:r>
            <w:proofErr w:type="spellEnd"/>
            <w:r w:rsidRPr="00230492">
              <w:rPr>
                <w:sz w:val="24"/>
                <w:szCs w:val="24"/>
              </w:rPr>
              <w:t xml:space="preserve"> / </w:t>
            </w:r>
            <w:proofErr w:type="spellStart"/>
            <w:r w:rsidRPr="00230492">
              <w:rPr>
                <w:sz w:val="24"/>
                <w:szCs w:val="24"/>
              </w:rPr>
              <w:t>lorsque</w:t>
            </w:r>
            <w:proofErr w:type="spellEnd"/>
          </w:p>
        </w:tc>
      </w:tr>
      <w:tr w:rsidR="00230492" w14:paraId="6EFBED14"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16D9D461" w14:textId="77777777" w:rsidR="00230492" w:rsidRDefault="00230492" w:rsidP="002D4E9F">
            <w:pPr>
              <w:pStyle w:val="ListParagraph"/>
              <w:numPr>
                <w:ilvl w:val="0"/>
                <w:numId w:val="270"/>
              </w:numPr>
              <w:spacing w:before="120" w:after="120"/>
              <w:rPr>
                <w:sz w:val="24"/>
                <w:szCs w:val="24"/>
              </w:rPr>
            </w:pPr>
            <w:r>
              <w:rPr>
                <w:sz w:val="24"/>
                <w:szCs w:val="24"/>
              </w:rPr>
              <w:t>Then</w:t>
            </w:r>
          </w:p>
        </w:tc>
        <w:tc>
          <w:tcPr>
            <w:tcW w:w="2362" w:type="dxa"/>
            <w:tcBorders>
              <w:left w:val="nil"/>
              <w:right w:val="single" w:sz="12" w:space="0" w:color="8A173B" w:themeColor="accent4"/>
            </w:tcBorders>
            <w:vAlign w:val="center"/>
            <w:hideMark/>
          </w:tcPr>
          <w:p w14:paraId="7006CDDD" w14:textId="0B20F73B" w:rsidR="00230492" w:rsidRPr="00230492" w:rsidRDefault="00230492" w:rsidP="00230492">
            <w:pPr>
              <w:rPr>
                <w:sz w:val="24"/>
                <w:szCs w:val="24"/>
              </w:rPr>
            </w:pPr>
            <w:proofErr w:type="spellStart"/>
            <w:r w:rsidRPr="00230492">
              <w:rPr>
                <w:sz w:val="24"/>
                <w:szCs w:val="24"/>
              </w:rPr>
              <w:t>Puis</w:t>
            </w:r>
            <w:proofErr w:type="spellEnd"/>
          </w:p>
        </w:tc>
        <w:tc>
          <w:tcPr>
            <w:tcW w:w="2362" w:type="dxa"/>
            <w:tcBorders>
              <w:left w:val="nil"/>
              <w:right w:val="nil"/>
            </w:tcBorders>
            <w:shd w:val="clear" w:color="auto" w:fill="F5C3D2" w:themeFill="accent4" w:themeFillTint="33"/>
            <w:vAlign w:val="center"/>
          </w:tcPr>
          <w:p w14:paraId="50147B77" w14:textId="7F97F9A5"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Where</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3DB54A9B" w14:textId="69A9875E" w:rsidR="00230492" w:rsidRPr="00230492" w:rsidRDefault="00230492" w:rsidP="00230492">
            <w:pPr>
              <w:rPr>
                <w:sz w:val="24"/>
                <w:szCs w:val="24"/>
              </w:rPr>
            </w:pPr>
            <w:proofErr w:type="spellStart"/>
            <w:r w:rsidRPr="00230492">
              <w:rPr>
                <w:sz w:val="24"/>
                <w:szCs w:val="24"/>
              </w:rPr>
              <w:t>Où</w:t>
            </w:r>
            <w:proofErr w:type="spellEnd"/>
          </w:p>
        </w:tc>
      </w:tr>
      <w:tr w:rsidR="00230492" w14:paraId="73A9B1AD"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51C31120" w14:textId="77777777" w:rsidR="00230492" w:rsidRDefault="00230492" w:rsidP="002D4E9F">
            <w:pPr>
              <w:pStyle w:val="ListParagraph"/>
              <w:numPr>
                <w:ilvl w:val="0"/>
                <w:numId w:val="270"/>
              </w:numPr>
              <w:spacing w:before="120" w:after="120"/>
              <w:rPr>
                <w:sz w:val="24"/>
                <w:szCs w:val="24"/>
              </w:rPr>
            </w:pPr>
            <w:r>
              <w:rPr>
                <w:sz w:val="24"/>
                <w:szCs w:val="24"/>
              </w:rPr>
              <w:t>Next</w:t>
            </w:r>
          </w:p>
        </w:tc>
        <w:tc>
          <w:tcPr>
            <w:tcW w:w="2362" w:type="dxa"/>
            <w:tcBorders>
              <w:left w:val="nil"/>
              <w:right w:val="single" w:sz="12" w:space="0" w:color="8A173B" w:themeColor="accent4"/>
            </w:tcBorders>
            <w:vAlign w:val="center"/>
            <w:hideMark/>
          </w:tcPr>
          <w:p w14:paraId="5B764BF5" w14:textId="542A36C8" w:rsidR="00230492" w:rsidRPr="00230492" w:rsidRDefault="00230492" w:rsidP="00230492">
            <w:pPr>
              <w:rPr>
                <w:sz w:val="24"/>
                <w:szCs w:val="24"/>
              </w:rPr>
            </w:pPr>
            <w:proofErr w:type="spellStart"/>
            <w:r w:rsidRPr="00230492">
              <w:rPr>
                <w:sz w:val="24"/>
                <w:szCs w:val="24"/>
              </w:rPr>
              <w:t>Ensuite</w:t>
            </w:r>
            <w:proofErr w:type="spellEnd"/>
          </w:p>
        </w:tc>
        <w:tc>
          <w:tcPr>
            <w:tcW w:w="2362" w:type="dxa"/>
            <w:tcBorders>
              <w:left w:val="nil"/>
              <w:right w:val="nil"/>
            </w:tcBorders>
            <w:shd w:val="clear" w:color="auto" w:fill="F5C3D2" w:themeFill="accent4" w:themeFillTint="33"/>
            <w:vAlign w:val="center"/>
          </w:tcPr>
          <w:p w14:paraId="644CDBE8" w14:textId="0451197E"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Or</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4374D204" w14:textId="6FCFF924" w:rsidR="00230492" w:rsidRPr="00230492" w:rsidRDefault="00230492" w:rsidP="00230492">
            <w:pPr>
              <w:rPr>
                <w:sz w:val="24"/>
                <w:szCs w:val="24"/>
              </w:rPr>
            </w:pPr>
            <w:proofErr w:type="spellStart"/>
            <w:r w:rsidRPr="00230492">
              <w:rPr>
                <w:sz w:val="24"/>
                <w:szCs w:val="24"/>
              </w:rPr>
              <w:t>Ou</w:t>
            </w:r>
            <w:proofErr w:type="spellEnd"/>
          </w:p>
        </w:tc>
      </w:tr>
      <w:tr w:rsidR="00230492" w14:paraId="3DFFD682"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50122BF6" w14:textId="77777777" w:rsidR="00230492" w:rsidRDefault="00230492" w:rsidP="002D4E9F">
            <w:pPr>
              <w:pStyle w:val="ListParagraph"/>
              <w:numPr>
                <w:ilvl w:val="0"/>
                <w:numId w:val="270"/>
              </w:numPr>
              <w:spacing w:before="120" w:after="120"/>
              <w:rPr>
                <w:sz w:val="24"/>
                <w:szCs w:val="24"/>
              </w:rPr>
            </w:pPr>
            <w:r>
              <w:rPr>
                <w:sz w:val="24"/>
                <w:szCs w:val="24"/>
              </w:rPr>
              <w:t>Afterwards</w:t>
            </w:r>
          </w:p>
        </w:tc>
        <w:tc>
          <w:tcPr>
            <w:tcW w:w="2362" w:type="dxa"/>
            <w:tcBorders>
              <w:left w:val="nil"/>
              <w:right w:val="single" w:sz="12" w:space="0" w:color="8A173B" w:themeColor="accent4"/>
            </w:tcBorders>
            <w:vAlign w:val="center"/>
            <w:hideMark/>
          </w:tcPr>
          <w:p w14:paraId="79381B1F" w14:textId="73A4E366" w:rsidR="00230492" w:rsidRPr="00230492" w:rsidRDefault="00230492" w:rsidP="00230492">
            <w:pPr>
              <w:rPr>
                <w:sz w:val="24"/>
                <w:szCs w:val="24"/>
              </w:rPr>
            </w:pPr>
            <w:r w:rsidRPr="00230492">
              <w:rPr>
                <w:sz w:val="24"/>
                <w:szCs w:val="24"/>
              </w:rPr>
              <w:t>Après</w:t>
            </w:r>
          </w:p>
        </w:tc>
        <w:tc>
          <w:tcPr>
            <w:tcW w:w="2362" w:type="dxa"/>
            <w:tcBorders>
              <w:left w:val="nil"/>
              <w:right w:val="nil"/>
            </w:tcBorders>
            <w:shd w:val="clear" w:color="auto" w:fill="F5C3D2" w:themeFill="accent4" w:themeFillTint="33"/>
            <w:vAlign w:val="center"/>
          </w:tcPr>
          <w:p w14:paraId="787559F0" w14:textId="364BB57D"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If</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642D6EC8" w14:textId="690E509D" w:rsidR="00230492" w:rsidRPr="00230492" w:rsidRDefault="00230492" w:rsidP="00230492">
            <w:pPr>
              <w:rPr>
                <w:sz w:val="24"/>
                <w:szCs w:val="24"/>
              </w:rPr>
            </w:pPr>
            <w:r w:rsidRPr="00230492">
              <w:rPr>
                <w:sz w:val="24"/>
                <w:szCs w:val="24"/>
              </w:rPr>
              <w:t>Si</w:t>
            </w:r>
          </w:p>
        </w:tc>
      </w:tr>
      <w:tr w:rsidR="00230492" w14:paraId="7E3AF3FF"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1AD509A1" w14:textId="77777777" w:rsidR="00230492" w:rsidRDefault="00230492" w:rsidP="002D4E9F">
            <w:pPr>
              <w:pStyle w:val="ListParagraph"/>
              <w:numPr>
                <w:ilvl w:val="0"/>
                <w:numId w:val="270"/>
              </w:numPr>
              <w:spacing w:before="120" w:after="120"/>
              <w:rPr>
                <w:sz w:val="24"/>
                <w:szCs w:val="24"/>
              </w:rPr>
            </w:pPr>
            <w:r>
              <w:rPr>
                <w:sz w:val="24"/>
                <w:szCs w:val="24"/>
              </w:rPr>
              <w:t>Generally</w:t>
            </w:r>
          </w:p>
        </w:tc>
        <w:tc>
          <w:tcPr>
            <w:tcW w:w="2362" w:type="dxa"/>
            <w:tcBorders>
              <w:left w:val="nil"/>
              <w:right w:val="single" w:sz="12" w:space="0" w:color="8A173B" w:themeColor="accent4"/>
            </w:tcBorders>
            <w:vAlign w:val="center"/>
            <w:hideMark/>
          </w:tcPr>
          <w:p w14:paraId="23744380" w14:textId="403C8163" w:rsidR="00230492" w:rsidRPr="00230492" w:rsidRDefault="00230492" w:rsidP="00230492">
            <w:pPr>
              <w:rPr>
                <w:sz w:val="24"/>
                <w:szCs w:val="24"/>
              </w:rPr>
            </w:pPr>
            <w:proofErr w:type="spellStart"/>
            <w:r w:rsidRPr="00230492">
              <w:rPr>
                <w:sz w:val="24"/>
                <w:szCs w:val="24"/>
              </w:rPr>
              <w:t>En</w:t>
            </w:r>
            <w:proofErr w:type="spellEnd"/>
            <w:r w:rsidRPr="00230492">
              <w:rPr>
                <w:sz w:val="24"/>
                <w:szCs w:val="24"/>
              </w:rPr>
              <w:t xml:space="preserve"> </w:t>
            </w:r>
            <w:proofErr w:type="spellStart"/>
            <w:r w:rsidRPr="00230492">
              <w:rPr>
                <w:sz w:val="24"/>
                <w:szCs w:val="24"/>
              </w:rPr>
              <w:t>général</w:t>
            </w:r>
            <w:proofErr w:type="spellEnd"/>
          </w:p>
        </w:tc>
        <w:tc>
          <w:tcPr>
            <w:tcW w:w="2362" w:type="dxa"/>
            <w:tcBorders>
              <w:left w:val="nil"/>
              <w:right w:val="nil"/>
            </w:tcBorders>
            <w:shd w:val="clear" w:color="auto" w:fill="F5C3D2" w:themeFill="accent4" w:themeFillTint="33"/>
            <w:vAlign w:val="center"/>
          </w:tcPr>
          <w:p w14:paraId="3E4E4557" w14:textId="117E5787"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Finally</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79DF1524" w14:textId="506B17C9" w:rsidR="00230492" w:rsidRPr="00230492" w:rsidRDefault="00230492" w:rsidP="00230492">
            <w:pPr>
              <w:rPr>
                <w:sz w:val="24"/>
                <w:szCs w:val="24"/>
              </w:rPr>
            </w:pPr>
            <w:proofErr w:type="spellStart"/>
            <w:r w:rsidRPr="00230492">
              <w:rPr>
                <w:sz w:val="24"/>
                <w:szCs w:val="24"/>
              </w:rPr>
              <w:t>Enfin</w:t>
            </w:r>
            <w:proofErr w:type="spellEnd"/>
          </w:p>
        </w:tc>
      </w:tr>
      <w:tr w:rsidR="00230492" w14:paraId="4121734B"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36AF6976" w14:textId="77777777" w:rsidR="00230492" w:rsidRDefault="00230492" w:rsidP="002D4E9F">
            <w:pPr>
              <w:pStyle w:val="ListParagraph"/>
              <w:numPr>
                <w:ilvl w:val="0"/>
                <w:numId w:val="270"/>
              </w:numPr>
              <w:spacing w:before="120" w:after="120"/>
              <w:rPr>
                <w:sz w:val="24"/>
                <w:szCs w:val="24"/>
              </w:rPr>
            </w:pPr>
            <w:r>
              <w:rPr>
                <w:sz w:val="24"/>
                <w:szCs w:val="24"/>
              </w:rPr>
              <w:t>Therefore/so</w:t>
            </w:r>
          </w:p>
        </w:tc>
        <w:tc>
          <w:tcPr>
            <w:tcW w:w="2362" w:type="dxa"/>
            <w:tcBorders>
              <w:left w:val="nil"/>
              <w:right w:val="single" w:sz="12" w:space="0" w:color="8A173B" w:themeColor="accent4"/>
            </w:tcBorders>
            <w:vAlign w:val="center"/>
            <w:hideMark/>
          </w:tcPr>
          <w:p w14:paraId="7ADF802A" w14:textId="57D3FF46" w:rsidR="00230492" w:rsidRPr="00230492" w:rsidRDefault="00230492" w:rsidP="00230492">
            <w:pPr>
              <w:rPr>
                <w:sz w:val="24"/>
                <w:szCs w:val="24"/>
              </w:rPr>
            </w:pPr>
            <w:proofErr w:type="spellStart"/>
            <w:r w:rsidRPr="00230492">
              <w:rPr>
                <w:sz w:val="24"/>
                <w:szCs w:val="24"/>
              </w:rPr>
              <w:t>Donc</w:t>
            </w:r>
            <w:proofErr w:type="spellEnd"/>
          </w:p>
        </w:tc>
        <w:tc>
          <w:tcPr>
            <w:tcW w:w="2362" w:type="dxa"/>
            <w:tcBorders>
              <w:left w:val="nil"/>
              <w:right w:val="nil"/>
            </w:tcBorders>
            <w:shd w:val="clear" w:color="auto" w:fill="F5C3D2" w:themeFill="accent4" w:themeFillTint="33"/>
            <w:vAlign w:val="center"/>
          </w:tcPr>
          <w:p w14:paraId="6B44C803" w14:textId="36F084B9"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However</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026D9608" w14:textId="3E857057" w:rsidR="00230492" w:rsidRPr="00230492" w:rsidRDefault="00230492" w:rsidP="00230492">
            <w:pPr>
              <w:rPr>
                <w:sz w:val="24"/>
                <w:szCs w:val="24"/>
              </w:rPr>
            </w:pPr>
            <w:proofErr w:type="spellStart"/>
            <w:r w:rsidRPr="00230492">
              <w:rPr>
                <w:sz w:val="24"/>
                <w:szCs w:val="24"/>
              </w:rPr>
              <w:t>Cependant</w:t>
            </w:r>
            <w:proofErr w:type="spellEnd"/>
          </w:p>
        </w:tc>
      </w:tr>
      <w:tr w:rsidR="00230492" w14:paraId="1ACB922A"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3B50DB8A" w14:textId="77777777" w:rsidR="00230492" w:rsidRDefault="00230492" w:rsidP="002D4E9F">
            <w:pPr>
              <w:pStyle w:val="ListParagraph"/>
              <w:numPr>
                <w:ilvl w:val="0"/>
                <w:numId w:val="270"/>
              </w:numPr>
              <w:spacing w:before="120" w:after="120"/>
              <w:rPr>
                <w:sz w:val="24"/>
                <w:szCs w:val="24"/>
              </w:rPr>
            </w:pPr>
            <w:r>
              <w:rPr>
                <w:sz w:val="24"/>
                <w:szCs w:val="24"/>
              </w:rPr>
              <w:t>Since</w:t>
            </w:r>
          </w:p>
        </w:tc>
        <w:tc>
          <w:tcPr>
            <w:tcW w:w="2362" w:type="dxa"/>
            <w:tcBorders>
              <w:left w:val="nil"/>
              <w:right w:val="single" w:sz="12" w:space="0" w:color="8A173B" w:themeColor="accent4"/>
            </w:tcBorders>
            <w:vAlign w:val="center"/>
            <w:hideMark/>
          </w:tcPr>
          <w:p w14:paraId="403908CF" w14:textId="4370F9F0" w:rsidR="00230492" w:rsidRPr="00230492" w:rsidRDefault="00230492" w:rsidP="00230492">
            <w:pPr>
              <w:rPr>
                <w:sz w:val="24"/>
                <w:szCs w:val="24"/>
              </w:rPr>
            </w:pPr>
            <w:proofErr w:type="spellStart"/>
            <w:r w:rsidRPr="00230492">
              <w:rPr>
                <w:sz w:val="24"/>
                <w:szCs w:val="24"/>
              </w:rPr>
              <w:t>Puisque</w:t>
            </w:r>
            <w:proofErr w:type="spellEnd"/>
          </w:p>
        </w:tc>
        <w:tc>
          <w:tcPr>
            <w:tcW w:w="2362" w:type="dxa"/>
            <w:tcBorders>
              <w:left w:val="nil"/>
              <w:right w:val="nil"/>
            </w:tcBorders>
            <w:shd w:val="clear" w:color="auto" w:fill="F5C3D2" w:themeFill="accent4" w:themeFillTint="33"/>
            <w:vAlign w:val="center"/>
          </w:tcPr>
          <w:p w14:paraId="6713D054" w14:textId="44208D44"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Especially</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28031F11" w14:textId="5AC25125" w:rsidR="00230492" w:rsidRPr="00230492" w:rsidRDefault="00230492" w:rsidP="00230492">
            <w:pPr>
              <w:rPr>
                <w:sz w:val="24"/>
                <w:szCs w:val="24"/>
              </w:rPr>
            </w:pPr>
            <w:r w:rsidRPr="00230492">
              <w:rPr>
                <w:sz w:val="24"/>
                <w:szCs w:val="24"/>
              </w:rPr>
              <w:t>Surtout</w:t>
            </w:r>
          </w:p>
        </w:tc>
      </w:tr>
      <w:tr w:rsidR="00230492" w14:paraId="08931AD7"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0EB31793" w14:textId="77777777" w:rsidR="00230492" w:rsidRDefault="00230492" w:rsidP="002D4E9F">
            <w:pPr>
              <w:pStyle w:val="ListParagraph"/>
              <w:numPr>
                <w:ilvl w:val="0"/>
                <w:numId w:val="270"/>
              </w:numPr>
              <w:spacing w:before="120" w:after="120"/>
              <w:rPr>
                <w:sz w:val="24"/>
                <w:szCs w:val="24"/>
              </w:rPr>
            </w:pPr>
            <w:r>
              <w:rPr>
                <w:sz w:val="24"/>
                <w:szCs w:val="24"/>
              </w:rPr>
              <w:t>Because</w:t>
            </w:r>
          </w:p>
        </w:tc>
        <w:tc>
          <w:tcPr>
            <w:tcW w:w="2362" w:type="dxa"/>
            <w:tcBorders>
              <w:left w:val="nil"/>
              <w:right w:val="single" w:sz="12" w:space="0" w:color="8A173B" w:themeColor="accent4"/>
            </w:tcBorders>
            <w:vAlign w:val="center"/>
            <w:hideMark/>
          </w:tcPr>
          <w:p w14:paraId="153CFB5E" w14:textId="661D344A" w:rsidR="00230492" w:rsidRPr="00230492" w:rsidRDefault="00230492" w:rsidP="00230492">
            <w:pPr>
              <w:rPr>
                <w:sz w:val="24"/>
                <w:szCs w:val="24"/>
              </w:rPr>
            </w:pPr>
            <w:proofErr w:type="spellStart"/>
            <w:r w:rsidRPr="00230492">
              <w:rPr>
                <w:sz w:val="24"/>
                <w:szCs w:val="24"/>
              </w:rPr>
              <w:t>Parce</w:t>
            </w:r>
            <w:proofErr w:type="spellEnd"/>
            <w:r w:rsidRPr="00230492">
              <w:rPr>
                <w:sz w:val="24"/>
                <w:szCs w:val="24"/>
              </w:rPr>
              <w:t xml:space="preserve"> que / car</w:t>
            </w:r>
          </w:p>
        </w:tc>
        <w:tc>
          <w:tcPr>
            <w:tcW w:w="2362" w:type="dxa"/>
            <w:tcBorders>
              <w:left w:val="nil"/>
              <w:right w:val="nil"/>
            </w:tcBorders>
            <w:shd w:val="clear" w:color="auto" w:fill="F5C3D2" w:themeFill="accent4" w:themeFillTint="33"/>
            <w:vAlign w:val="center"/>
          </w:tcPr>
          <w:p w14:paraId="5F8413D2" w14:textId="2FD83E4C"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In fact</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079C0C5E" w14:textId="4243720B" w:rsidR="00230492" w:rsidRPr="00230492" w:rsidRDefault="00230492" w:rsidP="00230492">
            <w:pPr>
              <w:rPr>
                <w:sz w:val="24"/>
                <w:szCs w:val="24"/>
              </w:rPr>
            </w:pPr>
            <w:proofErr w:type="spellStart"/>
            <w:r w:rsidRPr="00230492">
              <w:rPr>
                <w:sz w:val="24"/>
                <w:szCs w:val="24"/>
              </w:rPr>
              <w:t>En</w:t>
            </w:r>
            <w:proofErr w:type="spellEnd"/>
            <w:r w:rsidRPr="00230492">
              <w:rPr>
                <w:sz w:val="24"/>
                <w:szCs w:val="24"/>
              </w:rPr>
              <w:t xml:space="preserve"> fait</w:t>
            </w:r>
          </w:p>
        </w:tc>
      </w:tr>
    </w:tbl>
    <w:p w14:paraId="64F37602" w14:textId="77777777" w:rsidR="00D55C60" w:rsidRPr="00C1306C" w:rsidRDefault="00D55C60" w:rsidP="00D55C60">
      <w:pPr>
        <w:rPr>
          <w:sz w:val="24"/>
          <w:szCs w:val="24"/>
        </w:rPr>
      </w:pPr>
    </w:p>
    <w:p w14:paraId="6B031B1E" w14:textId="2A59CAC6" w:rsidR="00D55C60" w:rsidRPr="009F7350" w:rsidRDefault="00D55C60" w:rsidP="009F7350">
      <w:pPr>
        <w:pStyle w:val="N1"/>
        <w:pBdr>
          <w:bottom w:val="single" w:sz="8" w:space="1" w:color="E14B79" w:themeColor="accent4" w:themeTint="99"/>
        </w:pBdr>
        <w:spacing w:after="0"/>
        <w:rPr>
          <w:b/>
          <w:color w:val="8A173B" w:themeColor="accent4"/>
          <w:lang w:val="en-GB"/>
        </w:rPr>
      </w:pPr>
      <w:r w:rsidRPr="009F7350">
        <w:rPr>
          <w:b/>
          <w:color w:val="8A173B" w:themeColor="accent4"/>
          <w:lang w:val="en-GB"/>
        </w:rPr>
        <w:t>T</w:t>
      </w:r>
      <w:r w:rsidR="00B20B39">
        <w:rPr>
          <w:b/>
          <w:color w:val="8A173B" w:themeColor="accent4"/>
          <w:lang w:val="en-GB"/>
        </w:rPr>
        <w:t>ackling the question — pages 11</w:t>
      </w:r>
      <w:r w:rsidR="002D4E9F">
        <w:rPr>
          <w:b/>
          <w:color w:val="8A173B" w:themeColor="accent4"/>
          <w:lang w:val="en-GB"/>
        </w:rPr>
        <w:t>0</w:t>
      </w:r>
      <w:r w:rsidR="00B20B39">
        <w:rPr>
          <w:b/>
          <w:color w:val="8A173B" w:themeColor="accent4"/>
          <w:lang w:val="en-GB"/>
        </w:rPr>
        <w:t>-11</w:t>
      </w:r>
      <w:r w:rsidR="002D4E9F">
        <w:rPr>
          <w:b/>
          <w:color w:val="8A173B" w:themeColor="accent4"/>
          <w:lang w:val="en-GB"/>
        </w:rPr>
        <w:t>2</w:t>
      </w:r>
    </w:p>
    <w:p w14:paraId="7134396B" w14:textId="7CDC060A" w:rsidR="00D55C60" w:rsidRDefault="00D55C60" w:rsidP="002D4E9F">
      <w:pPr>
        <w:pStyle w:val="Style4"/>
        <w:numPr>
          <w:ilvl w:val="0"/>
          <w:numId w:val="300"/>
        </w:numPr>
      </w:pPr>
    </w:p>
    <w:tbl>
      <w:tblPr>
        <w:tblStyle w:val="TableGrid"/>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5"/>
        <w:gridCol w:w="6080"/>
      </w:tblGrid>
      <w:tr w:rsidR="00230492" w:rsidRPr="00B408E6" w14:paraId="390DC769" w14:textId="77777777" w:rsidTr="00B9400B">
        <w:trPr>
          <w:trHeight w:val="454"/>
        </w:trPr>
        <w:tc>
          <w:tcPr>
            <w:tcW w:w="9355" w:type="dxa"/>
            <w:gridSpan w:val="2"/>
            <w:shd w:val="clear" w:color="auto" w:fill="EB87A6" w:themeFill="accent4" w:themeFillTint="66"/>
            <w:vAlign w:val="center"/>
          </w:tcPr>
          <w:p w14:paraId="59C1DA83" w14:textId="6FB27EDB" w:rsidR="00230492" w:rsidRPr="00B408E6" w:rsidRDefault="00230492" w:rsidP="00230492">
            <w:pPr>
              <w:tabs>
                <w:tab w:val="left" w:pos="3040"/>
                <w:tab w:val="left" w:pos="8427"/>
              </w:tabs>
              <w:jc w:val="center"/>
              <w:rPr>
                <w:b/>
                <w:sz w:val="24"/>
                <w:szCs w:val="24"/>
              </w:rPr>
            </w:pPr>
            <w:r>
              <w:rPr>
                <w:b/>
                <w:sz w:val="24"/>
                <w:szCs w:val="24"/>
              </w:rPr>
              <w:t xml:space="preserve">English </w:t>
            </w:r>
            <w:r>
              <w:rPr>
                <w:b/>
                <w:sz w:val="24"/>
                <w:szCs w:val="24"/>
              </w:rPr>
              <w:tab/>
              <w:t xml:space="preserve">French </w:t>
            </w:r>
            <w:r>
              <w:rPr>
                <w:b/>
                <w:sz w:val="24"/>
                <w:szCs w:val="24"/>
              </w:rPr>
              <w:tab/>
            </w:r>
          </w:p>
        </w:tc>
      </w:tr>
      <w:tr w:rsidR="00230492" w:rsidRPr="00B408E6" w14:paraId="24DA08A2"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60A7E3FB" w14:textId="77777777" w:rsidR="00230492" w:rsidRPr="00353162" w:rsidRDefault="00230492" w:rsidP="002D4E9F">
            <w:pPr>
              <w:pStyle w:val="ListParagraph"/>
              <w:numPr>
                <w:ilvl w:val="0"/>
                <w:numId w:val="200"/>
              </w:numPr>
              <w:rPr>
                <w:sz w:val="24"/>
                <w:szCs w:val="24"/>
              </w:rPr>
            </w:pPr>
            <w:r w:rsidRPr="00353162">
              <w:rPr>
                <w:sz w:val="24"/>
                <w:szCs w:val="24"/>
              </w:rPr>
              <w:t xml:space="preserve">I get on </w:t>
            </w:r>
          </w:p>
        </w:tc>
        <w:tc>
          <w:tcPr>
            <w:tcW w:w="6080" w:type="dxa"/>
            <w:tcBorders>
              <w:top w:val="single" w:sz="12"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3E1F00C" w14:textId="77777777" w:rsidR="00230492" w:rsidRPr="00B408E6" w:rsidRDefault="00230492" w:rsidP="003D0260">
            <w:pPr>
              <w:tabs>
                <w:tab w:val="left" w:leader="dot" w:pos="4797"/>
                <w:tab w:val="left" w:leader="dot" w:pos="4939"/>
              </w:tabs>
              <w:rPr>
                <w:sz w:val="24"/>
                <w:szCs w:val="24"/>
              </w:rPr>
            </w:pPr>
            <w:r w:rsidRPr="00B408E6">
              <w:rPr>
                <w:sz w:val="24"/>
                <w:szCs w:val="24"/>
              </w:rPr>
              <w:t xml:space="preserve">Je </w:t>
            </w:r>
            <w:proofErr w:type="spellStart"/>
            <w:r w:rsidRPr="00B408E6">
              <w:rPr>
                <w:sz w:val="24"/>
                <w:szCs w:val="24"/>
              </w:rPr>
              <w:t>m’entends</w:t>
            </w:r>
            <w:proofErr w:type="spellEnd"/>
          </w:p>
        </w:tc>
      </w:tr>
      <w:tr w:rsidR="00230492" w:rsidRPr="00B408E6" w14:paraId="2A966B01"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5B8A0731" w14:textId="77777777" w:rsidR="00230492" w:rsidRPr="00353162" w:rsidRDefault="00230492" w:rsidP="002D4E9F">
            <w:pPr>
              <w:pStyle w:val="ListParagraph"/>
              <w:numPr>
                <w:ilvl w:val="0"/>
                <w:numId w:val="200"/>
              </w:numPr>
              <w:rPr>
                <w:sz w:val="24"/>
                <w:szCs w:val="24"/>
              </w:rPr>
            </w:pPr>
            <w:r w:rsidRPr="00353162">
              <w:rPr>
                <w:sz w:val="24"/>
                <w:szCs w:val="24"/>
              </w:rPr>
              <w:t>very well</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942C28F" w14:textId="77777777" w:rsidR="00230492" w:rsidRPr="00B408E6" w:rsidRDefault="00230492" w:rsidP="003D0260">
            <w:pPr>
              <w:tabs>
                <w:tab w:val="left" w:leader="dot" w:pos="4797"/>
                <w:tab w:val="left" w:leader="dot" w:pos="4939"/>
              </w:tabs>
              <w:rPr>
                <w:sz w:val="24"/>
                <w:szCs w:val="24"/>
              </w:rPr>
            </w:pPr>
            <w:proofErr w:type="spellStart"/>
            <w:r w:rsidRPr="00B408E6">
              <w:rPr>
                <w:sz w:val="24"/>
                <w:szCs w:val="24"/>
              </w:rPr>
              <w:t>très</w:t>
            </w:r>
            <w:proofErr w:type="spellEnd"/>
            <w:r w:rsidRPr="00B408E6">
              <w:rPr>
                <w:sz w:val="24"/>
                <w:szCs w:val="24"/>
              </w:rPr>
              <w:t xml:space="preserve"> </w:t>
            </w:r>
            <w:proofErr w:type="spellStart"/>
            <w:r w:rsidRPr="00B408E6">
              <w:rPr>
                <w:sz w:val="24"/>
                <w:szCs w:val="24"/>
              </w:rPr>
              <w:t>bien</w:t>
            </w:r>
            <w:proofErr w:type="spellEnd"/>
          </w:p>
        </w:tc>
      </w:tr>
      <w:tr w:rsidR="00230492" w:rsidRPr="00B408E6" w14:paraId="49380077"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6793CAD2" w14:textId="77777777" w:rsidR="00230492" w:rsidRPr="00353162" w:rsidRDefault="00230492" w:rsidP="002D4E9F">
            <w:pPr>
              <w:pStyle w:val="ListParagraph"/>
              <w:numPr>
                <w:ilvl w:val="0"/>
                <w:numId w:val="200"/>
              </w:numPr>
              <w:rPr>
                <w:sz w:val="24"/>
                <w:szCs w:val="24"/>
              </w:rPr>
            </w:pPr>
            <w:r w:rsidRPr="00353162">
              <w:rPr>
                <w:sz w:val="24"/>
                <w:szCs w:val="24"/>
              </w:rPr>
              <w:t>with my brother.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BD8C2BE" w14:textId="77777777" w:rsidR="00230492" w:rsidRPr="00B408E6" w:rsidRDefault="00230492" w:rsidP="003D0260">
            <w:pPr>
              <w:tabs>
                <w:tab w:val="left" w:leader="dot" w:pos="4797"/>
                <w:tab w:val="left" w:leader="dot" w:pos="4939"/>
              </w:tabs>
              <w:rPr>
                <w:sz w:val="24"/>
                <w:szCs w:val="24"/>
              </w:rPr>
            </w:pPr>
            <w:r w:rsidRPr="00B408E6">
              <w:rPr>
                <w:sz w:val="24"/>
                <w:szCs w:val="24"/>
              </w:rPr>
              <w:t>avec mon frère</w:t>
            </w:r>
          </w:p>
        </w:tc>
      </w:tr>
      <w:tr w:rsidR="00230492" w:rsidRPr="00B408E6" w14:paraId="284ACD97"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4769FCA" w14:textId="77777777" w:rsidR="00230492" w:rsidRPr="00353162" w:rsidRDefault="00230492" w:rsidP="002D4E9F">
            <w:pPr>
              <w:pStyle w:val="ListParagraph"/>
              <w:numPr>
                <w:ilvl w:val="0"/>
                <w:numId w:val="200"/>
              </w:numPr>
              <w:rPr>
                <w:sz w:val="24"/>
                <w:szCs w:val="24"/>
              </w:rPr>
            </w:pPr>
            <w:r w:rsidRPr="00353162">
              <w:rPr>
                <w:sz w:val="24"/>
                <w:szCs w:val="24"/>
              </w:rPr>
              <w:t>Last year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5DCB198" w14:textId="77777777" w:rsidR="00230492" w:rsidRPr="00B408E6" w:rsidRDefault="00230492" w:rsidP="003D0260">
            <w:pPr>
              <w:tabs>
                <w:tab w:val="left" w:leader="dot" w:pos="4797"/>
                <w:tab w:val="left" w:leader="dot" w:pos="4939"/>
              </w:tabs>
              <w:rPr>
                <w:sz w:val="24"/>
                <w:szCs w:val="24"/>
              </w:rPr>
            </w:pPr>
            <w:proofErr w:type="spellStart"/>
            <w:r w:rsidRPr="00B408E6">
              <w:rPr>
                <w:sz w:val="24"/>
                <w:szCs w:val="24"/>
              </w:rPr>
              <w:t>L’année</w:t>
            </w:r>
            <w:proofErr w:type="spellEnd"/>
            <w:r w:rsidRPr="00B408E6">
              <w:rPr>
                <w:sz w:val="24"/>
                <w:szCs w:val="24"/>
              </w:rPr>
              <w:t xml:space="preserve"> </w:t>
            </w:r>
            <w:proofErr w:type="spellStart"/>
            <w:r w:rsidRPr="00B408E6">
              <w:rPr>
                <w:sz w:val="24"/>
                <w:szCs w:val="24"/>
              </w:rPr>
              <w:t>dernière</w:t>
            </w:r>
            <w:proofErr w:type="spellEnd"/>
            <w:r w:rsidRPr="00B408E6">
              <w:rPr>
                <w:sz w:val="24"/>
                <w:szCs w:val="24"/>
              </w:rPr>
              <w:t xml:space="preserve"> / </w:t>
            </w:r>
            <w:proofErr w:type="spellStart"/>
            <w:r w:rsidRPr="00B408E6">
              <w:rPr>
                <w:sz w:val="24"/>
                <w:szCs w:val="24"/>
              </w:rPr>
              <w:t>L’an</w:t>
            </w:r>
            <w:proofErr w:type="spellEnd"/>
            <w:r w:rsidRPr="00B408E6">
              <w:rPr>
                <w:sz w:val="24"/>
                <w:szCs w:val="24"/>
              </w:rPr>
              <w:t xml:space="preserve"> dernier</w:t>
            </w:r>
          </w:p>
        </w:tc>
      </w:tr>
      <w:tr w:rsidR="00230492" w:rsidRPr="009A371B" w14:paraId="72354B91"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58BDDB1E" w14:textId="5E4B8BB1" w:rsidR="00230492" w:rsidRPr="00353162" w:rsidRDefault="00230492" w:rsidP="002D4E9F">
            <w:pPr>
              <w:pStyle w:val="ListParagraph"/>
              <w:numPr>
                <w:ilvl w:val="0"/>
                <w:numId w:val="200"/>
              </w:numPr>
              <w:rPr>
                <w:sz w:val="24"/>
                <w:szCs w:val="24"/>
              </w:rPr>
            </w:pPr>
            <w:r w:rsidRPr="00353162">
              <w:rPr>
                <w:sz w:val="24"/>
                <w:szCs w:val="24"/>
              </w:rPr>
              <w:t xml:space="preserve">we went </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068BEFC2" w14:textId="15F7CB16" w:rsidR="00230492" w:rsidRPr="00B408E6" w:rsidRDefault="00230492" w:rsidP="003D0260">
            <w:pPr>
              <w:tabs>
                <w:tab w:val="left" w:leader="dot" w:pos="4797"/>
                <w:tab w:val="left" w:leader="dot" w:pos="4939"/>
              </w:tabs>
              <w:rPr>
                <w:sz w:val="24"/>
                <w:szCs w:val="24"/>
                <w:lang w:val="fr-FR"/>
              </w:rPr>
            </w:pPr>
            <w:r w:rsidRPr="00B408E6">
              <w:rPr>
                <w:sz w:val="24"/>
                <w:szCs w:val="24"/>
                <w:lang w:val="fr-FR"/>
              </w:rPr>
              <w:t xml:space="preserve">nous sommes allé(e)s / on est allés </w:t>
            </w:r>
          </w:p>
        </w:tc>
      </w:tr>
      <w:tr w:rsidR="00230492" w:rsidRPr="00B408E6" w14:paraId="5CE9FF9F"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1A0EFFE" w14:textId="6E44778A" w:rsidR="00230492" w:rsidRPr="00353162" w:rsidRDefault="00230492" w:rsidP="002D4E9F">
            <w:pPr>
              <w:pStyle w:val="ListParagraph"/>
              <w:numPr>
                <w:ilvl w:val="0"/>
                <w:numId w:val="200"/>
              </w:numPr>
              <w:rPr>
                <w:sz w:val="24"/>
                <w:szCs w:val="24"/>
              </w:rPr>
            </w:pPr>
            <w:r w:rsidRPr="00353162">
              <w:rPr>
                <w:sz w:val="24"/>
                <w:szCs w:val="24"/>
              </w:rPr>
              <w:t>to Spain together.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16238F8F" w14:textId="4BBE0026" w:rsidR="00230492" w:rsidRPr="00B408E6" w:rsidRDefault="00230492" w:rsidP="003D0260">
            <w:pPr>
              <w:tabs>
                <w:tab w:val="left" w:leader="dot" w:pos="4797"/>
                <w:tab w:val="left" w:leader="dot" w:pos="4939"/>
              </w:tabs>
              <w:rPr>
                <w:sz w:val="24"/>
                <w:szCs w:val="24"/>
                <w:lang w:val="fr-FR"/>
              </w:rPr>
            </w:pPr>
            <w:r w:rsidRPr="00B408E6">
              <w:rPr>
                <w:sz w:val="24"/>
                <w:szCs w:val="24"/>
                <w:lang w:val="fr-FR"/>
              </w:rPr>
              <w:t>en Espagne</w:t>
            </w:r>
            <w:r w:rsidRPr="00B408E6">
              <w:rPr>
                <w:sz w:val="24"/>
                <w:szCs w:val="24"/>
              </w:rPr>
              <w:t xml:space="preserve"> </w:t>
            </w:r>
            <w:r>
              <w:rPr>
                <w:sz w:val="24"/>
                <w:szCs w:val="24"/>
              </w:rPr>
              <w:t>e</w:t>
            </w:r>
            <w:r w:rsidRPr="00B408E6">
              <w:rPr>
                <w:sz w:val="24"/>
                <w:szCs w:val="24"/>
              </w:rPr>
              <w:t>nsemble</w:t>
            </w:r>
            <w:r>
              <w:rPr>
                <w:sz w:val="24"/>
                <w:szCs w:val="24"/>
              </w:rPr>
              <w:t>.</w:t>
            </w:r>
          </w:p>
        </w:tc>
      </w:tr>
      <w:tr w:rsidR="00230492" w:rsidRPr="009A371B" w14:paraId="28244D9D"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18005626" w14:textId="5DACA6A9" w:rsidR="00230492" w:rsidRPr="00353162" w:rsidRDefault="00230492" w:rsidP="002D4E9F">
            <w:pPr>
              <w:pStyle w:val="ListParagraph"/>
              <w:numPr>
                <w:ilvl w:val="0"/>
                <w:numId w:val="200"/>
              </w:numPr>
              <w:rPr>
                <w:sz w:val="24"/>
                <w:szCs w:val="24"/>
              </w:rPr>
            </w:pPr>
            <w:r w:rsidRPr="00353162">
              <w:rPr>
                <w:sz w:val="24"/>
                <w:szCs w:val="24"/>
              </w:rPr>
              <w:t>We swam in the sea</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FF5AC0C" w14:textId="719A8AE3" w:rsidR="00230492" w:rsidRPr="002E552E" w:rsidRDefault="00230492" w:rsidP="003D0260">
            <w:pPr>
              <w:tabs>
                <w:tab w:val="left" w:leader="dot" w:pos="4797"/>
                <w:tab w:val="left" w:leader="dot" w:pos="4939"/>
              </w:tabs>
              <w:rPr>
                <w:sz w:val="24"/>
                <w:szCs w:val="24"/>
                <w:lang w:val="fr-FR"/>
              </w:rPr>
            </w:pPr>
            <w:r>
              <w:rPr>
                <w:sz w:val="24"/>
                <w:szCs w:val="24"/>
                <w:lang w:val="fr-FR"/>
              </w:rPr>
              <w:t>N</w:t>
            </w:r>
            <w:r w:rsidRPr="00B408E6">
              <w:rPr>
                <w:sz w:val="24"/>
                <w:szCs w:val="24"/>
                <w:lang w:val="fr-FR"/>
              </w:rPr>
              <w:t xml:space="preserve">ous avons nagé / </w:t>
            </w:r>
            <w:r>
              <w:rPr>
                <w:sz w:val="24"/>
                <w:szCs w:val="24"/>
                <w:lang w:val="fr-FR"/>
              </w:rPr>
              <w:t>O</w:t>
            </w:r>
            <w:r w:rsidRPr="00B408E6">
              <w:rPr>
                <w:sz w:val="24"/>
                <w:szCs w:val="24"/>
                <w:lang w:val="fr-FR"/>
              </w:rPr>
              <w:t>n a nagé dans la mer</w:t>
            </w:r>
          </w:p>
        </w:tc>
      </w:tr>
      <w:tr w:rsidR="00230492" w:rsidRPr="009A371B" w14:paraId="1AF6ECC2"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13C253E2" w14:textId="77777777" w:rsidR="00230492" w:rsidRPr="00353162" w:rsidRDefault="00230492" w:rsidP="002D4E9F">
            <w:pPr>
              <w:pStyle w:val="ListParagraph"/>
              <w:numPr>
                <w:ilvl w:val="0"/>
                <w:numId w:val="200"/>
              </w:numPr>
              <w:rPr>
                <w:sz w:val="24"/>
                <w:szCs w:val="24"/>
              </w:rPr>
            </w:pPr>
            <w:r w:rsidRPr="00353162">
              <w:rPr>
                <w:sz w:val="24"/>
                <w:szCs w:val="24"/>
              </w:rPr>
              <w:t>and we ate</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118C265" w14:textId="77777777" w:rsidR="00230492" w:rsidRPr="002E552E" w:rsidRDefault="00230492" w:rsidP="003D0260">
            <w:pPr>
              <w:tabs>
                <w:tab w:val="left" w:leader="dot" w:pos="4797"/>
                <w:tab w:val="left" w:leader="dot" w:pos="4939"/>
              </w:tabs>
              <w:rPr>
                <w:sz w:val="24"/>
                <w:szCs w:val="24"/>
                <w:lang w:val="fr-FR"/>
              </w:rPr>
            </w:pPr>
            <w:r w:rsidRPr="00B408E6">
              <w:rPr>
                <w:sz w:val="24"/>
                <w:szCs w:val="24"/>
                <w:lang w:val="fr-FR"/>
              </w:rPr>
              <w:t>et nous avons mangé / on a mangé</w:t>
            </w:r>
          </w:p>
        </w:tc>
      </w:tr>
      <w:tr w:rsidR="00230492" w:rsidRPr="00B408E6" w14:paraId="4DB7A2EF"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DE5810E" w14:textId="77777777" w:rsidR="00230492" w:rsidRPr="00353162" w:rsidRDefault="00230492" w:rsidP="002D4E9F">
            <w:pPr>
              <w:pStyle w:val="ListParagraph"/>
              <w:numPr>
                <w:ilvl w:val="0"/>
                <w:numId w:val="200"/>
              </w:numPr>
              <w:rPr>
                <w:sz w:val="24"/>
                <w:szCs w:val="24"/>
              </w:rPr>
            </w:pPr>
            <w:r w:rsidRPr="00353162">
              <w:rPr>
                <w:sz w:val="24"/>
                <w:szCs w:val="24"/>
              </w:rPr>
              <w:t>in lots of restaurants.</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3894C0DD" w14:textId="77777777" w:rsidR="00230492" w:rsidRPr="00B408E6" w:rsidRDefault="00230492" w:rsidP="003D0260">
            <w:pPr>
              <w:tabs>
                <w:tab w:val="left" w:leader="dot" w:pos="4797"/>
                <w:tab w:val="left" w:leader="dot" w:pos="4939"/>
              </w:tabs>
              <w:rPr>
                <w:sz w:val="24"/>
                <w:szCs w:val="24"/>
                <w:lang w:val="fr-FR"/>
              </w:rPr>
            </w:pPr>
            <w:r w:rsidRPr="00B408E6">
              <w:rPr>
                <w:sz w:val="24"/>
                <w:szCs w:val="24"/>
                <w:lang w:val="fr-FR"/>
              </w:rPr>
              <w:t>dans beaucoup de restaurants.</w:t>
            </w:r>
          </w:p>
        </w:tc>
      </w:tr>
      <w:tr w:rsidR="00230492" w:rsidRPr="00B408E6" w14:paraId="5A220758"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18F27A7A" w14:textId="77777777" w:rsidR="00230492" w:rsidRPr="00353162" w:rsidRDefault="00230492" w:rsidP="002D4E9F">
            <w:pPr>
              <w:pStyle w:val="ListParagraph"/>
              <w:numPr>
                <w:ilvl w:val="0"/>
                <w:numId w:val="200"/>
              </w:numPr>
              <w:rPr>
                <w:sz w:val="24"/>
                <w:szCs w:val="24"/>
              </w:rPr>
            </w:pPr>
            <w:r w:rsidRPr="00353162">
              <w:rPr>
                <w:sz w:val="24"/>
                <w:szCs w:val="24"/>
              </w:rPr>
              <w:t>Next summer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9515105" w14:textId="77777777" w:rsidR="00230492" w:rsidRPr="00B408E6" w:rsidRDefault="00230492" w:rsidP="003D0260">
            <w:pPr>
              <w:tabs>
                <w:tab w:val="left" w:leader="dot" w:pos="4797"/>
                <w:tab w:val="left" w:leader="dot" w:pos="4939"/>
              </w:tabs>
              <w:rPr>
                <w:sz w:val="24"/>
                <w:szCs w:val="24"/>
                <w:lang w:val="fr-FR"/>
              </w:rPr>
            </w:pPr>
            <w:proofErr w:type="spellStart"/>
            <w:r w:rsidRPr="00B408E6">
              <w:rPr>
                <w:sz w:val="24"/>
                <w:szCs w:val="24"/>
              </w:rPr>
              <w:t>L’été</w:t>
            </w:r>
            <w:proofErr w:type="spellEnd"/>
            <w:r w:rsidRPr="00B408E6">
              <w:rPr>
                <w:sz w:val="24"/>
                <w:szCs w:val="24"/>
              </w:rPr>
              <w:t xml:space="preserve"> prochain</w:t>
            </w:r>
          </w:p>
        </w:tc>
      </w:tr>
      <w:tr w:rsidR="00230492" w:rsidRPr="00B408E6" w14:paraId="6B71A7E2"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6680994D" w14:textId="77777777" w:rsidR="00230492" w:rsidRPr="00353162" w:rsidRDefault="00230492" w:rsidP="002D4E9F">
            <w:pPr>
              <w:pStyle w:val="ListParagraph"/>
              <w:numPr>
                <w:ilvl w:val="0"/>
                <w:numId w:val="200"/>
              </w:numPr>
              <w:rPr>
                <w:sz w:val="24"/>
                <w:szCs w:val="24"/>
              </w:rPr>
            </w:pPr>
            <w:r w:rsidRPr="00353162">
              <w:rPr>
                <w:sz w:val="24"/>
                <w:szCs w:val="24"/>
              </w:rPr>
              <w:t>I would like to stay</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6E86131C" w14:textId="77777777" w:rsidR="00230492" w:rsidRPr="00B408E6" w:rsidRDefault="00230492" w:rsidP="003D0260">
            <w:pPr>
              <w:tabs>
                <w:tab w:val="left" w:leader="dot" w:pos="4797"/>
                <w:tab w:val="left" w:leader="dot" w:pos="4939"/>
              </w:tabs>
              <w:rPr>
                <w:sz w:val="24"/>
                <w:szCs w:val="24"/>
                <w:lang w:val="fr-FR"/>
              </w:rPr>
            </w:pPr>
            <w:r w:rsidRPr="00B408E6">
              <w:rPr>
                <w:sz w:val="24"/>
                <w:szCs w:val="24"/>
              </w:rPr>
              <w:t xml:space="preserve">je </w:t>
            </w:r>
            <w:proofErr w:type="spellStart"/>
            <w:r w:rsidRPr="00B408E6">
              <w:rPr>
                <w:sz w:val="24"/>
                <w:szCs w:val="24"/>
              </w:rPr>
              <w:t>voudrais</w:t>
            </w:r>
            <w:proofErr w:type="spellEnd"/>
            <w:r w:rsidRPr="00B408E6">
              <w:rPr>
                <w:sz w:val="24"/>
                <w:szCs w:val="24"/>
              </w:rPr>
              <w:t xml:space="preserve"> / </w:t>
            </w:r>
            <w:proofErr w:type="spellStart"/>
            <w:r w:rsidRPr="00B408E6">
              <w:rPr>
                <w:sz w:val="24"/>
                <w:szCs w:val="24"/>
              </w:rPr>
              <w:t>j’aimerais</w:t>
            </w:r>
            <w:proofErr w:type="spellEnd"/>
            <w:r w:rsidRPr="00B408E6">
              <w:rPr>
                <w:sz w:val="24"/>
                <w:szCs w:val="24"/>
              </w:rPr>
              <w:t xml:space="preserve"> </w:t>
            </w:r>
            <w:proofErr w:type="spellStart"/>
            <w:r w:rsidRPr="00B408E6">
              <w:rPr>
                <w:sz w:val="24"/>
                <w:szCs w:val="24"/>
              </w:rPr>
              <w:t>rester</w:t>
            </w:r>
            <w:proofErr w:type="spellEnd"/>
          </w:p>
        </w:tc>
      </w:tr>
      <w:tr w:rsidR="00230492" w:rsidRPr="009A371B" w14:paraId="1D35B926"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2426EB5" w14:textId="77777777" w:rsidR="00230492" w:rsidRPr="00353162" w:rsidRDefault="00230492" w:rsidP="002D4E9F">
            <w:pPr>
              <w:pStyle w:val="ListParagraph"/>
              <w:numPr>
                <w:ilvl w:val="0"/>
                <w:numId w:val="200"/>
              </w:numPr>
              <w:rPr>
                <w:sz w:val="24"/>
                <w:szCs w:val="24"/>
              </w:rPr>
            </w:pPr>
            <w:r w:rsidRPr="00353162">
              <w:rPr>
                <w:sz w:val="24"/>
                <w:szCs w:val="24"/>
              </w:rPr>
              <w:t>at home because</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499DD4EB" w14:textId="77777777" w:rsidR="00230492" w:rsidRPr="002E552E" w:rsidRDefault="00230492" w:rsidP="003D0260">
            <w:pPr>
              <w:tabs>
                <w:tab w:val="left" w:leader="dot" w:pos="4797"/>
                <w:tab w:val="left" w:leader="dot" w:pos="4939"/>
              </w:tabs>
              <w:rPr>
                <w:sz w:val="24"/>
                <w:szCs w:val="24"/>
                <w:lang w:val="fr-FR"/>
              </w:rPr>
            </w:pPr>
            <w:r w:rsidRPr="00B408E6">
              <w:rPr>
                <w:sz w:val="24"/>
                <w:szCs w:val="24"/>
                <w:lang w:val="fr-FR"/>
              </w:rPr>
              <w:t xml:space="preserve">chez moi / chez nous / à la maison parce que / car </w:t>
            </w:r>
          </w:p>
        </w:tc>
      </w:tr>
      <w:tr w:rsidR="00230492" w:rsidRPr="00B408E6" w14:paraId="12E9FD63"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310C99AF" w14:textId="77777777" w:rsidR="00230492" w:rsidRPr="00353162" w:rsidRDefault="00230492" w:rsidP="002D4E9F">
            <w:pPr>
              <w:pStyle w:val="ListParagraph"/>
              <w:numPr>
                <w:ilvl w:val="0"/>
                <w:numId w:val="200"/>
              </w:numPr>
              <w:rPr>
                <w:sz w:val="24"/>
                <w:szCs w:val="24"/>
              </w:rPr>
            </w:pPr>
            <w:r w:rsidRPr="00353162">
              <w:rPr>
                <w:sz w:val="24"/>
                <w:szCs w:val="24"/>
              </w:rPr>
              <w:t>it was really expensive.</w:t>
            </w:r>
          </w:p>
        </w:tc>
        <w:tc>
          <w:tcPr>
            <w:tcW w:w="6080" w:type="dxa"/>
            <w:tcBorders>
              <w:top w:val="single" w:sz="4" w:space="0" w:color="8A173B" w:themeColor="accent4"/>
              <w:left w:val="single" w:sz="12" w:space="0" w:color="8A173B" w:themeColor="accent4"/>
              <w:bottom w:val="single" w:sz="12" w:space="0" w:color="8A173B" w:themeColor="accent4"/>
              <w:right w:val="single" w:sz="12" w:space="0" w:color="8A173B" w:themeColor="accent4"/>
            </w:tcBorders>
            <w:vAlign w:val="center"/>
          </w:tcPr>
          <w:p w14:paraId="4B708EDD" w14:textId="77777777" w:rsidR="00230492" w:rsidRPr="00B408E6" w:rsidRDefault="00230492" w:rsidP="003D0260">
            <w:pPr>
              <w:tabs>
                <w:tab w:val="left" w:leader="dot" w:pos="4797"/>
                <w:tab w:val="left" w:leader="dot" w:pos="4995"/>
              </w:tabs>
              <w:rPr>
                <w:sz w:val="24"/>
                <w:szCs w:val="24"/>
              </w:rPr>
            </w:pPr>
            <w:proofErr w:type="spellStart"/>
            <w:r w:rsidRPr="00B408E6">
              <w:rPr>
                <w:sz w:val="24"/>
                <w:szCs w:val="24"/>
              </w:rPr>
              <w:t>c’était</w:t>
            </w:r>
            <w:proofErr w:type="spellEnd"/>
            <w:r w:rsidRPr="00B408E6">
              <w:rPr>
                <w:sz w:val="24"/>
                <w:szCs w:val="24"/>
              </w:rPr>
              <w:t xml:space="preserve"> </w:t>
            </w:r>
            <w:proofErr w:type="spellStart"/>
            <w:r w:rsidRPr="00B408E6">
              <w:rPr>
                <w:sz w:val="24"/>
                <w:szCs w:val="24"/>
              </w:rPr>
              <w:t>vraiment</w:t>
            </w:r>
            <w:proofErr w:type="spellEnd"/>
            <w:r w:rsidRPr="00B408E6">
              <w:rPr>
                <w:sz w:val="24"/>
                <w:szCs w:val="24"/>
              </w:rPr>
              <w:t xml:space="preserve"> </w:t>
            </w:r>
            <w:proofErr w:type="spellStart"/>
            <w:r w:rsidRPr="00B408E6">
              <w:rPr>
                <w:sz w:val="24"/>
                <w:szCs w:val="24"/>
              </w:rPr>
              <w:t>cher</w:t>
            </w:r>
            <w:proofErr w:type="spellEnd"/>
            <w:r w:rsidRPr="00B408E6">
              <w:rPr>
                <w:sz w:val="24"/>
                <w:szCs w:val="24"/>
              </w:rPr>
              <w:t>.</w:t>
            </w:r>
          </w:p>
        </w:tc>
      </w:tr>
    </w:tbl>
    <w:p w14:paraId="35AA8087" w14:textId="77777777" w:rsidR="00D55C60" w:rsidRPr="00C1306C" w:rsidRDefault="00D55C60" w:rsidP="00D55C60">
      <w:pPr>
        <w:pStyle w:val="Style2"/>
        <w:spacing w:before="0" w:after="0"/>
        <w:ind w:left="0" w:firstLine="0"/>
        <w:rPr>
          <w:b/>
          <w:sz w:val="4"/>
        </w:rPr>
      </w:pPr>
    </w:p>
    <w:p w14:paraId="69119268" w14:textId="77777777" w:rsidR="00D55C60" w:rsidRPr="00C1306C" w:rsidRDefault="00D55C60" w:rsidP="00D55C60">
      <w:pPr>
        <w:pStyle w:val="Style2"/>
        <w:spacing w:before="0" w:after="0"/>
        <w:ind w:left="0" w:firstLine="0"/>
        <w:rPr>
          <w:b/>
          <w:color w:val="auto"/>
          <w:sz w:val="4"/>
        </w:rPr>
        <w:sectPr w:rsidR="00D55C60" w:rsidRPr="00C1306C" w:rsidSect="003D0260">
          <w:headerReference w:type="default" r:id="rId124"/>
          <w:type w:val="continuous"/>
          <w:pgSz w:w="11906" w:h="16838"/>
          <w:pgMar w:top="1134" w:right="1134" w:bottom="851" w:left="1134" w:header="708" w:footer="708" w:gutter="0"/>
          <w:cols w:space="708"/>
          <w:docGrid w:linePitch="381"/>
        </w:sectPr>
      </w:pPr>
    </w:p>
    <w:p w14:paraId="622A980A" w14:textId="761EC830" w:rsidR="00D55C60" w:rsidRPr="002D4E9F" w:rsidRDefault="00D55C60" w:rsidP="00424A40">
      <w:pPr>
        <w:pStyle w:val="Purple"/>
        <w:numPr>
          <w:ilvl w:val="0"/>
          <w:numId w:val="305"/>
        </w:numPr>
        <w:rPr>
          <w:color w:val="8A173B" w:themeColor="accent4"/>
        </w:rPr>
      </w:pPr>
      <w:r w:rsidRPr="002D4E9F">
        <w:rPr>
          <w:color w:val="8A173B" w:themeColor="accent4"/>
        </w:rPr>
        <w:lastRenderedPageBreak/>
        <w:t>Errors underlined. See corrected translations below</w:t>
      </w:r>
      <w:r w:rsidR="00381B4F" w:rsidRPr="002D4E9F">
        <w:rPr>
          <w:color w:val="8A173B" w:themeColor="accent4"/>
        </w:rPr>
        <w:t xml:space="preserve"> (task D)</w:t>
      </w:r>
      <w:r w:rsidRPr="002D4E9F">
        <w:rPr>
          <w:color w:val="8A173B" w:themeColor="accent4"/>
        </w:rPr>
        <w:t>.</w:t>
      </w:r>
    </w:p>
    <w:p w14:paraId="1717A5EE" w14:textId="77777777" w:rsidR="00D55C60" w:rsidRPr="00B408E6" w:rsidRDefault="00D55C60" w:rsidP="00B9400B">
      <w:pPr>
        <w:pStyle w:val="N1"/>
        <w:numPr>
          <w:ilvl w:val="0"/>
          <w:numId w:val="79"/>
        </w:numPr>
        <w:rPr>
          <w:lang w:val="en-GB"/>
        </w:rPr>
      </w:pPr>
      <w:r w:rsidRPr="00B408E6">
        <w:rPr>
          <w:lang w:val="en-GB"/>
        </w:rPr>
        <w:t>To keep fit I do dance twice a week.</w:t>
      </w:r>
    </w:p>
    <w:p w14:paraId="01455D54" w14:textId="77777777" w:rsidR="00D55C60" w:rsidRPr="00B408E6" w:rsidRDefault="00D55C60" w:rsidP="00D55C60">
      <w:pPr>
        <w:pStyle w:val="N1"/>
        <w:ind w:left="720"/>
        <w:rPr>
          <w:i/>
        </w:rPr>
      </w:pPr>
      <w:r w:rsidRPr="00B408E6">
        <w:rPr>
          <w:i/>
        </w:rPr>
        <w:t>Pour garde</w:t>
      </w:r>
      <w:r w:rsidRPr="00B408E6">
        <w:rPr>
          <w:i/>
          <w:u w:val="single"/>
        </w:rPr>
        <w:t xml:space="preserve">  </w:t>
      </w:r>
      <w:r w:rsidRPr="00B408E6">
        <w:rPr>
          <w:i/>
        </w:rPr>
        <w:t xml:space="preserve">   </w:t>
      </w:r>
      <w:r w:rsidRPr="00B408E6">
        <w:rPr>
          <w:i/>
          <w:u w:val="single"/>
        </w:rPr>
        <w:t xml:space="preserve">   </w:t>
      </w:r>
      <w:r w:rsidRPr="00B408E6">
        <w:rPr>
          <w:i/>
        </w:rPr>
        <w:t xml:space="preserve"> </w:t>
      </w:r>
      <w:proofErr w:type="spellStart"/>
      <w:proofErr w:type="gramStart"/>
      <w:r w:rsidRPr="00B408E6">
        <w:rPr>
          <w:i/>
        </w:rPr>
        <w:t>form</w:t>
      </w:r>
      <w:proofErr w:type="spellEnd"/>
      <w:r w:rsidRPr="00B408E6">
        <w:rPr>
          <w:i/>
          <w:u w:val="single"/>
        </w:rPr>
        <w:t xml:space="preserve"> </w:t>
      </w:r>
      <w:r w:rsidRPr="00B408E6">
        <w:rPr>
          <w:i/>
        </w:rPr>
        <w:t>,</w:t>
      </w:r>
      <w:proofErr w:type="gramEnd"/>
      <w:r w:rsidRPr="00B408E6">
        <w:rPr>
          <w:i/>
        </w:rPr>
        <w:t xml:space="preserve"> je </w:t>
      </w:r>
      <w:proofErr w:type="spellStart"/>
      <w:r w:rsidRPr="00B408E6">
        <w:rPr>
          <w:i/>
        </w:rPr>
        <w:t>fai</w:t>
      </w:r>
      <w:r w:rsidRPr="00B408E6">
        <w:rPr>
          <w:i/>
          <w:u w:val="single"/>
        </w:rPr>
        <w:t>t</w:t>
      </w:r>
      <w:proofErr w:type="spellEnd"/>
      <w:r w:rsidRPr="00B408E6">
        <w:rPr>
          <w:i/>
        </w:rPr>
        <w:t xml:space="preserve"> </w:t>
      </w:r>
      <w:r w:rsidRPr="00B408E6">
        <w:rPr>
          <w:i/>
          <w:u w:val="single"/>
        </w:rPr>
        <w:t>le</w:t>
      </w:r>
      <w:r w:rsidRPr="00B408E6">
        <w:rPr>
          <w:i/>
        </w:rPr>
        <w:t xml:space="preserve"> dan</w:t>
      </w:r>
      <w:r w:rsidRPr="00B408E6">
        <w:rPr>
          <w:i/>
          <w:u w:val="single"/>
        </w:rPr>
        <w:t>c</w:t>
      </w:r>
      <w:r w:rsidRPr="00B408E6">
        <w:rPr>
          <w:i/>
        </w:rPr>
        <w:t xml:space="preserve">e deux fois </w:t>
      </w:r>
      <w:r w:rsidRPr="00B408E6">
        <w:rPr>
          <w:i/>
          <w:u w:val="single"/>
        </w:rPr>
        <w:t>la</w:t>
      </w:r>
      <w:r w:rsidRPr="00B408E6">
        <w:rPr>
          <w:i/>
        </w:rPr>
        <w:t xml:space="preserve"> semaine.</w:t>
      </w:r>
    </w:p>
    <w:p w14:paraId="5D1A0607" w14:textId="77777777" w:rsidR="00D55C60" w:rsidRPr="00B408E6" w:rsidRDefault="00D55C60" w:rsidP="00B9400B">
      <w:pPr>
        <w:pStyle w:val="N1"/>
        <w:numPr>
          <w:ilvl w:val="0"/>
          <w:numId w:val="79"/>
        </w:numPr>
        <w:rPr>
          <w:lang w:val="en-GB"/>
        </w:rPr>
      </w:pPr>
      <w:r w:rsidRPr="00B408E6">
        <w:rPr>
          <w:lang w:val="en-GB"/>
        </w:rPr>
        <w:t>Recently I invited my friends to the park as well.</w:t>
      </w:r>
    </w:p>
    <w:p w14:paraId="4A662252" w14:textId="77777777" w:rsidR="00D55C60" w:rsidRPr="00B408E6" w:rsidRDefault="00D55C60" w:rsidP="00D55C60">
      <w:pPr>
        <w:pStyle w:val="N1"/>
        <w:ind w:left="720"/>
        <w:rPr>
          <w:i/>
        </w:rPr>
      </w:pPr>
      <w:r w:rsidRPr="00B408E6">
        <w:rPr>
          <w:i/>
        </w:rPr>
        <w:t>Réce</w:t>
      </w:r>
      <w:r w:rsidRPr="00B408E6">
        <w:rPr>
          <w:i/>
          <w:u w:val="single"/>
        </w:rPr>
        <w:t>nt</w:t>
      </w:r>
      <w:r w:rsidRPr="00B408E6">
        <w:rPr>
          <w:i/>
        </w:rPr>
        <w:t xml:space="preserve"> j’ai </w:t>
      </w:r>
      <w:proofErr w:type="spellStart"/>
      <w:r w:rsidRPr="00B408E6">
        <w:rPr>
          <w:i/>
        </w:rPr>
        <w:t>invité</w:t>
      </w:r>
      <w:r w:rsidRPr="00B408E6">
        <w:rPr>
          <w:i/>
          <w:u w:val="single"/>
        </w:rPr>
        <w:t>e</w:t>
      </w:r>
      <w:proofErr w:type="spellEnd"/>
      <w:r w:rsidRPr="00B408E6">
        <w:rPr>
          <w:i/>
        </w:rPr>
        <w:t xml:space="preserve"> </w:t>
      </w:r>
      <w:proofErr w:type="gramStart"/>
      <w:r w:rsidRPr="00B408E6">
        <w:rPr>
          <w:i/>
          <w:u w:val="single"/>
        </w:rPr>
        <w:t>mon</w:t>
      </w:r>
      <w:r w:rsidRPr="00B408E6">
        <w:rPr>
          <w:i/>
        </w:rPr>
        <w:t xml:space="preserve"> amis</w:t>
      </w:r>
      <w:proofErr w:type="gramEnd"/>
      <w:r w:rsidRPr="00B408E6">
        <w:rPr>
          <w:i/>
        </w:rPr>
        <w:t xml:space="preserve"> </w:t>
      </w:r>
      <w:r w:rsidRPr="00B408E6">
        <w:rPr>
          <w:i/>
          <w:u w:val="single"/>
        </w:rPr>
        <w:t>dans le</w:t>
      </w:r>
      <w:r w:rsidRPr="00B408E6">
        <w:rPr>
          <w:i/>
        </w:rPr>
        <w:t xml:space="preserve"> parc aussi </w:t>
      </w:r>
      <w:r w:rsidRPr="00B408E6">
        <w:rPr>
          <w:i/>
          <w:u w:val="single"/>
        </w:rPr>
        <w:t>bien</w:t>
      </w:r>
      <w:r w:rsidRPr="00B408E6">
        <w:rPr>
          <w:i/>
        </w:rPr>
        <w:t>.</w:t>
      </w:r>
    </w:p>
    <w:p w14:paraId="4B3F78AF" w14:textId="77777777" w:rsidR="00D55C60" w:rsidRPr="00B408E6" w:rsidRDefault="00D55C60" w:rsidP="00B9400B">
      <w:pPr>
        <w:pStyle w:val="N1"/>
        <w:numPr>
          <w:ilvl w:val="0"/>
          <w:numId w:val="79"/>
        </w:numPr>
        <w:rPr>
          <w:lang w:val="en-GB"/>
        </w:rPr>
      </w:pPr>
      <w:r w:rsidRPr="00B408E6">
        <w:rPr>
          <w:lang w:val="en-GB"/>
        </w:rPr>
        <w:t>We played football but afterwards we ate too many chips!</w:t>
      </w:r>
    </w:p>
    <w:p w14:paraId="5D05A3B2" w14:textId="77777777" w:rsidR="00D55C60" w:rsidRPr="00B408E6" w:rsidRDefault="00D55C60" w:rsidP="00D55C60">
      <w:pPr>
        <w:pStyle w:val="N1"/>
        <w:ind w:left="720"/>
        <w:rPr>
          <w:i/>
        </w:rPr>
      </w:pPr>
      <w:r w:rsidRPr="00B408E6">
        <w:rPr>
          <w:i/>
        </w:rPr>
        <w:t>Nous ______ joué __ foot</w:t>
      </w:r>
      <w:r w:rsidRPr="00A83AE0">
        <w:rPr>
          <w:i/>
        </w:rPr>
        <w:t>ball</w:t>
      </w:r>
      <w:r w:rsidRPr="00B408E6">
        <w:rPr>
          <w:i/>
        </w:rPr>
        <w:t xml:space="preserve"> </w:t>
      </w:r>
      <w:r w:rsidRPr="00B408E6">
        <w:rPr>
          <w:i/>
          <w:u w:val="single"/>
        </w:rPr>
        <w:t>mes</w:t>
      </w:r>
      <w:r w:rsidRPr="00B408E6">
        <w:rPr>
          <w:i/>
        </w:rPr>
        <w:t xml:space="preserve"> après nous ______ mang</w:t>
      </w:r>
      <w:r w:rsidRPr="00B408E6">
        <w:rPr>
          <w:i/>
          <w:u w:val="single"/>
        </w:rPr>
        <w:t>er</w:t>
      </w:r>
      <w:r w:rsidRPr="00B408E6">
        <w:rPr>
          <w:i/>
        </w:rPr>
        <w:t xml:space="preserve"> </w:t>
      </w:r>
      <w:proofErr w:type="spellStart"/>
      <w:r w:rsidRPr="00B408E6">
        <w:rPr>
          <w:i/>
        </w:rPr>
        <w:t>bea_coup</w:t>
      </w:r>
      <w:proofErr w:type="spellEnd"/>
      <w:r w:rsidRPr="00B408E6">
        <w:rPr>
          <w:i/>
        </w:rPr>
        <w:t xml:space="preserve"> __ frites!</w:t>
      </w:r>
    </w:p>
    <w:p w14:paraId="3C65C080" w14:textId="77777777" w:rsidR="00D55C60" w:rsidRPr="00B408E6" w:rsidRDefault="00D55C60" w:rsidP="00B9400B">
      <w:pPr>
        <w:pStyle w:val="N1"/>
        <w:numPr>
          <w:ilvl w:val="0"/>
          <w:numId w:val="79"/>
        </w:numPr>
        <w:rPr>
          <w:lang w:val="en-GB"/>
        </w:rPr>
      </w:pPr>
      <w:r w:rsidRPr="00B408E6">
        <w:rPr>
          <w:lang w:val="en-GB"/>
        </w:rPr>
        <w:t>To celebrate my birthday my dad made a big cake.</w:t>
      </w:r>
    </w:p>
    <w:p w14:paraId="2696CA5D" w14:textId="24B2091C" w:rsidR="00D55C60" w:rsidRPr="00B408E6" w:rsidRDefault="00D55C60" w:rsidP="00D55C60">
      <w:pPr>
        <w:pStyle w:val="N1"/>
        <w:ind w:left="720"/>
        <w:rPr>
          <w:i/>
        </w:rPr>
      </w:pPr>
      <w:r w:rsidRPr="00B408E6">
        <w:rPr>
          <w:i/>
        </w:rPr>
        <w:t xml:space="preserve">Pour </w:t>
      </w:r>
      <w:proofErr w:type="spellStart"/>
      <w:r w:rsidRPr="00B408E6">
        <w:rPr>
          <w:i/>
          <w:u w:val="single"/>
        </w:rPr>
        <w:t>celebre</w:t>
      </w:r>
      <w:proofErr w:type="spellEnd"/>
      <w:r w:rsidRPr="00B408E6">
        <w:rPr>
          <w:i/>
        </w:rPr>
        <w:t xml:space="preserve"> mon anniversaire, mon </w:t>
      </w:r>
      <w:proofErr w:type="spellStart"/>
      <w:r w:rsidRPr="00B408E6">
        <w:rPr>
          <w:i/>
        </w:rPr>
        <w:t>p</w:t>
      </w:r>
      <w:r w:rsidRPr="00B408E6">
        <w:rPr>
          <w:i/>
          <w:u w:val="single"/>
        </w:rPr>
        <w:t>é</w:t>
      </w:r>
      <w:r w:rsidRPr="00B408E6">
        <w:rPr>
          <w:i/>
        </w:rPr>
        <w:t>re</w:t>
      </w:r>
      <w:proofErr w:type="spellEnd"/>
      <w:r w:rsidRPr="00B408E6">
        <w:rPr>
          <w:i/>
        </w:rPr>
        <w:t xml:space="preserve"> a </w:t>
      </w:r>
      <w:proofErr w:type="spellStart"/>
      <w:r w:rsidRPr="00B408E6">
        <w:rPr>
          <w:i/>
        </w:rPr>
        <w:t>fai</w:t>
      </w:r>
      <w:r w:rsidRPr="00B408E6">
        <w:rPr>
          <w:i/>
          <w:u w:val="single"/>
        </w:rPr>
        <w:t>s</w:t>
      </w:r>
      <w:proofErr w:type="spellEnd"/>
      <w:r w:rsidRPr="00B408E6">
        <w:rPr>
          <w:i/>
        </w:rPr>
        <w:t xml:space="preserve"> un gâteau </w:t>
      </w:r>
      <w:r w:rsidRPr="00B408E6">
        <w:rPr>
          <w:i/>
          <w:u w:val="single"/>
        </w:rPr>
        <w:t>gr</w:t>
      </w:r>
      <w:r w:rsidR="00A83AE0">
        <w:rPr>
          <w:i/>
          <w:u w:val="single"/>
        </w:rPr>
        <w:t>os</w:t>
      </w:r>
      <w:r w:rsidRPr="00B408E6">
        <w:rPr>
          <w:i/>
        </w:rPr>
        <w:t>.</w:t>
      </w:r>
    </w:p>
    <w:p w14:paraId="01DE1FCA" w14:textId="14F3803C" w:rsidR="00D55C60" w:rsidRPr="00B408E6" w:rsidRDefault="00D55C60" w:rsidP="00B9400B">
      <w:pPr>
        <w:pStyle w:val="N1"/>
        <w:numPr>
          <w:ilvl w:val="0"/>
          <w:numId w:val="79"/>
        </w:numPr>
        <w:rPr>
          <w:lang w:val="en-GB"/>
        </w:rPr>
      </w:pPr>
      <w:r w:rsidRPr="00B408E6">
        <w:rPr>
          <w:lang w:val="en-GB"/>
        </w:rPr>
        <w:t>It was delicious</w:t>
      </w:r>
      <w:r w:rsidR="00A83AE0">
        <w:rPr>
          <w:lang w:val="en-GB"/>
        </w:rPr>
        <w:t>;</w:t>
      </w:r>
      <w:r w:rsidRPr="00B408E6">
        <w:rPr>
          <w:lang w:val="en-GB"/>
        </w:rPr>
        <w:t xml:space="preserve"> however, I’m going to eat more healthi</w:t>
      </w:r>
      <w:r w:rsidR="00A83AE0">
        <w:rPr>
          <w:lang w:val="en-GB"/>
        </w:rPr>
        <w:t>ly</w:t>
      </w:r>
      <w:r w:rsidRPr="00B408E6">
        <w:rPr>
          <w:lang w:val="en-GB"/>
        </w:rPr>
        <w:t xml:space="preserve"> this year.</w:t>
      </w:r>
    </w:p>
    <w:p w14:paraId="41763F3B" w14:textId="78EE5D19" w:rsidR="00D55C60" w:rsidRPr="00B408E6" w:rsidRDefault="00D55C60" w:rsidP="00D55C60">
      <w:pPr>
        <w:pStyle w:val="N1"/>
        <w:ind w:left="720"/>
        <w:rPr>
          <w:i/>
        </w:rPr>
      </w:pPr>
      <w:r w:rsidRPr="00B408E6">
        <w:rPr>
          <w:i/>
          <w:u w:val="single"/>
        </w:rPr>
        <w:t>C’est</w:t>
      </w:r>
      <w:r w:rsidRPr="00B408E6">
        <w:rPr>
          <w:i/>
        </w:rPr>
        <w:t xml:space="preserve"> délicieux</w:t>
      </w:r>
      <w:r w:rsidR="00A83AE0">
        <w:rPr>
          <w:i/>
        </w:rPr>
        <w:t>;</w:t>
      </w:r>
      <w:r w:rsidRPr="00B408E6">
        <w:rPr>
          <w:i/>
        </w:rPr>
        <w:t xml:space="preserve"> </w:t>
      </w:r>
      <w:proofErr w:type="spellStart"/>
      <w:r w:rsidRPr="00B408E6">
        <w:rPr>
          <w:i/>
        </w:rPr>
        <w:t>cepend</w:t>
      </w:r>
      <w:r w:rsidRPr="00B408E6">
        <w:rPr>
          <w:i/>
          <w:u w:val="single"/>
        </w:rPr>
        <w:t>e</w:t>
      </w:r>
      <w:r w:rsidRPr="00B408E6">
        <w:rPr>
          <w:i/>
        </w:rPr>
        <w:t>nt</w:t>
      </w:r>
      <w:proofErr w:type="spellEnd"/>
      <w:r w:rsidRPr="00B408E6">
        <w:rPr>
          <w:i/>
        </w:rPr>
        <w:t xml:space="preserve">, je vais </w:t>
      </w:r>
      <w:proofErr w:type="spellStart"/>
      <w:proofErr w:type="gramStart"/>
      <w:r w:rsidRPr="00B408E6">
        <w:rPr>
          <w:i/>
        </w:rPr>
        <w:t>mang</w:t>
      </w:r>
      <w:r w:rsidRPr="00B408E6">
        <w:rPr>
          <w:i/>
          <w:u w:val="single"/>
        </w:rPr>
        <w:t>é</w:t>
      </w:r>
      <w:proofErr w:type="spellEnd"/>
      <w:proofErr w:type="gramEnd"/>
      <w:r w:rsidRPr="00B408E6">
        <w:rPr>
          <w:i/>
        </w:rPr>
        <w:t xml:space="preserve"> plus </w:t>
      </w:r>
      <w:r w:rsidRPr="00B408E6">
        <w:rPr>
          <w:i/>
          <w:u w:val="single"/>
        </w:rPr>
        <w:t>santé</w:t>
      </w:r>
      <w:r w:rsidRPr="00B408E6">
        <w:rPr>
          <w:i/>
        </w:rPr>
        <w:t xml:space="preserve"> cette </w:t>
      </w:r>
      <w:proofErr w:type="spellStart"/>
      <w:r w:rsidRPr="00B408E6">
        <w:rPr>
          <w:i/>
        </w:rPr>
        <w:t>anné</w:t>
      </w:r>
      <w:proofErr w:type="spellEnd"/>
      <w:r w:rsidRPr="00B408E6">
        <w:rPr>
          <w:i/>
        </w:rPr>
        <w:t>_.</w:t>
      </w:r>
    </w:p>
    <w:p w14:paraId="3A70D865" w14:textId="69BC637C" w:rsidR="009F7350" w:rsidRPr="002D4E9F" w:rsidRDefault="00381B4F" w:rsidP="00424A40">
      <w:pPr>
        <w:pStyle w:val="Pink"/>
        <w:numPr>
          <w:ilvl w:val="0"/>
          <w:numId w:val="305"/>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answers</w:t>
      </w:r>
      <w:proofErr w:type="spellEnd"/>
    </w:p>
    <w:p w14:paraId="162A6938" w14:textId="77777777" w:rsidR="00D55C60" w:rsidRPr="00B408E6" w:rsidRDefault="00D55C60" w:rsidP="00B9400B">
      <w:pPr>
        <w:pStyle w:val="ListParagraph"/>
        <w:numPr>
          <w:ilvl w:val="0"/>
          <w:numId w:val="80"/>
        </w:numPr>
        <w:rPr>
          <w:sz w:val="24"/>
          <w:szCs w:val="24"/>
          <w:lang w:val="fr-FR"/>
        </w:rPr>
      </w:pPr>
      <w:r w:rsidRPr="00B408E6">
        <w:rPr>
          <w:sz w:val="24"/>
          <w:szCs w:val="24"/>
          <w:lang w:val="fr-FR"/>
        </w:rPr>
        <w:t>Pour garder la forme, je fais de la danse deux fois par semaine.</w:t>
      </w:r>
    </w:p>
    <w:p w14:paraId="74134A9A" w14:textId="5314B9C9" w:rsidR="00D55C60" w:rsidRPr="00B408E6" w:rsidRDefault="00D55C60" w:rsidP="00B9400B">
      <w:pPr>
        <w:pStyle w:val="ListParagraph"/>
        <w:numPr>
          <w:ilvl w:val="0"/>
          <w:numId w:val="80"/>
        </w:numPr>
        <w:rPr>
          <w:sz w:val="24"/>
          <w:szCs w:val="24"/>
          <w:lang w:val="fr-FR"/>
        </w:rPr>
      </w:pPr>
      <w:r w:rsidRPr="00B408E6">
        <w:rPr>
          <w:sz w:val="24"/>
          <w:szCs w:val="24"/>
          <w:lang w:val="fr-FR"/>
        </w:rPr>
        <w:t xml:space="preserve">Récemment j’ai </w:t>
      </w:r>
      <w:r w:rsidR="00A83AE0" w:rsidRPr="00B408E6">
        <w:rPr>
          <w:sz w:val="24"/>
          <w:szCs w:val="24"/>
          <w:lang w:val="fr-FR"/>
        </w:rPr>
        <w:t xml:space="preserve">aussi </w:t>
      </w:r>
      <w:r w:rsidRPr="00B408E6">
        <w:rPr>
          <w:sz w:val="24"/>
          <w:szCs w:val="24"/>
          <w:lang w:val="fr-FR"/>
        </w:rPr>
        <w:t>invité mes amis au parc.</w:t>
      </w:r>
    </w:p>
    <w:p w14:paraId="2321FE2B" w14:textId="566DA887" w:rsidR="00D55C60" w:rsidRPr="00B408E6" w:rsidRDefault="00D55C60" w:rsidP="00B9400B">
      <w:pPr>
        <w:pStyle w:val="ListParagraph"/>
        <w:numPr>
          <w:ilvl w:val="0"/>
          <w:numId w:val="80"/>
        </w:numPr>
        <w:rPr>
          <w:sz w:val="24"/>
          <w:szCs w:val="24"/>
          <w:lang w:val="fr-FR"/>
        </w:rPr>
      </w:pPr>
      <w:r w:rsidRPr="00B408E6">
        <w:rPr>
          <w:sz w:val="24"/>
          <w:szCs w:val="24"/>
          <w:lang w:val="fr-FR"/>
        </w:rPr>
        <w:t xml:space="preserve">Nous avons joué au </w:t>
      </w:r>
      <w:proofErr w:type="gramStart"/>
      <w:r w:rsidRPr="00B408E6">
        <w:rPr>
          <w:sz w:val="24"/>
          <w:szCs w:val="24"/>
          <w:lang w:val="fr-FR"/>
        </w:rPr>
        <w:t>foot</w:t>
      </w:r>
      <w:r w:rsidR="00A83AE0">
        <w:rPr>
          <w:sz w:val="24"/>
          <w:szCs w:val="24"/>
          <w:lang w:val="fr-FR"/>
        </w:rPr>
        <w:t>(</w:t>
      </w:r>
      <w:proofErr w:type="spellStart"/>
      <w:proofErr w:type="gramEnd"/>
      <w:r w:rsidR="00A83AE0">
        <w:rPr>
          <w:sz w:val="24"/>
          <w:szCs w:val="24"/>
          <w:lang w:val="fr-FR"/>
        </w:rPr>
        <w:t>ball</w:t>
      </w:r>
      <w:proofErr w:type="spellEnd"/>
      <w:r w:rsidR="00A83AE0">
        <w:rPr>
          <w:sz w:val="24"/>
          <w:szCs w:val="24"/>
          <w:lang w:val="fr-FR"/>
        </w:rPr>
        <w:t>)</w:t>
      </w:r>
      <w:r w:rsidRPr="00B408E6">
        <w:rPr>
          <w:sz w:val="24"/>
          <w:szCs w:val="24"/>
          <w:lang w:val="fr-FR"/>
        </w:rPr>
        <w:t xml:space="preserve"> mais après nous avons mangé trop de frites!</w:t>
      </w:r>
    </w:p>
    <w:p w14:paraId="6A2073C9" w14:textId="71019981" w:rsidR="00D55C60" w:rsidRPr="00B408E6" w:rsidRDefault="00D55C60" w:rsidP="00B9400B">
      <w:pPr>
        <w:pStyle w:val="ListParagraph"/>
        <w:numPr>
          <w:ilvl w:val="0"/>
          <w:numId w:val="80"/>
        </w:numPr>
        <w:rPr>
          <w:sz w:val="24"/>
          <w:szCs w:val="24"/>
          <w:lang w:val="fr-FR"/>
        </w:rPr>
      </w:pPr>
      <w:r w:rsidRPr="00B408E6">
        <w:rPr>
          <w:sz w:val="24"/>
          <w:szCs w:val="24"/>
          <w:lang w:val="fr-FR"/>
        </w:rPr>
        <w:t>Pour célébrer mon anniversaire, mon père a fait un gr</w:t>
      </w:r>
      <w:r w:rsidR="00A83AE0">
        <w:rPr>
          <w:sz w:val="24"/>
          <w:szCs w:val="24"/>
          <w:lang w:val="fr-FR"/>
        </w:rPr>
        <w:t>os</w:t>
      </w:r>
      <w:r w:rsidRPr="00B408E6">
        <w:rPr>
          <w:sz w:val="24"/>
          <w:szCs w:val="24"/>
          <w:lang w:val="fr-FR"/>
        </w:rPr>
        <w:t xml:space="preserve"> gâteau.</w:t>
      </w:r>
    </w:p>
    <w:p w14:paraId="7A06E0C0" w14:textId="49A9E74C" w:rsidR="00D55C60" w:rsidRPr="00B408E6" w:rsidRDefault="00D55C60" w:rsidP="00B9400B">
      <w:pPr>
        <w:pStyle w:val="ListParagraph"/>
        <w:numPr>
          <w:ilvl w:val="0"/>
          <w:numId w:val="80"/>
        </w:numPr>
        <w:rPr>
          <w:rFonts w:cs="Gautami"/>
          <w:sz w:val="24"/>
          <w:szCs w:val="24"/>
          <w:lang w:val="fr-FR"/>
        </w:rPr>
      </w:pPr>
      <w:r w:rsidRPr="00B408E6">
        <w:rPr>
          <w:sz w:val="24"/>
          <w:szCs w:val="24"/>
          <w:lang w:val="fr-FR"/>
        </w:rPr>
        <w:t>C’était délicieux</w:t>
      </w:r>
      <w:r w:rsidR="00A83AE0">
        <w:rPr>
          <w:sz w:val="24"/>
          <w:szCs w:val="24"/>
          <w:lang w:val="fr-FR"/>
        </w:rPr>
        <w:t>;</w:t>
      </w:r>
      <w:r w:rsidRPr="00B408E6">
        <w:rPr>
          <w:sz w:val="24"/>
          <w:szCs w:val="24"/>
          <w:lang w:val="fr-FR"/>
        </w:rPr>
        <w:t xml:space="preserve"> cependant, je vais manger plus sain cette année.</w:t>
      </w:r>
    </w:p>
    <w:p w14:paraId="74E913D1" w14:textId="77777777" w:rsidR="00D55C60" w:rsidRPr="00B408E6" w:rsidRDefault="00D55C60" w:rsidP="00D55C60">
      <w:pPr>
        <w:rPr>
          <w:rFonts w:cs="Gautami"/>
          <w:sz w:val="24"/>
          <w:szCs w:val="24"/>
          <w:lang w:val="fr-FR"/>
        </w:rPr>
      </w:pPr>
    </w:p>
    <w:p w14:paraId="2CAA32B0" w14:textId="1E0A4BE5" w:rsidR="00D55C60" w:rsidRPr="009F7350" w:rsidRDefault="00D55C60" w:rsidP="009F7350">
      <w:pPr>
        <w:pStyle w:val="N1"/>
        <w:pBdr>
          <w:bottom w:val="single" w:sz="8" w:space="1" w:color="E14B79" w:themeColor="accent4" w:themeTint="99"/>
        </w:pBdr>
        <w:spacing w:after="0"/>
        <w:rPr>
          <w:b/>
          <w:color w:val="8A173B" w:themeColor="accent4"/>
          <w:lang w:val="en-GB"/>
        </w:rPr>
      </w:pPr>
      <w:r w:rsidRPr="009F7350">
        <w:rPr>
          <w:b/>
          <w:color w:val="8A173B" w:themeColor="accent4"/>
          <w:lang w:val="en-GB"/>
        </w:rPr>
        <w:t>E</w:t>
      </w:r>
      <w:r w:rsidR="00A93F2D">
        <w:rPr>
          <w:b/>
          <w:color w:val="8A173B" w:themeColor="accent4"/>
          <w:lang w:val="en-GB"/>
        </w:rPr>
        <w:t>xam practice – pages 113</w:t>
      </w:r>
      <w:r w:rsidRPr="009F7350">
        <w:rPr>
          <w:b/>
          <w:color w:val="8A173B" w:themeColor="accent4"/>
          <w:lang w:val="en-GB"/>
        </w:rPr>
        <w:t>-11</w:t>
      </w:r>
      <w:r w:rsidR="00A93F2D">
        <w:rPr>
          <w:b/>
          <w:color w:val="8A173B" w:themeColor="accent4"/>
          <w:lang w:val="en-GB"/>
        </w:rPr>
        <w:t>5</w:t>
      </w:r>
    </w:p>
    <w:p w14:paraId="186743DC" w14:textId="77777777" w:rsidR="00D55C60" w:rsidRDefault="00D55C60" w:rsidP="00D55C60">
      <w:pPr>
        <w:rPr>
          <w:rFonts w:cs="Gautami"/>
          <w:b/>
          <w:sz w:val="24"/>
          <w:szCs w:val="24"/>
          <w:lang w:val="fr-FR"/>
        </w:rPr>
      </w:pPr>
    </w:p>
    <w:p w14:paraId="26F899B3" w14:textId="357820FC" w:rsidR="00D55C60" w:rsidRPr="002D4E9F" w:rsidRDefault="00381B4F" w:rsidP="002D4E9F">
      <w:pPr>
        <w:pStyle w:val="Style4"/>
        <w:numPr>
          <w:ilvl w:val="0"/>
          <w:numId w:val="301"/>
        </w:numPr>
        <w:rPr>
          <w:b w:val="0"/>
          <w:color w:val="8A173B" w:themeColor="accent4"/>
          <w:lang w:val="fr-FR"/>
        </w:rPr>
      </w:pPr>
      <w:proofErr w:type="spellStart"/>
      <w:r w:rsidRPr="002D4E9F">
        <w:rPr>
          <w:b w:val="0"/>
          <w:color w:val="8A173B" w:themeColor="accent4"/>
          <w:lang w:val="fr-FR"/>
        </w:rPr>
        <w:t>Suggested</w:t>
      </w:r>
      <w:proofErr w:type="spellEnd"/>
      <w:r w:rsidRPr="002D4E9F">
        <w:rPr>
          <w:b w:val="0"/>
          <w:color w:val="8A173B" w:themeColor="accent4"/>
          <w:lang w:val="fr-FR"/>
        </w:rPr>
        <w:t xml:space="preserve"> </w:t>
      </w:r>
      <w:proofErr w:type="spellStart"/>
      <w:r w:rsidRPr="002D4E9F">
        <w:rPr>
          <w:b w:val="0"/>
          <w:color w:val="8A173B" w:themeColor="accent4"/>
          <w:lang w:val="fr-FR"/>
        </w:rPr>
        <w:t>answer</w:t>
      </w:r>
      <w:proofErr w:type="spellEnd"/>
    </w:p>
    <w:p w14:paraId="2A2D301C" w14:textId="06B461F6" w:rsidR="00D55C60" w:rsidRPr="00B408E6" w:rsidRDefault="00D55C60" w:rsidP="00D55C60">
      <w:pPr>
        <w:ind w:left="363"/>
        <w:rPr>
          <w:sz w:val="24"/>
          <w:szCs w:val="24"/>
          <w:lang w:val="fr-FR"/>
        </w:rPr>
      </w:pPr>
      <w:r w:rsidRPr="00B408E6">
        <w:rPr>
          <w:sz w:val="24"/>
          <w:szCs w:val="24"/>
          <w:lang w:val="fr-FR"/>
        </w:rPr>
        <w:t xml:space="preserve">J'ai une grande famille et deux chats. Hier, j'ai fait mes devoirs sur l‘ordinateur et j’ai joué </w:t>
      </w:r>
      <w:r w:rsidR="00A83AE0">
        <w:rPr>
          <w:sz w:val="24"/>
          <w:szCs w:val="24"/>
          <w:lang w:val="fr-FR"/>
        </w:rPr>
        <w:t>à d</w:t>
      </w:r>
      <w:r w:rsidRPr="00B408E6">
        <w:rPr>
          <w:sz w:val="24"/>
          <w:szCs w:val="24"/>
          <w:lang w:val="fr-FR"/>
        </w:rPr>
        <w:t>es jeux. Le weekend, j'irai en ville et je jouerai au tennis avec mon ami. J'aime jouer au tennis bien que je n'aime pas le foot, surtout quand il fait froid.</w:t>
      </w:r>
    </w:p>
    <w:p w14:paraId="229B71F9" w14:textId="46C63BF9" w:rsidR="00D55C60" w:rsidRPr="002D4E9F" w:rsidRDefault="00381B4F" w:rsidP="002D4E9F">
      <w:pPr>
        <w:pStyle w:val="Purple"/>
        <w:numPr>
          <w:ilvl w:val="0"/>
          <w:numId w:val="301"/>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5BFD165C" w14:textId="77777777" w:rsidR="00D4439D" w:rsidRDefault="00D55C60" w:rsidP="00D55C60">
      <w:pPr>
        <w:ind w:left="363"/>
        <w:rPr>
          <w:sz w:val="24"/>
          <w:szCs w:val="24"/>
          <w:lang w:val="fr-FR"/>
        </w:rPr>
        <w:sectPr w:rsidR="00D4439D" w:rsidSect="003D0260">
          <w:pgSz w:w="11906" w:h="16838"/>
          <w:pgMar w:top="1134" w:right="1134" w:bottom="851" w:left="1134" w:header="708" w:footer="708" w:gutter="0"/>
          <w:cols w:space="708"/>
          <w:docGrid w:linePitch="381"/>
        </w:sectPr>
      </w:pPr>
      <w:r w:rsidRPr="00B408E6">
        <w:rPr>
          <w:sz w:val="24"/>
          <w:szCs w:val="24"/>
          <w:lang w:val="fr-FR"/>
        </w:rPr>
        <w:t xml:space="preserve">À l'école, ma matière préférée est l'anglais parce que c'est </w:t>
      </w:r>
      <w:r w:rsidR="00914DB8">
        <w:rPr>
          <w:sz w:val="24"/>
          <w:szCs w:val="24"/>
          <w:lang w:val="fr-FR"/>
        </w:rPr>
        <w:t>intéressant et j’adore lire</w:t>
      </w:r>
      <w:r w:rsidRPr="00B408E6">
        <w:rPr>
          <w:sz w:val="24"/>
          <w:szCs w:val="24"/>
          <w:lang w:val="fr-FR"/>
        </w:rPr>
        <w:t xml:space="preserve">. </w:t>
      </w:r>
      <w:r w:rsidR="00914DB8">
        <w:rPr>
          <w:sz w:val="24"/>
          <w:szCs w:val="24"/>
          <w:lang w:val="fr-FR"/>
        </w:rPr>
        <w:t xml:space="preserve">Cependant, je n’aime pas les maths parce que les cours sont trop ennuyeux. </w:t>
      </w:r>
      <w:r w:rsidRPr="00B408E6">
        <w:rPr>
          <w:sz w:val="24"/>
          <w:szCs w:val="24"/>
          <w:lang w:val="fr-FR"/>
        </w:rPr>
        <w:t>Hier, pendant la pause</w:t>
      </w:r>
      <w:r w:rsidR="00914DB8">
        <w:rPr>
          <w:sz w:val="24"/>
          <w:szCs w:val="24"/>
          <w:lang w:val="fr-FR"/>
        </w:rPr>
        <w:t>-</w:t>
      </w:r>
      <w:r w:rsidRPr="00B408E6">
        <w:rPr>
          <w:sz w:val="24"/>
          <w:szCs w:val="24"/>
          <w:lang w:val="fr-FR"/>
        </w:rPr>
        <w:t>d</w:t>
      </w:r>
      <w:r w:rsidRPr="00B408E6">
        <w:rPr>
          <w:rFonts w:cstheme="minorHAnsi"/>
          <w:sz w:val="24"/>
          <w:szCs w:val="24"/>
          <w:lang w:val="fr-FR"/>
        </w:rPr>
        <w:t>é</w:t>
      </w:r>
      <w:r w:rsidRPr="00B408E6">
        <w:rPr>
          <w:sz w:val="24"/>
          <w:szCs w:val="24"/>
          <w:lang w:val="fr-FR"/>
        </w:rPr>
        <w:t xml:space="preserve">jeuner, j'ai joué du piano avec mon professeur de musique. Vendredi, nous aurons un concert de musique à l'école pour les parents. </w:t>
      </w:r>
      <w:r w:rsidRPr="002E552E">
        <w:rPr>
          <w:sz w:val="24"/>
          <w:szCs w:val="24"/>
          <w:lang w:val="fr-FR"/>
        </w:rPr>
        <w:t>J'adore la musique.</w:t>
      </w:r>
    </w:p>
    <w:p w14:paraId="28D8B4E2" w14:textId="30EB9274" w:rsidR="00D55C60" w:rsidRPr="002D4E9F" w:rsidRDefault="00381B4F" w:rsidP="002D4E9F">
      <w:pPr>
        <w:pStyle w:val="Purple"/>
        <w:numPr>
          <w:ilvl w:val="0"/>
          <w:numId w:val="301"/>
        </w:numPr>
        <w:rPr>
          <w:color w:val="8A173B" w:themeColor="accent4"/>
          <w:lang w:val="fr-FR"/>
        </w:rPr>
      </w:pPr>
      <w:proofErr w:type="spellStart"/>
      <w:r w:rsidRPr="002D4E9F">
        <w:rPr>
          <w:color w:val="8A173B" w:themeColor="accent4"/>
          <w:lang w:val="fr-FR"/>
        </w:rPr>
        <w:lastRenderedPageBreak/>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1CA0047E" w14:textId="5A3D28D8" w:rsidR="00D55C60" w:rsidRPr="00B408E6" w:rsidRDefault="00D55C60" w:rsidP="00D55C60">
      <w:pPr>
        <w:ind w:left="363"/>
        <w:rPr>
          <w:sz w:val="24"/>
          <w:szCs w:val="24"/>
          <w:lang w:val="fr-FR"/>
        </w:rPr>
      </w:pPr>
      <w:r w:rsidRPr="00B408E6">
        <w:rPr>
          <w:sz w:val="24"/>
          <w:szCs w:val="24"/>
          <w:lang w:val="fr-FR"/>
        </w:rPr>
        <w:t>J</w:t>
      </w:r>
      <w:r w:rsidR="00914DB8">
        <w:rPr>
          <w:sz w:val="24"/>
          <w:szCs w:val="24"/>
          <w:lang w:val="fr-FR"/>
        </w:rPr>
        <w:t>’</w:t>
      </w:r>
      <w:r w:rsidRPr="00B408E6">
        <w:rPr>
          <w:sz w:val="24"/>
          <w:szCs w:val="24"/>
          <w:lang w:val="fr-FR"/>
        </w:rPr>
        <w:t>habite une maison mitoyenne et j'ai une grande chambre mais je dois la partager avec ma sœur. J'ai un chien et</w:t>
      </w:r>
      <w:r w:rsidR="00914DB8">
        <w:rPr>
          <w:sz w:val="24"/>
          <w:szCs w:val="24"/>
          <w:lang w:val="fr-FR"/>
        </w:rPr>
        <w:t>,</w:t>
      </w:r>
      <w:r w:rsidRPr="00B408E6">
        <w:rPr>
          <w:sz w:val="24"/>
          <w:szCs w:val="24"/>
          <w:lang w:val="fr-FR"/>
        </w:rPr>
        <w:t xml:space="preserve"> après l'école, je vais le promener. Hier il faisait trop froid, je suis resté à la maison et j'ai rang</w:t>
      </w:r>
      <w:r w:rsidRPr="00B408E6">
        <w:rPr>
          <w:rFonts w:cstheme="minorHAnsi"/>
          <w:sz w:val="24"/>
          <w:szCs w:val="24"/>
          <w:lang w:val="fr-FR"/>
        </w:rPr>
        <w:t>é</w:t>
      </w:r>
      <w:r w:rsidRPr="00B408E6">
        <w:rPr>
          <w:sz w:val="24"/>
          <w:szCs w:val="24"/>
          <w:lang w:val="fr-FR"/>
        </w:rPr>
        <w:t xml:space="preserve"> ma chambre. J'adore les animaux et </w:t>
      </w:r>
      <w:r w:rsidR="00914DB8">
        <w:rPr>
          <w:sz w:val="24"/>
          <w:szCs w:val="24"/>
          <w:lang w:val="fr-FR"/>
        </w:rPr>
        <w:t>à</w:t>
      </w:r>
      <w:r w:rsidRPr="00B408E6">
        <w:rPr>
          <w:sz w:val="24"/>
          <w:szCs w:val="24"/>
          <w:lang w:val="fr-FR"/>
        </w:rPr>
        <w:t xml:space="preserve"> l'avenir je voudrais </w:t>
      </w:r>
      <w:r w:rsidR="00914DB8">
        <w:rPr>
          <w:sz w:val="24"/>
          <w:szCs w:val="24"/>
          <w:lang w:val="fr-FR"/>
        </w:rPr>
        <w:t>être</w:t>
      </w:r>
      <w:r w:rsidRPr="00B408E6">
        <w:rPr>
          <w:sz w:val="24"/>
          <w:szCs w:val="24"/>
          <w:lang w:val="fr-FR"/>
        </w:rPr>
        <w:t xml:space="preserve"> vétérinaire.</w:t>
      </w:r>
    </w:p>
    <w:p w14:paraId="41D906B4" w14:textId="20417BB0" w:rsidR="00D55C60" w:rsidRPr="002D4E9F" w:rsidRDefault="00381B4F" w:rsidP="002D4E9F">
      <w:pPr>
        <w:pStyle w:val="Purple"/>
        <w:numPr>
          <w:ilvl w:val="0"/>
          <w:numId w:val="301"/>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3DE2F252" w14:textId="60871D45" w:rsidR="00D55C60" w:rsidRPr="00B408E6" w:rsidRDefault="00D55C60" w:rsidP="00D55C60">
      <w:pPr>
        <w:ind w:left="363"/>
        <w:rPr>
          <w:sz w:val="24"/>
          <w:szCs w:val="24"/>
          <w:lang w:val="fr-FR"/>
        </w:rPr>
      </w:pPr>
      <w:r w:rsidRPr="00B408E6">
        <w:rPr>
          <w:sz w:val="24"/>
          <w:szCs w:val="24"/>
          <w:lang w:val="fr-FR"/>
        </w:rPr>
        <w:t>Je respecte l'environnement et j'éteins l</w:t>
      </w:r>
      <w:r w:rsidR="00914DB8">
        <w:rPr>
          <w:sz w:val="24"/>
          <w:szCs w:val="24"/>
          <w:lang w:val="fr-FR"/>
        </w:rPr>
        <w:t>a</w:t>
      </w:r>
      <w:r w:rsidRPr="00B408E6">
        <w:rPr>
          <w:sz w:val="24"/>
          <w:szCs w:val="24"/>
          <w:lang w:val="fr-FR"/>
        </w:rPr>
        <w:t xml:space="preserve"> lumière quand je quitte </w:t>
      </w:r>
      <w:r w:rsidR="00914DB8">
        <w:rPr>
          <w:sz w:val="24"/>
          <w:szCs w:val="24"/>
          <w:lang w:val="fr-FR"/>
        </w:rPr>
        <w:t>une</w:t>
      </w:r>
      <w:r w:rsidRPr="00B408E6">
        <w:rPr>
          <w:sz w:val="24"/>
          <w:szCs w:val="24"/>
          <w:lang w:val="fr-FR"/>
        </w:rPr>
        <w:t xml:space="preserve"> pièce. J'ai un fr</w:t>
      </w:r>
      <w:r w:rsidRPr="00B408E6">
        <w:rPr>
          <w:rFonts w:cstheme="minorHAnsi"/>
          <w:sz w:val="24"/>
          <w:szCs w:val="24"/>
          <w:lang w:val="fr-FR"/>
        </w:rPr>
        <w:t>è</w:t>
      </w:r>
      <w:r w:rsidRPr="00B408E6">
        <w:rPr>
          <w:sz w:val="24"/>
          <w:szCs w:val="24"/>
          <w:lang w:val="fr-FR"/>
        </w:rPr>
        <w:t>re plus jeune et une sœur aînée. Hier nous sommes allés au cinéma et nous avons vu un film d'horreur. C'était bon mais effrayant. Demain je voudrais aller au bowling avec ma s</w:t>
      </w:r>
      <w:r w:rsidR="00914DB8">
        <w:rPr>
          <w:sz w:val="24"/>
          <w:szCs w:val="24"/>
          <w:lang w:val="fr-FR"/>
        </w:rPr>
        <w:t>œ</w:t>
      </w:r>
      <w:r w:rsidRPr="00B408E6">
        <w:rPr>
          <w:sz w:val="24"/>
          <w:szCs w:val="24"/>
          <w:lang w:val="fr-FR"/>
        </w:rPr>
        <w:t>ur et ensuite aller à McDonald.</w:t>
      </w:r>
    </w:p>
    <w:p w14:paraId="685FBCB8" w14:textId="77777777" w:rsidR="00D4439D" w:rsidRDefault="00D4439D" w:rsidP="00D4439D">
      <w:pPr>
        <w:pStyle w:val="N1"/>
        <w:spacing w:after="0"/>
        <w:rPr>
          <w:b/>
        </w:rPr>
      </w:pPr>
    </w:p>
    <w:p w14:paraId="1806F12E" w14:textId="711AFC49" w:rsidR="00D4439D" w:rsidRPr="008B685F" w:rsidRDefault="00B20B39" w:rsidP="002D4E9F">
      <w:pPr>
        <w:pStyle w:val="N1"/>
        <w:pBdr>
          <w:bottom w:val="single" w:sz="4" w:space="1" w:color="E14B79" w:themeColor="accent4" w:themeTint="99"/>
        </w:pBdr>
        <w:spacing w:after="0"/>
        <w:rPr>
          <w:sz w:val="2"/>
        </w:rPr>
      </w:pPr>
      <w:r w:rsidRPr="002D4E9F">
        <w:rPr>
          <w:b/>
          <w:color w:val="8A173B" w:themeColor="accent4"/>
          <w:lang w:val="en-GB"/>
        </w:rPr>
        <w:t>Reflect and review – page 11</w:t>
      </w:r>
      <w:r w:rsidR="002D4E9F">
        <w:rPr>
          <w:b/>
          <w:color w:val="8A173B" w:themeColor="accent4"/>
          <w:lang w:val="en-GB"/>
        </w:rPr>
        <w:t>6</w:t>
      </w:r>
    </w:p>
    <w:p w14:paraId="5D5F3332" w14:textId="77777777" w:rsidR="00D4439D" w:rsidRDefault="00D4439D" w:rsidP="00D4439D">
      <w:pPr>
        <w:pStyle w:val="N1"/>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B9400B" w14:paraId="4A0D1F0D" w14:textId="77777777" w:rsidTr="003F2E06">
        <w:tc>
          <w:tcPr>
            <w:tcW w:w="3284" w:type="dxa"/>
          </w:tcPr>
          <w:p w14:paraId="185D1118" w14:textId="77777777" w:rsidR="00B9400B" w:rsidRPr="002D4E9F" w:rsidRDefault="00B9400B" w:rsidP="003F2E06">
            <w:pPr>
              <w:pStyle w:val="N1"/>
              <w:spacing w:after="0"/>
              <w:rPr>
                <w:color w:val="8A173B" w:themeColor="accent4"/>
                <w:lang w:val="en-GB"/>
              </w:rPr>
            </w:pPr>
            <w:r w:rsidRPr="002D4E9F">
              <w:rPr>
                <w:color w:val="8A173B" w:themeColor="accent4"/>
                <w:lang w:val="en-GB"/>
              </w:rPr>
              <w:t>A.</w:t>
            </w:r>
          </w:p>
        </w:tc>
        <w:tc>
          <w:tcPr>
            <w:tcW w:w="3285" w:type="dxa"/>
          </w:tcPr>
          <w:p w14:paraId="456591EC" w14:textId="77777777" w:rsidR="00B9400B" w:rsidRPr="002D4E9F" w:rsidRDefault="00B9400B" w:rsidP="003F2E06">
            <w:pPr>
              <w:pStyle w:val="N1"/>
              <w:spacing w:after="0"/>
              <w:rPr>
                <w:color w:val="8A173B" w:themeColor="accent4"/>
                <w:lang w:val="en-GB"/>
              </w:rPr>
            </w:pPr>
            <w:r w:rsidRPr="002D4E9F">
              <w:rPr>
                <w:color w:val="8A173B" w:themeColor="accent4"/>
                <w:lang w:val="en-GB"/>
              </w:rPr>
              <w:t>B.</w:t>
            </w:r>
          </w:p>
        </w:tc>
        <w:tc>
          <w:tcPr>
            <w:tcW w:w="3285" w:type="dxa"/>
          </w:tcPr>
          <w:p w14:paraId="649BDA28" w14:textId="77777777" w:rsidR="00B9400B" w:rsidRPr="00F46334" w:rsidRDefault="00B9400B" w:rsidP="003F2E06">
            <w:pPr>
              <w:pStyle w:val="N1"/>
              <w:spacing w:after="0"/>
              <w:rPr>
                <w:b/>
                <w:color w:val="582D69" w:themeColor="accent5"/>
                <w:lang w:val="en-GB"/>
              </w:rPr>
            </w:pPr>
          </w:p>
        </w:tc>
      </w:tr>
      <w:tr w:rsidR="00B9400B" w14:paraId="5CF110F8" w14:textId="77777777" w:rsidTr="003F2E06">
        <w:tc>
          <w:tcPr>
            <w:tcW w:w="3284" w:type="dxa"/>
          </w:tcPr>
          <w:p w14:paraId="746D0C7D" w14:textId="14A2D9F4" w:rsidR="00B9400B" w:rsidRPr="00F46334" w:rsidRDefault="00B9400B" w:rsidP="002D4E9F">
            <w:pPr>
              <w:pStyle w:val="ListParagraph"/>
              <w:numPr>
                <w:ilvl w:val="0"/>
                <w:numId w:val="272"/>
              </w:numPr>
              <w:spacing w:before="120" w:after="120"/>
              <w:contextualSpacing w:val="0"/>
              <w:rPr>
                <w:sz w:val="24"/>
                <w:szCs w:val="24"/>
                <w:lang w:val="fr-FR"/>
              </w:rPr>
            </w:pPr>
            <w:r>
              <w:rPr>
                <w:sz w:val="24"/>
                <w:szCs w:val="24"/>
                <w:lang w:val="fr-FR"/>
              </w:rPr>
              <w:t>13</w:t>
            </w:r>
          </w:p>
        </w:tc>
        <w:tc>
          <w:tcPr>
            <w:tcW w:w="3285" w:type="dxa"/>
          </w:tcPr>
          <w:p w14:paraId="1684FE4A" w14:textId="7ED90315" w:rsidR="00B9400B" w:rsidRPr="00F46334" w:rsidRDefault="00B9400B" w:rsidP="002D4E9F">
            <w:pPr>
              <w:pStyle w:val="ListParagraph"/>
              <w:numPr>
                <w:ilvl w:val="0"/>
                <w:numId w:val="275"/>
              </w:numPr>
              <w:spacing w:before="120" w:after="120"/>
              <w:contextualSpacing w:val="0"/>
              <w:rPr>
                <w:sz w:val="24"/>
                <w:szCs w:val="24"/>
                <w:lang w:val="fr-FR"/>
              </w:rPr>
            </w:pPr>
            <w:r>
              <w:rPr>
                <w:sz w:val="24"/>
                <w:szCs w:val="24"/>
                <w:lang w:val="fr-FR"/>
              </w:rPr>
              <w:t>False</w:t>
            </w:r>
          </w:p>
        </w:tc>
        <w:tc>
          <w:tcPr>
            <w:tcW w:w="3285" w:type="dxa"/>
          </w:tcPr>
          <w:p w14:paraId="071C1F7F" w14:textId="6011A0EC" w:rsidR="00B9400B" w:rsidRPr="00F46334" w:rsidRDefault="00B9400B" w:rsidP="002D4E9F">
            <w:pPr>
              <w:pStyle w:val="ListParagraph"/>
              <w:numPr>
                <w:ilvl w:val="0"/>
                <w:numId w:val="279"/>
              </w:numPr>
              <w:spacing w:before="120" w:after="120"/>
              <w:contextualSpacing w:val="0"/>
              <w:rPr>
                <w:sz w:val="24"/>
                <w:szCs w:val="24"/>
                <w:lang w:val="fr-FR"/>
              </w:rPr>
            </w:pPr>
            <w:r>
              <w:rPr>
                <w:sz w:val="24"/>
                <w:szCs w:val="24"/>
                <w:lang w:val="fr-FR"/>
              </w:rPr>
              <w:t>False</w:t>
            </w:r>
          </w:p>
        </w:tc>
      </w:tr>
      <w:tr w:rsidR="00B9400B" w14:paraId="29937547" w14:textId="77777777" w:rsidTr="003F2E06">
        <w:tc>
          <w:tcPr>
            <w:tcW w:w="3284" w:type="dxa"/>
          </w:tcPr>
          <w:p w14:paraId="2724DF06" w14:textId="469010F3" w:rsidR="00B9400B" w:rsidRPr="00F46334" w:rsidRDefault="00B9400B" w:rsidP="002D4E9F">
            <w:pPr>
              <w:pStyle w:val="ListParagraph"/>
              <w:numPr>
                <w:ilvl w:val="0"/>
                <w:numId w:val="273"/>
              </w:numPr>
              <w:spacing w:before="120" w:after="120"/>
              <w:contextualSpacing w:val="0"/>
              <w:rPr>
                <w:sz w:val="24"/>
                <w:szCs w:val="24"/>
                <w:lang w:val="fr-FR"/>
              </w:rPr>
            </w:pPr>
            <w:r>
              <w:rPr>
                <w:sz w:val="24"/>
                <w:szCs w:val="24"/>
                <w:lang w:val="fr-FR"/>
              </w:rPr>
              <w:t>6</w:t>
            </w:r>
          </w:p>
        </w:tc>
        <w:tc>
          <w:tcPr>
            <w:tcW w:w="3285" w:type="dxa"/>
          </w:tcPr>
          <w:p w14:paraId="4C8CB65B" w14:textId="66582F0B" w:rsidR="00B9400B" w:rsidRPr="00F46334" w:rsidRDefault="00B9400B" w:rsidP="002D4E9F">
            <w:pPr>
              <w:pStyle w:val="ListParagraph"/>
              <w:numPr>
                <w:ilvl w:val="0"/>
                <w:numId w:val="276"/>
              </w:numPr>
              <w:spacing w:before="120" w:after="120"/>
              <w:contextualSpacing w:val="0"/>
              <w:rPr>
                <w:sz w:val="24"/>
                <w:szCs w:val="24"/>
                <w:lang w:val="fr-FR"/>
              </w:rPr>
            </w:pPr>
            <w:r>
              <w:rPr>
                <w:sz w:val="24"/>
                <w:szCs w:val="24"/>
                <w:lang w:val="fr-FR"/>
              </w:rPr>
              <w:t>False</w:t>
            </w:r>
          </w:p>
        </w:tc>
        <w:tc>
          <w:tcPr>
            <w:tcW w:w="3285" w:type="dxa"/>
          </w:tcPr>
          <w:p w14:paraId="4D3C9E58" w14:textId="1F57551A" w:rsidR="00B9400B" w:rsidRPr="00F46334" w:rsidRDefault="00B9400B" w:rsidP="002D4E9F">
            <w:pPr>
              <w:pStyle w:val="ListParagraph"/>
              <w:numPr>
                <w:ilvl w:val="0"/>
                <w:numId w:val="280"/>
              </w:numPr>
              <w:spacing w:before="120" w:after="120"/>
              <w:contextualSpacing w:val="0"/>
              <w:rPr>
                <w:sz w:val="24"/>
                <w:szCs w:val="24"/>
                <w:lang w:val="fr-FR"/>
              </w:rPr>
            </w:pPr>
            <w:r>
              <w:rPr>
                <w:sz w:val="24"/>
                <w:szCs w:val="24"/>
                <w:lang w:val="fr-FR"/>
              </w:rPr>
              <w:t>False</w:t>
            </w:r>
          </w:p>
        </w:tc>
      </w:tr>
      <w:tr w:rsidR="00B9400B" w14:paraId="10EC49A2" w14:textId="77777777" w:rsidTr="003F2E06">
        <w:tc>
          <w:tcPr>
            <w:tcW w:w="3284" w:type="dxa"/>
          </w:tcPr>
          <w:p w14:paraId="1907006F" w14:textId="1FE713AB" w:rsidR="00B9400B" w:rsidRPr="00F46334" w:rsidRDefault="00B9400B" w:rsidP="002D4E9F">
            <w:pPr>
              <w:pStyle w:val="ListParagraph"/>
              <w:numPr>
                <w:ilvl w:val="0"/>
                <w:numId w:val="274"/>
              </w:numPr>
              <w:spacing w:before="120" w:after="120"/>
              <w:contextualSpacing w:val="0"/>
              <w:rPr>
                <w:sz w:val="24"/>
                <w:szCs w:val="24"/>
                <w:lang w:val="fr-FR"/>
              </w:rPr>
            </w:pPr>
            <w:r>
              <w:rPr>
                <w:sz w:val="24"/>
                <w:szCs w:val="24"/>
                <w:lang w:val="fr-FR"/>
              </w:rPr>
              <w:t>6</w:t>
            </w:r>
          </w:p>
        </w:tc>
        <w:tc>
          <w:tcPr>
            <w:tcW w:w="3285" w:type="dxa"/>
          </w:tcPr>
          <w:p w14:paraId="3CA85B6C" w14:textId="549F72C7" w:rsidR="00B9400B" w:rsidRPr="00F46334" w:rsidRDefault="00B9400B" w:rsidP="002D4E9F">
            <w:pPr>
              <w:pStyle w:val="ListParagraph"/>
              <w:numPr>
                <w:ilvl w:val="0"/>
                <w:numId w:val="277"/>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21C80172" w14:textId="09463C0E" w:rsidR="00B9400B" w:rsidRPr="00F46334" w:rsidRDefault="00B9400B" w:rsidP="002D4E9F">
            <w:pPr>
              <w:pStyle w:val="ListParagraph"/>
              <w:numPr>
                <w:ilvl w:val="0"/>
                <w:numId w:val="281"/>
              </w:numPr>
              <w:spacing w:before="120" w:after="120"/>
              <w:contextualSpacing w:val="0"/>
              <w:rPr>
                <w:sz w:val="24"/>
                <w:szCs w:val="24"/>
                <w:lang w:val="fr-FR"/>
              </w:rPr>
            </w:pPr>
            <w:proofErr w:type="spellStart"/>
            <w:r>
              <w:rPr>
                <w:sz w:val="24"/>
                <w:szCs w:val="24"/>
                <w:lang w:val="fr-FR"/>
              </w:rPr>
              <w:t>True</w:t>
            </w:r>
            <w:proofErr w:type="spellEnd"/>
          </w:p>
        </w:tc>
      </w:tr>
      <w:tr w:rsidR="00B9400B" w14:paraId="5C8F44D9" w14:textId="77777777" w:rsidTr="003F2E06">
        <w:tc>
          <w:tcPr>
            <w:tcW w:w="3284" w:type="dxa"/>
          </w:tcPr>
          <w:p w14:paraId="53D18FD0" w14:textId="5D8405F1" w:rsidR="00B9400B" w:rsidRPr="00F46334" w:rsidRDefault="00B9400B" w:rsidP="00B9400B">
            <w:pPr>
              <w:pStyle w:val="ListParagraph"/>
              <w:spacing w:before="120" w:after="120"/>
              <w:contextualSpacing w:val="0"/>
              <w:rPr>
                <w:sz w:val="24"/>
                <w:szCs w:val="24"/>
                <w:lang w:val="fr-FR"/>
              </w:rPr>
            </w:pPr>
          </w:p>
        </w:tc>
        <w:tc>
          <w:tcPr>
            <w:tcW w:w="3285" w:type="dxa"/>
          </w:tcPr>
          <w:p w14:paraId="2986EEBD" w14:textId="04032F9D" w:rsidR="00B9400B" w:rsidRPr="00F46334" w:rsidRDefault="00B9400B" w:rsidP="002D4E9F">
            <w:pPr>
              <w:pStyle w:val="ListParagraph"/>
              <w:numPr>
                <w:ilvl w:val="0"/>
                <w:numId w:val="278"/>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388189C6" w14:textId="667AAA65" w:rsidR="00B9400B" w:rsidRPr="00F46334" w:rsidRDefault="00B9400B" w:rsidP="002D4E9F">
            <w:pPr>
              <w:pStyle w:val="ListParagraph"/>
              <w:numPr>
                <w:ilvl w:val="0"/>
                <w:numId w:val="282"/>
              </w:numPr>
              <w:spacing w:before="120" w:after="120"/>
              <w:contextualSpacing w:val="0"/>
              <w:rPr>
                <w:sz w:val="24"/>
                <w:szCs w:val="24"/>
                <w:lang w:val="fr-FR"/>
              </w:rPr>
            </w:pPr>
            <w:proofErr w:type="spellStart"/>
            <w:r>
              <w:rPr>
                <w:sz w:val="24"/>
                <w:szCs w:val="24"/>
                <w:lang w:val="fr-FR"/>
              </w:rPr>
              <w:t>True</w:t>
            </w:r>
            <w:proofErr w:type="spellEnd"/>
          </w:p>
        </w:tc>
      </w:tr>
    </w:tbl>
    <w:p w14:paraId="4BF22603" w14:textId="77777777" w:rsidR="00D4439D" w:rsidRPr="002D4E9F" w:rsidRDefault="00D4439D" w:rsidP="00A94951">
      <w:pPr>
        <w:pStyle w:val="Blue"/>
        <w:numPr>
          <w:ilvl w:val="0"/>
          <w:numId w:val="0"/>
        </w:numPr>
        <w:ind w:left="363"/>
        <w:rPr>
          <w:color w:val="auto"/>
        </w:rPr>
      </w:pPr>
    </w:p>
    <w:sectPr w:rsidR="00D4439D" w:rsidRPr="002D4E9F" w:rsidSect="003D0260">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92BA4" w14:textId="77777777" w:rsidR="003927CD" w:rsidRDefault="003927CD">
      <w:pPr>
        <w:spacing w:line="240" w:lineRule="auto"/>
      </w:pPr>
      <w:r>
        <w:separator/>
      </w:r>
    </w:p>
  </w:endnote>
  <w:endnote w:type="continuationSeparator" w:id="0">
    <w:p w14:paraId="4BA76A46" w14:textId="77777777" w:rsidR="003927CD" w:rsidRDefault="00392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unny Rewritten">
    <w:altName w:val="Batang"/>
    <w:charset w:val="81"/>
    <w:family w:val="script"/>
    <w:pitch w:val="variable"/>
    <w:sig w:usb0="A00002AF" w:usb1="190F68EB" w:usb2="00000010" w:usb3="00000000" w:csb0="001E019F" w:csb1="00000000"/>
  </w:font>
  <w:font w:name="Angelina">
    <w:altName w:val="Calibri"/>
    <w:charset w:val="00"/>
    <w:family w:val="auto"/>
    <w:pitch w:val="variable"/>
    <w:sig w:usb0="00000083" w:usb1="00000000" w:usb2="00000000" w:usb3="00000000" w:csb0="00000009"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72EFD" w14:textId="77777777"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2019</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121</w:t>
    </w:r>
    <w:r w:rsidRPr="00B55A21">
      <w:rPr>
        <w:rFonts w:ascii="Arial" w:hAnsi="Arial" w:cs="Arial"/>
        <w:bCs/>
        <w:color w:val="auto"/>
        <w:sz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0090F" w14:textId="62AF0CF0"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B376E" w14:textId="419572F8"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5F59" w14:textId="58790530"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9A4F2" w14:textId="77777777"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FE553" w14:textId="211F7FB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CFAF2" w14:textId="554E5259"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57A89" w14:textId="109015A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582EF" w14:textId="4570AA4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BFA21" w14:textId="144C299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52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A3736" w14:textId="12F2E0C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57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B18EF" w14:textId="20120846"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2019</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121</w:t>
    </w:r>
    <w:r w:rsidRPr="00B55A21">
      <w:rPr>
        <w:rFonts w:ascii="Arial" w:hAnsi="Arial" w:cs="Arial"/>
        <w:bCs/>
        <w:color w:val="auto"/>
        <w:sz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3CC69" w14:textId="0AA6DF42"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58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87114" w14:textId="6FF803D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21728" w14:textId="738BA719"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19351" w14:textId="35DADF14"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51B5C" w14:textId="4EDC9B15"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6E934" w14:textId="2B47BA20"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2C071" w14:textId="71421F7B"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1AF06" w14:textId="216C916F"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092DE" w14:textId="1AA08F7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C7AE4" w14:textId="67E47ACA"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83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0A16C" w14:textId="019A8256"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BC342" w14:textId="325D7E35"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87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16F84" w14:textId="5FF1C47C"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89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4E9FF" w14:textId="4D57CDE4"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93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476D" w14:textId="75F86EFE"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94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A78EF" w14:textId="3CE64EC6"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5BEEE" w14:textId="640CA9C5"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AEB57" w14:textId="690F0498"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48512" w14:textId="13A14DDA"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B8B3B" w14:textId="520CD6CE"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523D" w14:textId="6C603E1E"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F6DD5" w14:textId="315C394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D96AA" w14:textId="5FA50745"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8FB5A" w14:textId="35BF6BEB"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FDB29" w14:textId="6BDDD598"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00A74" w14:textId="0F83A221"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701A4" w14:textId="73516A13"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108E4" w14:textId="0011E19B"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20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CEE8D" w14:textId="147BD5B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25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893E1" w14:textId="6C953F9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29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41523" w14:textId="0FAC8E3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CA68A" w14:textId="77777777" w:rsidR="003927CD" w:rsidRDefault="003927CD">
      <w:pPr>
        <w:spacing w:line="240" w:lineRule="auto"/>
      </w:pPr>
      <w:r>
        <w:separator/>
      </w:r>
    </w:p>
  </w:footnote>
  <w:footnote w:type="continuationSeparator" w:id="0">
    <w:p w14:paraId="122D587D" w14:textId="77777777" w:rsidR="003927CD" w:rsidRDefault="003927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87B8"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B9C7056" w14:textId="77777777" w:rsidR="003927CD" w:rsidRPr="00B76C1C"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FB245" w14:textId="77777777" w:rsidR="003927CD" w:rsidRDefault="003927CD" w:rsidP="002778D5">
    <w:pPr>
      <w:pStyle w:val="Header"/>
      <w:pBdr>
        <w:bottom w:val="single" w:sz="4" w:space="1" w:color="auto"/>
      </w:pBdr>
      <w:tabs>
        <w:tab w:val="clear" w:pos="4513"/>
        <w:tab w:val="center" w:pos="3119"/>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0512" behindDoc="0" locked="0" layoutInCell="1" allowOverlap="1" wp14:anchorId="25D2436E" wp14:editId="0E71A16A">
              <wp:simplePos x="0" y="0"/>
              <wp:positionH relativeFrom="column">
                <wp:posOffset>5499735</wp:posOffset>
              </wp:positionH>
              <wp:positionV relativeFrom="paragraph">
                <wp:posOffset>226695</wp:posOffset>
              </wp:positionV>
              <wp:extent cx="1715135" cy="382905"/>
              <wp:effectExtent l="0" t="635" r="0" b="0"/>
              <wp:wrapNone/>
              <wp:docPr id="1122" name="Group 1122"/>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3" name="Rectangle 112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96E1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2A18B52"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22" o:spid="_x0000_s1063" style="position:absolute;left:0;text-align:left;margin-left:433.05pt;margin-top:17.85pt;width:135.05pt;height:30.15pt;rotation:90;z-index:25184051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">
              <v:rect id="Rectangle 1123" o:spid="_x0000_s106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Tr8QA&#10;AADdAAAADwAAAGRycy9kb3ducmV2LnhtbESP0YrCMBBF3wX/IYywb5rWFZFqlGVhwQVBtP2AsZlt&#10;g82kNLHWv98Igm8z3Hvu3NnsBtuInjpvHCtIZwkI4tJpw5WCIv+ZrkD4gKyxcUwKHuRhtx2PNphp&#10;d+cT9edQiRjCPkMFdQhtJqUva7LoZ64ljtqf6yyGuHaV1B3eY7ht5DxJltKi4Xihxpa+ayqv55uN&#10;NfLltfhdmd5eqqQ4HtLHsV0YpT4mw9caRKAhvM0veq8jl84/4flNH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U6/EAAAA3QAAAA8AAAAAAAAAAAAAAAAAmAIAAGRycy9k&#10;b3ducmV2LnhtbFBLBQYAAAAABAAEAPUAAACJAwAAAAA=&#10;" fillcolor="#cee9f5 [662]" stroked="f" strokeweight="2pt"/>
              <v:roundrect id="Rounded Rectangle 177" o:spid="_x0000_s1065"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OHsUA&#10;AADdAAAADwAAAGRycy9kb3ducmV2LnhtbERPS2sCMRC+C/0PYYTeNFHEtqtRWh9F6KWuevA2bMbd&#10;pZvJskl17a83BcHbfHzPmc5bW4kzNb50rGHQVyCIM2dKzjXsd+veKwgfkA1WjknDlTzMZ0+dKSbG&#10;XXhL5zTkIoawT1BDEUKdSOmzgiz6vquJI3dyjcUQYZNL0+AlhttKDpUaS4slx4YCa1oUlP2kv1bD&#10;x1e1XYXjsj0oentJv/+WUn3utH7utu8TEIHa8BDf3RsT5w+GI/j/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Q4exQAAAN0AAAAPAAAAAAAAAAAAAAAAAJgCAABkcnMv&#10;ZG93bnJldi54bWxQSwUGAAAAAAQABAD1AAAAigMAAAAA&#10;" fillcolor="#cee9f5 [662]" stroked="f" strokeweight="2pt">
                <v:textbox>
                  <w:txbxContent>
                    <w:p w14:paraId="28196E1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2A18B52"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5648" behindDoc="0" locked="0" layoutInCell="1" allowOverlap="1" wp14:anchorId="384A19CE" wp14:editId="0DCCB374">
          <wp:simplePos x="0" y="0"/>
          <wp:positionH relativeFrom="column">
            <wp:posOffset>5695315</wp:posOffset>
          </wp:positionH>
          <wp:positionV relativeFrom="paragraph">
            <wp:posOffset>-157784</wp:posOffset>
          </wp:positionV>
          <wp:extent cx="368300" cy="340995"/>
          <wp:effectExtent l="0" t="0" r="0" b="190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8300" cy="34099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64FA9" w14:textId="77777777"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2560" behindDoc="0" locked="0" layoutInCell="1" allowOverlap="1" wp14:anchorId="010D24CA" wp14:editId="7048FCF9">
              <wp:simplePos x="0" y="0"/>
              <wp:positionH relativeFrom="column">
                <wp:posOffset>5493385</wp:posOffset>
              </wp:positionH>
              <wp:positionV relativeFrom="paragraph">
                <wp:posOffset>226695</wp:posOffset>
              </wp:positionV>
              <wp:extent cx="1715135" cy="382905"/>
              <wp:effectExtent l="0" t="635" r="0" b="0"/>
              <wp:wrapNone/>
              <wp:docPr id="1125" name="Group 1125"/>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6" name="Rectangle 112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2259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9381C39"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25" o:spid="_x0000_s1066" style="position:absolute;left:0;text-align:left;margin-left:432.55pt;margin-top:17.85pt;width:135.05pt;height:30.15pt;rotation:90;z-index:25184256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">
              <v:rect id="Rectangle 1126" o:spid="_x0000_s106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wN8MA&#10;AADdAAAADwAAAGRycy9kb3ducmV2LnhtbESP0YrCMBBF3xf8hzCCb2takSLVKCIIuyCI2g8Ym7EN&#10;NpPSxFr/3iws+DbDvefOndVmsI3oqfPGsYJ0moAgLp02XCkoLvvvBQgfkDU2jknBizxs1qOvFeba&#10;PflE/TlUIoawz1FBHUKbS+nLmiz6qWuJo3ZzncUQ166SusNnDLeNnCVJJi0ajhdqbGlXU3k/P2ys&#10;ccnuxe/C9PZaJcXxkL6O7dwoNRkP2yWIQEP4mP/pHx25dJbB3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wN8MAAADdAAAADwAAAAAAAAAAAAAAAACYAgAAZHJzL2Rv&#10;d25yZXYueG1sUEsFBgAAAAAEAAQA9QAAAIgDAAAAAA==&#10;" fillcolor="#cee9f5 [662]" stroked="f" strokeweight="2pt"/>
              <v:roundrect id="Rounded Rectangle 177" o:spid="_x0000_s1068"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QacQA&#10;AADdAAAADwAAAGRycy9kb3ducmV2LnhtbERPO2/CMBDeK/EfrEPqVmwYoAQMKk8hdYEAQ7dTfE2i&#10;xucodiHw63GlSmz36XvedN7aSlyo8aVjDf2eAkGcOVNyruF03Ly9g/AB2WDlmDTcyMN81nmZYmLc&#10;lQ90SUMuYgj7BDUUIdSJlD4ryKLvuZo4ct+usRgibHJpGrzGcFvJgVJDabHk2FBgTcuCsp/012pY&#10;fFaHdfhatWdF41G6v6+k2h61fu22HxMQgdrwFP+7dybO7w9G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kGnEAAAA3QAAAA8AAAAAAAAAAAAAAAAAmAIAAGRycy9k&#10;b3ducmV2LnhtbFBLBQYAAAAABAAEAPUAAACJAwAAAAA=&#10;" fillcolor="#cee9f5 [662]" stroked="f" strokeweight="2pt">
                <v:textbox>
                  <w:txbxContent>
                    <w:p w14:paraId="2E12259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9381C39"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9744" behindDoc="0" locked="0" layoutInCell="1" allowOverlap="1" wp14:anchorId="3B1DC103" wp14:editId="7F826C53">
          <wp:simplePos x="0" y="0"/>
          <wp:positionH relativeFrom="column">
            <wp:posOffset>5695315</wp:posOffset>
          </wp:positionH>
          <wp:positionV relativeFrom="paragraph">
            <wp:posOffset>-259080</wp:posOffset>
          </wp:positionV>
          <wp:extent cx="381635" cy="446405"/>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35" cy="446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7A174" w14:textId="1174CB4F"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75328" behindDoc="0" locked="0" layoutInCell="1" allowOverlap="1" wp14:anchorId="7EEF1D8E" wp14:editId="798AE659">
          <wp:simplePos x="0" y="0"/>
          <wp:positionH relativeFrom="column">
            <wp:posOffset>5662930</wp:posOffset>
          </wp:positionH>
          <wp:positionV relativeFrom="paragraph">
            <wp:posOffset>-277495</wp:posOffset>
          </wp:positionV>
          <wp:extent cx="381635" cy="446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35" cy="44640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4608" behindDoc="0" locked="0" layoutInCell="1" allowOverlap="1" wp14:anchorId="49829CFE" wp14:editId="48A83F22">
              <wp:simplePos x="0" y="0"/>
              <wp:positionH relativeFrom="column">
                <wp:posOffset>5499735</wp:posOffset>
              </wp:positionH>
              <wp:positionV relativeFrom="paragraph">
                <wp:posOffset>226695</wp:posOffset>
              </wp:positionV>
              <wp:extent cx="1715135" cy="382905"/>
              <wp:effectExtent l="0" t="635" r="0" b="0"/>
              <wp:wrapNone/>
              <wp:docPr id="1128" name="Group 1128"/>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9" name="Rectangle 1129"/>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6AA63"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BB3649D"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28" o:spid="_x0000_s1069" style="position:absolute;left:0;text-align:left;margin-left:433.05pt;margin-top:17.85pt;width:135.05pt;height:30.15pt;rotation:90;z-index:25184460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">
              <v:rect id="Rectangle 1129" o:spid="_x0000_s107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kRcUA&#10;AADdAAAADwAAAGRycy9kb3ducmV2LnhtbESP0WrDMAxF3wv7B6PB3lonYYQuqxvGYNBCIazNB2ix&#10;lpjGcoi9NP37ulDYm8S95+pqU862FxON3jhWkK4SEMSN04ZbBfXpa7kG4QOyxt4xKbiSh3L7tNhg&#10;od2Fv2k6hlbEEPYFKuhCGAopfdORRb9yA3HUft1oMcR1bKUe8RLDbS+zJMmlRcPxQocDfXbUnI9/&#10;NtY45ed6vzaT/WmTujqk12p4NUq9PM8f7yACzeHf/KB3OnJp9gb3b+II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WRFxQAAAN0AAAAPAAAAAAAAAAAAAAAAAJgCAABkcnMv&#10;ZG93bnJldi54bWxQSwUGAAAAAAQABAD1AAAAigMAAAAA&#10;" fillcolor="#cee9f5 [662]" stroked="f" strokeweight="2pt"/>
              <v:roundrect id="Rounded Rectangle 177" o:spid="_x0000_s1071"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ewMcA&#10;AADdAAAADwAAAGRycy9kb3ducmV2LnhtbESPQU/DMAyF75P2HyIj7caSMolBWToBAzSJC+vgwM1q&#10;TFutcaombIVfjw9Iu9l6z+99Xq1H36kjDbENbCGbG1DEVXAt1xbe98+XN6BiQnbYBSYLPxRhXUwn&#10;K8xdOPGOjmWqlYRwzNFCk1Kfax2rhjzGeeiJRfsKg8ck61BrN+BJwn2nr4y51h5bloYGe3psqDqU&#10;397Cw2u3e0qfm/HD0O2yfPvdaPOyt3Z2Md7fgUo0prP5/3rrBD9bCL98IyPo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nsDHAAAA3QAAAA8AAAAAAAAAAAAAAAAAmAIAAGRy&#10;cy9kb3ducmV2LnhtbFBLBQYAAAAABAAEAPUAAACMAwAAAAA=&#10;" fillcolor="#cee9f5 [662]" stroked="f" strokeweight="2pt">
                <v:textbox>
                  <w:txbxContent>
                    <w:p w14:paraId="25B6AA63"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BB3649D"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92FA3" w14:textId="7D20C948"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7616" behindDoc="0" locked="0" layoutInCell="1" allowOverlap="1" wp14:anchorId="6DD6D294" wp14:editId="55B70782">
          <wp:simplePos x="0" y="0"/>
          <wp:positionH relativeFrom="column">
            <wp:posOffset>5641975</wp:posOffset>
          </wp:positionH>
          <wp:positionV relativeFrom="paragraph">
            <wp:posOffset>-192709</wp:posOffset>
          </wp:positionV>
          <wp:extent cx="426720" cy="375920"/>
          <wp:effectExtent l="0" t="0" r="0" b="508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85568" behindDoc="0" locked="0" layoutInCell="1" allowOverlap="1" wp14:anchorId="2C07FD06" wp14:editId="5CE29FFE">
              <wp:simplePos x="0" y="0"/>
              <wp:positionH relativeFrom="column">
                <wp:posOffset>5499735</wp:posOffset>
              </wp:positionH>
              <wp:positionV relativeFrom="paragraph">
                <wp:posOffset>226695</wp:posOffset>
              </wp:positionV>
              <wp:extent cx="1715135" cy="382905"/>
              <wp:effectExtent l="0" t="635" r="0" b="0"/>
              <wp:wrapNone/>
              <wp:docPr id="937" name="Group 937"/>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38" name="Rectangle 93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BBF8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3E9167"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7" o:spid="_x0000_s1072" style="position:absolute;left:0;text-align:left;margin-left:433.05pt;margin-top:17.85pt;width:135.05pt;height:30.15pt;rotation:90;z-index:25188556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">
              <v:rect id="Rectangle 938" o:spid="_x0000_s1073"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OSsQA&#10;AADcAAAADwAAAGRycy9kb3ducmV2LnhtbESP0WrCQBBF3wv9h2UE3+rGVkRTVymFQgVB1HzANDsm&#10;i9nZkN3G+PfOg+DjcOeeObPaDL5RPXXRBTYwnWSgiMtgHVcGitPP2wJUTMgWm8Bk4EYRNuvXlxXm&#10;Nlz5QP0xVUogHHM0UKfU5lrHsiaPcRJaYsnOofOYZOwqbTu8Ctw3+j3L5tqjY7lQY0vfNZWX478X&#10;jdP8UmwXrvd/VVbsd9Pbvp05Y8aj4esTVKIhPZcf7V9rYPkhtvKME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zkrEAAAA3AAAAA8AAAAAAAAAAAAAAAAAmAIAAGRycy9k&#10;b3ducmV2LnhtbFBLBQYAAAAABAAEAPUAAACJAwAAAAA=&#10;" fillcolor="#cee9f5 [662]" stroked="f" strokeweight="2pt"/>
              <v:roundrect id="Rounded Rectangle 177" o:spid="_x0000_s1074"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5rsYA&#10;AADcAAAADwAAAGRycy9kb3ducmV2LnhtbESPQWvCQBSE74X+h+UVvNXdVmhNdBWtVgQvNerB2yP7&#10;TEKzb0N21dhf3xUKPQ4z8w0znna2FhdqfeVYw0tfgSDOnam40LDffT4PQfiAbLB2TBpu5GE6eXwY&#10;Y2rclbd0yUIhIoR9ihrKEJpUSp+XZNH3XUMcvZNrLYYo20KaFq8Rbmv5qtSbtFhxXCixoY+S8u/s&#10;bDXMN/V2GY6L7qAoec++fhZSrXZa95662QhEoC78h//aa6MhGSRwP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5rsYAAADcAAAADwAAAAAAAAAAAAAAAACYAgAAZHJz&#10;L2Rvd25yZXYueG1sUEsFBgAAAAAEAAQA9QAAAIsDAAAAAA==&#10;" fillcolor="#cee9f5 [662]" stroked="f" strokeweight="2pt">
                <v:textbox>
                  <w:txbxContent>
                    <w:p w14:paraId="238BBF8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3E9167"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9DC48" w14:textId="1D9ECF56"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9664" behindDoc="0" locked="0" layoutInCell="1" allowOverlap="1" wp14:anchorId="09F05076" wp14:editId="2ADBE07E">
          <wp:simplePos x="0" y="0"/>
          <wp:positionH relativeFrom="column">
            <wp:posOffset>5641150</wp:posOffset>
          </wp:positionH>
          <wp:positionV relativeFrom="paragraph">
            <wp:posOffset>-199390</wp:posOffset>
          </wp:positionV>
          <wp:extent cx="426720" cy="375920"/>
          <wp:effectExtent l="0" t="0" r="0" b="508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6656" behindDoc="0" locked="0" layoutInCell="1" allowOverlap="1" wp14:anchorId="3007CBC1" wp14:editId="7084E909">
              <wp:simplePos x="0" y="0"/>
              <wp:positionH relativeFrom="column">
                <wp:posOffset>5480685</wp:posOffset>
              </wp:positionH>
              <wp:positionV relativeFrom="paragraph">
                <wp:posOffset>226695</wp:posOffset>
              </wp:positionV>
              <wp:extent cx="1715135" cy="382905"/>
              <wp:effectExtent l="0" t="635" r="0" b="0"/>
              <wp:wrapNone/>
              <wp:docPr id="1131" name="Group 1131"/>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2" name="Rectangle 113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7310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1F000AD"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1" o:spid="_x0000_s1075" style="position:absolute;left:0;text-align:left;margin-left:431.55pt;margin-top:17.85pt;width:135.05pt;height:30.15pt;rotation:90;z-index:25184665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">
              <v:rect id="Rectangle 1132" o:spid="_x0000_s1076"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g6cQA&#10;AADdAAAADwAAAGRycy9kb3ducmV2LnhtbESP0YrCMBBF3wX/IYywb5rWFZFqlGVhwQVBtP2AsZlt&#10;g82kNLHWv98Igm8z3Hvu3NnsBtuInjpvHCtIZwkI4tJpw5WCIv+ZrkD4gKyxcUwKHuRhtx2PNphp&#10;d+cT9edQiRjCPkMFdQhtJqUva7LoZ64ljtqf6yyGuHaV1B3eY7ht5DxJltKi4Xihxpa+ayqv55uN&#10;NfLltfhdmd5eqqQ4HtLHsV0YpT4mw9caRKAhvM0veq8jl37O4flNH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YOnEAAAA3QAAAA8AAAAAAAAAAAAAAAAAmAIAAGRycy9k&#10;b3ducmV2LnhtbFBLBQYAAAAABAAEAPUAAACJAwAAAAA=&#10;" fillcolor="#cee9f5 [662]" stroked="f" strokeweight="2pt"/>
              <v:roundrect id="Rounded Rectangle 177" o:spid="_x0000_s1077"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At8QA&#10;AADdAAAADwAAAGRycy9kb3ducmV2LnhtbERPS2sCMRC+F/wPYQreNFGh1dUorS+EXuraHrwNm+nu&#10;4maybKJu/fWmIPQ2H99zZovWVuJCjS8daxj0FQjizJmScw1fh01vDMIHZIOVY9LwSx4W887TDBPj&#10;rrynSxpyEUPYJ6ihCKFOpPRZQRZ939XEkftxjcUQYZNL0+A1httKDpV6kRZLjg0F1rQsKDulZ6vh&#10;/aPar8Nx1X4rmrymn7eVVNuD1t3n9m0KIlAb/sUP987E+YPRC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ALfEAAAA3QAAAA8AAAAAAAAAAAAAAAAAmAIAAGRycy9k&#10;b3ducmV2LnhtbFBLBQYAAAAABAAEAPUAAACJAwAAAAA=&#10;" fillcolor="#cee9f5 [662]" stroked="f" strokeweight="2pt">
                <v:textbox>
                  <w:txbxContent>
                    <w:p w14:paraId="7F07310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1F000AD"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1A9A9" w14:textId="42320084"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16288" behindDoc="0" locked="0" layoutInCell="1" allowOverlap="1" wp14:anchorId="773B6E6E" wp14:editId="2E8A1F13">
          <wp:simplePos x="0" y="0"/>
          <wp:positionH relativeFrom="column">
            <wp:posOffset>5643083</wp:posOffset>
          </wp:positionH>
          <wp:positionV relativeFrom="paragraph">
            <wp:posOffset>-206375</wp:posOffset>
          </wp:positionV>
          <wp:extent cx="426720" cy="375920"/>
          <wp:effectExtent l="0" t="0" r="0" b="508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8704" behindDoc="0" locked="0" layoutInCell="1" allowOverlap="1" wp14:anchorId="6F0446F2" wp14:editId="12229340">
              <wp:simplePos x="0" y="0"/>
              <wp:positionH relativeFrom="column">
                <wp:posOffset>5487035</wp:posOffset>
              </wp:positionH>
              <wp:positionV relativeFrom="paragraph">
                <wp:posOffset>226695</wp:posOffset>
              </wp:positionV>
              <wp:extent cx="1715135" cy="382905"/>
              <wp:effectExtent l="0" t="635" r="0" b="0"/>
              <wp:wrapNone/>
              <wp:docPr id="1134" name="Group 1134"/>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5" name="Rectangle 1135"/>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3F95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0ECDA"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4" o:spid="_x0000_s1078" style="position:absolute;left:0;text-align:left;margin-left:432.05pt;margin-top:17.85pt;width:135.05pt;height:30.15pt;rotation:90;z-index:251848704;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">
              <v:rect id="Rectangle 1135" o:spid="_x0000_s107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4ncQA&#10;AADdAAAADwAAAGRycy9kb3ducmV2LnhtbESP0YrCMBBF3wX/IYzgm6Z1V5FqFBEWVhBE7QeMzdgG&#10;m0lpsrX+vVlY2LcZ7j137qy3va1FR603jhWk0wQEceG04VJBfv2aLEH4gKyxdkwKXuRhuxkO1php&#10;9+QzdZdQihjCPkMFVQhNJqUvKrLop64hjtrdtRZDXNtS6hafMdzWcpYkC2nRcLxQYUP7iorH5cfG&#10;GtfFIz8sTWdvZZKfjunr1HwapcajfrcCEagP/+Y/+ltHLv2Yw+83cQS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J3EAAAA3QAAAA8AAAAAAAAAAAAAAAAAmAIAAGRycy9k&#10;b3ducmV2LnhtbFBLBQYAAAAABAAEAPUAAACJAwAAAAA=&#10;" fillcolor="#cee9f5 [662]" stroked="f" strokeweight="2pt"/>
              <v:roundrect id="Rounded Rectangle 177" o:spid="_x0000_s1080"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jL8QA&#10;AADdAAAADwAAAGRycy9kb3ducmV2LnhtbERPTWsCMRC9C/6HMIK3mljB6mqUtlYp9FJXPXgbNuPu&#10;4maybFJd/fVNoeBtHu9z5svWVuJCjS8daxgOFAjizJmScw373fppAsIHZIOVY9JwIw/LRbczx8S4&#10;K2/pkoZcxBD2CWooQqgTKX1WkEU/cDVx5E6usRgibHJpGrzGcFvJZ6XG0mLJsaHAmt4Lys7pj9Xw&#10;9lVtP8Jx1R4UTV/S7/tKqs1O636vfZ2BCNSGh/jf/Wni/OFoD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oy/EAAAA3QAAAA8AAAAAAAAAAAAAAAAAmAIAAGRycy9k&#10;b3ducmV2LnhtbFBLBQYAAAAABAAEAPUAAACJAwAAAAA=&#10;" fillcolor="#cee9f5 [662]" stroked="f" strokeweight="2pt">
                <v:textbox>
                  <w:txbxContent>
                    <w:p w14:paraId="4263F95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0ECDA"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5C14D" w14:textId="77777777"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914240" behindDoc="0" locked="0" layoutInCell="1" allowOverlap="1" wp14:anchorId="7705798A" wp14:editId="2814A9C8">
              <wp:simplePos x="0" y="0"/>
              <wp:positionH relativeFrom="column">
                <wp:posOffset>5487035</wp:posOffset>
              </wp:positionH>
              <wp:positionV relativeFrom="paragraph">
                <wp:posOffset>226695</wp:posOffset>
              </wp:positionV>
              <wp:extent cx="1715135" cy="382905"/>
              <wp:effectExtent l="0" t="635" r="0" b="0"/>
              <wp:wrapNone/>
              <wp:docPr id="936" name="Group 93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40" name="Rectangle 94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8CCD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BA6504E"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6" o:spid="_x0000_s1081" style="position:absolute;left:0;text-align:left;margin-left:432.05pt;margin-top:17.85pt;width:135.05pt;height:30.15pt;rotation:90;z-index:25191424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">
              <v:rect id="Rectangle 940" o:spid="_x0000_s108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xMcMA&#10;AADcAAAADwAAAGRycy9kb3ducmV2LnhtbESP0WrCQBBF34X+wzKFvulGEdHUVUqhoCCImg+YZqfJ&#10;YnY2ZNcY/77zIPg43Llnzqy3g29UT110gQ1MJxko4jJYx5WB4vIzXoKKCdliE5gMPCjCdvM2WmNu&#10;w51P1J9TpQTCMUcDdUptrnUsa/IYJ6ElluwvdB6TjF2lbYd3gftGz7JsoT06lgs1tvRdU3k937xo&#10;XBbXYr90vf+tsuJ4mD6O7dwZ8/E+fH2CSjSk1/KzvbMGVnPRl2eE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xMcMAAADcAAAADwAAAAAAAAAAAAAAAACYAgAAZHJzL2Rv&#10;d25yZXYueG1sUEsFBgAAAAAEAAQA9QAAAIgDAAAAAA==&#10;" fillcolor="#cee9f5 [662]" stroked="f" strokeweight="2pt"/>
              <v:roundrect id="Rounded Rectangle 177" o:spid="_x0000_s1083"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1k8MA&#10;AADcAAAADwAAAGRycy9kb3ducmV2LnhtbERPz2vCMBS+C/4P4Qm7aaKwqZ1p0bkNYRet22G3R/Ns&#10;i81LaTLt9tebg7Djx/d7lfW2ERfqfO1Yw3SiQBAXztRcavg8vo0XIHxANtg4Jg2/5CFLh4MVJsZd&#10;+UCXPJQihrBPUEMVQptI6YuKLPqJa4kjd3KdxRBhV0rT4TWG20bOlHqSFmuODRW29FJRcc5/rIbN&#10;R3N4Dd/b/kvRcp7v/7ZSvR+1fhj162cQgfrwL767d0bD8jHOj2fiE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1k8MAAADcAAAADwAAAAAAAAAAAAAAAACYAgAAZHJzL2Rv&#10;d25yZXYueG1sUEsFBgAAAAAEAAQA9QAAAIgDAAAAAA==&#10;" fillcolor="#cee9f5 [662]" stroked="f" strokeweight="2pt">
                <v:textbox>
                  <w:txbxContent>
                    <w:p w14:paraId="5B08CCD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BA6504E"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913216" behindDoc="0" locked="0" layoutInCell="1" allowOverlap="1" wp14:anchorId="3BC220DE" wp14:editId="2173BBDE">
          <wp:simplePos x="0" y="0"/>
          <wp:positionH relativeFrom="column">
            <wp:posOffset>5680627</wp:posOffset>
          </wp:positionH>
          <wp:positionV relativeFrom="paragraph">
            <wp:posOffset>-196215</wp:posOffset>
          </wp:positionV>
          <wp:extent cx="318052" cy="363210"/>
          <wp:effectExtent l="0" t="0" r="635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052" cy="3632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C5BE9"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0752" behindDoc="0" locked="0" layoutInCell="1" allowOverlap="1" wp14:anchorId="22317C8A" wp14:editId="5F837F5D">
              <wp:simplePos x="0" y="0"/>
              <wp:positionH relativeFrom="column">
                <wp:posOffset>5499735</wp:posOffset>
              </wp:positionH>
              <wp:positionV relativeFrom="paragraph">
                <wp:posOffset>226695</wp:posOffset>
              </wp:positionV>
              <wp:extent cx="1715135" cy="382905"/>
              <wp:effectExtent l="0" t="635" r="0" b="0"/>
              <wp:wrapNone/>
              <wp:docPr id="1137" name="Group 1137"/>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8" name="Rectangle 113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32D6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31122BA"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7" o:spid="_x0000_s1084" style="position:absolute;left:0;text-align:left;margin-left:433.05pt;margin-top:17.85pt;width:135.05pt;height:30.15pt;rotation:90;z-index:25185075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">
              <v:rect id="Rectangle 1138" o:spid="_x0000_s108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XA8UA&#10;AADdAAAADwAAAGRycy9kb3ducmV2LnhtbESP0WrDMAxF3wv9B6PC3lon2yglq1PGYLDBoLTNB2ix&#10;lpjEcoi9NP376WHQN110z9XV/jD7Xk00RhfYQL7JQBHXwTpuDFSX9/UOVEzIFvvAZOBGEQ7lcrHH&#10;woYrn2g6p0ZJCMcCDbQpDYXWsW7JY9yEgVh2P2H0mESOjbYjXiXc9/oxy7bao2O50OJAby3V3fnX&#10;S43Ltqs+d27y301WHb/y23F4dsY8rObXF1CJ5nQ3/9MfVrj8SerK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FcDxQAAAN0AAAAPAAAAAAAAAAAAAAAAAJgCAABkcnMv&#10;ZG93bnJldi54bWxQSwUGAAAAAAQABAD1AAAAigMAAAAA&#10;" fillcolor="#cee9f5 [662]" stroked="f" strokeweight="2pt"/>
              <v:roundrect id="Rounded Rectangle 177" o:spid="_x0000_s1086"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XcUA&#10;AADdAAAADwAAAGRycy9kb3ducmV2LnhtbERPS2vCQBC+C/0PyxS86a4VbI2u0tYHQi9N1IO3ITtN&#10;QrOzIbtq7K/vCoXe5uN7znzZ2VpcqPWVYw2joQJBnDtTcaHhsN8MXkD4gGywdkwabuRhuXjozTEx&#10;7sopXbJQiBjCPkENZQhNIqXPS7Loh64hjtyXay2GCNtCmhavMdzW8kmpibRYcWwosaH3kvLv7Gw1&#10;vH3U6TqcVt1R0fQ5+/xZSbXda91/7F5nIAJ14V/8596ZOH80n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TddxQAAAN0AAAAPAAAAAAAAAAAAAAAAAJgCAABkcnMv&#10;ZG93bnJldi54bWxQSwUGAAAAAAQABAD1AAAAigMAAAAA&#10;" fillcolor="#cee9f5 [662]" stroked="f" strokeweight="2pt">
                <v:textbox>
                  <w:txbxContent>
                    <w:p w14:paraId="34A32D6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31122BA"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95104" behindDoc="0" locked="0" layoutInCell="1" allowOverlap="1" wp14:anchorId="52BA0CB1" wp14:editId="4685D072">
          <wp:simplePos x="0" y="0"/>
          <wp:positionH relativeFrom="column">
            <wp:posOffset>5520386</wp:posOffset>
          </wp:positionH>
          <wp:positionV relativeFrom="paragraph">
            <wp:posOffset>-239395</wp:posOffset>
          </wp:positionV>
          <wp:extent cx="532737" cy="442136"/>
          <wp:effectExtent l="0" t="0" r="127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2737" cy="44213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75608"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2800" behindDoc="0" locked="0" layoutInCell="1" allowOverlap="1" wp14:anchorId="169A7FB5" wp14:editId="4021F182">
              <wp:simplePos x="0" y="0"/>
              <wp:positionH relativeFrom="column">
                <wp:posOffset>5487035</wp:posOffset>
              </wp:positionH>
              <wp:positionV relativeFrom="paragraph">
                <wp:posOffset>226695</wp:posOffset>
              </wp:positionV>
              <wp:extent cx="1715135" cy="382905"/>
              <wp:effectExtent l="0" t="635" r="0" b="0"/>
              <wp:wrapNone/>
              <wp:docPr id="1140" name="Group 114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1" name="Rectangle 114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1AAC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51BDDB"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40" o:spid="_x0000_s1087" style="position:absolute;left:0;text-align:left;margin-left:432.05pt;margin-top:17.85pt;width:135.05pt;height:30.15pt;rotation:90;z-index:25185280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">
              <v:rect id="Rectangle 1141" o:spid="_x0000_s108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N48QA&#10;AADdAAAADwAAAGRycy9kb3ducmV2LnhtbESP0YrCMBBF34X9hzALvmlaEZFqKiIsuLAgaj9gbMY2&#10;tJmUJlvr35uFBd9muPfcubPdjbYVA/XeOFaQzhMQxKXThisFxfVrtgbhA7LG1jEpeJKHXf4x2WKm&#10;3YPPNFxCJWII+wwV1CF0mZS+rMmin7uOOGp311sMce0rqXt8xHDbykWSrKRFw/FCjR0daiqby6+N&#10;Na6rpvhem8HeqqQ4/aTPU7c0Sk0/x/0GRKAxvM3/9FFHLl2m8PdNHEH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jePEAAAA3QAAAA8AAAAAAAAAAAAAAAAAmAIAAGRycy9k&#10;b3ducmV2LnhtbFBLBQYAAAAABAAEAPUAAACJAwAAAAA=&#10;" fillcolor="#cee9f5 [662]" stroked="f" strokeweight="2pt"/>
              <v:roundrect id="Rounded Rectangle 177" o:spid="_x0000_s1089"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WUcUA&#10;AADdAAAADwAAAGRycy9kb3ducmV2LnhtbERPS2sCMRC+C/0PYYTeNFHEtqtRWh9F6KWuevA2bMbd&#10;pZvJskl17a83BcHbfHzPmc5bW4kzNb50rGHQVyCIM2dKzjXsd+veKwgfkA1WjknDlTzMZ0+dKSbG&#10;XXhL5zTkIoawT1BDEUKdSOmzgiz6vquJI3dyjcUQYZNL0+AlhttKDpUaS4slx4YCa1oUlP2kv1bD&#10;x1e1XYXjsj0oentJv/+WUn3utH7utu8TEIHa8BDf3RsT5w9GQ/j/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9ZRxQAAAN0AAAAPAAAAAAAAAAAAAAAAAJgCAABkcnMv&#10;ZG93bnJldi54bWxQSwUGAAAAAAQABAD1AAAAigMAAAAA&#10;" fillcolor="#cee9f5 [662]" stroked="f" strokeweight="2pt">
                <v:textbox>
                  <w:txbxContent>
                    <w:p w14:paraId="6491AAC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51BDDB"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01248" behindDoc="0" locked="0" layoutInCell="1" allowOverlap="1" wp14:anchorId="713AEF40" wp14:editId="7CF96115">
          <wp:simplePos x="0" y="0"/>
          <wp:positionH relativeFrom="column">
            <wp:posOffset>5570601</wp:posOffset>
          </wp:positionH>
          <wp:positionV relativeFrom="paragraph">
            <wp:posOffset>-197961</wp:posOffset>
          </wp:positionV>
          <wp:extent cx="416966" cy="386064"/>
          <wp:effectExtent l="0" t="0" r="254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6966" cy="38606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DCCF7"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4848" behindDoc="0" locked="0" layoutInCell="1" allowOverlap="1" wp14:anchorId="060E6622" wp14:editId="7170D16F">
              <wp:simplePos x="0" y="0"/>
              <wp:positionH relativeFrom="column">
                <wp:posOffset>5506085</wp:posOffset>
              </wp:positionH>
              <wp:positionV relativeFrom="paragraph">
                <wp:posOffset>220345</wp:posOffset>
              </wp:positionV>
              <wp:extent cx="1715135" cy="382905"/>
              <wp:effectExtent l="0" t="635" r="0" b="0"/>
              <wp:wrapNone/>
              <wp:docPr id="1143" name="Group 1143"/>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4" name="Rectangle 114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93B3B"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8024A02"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43" o:spid="_x0000_s1090" style="position:absolute;left:0;text-align:left;margin-left:433.55pt;margin-top:17.35pt;width:135.05pt;height:30.15pt;rotation:90;z-index:25185484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">
              <v:rect id="Rectangle 1144" o:spid="_x0000_s109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ue8QA&#10;AADdAAAADwAAAGRycy9kb3ducmV2LnhtbESP0YrCMBBF34X9hzALvtm0UkS6RhFhQUEQtR8wNrNt&#10;sJmUJlvr35uFBd9muPfcubPajLYVA/XeOFaQJSkI4sppw7WC8vo9W4LwAVlj65gUPMnDZv0xWWGh&#10;3YPPNFxCLWII+wIVNCF0hZS+asiiT1xHHLUf11sMce1rqXt8xHDbynmaLqRFw/FCgx3tGqrul18b&#10;a1wX9/KwNIO91Wl5OmbPU5cbpaaf4/YLRKAxvM3/9F5HLstz+Psmji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LnvEAAAA3QAAAA8AAAAAAAAAAAAAAAAAmAIAAGRycy9k&#10;b3ducmV2LnhtbFBLBQYAAAAABAAEAPUAAACJAwAAAAA=&#10;" fillcolor="#cee9f5 [662]" stroked="f" strokeweight="2pt"/>
              <v:roundrect id="Rounded Rectangle 177" o:spid="_x0000_s1092"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OJcUA&#10;AADdAAAADwAAAGRycy9kb3ducmV2LnhtbERPTWsCMRC9C/6HMEJvmlhqratRbLVS6KWu9tDbsBl3&#10;FzeTZZPq6q9vhIK3ebzPmS1aW4kTNb50rGE4UCCIM2dKzjXsd+/9FxA+IBusHJOGC3lYzLudGSbG&#10;nXlLpzTkIoawT1BDEUKdSOmzgiz6gauJI3dwjcUQYZNL0+A5httKPir1LC2WHBsKrOmtoOyY/loN&#10;r5/Vdh1+Vu23osk4/bqupNrstH7otcspiEBtuIv/3R8mzh8+jeD2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k4lxQAAAN0AAAAPAAAAAAAAAAAAAAAAAJgCAABkcnMv&#10;ZG93bnJldi54bWxQSwUGAAAAAAQABAD1AAAAigMAAAAA&#10;" fillcolor="#cee9f5 [662]" stroked="f" strokeweight="2pt">
                <v:textbox>
                  <w:txbxContent>
                    <w:p w14:paraId="79193B3B"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8024A02"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04320" behindDoc="0" locked="0" layoutInCell="1" allowOverlap="1" wp14:anchorId="101F7A2D" wp14:editId="229EC4BA">
          <wp:simplePos x="0" y="0"/>
          <wp:positionH relativeFrom="column">
            <wp:posOffset>5606745</wp:posOffset>
          </wp:positionH>
          <wp:positionV relativeFrom="paragraph">
            <wp:posOffset>-262890</wp:posOffset>
          </wp:positionV>
          <wp:extent cx="395021" cy="461598"/>
          <wp:effectExtent l="0" t="0" r="508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5021" cy="4615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9DB48"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42E1313" w14:textId="77777777" w:rsidR="003927CD" w:rsidRPr="00B76C1C"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70BC3" w14:textId="77777777" w:rsidR="003927CD" w:rsidRDefault="003927CD" w:rsidP="00DD1CB3">
    <w:pPr>
      <w:pStyle w:val="Header"/>
      <w:pBdr>
        <w:bottom w:val="single" w:sz="4" w:space="1" w:color="auto"/>
      </w:pBdr>
      <w:tabs>
        <w:tab w:val="clear" w:pos="4513"/>
        <w:tab w:val="center" w:pos="3686"/>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72256" behindDoc="0" locked="0" layoutInCell="1" allowOverlap="1" wp14:anchorId="3FEDC5C6" wp14:editId="1FC90B3B">
          <wp:simplePos x="0" y="0"/>
          <wp:positionH relativeFrom="column">
            <wp:posOffset>5644846</wp:posOffset>
          </wp:positionH>
          <wp:positionV relativeFrom="paragraph">
            <wp:posOffset>-262890</wp:posOffset>
          </wp:positionV>
          <wp:extent cx="394970" cy="461010"/>
          <wp:effectExtent l="0" t="0" r="508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4970" cy="46101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73280" behindDoc="0" locked="0" layoutInCell="1" allowOverlap="1" wp14:anchorId="7EC0A927" wp14:editId="40262B63">
              <wp:simplePos x="0" y="0"/>
              <wp:positionH relativeFrom="column">
                <wp:posOffset>5506085</wp:posOffset>
              </wp:positionH>
              <wp:positionV relativeFrom="paragraph">
                <wp:posOffset>220345</wp:posOffset>
              </wp:positionV>
              <wp:extent cx="1715135" cy="382905"/>
              <wp:effectExtent l="0" t="635" r="0" b="0"/>
              <wp:wrapNone/>
              <wp:docPr id="1170" name="Group 117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71" name="Rectangle 117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1F6E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62B0E0F"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70" o:spid="_x0000_s1093" style="position:absolute;left:0;text-align:left;margin-left:433.55pt;margin-top:17.35pt;width:135.05pt;height:30.15pt;rotation:90;z-index:25187328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">
              <v:rect id="Rectangle 1171" o:spid="_x0000_s109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HXsUA&#10;AADdAAAADwAAAGRycy9kb3ducmV2LnhtbESP0WrDMAxF3wf9B6PB3hYno2QhrVtGYdDCIKzNB6ix&#10;mpjGcojdNP37eTDYm8S95+pqvZ1tLyYavXGsIEtSEMSN04ZbBfXp87UA4QOyxt4xKXiQh+1m8bTG&#10;Urs7f9N0DK2IIexLVNCFMJRS+qYjiz5xA3HULm60GOI6tlKPeI/htpdvaZpLi4bjhQ4H2nXUXI83&#10;G2uc8mt9KMxkz21aV1/ZoxqWRqmX5/ljBSLQHP7Nf/ReRy57z+D3mz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EdexQAAAN0AAAAPAAAAAAAAAAAAAAAAAJgCAABkcnMv&#10;ZG93bnJldi54bWxQSwUGAAAAAAQABAD1AAAAigMAAAAA&#10;" fillcolor="#cee9f5 [662]" stroked="f" strokeweight="2pt"/>
              <v:roundrect id="Rounded Rectangle 177" o:spid="_x0000_s1095"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c7MQA&#10;AADdAAAADwAAAGRycy9kb3ducmV2LnhtbERPO2/CMBDeK/EfrEPqVmwYoAQMKk8hdYEAQ7dTfE2i&#10;xucodiHw63GlSmz36XvedN7aSlyo8aVjDf2eAkGcOVNyruF03Ly9g/AB2WDlmDTcyMN81nmZYmLc&#10;lQ90SUMuYgj7BDUUIdSJlD4ryKLvuZo4ct+usRgibHJpGrzGcFvJgVJDabHk2FBgTcuCsp/012pY&#10;fFaHdfhatWdF41G6v6+k2h61fu22HxMQgdrwFP+7dybO748G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OzEAAAA3QAAAA8AAAAAAAAAAAAAAAAAmAIAAGRycy9k&#10;b3ducmV2LnhtbFBLBQYAAAAABAAEAPUAAACJAwAAAAA=&#10;" fillcolor="#cee9f5 [662]" stroked="f" strokeweight="2pt">
                <v:textbox>
                  <w:txbxContent>
                    <w:p w14:paraId="62C1F6E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62B0E0F"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Translation sentences</w:t>
    </w:r>
    <w:r>
      <w:rPr>
        <w:rFonts w:ascii="Arial" w:hAnsi="Arial" w:cs="Arial"/>
        <w:sz w:val="28"/>
        <w:lang w:val="fr-FR"/>
      </w:rPr>
      <w:tab/>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43D9B" w14:textId="1587DEA3" w:rsidR="003927CD" w:rsidRDefault="003927CD" w:rsidP="00932EBA">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91712" behindDoc="0" locked="0" layoutInCell="1" allowOverlap="1" wp14:anchorId="76443835" wp14:editId="665B7DEF">
          <wp:simplePos x="0" y="0"/>
          <wp:positionH relativeFrom="column">
            <wp:posOffset>5632895</wp:posOffset>
          </wp:positionH>
          <wp:positionV relativeFrom="paragraph">
            <wp:posOffset>-188595</wp:posOffset>
          </wp:positionV>
          <wp:extent cx="426720" cy="375920"/>
          <wp:effectExtent l="0" t="0" r="0" b="508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56896" behindDoc="0" locked="0" layoutInCell="1" allowOverlap="1" wp14:anchorId="135B564D" wp14:editId="320A7994">
              <wp:simplePos x="0" y="0"/>
              <wp:positionH relativeFrom="column">
                <wp:posOffset>5493385</wp:posOffset>
              </wp:positionH>
              <wp:positionV relativeFrom="paragraph">
                <wp:posOffset>220345</wp:posOffset>
              </wp:positionV>
              <wp:extent cx="1715135" cy="382905"/>
              <wp:effectExtent l="0" t="635" r="0" b="0"/>
              <wp:wrapNone/>
              <wp:docPr id="1146" name="Group 114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7" name="Rectangle 114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7A47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D5DC598"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46" o:spid="_x0000_s1096" style="position:absolute;left:0;text-align:left;margin-left:432.55pt;margin-top:17.35pt;width:135.05pt;height:30.15pt;rotation:90;z-index:25185689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">
              <v:rect id="Rectangle 1147" o:spid="_x0000_s109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wDMUA&#10;AADdAAAADwAAAGRycy9kb3ducmV2LnhtbESP3WrDMAyF7wd7B6PB7lYnI7Qlq1tKodDCILTNA2ix&#10;mpjGcoi9/Lz9PBjsTuKc7+hos5tsKwbqvXGsIF0kIIgrpw3XCsrb8W0Nwgdkja1jUjCTh932+WmD&#10;uXYjX2i4hlrEEPY5KmhC6HIpfdWQRb9wHXHU7q63GOLa11L3OMZw28r3JFlKi4bjhQY7OjRUPa7f&#10;Nta4LR/leW0G+1UnZfGZzkWXGaVeX6b9B4hAU/g3/9EnHbk0W8HvN3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bAMxQAAAN0AAAAPAAAAAAAAAAAAAAAAAJgCAABkcnMv&#10;ZG93bnJldi54bWxQSwUGAAAAAAQABAD1AAAAigMAAAAA&#10;" fillcolor="#cee9f5 [662]" stroked="f" strokeweight="2pt"/>
              <v:roundrect id="Rounded Rectangle 177" o:spid="_x0000_s1098"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hu8cA&#10;AADdAAAADwAAAGRycy9kb3ducmV2LnhtbESPQU/DMAyF75P2HyIj7caSoolBWToBAzSJC+vgwM1q&#10;TFutcaombIVfjw9Iu9l6z+99Xq1H36kjDbENbCGbG1DEVXAt1xbe98+XN6BiQnbYBSYLPxRhXUwn&#10;K8xdOPGOjmWqlYRwzNFCk1Kfax2rhjzGeeiJRfsKg8ck61BrN+BJwn2nr4y51h5bloYGe3psqDqU&#10;397Cw2u3e0qfm/HD0O2yfPvdaPOyt3Z2Md7fgUo0prP5/3rrBD9bCK58IyPo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74bvHAAAA3QAAAA8AAAAAAAAAAAAAAAAAmAIAAGRy&#10;cy9kb3ducmV2LnhtbFBLBQYAAAAABAAEAPUAAACMAwAAAAA=&#10;" fillcolor="#cee9f5 [662]" stroked="f" strokeweight="2pt">
                <v:textbox>
                  <w:txbxContent>
                    <w:p w14:paraId="7FA7A47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D5DC598"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Translation sentences</w:t>
    </w:r>
    <w:r>
      <w:rPr>
        <w:rFonts w:ascii="Arial" w:hAnsi="Arial" w:cs="Arial"/>
        <w:sz w:val="28"/>
        <w:lang w:val="fr-FR"/>
      </w:rPr>
      <w:tab/>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785C4" w14:textId="4D5FBE49" w:rsidR="003927CD" w:rsidRDefault="003927CD" w:rsidP="00932EBA">
    <w:pPr>
      <w:pStyle w:val="Header"/>
      <w:pBdr>
        <w:bottom w:val="single" w:sz="4" w:space="1" w:color="auto"/>
      </w:pBdr>
      <w:tabs>
        <w:tab w:val="clear" w:pos="4513"/>
        <w:tab w:val="center" w:pos="3686"/>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8944" behindDoc="0" locked="0" layoutInCell="1" allowOverlap="1" wp14:anchorId="5228A7C7" wp14:editId="7CB9546E">
              <wp:simplePos x="0" y="0"/>
              <wp:positionH relativeFrom="column">
                <wp:posOffset>5499735</wp:posOffset>
              </wp:positionH>
              <wp:positionV relativeFrom="paragraph">
                <wp:posOffset>226695</wp:posOffset>
              </wp:positionV>
              <wp:extent cx="1715135" cy="382905"/>
              <wp:effectExtent l="0" t="635" r="0" b="0"/>
              <wp:wrapNone/>
              <wp:docPr id="1149" name="Group 1149"/>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0" name="Rectangle 115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7ED6A"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4CBC611"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49" o:spid="_x0000_s1099" style="position:absolute;left:0;text-align:left;margin-left:433.05pt;margin-top:17.85pt;width:135.05pt;height:30.15pt;rotation:90;z-index:251858944;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">
              <v:rect id="Rectangle 1150" o:spid="_x0000_s110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pcUA&#10;AADdAAAADwAAAGRycy9kb3ducmV2LnhtbESP0WrDMAxF3wv9B6PC3lonYyslq1PGYLDBoLTNB2ix&#10;lpjEcoi9NP376WHQN110z9XV/jD7Xk00RhfYQL7JQBHXwTpuDFSX9/UOVEzIFvvAZOBGEQ7lcrHH&#10;woYrn2g6p0ZJCMcCDbQpDYXWsW7JY9yEgVh2P2H0mESOjbYjXiXc9/oxy7bao2O50OJAby3V3fnX&#10;S43Ltqs+d27y301WHb/y23F4csY8rObXF1CJ5nQ3/9MfVrj8WfrL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b6lxQAAAN0AAAAPAAAAAAAAAAAAAAAAAJgCAABkcnMv&#10;ZG93bnJldi54bWxQSwUGAAAAAAQABAD1AAAAigMAAAAA&#10;" fillcolor="#cee9f5 [662]" stroked="f" strokeweight="2pt"/>
              <v:roundrect id="Rounded Rectangle 177" o:spid="_x0000_s1101"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e+8UA&#10;AADdAAAADwAAAGRycy9kb3ducmV2LnhtbERPS2vCQBC+F/oflin0prsRWmvqKrU+ELzUqAdvQ3aa&#10;hGZnQ3arqb/eFYTe5uN7znja2VqcqPWVYw1JX4Egzp2puNCw3y17byB8QDZYOyYNf+RhOnl8GGNq&#10;3Jm3dMpCIWII+xQ1lCE0qZQ+L8mi77uGOHLfrrUYImwLaVo8x3Bby4FSr9JixbGhxIY+S8p/sl+r&#10;Ybapt4twnHcHRaNh9nWZS7Xaaf381H28gwjUhX/x3b02cX7yksDt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N77xQAAAN0AAAAPAAAAAAAAAAAAAAAAAJgCAABkcnMv&#10;ZG93bnJldi54bWxQSwUGAAAAAAQABAD1AAAAigMAAAAA&#10;" fillcolor="#cee9f5 [662]" stroked="f" strokeweight="2pt">
                <v:textbox>
                  <w:txbxContent>
                    <w:p w14:paraId="4627ED6A"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4CBC611"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0464" behindDoc="0" locked="0" layoutInCell="1" allowOverlap="1" wp14:anchorId="6CE909AD" wp14:editId="43252CA8">
          <wp:simplePos x="0" y="0"/>
          <wp:positionH relativeFrom="column">
            <wp:posOffset>5614720</wp:posOffset>
          </wp:positionH>
          <wp:positionV relativeFrom="paragraph">
            <wp:posOffset>-277978</wp:posOffset>
          </wp:positionV>
          <wp:extent cx="402336" cy="459461"/>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336" cy="4594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279AB" w14:textId="1FA9E02D" w:rsidR="003927CD" w:rsidRDefault="003927CD" w:rsidP="00FB2E38">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60992" behindDoc="0" locked="0" layoutInCell="1" allowOverlap="1" wp14:anchorId="042EF7C9" wp14:editId="18E489D4">
              <wp:simplePos x="0" y="0"/>
              <wp:positionH relativeFrom="column">
                <wp:posOffset>5487035</wp:posOffset>
              </wp:positionH>
              <wp:positionV relativeFrom="paragraph">
                <wp:posOffset>220345</wp:posOffset>
              </wp:positionV>
              <wp:extent cx="1715135" cy="382905"/>
              <wp:effectExtent l="0" t="635" r="0" b="0"/>
              <wp:wrapNone/>
              <wp:docPr id="1152" name="Group 1152"/>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3" name="Rectangle 115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C630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104FA"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2" o:spid="_x0000_s1102" style="position:absolute;left:0;text-align:left;margin-left:432.05pt;margin-top:17.35pt;width:135.05pt;height:30.15pt;rotation:90;z-index:25186099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">
              <v:rect id="Rectangle 1153" o:spid="_x0000_s1103"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g0sQA&#10;AADdAAAADwAAAGRycy9kb3ducmV2LnhtbESP0YrCMBBF3wX/IYzgm6Z1V5FqFBEWVhBE7QeMzdgG&#10;m0lpsrX+vVlY2LcZ7j137qy3va1FR603jhWk0wQEceG04VJBfv2aLEH4gKyxdkwKXuRhuxkO1php&#10;9+QzdZdQihjCPkMFVQhNJqUvKrLop64hjtrdtRZDXNtS6hafMdzWcpYkC2nRcLxQYUP7iorH5cfG&#10;GtfFIz8sTWdvZZKfjunr1HwapcajfrcCEagP/+Y/+ltHLp1/wO83cQS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vINLEAAAA3QAAAA8AAAAAAAAAAAAAAAAAmAIAAGRycy9k&#10;b3ducmV2LnhtbFBLBQYAAAAABAAEAPUAAACJAwAAAAA=&#10;" fillcolor="#cee9f5 [662]" stroked="f" strokeweight="2pt"/>
              <v:roundrect id="Rounded Rectangle 177" o:spid="_x0000_s1104"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9Y8UA&#10;AADdAAAADwAAAGRycy9kb3ducmV2LnhtbERPTWsCMRC9C/6HMEJvmlhqratRbLVS6KWu9tDbsBl3&#10;FzeTZZPq6q9vhIK3ebzPmS1aW4kTNb50rGE4UCCIM2dKzjXsd+/9FxA+IBusHJOGC3lYzLudGSbG&#10;nXlLpzTkIoawT1BDEUKdSOmzgiz6gauJI3dwjcUQYZNL0+A5httKPir1LC2WHBsKrOmtoOyY/loN&#10;r5/Vdh1+Vu23osk4/bqupNrstH7otcspiEBtuIv/3R8mzh+OnuD2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31jxQAAAN0AAAAPAAAAAAAAAAAAAAAAAJgCAABkcnMv&#10;ZG93bnJldi54bWxQSwUGAAAAAAQABAD1AAAAigMAAAAA&#10;" fillcolor="#cee9f5 [662]" stroked="f" strokeweight="2pt">
                <v:textbox>
                  <w:txbxContent>
                    <w:p w14:paraId="20AC630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104FA"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3536" behindDoc="0" locked="0" layoutInCell="1" allowOverlap="1" wp14:anchorId="12883926" wp14:editId="0F0523F3">
          <wp:simplePos x="0" y="0"/>
          <wp:positionH relativeFrom="column">
            <wp:posOffset>5534330</wp:posOffset>
          </wp:positionH>
          <wp:positionV relativeFrom="paragraph">
            <wp:posOffset>-255270</wp:posOffset>
          </wp:positionV>
          <wp:extent cx="541325" cy="449263"/>
          <wp:effectExtent l="0" t="0" r="0" b="8255"/>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1325" cy="44926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BADA" w14:textId="77777777" w:rsidR="003927CD" w:rsidRDefault="003927CD" w:rsidP="00965541">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63040" behindDoc="0" locked="0" layoutInCell="1" allowOverlap="1" wp14:anchorId="5340DD25" wp14:editId="7A70B34C">
              <wp:simplePos x="0" y="0"/>
              <wp:positionH relativeFrom="column">
                <wp:posOffset>5493385</wp:posOffset>
              </wp:positionH>
              <wp:positionV relativeFrom="paragraph">
                <wp:posOffset>220345</wp:posOffset>
              </wp:positionV>
              <wp:extent cx="1715135" cy="382905"/>
              <wp:effectExtent l="0" t="635" r="0" b="0"/>
              <wp:wrapNone/>
              <wp:docPr id="1155" name="Group 1155"/>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6" name="Rectangle 115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E837C"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FC70E93"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5" o:spid="_x0000_s1105" style="position:absolute;left:0;text-align:left;margin-left:432.55pt;margin-top:17.35pt;width:135.05pt;height:30.15pt;rotation:90;z-index:25186304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">
              <v:rect id="Rectangle 1156" o:spid="_x0000_s1106"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DSsQA&#10;AADdAAAADwAAAGRycy9kb3ducmV2LnhtbESP0YrCMBBF3xf8hzDCvq1pxS1SjSKCsIIgaj9gbMY2&#10;2ExKk6317zfCgm8z3Hvu3FmuB9uInjpvHCtIJwkI4tJpw5WC4rL7moPwAVlj45gUPMnDejX6WGKu&#10;3YNP1J9DJWII+xwV1CG0uZS+rMmin7iWOGo311kMce0qqTt8xHDbyGmSZNKi4Xihxpa2NZX386+N&#10;NS7ZvdjPTW+vVVIcD+nz2M6MUp/jYbMAEWgIb/M//aMjl35n8Pomj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g0rEAAAA3QAAAA8AAAAAAAAAAAAAAAAAmAIAAGRycy9k&#10;b3ducmV2LnhtbFBLBQYAAAAABAAEAPUAAACJAwAAAAA=&#10;" fillcolor="#cee9f5 [662]" stroked="f" strokeweight="2pt"/>
              <v:roundrect id="Rounded Rectangle 177" o:spid="_x0000_s1107"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FMUA&#10;AADdAAAADwAAAGRycy9kb3ducmV2LnhtbERPS2vCQBC+C/0PyxS81V0Lahtdpa0PhF6aqAdvQ3aa&#10;hGZnQ3bV2F/fFQre5uN7zmzR2VqcqfWVYw3DgQJBnDtTcaFhv1s/vYDwAdlg7Zg0XMnDYv7Qm2Fi&#10;3IVTOmehEDGEfYIayhCaREqfl2TRD1xDHLlv11oMEbaFNC1eYrit5bNSY2mx4thQYkMfJeU/2clq&#10;eP+s01U4LruDotdJ9vW7lGqz07r/2L1NQQTqwl38796aOH84msD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MUxQAAAN0AAAAPAAAAAAAAAAAAAAAAAJgCAABkcnMv&#10;ZG93bnJldi54bWxQSwUGAAAAAAQABAD1AAAAigMAAAAA&#10;" fillcolor="#cee9f5 [662]" stroked="f" strokeweight="2pt">
                <v:textbox>
                  <w:txbxContent>
                    <w:p w14:paraId="68BE837C"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FC70E93"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6608" behindDoc="0" locked="0" layoutInCell="1" allowOverlap="1" wp14:anchorId="509B692A" wp14:editId="751E4227">
          <wp:simplePos x="0" y="0"/>
          <wp:positionH relativeFrom="column">
            <wp:posOffset>5513921</wp:posOffset>
          </wp:positionH>
          <wp:positionV relativeFrom="paragraph">
            <wp:posOffset>-310591</wp:posOffset>
          </wp:positionV>
          <wp:extent cx="529347" cy="490118"/>
          <wp:effectExtent l="0" t="0" r="4445" b="571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877" cy="4943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3B0F8" w14:textId="77777777" w:rsidR="003927CD" w:rsidRDefault="003927CD" w:rsidP="00965541">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965541">
      <w:rPr>
        <w:rFonts w:ascii="Arial" w:hAnsi="Arial" w:cs="Arial"/>
        <w:noProof/>
        <w:sz w:val="28"/>
        <w:lang w:eastAsia="en-GB"/>
      </w:rPr>
      <mc:AlternateContent>
        <mc:Choice Requires="wpg">
          <w:drawing>
            <wp:anchor distT="0" distB="0" distL="114300" distR="114300" simplePos="0" relativeHeight="251866112" behindDoc="0" locked="0" layoutInCell="1" allowOverlap="1" wp14:anchorId="24DCC077" wp14:editId="43D05718">
              <wp:simplePos x="0" y="0"/>
              <wp:positionH relativeFrom="column">
                <wp:posOffset>5492115</wp:posOffset>
              </wp:positionH>
              <wp:positionV relativeFrom="paragraph">
                <wp:posOffset>219075</wp:posOffset>
              </wp:positionV>
              <wp:extent cx="1715135" cy="382905"/>
              <wp:effectExtent l="0" t="635" r="0" b="0"/>
              <wp:wrapNone/>
              <wp:docPr id="1161" name="Group 1161"/>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62" name="Rectangle 116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5BE92" w14:textId="77777777" w:rsidR="003927CD" w:rsidRPr="00FA61A2" w:rsidRDefault="003927CD" w:rsidP="00965541">
                            <w:pPr>
                              <w:spacing w:before="100" w:beforeAutospacing="1" w:after="240" w:line="240" w:lineRule="auto"/>
                              <w:jc w:val="both"/>
                              <w:rPr>
                                <w:sz w:val="25"/>
                                <w:szCs w:val="25"/>
                              </w:rPr>
                            </w:pPr>
                            <w:r>
                              <w:rPr>
                                <w:sz w:val="25"/>
                                <w:szCs w:val="25"/>
                              </w:rPr>
                              <w:t>Foundation</w:t>
                            </w:r>
                          </w:p>
                          <w:p w14:paraId="7E5CC84B" w14:textId="77777777" w:rsidR="003927CD" w:rsidRPr="00FA61A2" w:rsidRDefault="003927CD" w:rsidP="0096554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61" o:spid="_x0000_s1108" style="position:absolute;left:0;text-align:left;margin-left:432.45pt;margin-top:17.25pt;width:135.05pt;height:30.15pt;rotation:90;z-index:25186611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">
              <v:rect id="Rectangle 1162" o:spid="_x0000_s110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P9MMA&#10;AADdAAAADwAAAGRycy9kb3ducmV2LnhtbESP0YrCMBBF3xf8hzCCb2takSLVKCIIuyCI2g8Ym7EN&#10;NpPSxFr/3iws+DbDvefOndVmsI3oqfPGsYJ0moAgLp02XCkoLvvvBQgfkDU2jknBizxs1qOvFeba&#10;PflE/TlUIoawz1FBHUKbS+nLmiz6qWuJo3ZzncUQ166SusNnDLeNnCVJJi0ajhdqbGlXU3k/P2ys&#10;ccnuxe/C9PZaJcXxkL6O7dwoNRkP2yWIQEP4mP/pHx25NJvB3zdxBL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9P9MMAAADdAAAADwAAAAAAAAAAAAAAAACYAgAAZHJzL2Rv&#10;d25yZXYueG1sUEsFBgAAAAAEAAQA9QAAAIgDAAAAAA==&#10;" fillcolor="#cee9f5 [662]" stroked="f" strokeweight="2pt"/>
              <v:roundrect id="Rounded Rectangle 177" o:spid="_x0000_s1110"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vqsQA&#10;AADdAAAADwAAAGRycy9kb3ducmV2LnhtbERPTWsCMRC9C/6HMIK3mljB6mqUtlYp9FJXPXgbNuPu&#10;4maybFJd/fVNoeBtHu9z5svWVuJCjS8daxgOFAjizJmScw373fppAsIHZIOVY9JwIw/LRbczx8S4&#10;K2/pkoZcxBD2CWooQqgTKX1WkEU/cDVx5E6usRgibHJpGrzGcFvJZ6XG0mLJsaHAmt4Lys7pj9Xw&#10;9lVtP8Jx1R4UTV/S7/tKqs1O636vfZ2BCNSGh/jf/Wni/OF4B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L6rEAAAA3QAAAA8AAAAAAAAAAAAAAAAAmAIAAGRycy9k&#10;b3ducmV2LnhtbFBLBQYAAAAABAAEAPUAAACJAwAAAAA=&#10;" fillcolor="#cee9f5 [662]" stroked="f" strokeweight="2pt">
                <v:textbox>
                  <w:txbxContent>
                    <w:p w14:paraId="53B5BE92" w14:textId="77777777" w:rsidR="003927CD" w:rsidRPr="00FA61A2" w:rsidRDefault="003927CD" w:rsidP="00965541">
                      <w:pPr>
                        <w:spacing w:before="100" w:beforeAutospacing="1" w:after="240" w:line="240" w:lineRule="auto"/>
                        <w:jc w:val="both"/>
                        <w:rPr>
                          <w:sz w:val="25"/>
                          <w:szCs w:val="25"/>
                        </w:rPr>
                      </w:pPr>
                      <w:r>
                        <w:rPr>
                          <w:sz w:val="25"/>
                          <w:szCs w:val="25"/>
                        </w:rPr>
                        <w:t>Foundation</w:t>
                      </w:r>
                    </w:p>
                    <w:p w14:paraId="7E5CC84B" w14:textId="77777777" w:rsidR="003927CD" w:rsidRPr="00FA61A2" w:rsidRDefault="003927CD" w:rsidP="00965541">
                      <w:pPr>
                        <w:spacing w:after="120" w:line="240" w:lineRule="auto"/>
                        <w:jc w:val="both"/>
                        <w:rPr>
                          <w:sz w:val="25"/>
                          <w:szCs w:val="25"/>
                        </w:rPr>
                      </w:pPr>
                    </w:p>
                  </w:txbxContent>
                </v:textbox>
              </v:roundrect>
            </v:group>
          </w:pict>
        </mc:Fallback>
      </mc:AlternateContent>
    </w:r>
    <w:r w:rsidRPr="00965541">
      <w:rPr>
        <w:rFonts w:ascii="Arial" w:hAnsi="Arial" w:cs="Arial"/>
        <w:noProof/>
        <w:sz w:val="28"/>
        <w:lang w:eastAsia="en-GB"/>
      </w:rPr>
      <w:drawing>
        <wp:anchor distT="0" distB="0" distL="114300" distR="114300" simplePos="0" relativeHeight="251865088" behindDoc="0" locked="0" layoutInCell="1" allowOverlap="1" wp14:anchorId="2AAA0099" wp14:editId="56E5AEFE">
          <wp:simplePos x="0" y="0"/>
          <wp:positionH relativeFrom="column">
            <wp:posOffset>5512596</wp:posOffset>
          </wp:positionH>
          <wp:positionV relativeFrom="paragraph">
            <wp:posOffset>-311150</wp:posOffset>
          </wp:positionV>
          <wp:extent cx="528955" cy="489585"/>
          <wp:effectExtent l="0" t="0" r="4445" b="5715"/>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8955" cy="4895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DAD18"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19008" behindDoc="0" locked="0" layoutInCell="1" allowOverlap="1" wp14:anchorId="44773611" wp14:editId="2C620451">
              <wp:simplePos x="0" y="0"/>
              <wp:positionH relativeFrom="column">
                <wp:posOffset>5087397</wp:posOffset>
              </wp:positionH>
              <wp:positionV relativeFrom="paragraph">
                <wp:posOffset>473075</wp:posOffset>
              </wp:positionV>
              <wp:extent cx="2519680" cy="383540"/>
              <wp:effectExtent l="1270" t="0" r="0" b="0"/>
              <wp:wrapNone/>
              <wp:docPr id="1091" name="Group 109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2" name="Rectangle 1092"/>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0DC8" w14:textId="77777777" w:rsidR="003927CD" w:rsidRPr="00FA61A2" w:rsidRDefault="003927CD" w:rsidP="003D0260">
                            <w:pPr>
                              <w:spacing w:before="100" w:beforeAutospacing="1" w:after="240" w:line="240" w:lineRule="auto"/>
                              <w:jc w:val="both"/>
                              <w:rPr>
                                <w:sz w:val="25"/>
                                <w:szCs w:val="25"/>
                              </w:rPr>
                            </w:pPr>
                            <w:r>
                              <w:rPr>
                                <w:sz w:val="25"/>
                                <w:szCs w:val="25"/>
                              </w:rPr>
                              <w:t>Foundation/Higher</w:t>
                            </w:r>
                          </w:p>
                          <w:p w14:paraId="10A5ABF1" w14:textId="77777777" w:rsidR="003927CD" w:rsidRPr="00FA61A2" w:rsidRDefault="003927CD"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1" o:spid="_x0000_s1111" style="position:absolute;left:0;text-align:left;margin-left:400.6pt;margin-top:37.25pt;width:198.4pt;height:30.2pt;rotation:90;z-index:25181900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">
              <v:rect id="Rectangle 1092" o:spid="_x0000_s111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neMIA&#10;AADdAAAADwAAAGRycy9kb3ducmV2LnhtbERPzWoCMRC+F3yHMEJvNavCUlejqCjYg4eqDzBuZn90&#10;M1mS6G7fvhEKvc3H9zuLVW8a8STna8sKxqMEBHFudc2lgst5//EJwgdkjY1lUvBDHlbLwdsCM207&#10;/qbnKZQihrDPUEEVQptJ6fOKDPqRbYkjV1hnMEToSqkddjHcNHKSJKk0WHNsqLClbUX5/fQwCq63&#10;Y3kreOo2XzodF+nugHVnlXof9us5iEB9+Bf/uQ86zk9mE3h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ud4wgAAAN0AAAAPAAAAAAAAAAAAAAAAAJgCAABkcnMvZG93&#10;bnJldi54bWxQSwUGAAAAAAQABAD1AAAAhwMAAAAA&#10;" fillcolor="#e1cce9 [664]" stroked="f" strokeweight="2pt"/>
              <v:roundrect id="Rounded Rectangle 177" o:spid="_x0000_s1113"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6HcEA&#10;AADdAAAADwAAAGRycy9kb3ducmV2LnhtbERPS4vCMBC+L/gfwgje1tQVRKtRRBE8ePBR72MztsVm&#10;UpKsrf/eLCx4m4/vOYtVZ2rxJOcrywpGwwQEcW51xYWC7LL7noLwAVljbZkUvMjDatn7WmCqbcsn&#10;ep5DIWII+xQVlCE0qZQ+L8mgH9qGOHJ36wyGCF0htcM2hpta/iTJRBqsODaU2NCmpPxx/jUKru4w&#10;bar6dTN51m3bkLW34+6o1KDfrecgAnXhI/5373Wcn8zG8PdNP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h3BAAAA3QAAAA8AAAAAAAAAAAAAAAAAmAIAAGRycy9kb3du&#10;cmV2LnhtbFBLBQYAAAAABAAEAPUAAACGAwAAAAA=&#10;" fillcolor="#e1cce9 [664]" stroked="f" strokeweight="2pt">
                <v:textbox>
                  <w:txbxContent>
                    <w:p w14:paraId="79280DC8" w14:textId="77777777" w:rsidR="003927CD" w:rsidRPr="00FA61A2" w:rsidRDefault="003927CD" w:rsidP="003D0260">
                      <w:pPr>
                        <w:spacing w:before="100" w:beforeAutospacing="1" w:after="240" w:line="240" w:lineRule="auto"/>
                        <w:jc w:val="both"/>
                        <w:rPr>
                          <w:sz w:val="25"/>
                          <w:szCs w:val="25"/>
                        </w:rPr>
                      </w:pPr>
                      <w:r>
                        <w:rPr>
                          <w:sz w:val="25"/>
                          <w:szCs w:val="25"/>
                        </w:rPr>
                        <w:t>Foundation/Higher</w:t>
                      </w:r>
                    </w:p>
                    <w:p w14:paraId="10A5ABF1" w14:textId="77777777" w:rsidR="003927CD" w:rsidRPr="00FA61A2" w:rsidRDefault="003927CD"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820032" behindDoc="0" locked="0" layoutInCell="1" allowOverlap="1" wp14:anchorId="474C5E9C" wp14:editId="57D64F93">
          <wp:simplePos x="0" y="0"/>
          <wp:positionH relativeFrom="column">
            <wp:posOffset>5614771</wp:posOffset>
          </wp:positionH>
          <wp:positionV relativeFrom="paragraph">
            <wp:posOffset>-281152</wp:posOffset>
          </wp:positionV>
          <wp:extent cx="387705" cy="453049"/>
          <wp:effectExtent l="0" t="0" r="0" b="4445"/>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7705" cy="4530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F4CF3" w14:textId="03CA5A1B" w:rsidR="003927CD" w:rsidRDefault="003927CD" w:rsidP="00560C6C">
    <w:pPr>
      <w:pStyle w:val="Header"/>
      <w:pBdr>
        <w:bottom w:val="single" w:sz="4" w:space="1" w:color="auto"/>
      </w:pBdr>
      <w:tabs>
        <w:tab w:val="clear" w:pos="4513"/>
        <w:tab w:val="center" w:pos="2410"/>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93760" behindDoc="0" locked="0" layoutInCell="1" allowOverlap="1" wp14:anchorId="07A4A02A" wp14:editId="343773D4">
          <wp:simplePos x="0" y="0"/>
          <wp:positionH relativeFrom="column">
            <wp:posOffset>5728970</wp:posOffset>
          </wp:positionH>
          <wp:positionV relativeFrom="paragraph">
            <wp:posOffset>-280670</wp:posOffset>
          </wp:positionV>
          <wp:extent cx="387350" cy="452755"/>
          <wp:effectExtent l="0" t="0" r="0" b="4445"/>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7350" cy="45275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22080" behindDoc="0" locked="0" layoutInCell="1" allowOverlap="1" wp14:anchorId="53B7B07D" wp14:editId="48FA8F70">
              <wp:simplePos x="0" y="0"/>
              <wp:positionH relativeFrom="column">
                <wp:posOffset>5112385</wp:posOffset>
              </wp:positionH>
              <wp:positionV relativeFrom="paragraph">
                <wp:posOffset>619537</wp:posOffset>
              </wp:positionV>
              <wp:extent cx="2519680" cy="383540"/>
              <wp:effectExtent l="1270" t="0" r="0" b="0"/>
              <wp:wrapNone/>
              <wp:docPr id="1095" name="Group 1095"/>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6" name="Rectangle 1096"/>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5F13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0024D4E2"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5" o:spid="_x0000_s1114" style="position:absolute;left:0;text-align:left;margin-left:402.55pt;margin-top:48.8pt;width:198.4pt;height:30.2pt;rotation:90;z-index:251822080;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">
              <v:rect id="Rectangle 1096" o:spid="_x0000_s111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he8IA&#10;AADdAAAADwAAAGRycy9kb3ducmV2LnhtbERPzWoCMRC+C32HMAVvmrWFRVez0hYLeuhB7QNMN7N/&#10;biZLEt317U2h0Nt8fL+z2Y6mEzdyvrGsYDFPQBAXVjdcKfg+f86WIHxA1thZJgV38rDNnyYbzLQd&#10;+Ei3U6hEDGGfoYI6hD6T0hc1GfRz2xNHrrTOYIjQVVI7HGK46eRLkqTSYMOxocaePmoqLqerUfDT&#10;flVtya/u/aDTRZnu9tgMVqnp8/i2BhFoDP/iP/dex/nJKoXfb+IJ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eF7wgAAAN0AAAAPAAAAAAAAAAAAAAAAAJgCAABkcnMvZG93&#10;bnJldi54bWxQSwUGAAAAAAQABAD1AAAAhwMAAAAA&#10;" fillcolor="#e1cce9 [664]" stroked="f" strokeweight="2pt"/>
              <v:roundrect id="Rounded Rectangle 177" o:spid="_x0000_s1116"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8HsEA&#10;AADdAAAADwAAAGRycy9kb3ducmV2LnhtbERPS4vCMBC+L/gfwgje1tQ9+KhGEUXw4MFHvY/N2Bab&#10;SUmytv57s7DgbT6+5yxWnanFk5yvLCsYDRMQxLnVFRcKssvuewrCB2SNtWVS8CIPq2Xva4Gpti2f&#10;6HkOhYgh7FNUUIbQpFL6vCSDfmgb4sjdrTMYInSF1A7bGG5q+ZMkY2mw4thQYkObkvLH+dcouLrD&#10;tKnq183kWbdtQ9bejrujUoN+t56DCNSFj/jfvddxfjKbwN838QS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z/B7BAAAA3QAAAA8AAAAAAAAAAAAAAAAAmAIAAGRycy9kb3du&#10;cmV2LnhtbFBLBQYAAAAABAAEAPUAAACGAwAAAAA=&#10;" fillcolor="#e1cce9 [664]" stroked="f" strokeweight="2pt">
                <v:textbox>
                  <w:txbxContent>
                    <w:p w14:paraId="33A5F13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0024D4E2" w14:textId="77777777" w:rsidR="003927CD" w:rsidRPr="00FA61A2" w:rsidRDefault="003927CD" w:rsidP="00093C44">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B50DD" w14:textId="3010C4D7" w:rsidR="003927CD" w:rsidRDefault="003927CD" w:rsidP="00560C6C">
    <w:pPr>
      <w:pStyle w:val="Header"/>
      <w:pBdr>
        <w:bottom w:val="single" w:sz="4" w:space="1" w:color="auto"/>
      </w:pBdr>
      <w:tabs>
        <w:tab w:val="clear" w:pos="4513"/>
        <w:tab w:val="center" w:pos="2410"/>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96832" behindDoc="0" locked="0" layoutInCell="1" allowOverlap="1" wp14:anchorId="4637F253" wp14:editId="46DF6A25">
          <wp:simplePos x="0" y="0"/>
          <wp:positionH relativeFrom="column">
            <wp:posOffset>5678170</wp:posOffset>
          </wp:positionH>
          <wp:positionV relativeFrom="paragraph">
            <wp:posOffset>-163830</wp:posOffset>
          </wp:positionV>
          <wp:extent cx="399805" cy="352425"/>
          <wp:effectExtent l="0" t="0" r="635"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urpl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05" cy="35242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95808" behindDoc="0" locked="0" layoutInCell="1" allowOverlap="1" wp14:anchorId="056DA1DA" wp14:editId="22B3E8BF">
              <wp:simplePos x="0" y="0"/>
              <wp:positionH relativeFrom="column">
                <wp:posOffset>5112385</wp:posOffset>
              </wp:positionH>
              <wp:positionV relativeFrom="paragraph">
                <wp:posOffset>619537</wp:posOffset>
              </wp:positionV>
              <wp:extent cx="2519680" cy="383540"/>
              <wp:effectExtent l="1270" t="0" r="0" b="0"/>
              <wp:wrapNone/>
              <wp:docPr id="947" name="Group 947"/>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948" name="Rectangle 948"/>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CDA05"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7E44B925"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47" o:spid="_x0000_s1117" style="position:absolute;left:0;text-align:left;margin-left:402.55pt;margin-top:48.8pt;width:198.4pt;height:30.2pt;rotation:90;z-index:25189580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">
              <v:rect id="Rectangle 948" o:spid="_x0000_s111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248EA&#10;AADcAAAADwAAAGRycy9kb3ducmV2LnhtbERPS27CMBDdV+IO1iB1VxwoikrAIEBUgkUXBQ4wxJMP&#10;xOPINiS9PV4gdfn0/otVbxrxIOdrywrGowQEcW51zaWC8+n74wuED8gaG8uk4I88rJaDtwVm2nb8&#10;S49jKEUMYZ+hgiqENpPS5xUZ9CPbEkeusM5giNCVUjvsYrhp5CRJUmmw5thQYUvbivLb8W4UXK4/&#10;5bXgT7c56HRcpLs91p1V6n3Yr+cgAvXhX/xy77WC2T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j9uPBAAAA3AAAAA8AAAAAAAAAAAAAAAAAmAIAAGRycy9kb3du&#10;cmV2LnhtbFBLBQYAAAAABAAEAPUAAACGAwAAAAA=&#10;" fillcolor="#e1cce9 [664]" stroked="f" strokeweight="2pt"/>
              <v:roundrect id="Rounded Rectangle 177" o:spid="_x0000_s1119"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2FMMA&#10;AADcAAAADwAAAGRycy9kb3ducmV2LnhtbESPQYvCMBSE74L/ITzBm6YrIrZrlGUXwYMHV7v3Z/Ns&#10;i81LSaKt/94Iwh6HmfmGWW1604g7OV9bVvAxTUAQF1bXXCrIT9vJEoQPyBoby6TgQR426+FghZm2&#10;Hf/S/RhKESHsM1RQhdBmUvqiIoN+alvi6F2sMxiidKXUDrsIN42cJclCGqw5LlTY0ndFxfV4Mwr+&#10;3H7Z1s3jbIq8/+lC3p0P24NS41H/9QkiUB/+w+/2TitI5ym8zs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v2FMMAAADcAAAADwAAAAAAAAAAAAAAAACYAgAAZHJzL2Rv&#10;d25yZXYueG1sUEsFBgAAAAAEAAQA9QAAAIgDAAAAAA==&#10;" fillcolor="#e1cce9 [664]" stroked="f" strokeweight="2pt">
                <v:textbox>
                  <w:txbxContent>
                    <w:p w14:paraId="0BFCDA05"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7E44B925" w14:textId="77777777" w:rsidR="003927CD" w:rsidRPr="00FA61A2" w:rsidRDefault="003927CD" w:rsidP="00093C44">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97BD4"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4128" behindDoc="0" locked="0" layoutInCell="1" allowOverlap="1" wp14:anchorId="0F76716E" wp14:editId="4DEA4221">
              <wp:simplePos x="0" y="0"/>
              <wp:positionH relativeFrom="column">
                <wp:posOffset>5087397</wp:posOffset>
              </wp:positionH>
              <wp:positionV relativeFrom="paragraph">
                <wp:posOffset>625475</wp:posOffset>
              </wp:positionV>
              <wp:extent cx="2519680" cy="383540"/>
              <wp:effectExtent l="1270" t="0" r="0" b="0"/>
              <wp:wrapNone/>
              <wp:docPr id="1098" name="Group 1098"/>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9" name="Rectangle 1099"/>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88811"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868E8EA"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8" o:spid="_x0000_s1120" style="position:absolute;left:0;text-align:left;margin-left:400.6pt;margin-top:49.25pt;width:198.4pt;height:30.2pt;rotation:90;z-index:25182412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">
              <v:rect id="Rectangle 1099" o:spid="_x0000_s112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CcIA&#10;AADdAAAADwAAAGRycy9kb3ducmV2LnhtbERPzWoCMRC+C32HMAVvmrWFRbfGpS0t6MGD2geYbmb/&#10;upksSequb28Ewdt8fL+zzkfTiTM531hWsJgnIIgLqxuuFPycvmdLED4ga+wsk4ILecg3T5M1ZtoO&#10;fKDzMVQihrDPUEEdQp9J6YuaDPq57YkjV1pnMEToKqkdDjHcdPIlSVJpsOHYUGNPnzUVf8d/o+C3&#10;3Vdtya/uY6fTRZl+bbEZrFLT5/H9DUSgMTzEd/dWx/nJagW3b+IJ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nUJwgAAAN0AAAAPAAAAAAAAAAAAAAAAAJgCAABkcnMvZG93&#10;bnJldi54bWxQSwUGAAAAAAQABAD1AAAAhwMAAAAA&#10;" fillcolor="#e1cce9 [664]" stroked="f" strokeweight="2pt"/>
              <v:roundrect id="Rounded Rectangle 177" o:spid="_x0000_s1122"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cMMA&#10;AADdAAAADwAAAGRycy9kb3ducmV2LnhtbESPQW/CMAyF70j7D5GRdoMUDhMqBIRASBx2YFDupjFt&#10;ReNUSUbLv58Pk7jZes/vfV5tBteqJ4XYeDYwm2agiEtvG64MFJfDZAEqJmSLrWcy8KIIm/XHaIW5&#10;9T3/0POcKiUhHHM0UKfU5VrHsiaHceo7YtHuPjhMsoZK24C9hLtWz7PsSztsWBpq7GhXU/k4/zoD&#10;1/C96Jr2dXNlMez7VPS30+FkzOd42C5BJRrS2/x/fbSCP8uEX76RE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cMMAAADdAAAADwAAAAAAAAAAAAAAAACYAgAAZHJzL2Rv&#10;d25yZXYueG1sUEsFBgAAAAAEAAQA9QAAAIgDAAAAAA==&#10;" fillcolor="#e1cce9 [664]" stroked="f" strokeweight="2pt">
                <v:textbox>
                  <w:txbxContent>
                    <w:p w14:paraId="5D588811"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868E8EA"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25824" behindDoc="0" locked="0" layoutInCell="1" allowOverlap="1" wp14:anchorId="2EF7DC88" wp14:editId="75D42080">
          <wp:simplePos x="0" y="0"/>
          <wp:positionH relativeFrom="column">
            <wp:posOffset>5629504</wp:posOffset>
          </wp:positionH>
          <wp:positionV relativeFrom="paragraph">
            <wp:posOffset>-277086</wp:posOffset>
          </wp:positionV>
          <wp:extent cx="416966" cy="476168"/>
          <wp:effectExtent l="0" t="0" r="2540" b="635"/>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443" cy="4767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5A4AB"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21AFC33" w14:textId="77777777" w:rsidR="003927CD" w:rsidRPr="00B408E6"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B201A" w14:textId="0C3517F0"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6176" behindDoc="0" locked="0" layoutInCell="1" allowOverlap="1" wp14:anchorId="65EFB932" wp14:editId="38A0A62E">
              <wp:simplePos x="0" y="0"/>
              <wp:positionH relativeFrom="column">
                <wp:posOffset>5080635</wp:posOffset>
              </wp:positionH>
              <wp:positionV relativeFrom="paragraph">
                <wp:posOffset>619537</wp:posOffset>
              </wp:positionV>
              <wp:extent cx="2519680" cy="383540"/>
              <wp:effectExtent l="1270" t="0" r="0" b="0"/>
              <wp:wrapNone/>
              <wp:docPr id="1101" name="Group 110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2" name="Rectangle 1102"/>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1C0C3"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E7CDA79"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1" o:spid="_x0000_s1123" style="position:absolute;left:0;text-align:left;margin-left:400.05pt;margin-top:48.8pt;width:198.4pt;height:30.2pt;rotation:90;z-index:251826176;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">
              <v:rect id="Rectangle 1102" o:spid="_x0000_s1124"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9YsIA&#10;AADdAAAADwAAAGRycy9kb3ducmV2LnhtbERPzWrCQBC+F3yHZYTe6iYKoUTXoFJBDz3U9gHG7OTP&#10;7GzY3Zr07d1Cobf5+H5nU0ymF3dyvrWsIF0kIIhLq1uuFXx9Hl9eQfiArLG3TAp+yEOxnT1tMNd2&#10;5A+6X0ItYgj7HBU0IQy5lL5syKBf2IE4cpV1BkOErpba4RjDTS+XSZJJgy3HhgYHOjRU3i7fRsG1&#10;e6+7ilduf9ZZWmVvJ2xHq9TzfNqtQQSawr/4z33ScX6aLOH3m3i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X1iwgAAAN0AAAAPAAAAAAAAAAAAAAAAAJgCAABkcnMvZG93&#10;bnJldi54bWxQSwUGAAAAAAQABAD1AAAAhwMAAAAA&#10;" fillcolor="#e1cce9 [664]" stroked="f" strokeweight="2pt"/>
              <v:roundrect id="Rounded Rectangle 177" o:spid="_x0000_s1125"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gB8IA&#10;AADdAAAADwAAAGRycy9kb3ducmV2LnhtbERPTWvCQBC9F/wPywje6kaFIqmriBLowYO16X3cHZNg&#10;djbsbpP4791Cobd5vM/Z7Ebbip58aBwrWMwzEMTamYYrBeVX8boGESKywdYxKXhQgN128rLB3LiB&#10;P6m/xEqkEA45Kqhj7HIpg67JYpi7jjhxN+ctxgR9JY3HIYXbVi6z7E1abDg11NjRoSZ9v/xYBd/+&#10;tO6a9nG1uhyPQyyH67k4KzWbjvt3EJHG+C/+c3+YNH+RreD3m3S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AHwgAAAN0AAAAPAAAAAAAAAAAAAAAAAJgCAABkcnMvZG93&#10;bnJldi54bWxQSwUGAAAAAAQABAD1AAAAhwMAAAAA&#10;" fillcolor="#e1cce9 [664]" stroked="f" strokeweight="2pt">
                <v:textbox>
                  <w:txbxContent>
                    <w:p w14:paraId="5DF1C0C3"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E7CDA79"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28896" behindDoc="0" locked="0" layoutInCell="1" allowOverlap="1" wp14:anchorId="06140596" wp14:editId="4926FAEC">
          <wp:simplePos x="0" y="0"/>
          <wp:positionH relativeFrom="column">
            <wp:posOffset>5629504</wp:posOffset>
          </wp:positionH>
          <wp:positionV relativeFrom="paragraph">
            <wp:posOffset>-277086</wp:posOffset>
          </wp:positionV>
          <wp:extent cx="416966" cy="476168"/>
          <wp:effectExtent l="0" t="0" r="2540" b="635"/>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443" cy="4767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E6CCC"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8224" behindDoc="0" locked="0" layoutInCell="1" allowOverlap="1" wp14:anchorId="777508BF" wp14:editId="5FDD7F7F">
              <wp:simplePos x="0" y="0"/>
              <wp:positionH relativeFrom="column">
                <wp:posOffset>5085938</wp:posOffset>
              </wp:positionH>
              <wp:positionV relativeFrom="paragraph">
                <wp:posOffset>619760</wp:posOffset>
              </wp:positionV>
              <wp:extent cx="2519680" cy="383540"/>
              <wp:effectExtent l="1270" t="0" r="0" b="0"/>
              <wp:wrapNone/>
              <wp:docPr id="1104" name="Group 1104"/>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5" name="Rectangle 1105"/>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D721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79FDE17"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4" o:spid="_x0000_s1126" style="position:absolute;left:0;text-align:left;margin-left:400.45pt;margin-top:48.8pt;width:198.4pt;height:30.2pt;rotation:90;z-index:251828224;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">
              <v:rect id="Rectangle 1105" o:spid="_x0000_s1127"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lFsIA&#10;AADdAAAADwAAAGRycy9kb3ducmV2LnhtbERPzWrCQBC+F3yHZQq91U2UhpK6hioK9tCD1gcYs5O/&#10;ZmfD7mrSt+8WCt7m4/udVTGZXtzI+daygnSegCAurW65VnD+2j+/gvABWWNvmRT8kIdiPXtYYa7t&#10;yEe6nUItYgj7HBU0IQy5lL5syKCf24E4cpV1BkOErpba4RjDTS8XSZJJgy3HhgYH2jZUfp+uRsGl&#10;+6y7ipdu86GztMp2B2xHq9TT4/T+BiLQFO7if/dBx/lp8gJ/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UWwgAAAN0AAAAPAAAAAAAAAAAAAAAAAJgCAABkcnMvZG93&#10;bnJldi54bWxQSwUGAAAAAAQABAD1AAAAhwMAAAAA&#10;" fillcolor="#e1cce9 [664]" stroked="f" strokeweight="2pt"/>
              <v:roundrect id="Rounded Rectangle 177" o:spid="_x0000_s1128"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Dn8AA&#10;AADdAAAADwAAAGRycy9kb3ducmV2LnhtbERPTYvCMBC9C/6HMII3m+pBpBplWRE8eHC13sdmbIvN&#10;pCTR1n+/EQRv83ifs9r0phFPcr62rGCapCCIC6trLhXk591kAcIHZI2NZVLwIg+b9XCwwkzbjv/o&#10;eQqliCHsM1RQhdBmUvqiIoM+sS1x5G7WGQwRulJqh10MN42cpelcGqw5NlTY0m9Fxf30MAou7rBo&#10;6+Z1NUXeb7uQd9fj7qjUeNT/LEEE6sNX/HHvdZw/Tefw/ia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TDn8AAAADdAAAADwAAAAAAAAAAAAAAAACYAgAAZHJzL2Rvd25y&#10;ZXYueG1sUEsFBgAAAAAEAAQA9QAAAIUDAAAAAA==&#10;" fillcolor="#e1cce9 [664]" stroked="f" strokeweight="2pt">
                <v:textbox>
                  <w:txbxContent>
                    <w:p w14:paraId="4FCD721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79FDE17"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35040" behindDoc="0" locked="0" layoutInCell="1" allowOverlap="1" wp14:anchorId="4F710B92" wp14:editId="3ED5B11D">
          <wp:simplePos x="0" y="0"/>
          <wp:positionH relativeFrom="column">
            <wp:posOffset>5532425</wp:posOffset>
          </wp:positionH>
          <wp:positionV relativeFrom="paragraph">
            <wp:posOffset>-273685</wp:posOffset>
          </wp:positionV>
          <wp:extent cx="570586" cy="473548"/>
          <wp:effectExtent l="0" t="0" r="1270" b="3175"/>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0586" cy="47354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37452"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0272" behindDoc="0" locked="0" layoutInCell="1" allowOverlap="1" wp14:anchorId="26F86D8B" wp14:editId="238F3654">
              <wp:simplePos x="0" y="0"/>
              <wp:positionH relativeFrom="column">
                <wp:posOffset>5086985</wp:posOffset>
              </wp:positionH>
              <wp:positionV relativeFrom="paragraph">
                <wp:posOffset>619537</wp:posOffset>
              </wp:positionV>
              <wp:extent cx="2519680" cy="383540"/>
              <wp:effectExtent l="1270" t="0" r="0" b="0"/>
              <wp:wrapNone/>
              <wp:docPr id="1107" name="Group 1107"/>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8" name="Rectangle 1108"/>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1F65D"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E050B74"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7" o:spid="_x0000_s1129" style="position:absolute;left:0;text-align:left;margin-left:400.55pt;margin-top:48.8pt;width:198.4pt;height:30.2pt;rotation:90;z-index:251830272;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">
              <v:rect id="Rectangle 1108" o:spid="_x0000_s1130"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KiMUA&#10;AADdAAAADwAAAGRycy9kb3ducmV2LnhtbESPzWrDQAyE74G+w6JCb8naLZjgZhPS0kJ66CE/D6B6&#10;5Z/EqzW729h9++oQyE1iRjOfVpvJ9epKIXaeDeSLDBRx5W3HjYHT8XO+BBUTssXeMxn4owib9cNs&#10;haX1I+/pekiNkhCOJRpoUxpKrWPVksO48AOxaLUPDpOsodE24CjhrtfPWVZohx1LQ4sDvbdUXQ6/&#10;zsDP+bs51/wS3r5skdfFxw670Rvz9DhtX0ElmtLdfLveWcHP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UqIxQAAAN0AAAAPAAAAAAAAAAAAAAAAAJgCAABkcnMv&#10;ZG93bnJldi54bWxQSwUGAAAAAAQABAD1AAAAigMAAAAA&#10;" fillcolor="#e1cce9 [664]" stroked="f" strokeweight="2pt"/>
              <v:roundrect id="Rounded Rectangle 177" o:spid="_x0000_s1131" style="position:absolute;left:2979;top:333;width:15628;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X7cMA&#10;AADdAAAADwAAAGRycy9kb3ducmV2LnhtbERPPWvDMBDdA/kP4gLdEtkZSupEMaXB0KFDmjr7Rbra&#10;ptbJSKrt/PuqUOh2j/d5h3K2vRjJh86xgnyTgSDWznTcKKg/qvUORIjIBnvHpOBOAcrjcnHAwriJ&#10;32m8xEakEA4FKmhjHAopg27JYti4gThxn85bjAn6RhqPUwq3vdxm2aO02HFqaHGgl5b01+XbKrj6&#10;t93Q9feb1fV8mmI93c7VWamH1fy8BxFpjv/iP/erSfPz7Al+v0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X7cMAAADdAAAADwAAAAAAAAAAAAAAAACYAgAAZHJzL2Rv&#10;d25yZXYueG1sUEsFBgAAAAAEAAQA9QAAAIgDAAAAAA==&#10;" fillcolor="#e1cce9 [664]" stroked="f" strokeweight="2pt">
                <v:textbox>
                  <w:txbxContent>
                    <w:p w14:paraId="0B71F65D"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E050B74"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31968" behindDoc="0" locked="0" layoutInCell="1" allowOverlap="1" wp14:anchorId="4823FD45" wp14:editId="27B82838">
          <wp:simplePos x="0" y="0"/>
          <wp:positionH relativeFrom="column">
            <wp:posOffset>5647062</wp:posOffset>
          </wp:positionH>
          <wp:positionV relativeFrom="paragraph">
            <wp:posOffset>-237439</wp:posOffset>
          </wp:positionV>
          <wp:extent cx="457930" cy="423992"/>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930" cy="4239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06F7B" w14:textId="4409E1CB"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09120" behindDoc="0" locked="0" layoutInCell="1" allowOverlap="1" wp14:anchorId="24C891BD" wp14:editId="22B52BFF">
          <wp:simplePos x="0" y="0"/>
          <wp:positionH relativeFrom="column">
            <wp:posOffset>5695862</wp:posOffset>
          </wp:positionH>
          <wp:positionV relativeFrom="paragraph">
            <wp:posOffset>-260394</wp:posOffset>
          </wp:positionV>
          <wp:extent cx="378373" cy="44203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373" cy="442033"/>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6960" behindDoc="0" locked="0" layoutInCell="1" allowOverlap="1" wp14:anchorId="212AD3DD" wp14:editId="55E80618">
              <wp:simplePos x="0" y="0"/>
              <wp:positionH relativeFrom="column">
                <wp:posOffset>5567997</wp:posOffset>
              </wp:positionH>
              <wp:positionV relativeFrom="paragraph">
                <wp:posOffset>146530</wp:posOffset>
              </wp:positionV>
              <wp:extent cx="1572895" cy="382270"/>
              <wp:effectExtent l="4763" t="0" r="0" b="0"/>
              <wp:wrapNone/>
              <wp:docPr id="1088" name="Group 1088"/>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9" name="Rectangle 1089"/>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6429B"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1406357D"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88" o:spid="_x0000_s1132" style="position:absolute;left:0;text-align:left;margin-left:438.4pt;margin-top:11.55pt;width:123.85pt;height:30.1pt;rotation:90;z-index:25181696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">
              <v:rect id="Rectangle 1089" o:spid="_x0000_s1133"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i2cMA&#10;AADdAAAADwAAAGRycy9kb3ducmV2LnhtbERPzWrCQBC+C77DMkJvdWOtJcZsxNoK0kOhtg8wZMds&#10;NDsbsluTvr0rFLzNx/c7+XqwjbhQ52vHCmbTBARx6XTNlYKf791jCsIHZI2NY1LwRx7WxXiUY6Zd&#10;z190OYRKxBD2GSowIbSZlL40ZNFPXUscuaPrLIYIu0rqDvsYbhv5lCQv0mLNscFgS1tD5fnwaxWc&#10;SX5uze7NPM8XbZ++fxg3P70q9TAZNisQgYZwF/+79zrOT9Il3L6JJ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hi2cMAAADdAAAADwAAAAAAAAAAAAAAAACYAgAAZHJzL2Rv&#10;d25yZXYueG1sUEsFBgAAAAAEAAQA9QAAAIgDAAAAAA==&#10;" fillcolor="#f5c3d2 [663]" stroked="f" strokeweight="2pt"/>
              <v:roundrect id="Rounded Rectangle 177" o:spid="_x0000_s1134"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Zf8UA&#10;AADdAAAADwAAAGRycy9kb3ducmV2LnhtbESPzW7CQAyE70i8w8pIvcGmILU0ZEEIKbQcC5SzlXV+&#10;1Kw3ym5DePv6UKk3WzOe+ZztRteqgfrQeDbwvEhAERfeNlwZuF7y+RpUiMgWW89k4EEBdtvpJMPU&#10;+jt/0nCOlZIQDikaqGPsUq1DUZPDsPAdsWil7x1GWftK2x7vEu5avUySF+2wYWmosaNDTcX3+ccZ&#10;WA3v4SuW+ePV5/vr8XZyq+J0NOZpNu43oCKN8d/8d/1hBT95E3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ll/xQAAAN0AAAAPAAAAAAAAAAAAAAAAAJgCAABkcnMv&#10;ZG93bnJldi54bWxQSwUGAAAAAAQABAD1AAAAigMAAAAA&#10;" fillcolor="#f5c3d2 [663]" stroked="f" strokeweight="2pt">
                <v:textbox>
                  <w:txbxContent>
                    <w:p w14:paraId="7F16429B"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1406357D"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4BD63" w14:textId="04473F1B"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11168" behindDoc="0" locked="0" layoutInCell="1" allowOverlap="1" wp14:anchorId="05C493DE" wp14:editId="13595344">
          <wp:simplePos x="0" y="0"/>
          <wp:positionH relativeFrom="column">
            <wp:posOffset>5714365</wp:posOffset>
          </wp:positionH>
          <wp:positionV relativeFrom="paragraph">
            <wp:posOffset>-250825</wp:posOffset>
          </wp:positionV>
          <wp:extent cx="377825" cy="44196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825" cy="44196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4912" behindDoc="0" locked="0" layoutInCell="1" allowOverlap="1" wp14:anchorId="5DCE3BEA" wp14:editId="1C37AD63">
              <wp:simplePos x="0" y="0"/>
              <wp:positionH relativeFrom="column">
                <wp:posOffset>5570375</wp:posOffset>
              </wp:positionH>
              <wp:positionV relativeFrom="paragraph">
                <wp:posOffset>118428</wp:posOffset>
              </wp:positionV>
              <wp:extent cx="1572895" cy="382270"/>
              <wp:effectExtent l="4763" t="0" r="0" b="0"/>
              <wp:wrapNone/>
              <wp:docPr id="1085" name="Group 108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6" name="Rectangle 108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8DF4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A2BACCC"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85" o:spid="_x0000_s1135" style="position:absolute;left:0;text-align:left;margin-left:438.6pt;margin-top:9.35pt;width:123.85pt;height:30.1pt;rotation:90;z-index:25181491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">
              <v:rect id="Rectangle 1086" o:spid="_x0000_s1136"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2q8IA&#10;AADdAAAADwAAAGRycy9kb3ducmV2LnhtbERP24rCMBB9X/Afwgi+ramXlVKN4hWWfVhY9QOGZmyq&#10;zaQ00da/NwsL+zaHc53FqrOVeFDjS8cKRsMEBHHudMmFgvPp8J6C8AFZY+WYFDzJw2rZe1tgpl3L&#10;P/Q4hkLEEPYZKjAh1JmUPjdk0Q9dTRy5i2sshgibQuoG2xhuKzlOkpm0WHJsMFjT1lB+O96tghvJ&#10;76057Mx08lG36f7LuMl1o9Sg363nIAJ14V/85/7UcX6SzuD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arwgAAAN0AAAAPAAAAAAAAAAAAAAAAAJgCAABkcnMvZG93&#10;bnJldi54bWxQSwUGAAAAAAQABAD1AAAAhwMAAAAA&#10;" fillcolor="#f5c3d2 [663]" stroked="f" strokeweight="2pt"/>
              <v:roundrect id="Rounded Rectangle 177" o:spid="_x0000_s1137"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1sIA&#10;AADdAAAADwAAAGRycy9kb3ducmV2LnhtbERPS2uDQBC+F/Iflgn01qxtoAk2q0hBU4959Ty4E5W6&#10;s+JujP77bqGQ23x8z9mlk+nESINrLSt4XUUgiCurW64VnE/5yxaE88gaO8ukYCYHabJ42mGs7Z0P&#10;NB59LUIIuxgVNN73sZSuasigW9meOHBXOxj0AQ611APeQ7jp5FsUvUuDLYeGBnv6bKj6Od6MgvW4&#10;dxd/zeeNzbNz8V2adVUWSj0vp+wDhKfJP8T/7i8d5kfbDfx9E0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fWwgAAAN0AAAAPAAAAAAAAAAAAAAAAAJgCAABkcnMvZG93&#10;bnJldi54bWxQSwUGAAAAAAQABAD1AAAAhwMAAAAA&#10;" fillcolor="#f5c3d2 [663]" stroked="f" strokeweight="2pt">
                <v:textbox>
                  <w:txbxContent>
                    <w:p w14:paraId="79C8DF4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A2BACCC"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A75C9" w14:textId="234E52FF"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1952" behindDoc="0" locked="0" layoutInCell="1" allowOverlap="1" wp14:anchorId="55B6EF39" wp14:editId="34A5B9A8">
          <wp:simplePos x="0" y="0"/>
          <wp:positionH relativeFrom="column">
            <wp:posOffset>5671185</wp:posOffset>
          </wp:positionH>
          <wp:positionV relativeFrom="paragraph">
            <wp:posOffset>-194945</wp:posOffset>
          </wp:positionV>
          <wp:extent cx="424180" cy="374015"/>
          <wp:effectExtent l="0" t="0" r="0" b="6985"/>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2864" behindDoc="0" locked="0" layoutInCell="1" allowOverlap="1" wp14:anchorId="14CB4632" wp14:editId="0ED2C9FF">
              <wp:simplePos x="0" y="0"/>
              <wp:positionH relativeFrom="column">
                <wp:posOffset>5589749</wp:posOffset>
              </wp:positionH>
              <wp:positionV relativeFrom="paragraph">
                <wp:posOffset>147003</wp:posOffset>
              </wp:positionV>
              <wp:extent cx="1572895" cy="382270"/>
              <wp:effectExtent l="4763" t="0" r="0" b="0"/>
              <wp:wrapNone/>
              <wp:docPr id="1082" name="Group 1082"/>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3" name="Rectangle 1083"/>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90BF0"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57BC4F1"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82" o:spid="_x0000_s1138" style="position:absolute;left:0;text-align:left;margin-left:440.15pt;margin-top:11.6pt;width:123.85pt;height:30.1pt;rotation:90;z-index:25181286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">
              <v:rect id="Rectangle 1083" o:spid="_x0000_s1139"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VM8MA&#10;AADdAAAADwAAAGRycy9kb3ducmV2LnhtbERP22rCQBB9L/Qflin4ppsaLSG6SusFpA9C1Q8YsmM2&#10;NTsbsquJf+8Khb7N4VxnvuxtLW7U+sqxgvdRAoK4cLriUsHpuB1mIHxA1lg7JgV38rBcvL7MMdeu&#10;4x+6HUIpYgj7HBWYEJpcSl8YsuhHriGO3Nm1FkOEbSl1i10Mt7UcJ8mHtFhxbDDY0MpQcTlcrYIL&#10;yf3KbNdmkk6bLtt8G5f+fik1eOs/ZyAC9eFf/Ofe6Tg/yVJ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BVM8MAAADdAAAADwAAAAAAAAAAAAAAAACYAgAAZHJzL2Rv&#10;d25yZXYueG1sUEsFBgAAAAAEAAQA9QAAAIgDAAAAAA==&#10;" fillcolor="#f5c3d2 [663]" stroked="f" strokeweight="2pt"/>
              <v:roundrect id="Rounded Rectangle 177" o:spid="_x0000_s1140"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JocEA&#10;AADdAAAADwAAAGRycy9kb3ducmV2LnhtbERPS4vCMBC+C/6HMII3TV1FpdsoIlTXo4/d89BMH2wz&#10;KU221n+/EQRv8/E9J9n2phYdta6yrGA2jUAQZ1ZXXCi4XdPJGoTzyBpry6TgQQ62m+EgwVjbO5+p&#10;u/hChBB2MSoovW9iKV1WkkE3tQ1x4HLbGvQBtoXULd5DuKnlRxQtpcGKQ0OJDe1Lyn4vf0bBvDu6&#10;b5+nj5VNd7fDz8nMs9NBqfGo332C8NT7t/jl/tJhfrRewPObc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yaHBAAAA3QAAAA8AAAAAAAAAAAAAAAAAmAIAAGRycy9kb3du&#10;cmV2LnhtbFBLBQYAAAAABAAEAPUAAACGAwAAAAA=&#10;" fillcolor="#f5c3d2 [663]" stroked="f" strokeweight="2pt">
                <v:textbox>
                  <w:txbxContent>
                    <w:p w14:paraId="16E90BF0"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57BC4F1"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B68E" w14:textId="78A7A2A4"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4000" behindDoc="0" locked="0" layoutInCell="1" allowOverlap="1" wp14:anchorId="3671BA29" wp14:editId="2F499A67">
          <wp:simplePos x="0" y="0"/>
          <wp:positionH relativeFrom="column">
            <wp:posOffset>5671185</wp:posOffset>
          </wp:positionH>
          <wp:positionV relativeFrom="paragraph">
            <wp:posOffset>-194945</wp:posOffset>
          </wp:positionV>
          <wp:extent cx="424180" cy="374015"/>
          <wp:effectExtent l="0" t="0" r="0" b="6985"/>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0816" behindDoc="0" locked="0" layoutInCell="1" allowOverlap="1" wp14:anchorId="30303F8E" wp14:editId="521773D9">
              <wp:simplePos x="0" y="0"/>
              <wp:positionH relativeFrom="column">
                <wp:posOffset>5600382</wp:posOffset>
              </wp:positionH>
              <wp:positionV relativeFrom="paragraph">
                <wp:posOffset>146530</wp:posOffset>
              </wp:positionV>
              <wp:extent cx="1572895" cy="382270"/>
              <wp:effectExtent l="4763" t="0" r="0" b="0"/>
              <wp:wrapNone/>
              <wp:docPr id="1079" name="Group 1079"/>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0" name="Rectangle 1080"/>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3D58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DC465CE"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9" o:spid="_x0000_s1141" style="position:absolute;left:0;text-align:left;margin-left:440.95pt;margin-top:11.55pt;width:123.85pt;height:30.1pt;rotation:90;z-index:25181081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">
              <v:rect id="Rectangle 1080" o:spid="_x0000_s1142"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RMYA&#10;AADdAAAADwAAAGRycy9kb3ducmV2LnhtbESPQW/CMAyF75P4D5GRuI2UsaGqIyDGQEI7TBrsB1iN&#10;13Q0TtVktPv3+IDEzdZ7fu/zcj34Rl2oi3VgA7NpBoq4DLbmysD3af+Yg4oJ2WITmAz8U4T1avSw&#10;xMKGnr/ockyVkhCOBRpwKbWF1rF05DFOQ0ss2k/oPCZZu0rbDnsJ941+yrKF9lizNDhsaeuoPB//&#10;vIEz6c+t27+75/lL2+e7Dxfmv2/GTMbD5hVUoiHdzbfrgxX8LBd++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RMYAAADdAAAADwAAAAAAAAAAAAAAAACYAgAAZHJz&#10;L2Rvd25yZXYueG1sUEsFBgAAAAAEAAQA9QAAAIsDAAAAAA==&#10;" fillcolor="#f5c3d2 [663]" stroked="f" strokeweight="2pt"/>
              <v:roundrect id="Rounded Rectangle 177" o:spid="_x0000_s1143"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qOcAA&#10;AADdAAAADwAAAGRycy9kb3ducmV2LnhtbERPS4vCMBC+C/6HMMLeNFVhlWpaRKi7Hn2eh2Zsi82k&#10;NLHWf79ZELzNx/ecddqbWnTUusqygukkAkGcW11xoeB8ysZLEM4ja6wtk4IXOUiT4WCNsbZPPlB3&#10;9IUIIexiVFB638RSurwkg25iG+LA3Wxr0AfYFlK3+AzhppazKPqWBisODSU2tC0pvx8fRsG8+3EX&#10;f8teC5ttzrvr3szz/U6pr1G/WYHw1PuP+O3+1WF+tJzC/zfhB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NqOcAAAADdAAAADwAAAAAAAAAAAAAAAACYAgAAZHJzL2Rvd25y&#10;ZXYueG1sUEsFBgAAAAAEAAQA9QAAAIUDAAAAAA==&#10;" fillcolor="#f5c3d2 [663]" stroked="f" strokeweight="2pt">
                <v:textbox>
                  <w:txbxContent>
                    <w:p w14:paraId="2423D58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DC465CE"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8530"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70208" behindDoc="0" locked="0" layoutInCell="1" allowOverlap="1" wp14:anchorId="2DE13F7C" wp14:editId="354D34E4">
          <wp:simplePos x="0" y="0"/>
          <wp:positionH relativeFrom="column">
            <wp:posOffset>5727065</wp:posOffset>
          </wp:positionH>
          <wp:positionV relativeFrom="paragraph">
            <wp:posOffset>-210659</wp:posOffset>
          </wp:positionV>
          <wp:extent cx="352425" cy="402590"/>
          <wp:effectExtent l="0" t="0" r="9525"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25" cy="40259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69184" behindDoc="0" locked="0" layoutInCell="1" allowOverlap="1" wp14:anchorId="6DF2D52F" wp14:editId="17E95B6C">
              <wp:simplePos x="0" y="0"/>
              <wp:positionH relativeFrom="column">
                <wp:posOffset>5600382</wp:posOffset>
              </wp:positionH>
              <wp:positionV relativeFrom="paragraph">
                <wp:posOffset>146530</wp:posOffset>
              </wp:positionV>
              <wp:extent cx="1572895" cy="382270"/>
              <wp:effectExtent l="4763" t="0" r="0" b="0"/>
              <wp:wrapNone/>
              <wp:docPr id="1165" name="Group 116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166" name="Rectangle 116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A6B3A"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50E04246"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65" o:spid="_x0000_s1144" style="position:absolute;left:0;text-align:left;margin-left:440.95pt;margin-top:11.55pt;width:123.85pt;height:30.1pt;rotation:90;z-index:25186918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">
              <v:rect id="Rectangle 1166" o:spid="_x0000_s1145"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zMMA&#10;AADdAAAADwAAAGRycy9kb3ducmV2LnhtbERPzWrCQBC+C32HZQq96caqQaKrtLaCeBCa+gBDdsxG&#10;s7MhuzXp27uC4G0+vt9Zrntbiyu1vnKsYDxKQBAXTldcKjj+bodzED4ga6wdk4J/8rBevQyWmGnX&#10;8Q9d81CKGMI+QwUmhCaT0heGLPqRa4gjd3KtxRBhW0rdYhfDbS3fkySVFiuODQYb2hgqLvmfVXAh&#10;ediY7ZeZTmZNN//eGzc5fyr19tp/LEAE6sNT/HDvdJw/Tl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fzMMAAADdAAAADwAAAAAAAAAAAAAAAACYAgAAZHJzL2Rv&#10;d25yZXYueG1sUEsFBgAAAAAEAAQA9QAAAIgDAAAAAA==&#10;" fillcolor="#f5c3d2 [663]" stroked="f" strokeweight="2pt"/>
              <v:roundrect id="Rounded Rectangle 177" o:spid="_x0000_s1146"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scAA&#10;AADdAAAADwAAAGRycy9kb3ducmV2LnhtbERPy6rCMBDdC/5DGMGdpiqoVKOIUB/Lq9X10IxtsZmU&#10;Jtb69+bChbubw3nOetuZSrTUuNKygsk4AkGcWV1yriC9JqMlCOeRNVaWScGHHGw3/d4aY23f/EPt&#10;xecihLCLUUHhfR1L6bKCDLqxrYkD97CNQR9gk0vd4DuEm0pOo2guDZYcGgqsaV9Q9ry8jIJZe3Q3&#10;/0g+C5vs0sP9bGbZ+aDUcNDtViA8df5f/Oc+6TB/Ml/A7zfhBLn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u+scAAAADdAAAADwAAAAAAAAAAAAAAAACYAgAAZHJzL2Rvd25y&#10;ZXYueG1sUEsFBgAAAAAEAAQA9QAAAIUDAAAAAA==&#10;" fillcolor="#f5c3d2 [663]" stroked="f" strokeweight="2pt">
                <v:textbox>
                  <w:txbxContent>
                    <w:p w14:paraId="1CAA6B3A"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50E04246"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A2A6A" w14:textId="77777777" w:rsidR="003927CD" w:rsidRDefault="003927CD" w:rsidP="00186669">
    <w:pPr>
      <w:pStyle w:val="Header"/>
      <w:pBdr>
        <w:bottom w:val="single" w:sz="4" w:space="1" w:color="auto"/>
      </w:pBdr>
      <w:tabs>
        <w:tab w:val="clear" w:pos="4513"/>
        <w:tab w:val="center" w:pos="2835"/>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8768" behindDoc="0" locked="0" layoutInCell="1" allowOverlap="1" wp14:anchorId="6E64EEB6" wp14:editId="3126A9F7">
              <wp:simplePos x="0" y="0"/>
              <wp:positionH relativeFrom="column">
                <wp:posOffset>5611177</wp:posOffset>
              </wp:positionH>
              <wp:positionV relativeFrom="paragraph">
                <wp:posOffset>146530</wp:posOffset>
              </wp:positionV>
              <wp:extent cx="1572895" cy="382270"/>
              <wp:effectExtent l="4763" t="0" r="0" b="0"/>
              <wp:wrapNone/>
              <wp:docPr id="1076" name="Group 1076"/>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7" name="Rectangle 1077"/>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EE9A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3A699E4"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6" o:spid="_x0000_s1147" style="position:absolute;left:0;text-align:left;margin-left:441.8pt;margin-top:11.55pt;width:123.85pt;height:30.1pt;rotation:90;z-index:251808768;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">
              <v:rect id="Rectangle 1077" o:spid="_x0000_s1148"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jF8MA&#10;AADdAAAADwAAAGRycy9kb3ducmV2LnhtbERP22rCQBB9F/oPywi+1Y21VolupPUC4kOh1g8YstNs&#10;muxsyK4m/XtXKPg2h3Od1bq3tbhS60vHCibjBARx7nTJhYLz9/55AcIHZI21Y1LwRx7W2dNghal2&#10;HX/R9RQKEUPYp6jAhNCkUvrckEU/dg1x5H5cazFE2BZSt9jFcFvLlyR5kxZLjg0GG9oYyqvTxSqo&#10;SH5uzH5rXqezplvsjsZNfz+UGg379yWIQH14iP/dBx3nJ/M53L+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4jF8MAAADdAAAADwAAAAAAAAAAAAAAAACYAgAAZHJzL2Rv&#10;d25yZXYueG1sUEsFBgAAAAAEAAQA9QAAAIgDAAAAAA==&#10;" fillcolor="#f5c3d2 [663]" stroked="f" strokeweight="2pt"/>
              <v:roundrect id="Rounded Rectangle 177" o:spid="_x0000_s1149"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zg8QA&#10;AADdAAAADwAAAGRycy9kb3ducmV2LnhtbESPT4vCQAzF7wt+hyGCt3XqCutSHUWE+ueoq55DJ7bF&#10;TqZ0Zmv99uaw4C3hvbz3y2LVu1p11IbKs4HJOAFFnHtbcWHg/Jt9/oAKEdli7ZkMPCnAajn4WGBq&#10;/YOP1J1ioSSEQ4oGyhibVOuQl+QwjH1DLNrNtw6jrG2hbYsPCXe1/kqSb+2wYmkosaFNSfn99OcM&#10;TLtduMRb9pz5bH3eXg9umh+2xoyG/XoOKlIf3+b/670V/GQmuPKNjK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8s4PEAAAA3QAAAA8AAAAAAAAAAAAAAAAAmAIAAGRycy9k&#10;b3ducmV2LnhtbFBLBQYAAAAABAAEAPUAAACJAwAAAAA=&#10;" fillcolor="#f5c3d2 [663]" stroked="f" strokeweight="2pt">
                <v:textbox>
                  <w:txbxContent>
                    <w:p w14:paraId="368EE9A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3A699E4" w14:textId="77777777" w:rsidR="003927CD" w:rsidRPr="00FA61A2" w:rsidRDefault="003927CD"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1424" behindDoc="0" locked="0" layoutInCell="1" allowOverlap="1" wp14:anchorId="3353274C" wp14:editId="18175BCA">
          <wp:simplePos x="0" y="0"/>
          <wp:positionH relativeFrom="column">
            <wp:posOffset>5570957</wp:posOffset>
          </wp:positionH>
          <wp:positionV relativeFrom="paragraph">
            <wp:posOffset>-244577</wp:posOffset>
          </wp:positionV>
          <wp:extent cx="534010" cy="443192"/>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010" cy="4431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C525" w14:textId="77777777" w:rsidR="003927CD" w:rsidRDefault="003927CD" w:rsidP="009F3846">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6720" behindDoc="0" locked="0" layoutInCell="1" allowOverlap="1" wp14:anchorId="53290B4E" wp14:editId="68A38EA4">
              <wp:simplePos x="0" y="0"/>
              <wp:positionH relativeFrom="column">
                <wp:posOffset>5580697</wp:posOffset>
              </wp:positionH>
              <wp:positionV relativeFrom="paragraph">
                <wp:posOffset>133830</wp:posOffset>
              </wp:positionV>
              <wp:extent cx="1572895" cy="382270"/>
              <wp:effectExtent l="4763" t="0" r="0" b="0"/>
              <wp:wrapNone/>
              <wp:docPr id="1073" name="Group 1073"/>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4" name="Rectangle 1074"/>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2DC35"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43F69E4B"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3" o:spid="_x0000_s1150" style="position:absolute;left:0;text-align:left;margin-left:439.4pt;margin-top:10.55pt;width:123.85pt;height:30.1pt;rotation:90;z-index:25180672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">
              <v:rect id="Rectangle 1074" o:spid="_x0000_s1151"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9YMQA&#10;AADdAAAADwAAAGRycy9kb3ducmV2LnhtbERP22rCQBB9F/yHZYS+NZt6aSXNRqxVEB8KVT9gyE6z&#10;qdnZkN2a+PfdQsG3OZzr5KvBNuJKna8dK3hKUhDEpdM1VwrOp93jEoQPyBobx6TgRh5WxXiUY6Zd&#10;z590PYZKxBD2GSowIbSZlL40ZNEnriWO3JfrLIYIu0rqDvsYbhs5TdNnabHm2GCwpY2h8nL8sQou&#10;JD82Zvdu5rNF2y+3B+Nm329KPUyG9SuIQEO4i//dex3npy9z+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vWDEAAAA3QAAAA8AAAAAAAAAAAAAAAAAmAIAAGRycy9k&#10;b3ducmV2LnhtbFBLBQYAAAAABAAEAPUAAACJAwAAAAA=&#10;" fillcolor="#f5c3d2 [663]" stroked="f" strokeweight="2pt"/>
              <v:roundrect id="Rounded Rectangle 177" o:spid="_x0000_s1152"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cHcEA&#10;AADdAAAADwAAAGRycy9kb3ducmV2LnhtbERPS4vCMBC+C/6HMII3TV1Rl26jiFBdj772PDTTB9tM&#10;SpOt9d9vBMHbfHzPSTa9qUVHrassK5hNIxDEmdUVFwqul3TyCcJ5ZI21ZVLwIAeb9XCQYKztnU/U&#10;nX0hQgi7GBWU3jexlC4ryaCb2oY4cLltDfoA20LqFu8h3NTyI4qW0mDFoaHEhnYlZb/nP6Ng3h3c&#10;zefpY2XT7XX/czTz7LhXajzqt18gPPX+LX65v3WYH60W8Pwmn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HB3BAAAA3QAAAA8AAAAAAAAAAAAAAAAAmAIAAGRycy9kb3du&#10;cmV2LnhtbFBLBQYAAAAABAAEAPUAAACGAwAAAAA=&#10;" fillcolor="#f5c3d2 [663]" stroked="f" strokeweight="2pt">
                <v:textbox>
                  <w:txbxContent>
                    <w:p w14:paraId="14F2DC35"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43F69E4B" w14:textId="77777777" w:rsidR="003927CD" w:rsidRPr="00FA61A2" w:rsidRDefault="003927CD"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4496" behindDoc="0" locked="0" layoutInCell="1" allowOverlap="1" wp14:anchorId="65A42B94" wp14:editId="6628AC39">
          <wp:simplePos x="0" y="0"/>
          <wp:positionH relativeFrom="column">
            <wp:posOffset>5632526</wp:posOffset>
          </wp:positionH>
          <wp:positionV relativeFrom="paragraph">
            <wp:posOffset>-266700</wp:posOffset>
          </wp:positionV>
          <wp:extent cx="479291" cy="44377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291" cy="443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14C28"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7B3378CA" w14:textId="77777777" w:rsidR="003927CD" w:rsidRPr="00B408E6"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961CA" w14:textId="59CAD29B" w:rsidR="003927CD" w:rsidRDefault="003927CD" w:rsidP="009F3846">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4672" behindDoc="0" locked="0" layoutInCell="1" allowOverlap="1" wp14:anchorId="4163F048" wp14:editId="3205D160">
              <wp:simplePos x="0" y="0"/>
              <wp:positionH relativeFrom="column">
                <wp:posOffset>5569902</wp:posOffset>
              </wp:positionH>
              <wp:positionV relativeFrom="paragraph">
                <wp:posOffset>146530</wp:posOffset>
              </wp:positionV>
              <wp:extent cx="1572895" cy="382270"/>
              <wp:effectExtent l="4763" t="0" r="0" b="0"/>
              <wp:wrapNone/>
              <wp:docPr id="1070" name="Group 1070"/>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1" name="Rectangle 1071"/>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41CE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E25DBF4"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70" o:spid="_x0000_s1153" style="position:absolute;left:0;text-align:left;margin-left:438.55pt;margin-top:11.55pt;width:123.85pt;height:30.1pt;rotation:90;z-index:25180467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">
              <v:rect id="Rectangle 1071" o:spid="_x0000_s1154"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e+MMA&#10;AADdAAAADwAAAGRycy9kb3ducmV2LnhtbERP22rCQBB9L/QflhH6ZjZeqhJdpdoKxQfBywcM2TEb&#10;zc6G7NbEv+8WhL7N4VxnsepsJe7U+NKxgkGSgiDOnS65UHA+bfszED4ga6wck4IHeVgtX18WmGnX&#10;8oHux1CIGMI+QwUmhDqT0ueGLPrE1cSRu7jGYoiwKaRusI3htpLDNJ1IiyXHBoM1bQzlt+OPVXAj&#10;ud+Y7acZj97rdva1M250XSv11us+5iACdeFf/HR/6zg/nQ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se+MMAAADdAAAADwAAAAAAAAAAAAAAAACYAgAAZHJzL2Rv&#10;d25yZXYueG1sUEsFBgAAAAAEAAQA9QAAAIgDAAAAAA==&#10;" fillcolor="#f5c3d2 [663]" stroked="f" strokeweight="2pt"/>
              <v:roundrect id="Rounded Rectangle 177" o:spid="_x0000_s1155"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EacEA&#10;AADdAAAADwAAAGRycy9kb3ducmV2LnhtbERPS2vCQBC+F/wPywi91Y0GtERXESG2OWrV85Adk2B2&#10;NmS3efx7t1DwNh/fcza7wdSio9ZVlhXMZxEI4tzqigsFl5/04xOE88gaa8ukYCQHu+3kbYOJtj2f&#10;qDv7QoQQdgkqKL1vEildXpJBN7MNceDutjXoA2wLqVvsQ7ip5SKKltJgxaGhxIYOJeWP869REHdf&#10;7urv6biy6f5yvGUmzrOjUu/TYb8G4WnwL/G/+1uH+dFqAX/fh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UhGnBAAAA3QAAAA8AAAAAAAAAAAAAAAAAmAIAAGRycy9kb3du&#10;cmV2LnhtbFBLBQYAAAAABAAEAPUAAACGAwAAAAA=&#10;" fillcolor="#f5c3d2 [663]" stroked="f" strokeweight="2pt">
                <v:textbox>
                  <w:txbxContent>
                    <w:p w14:paraId="55941CE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E25DBF4" w14:textId="77777777" w:rsidR="003927CD" w:rsidRPr="00FA61A2" w:rsidRDefault="003927CD"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7568" behindDoc="0" locked="0" layoutInCell="1" allowOverlap="1" wp14:anchorId="243E13D6" wp14:editId="7C8BC8E9">
          <wp:simplePos x="0" y="0"/>
          <wp:positionH relativeFrom="column">
            <wp:posOffset>5632526</wp:posOffset>
          </wp:positionH>
          <wp:positionV relativeFrom="paragraph">
            <wp:posOffset>-266700</wp:posOffset>
          </wp:positionV>
          <wp:extent cx="479291" cy="443770"/>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291" cy="443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51811" w14:textId="0DC8F9FF" w:rsidR="003927CD" w:rsidRDefault="003927CD" w:rsidP="00BA73FA">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0336" behindDoc="0" locked="0" layoutInCell="1" allowOverlap="1" wp14:anchorId="19A7A07D" wp14:editId="4EC4890A">
              <wp:simplePos x="0" y="0"/>
              <wp:positionH relativeFrom="column">
                <wp:posOffset>5565295</wp:posOffset>
              </wp:positionH>
              <wp:positionV relativeFrom="paragraph">
                <wp:posOffset>138113</wp:posOffset>
              </wp:positionV>
              <wp:extent cx="1572895" cy="382270"/>
              <wp:effectExtent l="4763" t="0" r="0" b="0"/>
              <wp:wrapNone/>
              <wp:docPr id="1049" name="Group 1049"/>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0" name="Rectangle 1050"/>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09431"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51F68A"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9" o:spid="_x0000_s1156" style="position:absolute;left:0;text-align:left;margin-left:438.2pt;margin-top:10.9pt;width:123.85pt;height:30.1pt;rotation:90;z-index:25179033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">
              <v:rect id="Rectangle 1050" o:spid="_x0000_s1157"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nA8YA&#10;AADdAAAADwAAAGRycy9kb3ducmV2LnhtbESPzW7CQAyE75X6DitX6q1sWgpCgQUBBQn1gMTPA1hZ&#10;k03JeqPsloS3rw9Ivdma8czn2aL3tbpRG6vABt4HGSjiItiKSwPn0/ZtAiomZIt1YDJwpwiL+fPT&#10;DHMbOj7Q7ZhKJSEcczTgUmpyrWPhyGMchIZYtEtoPSZZ21LbFjsJ97X+yLKx9lixNDhsaO2ouB5/&#10;vYEr6f3abb/c53DUdJPNtwvDn5Uxry/9cgoqUZ/+zY/rnRX8bCT8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LnA8YAAADdAAAADwAAAAAAAAAAAAAAAACYAgAAZHJz&#10;L2Rvd25yZXYueG1sUEsFBgAAAAAEAAQA9QAAAIsDAAAAAA==&#10;" fillcolor="#f5c3d2 [663]" stroked="f" strokeweight="2pt"/>
              <v:roundrect id="Rounded Rectangle 177" o:spid="_x0000_s1158"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fsIA&#10;AADdAAAADwAAAGRycy9kb3ducmV2LnhtbERPS4vCMBC+L+x/CCN4W1Mt+6AaRRaq9riu63loxrbY&#10;TEoT+/j3ZkHwNh/fc1abwdSio9ZVlhXMZxEI4tzqigsFp9/07QuE88gaa8ukYCQHm/XrywoTbXv+&#10;oe7oCxFC2CWooPS+SaR0eUkG3cw2xIG72NagD7AtpG6xD+Gmloso+pAGKw4NJTb0XVJ+Pd6Mgrjb&#10;uz9/ScdPm25Pu3Nm4jzbKTWdDNslCE+Df4of7oMO86P3Ofx/E0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0Z+wgAAAN0AAAAPAAAAAAAAAAAAAAAAAJgCAABkcnMvZG93&#10;bnJldi54bWxQSwUGAAAAAAQABAD1AAAAhwMAAAAA&#10;" fillcolor="#f5c3d2 [663]" stroked="f" strokeweight="2pt">
                <v:textbox>
                  <w:txbxContent>
                    <w:p w14:paraId="65509431"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51F68A" w14:textId="77777777" w:rsidR="003927CD" w:rsidRPr="00FA61A2" w:rsidRDefault="003927CD"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60640" behindDoc="0" locked="0" layoutInCell="1" allowOverlap="1" wp14:anchorId="64CA3639" wp14:editId="3C8F10A2">
          <wp:simplePos x="0" y="0"/>
          <wp:positionH relativeFrom="column">
            <wp:posOffset>5664476</wp:posOffset>
          </wp:positionH>
          <wp:positionV relativeFrom="paragraph">
            <wp:posOffset>-251266</wp:posOffset>
          </wp:positionV>
          <wp:extent cx="381663" cy="445988"/>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63" cy="44598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49CF6" w14:textId="407039ED" w:rsidR="003927CD" w:rsidRDefault="003927CD" w:rsidP="009F7350">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6048" behindDoc="0" locked="0" layoutInCell="1" allowOverlap="1" wp14:anchorId="2C6B1855" wp14:editId="4273155D">
          <wp:simplePos x="0" y="0"/>
          <wp:positionH relativeFrom="column">
            <wp:posOffset>5623560</wp:posOffset>
          </wp:positionH>
          <wp:positionV relativeFrom="paragraph">
            <wp:posOffset>-185420</wp:posOffset>
          </wp:positionV>
          <wp:extent cx="424539" cy="374227"/>
          <wp:effectExtent l="0" t="0" r="0" b="6985"/>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539" cy="374227"/>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792384" behindDoc="0" locked="0" layoutInCell="1" allowOverlap="1" wp14:anchorId="54648E74" wp14:editId="040B4C06">
              <wp:simplePos x="0" y="0"/>
              <wp:positionH relativeFrom="column">
                <wp:posOffset>5554662</wp:posOffset>
              </wp:positionH>
              <wp:positionV relativeFrom="paragraph">
                <wp:posOffset>137639</wp:posOffset>
              </wp:positionV>
              <wp:extent cx="1572895" cy="382270"/>
              <wp:effectExtent l="4763" t="0" r="0" b="0"/>
              <wp:wrapNone/>
              <wp:docPr id="1052" name="Group 1052"/>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3" name="Rectangle 1053"/>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17554"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086EEA3D"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2" o:spid="_x0000_s1159" style="position:absolute;left:0;text-align:left;margin-left:437.35pt;margin-top:10.85pt;width:123.85pt;height:30.1pt;rotation:90;z-index:25179238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">
              <v:rect id="Rectangle 1053" o:spid="_x0000_s1160"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5dMMA&#10;AADdAAAADwAAAGRycy9kb3ducmV2LnhtbERP22rCQBB9L/Qflin0TTc1VSS6Sk0riA+Clw8YsmM2&#10;mp0N2W2S/r1bKPRtDuc6y/Vga9FR6yvHCt7GCQjiwumKSwWX83Y0B+EDssbaMSn4IQ/r1fPTEjPt&#10;ej5SdwqliCHsM1RgQmgyKX1hyKIfu4Y4clfXWgwRtqXULfYx3NZykiQzabHi2GCwodxQcT99WwV3&#10;kofcbD/Nezpt+vnX3rj0tlHq9WX4WIAINIR/8Z97p+P8ZJrC7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5dMMAAADdAAAADwAAAAAAAAAAAAAAAACYAgAAZHJzL2Rv&#10;d25yZXYueG1sUEsFBgAAAAAEAAQA9QAAAIgDAAAAAA==&#10;" fillcolor="#f5c3d2 [663]" stroked="f" strokeweight="2pt"/>
              <v:roundrect id="Rounded Rectangle 177" o:spid="_x0000_s1161"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l5sAA&#10;AADdAAAADwAAAGRycy9kb3ducmV2LnhtbERPS4vCMBC+C/6HMII3TX0vXaOIUF2PPnbPQzO2xWZS&#10;mljrv98Igrf5+J6zXLemFA3VrrCsYDSMQBCnVhecKbick8EXCOeRNZaWScGTHKxX3c4SY20ffKTm&#10;5DMRQtjFqCD3voqldGlOBt3QVsSBu9raoA+wzqSu8RHCTSnHUTSXBgsODTlWtM0pvZ3uRsGk2btf&#10;f02eC5tsLru/g5mkh51S/V67+QbhqfUf8dv9o8P8aDaF1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Tl5sAAAADdAAAADwAAAAAAAAAAAAAAAACYAgAAZHJzL2Rvd25y&#10;ZXYueG1sUEsFBgAAAAAEAAQA9QAAAIUDAAAAAA==&#10;" fillcolor="#f5c3d2 [663]" stroked="f" strokeweight="2pt">
                <v:textbox>
                  <w:txbxContent>
                    <w:p w14:paraId="54317554"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086EEA3D" w14:textId="77777777" w:rsidR="003927CD" w:rsidRPr="00FA61A2" w:rsidRDefault="003927CD" w:rsidP="00CA2666">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2AD84" w14:textId="05B24CB5" w:rsidR="003927CD" w:rsidRDefault="003927CD" w:rsidP="00B879F5">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8096" behindDoc="0" locked="0" layoutInCell="1" allowOverlap="1" wp14:anchorId="6FAD1AB0" wp14:editId="6D2E1D0A">
          <wp:simplePos x="0" y="0"/>
          <wp:positionH relativeFrom="column">
            <wp:posOffset>5671185</wp:posOffset>
          </wp:positionH>
          <wp:positionV relativeFrom="paragraph">
            <wp:posOffset>-185420</wp:posOffset>
          </wp:positionV>
          <wp:extent cx="424180" cy="374015"/>
          <wp:effectExtent l="0" t="0" r="0" b="698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794432" behindDoc="0" locked="0" layoutInCell="1" allowOverlap="1" wp14:anchorId="65E14306" wp14:editId="66C8B340">
              <wp:simplePos x="0" y="0"/>
              <wp:positionH relativeFrom="column">
                <wp:posOffset>5545611</wp:posOffset>
              </wp:positionH>
              <wp:positionV relativeFrom="paragraph">
                <wp:posOffset>144463</wp:posOffset>
              </wp:positionV>
              <wp:extent cx="1572895" cy="382270"/>
              <wp:effectExtent l="4763" t="0" r="0" b="0"/>
              <wp:wrapNone/>
              <wp:docPr id="1055" name="Group 105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6" name="Rectangle 105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3F0B6"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2596471E"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5" o:spid="_x0000_s1162" style="position:absolute;left:0;text-align:left;margin-left:436.65pt;margin-top:11.4pt;width:123.85pt;height:30.1pt;rotation:90;z-index:25179443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">
              <v:rect id="Rectangle 1056" o:spid="_x0000_s1163"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a7MIA&#10;AADdAAAADwAAAGRycy9kb3ducmV2LnhtbERP24rCMBB9F/yHMAv7punqKtI1ipcVxAdB3Q8YmrGp&#10;NpPSRNv9eyMIvs3hXGc6b20p7lT7wrGCr34CgjhzuuBcwd9p05uA8AFZY+mYFPyTh/ms25liql3D&#10;B7ofQy5iCPsUFZgQqlRKnxmy6PuuIo7c2dUWQ4R1LnWNTQy3pRwkyVhaLDg2GKxoZSi7Hm9WwZXk&#10;fmU2a/M9HFXN5Hdn3PCyVOrzo138gAjUhrf45d7qOD8Zje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9rswgAAAN0AAAAPAAAAAAAAAAAAAAAAAJgCAABkcnMvZG93&#10;bnJldi54bWxQSwUGAAAAAAQABAD1AAAAhwMAAAAA&#10;" fillcolor="#f5c3d2 [663]" stroked="f" strokeweight="2pt"/>
              <v:roundrect id="Rounded Rectangle 177" o:spid="_x0000_s1164"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7kcEA&#10;AADdAAAADwAAAGRycy9kb3ducmV2LnhtbERPS4vCMBC+C/6HMII3TV1Rl26jiFBdj772PDTTB9tM&#10;SpOt9d9vBMHbfHzPSTa9qUVHrassK5hNIxDEmdUVFwqul3TyCcJ5ZI21ZVLwIAeb9XCQYKztnU/U&#10;nX0hQgi7GBWU3jexlC4ryaCb2oY4cLltDfoA20LqFu8h3NTyI4qW0mDFoaHEhnYlZb/nP6Ng3h3c&#10;zefpY2XT7XX/czTz7LhXajzqt18gPPX+LX65v3WYHy1W8Pwmn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e5HBAAAA3QAAAA8AAAAAAAAAAAAAAAAAmAIAAGRycy9kb3du&#10;cmV2LnhtbFBLBQYAAAAABAAEAPUAAACGAwAAAAA=&#10;" fillcolor="#f5c3d2 [663]" stroked="f" strokeweight="2pt">
                <v:textbox>
                  <w:txbxContent>
                    <w:p w14:paraId="4AE3F0B6"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2596471E" w14:textId="77777777" w:rsidR="003927CD" w:rsidRPr="00FA61A2" w:rsidRDefault="003927CD" w:rsidP="00CA2666">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0AE37" w14:textId="36CF5F65" w:rsidR="003927CD" w:rsidRDefault="003927CD" w:rsidP="00B879F5">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6480" behindDoc="0" locked="0" layoutInCell="1" allowOverlap="1" wp14:anchorId="2FE3DC6A" wp14:editId="538B976A">
              <wp:simplePos x="0" y="0"/>
              <wp:positionH relativeFrom="column">
                <wp:posOffset>5565295</wp:posOffset>
              </wp:positionH>
              <wp:positionV relativeFrom="paragraph">
                <wp:posOffset>144463</wp:posOffset>
              </wp:positionV>
              <wp:extent cx="1572895" cy="382270"/>
              <wp:effectExtent l="4763" t="0" r="0" b="0"/>
              <wp:wrapNone/>
              <wp:docPr id="1058" name="Group 1058"/>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9" name="Rectangle 1059"/>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76623"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E563B75"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8" o:spid="_x0000_s1165" style="position:absolute;left:0;text-align:left;margin-left:438.2pt;margin-top:11.4pt;width:123.85pt;height:30.1pt;rotation:90;z-index:25179648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">
              <v:rect id="Rectangle 1059" o:spid="_x0000_s1166"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nsMA&#10;AADdAAAADwAAAGRycy9kb3ducmV2LnhtbERP22rCQBB9F/oPyxR8qxu1Fo2uQW2F4kPBywcM2TEb&#10;k50N2a1J/75bKPg2h3OdVdbbWtyp9aVjBeNRAoI4d7rkQsHlvH+Zg/ABWWPtmBT8kIds/TRYYapd&#10;x0e6n0IhYgj7FBWYEJpUSp8bsuhHriGO3NW1FkOEbSF1i10Mt7WcJMmbtFhybDDY0M5QXp2+rYKK&#10;5NfO7N/N63TWdPOPg3HT21ap4XO/WYII1IeH+N/9qeP8ZLaA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hOnsMAAADdAAAADwAAAAAAAAAAAAAAAACYAgAAZHJzL2Rv&#10;d25yZXYueG1sUEsFBgAAAAAEAAQA9QAAAIgDAAAAAA==&#10;" fillcolor="#f5c3d2 [663]" stroked="f" strokeweight="2pt"/>
              <v:roundrect id="Rounded Rectangle 177" o:spid="_x0000_s1167"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pWMQA&#10;AADdAAAADwAAAGRycy9kb3ducmV2LnhtbESPT4vCQAzF7wt+hyGCt3XqCrpURxGh/jnqqufQiW2x&#10;kymd2Vq/vTks7C3hvbz3y3Ldu1p11IbKs4HJOAFFnHtbcWHg8pN9foMKEdli7ZkMvCjAejX4WGJq&#10;/ZNP1J1joSSEQ4oGyhibVOuQl+QwjH1DLNrdtw6jrG2hbYtPCXe1/kqSmXZYsTSU2NC2pPxx/nUG&#10;pt0+XOM9e819trnsbkc3zY87Y0bDfrMAFamP/+a/64MV/GQm/PKNj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KVjEAAAA3QAAAA8AAAAAAAAAAAAAAAAAmAIAAGRycy9k&#10;b3ducmV2LnhtbFBLBQYAAAAABAAEAPUAAACJAwAAAAA=&#10;" fillcolor="#f5c3d2 [663]" stroked="f" strokeweight="2pt">
                <v:textbox>
                  <w:txbxContent>
                    <w:p w14:paraId="6E376623"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E563B75" w14:textId="77777777" w:rsidR="003927CD" w:rsidRPr="00FA61A2" w:rsidRDefault="003927CD"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78048" behindDoc="0" locked="0" layoutInCell="1" allowOverlap="1" wp14:anchorId="2D3C8D3C" wp14:editId="0702F477">
          <wp:simplePos x="0" y="0"/>
          <wp:positionH relativeFrom="column">
            <wp:posOffset>5661991</wp:posOffset>
          </wp:positionH>
          <wp:positionV relativeFrom="paragraph">
            <wp:posOffset>-288290</wp:posOffset>
          </wp:positionV>
          <wp:extent cx="402764" cy="459949"/>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764" cy="4599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384D" w14:textId="6058C960" w:rsidR="003927CD" w:rsidRDefault="003927CD"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8528" behindDoc="0" locked="0" layoutInCell="1" allowOverlap="1" wp14:anchorId="17693F84" wp14:editId="3BB66CF7">
              <wp:simplePos x="0" y="0"/>
              <wp:positionH relativeFrom="column">
                <wp:posOffset>5675474</wp:posOffset>
              </wp:positionH>
              <wp:positionV relativeFrom="paragraph">
                <wp:posOffset>157163</wp:posOffset>
              </wp:positionV>
              <wp:extent cx="1572895" cy="382270"/>
              <wp:effectExtent l="4763" t="0" r="0" b="0"/>
              <wp:wrapNone/>
              <wp:docPr id="1061" name="Group 1061"/>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2" name="Rectangle 1062"/>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CF9A"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BD28BA"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61" o:spid="_x0000_s1168" style="position:absolute;left:0;text-align:left;margin-left:446.9pt;margin-top:12.4pt;width:123.85pt;height:30.1pt;rotation:90;z-index:251798528;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">
              <v:rect id="Rectangle 1062" o:spid="_x0000_s1169"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WUsMA&#10;AADdAAAADwAAAGRycy9kb3ducmV2LnhtbERPzWrCQBC+F/oOyxS81U1NGyS6SqsVpAfB6AMM2TEb&#10;zc6G7DZJ374rFHqbj+93luvRNqKnzteOFbxMExDEpdM1VwrOp93zHIQPyBobx6TghzysV48PS8y1&#10;G/hIfREqEUPY56jAhNDmUvrSkEU/dS1x5C6usxgi7CqpOxxiuG3kLEkyabHm2GCwpY2h8lZ8WwU3&#10;koeN2W3Na/rWDvPPL+PS64dSk6fxfQEi0Bj+xX/uvY7zk2wG9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WUsMAAADdAAAADwAAAAAAAAAAAAAAAACYAgAAZHJzL2Rv&#10;d25yZXYueG1sUEsFBgAAAAAEAAQA9QAAAIgDAAAAAA==&#10;" fillcolor="#f5c3d2 [663]" stroked="f" strokeweight="2pt"/>
              <v:roundrect id="Rounded Rectangle 177" o:spid="_x0000_s1170"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3L8IA&#10;AADdAAAADwAAAGRycy9kb3ducmV2LnhtbERPyWrDMBC9F/oPYgq9NXJqSItr2ZiCneaYpT0P1ngh&#10;1shYiuP8fVUI9DaPt06aL2YQM02ut6xgvYpAENdW99wqOB3Ll3cQziNrHCyTghs5yLPHhxQTba+8&#10;p/ngWxFC2CWooPN+TKR0dUcG3cqOxIFr7GTQBzi1Uk94DeFmkK9RtJEGew4NHY702VF9PlyMgnje&#10;um/flLc3Wxan6mdn4npXKfX8tBQfIDwt/l98d3/pMD/axPD3TThB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bcvwgAAAN0AAAAPAAAAAAAAAAAAAAAAAJgCAABkcnMvZG93&#10;bnJldi54bWxQSwUGAAAAAAQABAD1AAAAhwMAAAAA&#10;" fillcolor="#f5c3d2 [663]" stroked="f" strokeweight="2pt">
                <v:textbox>
                  <w:txbxContent>
                    <w:p w14:paraId="3AA4CF9A"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BD28BA" w14:textId="77777777" w:rsidR="003927CD" w:rsidRPr="00FA61A2" w:rsidRDefault="003927CD"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83168" behindDoc="0" locked="0" layoutInCell="1" allowOverlap="1" wp14:anchorId="607F1A8B" wp14:editId="072A2609">
          <wp:simplePos x="0" y="0"/>
          <wp:positionH relativeFrom="column">
            <wp:posOffset>5631180</wp:posOffset>
          </wp:positionH>
          <wp:positionV relativeFrom="paragraph">
            <wp:posOffset>-273381</wp:posOffset>
          </wp:positionV>
          <wp:extent cx="402764" cy="459949"/>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764" cy="4599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44536" w14:textId="04650311" w:rsidR="003927CD" w:rsidRDefault="003927CD"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781120" behindDoc="0" locked="0" layoutInCell="1" allowOverlap="1" wp14:anchorId="0CCCDCC5" wp14:editId="02A1C2DD">
          <wp:simplePos x="0" y="0"/>
          <wp:positionH relativeFrom="column">
            <wp:posOffset>5612765</wp:posOffset>
          </wp:positionH>
          <wp:positionV relativeFrom="paragraph">
            <wp:posOffset>-209550</wp:posOffset>
          </wp:positionV>
          <wp:extent cx="500380" cy="415290"/>
          <wp:effectExtent l="0" t="0" r="0" b="381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0380" cy="41529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00576" behindDoc="0" locked="0" layoutInCell="1" allowOverlap="1" wp14:anchorId="7701CB15" wp14:editId="0E76D732">
              <wp:simplePos x="0" y="0"/>
              <wp:positionH relativeFrom="column">
                <wp:posOffset>5567362</wp:posOffset>
              </wp:positionH>
              <wp:positionV relativeFrom="paragraph">
                <wp:posOffset>136370</wp:posOffset>
              </wp:positionV>
              <wp:extent cx="1572895" cy="382270"/>
              <wp:effectExtent l="4763" t="0" r="0" b="0"/>
              <wp:wrapNone/>
              <wp:docPr id="1064" name="Group 1064"/>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5" name="Rectangle 1065"/>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6881A"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45C01D18" w14:textId="77777777" w:rsidR="003927CD" w:rsidRPr="00FA61A2" w:rsidRDefault="003927CD" w:rsidP="0094059C">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64" o:spid="_x0000_s1171" style="position:absolute;left:0;text-align:left;margin-left:438.35pt;margin-top:10.75pt;width:123.85pt;height:30.1pt;rotation:90;z-index:25180057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">
              <v:rect id="Rectangle 1065" o:spid="_x0000_s1172"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OJsIA&#10;AADdAAAADwAAAGRycy9kb3ducmV2LnhtbERP24rCMBB9F/yHMAv7punqKtI1ipcVxAdB3Q8YmrGp&#10;NpPSRNv9eyMIvs3hXGc6b20p7lT7wrGCr34CgjhzuuBcwd9p05uA8AFZY+mYFPyTh/ms25liql3D&#10;B7ofQy5iCPsUFZgQqlRKnxmy6PuuIo7c2dUWQ4R1LnWNTQy3pRwkyVhaLDg2GKxoZSi7Hm9WwZXk&#10;fmU2a/M9HFXN5Hdn3PCyVOrzo138gAjUhrf45d7qOD8Zj+D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Y4mwgAAAN0AAAAPAAAAAAAAAAAAAAAAAJgCAABkcnMvZG93&#10;bnJldi54bWxQSwUGAAAAAAQABAD1AAAAhwMAAAAA&#10;" fillcolor="#f5c3d2 [663]" stroked="f" strokeweight="2pt"/>
              <v:roundrect id="Rounded Rectangle 177" o:spid="_x0000_s1173"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Ut8IA&#10;AADdAAAADwAAAGRycy9kb3ducmV2LnhtbERPS2uDQBC+F/Iflgnk1qxJwAabVSSgTY7No+fBnajE&#10;nRV3a8y/7xYKvc3H95xdNplOjDS41rKC1TICQVxZ3XKt4HIuXrcgnEfW2FkmBU9ykKWzlx0m2j74&#10;k8aTr0UIYZeggsb7PpHSVQ0ZdEvbEwfuZgeDPsChlnrARwg3nVxHUSwNthwaGuxp31B1P30bBZvx&#10;w139rXi+2SK/lF9Hs6mOpVKL+ZS/g/A0+X/xn/ugw/wojuH3m3CC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hS3wgAAAN0AAAAPAAAAAAAAAAAAAAAAAJgCAABkcnMvZG93&#10;bnJldi54bWxQSwUGAAAAAAQABAD1AAAAhwMAAAAA&#10;" fillcolor="#f5c3d2 [663]" stroked="f" strokeweight="2pt">
                <v:textbox>
                  <w:txbxContent>
                    <w:p w14:paraId="2EA6881A"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45C01D18" w14:textId="77777777" w:rsidR="003927CD" w:rsidRPr="00FA61A2" w:rsidRDefault="003927CD" w:rsidP="0094059C">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EC4EF" w14:textId="77777777" w:rsidR="003927CD" w:rsidRDefault="003927CD" w:rsidP="001E0C9F">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85216" behindDoc="0" locked="0" layoutInCell="1" allowOverlap="1" wp14:anchorId="2C315367" wp14:editId="7B596C95">
              <wp:simplePos x="0" y="0"/>
              <wp:positionH relativeFrom="column">
                <wp:posOffset>5632906</wp:posOffset>
              </wp:positionH>
              <wp:positionV relativeFrom="paragraph">
                <wp:posOffset>3741</wp:posOffset>
              </wp:positionV>
              <wp:extent cx="1573081" cy="382746"/>
              <wp:effectExtent l="4763" t="0" r="0" b="0"/>
              <wp:wrapNone/>
              <wp:docPr id="1043" name="Group 1043"/>
              <wp:cNvGraphicFramePr/>
              <a:graphic xmlns:a="http://schemas.openxmlformats.org/drawingml/2006/main">
                <a:graphicData uri="http://schemas.microsoft.com/office/word/2010/wordprocessingGroup">
                  <wpg:wgp>
                    <wpg:cNvGrpSpPr/>
                    <wpg:grpSpPr>
                      <a:xfrm rot="5400000">
                        <a:off x="0" y="0"/>
                        <a:ext cx="1573081" cy="382746"/>
                        <a:chOff x="36" y="33678"/>
                        <a:chExt cx="1161611" cy="448282"/>
                      </a:xfrm>
                      <a:solidFill>
                        <a:srgbClr val="CCE7F0"/>
                      </a:solidFill>
                    </wpg:grpSpPr>
                    <wps:wsp>
                      <wps:cNvPr id="1044" name="Rectangle 1044"/>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30910" w14:textId="77777777" w:rsidR="003927CD" w:rsidRPr="00FA61A2" w:rsidRDefault="003927CD" w:rsidP="003D0260">
                            <w:pPr>
                              <w:spacing w:before="100" w:beforeAutospacing="1" w:after="240" w:line="240" w:lineRule="auto"/>
                              <w:jc w:val="both"/>
                              <w:rPr>
                                <w:sz w:val="25"/>
                                <w:szCs w:val="25"/>
                              </w:rPr>
                            </w:pPr>
                            <w:r>
                              <w:rPr>
                                <w:sz w:val="25"/>
                                <w:szCs w:val="25"/>
                              </w:rPr>
                              <w:t>Higher</w:t>
                            </w:r>
                          </w:p>
                          <w:p w14:paraId="5E3F6C86" w14:textId="77777777" w:rsidR="003927CD" w:rsidRPr="00FA61A2" w:rsidRDefault="003927CD"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3" o:spid="_x0000_s1174" style="position:absolute;left:0;text-align:left;margin-left:443.55pt;margin-top:.3pt;width:123.85pt;height:30.15pt;rotation:90;z-index:25178521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">
              <v:rect id="Rectangle 1044" o:spid="_x0000_s1175"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33cMA&#10;AADdAAAADwAAAGRycy9kb3ducmV2LnhtbERPzWrCQBC+F3yHZQRvdWOTFkldxUaF0oNg2gcYsmM2&#10;mp0N2dWkb98tFHqbj+93VpvRtuJOvW8cK1jMExDEldMN1wq+Pg+PSxA+IGtsHZOCb/KwWU8eVphr&#10;N/CJ7mWoRQxhn6MCE0KXS+krQxb93HXEkTu73mKIsK+l7nGI4baVT0nyIi02HBsMdlQYqq7lzSq4&#10;kjwW5rAzWfrcDcv9h3Hp5U2p2XTcvoIINIZ/8Z/7Xcf5SZb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33cMAAADdAAAADwAAAAAAAAAAAAAAAACYAgAAZHJzL2Rv&#10;d25yZXYueG1sUEsFBgAAAAAEAAQA9QAAAIgDAAAAAA==&#10;" fillcolor="#f5c3d2 [663]" stroked="f" strokeweight="2pt"/>
              <v:roundrect id="Rounded Rectangle 177" o:spid="_x0000_s1176"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oMAA&#10;AADdAAAADwAAAGRycy9kb3ducmV2LnhtbERPS4vCMBC+C/6HMII3TX0vXaOIUF2PPnbPQzO2xWZS&#10;mljrv98Igrf5+J6zXLemFA3VrrCsYDSMQBCnVhecKbick8EXCOeRNZaWScGTHKxX3c4SY20ffKTm&#10;5DMRQtjFqCD3voqldGlOBt3QVsSBu9raoA+wzqSu8RHCTSnHUTSXBgsODTlWtM0pvZ3uRsGk2btf&#10;f02eC5tsLru/g5mkh51S/V67+QbhqfUf8dv9o8P8aDqD1zfh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HWoMAAAADdAAAADwAAAAAAAAAAAAAAAACYAgAAZHJzL2Rvd25y&#10;ZXYueG1sUEsFBgAAAAAEAAQA9QAAAIUDAAAAAA==&#10;" fillcolor="#f5c3d2 [663]" stroked="f" strokeweight="2pt">
                <v:textbox>
                  <w:txbxContent>
                    <w:p w14:paraId="1DC30910" w14:textId="77777777" w:rsidR="003927CD" w:rsidRPr="00FA61A2" w:rsidRDefault="003927CD" w:rsidP="003D0260">
                      <w:pPr>
                        <w:spacing w:before="100" w:beforeAutospacing="1" w:after="240" w:line="240" w:lineRule="auto"/>
                        <w:jc w:val="both"/>
                        <w:rPr>
                          <w:sz w:val="25"/>
                          <w:szCs w:val="25"/>
                        </w:rPr>
                      </w:pPr>
                      <w:r>
                        <w:rPr>
                          <w:sz w:val="25"/>
                          <w:szCs w:val="25"/>
                        </w:rPr>
                        <w:t>Higher</w:t>
                      </w:r>
                    </w:p>
                    <w:p w14:paraId="5E3F6C86" w14:textId="77777777" w:rsidR="003927CD" w:rsidRPr="00FA61A2" w:rsidRDefault="003927CD"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86240" behindDoc="0" locked="0" layoutInCell="1" allowOverlap="1" wp14:anchorId="30A78BFD" wp14:editId="26B22621">
          <wp:simplePos x="0" y="0"/>
          <wp:positionH relativeFrom="column">
            <wp:posOffset>5633002</wp:posOffset>
          </wp:positionH>
          <wp:positionV relativeFrom="paragraph">
            <wp:posOffset>-259048</wp:posOffset>
          </wp:positionV>
          <wp:extent cx="461176" cy="426998"/>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176" cy="4269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D4BEB" w14:textId="0447EFCF" w:rsidR="003927CD" w:rsidRDefault="003927CD"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788288" behindDoc="0" locked="0" layoutInCell="1" allowOverlap="1" wp14:anchorId="742EDBE4" wp14:editId="07D397BD">
          <wp:simplePos x="0" y="0"/>
          <wp:positionH relativeFrom="column">
            <wp:posOffset>5638165</wp:posOffset>
          </wp:positionH>
          <wp:positionV relativeFrom="paragraph">
            <wp:posOffset>-240030</wp:posOffset>
          </wp:positionV>
          <wp:extent cx="461010" cy="426720"/>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010" cy="4267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02624" behindDoc="0" locked="0" layoutInCell="1" allowOverlap="1" wp14:anchorId="1B6D82D4" wp14:editId="5E635546">
              <wp:simplePos x="0" y="0"/>
              <wp:positionH relativeFrom="column">
                <wp:posOffset>5566727</wp:posOffset>
              </wp:positionH>
              <wp:positionV relativeFrom="paragraph">
                <wp:posOffset>136370</wp:posOffset>
              </wp:positionV>
              <wp:extent cx="1572895" cy="382270"/>
              <wp:effectExtent l="4763" t="0" r="0" b="0"/>
              <wp:wrapNone/>
              <wp:docPr id="1067" name="Group 1067"/>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8" name="Rectangle 1068"/>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ACE34"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50B56992" w14:textId="77777777" w:rsidR="003927CD" w:rsidRPr="00FA61A2" w:rsidRDefault="003927CD" w:rsidP="0094059C">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67" o:spid="_x0000_s1177" style="position:absolute;left:0;text-align:left;margin-left:438.3pt;margin-top:10.75pt;width:123.85pt;height:30.1pt;rotation:90;z-index:25180262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">
              <v:rect id="Rectangle 1068" o:spid="_x0000_s1178" style="position:absolute;top:355;width:5619;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huMUA&#10;AADdAAAADwAAAGRycy9kb3ducmV2LnhtbESPQW/CMAyF75P4D5GRuI2UsSHUERBjIKEdkID9AKvx&#10;mo7GqZqMdv8eH5C42XrP731erHpfqyu1sQpsYDLOQBEXwVZcGvg+757noGJCtlgHJgP/FGG1HDwt&#10;MLeh4yNdT6lUEsIxRwMupSbXOhaOPMZxaIhF+wmtxyRrW2rbYifhvtYvWTbTHiuWBocNbRwVl9Of&#10;N3Ahfdi43ad7nb413Xz75cL098OY0bBfv4NK1KeH+X69t4KfzQRX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CG4xQAAAN0AAAAPAAAAAAAAAAAAAAAAAJgCAABkcnMv&#10;ZG93bnJldi54bWxQSwUGAAAAAAQABAD1AAAAigMAAAAA&#10;" fillcolor="#f5c3d2 [663]" stroked="f" strokeweight="2pt"/>
              <v:roundrect id="Rounded Rectangle 177" o:spid="_x0000_s1179" style="position:absolute;left:2980;top:336;width:8636;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xcIA&#10;AADdAAAADwAAAGRycy9kb3ducmV2LnhtbERPTWuDQBC9B/Iflgn0lqytkLbWVaSgTY5N054Hd6JS&#10;d1bcrTH/vhsI5DaP9zlpPpteTDS6zrKCx00Egri2uuNGwfGrXL+AcB5ZY2+ZFFzIQZ4tFykm2p75&#10;k6aDb0QIYZeggtb7IZHS1S0ZdBs7EAfuZEeDPsCxkXrEcwg3vXyKoq002HFoaHGg95bq38OfURBP&#10;H+7bn8rLsy2LY/WzN3G9r5R6WM3FGwhPs7+Lb+6dDvOj7Stcvw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YDFwgAAAN0AAAAPAAAAAAAAAAAAAAAAAJgCAABkcnMvZG93&#10;bnJldi54bWxQSwUGAAAAAAQABAD1AAAAhwMAAAAA&#10;" fillcolor="#f5c3d2 [663]" stroked="f" strokeweight="2pt">
                <v:textbox>
                  <w:txbxContent>
                    <w:p w14:paraId="41AACE34"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50B56992" w14:textId="77777777" w:rsidR="003927CD" w:rsidRPr="00FA61A2" w:rsidRDefault="003927CD" w:rsidP="0094059C">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07617" w14:textId="77777777"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660288" behindDoc="0" locked="0" layoutInCell="1" allowOverlap="1" wp14:anchorId="2073AFC5" wp14:editId="112AE931">
              <wp:simplePos x="0" y="0"/>
              <wp:positionH relativeFrom="column">
                <wp:posOffset>5569585</wp:posOffset>
              </wp:positionH>
              <wp:positionV relativeFrom="paragraph">
                <wp:posOffset>73659</wp:posOffset>
              </wp:positionV>
              <wp:extent cx="1715769" cy="382905"/>
              <wp:effectExtent l="0" t="635" r="0" b="0"/>
              <wp:wrapNone/>
              <wp:docPr id="835" name="Group 835"/>
              <wp:cNvGraphicFramePr/>
              <a:graphic xmlns:a="http://schemas.openxmlformats.org/drawingml/2006/main">
                <a:graphicData uri="http://schemas.microsoft.com/office/word/2010/wordprocessingGroup">
                  <wpg:wgp>
                    <wpg:cNvGrpSpPr/>
                    <wpg:grpSpPr>
                      <a:xfrm rot="5400000">
                        <a:off x="0" y="0"/>
                        <a:ext cx="1715769" cy="382905"/>
                        <a:chOff x="36" y="33305"/>
                        <a:chExt cx="1874583" cy="448655"/>
                      </a:xfrm>
                      <a:solidFill>
                        <a:srgbClr val="CCE7F0"/>
                      </a:solidFill>
                    </wpg:grpSpPr>
                    <wps:wsp>
                      <wps:cNvPr id="836" name="Rectangle 83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09991" w14:textId="77777777" w:rsidR="003927CD" w:rsidRPr="00FA61A2" w:rsidRDefault="003927CD" w:rsidP="003D0260">
                            <w:pPr>
                              <w:spacing w:before="100" w:beforeAutospacing="1" w:after="240" w:line="240" w:lineRule="auto"/>
                              <w:jc w:val="both"/>
                              <w:rPr>
                                <w:sz w:val="25"/>
                                <w:szCs w:val="25"/>
                              </w:rPr>
                            </w:pPr>
                            <w:r>
                              <w:rPr>
                                <w:sz w:val="25"/>
                                <w:szCs w:val="25"/>
                              </w:rPr>
                              <w:t>Foundation</w:t>
                            </w:r>
                          </w:p>
                          <w:p w14:paraId="0E8FF0DF" w14:textId="77777777" w:rsidR="003927CD" w:rsidRPr="00FA61A2" w:rsidRDefault="003927CD"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5" o:spid="_x0000_s1048" style="position:absolute;left:0;text-align:left;margin-left:438.55pt;margin-top:5.8pt;width:135.1pt;height:30.15pt;rotation:90;z-index:25166028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">
              <v:rect id="Rectangle 836" o:spid="_x0000_s1049"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wPsMA&#10;AADcAAAADwAAAGRycy9kb3ducmV2LnhtbESPUYvCMBCE3w/8D2GFeztT9SilGkUE4QRB1P6AtVnb&#10;YLMpTa7Wf38RDnwcZuebneV6sI3oqfPGsYLpJAFBXDptuFJQXHZfGQgfkDU2jknBkzysV6OPJeba&#10;PfhE/TlUIkLY56igDqHNpfRlTRb9xLXE0bu5zmKIsquk7vAR4baRsyRJpUXDsaHGlrY1lffzr41v&#10;XNJ7sc9Mb69VUhwP0+ex/TZKfY6HzQJEoCG8j//TP1pBNk/hNSYS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wPsMAAADcAAAADwAAAAAAAAAAAAAAAACYAgAAZHJzL2Rv&#10;d25yZXYueG1sUEsFBgAAAAAEAAQA9QAAAIgDAAAAAA==&#10;" fillcolor="#cee9f5 [662]" stroked="f" strokeweight="2pt"/>
              <v:roundrect id="Rounded Rectangle 177" o:spid="_x0000_s1050"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H2sYA&#10;AADcAAAADwAAAGRycy9kb3ducmV2LnhtbESPQWvCQBSE70L/w/IKveluLaiNrlKrFsFLE9uDt0f2&#10;NQnNvg3Zrcb+elcQPA4z8w0zW3S2FkdqfeVYw/NAgSDOnam40PC13/QnIHxANlg7Jg1n8rCYP/Rm&#10;mBh34pSOWShEhLBPUEMZQpNI6fOSLPqBa4ij9+NaiyHKtpCmxVOE21oOlRpJixXHhRIbei8p/83+&#10;rIblrk7X4bDqvhW9jrPP/5VUH3utnx67tymIQF24h2/trdEweRnD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TH2sYAAADcAAAADwAAAAAAAAAAAAAAAACYAgAAZHJz&#10;L2Rvd25yZXYueG1sUEsFBgAAAAAEAAQA9QAAAIsDAAAAAA==&#10;" fillcolor="#cee9f5 [662]" stroked="f" strokeweight="2pt">
                <v:textbox>
                  <w:txbxContent>
                    <w:p w14:paraId="06809991" w14:textId="77777777" w:rsidR="003927CD" w:rsidRPr="00FA61A2" w:rsidRDefault="003927CD" w:rsidP="003D0260">
                      <w:pPr>
                        <w:spacing w:before="100" w:beforeAutospacing="1" w:after="240" w:line="240" w:lineRule="auto"/>
                        <w:jc w:val="both"/>
                        <w:rPr>
                          <w:sz w:val="25"/>
                          <w:szCs w:val="25"/>
                        </w:rPr>
                      </w:pPr>
                      <w:r>
                        <w:rPr>
                          <w:sz w:val="25"/>
                          <w:szCs w:val="25"/>
                        </w:rPr>
                        <w:t>Foundation</w:t>
                      </w:r>
                    </w:p>
                    <w:p w14:paraId="0E8FF0DF" w14:textId="77777777" w:rsidR="003927CD" w:rsidRPr="00FA61A2" w:rsidRDefault="003927CD"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61312" behindDoc="0" locked="0" layoutInCell="1" allowOverlap="1" wp14:anchorId="3640C15C" wp14:editId="6D46C7FA">
          <wp:simplePos x="0" y="0"/>
          <wp:positionH relativeFrom="column">
            <wp:posOffset>5734467</wp:posOffset>
          </wp:positionH>
          <wp:positionV relativeFrom="paragraph">
            <wp:posOffset>-268605</wp:posOffset>
          </wp:positionV>
          <wp:extent cx="382138" cy="446544"/>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138" cy="446544"/>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3343A" w14:textId="2887CBE7"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78400" behindDoc="0" locked="0" layoutInCell="1" allowOverlap="1" wp14:anchorId="5E5A907B" wp14:editId="5A9EFAAE">
          <wp:simplePos x="0" y="0"/>
          <wp:positionH relativeFrom="column">
            <wp:posOffset>5685459</wp:posOffset>
          </wp:positionH>
          <wp:positionV relativeFrom="paragraph">
            <wp:posOffset>-186690</wp:posOffset>
          </wp:positionV>
          <wp:extent cx="426720" cy="3759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32320" behindDoc="0" locked="0" layoutInCell="1" allowOverlap="1" wp14:anchorId="4F72AEB1" wp14:editId="7DA4934A">
              <wp:simplePos x="0" y="0"/>
              <wp:positionH relativeFrom="column">
                <wp:posOffset>5493385</wp:posOffset>
              </wp:positionH>
              <wp:positionV relativeFrom="paragraph">
                <wp:posOffset>219710</wp:posOffset>
              </wp:positionV>
              <wp:extent cx="1715135" cy="382905"/>
              <wp:effectExtent l="0" t="635" r="0" b="0"/>
              <wp:wrapNone/>
              <wp:docPr id="1110" name="Group 111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1" name="Rectangle 111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6E42D"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69DC51E2"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10" o:spid="_x0000_s1051" style="position:absolute;left:0;text-align:left;margin-left:432.55pt;margin-top:17.3pt;width:135.05pt;height:30.15pt;rotation:90;z-index:25183232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">
              <v:rect id="Rectangle 1111" o:spid="_x0000_s1052"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i/sEA&#10;AADdAAAADwAAAGRycy9kb3ducmV2LnhtbERP22rCQBB9L/gPyxT6VjcWEYmuIgWhBUHUfMCYHZPF&#10;7GzIbmP8+44gOE9zOJc5s1wPvlE9ddEFNjAZZ6CIy2AdVwaK0/ZzDiomZItNYDJwpwjr1ehtibkN&#10;Nz5Qf0yVkhCOORqoU2pzrWNZk8c4Di2xcJfQeUwCu0rbDm8S7hv9lWUz7dGxXKixpe+ayuvxz0uN&#10;0+xa/M5d789VVux3k/u+nTpjPt6HzQJUoiG9xE/3jxWfDDy+kRX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ov7BAAAA3QAAAA8AAAAAAAAAAAAAAAAAmAIAAGRycy9kb3du&#10;cmV2LnhtbFBLBQYAAAAABAAEAPUAAACGAwAAAAA=&#10;" fillcolor="#cee9f5 [662]" stroked="f" strokeweight="2pt"/>
              <v:roundrect id="Rounded Rectangle 177" o:spid="_x0000_s1053"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TMUA&#10;AADdAAAADwAAAGRycy9kb3ducmV2LnhtbERPPW/CMBDdkfofrKvUjdhhKDRgUFsKqsQCAQa2U3xN&#10;osbnKDaQ9tfXSEjd7ul93mzR20ZcqPO1Yw1pokAQF87UXGo47FfDCQgfkA02jknDD3lYzB8GM8yM&#10;u/KOLnkoRQxhn6GGKoQ2k9IXFVn0iWuJI/flOoshwq6UpsNrDLeNHCn1LC3WHBsqbOm9ouI7P1sN&#10;b5tm9xFOy/6o6GWcb3+XUq33Wj899q9TEIH68C++uz9NnJ+mI7h9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lMxQAAAN0AAAAPAAAAAAAAAAAAAAAAAJgCAABkcnMv&#10;ZG93bnJldi54bWxQSwUGAAAAAAQABAD1AAAAigMAAAAA&#10;" fillcolor="#cee9f5 [662]" stroked="f" strokeweight="2pt">
                <v:textbox>
                  <w:txbxContent>
                    <w:p w14:paraId="1936E42D"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69DC51E2" w14:textId="77777777" w:rsidR="003927CD" w:rsidRPr="00FA61A2" w:rsidRDefault="003927CD" w:rsidP="00093C44">
                      <w:pPr>
                        <w:spacing w:after="120" w:line="240" w:lineRule="auto"/>
                        <w:jc w:val="both"/>
                        <w:rPr>
                          <w:sz w:val="25"/>
                          <w:szCs w:val="25"/>
                        </w:rPr>
                      </w:pPr>
                    </w:p>
                  </w:txbxContent>
                </v:textbox>
              </v:roundrect>
            </v:group>
          </w:pict>
        </mc:Fallback>
      </mc:AlternateContent>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401F6" w14:textId="157892E3"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3520" behindDoc="0" locked="0" layoutInCell="1" allowOverlap="1" wp14:anchorId="08F368F4" wp14:editId="42D0278D">
          <wp:simplePos x="0" y="0"/>
          <wp:positionH relativeFrom="column">
            <wp:posOffset>5679771</wp:posOffset>
          </wp:positionH>
          <wp:positionV relativeFrom="paragraph">
            <wp:posOffset>-186690</wp:posOffset>
          </wp:positionV>
          <wp:extent cx="426720" cy="375920"/>
          <wp:effectExtent l="0" t="0" r="0" b="508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34368" behindDoc="0" locked="0" layoutInCell="1" allowOverlap="1" wp14:anchorId="52086299" wp14:editId="4DA7CDC7">
              <wp:simplePos x="0" y="0"/>
              <wp:positionH relativeFrom="column">
                <wp:posOffset>5487035</wp:posOffset>
              </wp:positionH>
              <wp:positionV relativeFrom="paragraph">
                <wp:posOffset>219710</wp:posOffset>
              </wp:positionV>
              <wp:extent cx="1715135" cy="382905"/>
              <wp:effectExtent l="0" t="635" r="0" b="0"/>
              <wp:wrapNone/>
              <wp:docPr id="1113" name="Group 1113"/>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4" name="Rectangle 111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9BEF1"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01EEE15F"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13" o:spid="_x0000_s1054" style="position:absolute;left:0;text-align:left;margin-left:432.05pt;margin-top:17.3pt;width:135.05pt;height:30.15pt;rotation:90;z-index:25183436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">
              <v:rect id="Rectangle 1114" o:spid="_x0000_s1055"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BZsQA&#10;AADdAAAADwAAAGRycy9kb3ducmV2LnhtbESP0YrCMBBF34X9hzALvmlaEZFqKiIsuLAgaj9gbMY2&#10;tJmUJlvr35uFBd9muPfcubPdjbYVA/XeOFaQzhMQxKXThisFxfVrtgbhA7LG1jEpeJKHXf4x2WKm&#10;3YPPNFxCJWII+wwV1CF0mZS+rMmin7uOOGp311sMce0rqXt8xHDbykWSrKRFw/FCjR0daiqby6+N&#10;Na6rpvhem8HeqqQ4/aTPU7c0Sk0/x/0GRKAxvM3/9FFHLk2X8PdNHEH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AWbEAAAA3QAAAA8AAAAAAAAAAAAAAAAAmAIAAGRycy9k&#10;b3ducmV2LnhtbFBLBQYAAAAABAAEAPUAAACJAwAAAAA=&#10;" fillcolor="#cee9f5 [662]" stroked="f" strokeweight="2pt"/>
              <v:roundrect id="Rounded Rectangle 177" o:spid="_x0000_s1056"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hOMUA&#10;AADdAAAADwAAAGRycy9kb3ducmV2LnhtbERPS2vCQBC+F/oflin0prsRWmvqKrU+ELzUqAdvQ3aa&#10;hGZnQ3arqb/eFYTe5uN7znja2VqcqPWVYw1JX4Egzp2puNCw3y17byB8QDZYOyYNf+RhOnl8GGNq&#10;3Jm3dMpCIWII+xQ1lCE0qZQ+L8mi77uGOHLfrrUYImwLaVo8x3Bby4FSr9JixbGhxIY+S8p/sl+r&#10;Ybapt4twnHcHRaNh9nWZS7Xaaf381H28gwjUhX/x3b02cX6SvMDt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WE4xQAAAN0AAAAPAAAAAAAAAAAAAAAAAJgCAABkcnMv&#10;ZG93bnJldi54bWxQSwUGAAAAAAQABAD1AAAAigMAAAAA&#10;" fillcolor="#cee9f5 [662]" stroked="f" strokeweight="2pt">
                <v:textbox>
                  <w:txbxContent>
                    <w:p w14:paraId="2509BEF1"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01EEE15F" w14:textId="77777777" w:rsidR="003927CD" w:rsidRPr="00FA61A2" w:rsidRDefault="003927CD" w:rsidP="00093C44">
                      <w:pPr>
                        <w:spacing w:after="120" w:line="240" w:lineRule="auto"/>
                        <w:jc w:val="both"/>
                        <w:rPr>
                          <w:sz w:val="25"/>
                          <w:szCs w:val="25"/>
                        </w:rPr>
                      </w:pPr>
                    </w:p>
                  </w:txbxContent>
                </v:textbox>
              </v:roundrect>
            </v:group>
          </w:pict>
        </mc:Fallback>
      </mc:AlternateContent>
    </w:r>
    <w:proofErr w:type="spellStart"/>
    <w:r>
      <w:rPr>
        <w:rFonts w:ascii="Arial" w:hAnsi="Arial" w:cs="Arial"/>
        <w:sz w:val="28"/>
        <w:lang w:val="fr-FR"/>
      </w:rPr>
      <w:t>Describing</w:t>
    </w:r>
    <w:proofErr w:type="spellEnd"/>
    <w:r>
      <w:rPr>
        <w:rFonts w:ascii="Arial" w:hAnsi="Arial" w:cs="Arial"/>
        <w:sz w:val="28"/>
        <w:lang w:val="fr-FR"/>
      </w:rPr>
      <w:t xml:space="preserve"> a photo </w:t>
    </w:r>
    <w:r>
      <w:rPr>
        <w:rFonts w:ascii="Arial" w:hAnsi="Arial" w:cs="Arial"/>
        <w:sz w:val="28"/>
        <w:lang w:val="fr-FR"/>
      </w:rPr>
      <w:tab/>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03C09" w14:textId="77777777"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81472" behindDoc="0" locked="0" layoutInCell="1" allowOverlap="1" wp14:anchorId="150BFAC4" wp14:editId="079FEE59">
              <wp:simplePos x="0" y="0"/>
              <wp:positionH relativeFrom="column">
                <wp:posOffset>5487035</wp:posOffset>
              </wp:positionH>
              <wp:positionV relativeFrom="paragraph">
                <wp:posOffset>219710</wp:posOffset>
              </wp:positionV>
              <wp:extent cx="1715135" cy="382905"/>
              <wp:effectExtent l="0" t="635" r="0" b="0"/>
              <wp:wrapNone/>
              <wp:docPr id="928" name="Group 928"/>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30" name="Rectangle 93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E16EB"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1802302E"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8" o:spid="_x0000_s1057" style="position:absolute;left:0;text-align:left;margin-left:432.05pt;margin-top:17.3pt;width:135.05pt;height:30.15pt;rotation:90;z-index:25188147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">
              <v:rect id="Rectangle 930" o:spid="_x0000_s1058"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CTMQA&#10;AADcAAAADwAAAGRycy9kb3ducmV2LnhtbESP0WrCQBBF3wv9h2UE3+rGVkRTVymFQgVB1HzANDsm&#10;i9nZkN3G+PfOg+DjcOeeObPaDL5RPXXRBTYwnWSgiMtgHVcGitPP2wJUTMgWm8Bk4EYRNuvXlxXm&#10;Nlz5QP0xVUogHHM0UKfU5lrHsiaPcRJaYsnOofOYZOwqbTu8Ctw3+j3L5tqjY7lQY0vfNZWX478X&#10;jdP8UmwXrvd/VVbsd9Pbvp05Y8aj4esTVKIhPZcf7V9rYPkh+vKME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wkzEAAAA3AAAAA8AAAAAAAAAAAAAAAAAmAIAAGRycy9k&#10;b3ducmV2LnhtbFBLBQYAAAAABAAEAPUAAACJAwAAAAA=&#10;" fillcolor="#cee9f5 [662]" stroked="f" strokeweight="2pt"/>
              <v:roundrect id="Rounded Rectangle 177" o:spid="_x0000_s1059"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r38YA&#10;AADcAAAADwAAAGRycy9kb3ducmV2LnhtbESPQWvCQBSE70L/w/IKveluLWiNrtLWKoKXJrYHb4/s&#10;axKafRuyW43+elcQPA4z8w0zW3S2FgdqfeVYw/NAgSDOnam40PC9W/VfQfiAbLB2TBpO5GExf+jN&#10;MDHuyCkdslCICGGfoIYyhCaR0uclWfQD1xBH79e1FkOUbSFNi8cIt7UcKjWSFiuOCyU29FFS/pf9&#10;Ww3v2zr9DPtl96NoMs6+zkup1jutnx67tymIQF24h2/tjdEweRnC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Jr38YAAADcAAAADwAAAAAAAAAAAAAAAACYAgAAZHJz&#10;L2Rvd25yZXYueG1sUEsFBgAAAAAEAAQA9QAAAIsDAAAAAA==&#10;" fillcolor="#cee9f5 [662]" stroked="f" strokeweight="2pt">
                <v:textbox>
                  <w:txbxContent>
                    <w:p w14:paraId="7B3E16EB"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1802302E"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880448" behindDoc="0" locked="0" layoutInCell="1" allowOverlap="1" wp14:anchorId="1D878834" wp14:editId="7380EB62">
          <wp:simplePos x="0" y="0"/>
          <wp:positionH relativeFrom="column">
            <wp:posOffset>5728142</wp:posOffset>
          </wp:positionH>
          <wp:positionV relativeFrom="paragraph">
            <wp:posOffset>-217832</wp:posOffset>
          </wp:positionV>
          <wp:extent cx="340601" cy="388961"/>
          <wp:effectExtent l="0" t="0" r="254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0601" cy="388961"/>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 </w:t>
    </w:r>
    <w:r>
      <w:rPr>
        <w:rFonts w:ascii="Arial" w:hAnsi="Arial" w:cs="Arial"/>
        <w:sz w:val="28"/>
        <w:lang w:val="fr-FR"/>
      </w:rPr>
      <w:tab/>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BCC95" w14:textId="77777777" w:rsidR="003927CD" w:rsidRDefault="003927CD" w:rsidP="0053145B">
    <w:pPr>
      <w:pStyle w:val="Header"/>
      <w:pBdr>
        <w:bottom w:val="single" w:sz="4" w:space="1" w:color="auto"/>
      </w:pBdr>
      <w:tabs>
        <w:tab w:val="clear" w:pos="4513"/>
        <w:tab w:val="clear" w:pos="9026"/>
        <w:tab w:val="center" w:pos="3261"/>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6416" behindDoc="0" locked="0" layoutInCell="1" allowOverlap="1" wp14:anchorId="2471EF5C" wp14:editId="41F8549E">
              <wp:simplePos x="0" y="0"/>
              <wp:positionH relativeFrom="column">
                <wp:posOffset>5487035</wp:posOffset>
              </wp:positionH>
              <wp:positionV relativeFrom="paragraph">
                <wp:posOffset>219710</wp:posOffset>
              </wp:positionV>
              <wp:extent cx="1715135" cy="382905"/>
              <wp:effectExtent l="0" t="635" r="0" b="0"/>
              <wp:wrapNone/>
              <wp:docPr id="1116" name="Group 111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7" name="Rectangle 111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9A149"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4DBD39B9"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16" o:spid="_x0000_s1060" style="position:absolute;left:0;text-align:left;margin-left:432.05pt;margin-top:17.3pt;width:135.05pt;height:30.15pt;rotation:90;z-index:25183641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">
              <v:rect id="Rectangle 1117" o:spid="_x0000_s1061" style="position:absolute;top:355;width:1318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6fEcUA&#10;AADdAAAADwAAAGRycy9kb3ducmV2LnhtbESP0WrDMAxF3wf9B6PB3hYno2QhrVtGYdDCIKzNB6ix&#10;mpjGcojdNP37eTDYm8S95+pqvZ1tLyYavXGsIEtSEMSN04ZbBfXp87UA4QOyxt4xKXiQh+1m8bTG&#10;Urs7f9N0DK2IIexLVNCFMJRS+qYjiz5xA3HULm60GOI6tlKPeI/htpdvaZpLi4bjhQ4H2nXUXI83&#10;G2uc8mt9KMxkz21aV1/ZoxqWRqmX5/ljBSLQHP7Nf/ReRy7L3uH3mz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p8RxQAAAN0AAAAPAAAAAAAAAAAAAAAAAJgCAABkcnMv&#10;ZG93bnJldi54bWxQSwUGAAAAAAQABAD1AAAAigMAAAAA&#10;" fillcolor="#cee9f5 [662]" stroked="f" strokeweight="2pt"/>
              <v:roundrect id="Rounded Rectangle 177" o:spid="_x0000_s1062" style="position:absolute;left:3117;top:333;width:15629;height:4462;visibility:visible;mso-wrap-style:square;v-text-anchor:top" arcsize="27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OpscA&#10;AADdAAAADwAAAGRycy9kb3ducmV2LnhtbESPQU/CQBCF7yb+h82YcJPdekAtLEQFjYkXKXDgNukO&#10;bUN3tukuUP31zsGE20zem/e+mS0G36oz9bEJbCEbG1DEZXANVxa2m/f7J1AxITtsA5OFH4qwmN/e&#10;zDB34cJrOhepUhLCMUcLdUpdrnUsa/IYx6EjFu0Qeo9J1r7SrseLhPtWPxgz0R4bloYaO3qrqTwW&#10;J2/h9atdr9J+OewMPT8W379LbT421o7uhpcpqERDupr/rz+d4GeZ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IzqbHAAAA3QAAAA8AAAAAAAAAAAAAAAAAmAIAAGRy&#10;cy9kb3ducmV2LnhtbFBLBQYAAAAABAAEAPUAAACMAwAAAAA=&#10;" fillcolor="#cee9f5 [662]" stroked="f" strokeweight="2pt">
                <v:textbox>
                  <w:txbxContent>
                    <w:p w14:paraId="3249A149"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4DBD39B9"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0528" behindDoc="0" locked="0" layoutInCell="1" allowOverlap="1" wp14:anchorId="6ED31414" wp14:editId="32B62593">
          <wp:simplePos x="0" y="0"/>
          <wp:positionH relativeFrom="column">
            <wp:posOffset>5588886</wp:posOffset>
          </wp:positionH>
          <wp:positionV relativeFrom="paragraph">
            <wp:posOffset>-188574</wp:posOffset>
          </wp:positionV>
          <wp:extent cx="479940" cy="398317"/>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412" cy="402029"/>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9AE"/>
    <w:multiLevelType w:val="hybridMultilevel"/>
    <w:tmpl w:val="C45CAFE8"/>
    <w:lvl w:ilvl="0" w:tplc="EED8986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4B46F6"/>
    <w:multiLevelType w:val="hybridMultilevel"/>
    <w:tmpl w:val="44E227A0"/>
    <w:lvl w:ilvl="0" w:tplc="6DD051F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537E31"/>
    <w:multiLevelType w:val="hybridMultilevel"/>
    <w:tmpl w:val="CCFC9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2633947"/>
    <w:multiLevelType w:val="hybridMultilevel"/>
    <w:tmpl w:val="B1F0B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29746C"/>
    <w:multiLevelType w:val="hybridMultilevel"/>
    <w:tmpl w:val="957070EE"/>
    <w:lvl w:ilvl="0" w:tplc="CB4A60B4">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35871DC"/>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39529A4"/>
    <w:multiLevelType w:val="hybridMultilevel"/>
    <w:tmpl w:val="15CC71EA"/>
    <w:lvl w:ilvl="0" w:tplc="CE18F024">
      <w:start w:val="1"/>
      <w:numFmt w:val="decimal"/>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
    <w:nsid w:val="04520070"/>
    <w:multiLevelType w:val="hybridMultilevel"/>
    <w:tmpl w:val="7A16000A"/>
    <w:lvl w:ilvl="0" w:tplc="39B8B0D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4572609"/>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4B533AF"/>
    <w:multiLevelType w:val="hybridMultilevel"/>
    <w:tmpl w:val="17384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4DC1389"/>
    <w:multiLevelType w:val="hybridMultilevel"/>
    <w:tmpl w:val="3CD88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065923FB"/>
    <w:multiLevelType w:val="hybridMultilevel"/>
    <w:tmpl w:val="F60A7A3A"/>
    <w:lvl w:ilvl="0" w:tplc="17D6B52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69A024D"/>
    <w:multiLevelType w:val="hybridMultilevel"/>
    <w:tmpl w:val="3A844F9C"/>
    <w:lvl w:ilvl="0" w:tplc="710A1008">
      <w:start w:val="3"/>
      <w:numFmt w:val="upperLett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248BB8"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06B61580"/>
    <w:multiLevelType w:val="hybridMultilevel"/>
    <w:tmpl w:val="C5668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6E11380"/>
    <w:multiLevelType w:val="hybridMultilevel"/>
    <w:tmpl w:val="A2D2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7D10546"/>
    <w:multiLevelType w:val="hybridMultilevel"/>
    <w:tmpl w:val="E7147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84A3F01"/>
    <w:multiLevelType w:val="hybridMultilevel"/>
    <w:tmpl w:val="097C5634"/>
    <w:lvl w:ilvl="0" w:tplc="698CAE9A">
      <w:start w:val="3"/>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9D55960"/>
    <w:multiLevelType w:val="hybridMultilevel"/>
    <w:tmpl w:val="9F94896C"/>
    <w:lvl w:ilvl="0" w:tplc="774C0A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A1862F9"/>
    <w:multiLevelType w:val="hybridMultilevel"/>
    <w:tmpl w:val="59D2595C"/>
    <w:lvl w:ilvl="0" w:tplc="7FB0F4D6">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0AED57A4"/>
    <w:multiLevelType w:val="hybridMultilevel"/>
    <w:tmpl w:val="ECF04E1E"/>
    <w:lvl w:ilvl="0" w:tplc="563EFB5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B417B41"/>
    <w:multiLevelType w:val="hybridMultilevel"/>
    <w:tmpl w:val="EE54C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B823676"/>
    <w:multiLevelType w:val="hybridMultilevel"/>
    <w:tmpl w:val="FF5AE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0BB015E5"/>
    <w:multiLevelType w:val="hybridMultilevel"/>
    <w:tmpl w:val="9F1EC888"/>
    <w:lvl w:ilvl="0" w:tplc="9C3A0D54">
      <w:start w:val="1"/>
      <w:numFmt w:val="upperLetter"/>
      <w:lvlText w:val="%1."/>
      <w:lvlJc w:val="left"/>
      <w:pPr>
        <w:ind w:left="1080" w:hanging="360"/>
      </w:pPr>
      <w:rPr>
        <w:b w:val="0"/>
        <w:i w:val="0"/>
        <w:color w:val="248BB8" w:themeColor="accent3"/>
        <w:lang w:val="fr-FR"/>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0D1F7DF4"/>
    <w:multiLevelType w:val="hybridMultilevel"/>
    <w:tmpl w:val="0AD87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DB16C96"/>
    <w:multiLevelType w:val="hybridMultilevel"/>
    <w:tmpl w:val="0DE4548C"/>
    <w:lvl w:ilvl="0" w:tplc="73F2702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F3F0CEC"/>
    <w:multiLevelType w:val="hybridMultilevel"/>
    <w:tmpl w:val="E23499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101E7A42"/>
    <w:multiLevelType w:val="hybridMultilevel"/>
    <w:tmpl w:val="23A253FA"/>
    <w:lvl w:ilvl="0" w:tplc="657CE6AE">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0246AD9"/>
    <w:multiLevelType w:val="hybridMultilevel"/>
    <w:tmpl w:val="8C60D588"/>
    <w:lvl w:ilvl="0" w:tplc="533A50FC">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102B7AD3"/>
    <w:multiLevelType w:val="hybridMultilevel"/>
    <w:tmpl w:val="A32EC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0793039"/>
    <w:multiLevelType w:val="hybridMultilevel"/>
    <w:tmpl w:val="8F902800"/>
    <w:lvl w:ilvl="0" w:tplc="2846658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08F6A8F"/>
    <w:multiLevelType w:val="hybridMultilevel"/>
    <w:tmpl w:val="98604A44"/>
    <w:lvl w:ilvl="0" w:tplc="CD7EE36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0BA61AD"/>
    <w:multiLevelType w:val="hybridMultilevel"/>
    <w:tmpl w:val="6BAE4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13729CA"/>
    <w:multiLevelType w:val="hybridMultilevel"/>
    <w:tmpl w:val="D6786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17C6EC6"/>
    <w:multiLevelType w:val="hybridMultilevel"/>
    <w:tmpl w:val="D9A40E6E"/>
    <w:lvl w:ilvl="0" w:tplc="0A3267D0">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17C7DB4"/>
    <w:multiLevelType w:val="hybridMultilevel"/>
    <w:tmpl w:val="5C0A5514"/>
    <w:lvl w:ilvl="0" w:tplc="0C127A52">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1AC2337"/>
    <w:multiLevelType w:val="hybridMultilevel"/>
    <w:tmpl w:val="3F8427E8"/>
    <w:lvl w:ilvl="0" w:tplc="596C13D4">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21853D1"/>
    <w:multiLevelType w:val="hybridMultilevel"/>
    <w:tmpl w:val="5F829B8C"/>
    <w:lvl w:ilvl="0" w:tplc="FD52DA4C">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26F52D7"/>
    <w:multiLevelType w:val="hybridMultilevel"/>
    <w:tmpl w:val="3FAE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2EA4EB3"/>
    <w:multiLevelType w:val="hybridMultilevel"/>
    <w:tmpl w:val="CEBA52A0"/>
    <w:lvl w:ilvl="0" w:tplc="407AEDC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2F02E05"/>
    <w:multiLevelType w:val="hybridMultilevel"/>
    <w:tmpl w:val="A7C019B4"/>
    <w:lvl w:ilvl="0" w:tplc="6180D974">
      <w:start w:val="1"/>
      <w:numFmt w:val="upperLetter"/>
      <w:lvlText w:val="%1."/>
      <w:lvlJc w:val="left"/>
      <w:pPr>
        <w:ind w:left="363" w:hanging="360"/>
      </w:pPr>
      <w:rPr>
        <w:rFonts w:hint="default"/>
        <w:color w:val="248BB8" w:themeColor="accent3"/>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0">
    <w:nsid w:val="13A00BA5"/>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3C64CF8"/>
    <w:multiLevelType w:val="hybridMultilevel"/>
    <w:tmpl w:val="179E58F6"/>
    <w:lvl w:ilvl="0" w:tplc="5B426BF4">
      <w:start w:val="2"/>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3DE50EC"/>
    <w:multiLevelType w:val="hybridMultilevel"/>
    <w:tmpl w:val="D1C6226E"/>
    <w:lvl w:ilvl="0" w:tplc="529ED5D2">
      <w:start w:val="1"/>
      <w:numFmt w:val="decimal"/>
      <w:lvlText w:val="%1."/>
      <w:lvlJc w:val="left"/>
      <w:pPr>
        <w:ind w:left="1434" w:hanging="360"/>
      </w:pPr>
      <w:rPr>
        <w:b w:val="0"/>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3">
    <w:nsid w:val="149139BA"/>
    <w:multiLevelType w:val="hybridMultilevel"/>
    <w:tmpl w:val="813C653C"/>
    <w:lvl w:ilvl="0" w:tplc="2D9C0B38">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149F536E"/>
    <w:multiLevelType w:val="hybridMultilevel"/>
    <w:tmpl w:val="FE640BE8"/>
    <w:lvl w:ilvl="0" w:tplc="4808C4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56E505C"/>
    <w:multiLevelType w:val="hybridMultilevel"/>
    <w:tmpl w:val="2F4AA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159A631D"/>
    <w:multiLevelType w:val="hybridMultilevel"/>
    <w:tmpl w:val="E7CE896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7">
    <w:nsid w:val="160319EB"/>
    <w:multiLevelType w:val="hybridMultilevel"/>
    <w:tmpl w:val="A014CF08"/>
    <w:lvl w:ilvl="0" w:tplc="6BE6DBD6">
      <w:start w:val="8"/>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75307A1"/>
    <w:multiLevelType w:val="hybridMultilevel"/>
    <w:tmpl w:val="D1763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19213F6A"/>
    <w:multiLevelType w:val="hybridMultilevel"/>
    <w:tmpl w:val="7FE04D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194822BB"/>
    <w:multiLevelType w:val="hybridMultilevel"/>
    <w:tmpl w:val="2A4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9906A13"/>
    <w:multiLevelType w:val="hybridMultilevel"/>
    <w:tmpl w:val="6CD0ED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19936110"/>
    <w:multiLevelType w:val="hybridMultilevel"/>
    <w:tmpl w:val="70667854"/>
    <w:lvl w:ilvl="0" w:tplc="A84AB2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199E037D"/>
    <w:multiLevelType w:val="hybridMultilevel"/>
    <w:tmpl w:val="26A26160"/>
    <w:lvl w:ilvl="0" w:tplc="1512906E">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1A3F0BFD"/>
    <w:multiLevelType w:val="hybridMultilevel"/>
    <w:tmpl w:val="39DE52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1BA953C9"/>
    <w:multiLevelType w:val="hybridMultilevel"/>
    <w:tmpl w:val="A7749D06"/>
    <w:lvl w:ilvl="0" w:tplc="93861144">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1C5F2792"/>
    <w:multiLevelType w:val="hybridMultilevel"/>
    <w:tmpl w:val="0BF4E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1CAE07FB"/>
    <w:multiLevelType w:val="hybridMultilevel"/>
    <w:tmpl w:val="77849310"/>
    <w:lvl w:ilvl="0" w:tplc="635C4CEA">
      <w:start w:val="1"/>
      <w:numFmt w:val="decimal"/>
      <w:lvlText w:val="%1."/>
      <w:lvlJc w:val="left"/>
      <w:pPr>
        <w:ind w:left="360" w:hanging="360"/>
      </w:pPr>
      <w:rPr>
        <w:rFonts w:hint="default"/>
        <w:color w:val="FFFFFF" w:themeColor="background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1D8F1B4C"/>
    <w:multiLevelType w:val="hybridMultilevel"/>
    <w:tmpl w:val="EF122848"/>
    <w:lvl w:ilvl="0" w:tplc="3CC60056">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1D9337EA"/>
    <w:multiLevelType w:val="hybridMultilevel"/>
    <w:tmpl w:val="4962BC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1EF97921"/>
    <w:multiLevelType w:val="hybridMultilevel"/>
    <w:tmpl w:val="8FD43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1F217C93"/>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1FAA77DC"/>
    <w:multiLevelType w:val="hybridMultilevel"/>
    <w:tmpl w:val="17A6C112"/>
    <w:lvl w:ilvl="0" w:tplc="0076EBB0">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1FAB1AAB"/>
    <w:multiLevelType w:val="hybridMultilevel"/>
    <w:tmpl w:val="EBFE1B8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1FE00623"/>
    <w:multiLevelType w:val="hybridMultilevel"/>
    <w:tmpl w:val="ABD8F07A"/>
    <w:lvl w:ilvl="0" w:tplc="131A1E6E">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20646582"/>
    <w:multiLevelType w:val="hybridMultilevel"/>
    <w:tmpl w:val="109EBAD8"/>
    <w:lvl w:ilvl="0" w:tplc="02E214D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206A3B91"/>
    <w:multiLevelType w:val="hybridMultilevel"/>
    <w:tmpl w:val="D66C7C5A"/>
    <w:lvl w:ilvl="0" w:tplc="AD20432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0B57AA9"/>
    <w:multiLevelType w:val="hybridMultilevel"/>
    <w:tmpl w:val="0A40AB44"/>
    <w:lvl w:ilvl="0" w:tplc="133EB3D4">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nsid w:val="20B74889"/>
    <w:multiLevelType w:val="hybridMultilevel"/>
    <w:tmpl w:val="FEE428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20FB702E"/>
    <w:multiLevelType w:val="hybridMultilevel"/>
    <w:tmpl w:val="77B2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0FB71A6"/>
    <w:multiLevelType w:val="hybridMultilevel"/>
    <w:tmpl w:val="1F7641A4"/>
    <w:lvl w:ilvl="0" w:tplc="B1964EB2">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21CD7287"/>
    <w:multiLevelType w:val="hybridMultilevel"/>
    <w:tmpl w:val="0DEC8728"/>
    <w:lvl w:ilvl="0" w:tplc="618C972E">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2208414F"/>
    <w:multiLevelType w:val="hybridMultilevel"/>
    <w:tmpl w:val="466CF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nsid w:val="22AE32DE"/>
    <w:multiLevelType w:val="hybridMultilevel"/>
    <w:tmpl w:val="6D48CBE2"/>
    <w:lvl w:ilvl="0" w:tplc="B562FE9C">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22AF4B77"/>
    <w:multiLevelType w:val="hybridMultilevel"/>
    <w:tmpl w:val="D7E0247C"/>
    <w:lvl w:ilvl="0" w:tplc="7C58DB6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23DC678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24435865"/>
    <w:multiLevelType w:val="hybridMultilevel"/>
    <w:tmpl w:val="DDA464C4"/>
    <w:lvl w:ilvl="0" w:tplc="D4E4D98C">
      <w:start w:val="10"/>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24A17CEC"/>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25F320D2"/>
    <w:multiLevelType w:val="hybridMultilevel"/>
    <w:tmpl w:val="A382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63E61A9"/>
    <w:multiLevelType w:val="hybridMultilevel"/>
    <w:tmpl w:val="96E2C292"/>
    <w:lvl w:ilvl="0" w:tplc="443C0DE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26955BFB"/>
    <w:multiLevelType w:val="hybridMultilevel"/>
    <w:tmpl w:val="8FD43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26B069BB"/>
    <w:multiLevelType w:val="hybridMultilevel"/>
    <w:tmpl w:val="D25A5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26ED06B6"/>
    <w:multiLevelType w:val="hybridMultilevel"/>
    <w:tmpl w:val="561248D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280D2318"/>
    <w:multiLevelType w:val="hybridMultilevel"/>
    <w:tmpl w:val="14623784"/>
    <w:lvl w:ilvl="0" w:tplc="565C786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288D69F0"/>
    <w:multiLevelType w:val="hybridMultilevel"/>
    <w:tmpl w:val="DC36B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295E457A"/>
    <w:multiLevelType w:val="hybridMultilevel"/>
    <w:tmpl w:val="41CC7966"/>
    <w:lvl w:ilvl="0" w:tplc="91B8C0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2A082D95"/>
    <w:multiLevelType w:val="hybridMultilevel"/>
    <w:tmpl w:val="CEDC77BC"/>
    <w:lvl w:ilvl="0" w:tplc="1262BB6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2A5E13FB"/>
    <w:multiLevelType w:val="hybridMultilevel"/>
    <w:tmpl w:val="5254C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2A9973A5"/>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2B6E5402"/>
    <w:multiLevelType w:val="hybridMultilevel"/>
    <w:tmpl w:val="845063CC"/>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90">
    <w:nsid w:val="2C7666F5"/>
    <w:multiLevelType w:val="hybridMultilevel"/>
    <w:tmpl w:val="27F8A2D4"/>
    <w:lvl w:ilvl="0" w:tplc="0360F29E">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2C835E60"/>
    <w:multiLevelType w:val="hybridMultilevel"/>
    <w:tmpl w:val="A2DEB0D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nsid w:val="2C8C2BAF"/>
    <w:multiLevelType w:val="hybridMultilevel"/>
    <w:tmpl w:val="184213EA"/>
    <w:lvl w:ilvl="0" w:tplc="A5040516">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2E8565BA"/>
    <w:multiLevelType w:val="hybridMultilevel"/>
    <w:tmpl w:val="9886C58A"/>
    <w:lvl w:ilvl="0" w:tplc="AF0C0D8E">
      <w:start w:val="9"/>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2E900793"/>
    <w:multiLevelType w:val="hybridMultilevel"/>
    <w:tmpl w:val="7272FBAA"/>
    <w:lvl w:ilvl="0" w:tplc="60C4DD24">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nsid w:val="2F3251F8"/>
    <w:multiLevelType w:val="hybridMultilevel"/>
    <w:tmpl w:val="C79C68B2"/>
    <w:lvl w:ilvl="0" w:tplc="4FD892C6">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2F614E62"/>
    <w:multiLevelType w:val="hybridMultilevel"/>
    <w:tmpl w:val="B35E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2FA517F3"/>
    <w:multiLevelType w:val="hybridMultilevel"/>
    <w:tmpl w:val="FF7CD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302375B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307C2FB5"/>
    <w:multiLevelType w:val="hybridMultilevel"/>
    <w:tmpl w:val="EA6A8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316E0AB6"/>
    <w:multiLevelType w:val="hybridMultilevel"/>
    <w:tmpl w:val="2D9C197C"/>
    <w:lvl w:ilvl="0" w:tplc="B18CE69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35484558"/>
    <w:multiLevelType w:val="hybridMultilevel"/>
    <w:tmpl w:val="7CC63E92"/>
    <w:lvl w:ilvl="0" w:tplc="D6808EE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3559623E"/>
    <w:multiLevelType w:val="hybridMultilevel"/>
    <w:tmpl w:val="6A4A0CF8"/>
    <w:lvl w:ilvl="0" w:tplc="0DB8B4AA">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nsid w:val="35CE4F71"/>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35ED12CC"/>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361A4237"/>
    <w:multiLevelType w:val="hybridMultilevel"/>
    <w:tmpl w:val="033C7276"/>
    <w:lvl w:ilvl="0" w:tplc="38CE92F0">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36761213"/>
    <w:multiLevelType w:val="hybridMultilevel"/>
    <w:tmpl w:val="3E5E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36C73A17"/>
    <w:multiLevelType w:val="hybridMultilevel"/>
    <w:tmpl w:val="8E0AA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383E74AA"/>
    <w:multiLevelType w:val="hybridMultilevel"/>
    <w:tmpl w:val="D9341E8A"/>
    <w:lvl w:ilvl="0" w:tplc="1202379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3922190E"/>
    <w:multiLevelType w:val="hybridMultilevel"/>
    <w:tmpl w:val="2DB85E14"/>
    <w:lvl w:ilvl="0" w:tplc="9168DB8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39E3782B"/>
    <w:multiLevelType w:val="hybridMultilevel"/>
    <w:tmpl w:val="D8A0FB70"/>
    <w:lvl w:ilvl="0" w:tplc="C5A4C3DA">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nsid w:val="3A53310D"/>
    <w:multiLevelType w:val="hybridMultilevel"/>
    <w:tmpl w:val="DF96F77A"/>
    <w:lvl w:ilvl="0" w:tplc="C14CFB3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nsid w:val="3A5B7A88"/>
    <w:multiLevelType w:val="hybridMultilevel"/>
    <w:tmpl w:val="37CE356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nsid w:val="3A656E54"/>
    <w:multiLevelType w:val="hybridMultilevel"/>
    <w:tmpl w:val="DE3E6D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nsid w:val="3A8E1F11"/>
    <w:multiLevelType w:val="hybridMultilevel"/>
    <w:tmpl w:val="859884FA"/>
    <w:lvl w:ilvl="0" w:tplc="B7B87F9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3A9D501D"/>
    <w:multiLevelType w:val="hybridMultilevel"/>
    <w:tmpl w:val="6E620D8A"/>
    <w:lvl w:ilvl="0" w:tplc="DED662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3B1F66BD"/>
    <w:multiLevelType w:val="hybridMultilevel"/>
    <w:tmpl w:val="81B0D16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3BBA12A1"/>
    <w:multiLevelType w:val="hybridMultilevel"/>
    <w:tmpl w:val="9C18EC72"/>
    <w:lvl w:ilvl="0" w:tplc="5D3A108E">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nsid w:val="3C887F19"/>
    <w:multiLevelType w:val="hybridMultilevel"/>
    <w:tmpl w:val="58C86160"/>
    <w:lvl w:ilvl="0" w:tplc="72FA4042">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3D063FB4"/>
    <w:multiLevelType w:val="hybridMultilevel"/>
    <w:tmpl w:val="AC28207E"/>
    <w:lvl w:ilvl="0" w:tplc="CBF05E40">
      <w:start w:val="3"/>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3D301933"/>
    <w:multiLevelType w:val="hybridMultilevel"/>
    <w:tmpl w:val="02E67E4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nsid w:val="3DCF7CD5"/>
    <w:multiLevelType w:val="hybridMultilevel"/>
    <w:tmpl w:val="06D42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3DF472CA"/>
    <w:multiLevelType w:val="hybridMultilevel"/>
    <w:tmpl w:val="0D9EA45E"/>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23">
    <w:nsid w:val="3E24393F"/>
    <w:multiLevelType w:val="hybridMultilevel"/>
    <w:tmpl w:val="119A8024"/>
    <w:lvl w:ilvl="0" w:tplc="749281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3E3C571D"/>
    <w:multiLevelType w:val="hybridMultilevel"/>
    <w:tmpl w:val="7B280AEA"/>
    <w:lvl w:ilvl="0" w:tplc="D898F91E">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nsid w:val="3E760350"/>
    <w:multiLevelType w:val="hybridMultilevel"/>
    <w:tmpl w:val="98C8D040"/>
    <w:lvl w:ilvl="0" w:tplc="33E0A7C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3E9D5300"/>
    <w:multiLevelType w:val="hybridMultilevel"/>
    <w:tmpl w:val="DE3E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3F0A1BDA"/>
    <w:multiLevelType w:val="hybridMultilevel"/>
    <w:tmpl w:val="F89C0478"/>
    <w:lvl w:ilvl="0" w:tplc="BD120FD0">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nsid w:val="3F124C34"/>
    <w:multiLevelType w:val="hybridMultilevel"/>
    <w:tmpl w:val="37981624"/>
    <w:lvl w:ilvl="0" w:tplc="9E7453F6">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3F7D5A18"/>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3F991C54"/>
    <w:multiLevelType w:val="hybridMultilevel"/>
    <w:tmpl w:val="16307D14"/>
    <w:lvl w:ilvl="0" w:tplc="A22855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40C16AED"/>
    <w:multiLevelType w:val="hybridMultilevel"/>
    <w:tmpl w:val="CB261D98"/>
    <w:lvl w:ilvl="0" w:tplc="C9C05488">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415B73FF"/>
    <w:multiLevelType w:val="hybridMultilevel"/>
    <w:tmpl w:val="89DE872A"/>
    <w:lvl w:ilvl="0" w:tplc="A64C24AE">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41E0639D"/>
    <w:multiLevelType w:val="hybridMultilevel"/>
    <w:tmpl w:val="3EA6C6F0"/>
    <w:lvl w:ilvl="0" w:tplc="7536F6B8">
      <w:start w:val="1"/>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nsid w:val="424477E1"/>
    <w:multiLevelType w:val="hybridMultilevel"/>
    <w:tmpl w:val="A3BA9F62"/>
    <w:lvl w:ilvl="0" w:tplc="5CF6E25C">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427832D2"/>
    <w:multiLevelType w:val="hybridMultilevel"/>
    <w:tmpl w:val="BB7C232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6">
    <w:nsid w:val="44CD3CEF"/>
    <w:multiLevelType w:val="hybridMultilevel"/>
    <w:tmpl w:val="D0165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4510288C"/>
    <w:multiLevelType w:val="hybridMultilevel"/>
    <w:tmpl w:val="EE747AF4"/>
    <w:lvl w:ilvl="0" w:tplc="5A701360">
      <w:start w:val="1"/>
      <w:numFmt w:val="decimal"/>
      <w:pStyle w:val="P4-answers"/>
      <w:lvlText w:val="%1."/>
      <w:lvlJc w:val="left"/>
      <w:pPr>
        <w:ind w:left="-711" w:hanging="360"/>
      </w:pPr>
    </w:lvl>
    <w:lvl w:ilvl="1" w:tplc="08090019" w:tentative="1">
      <w:start w:val="1"/>
      <w:numFmt w:val="lowerLetter"/>
      <w:lvlText w:val="%2."/>
      <w:lvlJc w:val="left"/>
      <w:pPr>
        <w:ind w:left="9" w:hanging="360"/>
      </w:pPr>
    </w:lvl>
    <w:lvl w:ilvl="2" w:tplc="0809001B" w:tentative="1">
      <w:start w:val="1"/>
      <w:numFmt w:val="lowerRoman"/>
      <w:lvlText w:val="%3."/>
      <w:lvlJc w:val="right"/>
      <w:pPr>
        <w:ind w:left="729" w:hanging="180"/>
      </w:pPr>
    </w:lvl>
    <w:lvl w:ilvl="3" w:tplc="0809000F" w:tentative="1">
      <w:start w:val="1"/>
      <w:numFmt w:val="decimal"/>
      <w:lvlText w:val="%4."/>
      <w:lvlJc w:val="left"/>
      <w:pPr>
        <w:ind w:left="1449" w:hanging="360"/>
      </w:pPr>
    </w:lvl>
    <w:lvl w:ilvl="4" w:tplc="08090019" w:tentative="1">
      <w:start w:val="1"/>
      <w:numFmt w:val="lowerLetter"/>
      <w:lvlText w:val="%5."/>
      <w:lvlJc w:val="left"/>
      <w:pPr>
        <w:ind w:left="2169" w:hanging="360"/>
      </w:pPr>
    </w:lvl>
    <w:lvl w:ilvl="5" w:tplc="0809001B" w:tentative="1">
      <w:start w:val="1"/>
      <w:numFmt w:val="lowerRoman"/>
      <w:lvlText w:val="%6."/>
      <w:lvlJc w:val="right"/>
      <w:pPr>
        <w:ind w:left="2889" w:hanging="180"/>
      </w:pPr>
    </w:lvl>
    <w:lvl w:ilvl="6" w:tplc="0809000F" w:tentative="1">
      <w:start w:val="1"/>
      <w:numFmt w:val="decimal"/>
      <w:lvlText w:val="%7."/>
      <w:lvlJc w:val="left"/>
      <w:pPr>
        <w:ind w:left="3609" w:hanging="360"/>
      </w:pPr>
    </w:lvl>
    <w:lvl w:ilvl="7" w:tplc="08090019" w:tentative="1">
      <w:start w:val="1"/>
      <w:numFmt w:val="lowerLetter"/>
      <w:lvlText w:val="%8."/>
      <w:lvlJc w:val="left"/>
      <w:pPr>
        <w:ind w:left="4329" w:hanging="360"/>
      </w:pPr>
    </w:lvl>
    <w:lvl w:ilvl="8" w:tplc="0809001B" w:tentative="1">
      <w:start w:val="1"/>
      <w:numFmt w:val="lowerRoman"/>
      <w:lvlText w:val="%9."/>
      <w:lvlJc w:val="right"/>
      <w:pPr>
        <w:ind w:left="5049" w:hanging="180"/>
      </w:pPr>
    </w:lvl>
  </w:abstractNum>
  <w:abstractNum w:abstractNumId="138">
    <w:nsid w:val="461F4879"/>
    <w:multiLevelType w:val="hybridMultilevel"/>
    <w:tmpl w:val="3C3427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nsid w:val="466A1E60"/>
    <w:multiLevelType w:val="hybridMultilevel"/>
    <w:tmpl w:val="ABD8F07A"/>
    <w:lvl w:ilvl="0" w:tplc="131A1E6E">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nsid w:val="47321AE1"/>
    <w:multiLevelType w:val="hybridMultilevel"/>
    <w:tmpl w:val="E1843C06"/>
    <w:lvl w:ilvl="0" w:tplc="2BC464C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nsid w:val="47346774"/>
    <w:multiLevelType w:val="hybridMultilevel"/>
    <w:tmpl w:val="59740B24"/>
    <w:lvl w:ilvl="0" w:tplc="F12264CE">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482333DD"/>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49D70691"/>
    <w:multiLevelType w:val="hybridMultilevel"/>
    <w:tmpl w:val="3C167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49DF3EC6"/>
    <w:multiLevelType w:val="hybridMultilevel"/>
    <w:tmpl w:val="FE629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nsid w:val="4AAD0592"/>
    <w:multiLevelType w:val="hybridMultilevel"/>
    <w:tmpl w:val="05B44D74"/>
    <w:lvl w:ilvl="0" w:tplc="BFB654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nsid w:val="4B485E06"/>
    <w:multiLevelType w:val="hybridMultilevel"/>
    <w:tmpl w:val="C6B0C372"/>
    <w:lvl w:ilvl="0" w:tplc="7CC41344">
      <w:start w:val="3"/>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4B6D54B0"/>
    <w:multiLevelType w:val="hybridMultilevel"/>
    <w:tmpl w:val="5D3096D4"/>
    <w:lvl w:ilvl="0" w:tplc="3F946B02">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nsid w:val="4B757BCD"/>
    <w:multiLevelType w:val="hybridMultilevel"/>
    <w:tmpl w:val="74042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nsid w:val="4BCE68EF"/>
    <w:multiLevelType w:val="hybridMultilevel"/>
    <w:tmpl w:val="AF46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4CD1253F"/>
    <w:multiLevelType w:val="hybridMultilevel"/>
    <w:tmpl w:val="56149A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nsid w:val="4DB02801"/>
    <w:multiLevelType w:val="hybridMultilevel"/>
    <w:tmpl w:val="D5DA9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4DB141C4"/>
    <w:multiLevelType w:val="hybridMultilevel"/>
    <w:tmpl w:val="60E0E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4DE630C5"/>
    <w:multiLevelType w:val="hybridMultilevel"/>
    <w:tmpl w:val="D002735A"/>
    <w:lvl w:ilvl="0" w:tplc="E124CA8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4E2E072F"/>
    <w:multiLevelType w:val="hybridMultilevel"/>
    <w:tmpl w:val="87461D72"/>
    <w:lvl w:ilvl="0" w:tplc="EA52E570">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nsid w:val="4EE0228E"/>
    <w:multiLevelType w:val="hybridMultilevel"/>
    <w:tmpl w:val="1C008CA2"/>
    <w:lvl w:ilvl="0" w:tplc="A9CC8B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4F0E1994"/>
    <w:multiLevelType w:val="hybridMultilevel"/>
    <w:tmpl w:val="039611C0"/>
    <w:lvl w:ilvl="0" w:tplc="9C0263EA">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4F7A2E42"/>
    <w:multiLevelType w:val="hybridMultilevel"/>
    <w:tmpl w:val="962A4EB2"/>
    <w:lvl w:ilvl="0" w:tplc="87DA3E2C">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nsid w:val="4FEC4E54"/>
    <w:multiLevelType w:val="hybridMultilevel"/>
    <w:tmpl w:val="6316CF36"/>
    <w:lvl w:ilvl="0" w:tplc="E1F658A2">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50865DDC"/>
    <w:multiLevelType w:val="hybridMultilevel"/>
    <w:tmpl w:val="276CB6F0"/>
    <w:lvl w:ilvl="0" w:tplc="4A1A5AB8">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509A7D0E"/>
    <w:multiLevelType w:val="hybridMultilevel"/>
    <w:tmpl w:val="D0DC1B0E"/>
    <w:lvl w:ilvl="0" w:tplc="3A288B62">
      <w:start w:val="9"/>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51207592"/>
    <w:multiLevelType w:val="hybridMultilevel"/>
    <w:tmpl w:val="8BA84252"/>
    <w:lvl w:ilvl="0" w:tplc="DDAA82AC">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51C83A05"/>
    <w:multiLevelType w:val="hybridMultilevel"/>
    <w:tmpl w:val="1D849CE6"/>
    <w:lvl w:ilvl="0" w:tplc="949C895A">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52084542"/>
    <w:multiLevelType w:val="hybridMultilevel"/>
    <w:tmpl w:val="58FC453A"/>
    <w:lvl w:ilvl="0" w:tplc="B420BDD8">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52427C32"/>
    <w:multiLevelType w:val="hybridMultilevel"/>
    <w:tmpl w:val="BE6EF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5272189E"/>
    <w:multiLevelType w:val="hybridMultilevel"/>
    <w:tmpl w:val="D6924AEC"/>
    <w:lvl w:ilvl="0" w:tplc="A5961922">
      <w:start w:val="4"/>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52861C47"/>
    <w:multiLevelType w:val="hybridMultilevel"/>
    <w:tmpl w:val="1C868FEA"/>
    <w:lvl w:ilvl="0" w:tplc="9F70F61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52CA6712"/>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52EE2DEF"/>
    <w:multiLevelType w:val="hybridMultilevel"/>
    <w:tmpl w:val="75E2C980"/>
    <w:lvl w:ilvl="0" w:tplc="D6B0A822">
      <w:start w:val="1"/>
      <w:numFmt w:val="bullet"/>
      <w:pStyle w:val="P2"/>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53843990"/>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nsid w:val="53B92F1A"/>
    <w:multiLevelType w:val="hybridMultilevel"/>
    <w:tmpl w:val="71F2B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1">
    <w:nsid w:val="53C732BB"/>
    <w:multiLevelType w:val="hybridMultilevel"/>
    <w:tmpl w:val="CE68FDFC"/>
    <w:lvl w:ilvl="0" w:tplc="C7D02938">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54260C4B"/>
    <w:multiLevelType w:val="hybridMultilevel"/>
    <w:tmpl w:val="849CC36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3">
    <w:nsid w:val="54517C6A"/>
    <w:multiLevelType w:val="hybridMultilevel"/>
    <w:tmpl w:val="7A0A3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54592288"/>
    <w:multiLevelType w:val="hybridMultilevel"/>
    <w:tmpl w:val="028E7B62"/>
    <w:lvl w:ilvl="0" w:tplc="1D34D73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nsid w:val="54770E7F"/>
    <w:multiLevelType w:val="hybridMultilevel"/>
    <w:tmpl w:val="8DC8B1EA"/>
    <w:lvl w:ilvl="0" w:tplc="8D56B35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54BC6F94"/>
    <w:multiLevelType w:val="hybridMultilevel"/>
    <w:tmpl w:val="B1F0B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nsid w:val="5528320B"/>
    <w:multiLevelType w:val="hybridMultilevel"/>
    <w:tmpl w:val="90F46D96"/>
    <w:lvl w:ilvl="0" w:tplc="A9C69672">
      <w:start w:val="3"/>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56026067"/>
    <w:multiLevelType w:val="hybridMultilevel"/>
    <w:tmpl w:val="2A4E6816"/>
    <w:lvl w:ilvl="0" w:tplc="FB3A736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56780234"/>
    <w:multiLevelType w:val="hybridMultilevel"/>
    <w:tmpl w:val="48E6227E"/>
    <w:lvl w:ilvl="0" w:tplc="5ED20C2E">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56F23EDC"/>
    <w:multiLevelType w:val="hybridMultilevel"/>
    <w:tmpl w:val="74042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nsid w:val="57675AA0"/>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57AF2C02"/>
    <w:multiLevelType w:val="hybridMultilevel"/>
    <w:tmpl w:val="F6022F52"/>
    <w:lvl w:ilvl="0" w:tplc="DA6E34E2">
      <w:start w:val="1"/>
      <w:numFmt w:val="decimal"/>
      <w:pStyle w:val="T1"/>
      <w:lvlText w:val="%1."/>
      <w:lvlJc w:val="left"/>
      <w:pPr>
        <w:ind w:left="295" w:hanging="360"/>
      </w:pPr>
      <w:rPr>
        <w:b w:val="0"/>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83">
    <w:nsid w:val="57C91383"/>
    <w:multiLevelType w:val="hybridMultilevel"/>
    <w:tmpl w:val="0472FD5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4">
    <w:nsid w:val="58270B2B"/>
    <w:multiLevelType w:val="hybridMultilevel"/>
    <w:tmpl w:val="28B612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nsid w:val="583072F4"/>
    <w:multiLevelType w:val="hybridMultilevel"/>
    <w:tmpl w:val="8B98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598B63F9"/>
    <w:multiLevelType w:val="hybridMultilevel"/>
    <w:tmpl w:val="2CA0547C"/>
    <w:lvl w:ilvl="0" w:tplc="D02E1DDA">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59EF6924"/>
    <w:multiLevelType w:val="hybridMultilevel"/>
    <w:tmpl w:val="B9CC6A10"/>
    <w:lvl w:ilvl="0" w:tplc="0A6ABFF6">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nsid w:val="5AF10BE5"/>
    <w:multiLevelType w:val="hybridMultilevel"/>
    <w:tmpl w:val="00342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nsid w:val="5B9B063C"/>
    <w:multiLevelType w:val="hybridMultilevel"/>
    <w:tmpl w:val="9C96AECA"/>
    <w:lvl w:ilvl="0" w:tplc="E33E753A">
      <w:start w:val="3"/>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5C700F1E"/>
    <w:multiLevelType w:val="hybridMultilevel"/>
    <w:tmpl w:val="905E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5C7F2CB1"/>
    <w:multiLevelType w:val="hybridMultilevel"/>
    <w:tmpl w:val="1B6C6926"/>
    <w:lvl w:ilvl="0" w:tplc="2722919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5C9507C9"/>
    <w:multiLevelType w:val="hybridMultilevel"/>
    <w:tmpl w:val="8E84CBF0"/>
    <w:lvl w:ilvl="0" w:tplc="49FCA1FA">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3">
    <w:nsid w:val="5CF90411"/>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nsid w:val="5D443C42"/>
    <w:multiLevelType w:val="hybridMultilevel"/>
    <w:tmpl w:val="4880D542"/>
    <w:lvl w:ilvl="0" w:tplc="E6B0AEF0">
      <w:start w:val="1"/>
      <w:numFmt w:val="upperLetter"/>
      <w:lvlText w:val="%1."/>
      <w:lvlJc w:val="left"/>
      <w:pPr>
        <w:ind w:left="360" w:hanging="360"/>
      </w:pPr>
      <w:rPr>
        <w:rFonts w:hint="default"/>
        <w:b w:val="0"/>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nsid w:val="5D8F09A4"/>
    <w:multiLevelType w:val="hybridMultilevel"/>
    <w:tmpl w:val="C7C45774"/>
    <w:lvl w:ilvl="0" w:tplc="F6D4AC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6">
    <w:nsid w:val="5D990B58"/>
    <w:multiLevelType w:val="hybridMultilevel"/>
    <w:tmpl w:val="B636D460"/>
    <w:lvl w:ilvl="0" w:tplc="3EAE223C">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5E577327"/>
    <w:multiLevelType w:val="hybridMultilevel"/>
    <w:tmpl w:val="CFCE8E0E"/>
    <w:lvl w:ilvl="0" w:tplc="554A513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nsid w:val="5E5A6287"/>
    <w:multiLevelType w:val="hybridMultilevel"/>
    <w:tmpl w:val="3B5485B2"/>
    <w:lvl w:ilvl="0" w:tplc="0A4C6E24">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nsid w:val="5E746550"/>
    <w:multiLevelType w:val="hybridMultilevel"/>
    <w:tmpl w:val="7952D00A"/>
    <w:lvl w:ilvl="0" w:tplc="928A36F0">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nsid w:val="5E912F0F"/>
    <w:multiLevelType w:val="hybridMultilevel"/>
    <w:tmpl w:val="CD18C2AE"/>
    <w:lvl w:ilvl="0" w:tplc="137CC4EA">
      <w:start w:val="1"/>
      <w:numFmt w:val="upperLetter"/>
      <w:pStyle w:val="Blue"/>
      <w:lvlText w:val="%1."/>
      <w:lvlJc w:val="left"/>
      <w:pPr>
        <w:ind w:left="363" w:hanging="360"/>
      </w:pPr>
      <w:rPr>
        <w:rFonts w:hint="default"/>
        <w:b w:val="0"/>
        <w:color w:val="248BB8" w:themeColor="accent3"/>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01">
    <w:nsid w:val="60851FE3"/>
    <w:multiLevelType w:val="hybridMultilevel"/>
    <w:tmpl w:val="24984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60BD79FC"/>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nsid w:val="61111B8D"/>
    <w:multiLevelType w:val="hybridMultilevel"/>
    <w:tmpl w:val="57FA9DC8"/>
    <w:lvl w:ilvl="0" w:tplc="05DE8E3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616351EF"/>
    <w:multiLevelType w:val="hybridMultilevel"/>
    <w:tmpl w:val="10FA8BC8"/>
    <w:lvl w:ilvl="0" w:tplc="C3FC272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nsid w:val="62733035"/>
    <w:multiLevelType w:val="hybridMultilevel"/>
    <w:tmpl w:val="3F24C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nsid w:val="6296601F"/>
    <w:multiLevelType w:val="hybridMultilevel"/>
    <w:tmpl w:val="9FC27E44"/>
    <w:lvl w:ilvl="0" w:tplc="1496227E">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nsid w:val="62E94050"/>
    <w:multiLevelType w:val="hybridMultilevel"/>
    <w:tmpl w:val="EA10E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nsid w:val="637A0A92"/>
    <w:multiLevelType w:val="hybridMultilevel"/>
    <w:tmpl w:val="5EA0756E"/>
    <w:lvl w:ilvl="0" w:tplc="0A34D3B0">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641425B7"/>
    <w:multiLevelType w:val="hybridMultilevel"/>
    <w:tmpl w:val="D6786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nsid w:val="65984695"/>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nsid w:val="65C50F8E"/>
    <w:multiLevelType w:val="hybridMultilevel"/>
    <w:tmpl w:val="AB94B740"/>
    <w:lvl w:ilvl="0" w:tplc="91A049D8">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nsid w:val="66243168"/>
    <w:multiLevelType w:val="hybridMultilevel"/>
    <w:tmpl w:val="58B21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nsid w:val="66330792"/>
    <w:multiLevelType w:val="hybridMultilevel"/>
    <w:tmpl w:val="1B6C6926"/>
    <w:lvl w:ilvl="0" w:tplc="2722919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nsid w:val="66905CFB"/>
    <w:multiLevelType w:val="hybridMultilevel"/>
    <w:tmpl w:val="9DBEF0C6"/>
    <w:lvl w:ilvl="0" w:tplc="6A7EC576">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nsid w:val="66F8092E"/>
    <w:multiLevelType w:val="hybridMultilevel"/>
    <w:tmpl w:val="C01C7A1A"/>
    <w:lvl w:ilvl="0" w:tplc="742E7764">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nsid w:val="67697289"/>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68497F36"/>
    <w:multiLevelType w:val="hybridMultilevel"/>
    <w:tmpl w:val="08526DC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18">
    <w:nsid w:val="697447E2"/>
    <w:multiLevelType w:val="hybridMultilevel"/>
    <w:tmpl w:val="BD3AD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nsid w:val="6A627835"/>
    <w:multiLevelType w:val="hybridMultilevel"/>
    <w:tmpl w:val="7D9E8CD6"/>
    <w:lvl w:ilvl="0" w:tplc="50868D8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nsid w:val="6AAA5A7F"/>
    <w:multiLevelType w:val="hybridMultilevel"/>
    <w:tmpl w:val="1E784DBC"/>
    <w:lvl w:ilvl="0" w:tplc="C14CF76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nsid w:val="6BDE60FB"/>
    <w:multiLevelType w:val="hybridMultilevel"/>
    <w:tmpl w:val="E7E003D4"/>
    <w:lvl w:ilvl="0" w:tplc="E1925B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6BE327E9"/>
    <w:multiLevelType w:val="hybridMultilevel"/>
    <w:tmpl w:val="A92C8976"/>
    <w:lvl w:ilvl="0" w:tplc="62F852A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6C9308FF"/>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nsid w:val="6D9A6968"/>
    <w:multiLevelType w:val="hybridMultilevel"/>
    <w:tmpl w:val="0BF4E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nsid w:val="6DB80589"/>
    <w:multiLevelType w:val="hybridMultilevel"/>
    <w:tmpl w:val="F524E8C6"/>
    <w:lvl w:ilvl="0" w:tplc="D2F46E3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nsid w:val="6E2C6266"/>
    <w:multiLevelType w:val="hybridMultilevel"/>
    <w:tmpl w:val="6EDC6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nsid w:val="6E5919A2"/>
    <w:multiLevelType w:val="hybridMultilevel"/>
    <w:tmpl w:val="00144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8">
    <w:nsid w:val="6E8C3C45"/>
    <w:multiLevelType w:val="hybridMultilevel"/>
    <w:tmpl w:val="0F6E34D0"/>
    <w:lvl w:ilvl="0" w:tplc="64A218A6">
      <w:start w:val="1"/>
      <w:numFmt w:val="upperLetter"/>
      <w:lvlText w:val="%1."/>
      <w:lvlJc w:val="left"/>
      <w:pPr>
        <w:ind w:left="426" w:hanging="360"/>
      </w:pPr>
      <w:rPr>
        <w:rFonts w:hint="default"/>
        <w:color w:val="582D69" w:themeColor="accent5"/>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29">
    <w:nsid w:val="6F6F4E56"/>
    <w:multiLevelType w:val="hybridMultilevel"/>
    <w:tmpl w:val="1C52FA48"/>
    <w:lvl w:ilvl="0" w:tplc="9086F70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nsid w:val="702E57B1"/>
    <w:multiLevelType w:val="hybridMultilevel"/>
    <w:tmpl w:val="BD46CB7E"/>
    <w:lvl w:ilvl="0" w:tplc="4C0CE482">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nsid w:val="717847B5"/>
    <w:multiLevelType w:val="hybridMultilevel"/>
    <w:tmpl w:val="756C4D72"/>
    <w:lvl w:ilvl="0" w:tplc="4E02FD7A">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nsid w:val="720E4F11"/>
    <w:multiLevelType w:val="hybridMultilevel"/>
    <w:tmpl w:val="F596047E"/>
    <w:lvl w:ilvl="0" w:tplc="B7CEDF80">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nsid w:val="733E5152"/>
    <w:multiLevelType w:val="hybridMultilevel"/>
    <w:tmpl w:val="1F2C2F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4">
    <w:nsid w:val="736E1305"/>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nsid w:val="737364F8"/>
    <w:multiLevelType w:val="hybridMultilevel"/>
    <w:tmpl w:val="C414C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nsid w:val="73E32F1A"/>
    <w:multiLevelType w:val="hybridMultilevel"/>
    <w:tmpl w:val="730060AA"/>
    <w:lvl w:ilvl="0" w:tplc="5694045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nsid w:val="74680270"/>
    <w:multiLevelType w:val="hybridMultilevel"/>
    <w:tmpl w:val="5CB2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nsid w:val="7544007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nsid w:val="757B3193"/>
    <w:multiLevelType w:val="hybridMultilevel"/>
    <w:tmpl w:val="48A40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75B2759F"/>
    <w:multiLevelType w:val="hybridMultilevel"/>
    <w:tmpl w:val="335CE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nsid w:val="76A57BCD"/>
    <w:multiLevelType w:val="hybridMultilevel"/>
    <w:tmpl w:val="FF5AE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nsid w:val="76F32829"/>
    <w:multiLevelType w:val="hybridMultilevel"/>
    <w:tmpl w:val="E7E0F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nsid w:val="771B1768"/>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nsid w:val="775246F1"/>
    <w:multiLevelType w:val="hybridMultilevel"/>
    <w:tmpl w:val="D25A5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nsid w:val="781C0EBF"/>
    <w:multiLevelType w:val="hybridMultilevel"/>
    <w:tmpl w:val="E7E003D4"/>
    <w:lvl w:ilvl="0" w:tplc="E1925B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nsid w:val="787C102C"/>
    <w:multiLevelType w:val="hybridMultilevel"/>
    <w:tmpl w:val="1C288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7">
    <w:nsid w:val="79080943"/>
    <w:multiLevelType w:val="hybridMultilevel"/>
    <w:tmpl w:val="B46AF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nsid w:val="79145009"/>
    <w:multiLevelType w:val="hybridMultilevel"/>
    <w:tmpl w:val="5F802A40"/>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49">
    <w:nsid w:val="79434C13"/>
    <w:multiLevelType w:val="hybridMultilevel"/>
    <w:tmpl w:val="1CCE6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nsid w:val="79A17845"/>
    <w:multiLevelType w:val="hybridMultilevel"/>
    <w:tmpl w:val="8640D904"/>
    <w:lvl w:ilvl="0" w:tplc="EAA0ABD0">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nsid w:val="7A4D3208"/>
    <w:multiLevelType w:val="hybridMultilevel"/>
    <w:tmpl w:val="3E5E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nsid w:val="7A7D5C55"/>
    <w:multiLevelType w:val="hybridMultilevel"/>
    <w:tmpl w:val="FD80D81A"/>
    <w:lvl w:ilvl="0" w:tplc="E69A1E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nsid w:val="7A893AE3"/>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nsid w:val="7B3D17AC"/>
    <w:multiLevelType w:val="hybridMultilevel"/>
    <w:tmpl w:val="B4861CDE"/>
    <w:lvl w:ilvl="0" w:tplc="C5D621BE">
      <w:start w:val="1"/>
      <w:numFmt w:val="upperLetter"/>
      <w:lvlText w:val="%1."/>
      <w:lvlJc w:val="left"/>
      <w:pPr>
        <w:ind w:left="360" w:hanging="360"/>
      </w:pPr>
      <w:rPr>
        <w:rFonts w:hint="default"/>
        <w:b w:val="0"/>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5">
    <w:nsid w:val="7B42755A"/>
    <w:multiLevelType w:val="hybridMultilevel"/>
    <w:tmpl w:val="A36A9C8A"/>
    <w:lvl w:ilvl="0" w:tplc="B9300F3C">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nsid w:val="7C006BB8"/>
    <w:multiLevelType w:val="hybridMultilevel"/>
    <w:tmpl w:val="88F81BD8"/>
    <w:lvl w:ilvl="0" w:tplc="5BB45B6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nsid w:val="7C4B28FE"/>
    <w:multiLevelType w:val="hybridMultilevel"/>
    <w:tmpl w:val="9ACE6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nsid w:val="7C923E43"/>
    <w:multiLevelType w:val="hybridMultilevel"/>
    <w:tmpl w:val="BC2A3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nsid w:val="7D74182C"/>
    <w:multiLevelType w:val="hybridMultilevel"/>
    <w:tmpl w:val="F614EAEE"/>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nsid w:val="7DB322AF"/>
    <w:multiLevelType w:val="hybridMultilevel"/>
    <w:tmpl w:val="93688996"/>
    <w:lvl w:ilvl="0" w:tplc="F32A2DEC">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nsid w:val="7DF8739B"/>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nsid w:val="7E042C7B"/>
    <w:multiLevelType w:val="hybridMultilevel"/>
    <w:tmpl w:val="468E272E"/>
    <w:lvl w:ilvl="0" w:tplc="77521E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nsid w:val="7E567C14"/>
    <w:multiLevelType w:val="hybridMultilevel"/>
    <w:tmpl w:val="2B466252"/>
    <w:lvl w:ilvl="0" w:tplc="4FC48E72">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4">
    <w:nsid w:val="7F000804"/>
    <w:multiLevelType w:val="hybridMultilevel"/>
    <w:tmpl w:val="5546B248"/>
    <w:lvl w:ilvl="0" w:tplc="20803D32">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5">
    <w:nsid w:val="7F5066C9"/>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nsid w:val="7FE97347"/>
    <w:multiLevelType w:val="hybridMultilevel"/>
    <w:tmpl w:val="9FDC40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nsid w:val="7FFB20AA"/>
    <w:multiLevelType w:val="hybridMultilevel"/>
    <w:tmpl w:val="3A52B106"/>
    <w:lvl w:ilvl="0" w:tplc="E79E4F5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8"/>
  </w:num>
  <w:num w:numId="2">
    <w:abstractNumId w:val="182"/>
  </w:num>
  <w:num w:numId="3">
    <w:abstractNumId w:val="248"/>
  </w:num>
  <w:num w:numId="4">
    <w:abstractNumId w:val="137"/>
  </w:num>
  <w:num w:numId="5">
    <w:abstractNumId w:val="257"/>
  </w:num>
  <w:num w:numId="6">
    <w:abstractNumId w:val="249"/>
  </w:num>
  <w:num w:numId="7">
    <w:abstractNumId w:val="259"/>
  </w:num>
  <w:num w:numId="8">
    <w:abstractNumId w:val="205"/>
  </w:num>
  <w:num w:numId="9">
    <w:abstractNumId w:val="166"/>
  </w:num>
  <w:num w:numId="10">
    <w:abstractNumId w:val="136"/>
  </w:num>
  <w:num w:numId="11">
    <w:abstractNumId w:val="2"/>
  </w:num>
  <w:num w:numId="12">
    <w:abstractNumId w:val="164"/>
  </w:num>
  <w:num w:numId="13">
    <w:abstractNumId w:val="45"/>
  </w:num>
  <w:num w:numId="14">
    <w:abstractNumId w:val="242"/>
  </w:num>
  <w:num w:numId="15">
    <w:abstractNumId w:val="44"/>
  </w:num>
  <w:num w:numId="16">
    <w:abstractNumId w:val="239"/>
  </w:num>
  <w:num w:numId="17">
    <w:abstractNumId w:val="261"/>
  </w:num>
  <w:num w:numId="18">
    <w:abstractNumId w:val="123"/>
  </w:num>
  <w:num w:numId="19">
    <w:abstractNumId w:val="107"/>
  </w:num>
  <w:num w:numId="20">
    <w:abstractNumId w:val="133"/>
  </w:num>
  <w:num w:numId="21">
    <w:abstractNumId w:val="241"/>
  </w:num>
  <w:num w:numId="22">
    <w:abstractNumId w:val="21"/>
  </w:num>
  <w:num w:numId="23">
    <w:abstractNumId w:val="32"/>
  </w:num>
  <w:num w:numId="24">
    <w:abstractNumId w:val="209"/>
  </w:num>
  <w:num w:numId="25">
    <w:abstractNumId w:val="17"/>
  </w:num>
  <w:num w:numId="26">
    <w:abstractNumId w:val="106"/>
  </w:num>
  <w:num w:numId="27">
    <w:abstractNumId w:val="84"/>
  </w:num>
  <w:num w:numId="28">
    <w:abstractNumId w:val="251"/>
  </w:num>
  <w:num w:numId="29">
    <w:abstractNumId w:val="81"/>
  </w:num>
  <w:num w:numId="30">
    <w:abstractNumId w:val="61"/>
  </w:num>
  <w:num w:numId="31">
    <w:abstractNumId w:val="181"/>
  </w:num>
  <w:num w:numId="32">
    <w:abstractNumId w:val="173"/>
  </w:num>
  <w:num w:numId="33">
    <w:abstractNumId w:val="144"/>
  </w:num>
  <w:num w:numId="34">
    <w:abstractNumId w:val="148"/>
  </w:num>
  <w:num w:numId="35">
    <w:abstractNumId w:val="180"/>
  </w:num>
  <w:num w:numId="36">
    <w:abstractNumId w:val="87"/>
  </w:num>
  <w:num w:numId="37">
    <w:abstractNumId w:val="207"/>
  </w:num>
  <w:num w:numId="38">
    <w:abstractNumId w:val="224"/>
  </w:num>
  <w:num w:numId="39">
    <w:abstractNumId w:val="60"/>
  </w:num>
  <w:num w:numId="40">
    <w:abstractNumId w:val="97"/>
  </w:num>
  <w:num w:numId="41">
    <w:abstractNumId w:val="143"/>
  </w:num>
  <w:num w:numId="42">
    <w:abstractNumId w:val="48"/>
  </w:num>
  <w:num w:numId="43">
    <w:abstractNumId w:val="183"/>
  </w:num>
  <w:num w:numId="44">
    <w:abstractNumId w:val="18"/>
  </w:num>
  <w:num w:numId="45">
    <w:abstractNumId w:val="247"/>
  </w:num>
  <w:num w:numId="46">
    <w:abstractNumId w:val="226"/>
  </w:num>
  <w:num w:numId="47">
    <w:abstractNumId w:val="96"/>
  </w:num>
  <w:num w:numId="48">
    <w:abstractNumId w:val="176"/>
  </w:num>
  <w:num w:numId="49">
    <w:abstractNumId w:val="3"/>
  </w:num>
  <w:num w:numId="50">
    <w:abstractNumId w:val="121"/>
  </w:num>
  <w:num w:numId="51">
    <w:abstractNumId w:val="37"/>
  </w:num>
  <w:num w:numId="52">
    <w:abstractNumId w:val="135"/>
  </w:num>
  <w:num w:numId="53">
    <w:abstractNumId w:val="217"/>
  </w:num>
  <w:num w:numId="54">
    <w:abstractNumId w:val="126"/>
  </w:num>
  <w:num w:numId="55">
    <w:abstractNumId w:val="1"/>
  </w:num>
  <w:num w:numId="56">
    <w:abstractNumId w:val="266"/>
  </w:num>
  <w:num w:numId="57">
    <w:abstractNumId w:val="57"/>
  </w:num>
  <w:num w:numId="58">
    <w:abstractNumId w:val="51"/>
  </w:num>
  <w:num w:numId="59">
    <w:abstractNumId w:val="70"/>
  </w:num>
  <w:num w:numId="60">
    <w:abstractNumId w:val="72"/>
  </w:num>
  <w:num w:numId="61">
    <w:abstractNumId w:val="262"/>
  </w:num>
  <w:num w:numId="62">
    <w:abstractNumId w:val="149"/>
  </w:num>
  <w:num w:numId="63">
    <w:abstractNumId w:val="42"/>
  </w:num>
  <w:num w:numId="64">
    <w:abstractNumId w:val="52"/>
  </w:num>
  <w:num w:numId="65">
    <w:abstractNumId w:val="15"/>
  </w:num>
  <w:num w:numId="66">
    <w:abstractNumId w:val="190"/>
  </w:num>
  <w:num w:numId="67">
    <w:abstractNumId w:val="151"/>
  </w:num>
  <w:num w:numId="68">
    <w:abstractNumId w:val="170"/>
  </w:num>
  <w:num w:numId="69">
    <w:abstractNumId w:val="237"/>
  </w:num>
  <w:num w:numId="70">
    <w:abstractNumId w:val="195"/>
  </w:num>
  <w:num w:numId="71">
    <w:abstractNumId w:val="122"/>
  </w:num>
  <w:num w:numId="72">
    <w:abstractNumId w:val="31"/>
  </w:num>
  <w:num w:numId="73">
    <w:abstractNumId w:val="172"/>
  </w:num>
  <w:num w:numId="74">
    <w:abstractNumId w:val="99"/>
  </w:num>
  <w:num w:numId="75">
    <w:abstractNumId w:val="28"/>
  </w:num>
  <w:num w:numId="76">
    <w:abstractNumId w:val="184"/>
  </w:num>
  <w:num w:numId="77">
    <w:abstractNumId w:val="0"/>
  </w:num>
  <w:num w:numId="78">
    <w:abstractNumId w:val="240"/>
  </w:num>
  <w:num w:numId="79">
    <w:abstractNumId w:val="13"/>
  </w:num>
  <w:num w:numId="80">
    <w:abstractNumId w:val="201"/>
  </w:num>
  <w:num w:numId="81">
    <w:abstractNumId w:val="46"/>
  </w:num>
  <w:num w:numId="82">
    <w:abstractNumId w:val="22"/>
  </w:num>
  <w:num w:numId="83">
    <w:abstractNumId w:val="233"/>
  </w:num>
  <w:num w:numId="84">
    <w:abstractNumId w:val="25"/>
  </w:num>
  <w:num w:numId="85">
    <w:abstractNumId w:val="169"/>
  </w:num>
  <w:num w:numId="86">
    <w:abstractNumId w:val="244"/>
  </w:num>
  <w:num w:numId="87">
    <w:abstractNumId w:val="212"/>
  </w:num>
  <w:num w:numId="88">
    <w:abstractNumId w:val="218"/>
  </w:num>
  <w:num w:numId="89">
    <w:abstractNumId w:val="50"/>
  </w:num>
  <w:num w:numId="90">
    <w:abstractNumId w:val="78"/>
  </w:num>
  <w:num w:numId="91">
    <w:abstractNumId w:val="69"/>
  </w:num>
  <w:num w:numId="92">
    <w:abstractNumId w:val="14"/>
  </w:num>
  <w:num w:numId="93">
    <w:abstractNumId w:val="113"/>
  </w:num>
  <w:num w:numId="94">
    <w:abstractNumId w:val="188"/>
  </w:num>
  <w:num w:numId="95">
    <w:abstractNumId w:val="20"/>
  </w:num>
  <w:num w:numId="96">
    <w:abstractNumId w:val="252"/>
  </w:num>
  <w:num w:numId="97">
    <w:abstractNumId w:val="101"/>
  </w:num>
  <w:num w:numId="98">
    <w:abstractNumId w:val="165"/>
  </w:num>
  <w:num w:numId="99">
    <w:abstractNumId w:val="10"/>
  </w:num>
  <w:num w:numId="100">
    <w:abstractNumId w:val="9"/>
  </w:num>
  <w:num w:numId="101">
    <w:abstractNumId w:val="155"/>
  </w:num>
  <w:num w:numId="102">
    <w:abstractNumId w:val="75"/>
  </w:num>
  <w:num w:numId="103">
    <w:abstractNumId w:val="8"/>
  </w:num>
  <w:num w:numId="104">
    <w:abstractNumId w:val="238"/>
  </w:num>
  <w:num w:numId="105">
    <w:abstractNumId w:val="5"/>
  </w:num>
  <w:num w:numId="106">
    <w:abstractNumId w:val="98"/>
  </w:num>
  <w:num w:numId="107">
    <w:abstractNumId w:val="129"/>
  </w:num>
  <w:num w:numId="108">
    <w:abstractNumId w:val="253"/>
  </w:num>
  <w:num w:numId="109">
    <w:abstractNumId w:val="216"/>
  </w:num>
  <w:num w:numId="110">
    <w:abstractNumId w:val="40"/>
  </w:num>
  <w:num w:numId="111">
    <w:abstractNumId w:val="234"/>
  </w:num>
  <w:num w:numId="112">
    <w:abstractNumId w:val="119"/>
  </w:num>
  <w:num w:numId="113">
    <w:abstractNumId w:val="225"/>
  </w:num>
  <w:num w:numId="114">
    <w:abstractNumId w:val="130"/>
  </w:num>
  <w:num w:numId="115">
    <w:abstractNumId w:val="65"/>
  </w:num>
  <w:num w:numId="116">
    <w:abstractNumId w:val="140"/>
  </w:num>
  <w:num w:numId="117">
    <w:abstractNumId w:val="102"/>
  </w:num>
  <w:num w:numId="118">
    <w:abstractNumId w:val="58"/>
  </w:num>
  <w:num w:numId="119">
    <w:abstractNumId w:val="157"/>
  </w:num>
  <w:num w:numId="120">
    <w:abstractNumId w:val="147"/>
  </w:num>
  <w:num w:numId="121">
    <w:abstractNumId w:val="117"/>
  </w:num>
  <w:num w:numId="122">
    <w:abstractNumId w:val="67"/>
  </w:num>
  <w:num w:numId="123">
    <w:abstractNumId w:val="124"/>
  </w:num>
  <w:num w:numId="124">
    <w:abstractNumId w:val="12"/>
    <w:lvlOverride w:ilvl="0">
      <w:startOverride w:val="1"/>
    </w:lvlOverride>
  </w:num>
  <w:num w:numId="125">
    <w:abstractNumId w:val="12"/>
    <w:lvlOverride w:ilvl="0">
      <w:startOverride w:val="1"/>
    </w:lvlOverride>
  </w:num>
  <w:num w:numId="126">
    <w:abstractNumId w:val="12"/>
  </w:num>
  <w:num w:numId="127">
    <w:abstractNumId w:val="12"/>
    <w:lvlOverride w:ilvl="0">
      <w:startOverride w:val="1"/>
    </w:lvlOverride>
  </w:num>
  <w:num w:numId="128">
    <w:abstractNumId w:val="12"/>
    <w:lvlOverride w:ilvl="0">
      <w:startOverride w:val="1"/>
    </w:lvlOverride>
  </w:num>
  <w:num w:numId="129">
    <w:abstractNumId w:val="12"/>
    <w:lvlOverride w:ilvl="0">
      <w:startOverride w:val="1"/>
    </w:lvlOverride>
  </w:num>
  <w:num w:numId="130">
    <w:abstractNumId w:val="12"/>
    <w:lvlOverride w:ilvl="0">
      <w:startOverride w:val="1"/>
    </w:lvlOverride>
  </w:num>
  <w:num w:numId="131">
    <w:abstractNumId w:val="245"/>
  </w:num>
  <w:num w:numId="132">
    <w:abstractNumId w:val="103"/>
  </w:num>
  <w:num w:numId="133">
    <w:abstractNumId w:val="223"/>
  </w:num>
  <w:num w:numId="134">
    <w:abstractNumId w:val="243"/>
  </w:num>
  <w:num w:numId="135">
    <w:abstractNumId w:val="104"/>
  </w:num>
  <w:num w:numId="136">
    <w:abstractNumId w:val="12"/>
    <w:lvlOverride w:ilvl="0">
      <w:startOverride w:val="1"/>
    </w:lvlOverride>
  </w:num>
  <w:num w:numId="137">
    <w:abstractNumId w:val="12"/>
    <w:lvlOverride w:ilvl="0">
      <w:startOverride w:val="1"/>
    </w:lvlOverride>
  </w:num>
  <w:num w:numId="138">
    <w:abstractNumId w:val="73"/>
  </w:num>
  <w:num w:numId="139">
    <w:abstractNumId w:val="134"/>
  </w:num>
  <w:num w:numId="140">
    <w:abstractNumId w:val="179"/>
  </w:num>
  <w:num w:numId="141">
    <w:abstractNumId w:val="162"/>
  </w:num>
  <w:num w:numId="142">
    <w:abstractNumId w:val="62"/>
  </w:num>
  <w:num w:numId="143">
    <w:abstractNumId w:val="161"/>
  </w:num>
  <w:num w:numId="144">
    <w:abstractNumId w:val="30"/>
  </w:num>
  <w:num w:numId="145">
    <w:abstractNumId w:val="204"/>
  </w:num>
  <w:num w:numId="146">
    <w:abstractNumId w:val="208"/>
  </w:num>
  <w:num w:numId="147">
    <w:abstractNumId w:val="83"/>
  </w:num>
  <w:num w:numId="148">
    <w:abstractNumId w:val="231"/>
  </w:num>
  <w:num w:numId="149">
    <w:abstractNumId w:val="12"/>
    <w:lvlOverride w:ilvl="0">
      <w:startOverride w:val="1"/>
    </w:lvlOverride>
  </w:num>
  <w:num w:numId="150">
    <w:abstractNumId w:val="12"/>
    <w:lvlOverride w:ilvl="0">
      <w:startOverride w:val="1"/>
    </w:lvlOverride>
  </w:num>
  <w:num w:numId="151">
    <w:abstractNumId w:val="12"/>
    <w:lvlOverride w:ilvl="0">
      <w:startOverride w:val="4"/>
    </w:lvlOverride>
  </w:num>
  <w:num w:numId="152">
    <w:abstractNumId w:val="12"/>
    <w:lvlOverride w:ilvl="0">
      <w:startOverride w:val="2"/>
    </w:lvlOverride>
  </w:num>
  <w:num w:numId="153">
    <w:abstractNumId w:val="221"/>
  </w:num>
  <w:num w:numId="154">
    <w:abstractNumId w:val="68"/>
  </w:num>
  <w:num w:numId="155">
    <w:abstractNumId w:val="12"/>
    <w:lvlOverride w:ilvl="0">
      <w:startOverride w:val="2"/>
    </w:lvlOverride>
  </w:num>
  <w:num w:numId="156">
    <w:abstractNumId w:val="12"/>
    <w:lvlOverride w:ilvl="0">
      <w:startOverride w:val="1"/>
    </w:lvlOverride>
  </w:num>
  <w:num w:numId="157">
    <w:abstractNumId w:val="177"/>
  </w:num>
  <w:num w:numId="158">
    <w:abstractNumId w:val="12"/>
    <w:lvlOverride w:ilvl="0">
      <w:startOverride w:val="1"/>
    </w:lvlOverride>
  </w:num>
  <w:num w:numId="159">
    <w:abstractNumId w:val="12"/>
    <w:lvlOverride w:ilvl="0">
      <w:startOverride w:val="3"/>
    </w:lvlOverride>
  </w:num>
  <w:num w:numId="160">
    <w:abstractNumId w:val="89"/>
  </w:num>
  <w:num w:numId="161">
    <w:abstractNumId w:val="246"/>
  </w:num>
  <w:num w:numId="162">
    <w:abstractNumId w:val="200"/>
    <w:lvlOverride w:ilvl="0">
      <w:startOverride w:val="1"/>
    </w:lvlOverride>
  </w:num>
  <w:num w:numId="163">
    <w:abstractNumId w:val="200"/>
    <w:lvlOverride w:ilvl="0">
      <w:startOverride w:val="1"/>
    </w:lvlOverride>
  </w:num>
  <w:num w:numId="164">
    <w:abstractNumId w:val="200"/>
    <w:lvlOverride w:ilvl="0">
      <w:startOverride w:val="3"/>
    </w:lvlOverride>
  </w:num>
  <w:num w:numId="165">
    <w:abstractNumId w:val="200"/>
    <w:lvlOverride w:ilvl="0">
      <w:startOverride w:val="2"/>
    </w:lvlOverride>
  </w:num>
  <w:num w:numId="166">
    <w:abstractNumId w:val="200"/>
    <w:lvlOverride w:ilvl="0">
      <w:startOverride w:val="4"/>
    </w:lvlOverride>
  </w:num>
  <w:num w:numId="167">
    <w:abstractNumId w:val="200"/>
    <w:lvlOverride w:ilvl="0">
      <w:startOverride w:val="1"/>
    </w:lvlOverride>
  </w:num>
  <w:num w:numId="168">
    <w:abstractNumId w:val="200"/>
    <w:lvlOverride w:ilvl="0">
      <w:startOverride w:val="2"/>
    </w:lvlOverride>
  </w:num>
  <w:num w:numId="169">
    <w:abstractNumId w:val="200"/>
    <w:lvlOverride w:ilvl="0">
      <w:startOverride w:val="2"/>
    </w:lvlOverride>
  </w:num>
  <w:num w:numId="170">
    <w:abstractNumId w:val="200"/>
    <w:lvlOverride w:ilvl="0">
      <w:startOverride w:val="2"/>
    </w:lvlOverride>
  </w:num>
  <w:num w:numId="171">
    <w:abstractNumId w:val="200"/>
    <w:lvlOverride w:ilvl="0">
      <w:startOverride w:val="2"/>
    </w:lvlOverride>
  </w:num>
  <w:num w:numId="172">
    <w:abstractNumId w:val="200"/>
    <w:lvlOverride w:ilvl="0">
      <w:startOverride w:val="2"/>
    </w:lvlOverride>
  </w:num>
  <w:num w:numId="173">
    <w:abstractNumId w:val="200"/>
    <w:lvlOverride w:ilvl="0">
      <w:startOverride w:val="1"/>
    </w:lvlOverride>
  </w:num>
  <w:num w:numId="174">
    <w:abstractNumId w:val="39"/>
  </w:num>
  <w:num w:numId="175">
    <w:abstractNumId w:val="193"/>
  </w:num>
  <w:num w:numId="176">
    <w:abstractNumId w:val="16"/>
  </w:num>
  <w:num w:numId="177">
    <w:abstractNumId w:val="146"/>
  </w:num>
  <w:num w:numId="178">
    <w:abstractNumId w:val="200"/>
    <w:lvlOverride w:ilvl="0">
      <w:startOverride w:val="1"/>
    </w:lvlOverride>
  </w:num>
  <w:num w:numId="179">
    <w:abstractNumId w:val="200"/>
    <w:lvlOverride w:ilvl="0">
      <w:startOverride w:val="3"/>
    </w:lvlOverride>
  </w:num>
  <w:num w:numId="180">
    <w:abstractNumId w:val="12"/>
    <w:lvlOverride w:ilvl="0">
      <w:startOverride w:val="3"/>
    </w:lvlOverride>
  </w:num>
  <w:num w:numId="181">
    <w:abstractNumId w:val="152"/>
  </w:num>
  <w:num w:numId="182">
    <w:abstractNumId w:val="23"/>
  </w:num>
  <w:num w:numId="183">
    <w:abstractNumId w:val="6"/>
  </w:num>
  <w:num w:numId="184">
    <w:abstractNumId w:val="235"/>
  </w:num>
  <w:num w:numId="185">
    <w:abstractNumId w:val="185"/>
  </w:num>
  <w:num w:numId="186">
    <w:abstractNumId w:val="258"/>
  </w:num>
  <w:num w:numId="187">
    <w:abstractNumId w:val="49"/>
  </w:num>
  <w:num w:numId="188">
    <w:abstractNumId w:val="59"/>
  </w:num>
  <w:num w:numId="189">
    <w:abstractNumId w:val="219"/>
  </w:num>
  <w:num w:numId="190">
    <w:abstractNumId w:val="153"/>
  </w:num>
  <w:num w:numId="191">
    <w:abstractNumId w:val="91"/>
  </w:num>
  <w:num w:numId="192">
    <w:abstractNumId w:val="120"/>
  </w:num>
  <w:num w:numId="193">
    <w:abstractNumId w:val="82"/>
  </w:num>
  <w:num w:numId="194">
    <w:abstractNumId w:val="145"/>
  </w:num>
  <w:num w:numId="195">
    <w:abstractNumId w:val="54"/>
  </w:num>
  <w:num w:numId="196">
    <w:abstractNumId w:val="86"/>
  </w:num>
  <w:num w:numId="197">
    <w:abstractNumId w:val="116"/>
  </w:num>
  <w:num w:numId="198">
    <w:abstractNumId w:val="150"/>
  </w:num>
  <w:num w:numId="199">
    <w:abstractNumId w:val="227"/>
  </w:num>
  <w:num w:numId="200">
    <w:abstractNumId w:val="138"/>
  </w:num>
  <w:num w:numId="201">
    <w:abstractNumId w:val="7"/>
  </w:num>
  <w:num w:numId="202">
    <w:abstractNumId w:val="100"/>
  </w:num>
  <w:num w:numId="203">
    <w:abstractNumId w:val="214"/>
  </w:num>
  <w:num w:numId="204">
    <w:abstractNumId w:val="26"/>
  </w:num>
  <w:num w:numId="205">
    <w:abstractNumId w:val="232"/>
  </w:num>
  <w:num w:numId="206">
    <w:abstractNumId w:val="85"/>
  </w:num>
  <w:num w:numId="207">
    <w:abstractNumId w:val="115"/>
  </w:num>
  <w:num w:numId="208">
    <w:abstractNumId w:val="66"/>
  </w:num>
  <w:num w:numId="209">
    <w:abstractNumId w:val="256"/>
  </w:num>
  <w:num w:numId="210">
    <w:abstractNumId w:val="222"/>
  </w:num>
  <w:num w:numId="211">
    <w:abstractNumId w:val="200"/>
  </w:num>
  <w:num w:numId="212">
    <w:abstractNumId w:val="200"/>
    <w:lvlOverride w:ilvl="0">
      <w:startOverride w:val="2"/>
    </w:lvlOverride>
  </w:num>
  <w:num w:numId="213">
    <w:abstractNumId w:val="200"/>
    <w:lvlOverride w:ilvl="0">
      <w:startOverride w:val="4"/>
    </w:lvlOverride>
  </w:num>
  <w:num w:numId="214">
    <w:abstractNumId w:val="200"/>
    <w:lvlOverride w:ilvl="0">
      <w:startOverride w:val="5"/>
    </w:lvlOverride>
  </w:num>
  <w:num w:numId="215">
    <w:abstractNumId w:val="200"/>
    <w:lvlOverride w:ilvl="0">
      <w:startOverride w:val="3"/>
    </w:lvlOverride>
  </w:num>
  <w:num w:numId="216">
    <w:abstractNumId w:val="200"/>
    <w:lvlOverride w:ilvl="0">
      <w:startOverride w:val="6"/>
    </w:lvlOverride>
  </w:num>
  <w:num w:numId="217">
    <w:abstractNumId w:val="77"/>
  </w:num>
  <w:num w:numId="218">
    <w:abstractNumId w:val="109"/>
  </w:num>
  <w:num w:numId="219">
    <w:abstractNumId w:val="202"/>
  </w:num>
  <w:num w:numId="220">
    <w:abstractNumId w:val="267"/>
  </w:num>
  <w:num w:numId="221">
    <w:abstractNumId w:val="167"/>
  </w:num>
  <w:num w:numId="222">
    <w:abstractNumId w:val="210"/>
  </w:num>
  <w:num w:numId="223">
    <w:abstractNumId w:val="108"/>
  </w:num>
  <w:num w:numId="224">
    <w:abstractNumId w:val="203"/>
  </w:num>
  <w:num w:numId="225">
    <w:abstractNumId w:val="36"/>
  </w:num>
  <w:num w:numId="226">
    <w:abstractNumId w:val="131"/>
  </w:num>
  <w:num w:numId="227">
    <w:abstractNumId w:val="206"/>
  </w:num>
  <w:num w:numId="228">
    <w:abstractNumId w:val="154"/>
  </w:num>
  <w:num w:numId="229">
    <w:abstractNumId w:val="95"/>
  </w:num>
  <w:num w:numId="230">
    <w:abstractNumId w:val="53"/>
  </w:num>
  <w:num w:numId="231">
    <w:abstractNumId w:val="141"/>
  </w:num>
  <w:num w:numId="232">
    <w:abstractNumId w:val="34"/>
  </w:num>
  <w:num w:numId="233">
    <w:abstractNumId w:val="93"/>
  </w:num>
  <w:num w:numId="234">
    <w:abstractNumId w:val="76"/>
  </w:num>
  <w:num w:numId="235">
    <w:abstractNumId w:val="178"/>
  </w:num>
  <w:num w:numId="236">
    <w:abstractNumId w:val="29"/>
  </w:num>
  <w:num w:numId="237">
    <w:abstractNumId w:val="156"/>
  </w:num>
  <w:num w:numId="238">
    <w:abstractNumId w:val="220"/>
  </w:num>
  <w:num w:numId="239">
    <w:abstractNumId w:val="236"/>
  </w:num>
  <w:num w:numId="240">
    <w:abstractNumId w:val="79"/>
  </w:num>
  <w:num w:numId="241">
    <w:abstractNumId w:val="175"/>
  </w:num>
  <w:num w:numId="242">
    <w:abstractNumId w:val="163"/>
  </w:num>
  <w:num w:numId="243">
    <w:abstractNumId w:val="33"/>
  </w:num>
  <w:num w:numId="244">
    <w:abstractNumId w:val="88"/>
  </w:num>
  <w:num w:numId="245">
    <w:abstractNumId w:val="38"/>
  </w:num>
  <w:num w:numId="246">
    <w:abstractNumId w:val="174"/>
  </w:num>
  <w:num w:numId="247">
    <w:abstractNumId w:val="255"/>
  </w:num>
  <w:num w:numId="248">
    <w:abstractNumId w:val="125"/>
  </w:num>
  <w:num w:numId="249">
    <w:abstractNumId w:val="128"/>
  </w:num>
  <w:num w:numId="250">
    <w:abstractNumId w:val="74"/>
  </w:num>
  <w:num w:numId="251">
    <w:abstractNumId w:val="114"/>
  </w:num>
  <w:num w:numId="252">
    <w:abstractNumId w:val="250"/>
  </w:num>
  <w:num w:numId="253">
    <w:abstractNumId w:val="187"/>
  </w:num>
  <w:num w:numId="254">
    <w:abstractNumId w:val="186"/>
  </w:num>
  <w:num w:numId="255">
    <w:abstractNumId w:val="260"/>
  </w:num>
  <w:num w:numId="256">
    <w:abstractNumId w:val="142"/>
  </w:num>
  <w:num w:numId="257">
    <w:abstractNumId w:val="196"/>
  </w:num>
  <w:num w:numId="258">
    <w:abstractNumId w:val="92"/>
  </w:num>
  <w:num w:numId="259">
    <w:abstractNumId w:val="24"/>
  </w:num>
  <w:num w:numId="260">
    <w:abstractNumId w:val="213"/>
  </w:num>
  <w:num w:numId="261">
    <w:abstractNumId w:val="230"/>
  </w:num>
  <w:num w:numId="262">
    <w:abstractNumId w:val="197"/>
  </w:num>
  <w:num w:numId="263">
    <w:abstractNumId w:val="132"/>
  </w:num>
  <w:num w:numId="264">
    <w:abstractNumId w:val="90"/>
  </w:num>
  <w:num w:numId="265">
    <w:abstractNumId w:val="118"/>
  </w:num>
  <w:num w:numId="266">
    <w:abstractNumId w:val="105"/>
  </w:num>
  <w:num w:numId="267">
    <w:abstractNumId w:val="171"/>
  </w:num>
  <w:num w:numId="268">
    <w:abstractNumId w:val="111"/>
  </w:num>
  <w:num w:numId="269">
    <w:abstractNumId w:val="47"/>
  </w:num>
  <w:num w:numId="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0"/>
  </w:num>
  <w:num w:numId="272">
    <w:abstractNumId w:val="265"/>
  </w:num>
  <w:num w:numId="273">
    <w:abstractNumId w:val="229"/>
  </w:num>
  <w:num w:numId="274">
    <w:abstractNumId w:val="159"/>
  </w:num>
  <w:num w:numId="275">
    <w:abstractNumId w:val="191"/>
  </w:num>
  <w:num w:numId="276">
    <w:abstractNumId w:val="11"/>
  </w:num>
  <w:num w:numId="277">
    <w:abstractNumId w:val="71"/>
  </w:num>
  <w:num w:numId="278">
    <w:abstractNumId w:val="19"/>
  </w:num>
  <w:num w:numId="279">
    <w:abstractNumId w:val="158"/>
  </w:num>
  <w:num w:numId="280">
    <w:abstractNumId w:val="215"/>
  </w:num>
  <w:num w:numId="281">
    <w:abstractNumId w:val="35"/>
  </w:num>
  <w:num w:numId="282">
    <w:abstractNumId w:val="198"/>
  </w:num>
  <w:num w:numId="283">
    <w:abstractNumId w:val="27"/>
  </w:num>
  <w:num w:numId="284">
    <w:abstractNumId w:val="112"/>
  </w:num>
  <w:num w:numId="285">
    <w:abstractNumId w:val="228"/>
  </w:num>
  <w:num w:numId="286">
    <w:abstractNumId w:val="211"/>
  </w:num>
  <w:num w:numId="287">
    <w:abstractNumId w:val="94"/>
  </w:num>
  <w:num w:numId="288">
    <w:abstractNumId w:val="254"/>
  </w:num>
  <w:num w:numId="289">
    <w:abstractNumId w:val="194"/>
  </w:num>
  <w:num w:numId="290">
    <w:abstractNumId w:val="63"/>
  </w:num>
  <w:num w:numId="291">
    <w:abstractNumId w:val="43"/>
  </w:num>
  <w:num w:numId="292">
    <w:abstractNumId w:val="4"/>
  </w:num>
  <w:num w:numId="293">
    <w:abstractNumId w:val="41"/>
  </w:num>
  <w:num w:numId="294">
    <w:abstractNumId w:val="127"/>
  </w:num>
  <w:num w:numId="295">
    <w:abstractNumId w:val="110"/>
  </w:num>
  <w:num w:numId="296">
    <w:abstractNumId w:val="55"/>
  </w:num>
  <w:num w:numId="297">
    <w:abstractNumId w:val="263"/>
  </w:num>
  <w:num w:numId="298">
    <w:abstractNumId w:val="199"/>
  </w:num>
  <w:num w:numId="299">
    <w:abstractNumId w:val="264"/>
  </w:num>
  <w:num w:numId="300">
    <w:abstractNumId w:val="64"/>
  </w:num>
  <w:num w:numId="301">
    <w:abstractNumId w:val="192"/>
  </w:num>
  <w:num w:numId="302">
    <w:abstractNumId w:val="56"/>
  </w:num>
  <w:num w:numId="303">
    <w:abstractNumId w:val="80"/>
  </w:num>
  <w:num w:numId="304">
    <w:abstractNumId w:val="139"/>
  </w:num>
  <w:num w:numId="305">
    <w:abstractNumId w:val="189"/>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GwNDM3sDA2s7QwNjJV0lEKTi0uzszPAykwNK0FAG1mNTYtAAAA"/>
  </w:docVars>
  <w:rsids>
    <w:rsidRoot w:val="00D55C60"/>
    <w:rsid w:val="00006D20"/>
    <w:rsid w:val="000131F0"/>
    <w:rsid w:val="00013F1A"/>
    <w:rsid w:val="00027260"/>
    <w:rsid w:val="000373D6"/>
    <w:rsid w:val="00047B53"/>
    <w:rsid w:val="000575ED"/>
    <w:rsid w:val="00070048"/>
    <w:rsid w:val="00070E17"/>
    <w:rsid w:val="00081062"/>
    <w:rsid w:val="00090357"/>
    <w:rsid w:val="00093C44"/>
    <w:rsid w:val="000B4B0E"/>
    <w:rsid w:val="000C78FB"/>
    <w:rsid w:val="000D5325"/>
    <w:rsid w:val="00106B5C"/>
    <w:rsid w:val="00115957"/>
    <w:rsid w:val="00121AD6"/>
    <w:rsid w:val="00122CF0"/>
    <w:rsid w:val="00123EB7"/>
    <w:rsid w:val="0014384C"/>
    <w:rsid w:val="00151245"/>
    <w:rsid w:val="00152B2B"/>
    <w:rsid w:val="00157E8F"/>
    <w:rsid w:val="00177DFF"/>
    <w:rsid w:val="001803B9"/>
    <w:rsid w:val="00186669"/>
    <w:rsid w:val="0019621B"/>
    <w:rsid w:val="001B34BE"/>
    <w:rsid w:val="001E0C9F"/>
    <w:rsid w:val="0020234E"/>
    <w:rsid w:val="00204E72"/>
    <w:rsid w:val="00215714"/>
    <w:rsid w:val="002234DE"/>
    <w:rsid w:val="00226214"/>
    <w:rsid w:val="00230492"/>
    <w:rsid w:val="002357B8"/>
    <w:rsid w:val="00237D4A"/>
    <w:rsid w:val="0024758D"/>
    <w:rsid w:val="0025050C"/>
    <w:rsid w:val="00255DFE"/>
    <w:rsid w:val="00261C21"/>
    <w:rsid w:val="0026632A"/>
    <w:rsid w:val="0026779C"/>
    <w:rsid w:val="002778D5"/>
    <w:rsid w:val="00280EB8"/>
    <w:rsid w:val="00283ED4"/>
    <w:rsid w:val="00290043"/>
    <w:rsid w:val="002B01C1"/>
    <w:rsid w:val="002D2242"/>
    <w:rsid w:val="002D4E9F"/>
    <w:rsid w:val="002D7DD2"/>
    <w:rsid w:val="002E552E"/>
    <w:rsid w:val="002E6D33"/>
    <w:rsid w:val="002E733C"/>
    <w:rsid w:val="003066FC"/>
    <w:rsid w:val="00307F57"/>
    <w:rsid w:val="0031244C"/>
    <w:rsid w:val="00315AEC"/>
    <w:rsid w:val="00326CEA"/>
    <w:rsid w:val="00331810"/>
    <w:rsid w:val="00334D9D"/>
    <w:rsid w:val="00345A27"/>
    <w:rsid w:val="003515CD"/>
    <w:rsid w:val="00352833"/>
    <w:rsid w:val="00353162"/>
    <w:rsid w:val="003550E2"/>
    <w:rsid w:val="00371561"/>
    <w:rsid w:val="0037675B"/>
    <w:rsid w:val="00381B4F"/>
    <w:rsid w:val="00382AD8"/>
    <w:rsid w:val="00391793"/>
    <w:rsid w:val="003927CD"/>
    <w:rsid w:val="003A325B"/>
    <w:rsid w:val="003B161E"/>
    <w:rsid w:val="003B25F9"/>
    <w:rsid w:val="003D0260"/>
    <w:rsid w:val="003D301F"/>
    <w:rsid w:val="003D695F"/>
    <w:rsid w:val="003E390F"/>
    <w:rsid w:val="003E658B"/>
    <w:rsid w:val="003E7AF7"/>
    <w:rsid w:val="003F225D"/>
    <w:rsid w:val="003F2E06"/>
    <w:rsid w:val="003F3182"/>
    <w:rsid w:val="00414EAC"/>
    <w:rsid w:val="00422C4C"/>
    <w:rsid w:val="00424A40"/>
    <w:rsid w:val="00430E01"/>
    <w:rsid w:val="0043193A"/>
    <w:rsid w:val="0043580E"/>
    <w:rsid w:val="00454966"/>
    <w:rsid w:val="0047537E"/>
    <w:rsid w:val="00485090"/>
    <w:rsid w:val="00492FF3"/>
    <w:rsid w:val="00496EC5"/>
    <w:rsid w:val="004A36BE"/>
    <w:rsid w:val="004A3EF7"/>
    <w:rsid w:val="004B0F37"/>
    <w:rsid w:val="004B1F21"/>
    <w:rsid w:val="004B3890"/>
    <w:rsid w:val="004C4753"/>
    <w:rsid w:val="004C536D"/>
    <w:rsid w:val="004D5E0D"/>
    <w:rsid w:val="004D73FF"/>
    <w:rsid w:val="004E3C6B"/>
    <w:rsid w:val="004F0FF2"/>
    <w:rsid w:val="004F352A"/>
    <w:rsid w:val="00502B7C"/>
    <w:rsid w:val="005063BF"/>
    <w:rsid w:val="0053145B"/>
    <w:rsid w:val="00536E41"/>
    <w:rsid w:val="00550C83"/>
    <w:rsid w:val="00560C6C"/>
    <w:rsid w:val="00566A90"/>
    <w:rsid w:val="00576C67"/>
    <w:rsid w:val="005945E1"/>
    <w:rsid w:val="005966BA"/>
    <w:rsid w:val="005A02A1"/>
    <w:rsid w:val="005B58DC"/>
    <w:rsid w:val="005C2BE3"/>
    <w:rsid w:val="005C5658"/>
    <w:rsid w:val="005D7E2D"/>
    <w:rsid w:val="005E5410"/>
    <w:rsid w:val="005F2EE2"/>
    <w:rsid w:val="005F459C"/>
    <w:rsid w:val="00602810"/>
    <w:rsid w:val="00613146"/>
    <w:rsid w:val="0061447B"/>
    <w:rsid w:val="00614AC4"/>
    <w:rsid w:val="00616D2D"/>
    <w:rsid w:val="0062051D"/>
    <w:rsid w:val="00622979"/>
    <w:rsid w:val="00625FF0"/>
    <w:rsid w:val="00630A78"/>
    <w:rsid w:val="00652936"/>
    <w:rsid w:val="00655F92"/>
    <w:rsid w:val="00664050"/>
    <w:rsid w:val="00665D78"/>
    <w:rsid w:val="006745CE"/>
    <w:rsid w:val="00693F05"/>
    <w:rsid w:val="00694CAC"/>
    <w:rsid w:val="006A32F2"/>
    <w:rsid w:val="006B000C"/>
    <w:rsid w:val="006B1E44"/>
    <w:rsid w:val="006B2FC0"/>
    <w:rsid w:val="006C4F06"/>
    <w:rsid w:val="00740C55"/>
    <w:rsid w:val="007621CB"/>
    <w:rsid w:val="00766530"/>
    <w:rsid w:val="0077551A"/>
    <w:rsid w:val="007A4298"/>
    <w:rsid w:val="007A450A"/>
    <w:rsid w:val="007B2BF3"/>
    <w:rsid w:val="007B5DCA"/>
    <w:rsid w:val="007C1A12"/>
    <w:rsid w:val="007C68C8"/>
    <w:rsid w:val="007D0C7A"/>
    <w:rsid w:val="007D6FFD"/>
    <w:rsid w:val="007E3847"/>
    <w:rsid w:val="007F546E"/>
    <w:rsid w:val="008146DF"/>
    <w:rsid w:val="00824086"/>
    <w:rsid w:val="008246F5"/>
    <w:rsid w:val="00830560"/>
    <w:rsid w:val="0083483A"/>
    <w:rsid w:val="0083557F"/>
    <w:rsid w:val="008412D8"/>
    <w:rsid w:val="00846FE8"/>
    <w:rsid w:val="00847779"/>
    <w:rsid w:val="00870C1B"/>
    <w:rsid w:val="0087660F"/>
    <w:rsid w:val="0088735A"/>
    <w:rsid w:val="008A6370"/>
    <w:rsid w:val="008B1CA0"/>
    <w:rsid w:val="008B685F"/>
    <w:rsid w:val="008C3FE8"/>
    <w:rsid w:val="008C52BD"/>
    <w:rsid w:val="00902208"/>
    <w:rsid w:val="009034B0"/>
    <w:rsid w:val="009068DD"/>
    <w:rsid w:val="00912D7C"/>
    <w:rsid w:val="00914DB8"/>
    <w:rsid w:val="00932EBA"/>
    <w:rsid w:val="0094059C"/>
    <w:rsid w:val="009611F2"/>
    <w:rsid w:val="0096246C"/>
    <w:rsid w:val="00965541"/>
    <w:rsid w:val="00970082"/>
    <w:rsid w:val="00983FA0"/>
    <w:rsid w:val="009915B2"/>
    <w:rsid w:val="00991A4D"/>
    <w:rsid w:val="009A0F1C"/>
    <w:rsid w:val="009A371B"/>
    <w:rsid w:val="009A76B3"/>
    <w:rsid w:val="009B31EF"/>
    <w:rsid w:val="009B495D"/>
    <w:rsid w:val="009B5572"/>
    <w:rsid w:val="009C635E"/>
    <w:rsid w:val="009D6503"/>
    <w:rsid w:val="009F134E"/>
    <w:rsid w:val="009F3846"/>
    <w:rsid w:val="009F7350"/>
    <w:rsid w:val="00A01957"/>
    <w:rsid w:val="00A25C19"/>
    <w:rsid w:val="00A4590F"/>
    <w:rsid w:val="00A45CFE"/>
    <w:rsid w:val="00A54F6B"/>
    <w:rsid w:val="00A60366"/>
    <w:rsid w:val="00A67BE9"/>
    <w:rsid w:val="00A832E8"/>
    <w:rsid w:val="00A83AE0"/>
    <w:rsid w:val="00A9069E"/>
    <w:rsid w:val="00A92548"/>
    <w:rsid w:val="00A93F2D"/>
    <w:rsid w:val="00A94951"/>
    <w:rsid w:val="00A953D9"/>
    <w:rsid w:val="00AB5AF1"/>
    <w:rsid w:val="00AD4922"/>
    <w:rsid w:val="00AD588A"/>
    <w:rsid w:val="00AD642D"/>
    <w:rsid w:val="00AE10A5"/>
    <w:rsid w:val="00AF6430"/>
    <w:rsid w:val="00B02996"/>
    <w:rsid w:val="00B0741B"/>
    <w:rsid w:val="00B10FAA"/>
    <w:rsid w:val="00B111BC"/>
    <w:rsid w:val="00B20B39"/>
    <w:rsid w:val="00B24FC1"/>
    <w:rsid w:val="00B403AA"/>
    <w:rsid w:val="00B4479A"/>
    <w:rsid w:val="00B46348"/>
    <w:rsid w:val="00B74477"/>
    <w:rsid w:val="00B77B3D"/>
    <w:rsid w:val="00B848C2"/>
    <w:rsid w:val="00B879DA"/>
    <w:rsid w:val="00B879F5"/>
    <w:rsid w:val="00B93DD6"/>
    <w:rsid w:val="00B9400B"/>
    <w:rsid w:val="00B945D6"/>
    <w:rsid w:val="00B956F3"/>
    <w:rsid w:val="00BA0787"/>
    <w:rsid w:val="00BA175B"/>
    <w:rsid w:val="00BA564B"/>
    <w:rsid w:val="00BA73FA"/>
    <w:rsid w:val="00BB22ED"/>
    <w:rsid w:val="00BB395A"/>
    <w:rsid w:val="00BC3E98"/>
    <w:rsid w:val="00BC5755"/>
    <w:rsid w:val="00BC6E16"/>
    <w:rsid w:val="00BD4197"/>
    <w:rsid w:val="00BD7909"/>
    <w:rsid w:val="00BD79E3"/>
    <w:rsid w:val="00BF4B50"/>
    <w:rsid w:val="00C03766"/>
    <w:rsid w:val="00C12E34"/>
    <w:rsid w:val="00C155A5"/>
    <w:rsid w:val="00C377D4"/>
    <w:rsid w:val="00C66AA9"/>
    <w:rsid w:val="00C84BA0"/>
    <w:rsid w:val="00CA2666"/>
    <w:rsid w:val="00CA46CD"/>
    <w:rsid w:val="00CA4D3E"/>
    <w:rsid w:val="00CB545A"/>
    <w:rsid w:val="00CB7A2D"/>
    <w:rsid w:val="00CC175B"/>
    <w:rsid w:val="00CD10EA"/>
    <w:rsid w:val="00CE0FEF"/>
    <w:rsid w:val="00CE5365"/>
    <w:rsid w:val="00CF3445"/>
    <w:rsid w:val="00D02853"/>
    <w:rsid w:val="00D236F8"/>
    <w:rsid w:val="00D27A58"/>
    <w:rsid w:val="00D3270B"/>
    <w:rsid w:val="00D412B1"/>
    <w:rsid w:val="00D43EE0"/>
    <w:rsid w:val="00D4439D"/>
    <w:rsid w:val="00D45D93"/>
    <w:rsid w:val="00D463A9"/>
    <w:rsid w:val="00D5145B"/>
    <w:rsid w:val="00D55C60"/>
    <w:rsid w:val="00D61248"/>
    <w:rsid w:val="00D625C2"/>
    <w:rsid w:val="00D7381F"/>
    <w:rsid w:val="00D94B4B"/>
    <w:rsid w:val="00DB4D5D"/>
    <w:rsid w:val="00DD1CB3"/>
    <w:rsid w:val="00DE6E45"/>
    <w:rsid w:val="00DF1ACB"/>
    <w:rsid w:val="00DF32A1"/>
    <w:rsid w:val="00E01A2C"/>
    <w:rsid w:val="00E06A23"/>
    <w:rsid w:val="00E1441A"/>
    <w:rsid w:val="00E3594D"/>
    <w:rsid w:val="00E53CB7"/>
    <w:rsid w:val="00E60796"/>
    <w:rsid w:val="00E73872"/>
    <w:rsid w:val="00E81397"/>
    <w:rsid w:val="00E85A60"/>
    <w:rsid w:val="00EA269F"/>
    <w:rsid w:val="00EB4323"/>
    <w:rsid w:val="00ED17E9"/>
    <w:rsid w:val="00ED1872"/>
    <w:rsid w:val="00EF13DB"/>
    <w:rsid w:val="00EF4D05"/>
    <w:rsid w:val="00EF65D2"/>
    <w:rsid w:val="00F056E4"/>
    <w:rsid w:val="00F10905"/>
    <w:rsid w:val="00F12812"/>
    <w:rsid w:val="00F12BBF"/>
    <w:rsid w:val="00F13FAE"/>
    <w:rsid w:val="00F376E3"/>
    <w:rsid w:val="00F46334"/>
    <w:rsid w:val="00F54410"/>
    <w:rsid w:val="00F70790"/>
    <w:rsid w:val="00FB1F84"/>
    <w:rsid w:val="00FB23A2"/>
    <w:rsid w:val="00FB2C58"/>
    <w:rsid w:val="00FB2E38"/>
    <w:rsid w:val="00FC3BE4"/>
    <w:rsid w:val="00FE57F9"/>
    <w:rsid w:val="00FF1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DE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55C60"/>
    <w:pPr>
      <w:spacing w:after="0"/>
    </w:pPr>
    <w:rPr>
      <w:rFonts w:ascii="Trebuchet MS" w:hAnsi="Trebuchet MS" w:cs="Times New Roman"/>
      <w:color w:val="000000"/>
      <w:szCs w:val="28"/>
    </w:rPr>
  </w:style>
  <w:style w:type="paragraph" w:styleId="Heading1">
    <w:name w:val="heading 1"/>
    <w:next w:val="Normal"/>
    <w:link w:val="Heading1Char"/>
    <w:uiPriority w:val="9"/>
    <w:qFormat/>
    <w:rsid w:val="00D55C60"/>
    <w:pPr>
      <w:spacing w:after="0" w:line="240" w:lineRule="auto"/>
      <w:outlineLvl w:val="0"/>
    </w:pPr>
    <w:rPr>
      <w:rFonts w:ascii="Trebuchet MS" w:hAnsi="Trebuchet MS" w:cs="Times New Roman"/>
      <w:sz w:val="16"/>
      <w:szCs w:val="16"/>
    </w:rPr>
  </w:style>
  <w:style w:type="paragraph" w:styleId="Heading2">
    <w:name w:val="heading 2"/>
    <w:next w:val="Normal"/>
    <w:link w:val="Heading2Char"/>
    <w:uiPriority w:val="9"/>
    <w:unhideWhenUsed/>
    <w:qFormat/>
    <w:rsid w:val="00D55C60"/>
    <w:pPr>
      <w:shd w:val="clear" w:color="auto" w:fill="97A1DC" w:themeFill="accent2" w:themeFillTint="66"/>
      <w:spacing w:before="360" w:after="360" w:line="240" w:lineRule="auto"/>
      <w:outlineLvl w:val="1"/>
    </w:pPr>
    <w:rPr>
      <w:rFonts w:ascii="Trebuchet MS" w:hAnsi="Trebuchet MS" w:cs="Times New Roman"/>
      <w:color w:val="FFFFFF" w:themeColor="background1"/>
      <w:sz w:val="36"/>
      <w:szCs w:val="28"/>
    </w:rPr>
  </w:style>
  <w:style w:type="paragraph" w:styleId="Heading3">
    <w:name w:val="heading 3"/>
    <w:basedOn w:val="Normal"/>
    <w:next w:val="Normal"/>
    <w:link w:val="Heading3Char"/>
    <w:uiPriority w:val="9"/>
    <w:unhideWhenUsed/>
    <w:qFormat/>
    <w:rsid w:val="00D55C60"/>
    <w:pPr>
      <w:keepNext/>
      <w:keepLines/>
      <w:spacing w:before="360" w:after="240" w:line="240" w:lineRule="auto"/>
      <w:outlineLvl w:val="2"/>
    </w:pPr>
    <w:rPr>
      <w:rFonts w:eastAsiaTheme="majorEastAsia" w:cstheme="majorBidi"/>
      <w:b/>
      <w:bCs/>
      <w:color w:val="0D2647" w:themeColor="accent1"/>
      <w:sz w:val="28"/>
    </w:rPr>
  </w:style>
  <w:style w:type="paragraph" w:styleId="Heading4">
    <w:name w:val="heading 4"/>
    <w:basedOn w:val="Heading3"/>
    <w:next w:val="Normal"/>
    <w:link w:val="Heading4Char"/>
    <w:uiPriority w:val="9"/>
    <w:unhideWhenUsed/>
    <w:qFormat/>
    <w:rsid w:val="00D55C60"/>
    <w:pPr>
      <w:outlineLvl w:val="3"/>
    </w:pPr>
    <w:rPr>
      <w:b w:val="0"/>
      <w:color w:val="1E275C" w:themeColor="accent2" w:themeShade="BF"/>
    </w:rPr>
  </w:style>
  <w:style w:type="paragraph" w:styleId="Heading5">
    <w:name w:val="heading 5"/>
    <w:basedOn w:val="Heading4"/>
    <w:next w:val="Normal"/>
    <w:link w:val="Heading5Char"/>
    <w:uiPriority w:val="9"/>
    <w:unhideWhenUsed/>
    <w:rsid w:val="00D55C60"/>
    <w:pPr>
      <w:outlineLvl w:val="4"/>
    </w:pPr>
    <w:rPr>
      <w:b/>
      <w:color w:val="000000"/>
      <w:sz w:val="24"/>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C60"/>
    <w:rPr>
      <w:rFonts w:ascii="Trebuchet MS" w:eastAsia="MS Mincho" w:hAnsi="Trebuchet MS" w:cs="Times New Roman"/>
      <w:sz w:val="16"/>
      <w:szCs w:val="16"/>
    </w:rPr>
  </w:style>
  <w:style w:type="character" w:customStyle="1" w:styleId="Heading2Char">
    <w:name w:val="Heading 2 Char"/>
    <w:basedOn w:val="DefaultParagraphFont"/>
    <w:link w:val="Heading2"/>
    <w:uiPriority w:val="9"/>
    <w:rsid w:val="00D55C60"/>
    <w:rPr>
      <w:rFonts w:ascii="Trebuchet MS" w:eastAsia="MS Mincho" w:hAnsi="Trebuchet MS" w:cs="Times New Roman"/>
      <w:color w:val="FFFFFF" w:themeColor="background1"/>
      <w:sz w:val="36"/>
      <w:szCs w:val="28"/>
      <w:shd w:val="clear" w:color="auto" w:fill="97A1DC" w:themeFill="accent2" w:themeFillTint="66"/>
    </w:rPr>
  </w:style>
  <w:style w:type="character" w:customStyle="1" w:styleId="Heading3Char">
    <w:name w:val="Heading 3 Char"/>
    <w:basedOn w:val="DefaultParagraphFont"/>
    <w:link w:val="Heading3"/>
    <w:uiPriority w:val="9"/>
    <w:rsid w:val="00D55C60"/>
    <w:rPr>
      <w:rFonts w:ascii="Trebuchet MS" w:eastAsiaTheme="majorEastAsia" w:hAnsi="Trebuchet MS" w:cstheme="majorBidi"/>
      <w:b/>
      <w:bCs/>
      <w:color w:val="0D2647" w:themeColor="accent1"/>
      <w:sz w:val="28"/>
      <w:szCs w:val="28"/>
    </w:rPr>
  </w:style>
  <w:style w:type="character" w:customStyle="1" w:styleId="Heading4Char">
    <w:name w:val="Heading 4 Char"/>
    <w:basedOn w:val="DefaultParagraphFont"/>
    <w:link w:val="Heading4"/>
    <w:uiPriority w:val="9"/>
    <w:rsid w:val="00D55C60"/>
    <w:rPr>
      <w:rFonts w:ascii="Trebuchet MS" w:eastAsiaTheme="majorEastAsia" w:hAnsi="Trebuchet MS" w:cstheme="majorBidi"/>
      <w:bCs/>
      <w:color w:val="1E275C" w:themeColor="accent2" w:themeShade="BF"/>
      <w:sz w:val="28"/>
      <w:szCs w:val="28"/>
    </w:rPr>
  </w:style>
  <w:style w:type="character" w:customStyle="1" w:styleId="Heading5Char">
    <w:name w:val="Heading 5 Char"/>
    <w:basedOn w:val="DefaultParagraphFont"/>
    <w:link w:val="Heading5"/>
    <w:uiPriority w:val="9"/>
    <w:rsid w:val="00D55C60"/>
    <w:rPr>
      <w:rFonts w:ascii="Trebuchet MS" w:eastAsiaTheme="majorEastAsia" w:hAnsi="Trebuchet MS" w:cstheme="majorBidi"/>
      <w:b/>
      <w:bCs/>
      <w:color w:val="000000"/>
      <w:sz w:val="24"/>
      <w:szCs w:val="28"/>
      <w14:textFill>
        <w14:solidFill>
          <w14:srgbClr w14:val="000000">
            <w14:lumMod w14:val="75000"/>
          </w14:srgbClr>
        </w14:solidFill>
      </w14:textFill>
    </w:rPr>
  </w:style>
  <w:style w:type="paragraph" w:customStyle="1" w:styleId="Teachitnormal">
    <w:name w:val="Teachit normal"/>
    <w:basedOn w:val="Normal"/>
    <w:link w:val="TeachitnormalChar"/>
    <w:rsid w:val="00D55C60"/>
    <w:rPr>
      <w:sz w:val="24"/>
      <w:szCs w:val="36"/>
    </w:rPr>
  </w:style>
  <w:style w:type="character" w:customStyle="1" w:styleId="TeachitnormalChar">
    <w:name w:val="Teachit normal Char"/>
    <w:link w:val="Teachitnormal"/>
    <w:rsid w:val="00D55C60"/>
    <w:rPr>
      <w:rFonts w:ascii="Trebuchet MS" w:eastAsia="MS Mincho" w:hAnsi="Trebuchet MS" w:cs="Times New Roman"/>
      <w:color w:val="000000"/>
      <w:sz w:val="24"/>
      <w:szCs w:val="36"/>
    </w:rPr>
  </w:style>
  <w:style w:type="paragraph" w:styleId="Header">
    <w:name w:val="header"/>
    <w:basedOn w:val="Normal"/>
    <w:link w:val="HeaderChar"/>
    <w:uiPriority w:val="99"/>
    <w:unhideWhenUsed/>
    <w:rsid w:val="00D55C60"/>
    <w:pPr>
      <w:tabs>
        <w:tab w:val="center" w:pos="4513"/>
        <w:tab w:val="right" w:pos="9026"/>
      </w:tabs>
    </w:pPr>
  </w:style>
  <w:style w:type="character" w:customStyle="1" w:styleId="HeaderChar">
    <w:name w:val="Header Char"/>
    <w:basedOn w:val="DefaultParagraphFont"/>
    <w:link w:val="Header"/>
    <w:uiPriority w:val="99"/>
    <w:rsid w:val="00D55C60"/>
    <w:rPr>
      <w:rFonts w:ascii="Trebuchet MS" w:eastAsia="MS Mincho" w:hAnsi="Trebuchet MS" w:cs="Times New Roman"/>
      <w:color w:val="000000"/>
      <w:szCs w:val="28"/>
    </w:rPr>
  </w:style>
  <w:style w:type="paragraph" w:styleId="Footer">
    <w:name w:val="footer"/>
    <w:basedOn w:val="Normal"/>
    <w:link w:val="FooterChar"/>
    <w:uiPriority w:val="99"/>
    <w:unhideWhenUsed/>
    <w:rsid w:val="00D55C60"/>
    <w:pPr>
      <w:tabs>
        <w:tab w:val="center" w:pos="4513"/>
        <w:tab w:val="right" w:pos="9026"/>
      </w:tabs>
    </w:pPr>
  </w:style>
  <w:style w:type="character" w:customStyle="1" w:styleId="FooterChar">
    <w:name w:val="Footer Char"/>
    <w:basedOn w:val="DefaultParagraphFont"/>
    <w:link w:val="Footer"/>
    <w:uiPriority w:val="99"/>
    <w:rsid w:val="00D55C60"/>
    <w:rPr>
      <w:rFonts w:ascii="Trebuchet MS" w:eastAsia="MS Mincho" w:hAnsi="Trebuchet MS" w:cs="Times New Roman"/>
      <w:color w:val="000000"/>
      <w:szCs w:val="28"/>
    </w:rPr>
  </w:style>
  <w:style w:type="character" w:styleId="Hyperlink">
    <w:name w:val="Hyperlink"/>
    <w:uiPriority w:val="99"/>
    <w:unhideWhenUsed/>
    <w:rsid w:val="00D55C60"/>
    <w:rPr>
      <w:color w:val="0095D9"/>
      <w:u w:val="single"/>
    </w:rPr>
  </w:style>
  <w:style w:type="table" w:styleId="TableGrid">
    <w:name w:val="Table Grid"/>
    <w:basedOn w:val="TableNormal"/>
    <w:uiPriority w:val="39"/>
    <w:rsid w:val="00D55C60"/>
    <w:pPr>
      <w:spacing w:after="0" w:line="240" w:lineRule="auto"/>
    </w:pPr>
    <w:rPr>
      <w:rFonts w:ascii="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55C60"/>
    <w:pPr>
      <w:spacing w:after="0" w:line="240" w:lineRule="auto"/>
    </w:pPr>
  </w:style>
  <w:style w:type="character" w:customStyle="1" w:styleId="NoSpacingChar">
    <w:name w:val="No Spacing Char"/>
    <w:basedOn w:val="DefaultParagraphFont"/>
    <w:link w:val="NoSpacing"/>
    <w:uiPriority w:val="1"/>
    <w:rsid w:val="00D55C60"/>
  </w:style>
  <w:style w:type="paragraph" w:customStyle="1" w:styleId="0Sectiontitle">
    <w:name w:val="0 Section title"/>
    <w:basedOn w:val="Heading1"/>
    <w:link w:val="0SectiontitleChar"/>
    <w:qFormat/>
    <w:rsid w:val="00D55C60"/>
    <w:rPr>
      <w:bCs/>
      <w:noProof/>
      <w:color w:val="FFFFFF" w:themeColor="background1"/>
      <w:sz w:val="10"/>
      <w:szCs w:val="6"/>
    </w:rPr>
  </w:style>
  <w:style w:type="character" w:customStyle="1" w:styleId="0SectiontitleChar">
    <w:name w:val="0 Section title Char"/>
    <w:basedOn w:val="Heading1Char"/>
    <w:link w:val="0Sectiontitle"/>
    <w:rsid w:val="00D55C60"/>
    <w:rPr>
      <w:rFonts w:ascii="Trebuchet MS" w:eastAsia="MS Mincho" w:hAnsi="Trebuchet MS" w:cs="Times New Roman"/>
      <w:bCs/>
      <w:noProof/>
      <w:color w:val="FFFFFF" w:themeColor="background1"/>
      <w:sz w:val="10"/>
      <w:szCs w:val="6"/>
    </w:rPr>
  </w:style>
  <w:style w:type="paragraph" w:styleId="BalloonText">
    <w:name w:val="Balloon Text"/>
    <w:basedOn w:val="Normal"/>
    <w:link w:val="BalloonTextChar"/>
    <w:uiPriority w:val="99"/>
    <w:semiHidden/>
    <w:unhideWhenUsed/>
    <w:rsid w:val="00D55C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C60"/>
    <w:rPr>
      <w:rFonts w:ascii="Tahoma" w:eastAsia="MS Mincho" w:hAnsi="Tahoma" w:cs="Tahoma"/>
      <w:color w:val="000000"/>
      <w:sz w:val="16"/>
      <w:szCs w:val="16"/>
    </w:rPr>
  </w:style>
  <w:style w:type="paragraph" w:styleId="ListParagraph">
    <w:name w:val="List Paragraph"/>
    <w:basedOn w:val="Normal"/>
    <w:link w:val="ListParagraphChar"/>
    <w:uiPriority w:val="34"/>
    <w:qFormat/>
    <w:rsid w:val="00D55C60"/>
    <w:pPr>
      <w:ind w:left="720"/>
      <w:contextualSpacing/>
    </w:pPr>
  </w:style>
  <w:style w:type="paragraph" w:customStyle="1" w:styleId="Body">
    <w:name w:val="Body"/>
    <w:rsid w:val="00D55C6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eastAsia="en-GB"/>
    </w:rPr>
  </w:style>
  <w:style w:type="paragraph" w:styleId="NormalWeb">
    <w:name w:val="Normal (Web)"/>
    <w:basedOn w:val="Normal"/>
    <w:uiPriority w:val="99"/>
    <w:unhideWhenUsed/>
    <w:rsid w:val="00D55C60"/>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customStyle="1" w:styleId="01Poemheading">
    <w:name w:val="01 Poem heading"/>
    <w:basedOn w:val="Heading2"/>
    <w:link w:val="01PoemheadingChar"/>
    <w:qFormat/>
    <w:rsid w:val="00D55C60"/>
    <w:pPr>
      <w:spacing w:before="0"/>
    </w:pPr>
    <w:rPr>
      <w:sz w:val="10"/>
      <w:szCs w:val="6"/>
    </w:rPr>
  </w:style>
  <w:style w:type="character" w:customStyle="1" w:styleId="01PoemheadingChar">
    <w:name w:val="01 Poem heading Char"/>
    <w:basedOn w:val="Heading2Char"/>
    <w:link w:val="01Poemheading"/>
    <w:rsid w:val="00D55C60"/>
    <w:rPr>
      <w:rFonts w:ascii="Trebuchet MS" w:eastAsia="MS Mincho" w:hAnsi="Trebuchet MS" w:cs="Times New Roman"/>
      <w:color w:val="FFFFFF" w:themeColor="background1"/>
      <w:sz w:val="10"/>
      <w:szCs w:val="6"/>
      <w:shd w:val="clear" w:color="auto" w:fill="97A1DC" w:themeFill="accent2" w:themeFillTint="66"/>
    </w:rPr>
  </w:style>
  <w:style w:type="paragraph" w:customStyle="1" w:styleId="Default">
    <w:name w:val="Default"/>
    <w:link w:val="DefaultChar"/>
    <w:rsid w:val="00D55C60"/>
    <w:pPr>
      <w:autoSpaceDE w:val="0"/>
      <w:autoSpaceDN w:val="0"/>
      <w:adjustRightInd w:val="0"/>
      <w:spacing w:after="0" w:line="240" w:lineRule="auto"/>
    </w:pPr>
    <w:rPr>
      <w:rFonts w:ascii="Arial" w:hAnsi="Arial" w:cs="Arial"/>
      <w:color w:val="000000"/>
      <w:sz w:val="24"/>
      <w:szCs w:val="24"/>
    </w:rPr>
  </w:style>
  <w:style w:type="table" w:customStyle="1" w:styleId="GridTable6Colorful-Accent31">
    <w:name w:val="Grid Table 6 Colorful - Accent 31"/>
    <w:basedOn w:val="TableNormal"/>
    <w:uiPriority w:val="51"/>
    <w:rsid w:val="00D55C60"/>
    <w:pPr>
      <w:spacing w:after="0" w:line="240" w:lineRule="auto"/>
    </w:pPr>
    <w:rPr>
      <w:rFonts w:ascii="Trebuchet MS" w:hAnsi="Trebuchet MS" w:cs="Times New Roman"/>
      <w:color w:val="1B6789" w:themeColor="accent3" w:themeShade="BF"/>
      <w:sz w:val="20"/>
      <w:szCs w:val="20"/>
      <w:lang w:eastAsia="en-GB"/>
    </w:rPr>
    <w:tblPr>
      <w:tblStyleRowBandSize w:val="1"/>
      <w:tblStyleColBandSize w:val="1"/>
      <w:tbl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insideH w:val="single" w:sz="4" w:space="0" w:color="6DBEE2" w:themeColor="accent3" w:themeTint="99"/>
        <w:insideV w:val="single" w:sz="4" w:space="0" w:color="6DBEE2" w:themeColor="accent3" w:themeTint="99"/>
      </w:tblBorders>
    </w:tblPr>
    <w:tblStylePr w:type="firstRow">
      <w:rPr>
        <w:b/>
        <w:bCs/>
      </w:rPr>
      <w:tblPr/>
      <w:tcPr>
        <w:tcBorders>
          <w:bottom w:val="single" w:sz="12" w:space="0" w:color="6DBEE2" w:themeColor="accent3" w:themeTint="99"/>
        </w:tcBorders>
      </w:tcPr>
    </w:tblStylePr>
    <w:tblStylePr w:type="lastRow">
      <w:rPr>
        <w:b/>
        <w:bCs/>
      </w:rPr>
      <w:tblPr/>
      <w:tcPr>
        <w:tcBorders>
          <w:top w:val="double" w:sz="4" w:space="0" w:color="6DBEE2" w:themeColor="accent3" w:themeTint="99"/>
        </w:tcBorders>
      </w:tcPr>
    </w:tblStylePr>
    <w:tblStylePr w:type="firstCol">
      <w:rPr>
        <w:b/>
        <w:bCs/>
      </w:rPr>
    </w:tblStylePr>
    <w:tblStylePr w:type="lastCol">
      <w:rPr>
        <w:b/>
        <w:bCs/>
      </w:rPr>
    </w:tblStylePr>
    <w:tblStylePr w:type="band1Vert">
      <w:tblPr/>
      <w:tcPr>
        <w:shd w:val="clear" w:color="auto" w:fill="CEE9F5" w:themeFill="accent3" w:themeFillTint="33"/>
      </w:tcPr>
    </w:tblStylePr>
    <w:tblStylePr w:type="band1Horz">
      <w:tblPr/>
      <w:tcPr>
        <w:shd w:val="clear" w:color="auto" w:fill="CEE9F5" w:themeFill="accent3" w:themeFillTint="33"/>
      </w:tcPr>
    </w:tblStylePr>
  </w:style>
  <w:style w:type="paragraph" w:customStyle="1" w:styleId="01l">
    <w:name w:val="01l"/>
    <w:basedOn w:val="Normal"/>
    <w:link w:val="01lChar"/>
    <w:rsid w:val="00D55C60"/>
    <w:pPr>
      <w:tabs>
        <w:tab w:val="left" w:leader="dot" w:pos="9639"/>
      </w:tabs>
      <w:spacing w:line="312" w:lineRule="auto"/>
    </w:pPr>
    <w:rPr>
      <w:rFonts w:eastAsia="Calibri"/>
      <w:color w:val="auto"/>
      <w:szCs w:val="22"/>
      <w:lang w:val="fr-FR"/>
    </w:rPr>
  </w:style>
  <w:style w:type="character" w:customStyle="1" w:styleId="01lChar">
    <w:name w:val="01l Char"/>
    <w:basedOn w:val="DefaultParagraphFont"/>
    <w:link w:val="01l"/>
    <w:rsid w:val="00D55C60"/>
    <w:rPr>
      <w:rFonts w:ascii="Trebuchet MS" w:eastAsia="Calibri" w:hAnsi="Trebuchet MS" w:cs="Times New Roman"/>
      <w:lang w:val="fr-FR"/>
    </w:rPr>
  </w:style>
  <w:style w:type="paragraph" w:customStyle="1" w:styleId="01Teachingtitle">
    <w:name w:val="01 Teaching title"/>
    <w:basedOn w:val="Heading3"/>
    <w:link w:val="01TeachingtitleChar"/>
    <w:rsid w:val="00D55C60"/>
    <w:pPr>
      <w:pBdr>
        <w:bottom w:val="single" w:sz="8" w:space="1" w:color="8A173B" w:themeColor="accent4"/>
      </w:pBdr>
      <w:spacing w:before="480" w:after="200"/>
    </w:pPr>
    <w:rPr>
      <w:b w:val="0"/>
      <w:color w:val="262626" w:themeColor="text1" w:themeTint="D9"/>
      <w:szCs w:val="22"/>
    </w:rPr>
  </w:style>
  <w:style w:type="character" w:customStyle="1" w:styleId="01TeachingtitleChar">
    <w:name w:val="01 Teaching title Char"/>
    <w:basedOn w:val="DefaultParagraphFont"/>
    <w:link w:val="01Teachingtitle"/>
    <w:rsid w:val="00D55C60"/>
    <w:rPr>
      <w:rFonts w:ascii="Trebuchet MS" w:eastAsiaTheme="majorEastAsia" w:hAnsi="Trebuchet MS" w:cstheme="majorBidi"/>
      <w:bCs/>
      <w:color w:val="262626" w:themeColor="text1" w:themeTint="D9"/>
      <w:sz w:val="28"/>
    </w:rPr>
  </w:style>
  <w:style w:type="character" w:styleId="CommentReference">
    <w:name w:val="annotation reference"/>
    <w:basedOn w:val="DefaultParagraphFont"/>
    <w:uiPriority w:val="99"/>
    <w:semiHidden/>
    <w:unhideWhenUsed/>
    <w:rsid w:val="00D55C60"/>
    <w:rPr>
      <w:sz w:val="16"/>
      <w:szCs w:val="16"/>
    </w:rPr>
  </w:style>
  <w:style w:type="paragraph" w:styleId="CommentText">
    <w:name w:val="annotation text"/>
    <w:basedOn w:val="Normal"/>
    <w:link w:val="CommentTextChar"/>
    <w:uiPriority w:val="99"/>
    <w:unhideWhenUsed/>
    <w:rsid w:val="00D55C60"/>
    <w:pPr>
      <w:spacing w:line="240" w:lineRule="auto"/>
    </w:pPr>
    <w:rPr>
      <w:sz w:val="20"/>
      <w:szCs w:val="20"/>
    </w:rPr>
  </w:style>
  <w:style w:type="character" w:customStyle="1" w:styleId="CommentTextChar">
    <w:name w:val="Comment Text Char"/>
    <w:basedOn w:val="DefaultParagraphFont"/>
    <w:link w:val="CommentText"/>
    <w:uiPriority w:val="99"/>
    <w:rsid w:val="00D55C60"/>
    <w:rPr>
      <w:rFonts w:ascii="Trebuchet MS" w:eastAsia="MS Mincho" w:hAnsi="Trebuchet M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55C60"/>
    <w:rPr>
      <w:b/>
      <w:bCs/>
    </w:rPr>
  </w:style>
  <w:style w:type="character" w:customStyle="1" w:styleId="CommentSubjectChar">
    <w:name w:val="Comment Subject Char"/>
    <w:basedOn w:val="CommentTextChar"/>
    <w:link w:val="CommentSubject"/>
    <w:uiPriority w:val="99"/>
    <w:semiHidden/>
    <w:rsid w:val="00D55C60"/>
    <w:rPr>
      <w:rFonts w:ascii="Trebuchet MS" w:eastAsia="MS Mincho" w:hAnsi="Trebuchet MS" w:cs="Times New Roman"/>
      <w:b/>
      <w:bCs/>
      <w:color w:val="000000"/>
      <w:sz w:val="20"/>
      <w:szCs w:val="20"/>
    </w:rPr>
  </w:style>
  <w:style w:type="paragraph" w:styleId="BodyText">
    <w:name w:val="Body Text"/>
    <w:basedOn w:val="Normal"/>
    <w:link w:val="BodyTextChar"/>
    <w:semiHidden/>
    <w:unhideWhenUsed/>
    <w:rsid w:val="00D55C60"/>
    <w:pPr>
      <w:spacing w:line="240" w:lineRule="auto"/>
      <w:jc w:val="center"/>
    </w:pPr>
    <w:rPr>
      <w:rFonts w:ascii="Rockwell" w:eastAsia="Times New Roman" w:hAnsi="Rockwell"/>
      <w:color w:val="auto"/>
      <w:sz w:val="24"/>
      <w:szCs w:val="24"/>
      <w:lang w:val="en-US"/>
    </w:rPr>
  </w:style>
  <w:style w:type="character" w:customStyle="1" w:styleId="BodyTextChar">
    <w:name w:val="Body Text Char"/>
    <w:basedOn w:val="DefaultParagraphFont"/>
    <w:link w:val="BodyText"/>
    <w:semiHidden/>
    <w:rsid w:val="00D55C60"/>
    <w:rPr>
      <w:rFonts w:ascii="Rockwell" w:eastAsia="Times New Roman" w:hAnsi="Rockwell" w:cs="Times New Roman"/>
      <w:sz w:val="24"/>
      <w:szCs w:val="24"/>
      <w:lang w:val="en-US"/>
    </w:rPr>
  </w:style>
  <w:style w:type="paragraph" w:styleId="Subtitle">
    <w:name w:val="Subtitle"/>
    <w:basedOn w:val="Normal"/>
    <w:next w:val="Normal"/>
    <w:link w:val="SubtitleChar"/>
    <w:uiPriority w:val="11"/>
    <w:rsid w:val="00D55C60"/>
    <w:pPr>
      <w:numPr>
        <w:ilvl w:val="1"/>
      </w:numPr>
    </w:pPr>
    <w:rPr>
      <w:rFonts w:asciiTheme="majorHAnsi" w:eastAsiaTheme="majorEastAsia" w:hAnsiTheme="majorHAnsi" w:cstheme="majorBidi"/>
      <w:i/>
      <w:iCs/>
      <w:color w:val="0D2647" w:themeColor="accent1"/>
      <w:spacing w:val="15"/>
      <w:sz w:val="24"/>
      <w:szCs w:val="24"/>
    </w:rPr>
  </w:style>
  <w:style w:type="character" w:customStyle="1" w:styleId="SubtitleChar">
    <w:name w:val="Subtitle Char"/>
    <w:basedOn w:val="DefaultParagraphFont"/>
    <w:link w:val="Subtitle"/>
    <w:uiPriority w:val="11"/>
    <w:rsid w:val="00D55C60"/>
    <w:rPr>
      <w:rFonts w:asciiTheme="majorHAnsi" w:eastAsiaTheme="majorEastAsia" w:hAnsiTheme="majorHAnsi" w:cstheme="majorBidi"/>
      <w:i/>
      <w:iCs/>
      <w:color w:val="0D2647" w:themeColor="accent1"/>
      <w:spacing w:val="15"/>
      <w:sz w:val="24"/>
      <w:szCs w:val="24"/>
    </w:rPr>
  </w:style>
  <w:style w:type="paragraph" w:customStyle="1" w:styleId="P1">
    <w:name w:val="P1"/>
    <w:basedOn w:val="Normal"/>
    <w:link w:val="P1Char"/>
    <w:qFormat/>
    <w:rsid w:val="00D55C60"/>
    <w:pPr>
      <w:spacing w:before="240" w:after="240"/>
    </w:pPr>
    <w:rPr>
      <w:rFonts w:cs="Arial"/>
      <w:color w:val="auto"/>
      <w:sz w:val="24"/>
      <w:szCs w:val="24"/>
    </w:rPr>
  </w:style>
  <w:style w:type="character" w:customStyle="1" w:styleId="P1Char">
    <w:name w:val="P1 Char"/>
    <w:basedOn w:val="DefaultParagraphFont"/>
    <w:link w:val="P1"/>
    <w:rsid w:val="00D55C60"/>
    <w:rPr>
      <w:rFonts w:ascii="Trebuchet MS" w:eastAsia="MS Mincho" w:hAnsi="Trebuchet MS" w:cs="Arial"/>
      <w:sz w:val="24"/>
      <w:szCs w:val="24"/>
    </w:rPr>
  </w:style>
  <w:style w:type="paragraph" w:customStyle="1" w:styleId="P2">
    <w:name w:val="P2"/>
    <w:basedOn w:val="Default"/>
    <w:link w:val="P2Char"/>
    <w:qFormat/>
    <w:rsid w:val="00D55C60"/>
    <w:pPr>
      <w:numPr>
        <w:numId w:val="1"/>
      </w:numPr>
      <w:spacing w:after="240" w:line="276" w:lineRule="auto"/>
    </w:pPr>
    <w:rPr>
      <w:rFonts w:ascii="Trebuchet MS" w:hAnsi="Trebuchet MS"/>
    </w:rPr>
  </w:style>
  <w:style w:type="paragraph" w:customStyle="1" w:styleId="T1">
    <w:name w:val="T1"/>
    <w:basedOn w:val="Heading5"/>
    <w:link w:val="T1Char"/>
    <w:qFormat/>
    <w:rsid w:val="00D55C60"/>
    <w:pPr>
      <w:numPr>
        <w:numId w:val="2"/>
      </w:numPr>
      <w:spacing w:after="120"/>
    </w:pPr>
    <w:rPr>
      <w:lang w:val="fr-FR"/>
    </w:rPr>
  </w:style>
  <w:style w:type="character" w:customStyle="1" w:styleId="DefaultChar">
    <w:name w:val="Default Char"/>
    <w:basedOn w:val="DefaultParagraphFont"/>
    <w:link w:val="Default"/>
    <w:rsid w:val="00D55C60"/>
    <w:rPr>
      <w:rFonts w:ascii="Arial" w:hAnsi="Arial" w:cs="Arial"/>
      <w:color w:val="000000"/>
      <w:sz w:val="24"/>
      <w:szCs w:val="24"/>
    </w:rPr>
  </w:style>
  <w:style w:type="character" w:customStyle="1" w:styleId="P2Char">
    <w:name w:val="P2 Char"/>
    <w:basedOn w:val="DefaultChar"/>
    <w:link w:val="P2"/>
    <w:rsid w:val="00D55C60"/>
    <w:rPr>
      <w:rFonts w:ascii="Trebuchet MS" w:hAnsi="Trebuchet MS" w:cs="Arial"/>
      <w:color w:val="000000"/>
      <w:sz w:val="24"/>
      <w:szCs w:val="24"/>
    </w:rPr>
  </w:style>
  <w:style w:type="character" w:customStyle="1" w:styleId="T1Char">
    <w:name w:val="T1 Char"/>
    <w:basedOn w:val="Heading5Char"/>
    <w:link w:val="T1"/>
    <w:rsid w:val="00D55C60"/>
    <w:rPr>
      <w:rFonts w:ascii="Trebuchet MS" w:eastAsiaTheme="majorEastAsia" w:hAnsi="Trebuchet MS" w:cstheme="majorBidi"/>
      <w:b/>
      <w:bCs/>
      <w:color w:val="000000"/>
      <w:sz w:val="24"/>
      <w:szCs w:val="28"/>
      <w:lang w:val="fr-FR"/>
      <w14:textFill>
        <w14:solidFill>
          <w14:srgbClr w14:val="000000">
            <w14:lumMod w14:val="75000"/>
          </w14:srgbClr>
        </w14:solidFill>
      </w14:textFill>
    </w:rPr>
  </w:style>
  <w:style w:type="paragraph" w:customStyle="1" w:styleId="Line01">
    <w:name w:val="Line01"/>
    <w:basedOn w:val="P1"/>
    <w:link w:val="Line01Char"/>
    <w:qFormat/>
    <w:rsid w:val="00D55C60"/>
    <w:pPr>
      <w:tabs>
        <w:tab w:val="left" w:leader="dot" w:pos="9639"/>
      </w:tabs>
      <w:spacing w:after="0" w:line="360" w:lineRule="auto"/>
      <w:ind w:left="426"/>
    </w:pPr>
  </w:style>
  <w:style w:type="paragraph" w:customStyle="1" w:styleId="P3">
    <w:name w:val="P3"/>
    <w:basedOn w:val="Normal"/>
    <w:link w:val="P3Char"/>
    <w:qFormat/>
    <w:rsid w:val="00D55C60"/>
    <w:pPr>
      <w:spacing w:before="240" w:after="240"/>
      <w:ind w:left="360"/>
    </w:pPr>
    <w:rPr>
      <w:color w:val="auto"/>
      <w:sz w:val="24"/>
      <w:szCs w:val="24"/>
    </w:rPr>
  </w:style>
  <w:style w:type="character" w:customStyle="1" w:styleId="Line01Char">
    <w:name w:val="Line01 Char"/>
    <w:basedOn w:val="P1Char"/>
    <w:link w:val="Line01"/>
    <w:rsid w:val="00D55C60"/>
    <w:rPr>
      <w:rFonts w:ascii="Trebuchet MS" w:eastAsia="MS Mincho" w:hAnsi="Trebuchet MS" w:cs="Arial"/>
      <w:sz w:val="24"/>
      <w:szCs w:val="24"/>
    </w:rPr>
  </w:style>
  <w:style w:type="character" w:customStyle="1" w:styleId="P3Char">
    <w:name w:val="P3 Char"/>
    <w:basedOn w:val="DefaultParagraphFont"/>
    <w:link w:val="P3"/>
    <w:rsid w:val="00D55C60"/>
    <w:rPr>
      <w:rFonts w:ascii="Trebuchet MS" w:eastAsia="MS Mincho" w:hAnsi="Trebuchet MS" w:cs="Times New Roman"/>
      <w:sz w:val="24"/>
      <w:szCs w:val="24"/>
    </w:rPr>
  </w:style>
  <w:style w:type="paragraph" w:styleId="Revision">
    <w:name w:val="Revision"/>
    <w:hidden/>
    <w:uiPriority w:val="99"/>
    <w:semiHidden/>
    <w:rsid w:val="00D55C60"/>
    <w:pPr>
      <w:spacing w:after="0" w:line="240" w:lineRule="auto"/>
    </w:pPr>
    <w:rPr>
      <w:rFonts w:ascii="Trebuchet MS" w:hAnsi="Trebuchet MS" w:cs="Times New Roman"/>
      <w:color w:val="000000"/>
      <w:szCs w:val="28"/>
    </w:rPr>
  </w:style>
  <w:style w:type="paragraph" w:customStyle="1" w:styleId="T2">
    <w:name w:val="T2"/>
    <w:basedOn w:val="P1"/>
    <w:link w:val="T2Char"/>
    <w:qFormat/>
    <w:rsid w:val="00D55C60"/>
    <w:pPr>
      <w:spacing w:before="300" w:after="200"/>
      <w:ind w:left="426"/>
    </w:pPr>
    <w:rPr>
      <w:b/>
    </w:rPr>
  </w:style>
  <w:style w:type="paragraph" w:customStyle="1" w:styleId="N1">
    <w:name w:val="N1"/>
    <w:basedOn w:val="Normal"/>
    <w:link w:val="N1Char"/>
    <w:qFormat/>
    <w:rsid w:val="00D55C60"/>
    <w:pPr>
      <w:tabs>
        <w:tab w:val="left" w:leader="dot" w:pos="9639"/>
      </w:tabs>
      <w:spacing w:after="160"/>
    </w:pPr>
    <w:rPr>
      <w:sz w:val="24"/>
      <w:szCs w:val="24"/>
      <w:lang w:val="fr-FR"/>
    </w:rPr>
  </w:style>
  <w:style w:type="character" w:customStyle="1" w:styleId="T2Char">
    <w:name w:val="T2 Char"/>
    <w:basedOn w:val="P1Char"/>
    <w:link w:val="T2"/>
    <w:rsid w:val="00D55C60"/>
    <w:rPr>
      <w:rFonts w:ascii="Trebuchet MS" w:eastAsia="MS Mincho" w:hAnsi="Trebuchet MS" w:cs="Arial"/>
      <w:b/>
      <w:sz w:val="24"/>
      <w:szCs w:val="24"/>
    </w:rPr>
  </w:style>
  <w:style w:type="character" w:customStyle="1" w:styleId="N1Char">
    <w:name w:val="N1 Char"/>
    <w:basedOn w:val="DefaultParagraphFont"/>
    <w:link w:val="N1"/>
    <w:rsid w:val="00D55C60"/>
    <w:rPr>
      <w:rFonts w:ascii="Trebuchet MS" w:eastAsia="MS Mincho" w:hAnsi="Trebuchet MS" w:cs="Times New Roman"/>
      <w:color w:val="000000"/>
      <w:sz w:val="24"/>
      <w:szCs w:val="24"/>
      <w:lang w:val="fr-FR"/>
    </w:rPr>
  </w:style>
  <w:style w:type="paragraph" w:customStyle="1" w:styleId="P4-answers">
    <w:name w:val="P4 - answers"/>
    <w:basedOn w:val="ListParagraph"/>
    <w:link w:val="P4-answersChar"/>
    <w:qFormat/>
    <w:rsid w:val="00D55C60"/>
    <w:pPr>
      <w:numPr>
        <w:numId w:val="4"/>
      </w:numPr>
      <w:tabs>
        <w:tab w:val="left" w:leader="dot" w:pos="9639"/>
      </w:tabs>
    </w:pPr>
    <w:rPr>
      <w:szCs w:val="24"/>
      <w:lang w:val="fr-FR"/>
    </w:rPr>
  </w:style>
  <w:style w:type="character" w:customStyle="1" w:styleId="ListParagraphChar">
    <w:name w:val="List Paragraph Char"/>
    <w:basedOn w:val="DefaultParagraphFont"/>
    <w:link w:val="ListParagraph"/>
    <w:uiPriority w:val="34"/>
    <w:rsid w:val="00D55C60"/>
    <w:rPr>
      <w:rFonts w:ascii="Trebuchet MS" w:eastAsia="MS Mincho" w:hAnsi="Trebuchet MS" w:cs="Times New Roman"/>
      <w:color w:val="000000"/>
      <w:szCs w:val="28"/>
    </w:rPr>
  </w:style>
  <w:style w:type="character" w:customStyle="1" w:styleId="P4-answersChar">
    <w:name w:val="P4 - answers Char"/>
    <w:basedOn w:val="ListParagraphChar"/>
    <w:link w:val="P4-answers"/>
    <w:rsid w:val="00D55C60"/>
    <w:rPr>
      <w:rFonts w:ascii="Trebuchet MS" w:eastAsia="MS Mincho" w:hAnsi="Trebuchet MS" w:cs="Times New Roman"/>
      <w:color w:val="000000"/>
      <w:szCs w:val="24"/>
      <w:lang w:val="fr-FR"/>
    </w:rPr>
  </w:style>
  <w:style w:type="paragraph" w:customStyle="1" w:styleId="Style1">
    <w:name w:val="Style1"/>
    <w:basedOn w:val="Normal"/>
    <w:link w:val="Style1Char"/>
    <w:qFormat/>
    <w:rsid w:val="00D55C60"/>
    <w:pPr>
      <w:pBdr>
        <w:bottom w:val="single" w:sz="4" w:space="1" w:color="67112B" w:themeColor="accent4" w:themeShade="BF"/>
      </w:pBdr>
      <w:spacing w:line="240" w:lineRule="auto"/>
      <w:ind w:left="284"/>
    </w:pPr>
    <w:rPr>
      <w:b/>
      <w:color w:val="auto"/>
      <w:sz w:val="28"/>
      <w:szCs w:val="24"/>
    </w:rPr>
  </w:style>
  <w:style w:type="character" w:customStyle="1" w:styleId="Style1Char">
    <w:name w:val="Style1 Char"/>
    <w:basedOn w:val="DefaultParagraphFont"/>
    <w:link w:val="Style1"/>
    <w:rsid w:val="00D55C60"/>
    <w:rPr>
      <w:rFonts w:ascii="Trebuchet MS" w:eastAsia="MS Mincho" w:hAnsi="Trebuchet MS" w:cs="Times New Roman"/>
      <w:b/>
      <w:sz w:val="28"/>
      <w:szCs w:val="24"/>
    </w:rPr>
  </w:style>
  <w:style w:type="character" w:customStyle="1" w:styleId="UnresolvedMention1">
    <w:name w:val="Unresolved Mention1"/>
    <w:basedOn w:val="DefaultParagraphFont"/>
    <w:uiPriority w:val="99"/>
    <w:semiHidden/>
    <w:unhideWhenUsed/>
    <w:rsid w:val="00D55C60"/>
    <w:rPr>
      <w:color w:val="605E5C"/>
      <w:shd w:val="clear" w:color="auto" w:fill="E1DFDD"/>
    </w:rPr>
  </w:style>
  <w:style w:type="character" w:customStyle="1" w:styleId="UnresolvedMention2">
    <w:name w:val="Unresolved Mention2"/>
    <w:basedOn w:val="DefaultParagraphFont"/>
    <w:uiPriority w:val="99"/>
    <w:semiHidden/>
    <w:unhideWhenUsed/>
    <w:rsid w:val="00D55C60"/>
    <w:rPr>
      <w:color w:val="605E5C"/>
      <w:shd w:val="clear" w:color="auto" w:fill="E1DFDD"/>
    </w:rPr>
  </w:style>
  <w:style w:type="paragraph" w:customStyle="1" w:styleId="Style2">
    <w:name w:val="Style2"/>
    <w:basedOn w:val="Heading4"/>
    <w:link w:val="Style2Char"/>
    <w:rsid w:val="00D55C60"/>
    <w:pPr>
      <w:spacing w:line="276" w:lineRule="auto"/>
      <w:ind w:left="360" w:hanging="360"/>
    </w:pPr>
    <w:rPr>
      <w:color w:val="1B6789" w:themeColor="accent3" w:themeShade="BF"/>
      <w:sz w:val="24"/>
      <w:szCs w:val="24"/>
    </w:rPr>
  </w:style>
  <w:style w:type="character" w:customStyle="1" w:styleId="Style2Char">
    <w:name w:val="Style2 Char"/>
    <w:basedOn w:val="Heading4Char"/>
    <w:link w:val="Style2"/>
    <w:rsid w:val="00D55C60"/>
    <w:rPr>
      <w:rFonts w:ascii="Trebuchet MS" w:eastAsiaTheme="majorEastAsia" w:hAnsi="Trebuchet MS" w:cstheme="majorBidi"/>
      <w:bCs/>
      <w:color w:val="1B6789" w:themeColor="accent3" w:themeShade="BF"/>
      <w:sz w:val="24"/>
      <w:szCs w:val="24"/>
    </w:rPr>
  </w:style>
  <w:style w:type="paragraph" w:customStyle="1" w:styleId="Style3">
    <w:name w:val="Style3"/>
    <w:basedOn w:val="Style2"/>
    <w:link w:val="Style3Char"/>
    <w:rsid w:val="00D55C60"/>
    <w:rPr>
      <w:color w:val="67112B" w:themeColor="accent4" w:themeShade="BF"/>
    </w:rPr>
  </w:style>
  <w:style w:type="character" w:customStyle="1" w:styleId="Style3Char">
    <w:name w:val="Style3 Char"/>
    <w:basedOn w:val="Style2Char"/>
    <w:link w:val="Style3"/>
    <w:rsid w:val="00D55C60"/>
    <w:rPr>
      <w:rFonts w:ascii="Trebuchet MS" w:eastAsiaTheme="majorEastAsia" w:hAnsi="Trebuchet MS" w:cstheme="majorBidi"/>
      <w:bCs/>
      <w:color w:val="67112B" w:themeColor="accent4" w:themeShade="BF"/>
      <w:sz w:val="24"/>
      <w:szCs w:val="24"/>
    </w:rPr>
  </w:style>
  <w:style w:type="paragraph" w:customStyle="1" w:styleId="Style4">
    <w:name w:val="Style4"/>
    <w:basedOn w:val="Style3"/>
    <w:link w:val="Style4Char"/>
    <w:rsid w:val="00237D4A"/>
    <w:rPr>
      <w:b/>
    </w:rPr>
  </w:style>
  <w:style w:type="paragraph" w:customStyle="1" w:styleId="Style5">
    <w:name w:val="Style5"/>
    <w:basedOn w:val="Style4"/>
    <w:link w:val="Style5Char"/>
    <w:rsid w:val="00237D4A"/>
    <w:rPr>
      <w:b w:val="0"/>
    </w:rPr>
  </w:style>
  <w:style w:type="character" w:customStyle="1" w:styleId="Style4Char">
    <w:name w:val="Style4 Char"/>
    <w:basedOn w:val="Style3Char"/>
    <w:link w:val="Style4"/>
    <w:rsid w:val="00237D4A"/>
    <w:rPr>
      <w:rFonts w:ascii="Trebuchet MS" w:eastAsiaTheme="majorEastAsia" w:hAnsi="Trebuchet MS" w:cstheme="majorBidi"/>
      <w:b/>
      <w:bCs/>
      <w:color w:val="67112B" w:themeColor="accent4" w:themeShade="BF"/>
      <w:sz w:val="24"/>
      <w:szCs w:val="24"/>
    </w:rPr>
  </w:style>
  <w:style w:type="paragraph" w:customStyle="1" w:styleId="Style6">
    <w:name w:val="Style6"/>
    <w:basedOn w:val="Style2"/>
    <w:link w:val="Style6Char"/>
    <w:rsid w:val="00FB2C58"/>
    <w:pPr>
      <w:ind w:left="0" w:firstLine="0"/>
    </w:pPr>
    <w:rPr>
      <w:color w:val="41214E" w:themeColor="accent5" w:themeShade="BF"/>
    </w:rPr>
  </w:style>
  <w:style w:type="character" w:customStyle="1" w:styleId="Style5Char">
    <w:name w:val="Style5 Char"/>
    <w:basedOn w:val="Style4Char"/>
    <w:link w:val="Style5"/>
    <w:rsid w:val="00237D4A"/>
    <w:rPr>
      <w:rFonts w:ascii="Trebuchet MS" w:eastAsiaTheme="majorEastAsia" w:hAnsi="Trebuchet MS" w:cstheme="majorBidi"/>
      <w:b w:val="0"/>
      <w:bCs/>
      <w:color w:val="67112B" w:themeColor="accent4" w:themeShade="BF"/>
      <w:sz w:val="24"/>
      <w:szCs w:val="24"/>
    </w:rPr>
  </w:style>
  <w:style w:type="character" w:customStyle="1" w:styleId="Style6Char">
    <w:name w:val="Style6 Char"/>
    <w:basedOn w:val="Style2Char"/>
    <w:link w:val="Style6"/>
    <w:rsid w:val="00FB2C58"/>
    <w:rPr>
      <w:rFonts w:ascii="Trebuchet MS" w:eastAsiaTheme="majorEastAsia" w:hAnsi="Trebuchet MS" w:cstheme="majorBidi"/>
      <w:bCs/>
      <w:color w:val="41214E" w:themeColor="accent5" w:themeShade="BF"/>
      <w:sz w:val="24"/>
      <w:szCs w:val="24"/>
    </w:rPr>
  </w:style>
  <w:style w:type="paragraph" w:customStyle="1" w:styleId="Blue">
    <w:name w:val="Blue"/>
    <w:basedOn w:val="Style2"/>
    <w:link w:val="BlueChar"/>
    <w:rsid w:val="00280EB8"/>
    <w:pPr>
      <w:numPr>
        <w:numId w:val="211"/>
      </w:numPr>
    </w:pPr>
  </w:style>
  <w:style w:type="paragraph" w:customStyle="1" w:styleId="Purple">
    <w:name w:val="Purple"/>
    <w:basedOn w:val="Style6"/>
    <w:link w:val="PurpleChar"/>
    <w:qFormat/>
    <w:rsid w:val="00226214"/>
  </w:style>
  <w:style w:type="character" w:customStyle="1" w:styleId="BlueChar">
    <w:name w:val="Blue Char"/>
    <w:basedOn w:val="Style2Char"/>
    <w:link w:val="Blue"/>
    <w:rsid w:val="00280EB8"/>
    <w:rPr>
      <w:rFonts w:ascii="Trebuchet MS" w:eastAsiaTheme="majorEastAsia" w:hAnsi="Trebuchet MS" w:cstheme="majorBidi"/>
      <w:bCs/>
      <w:color w:val="1B6789" w:themeColor="accent3" w:themeShade="BF"/>
      <w:sz w:val="24"/>
      <w:szCs w:val="24"/>
    </w:rPr>
  </w:style>
  <w:style w:type="paragraph" w:customStyle="1" w:styleId="Pink">
    <w:name w:val="Pink"/>
    <w:basedOn w:val="Style4"/>
    <w:link w:val="PinkChar"/>
    <w:rsid w:val="0026779C"/>
    <w:rPr>
      <w:b w:val="0"/>
    </w:rPr>
  </w:style>
  <w:style w:type="character" w:customStyle="1" w:styleId="PurpleChar">
    <w:name w:val="Purple Char"/>
    <w:basedOn w:val="Style6Char"/>
    <w:link w:val="Purple"/>
    <w:rsid w:val="00226214"/>
    <w:rPr>
      <w:rFonts w:ascii="Trebuchet MS" w:eastAsiaTheme="majorEastAsia" w:hAnsi="Trebuchet MS" w:cstheme="majorBidi"/>
      <w:bCs/>
      <w:color w:val="41214E" w:themeColor="accent5" w:themeShade="BF"/>
      <w:sz w:val="24"/>
      <w:szCs w:val="24"/>
    </w:rPr>
  </w:style>
  <w:style w:type="character" w:customStyle="1" w:styleId="PinkChar">
    <w:name w:val="Pink Char"/>
    <w:basedOn w:val="Style4Char"/>
    <w:link w:val="Pink"/>
    <w:rsid w:val="0026779C"/>
    <w:rPr>
      <w:rFonts w:ascii="Trebuchet MS" w:eastAsiaTheme="majorEastAsia" w:hAnsi="Trebuchet MS" w:cstheme="majorBidi"/>
      <w:b w:val="0"/>
      <w:bCs/>
      <w:color w:val="67112B" w:themeColor="accent4" w:themeShade="BF"/>
      <w:sz w:val="24"/>
      <w:szCs w:val="24"/>
    </w:rPr>
  </w:style>
  <w:style w:type="paragraph" w:customStyle="1" w:styleId="Style7">
    <w:name w:val="Style7"/>
    <w:basedOn w:val="N1"/>
    <w:link w:val="Style7Char"/>
    <w:rsid w:val="00665D78"/>
    <w:rPr>
      <w:color w:val="582D69" w:themeColor="accent5"/>
      <w:lang w:val="en-GB"/>
    </w:rPr>
  </w:style>
  <w:style w:type="character" w:customStyle="1" w:styleId="Style7Char">
    <w:name w:val="Style7 Char"/>
    <w:basedOn w:val="N1Char"/>
    <w:link w:val="Style7"/>
    <w:rsid w:val="00665D78"/>
    <w:rPr>
      <w:rFonts w:ascii="Trebuchet MS" w:eastAsia="MS Mincho" w:hAnsi="Trebuchet MS" w:cs="Times New Roman"/>
      <w:color w:val="582D69" w:themeColor="accent5"/>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55C60"/>
    <w:pPr>
      <w:spacing w:after="0"/>
    </w:pPr>
    <w:rPr>
      <w:rFonts w:ascii="Trebuchet MS" w:hAnsi="Trebuchet MS" w:cs="Times New Roman"/>
      <w:color w:val="000000"/>
      <w:szCs w:val="28"/>
    </w:rPr>
  </w:style>
  <w:style w:type="paragraph" w:styleId="Heading1">
    <w:name w:val="heading 1"/>
    <w:next w:val="Normal"/>
    <w:link w:val="Heading1Char"/>
    <w:uiPriority w:val="9"/>
    <w:qFormat/>
    <w:rsid w:val="00D55C60"/>
    <w:pPr>
      <w:spacing w:after="0" w:line="240" w:lineRule="auto"/>
      <w:outlineLvl w:val="0"/>
    </w:pPr>
    <w:rPr>
      <w:rFonts w:ascii="Trebuchet MS" w:hAnsi="Trebuchet MS" w:cs="Times New Roman"/>
      <w:sz w:val="16"/>
      <w:szCs w:val="16"/>
    </w:rPr>
  </w:style>
  <w:style w:type="paragraph" w:styleId="Heading2">
    <w:name w:val="heading 2"/>
    <w:next w:val="Normal"/>
    <w:link w:val="Heading2Char"/>
    <w:uiPriority w:val="9"/>
    <w:unhideWhenUsed/>
    <w:qFormat/>
    <w:rsid w:val="00D55C60"/>
    <w:pPr>
      <w:shd w:val="clear" w:color="auto" w:fill="97A1DC" w:themeFill="accent2" w:themeFillTint="66"/>
      <w:spacing w:before="360" w:after="360" w:line="240" w:lineRule="auto"/>
      <w:outlineLvl w:val="1"/>
    </w:pPr>
    <w:rPr>
      <w:rFonts w:ascii="Trebuchet MS" w:hAnsi="Trebuchet MS" w:cs="Times New Roman"/>
      <w:color w:val="FFFFFF" w:themeColor="background1"/>
      <w:sz w:val="36"/>
      <w:szCs w:val="28"/>
    </w:rPr>
  </w:style>
  <w:style w:type="paragraph" w:styleId="Heading3">
    <w:name w:val="heading 3"/>
    <w:basedOn w:val="Normal"/>
    <w:next w:val="Normal"/>
    <w:link w:val="Heading3Char"/>
    <w:uiPriority w:val="9"/>
    <w:unhideWhenUsed/>
    <w:qFormat/>
    <w:rsid w:val="00D55C60"/>
    <w:pPr>
      <w:keepNext/>
      <w:keepLines/>
      <w:spacing w:before="360" w:after="240" w:line="240" w:lineRule="auto"/>
      <w:outlineLvl w:val="2"/>
    </w:pPr>
    <w:rPr>
      <w:rFonts w:eastAsiaTheme="majorEastAsia" w:cstheme="majorBidi"/>
      <w:b/>
      <w:bCs/>
      <w:color w:val="0D2647" w:themeColor="accent1"/>
      <w:sz w:val="28"/>
    </w:rPr>
  </w:style>
  <w:style w:type="paragraph" w:styleId="Heading4">
    <w:name w:val="heading 4"/>
    <w:basedOn w:val="Heading3"/>
    <w:next w:val="Normal"/>
    <w:link w:val="Heading4Char"/>
    <w:uiPriority w:val="9"/>
    <w:unhideWhenUsed/>
    <w:qFormat/>
    <w:rsid w:val="00D55C60"/>
    <w:pPr>
      <w:outlineLvl w:val="3"/>
    </w:pPr>
    <w:rPr>
      <w:b w:val="0"/>
      <w:color w:val="1E275C" w:themeColor="accent2" w:themeShade="BF"/>
    </w:rPr>
  </w:style>
  <w:style w:type="paragraph" w:styleId="Heading5">
    <w:name w:val="heading 5"/>
    <w:basedOn w:val="Heading4"/>
    <w:next w:val="Normal"/>
    <w:link w:val="Heading5Char"/>
    <w:uiPriority w:val="9"/>
    <w:unhideWhenUsed/>
    <w:rsid w:val="00D55C60"/>
    <w:pPr>
      <w:outlineLvl w:val="4"/>
    </w:pPr>
    <w:rPr>
      <w:b/>
      <w:color w:val="000000"/>
      <w:sz w:val="24"/>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C60"/>
    <w:rPr>
      <w:rFonts w:ascii="Trebuchet MS" w:eastAsia="MS Mincho" w:hAnsi="Trebuchet MS" w:cs="Times New Roman"/>
      <w:sz w:val="16"/>
      <w:szCs w:val="16"/>
    </w:rPr>
  </w:style>
  <w:style w:type="character" w:customStyle="1" w:styleId="Heading2Char">
    <w:name w:val="Heading 2 Char"/>
    <w:basedOn w:val="DefaultParagraphFont"/>
    <w:link w:val="Heading2"/>
    <w:uiPriority w:val="9"/>
    <w:rsid w:val="00D55C60"/>
    <w:rPr>
      <w:rFonts w:ascii="Trebuchet MS" w:eastAsia="MS Mincho" w:hAnsi="Trebuchet MS" w:cs="Times New Roman"/>
      <w:color w:val="FFFFFF" w:themeColor="background1"/>
      <w:sz w:val="36"/>
      <w:szCs w:val="28"/>
      <w:shd w:val="clear" w:color="auto" w:fill="97A1DC" w:themeFill="accent2" w:themeFillTint="66"/>
    </w:rPr>
  </w:style>
  <w:style w:type="character" w:customStyle="1" w:styleId="Heading3Char">
    <w:name w:val="Heading 3 Char"/>
    <w:basedOn w:val="DefaultParagraphFont"/>
    <w:link w:val="Heading3"/>
    <w:uiPriority w:val="9"/>
    <w:rsid w:val="00D55C60"/>
    <w:rPr>
      <w:rFonts w:ascii="Trebuchet MS" w:eastAsiaTheme="majorEastAsia" w:hAnsi="Trebuchet MS" w:cstheme="majorBidi"/>
      <w:b/>
      <w:bCs/>
      <w:color w:val="0D2647" w:themeColor="accent1"/>
      <w:sz w:val="28"/>
      <w:szCs w:val="28"/>
    </w:rPr>
  </w:style>
  <w:style w:type="character" w:customStyle="1" w:styleId="Heading4Char">
    <w:name w:val="Heading 4 Char"/>
    <w:basedOn w:val="DefaultParagraphFont"/>
    <w:link w:val="Heading4"/>
    <w:uiPriority w:val="9"/>
    <w:rsid w:val="00D55C60"/>
    <w:rPr>
      <w:rFonts w:ascii="Trebuchet MS" w:eastAsiaTheme="majorEastAsia" w:hAnsi="Trebuchet MS" w:cstheme="majorBidi"/>
      <w:bCs/>
      <w:color w:val="1E275C" w:themeColor="accent2" w:themeShade="BF"/>
      <w:sz w:val="28"/>
      <w:szCs w:val="28"/>
    </w:rPr>
  </w:style>
  <w:style w:type="character" w:customStyle="1" w:styleId="Heading5Char">
    <w:name w:val="Heading 5 Char"/>
    <w:basedOn w:val="DefaultParagraphFont"/>
    <w:link w:val="Heading5"/>
    <w:uiPriority w:val="9"/>
    <w:rsid w:val="00D55C60"/>
    <w:rPr>
      <w:rFonts w:ascii="Trebuchet MS" w:eastAsiaTheme="majorEastAsia" w:hAnsi="Trebuchet MS" w:cstheme="majorBidi"/>
      <w:b/>
      <w:bCs/>
      <w:color w:val="000000"/>
      <w:sz w:val="24"/>
      <w:szCs w:val="28"/>
      <w14:textFill>
        <w14:solidFill>
          <w14:srgbClr w14:val="000000">
            <w14:lumMod w14:val="75000"/>
          </w14:srgbClr>
        </w14:solidFill>
      </w14:textFill>
    </w:rPr>
  </w:style>
  <w:style w:type="paragraph" w:customStyle="1" w:styleId="Teachitnormal">
    <w:name w:val="Teachit normal"/>
    <w:basedOn w:val="Normal"/>
    <w:link w:val="TeachitnormalChar"/>
    <w:rsid w:val="00D55C60"/>
    <w:rPr>
      <w:sz w:val="24"/>
      <w:szCs w:val="36"/>
    </w:rPr>
  </w:style>
  <w:style w:type="character" w:customStyle="1" w:styleId="TeachitnormalChar">
    <w:name w:val="Teachit normal Char"/>
    <w:link w:val="Teachitnormal"/>
    <w:rsid w:val="00D55C60"/>
    <w:rPr>
      <w:rFonts w:ascii="Trebuchet MS" w:eastAsia="MS Mincho" w:hAnsi="Trebuchet MS" w:cs="Times New Roman"/>
      <w:color w:val="000000"/>
      <w:sz w:val="24"/>
      <w:szCs w:val="36"/>
    </w:rPr>
  </w:style>
  <w:style w:type="paragraph" w:styleId="Header">
    <w:name w:val="header"/>
    <w:basedOn w:val="Normal"/>
    <w:link w:val="HeaderChar"/>
    <w:uiPriority w:val="99"/>
    <w:unhideWhenUsed/>
    <w:rsid w:val="00D55C60"/>
    <w:pPr>
      <w:tabs>
        <w:tab w:val="center" w:pos="4513"/>
        <w:tab w:val="right" w:pos="9026"/>
      </w:tabs>
    </w:pPr>
  </w:style>
  <w:style w:type="character" w:customStyle="1" w:styleId="HeaderChar">
    <w:name w:val="Header Char"/>
    <w:basedOn w:val="DefaultParagraphFont"/>
    <w:link w:val="Header"/>
    <w:uiPriority w:val="99"/>
    <w:rsid w:val="00D55C60"/>
    <w:rPr>
      <w:rFonts w:ascii="Trebuchet MS" w:eastAsia="MS Mincho" w:hAnsi="Trebuchet MS" w:cs="Times New Roman"/>
      <w:color w:val="000000"/>
      <w:szCs w:val="28"/>
    </w:rPr>
  </w:style>
  <w:style w:type="paragraph" w:styleId="Footer">
    <w:name w:val="footer"/>
    <w:basedOn w:val="Normal"/>
    <w:link w:val="FooterChar"/>
    <w:uiPriority w:val="99"/>
    <w:unhideWhenUsed/>
    <w:rsid w:val="00D55C60"/>
    <w:pPr>
      <w:tabs>
        <w:tab w:val="center" w:pos="4513"/>
        <w:tab w:val="right" w:pos="9026"/>
      </w:tabs>
    </w:pPr>
  </w:style>
  <w:style w:type="character" w:customStyle="1" w:styleId="FooterChar">
    <w:name w:val="Footer Char"/>
    <w:basedOn w:val="DefaultParagraphFont"/>
    <w:link w:val="Footer"/>
    <w:uiPriority w:val="99"/>
    <w:rsid w:val="00D55C60"/>
    <w:rPr>
      <w:rFonts w:ascii="Trebuchet MS" w:eastAsia="MS Mincho" w:hAnsi="Trebuchet MS" w:cs="Times New Roman"/>
      <w:color w:val="000000"/>
      <w:szCs w:val="28"/>
    </w:rPr>
  </w:style>
  <w:style w:type="character" w:styleId="Hyperlink">
    <w:name w:val="Hyperlink"/>
    <w:uiPriority w:val="99"/>
    <w:unhideWhenUsed/>
    <w:rsid w:val="00D55C60"/>
    <w:rPr>
      <w:color w:val="0095D9"/>
      <w:u w:val="single"/>
    </w:rPr>
  </w:style>
  <w:style w:type="table" w:styleId="TableGrid">
    <w:name w:val="Table Grid"/>
    <w:basedOn w:val="TableNormal"/>
    <w:uiPriority w:val="39"/>
    <w:rsid w:val="00D55C60"/>
    <w:pPr>
      <w:spacing w:after="0" w:line="240" w:lineRule="auto"/>
    </w:pPr>
    <w:rPr>
      <w:rFonts w:ascii="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55C60"/>
    <w:pPr>
      <w:spacing w:after="0" w:line="240" w:lineRule="auto"/>
    </w:pPr>
  </w:style>
  <w:style w:type="character" w:customStyle="1" w:styleId="NoSpacingChar">
    <w:name w:val="No Spacing Char"/>
    <w:basedOn w:val="DefaultParagraphFont"/>
    <w:link w:val="NoSpacing"/>
    <w:uiPriority w:val="1"/>
    <w:rsid w:val="00D55C60"/>
  </w:style>
  <w:style w:type="paragraph" w:customStyle="1" w:styleId="0Sectiontitle">
    <w:name w:val="0 Section title"/>
    <w:basedOn w:val="Heading1"/>
    <w:link w:val="0SectiontitleChar"/>
    <w:qFormat/>
    <w:rsid w:val="00D55C60"/>
    <w:rPr>
      <w:bCs/>
      <w:noProof/>
      <w:color w:val="FFFFFF" w:themeColor="background1"/>
      <w:sz w:val="10"/>
      <w:szCs w:val="6"/>
    </w:rPr>
  </w:style>
  <w:style w:type="character" w:customStyle="1" w:styleId="0SectiontitleChar">
    <w:name w:val="0 Section title Char"/>
    <w:basedOn w:val="Heading1Char"/>
    <w:link w:val="0Sectiontitle"/>
    <w:rsid w:val="00D55C60"/>
    <w:rPr>
      <w:rFonts w:ascii="Trebuchet MS" w:eastAsia="MS Mincho" w:hAnsi="Trebuchet MS" w:cs="Times New Roman"/>
      <w:bCs/>
      <w:noProof/>
      <w:color w:val="FFFFFF" w:themeColor="background1"/>
      <w:sz w:val="10"/>
      <w:szCs w:val="6"/>
    </w:rPr>
  </w:style>
  <w:style w:type="paragraph" w:styleId="BalloonText">
    <w:name w:val="Balloon Text"/>
    <w:basedOn w:val="Normal"/>
    <w:link w:val="BalloonTextChar"/>
    <w:uiPriority w:val="99"/>
    <w:semiHidden/>
    <w:unhideWhenUsed/>
    <w:rsid w:val="00D55C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C60"/>
    <w:rPr>
      <w:rFonts w:ascii="Tahoma" w:eastAsia="MS Mincho" w:hAnsi="Tahoma" w:cs="Tahoma"/>
      <w:color w:val="000000"/>
      <w:sz w:val="16"/>
      <w:szCs w:val="16"/>
    </w:rPr>
  </w:style>
  <w:style w:type="paragraph" w:styleId="ListParagraph">
    <w:name w:val="List Paragraph"/>
    <w:basedOn w:val="Normal"/>
    <w:link w:val="ListParagraphChar"/>
    <w:uiPriority w:val="34"/>
    <w:qFormat/>
    <w:rsid w:val="00D55C60"/>
    <w:pPr>
      <w:ind w:left="720"/>
      <w:contextualSpacing/>
    </w:pPr>
  </w:style>
  <w:style w:type="paragraph" w:customStyle="1" w:styleId="Body">
    <w:name w:val="Body"/>
    <w:rsid w:val="00D55C6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eastAsia="en-GB"/>
    </w:rPr>
  </w:style>
  <w:style w:type="paragraph" w:styleId="NormalWeb">
    <w:name w:val="Normal (Web)"/>
    <w:basedOn w:val="Normal"/>
    <w:uiPriority w:val="99"/>
    <w:unhideWhenUsed/>
    <w:rsid w:val="00D55C60"/>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customStyle="1" w:styleId="01Poemheading">
    <w:name w:val="01 Poem heading"/>
    <w:basedOn w:val="Heading2"/>
    <w:link w:val="01PoemheadingChar"/>
    <w:qFormat/>
    <w:rsid w:val="00D55C60"/>
    <w:pPr>
      <w:spacing w:before="0"/>
    </w:pPr>
    <w:rPr>
      <w:sz w:val="10"/>
      <w:szCs w:val="6"/>
    </w:rPr>
  </w:style>
  <w:style w:type="character" w:customStyle="1" w:styleId="01PoemheadingChar">
    <w:name w:val="01 Poem heading Char"/>
    <w:basedOn w:val="Heading2Char"/>
    <w:link w:val="01Poemheading"/>
    <w:rsid w:val="00D55C60"/>
    <w:rPr>
      <w:rFonts w:ascii="Trebuchet MS" w:eastAsia="MS Mincho" w:hAnsi="Trebuchet MS" w:cs="Times New Roman"/>
      <w:color w:val="FFFFFF" w:themeColor="background1"/>
      <w:sz w:val="10"/>
      <w:szCs w:val="6"/>
      <w:shd w:val="clear" w:color="auto" w:fill="97A1DC" w:themeFill="accent2" w:themeFillTint="66"/>
    </w:rPr>
  </w:style>
  <w:style w:type="paragraph" w:customStyle="1" w:styleId="Default">
    <w:name w:val="Default"/>
    <w:link w:val="DefaultChar"/>
    <w:rsid w:val="00D55C60"/>
    <w:pPr>
      <w:autoSpaceDE w:val="0"/>
      <w:autoSpaceDN w:val="0"/>
      <w:adjustRightInd w:val="0"/>
      <w:spacing w:after="0" w:line="240" w:lineRule="auto"/>
    </w:pPr>
    <w:rPr>
      <w:rFonts w:ascii="Arial" w:hAnsi="Arial" w:cs="Arial"/>
      <w:color w:val="000000"/>
      <w:sz w:val="24"/>
      <w:szCs w:val="24"/>
    </w:rPr>
  </w:style>
  <w:style w:type="table" w:customStyle="1" w:styleId="GridTable6Colorful-Accent31">
    <w:name w:val="Grid Table 6 Colorful - Accent 31"/>
    <w:basedOn w:val="TableNormal"/>
    <w:uiPriority w:val="51"/>
    <w:rsid w:val="00D55C60"/>
    <w:pPr>
      <w:spacing w:after="0" w:line="240" w:lineRule="auto"/>
    </w:pPr>
    <w:rPr>
      <w:rFonts w:ascii="Trebuchet MS" w:hAnsi="Trebuchet MS" w:cs="Times New Roman"/>
      <w:color w:val="1B6789" w:themeColor="accent3" w:themeShade="BF"/>
      <w:sz w:val="20"/>
      <w:szCs w:val="20"/>
      <w:lang w:eastAsia="en-GB"/>
    </w:rPr>
    <w:tblPr>
      <w:tblStyleRowBandSize w:val="1"/>
      <w:tblStyleColBandSize w:val="1"/>
      <w:tbl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insideH w:val="single" w:sz="4" w:space="0" w:color="6DBEE2" w:themeColor="accent3" w:themeTint="99"/>
        <w:insideV w:val="single" w:sz="4" w:space="0" w:color="6DBEE2" w:themeColor="accent3" w:themeTint="99"/>
      </w:tblBorders>
    </w:tblPr>
    <w:tblStylePr w:type="firstRow">
      <w:rPr>
        <w:b/>
        <w:bCs/>
      </w:rPr>
      <w:tblPr/>
      <w:tcPr>
        <w:tcBorders>
          <w:bottom w:val="single" w:sz="12" w:space="0" w:color="6DBEE2" w:themeColor="accent3" w:themeTint="99"/>
        </w:tcBorders>
      </w:tcPr>
    </w:tblStylePr>
    <w:tblStylePr w:type="lastRow">
      <w:rPr>
        <w:b/>
        <w:bCs/>
      </w:rPr>
      <w:tblPr/>
      <w:tcPr>
        <w:tcBorders>
          <w:top w:val="double" w:sz="4" w:space="0" w:color="6DBEE2" w:themeColor="accent3" w:themeTint="99"/>
        </w:tcBorders>
      </w:tcPr>
    </w:tblStylePr>
    <w:tblStylePr w:type="firstCol">
      <w:rPr>
        <w:b/>
        <w:bCs/>
      </w:rPr>
    </w:tblStylePr>
    <w:tblStylePr w:type="lastCol">
      <w:rPr>
        <w:b/>
        <w:bCs/>
      </w:rPr>
    </w:tblStylePr>
    <w:tblStylePr w:type="band1Vert">
      <w:tblPr/>
      <w:tcPr>
        <w:shd w:val="clear" w:color="auto" w:fill="CEE9F5" w:themeFill="accent3" w:themeFillTint="33"/>
      </w:tcPr>
    </w:tblStylePr>
    <w:tblStylePr w:type="band1Horz">
      <w:tblPr/>
      <w:tcPr>
        <w:shd w:val="clear" w:color="auto" w:fill="CEE9F5" w:themeFill="accent3" w:themeFillTint="33"/>
      </w:tcPr>
    </w:tblStylePr>
  </w:style>
  <w:style w:type="paragraph" w:customStyle="1" w:styleId="01l">
    <w:name w:val="01l"/>
    <w:basedOn w:val="Normal"/>
    <w:link w:val="01lChar"/>
    <w:rsid w:val="00D55C60"/>
    <w:pPr>
      <w:tabs>
        <w:tab w:val="left" w:leader="dot" w:pos="9639"/>
      </w:tabs>
      <w:spacing w:line="312" w:lineRule="auto"/>
    </w:pPr>
    <w:rPr>
      <w:rFonts w:eastAsia="Calibri"/>
      <w:color w:val="auto"/>
      <w:szCs w:val="22"/>
      <w:lang w:val="fr-FR"/>
    </w:rPr>
  </w:style>
  <w:style w:type="character" w:customStyle="1" w:styleId="01lChar">
    <w:name w:val="01l Char"/>
    <w:basedOn w:val="DefaultParagraphFont"/>
    <w:link w:val="01l"/>
    <w:rsid w:val="00D55C60"/>
    <w:rPr>
      <w:rFonts w:ascii="Trebuchet MS" w:eastAsia="Calibri" w:hAnsi="Trebuchet MS" w:cs="Times New Roman"/>
      <w:lang w:val="fr-FR"/>
    </w:rPr>
  </w:style>
  <w:style w:type="paragraph" w:customStyle="1" w:styleId="01Teachingtitle">
    <w:name w:val="01 Teaching title"/>
    <w:basedOn w:val="Heading3"/>
    <w:link w:val="01TeachingtitleChar"/>
    <w:rsid w:val="00D55C60"/>
    <w:pPr>
      <w:pBdr>
        <w:bottom w:val="single" w:sz="8" w:space="1" w:color="8A173B" w:themeColor="accent4"/>
      </w:pBdr>
      <w:spacing w:before="480" w:after="200"/>
    </w:pPr>
    <w:rPr>
      <w:b w:val="0"/>
      <w:color w:val="262626" w:themeColor="text1" w:themeTint="D9"/>
      <w:szCs w:val="22"/>
    </w:rPr>
  </w:style>
  <w:style w:type="character" w:customStyle="1" w:styleId="01TeachingtitleChar">
    <w:name w:val="01 Teaching title Char"/>
    <w:basedOn w:val="DefaultParagraphFont"/>
    <w:link w:val="01Teachingtitle"/>
    <w:rsid w:val="00D55C60"/>
    <w:rPr>
      <w:rFonts w:ascii="Trebuchet MS" w:eastAsiaTheme="majorEastAsia" w:hAnsi="Trebuchet MS" w:cstheme="majorBidi"/>
      <w:bCs/>
      <w:color w:val="262626" w:themeColor="text1" w:themeTint="D9"/>
      <w:sz w:val="28"/>
    </w:rPr>
  </w:style>
  <w:style w:type="character" w:styleId="CommentReference">
    <w:name w:val="annotation reference"/>
    <w:basedOn w:val="DefaultParagraphFont"/>
    <w:uiPriority w:val="99"/>
    <w:semiHidden/>
    <w:unhideWhenUsed/>
    <w:rsid w:val="00D55C60"/>
    <w:rPr>
      <w:sz w:val="16"/>
      <w:szCs w:val="16"/>
    </w:rPr>
  </w:style>
  <w:style w:type="paragraph" w:styleId="CommentText">
    <w:name w:val="annotation text"/>
    <w:basedOn w:val="Normal"/>
    <w:link w:val="CommentTextChar"/>
    <w:uiPriority w:val="99"/>
    <w:unhideWhenUsed/>
    <w:rsid w:val="00D55C60"/>
    <w:pPr>
      <w:spacing w:line="240" w:lineRule="auto"/>
    </w:pPr>
    <w:rPr>
      <w:sz w:val="20"/>
      <w:szCs w:val="20"/>
    </w:rPr>
  </w:style>
  <w:style w:type="character" w:customStyle="1" w:styleId="CommentTextChar">
    <w:name w:val="Comment Text Char"/>
    <w:basedOn w:val="DefaultParagraphFont"/>
    <w:link w:val="CommentText"/>
    <w:uiPriority w:val="99"/>
    <w:rsid w:val="00D55C60"/>
    <w:rPr>
      <w:rFonts w:ascii="Trebuchet MS" w:eastAsia="MS Mincho" w:hAnsi="Trebuchet M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55C60"/>
    <w:rPr>
      <w:b/>
      <w:bCs/>
    </w:rPr>
  </w:style>
  <w:style w:type="character" w:customStyle="1" w:styleId="CommentSubjectChar">
    <w:name w:val="Comment Subject Char"/>
    <w:basedOn w:val="CommentTextChar"/>
    <w:link w:val="CommentSubject"/>
    <w:uiPriority w:val="99"/>
    <w:semiHidden/>
    <w:rsid w:val="00D55C60"/>
    <w:rPr>
      <w:rFonts w:ascii="Trebuchet MS" w:eastAsia="MS Mincho" w:hAnsi="Trebuchet MS" w:cs="Times New Roman"/>
      <w:b/>
      <w:bCs/>
      <w:color w:val="000000"/>
      <w:sz w:val="20"/>
      <w:szCs w:val="20"/>
    </w:rPr>
  </w:style>
  <w:style w:type="paragraph" w:styleId="BodyText">
    <w:name w:val="Body Text"/>
    <w:basedOn w:val="Normal"/>
    <w:link w:val="BodyTextChar"/>
    <w:semiHidden/>
    <w:unhideWhenUsed/>
    <w:rsid w:val="00D55C60"/>
    <w:pPr>
      <w:spacing w:line="240" w:lineRule="auto"/>
      <w:jc w:val="center"/>
    </w:pPr>
    <w:rPr>
      <w:rFonts w:ascii="Rockwell" w:eastAsia="Times New Roman" w:hAnsi="Rockwell"/>
      <w:color w:val="auto"/>
      <w:sz w:val="24"/>
      <w:szCs w:val="24"/>
      <w:lang w:val="en-US"/>
    </w:rPr>
  </w:style>
  <w:style w:type="character" w:customStyle="1" w:styleId="BodyTextChar">
    <w:name w:val="Body Text Char"/>
    <w:basedOn w:val="DefaultParagraphFont"/>
    <w:link w:val="BodyText"/>
    <w:semiHidden/>
    <w:rsid w:val="00D55C60"/>
    <w:rPr>
      <w:rFonts w:ascii="Rockwell" w:eastAsia="Times New Roman" w:hAnsi="Rockwell" w:cs="Times New Roman"/>
      <w:sz w:val="24"/>
      <w:szCs w:val="24"/>
      <w:lang w:val="en-US"/>
    </w:rPr>
  </w:style>
  <w:style w:type="paragraph" w:styleId="Subtitle">
    <w:name w:val="Subtitle"/>
    <w:basedOn w:val="Normal"/>
    <w:next w:val="Normal"/>
    <w:link w:val="SubtitleChar"/>
    <w:uiPriority w:val="11"/>
    <w:rsid w:val="00D55C60"/>
    <w:pPr>
      <w:numPr>
        <w:ilvl w:val="1"/>
      </w:numPr>
    </w:pPr>
    <w:rPr>
      <w:rFonts w:asciiTheme="majorHAnsi" w:eastAsiaTheme="majorEastAsia" w:hAnsiTheme="majorHAnsi" w:cstheme="majorBidi"/>
      <w:i/>
      <w:iCs/>
      <w:color w:val="0D2647" w:themeColor="accent1"/>
      <w:spacing w:val="15"/>
      <w:sz w:val="24"/>
      <w:szCs w:val="24"/>
    </w:rPr>
  </w:style>
  <w:style w:type="character" w:customStyle="1" w:styleId="SubtitleChar">
    <w:name w:val="Subtitle Char"/>
    <w:basedOn w:val="DefaultParagraphFont"/>
    <w:link w:val="Subtitle"/>
    <w:uiPriority w:val="11"/>
    <w:rsid w:val="00D55C60"/>
    <w:rPr>
      <w:rFonts w:asciiTheme="majorHAnsi" w:eastAsiaTheme="majorEastAsia" w:hAnsiTheme="majorHAnsi" w:cstheme="majorBidi"/>
      <w:i/>
      <w:iCs/>
      <w:color w:val="0D2647" w:themeColor="accent1"/>
      <w:spacing w:val="15"/>
      <w:sz w:val="24"/>
      <w:szCs w:val="24"/>
    </w:rPr>
  </w:style>
  <w:style w:type="paragraph" w:customStyle="1" w:styleId="P1">
    <w:name w:val="P1"/>
    <w:basedOn w:val="Normal"/>
    <w:link w:val="P1Char"/>
    <w:qFormat/>
    <w:rsid w:val="00D55C60"/>
    <w:pPr>
      <w:spacing w:before="240" w:after="240"/>
    </w:pPr>
    <w:rPr>
      <w:rFonts w:cs="Arial"/>
      <w:color w:val="auto"/>
      <w:sz w:val="24"/>
      <w:szCs w:val="24"/>
    </w:rPr>
  </w:style>
  <w:style w:type="character" w:customStyle="1" w:styleId="P1Char">
    <w:name w:val="P1 Char"/>
    <w:basedOn w:val="DefaultParagraphFont"/>
    <w:link w:val="P1"/>
    <w:rsid w:val="00D55C60"/>
    <w:rPr>
      <w:rFonts w:ascii="Trebuchet MS" w:eastAsia="MS Mincho" w:hAnsi="Trebuchet MS" w:cs="Arial"/>
      <w:sz w:val="24"/>
      <w:szCs w:val="24"/>
    </w:rPr>
  </w:style>
  <w:style w:type="paragraph" w:customStyle="1" w:styleId="P2">
    <w:name w:val="P2"/>
    <w:basedOn w:val="Default"/>
    <w:link w:val="P2Char"/>
    <w:qFormat/>
    <w:rsid w:val="00D55C60"/>
    <w:pPr>
      <w:numPr>
        <w:numId w:val="1"/>
      </w:numPr>
      <w:spacing w:after="240" w:line="276" w:lineRule="auto"/>
    </w:pPr>
    <w:rPr>
      <w:rFonts w:ascii="Trebuchet MS" w:hAnsi="Trebuchet MS"/>
    </w:rPr>
  </w:style>
  <w:style w:type="paragraph" w:customStyle="1" w:styleId="T1">
    <w:name w:val="T1"/>
    <w:basedOn w:val="Heading5"/>
    <w:link w:val="T1Char"/>
    <w:qFormat/>
    <w:rsid w:val="00D55C60"/>
    <w:pPr>
      <w:numPr>
        <w:numId w:val="2"/>
      </w:numPr>
      <w:spacing w:after="120"/>
    </w:pPr>
    <w:rPr>
      <w:lang w:val="fr-FR"/>
    </w:rPr>
  </w:style>
  <w:style w:type="character" w:customStyle="1" w:styleId="DefaultChar">
    <w:name w:val="Default Char"/>
    <w:basedOn w:val="DefaultParagraphFont"/>
    <w:link w:val="Default"/>
    <w:rsid w:val="00D55C60"/>
    <w:rPr>
      <w:rFonts w:ascii="Arial" w:hAnsi="Arial" w:cs="Arial"/>
      <w:color w:val="000000"/>
      <w:sz w:val="24"/>
      <w:szCs w:val="24"/>
    </w:rPr>
  </w:style>
  <w:style w:type="character" w:customStyle="1" w:styleId="P2Char">
    <w:name w:val="P2 Char"/>
    <w:basedOn w:val="DefaultChar"/>
    <w:link w:val="P2"/>
    <w:rsid w:val="00D55C60"/>
    <w:rPr>
      <w:rFonts w:ascii="Trebuchet MS" w:hAnsi="Trebuchet MS" w:cs="Arial"/>
      <w:color w:val="000000"/>
      <w:sz w:val="24"/>
      <w:szCs w:val="24"/>
    </w:rPr>
  </w:style>
  <w:style w:type="character" w:customStyle="1" w:styleId="T1Char">
    <w:name w:val="T1 Char"/>
    <w:basedOn w:val="Heading5Char"/>
    <w:link w:val="T1"/>
    <w:rsid w:val="00D55C60"/>
    <w:rPr>
      <w:rFonts w:ascii="Trebuchet MS" w:eastAsiaTheme="majorEastAsia" w:hAnsi="Trebuchet MS" w:cstheme="majorBidi"/>
      <w:b/>
      <w:bCs/>
      <w:color w:val="000000"/>
      <w:sz w:val="24"/>
      <w:szCs w:val="28"/>
      <w:lang w:val="fr-FR"/>
      <w14:textFill>
        <w14:solidFill>
          <w14:srgbClr w14:val="000000">
            <w14:lumMod w14:val="75000"/>
          </w14:srgbClr>
        </w14:solidFill>
      </w14:textFill>
    </w:rPr>
  </w:style>
  <w:style w:type="paragraph" w:customStyle="1" w:styleId="Line01">
    <w:name w:val="Line01"/>
    <w:basedOn w:val="P1"/>
    <w:link w:val="Line01Char"/>
    <w:qFormat/>
    <w:rsid w:val="00D55C60"/>
    <w:pPr>
      <w:tabs>
        <w:tab w:val="left" w:leader="dot" w:pos="9639"/>
      </w:tabs>
      <w:spacing w:after="0" w:line="360" w:lineRule="auto"/>
      <w:ind w:left="426"/>
    </w:pPr>
  </w:style>
  <w:style w:type="paragraph" w:customStyle="1" w:styleId="P3">
    <w:name w:val="P3"/>
    <w:basedOn w:val="Normal"/>
    <w:link w:val="P3Char"/>
    <w:qFormat/>
    <w:rsid w:val="00D55C60"/>
    <w:pPr>
      <w:spacing w:before="240" w:after="240"/>
      <w:ind w:left="360"/>
    </w:pPr>
    <w:rPr>
      <w:color w:val="auto"/>
      <w:sz w:val="24"/>
      <w:szCs w:val="24"/>
    </w:rPr>
  </w:style>
  <w:style w:type="character" w:customStyle="1" w:styleId="Line01Char">
    <w:name w:val="Line01 Char"/>
    <w:basedOn w:val="P1Char"/>
    <w:link w:val="Line01"/>
    <w:rsid w:val="00D55C60"/>
    <w:rPr>
      <w:rFonts w:ascii="Trebuchet MS" w:eastAsia="MS Mincho" w:hAnsi="Trebuchet MS" w:cs="Arial"/>
      <w:sz w:val="24"/>
      <w:szCs w:val="24"/>
    </w:rPr>
  </w:style>
  <w:style w:type="character" w:customStyle="1" w:styleId="P3Char">
    <w:name w:val="P3 Char"/>
    <w:basedOn w:val="DefaultParagraphFont"/>
    <w:link w:val="P3"/>
    <w:rsid w:val="00D55C60"/>
    <w:rPr>
      <w:rFonts w:ascii="Trebuchet MS" w:eastAsia="MS Mincho" w:hAnsi="Trebuchet MS" w:cs="Times New Roman"/>
      <w:sz w:val="24"/>
      <w:szCs w:val="24"/>
    </w:rPr>
  </w:style>
  <w:style w:type="paragraph" w:styleId="Revision">
    <w:name w:val="Revision"/>
    <w:hidden/>
    <w:uiPriority w:val="99"/>
    <w:semiHidden/>
    <w:rsid w:val="00D55C60"/>
    <w:pPr>
      <w:spacing w:after="0" w:line="240" w:lineRule="auto"/>
    </w:pPr>
    <w:rPr>
      <w:rFonts w:ascii="Trebuchet MS" w:hAnsi="Trebuchet MS" w:cs="Times New Roman"/>
      <w:color w:val="000000"/>
      <w:szCs w:val="28"/>
    </w:rPr>
  </w:style>
  <w:style w:type="paragraph" w:customStyle="1" w:styleId="T2">
    <w:name w:val="T2"/>
    <w:basedOn w:val="P1"/>
    <w:link w:val="T2Char"/>
    <w:qFormat/>
    <w:rsid w:val="00D55C60"/>
    <w:pPr>
      <w:spacing w:before="300" w:after="200"/>
      <w:ind w:left="426"/>
    </w:pPr>
    <w:rPr>
      <w:b/>
    </w:rPr>
  </w:style>
  <w:style w:type="paragraph" w:customStyle="1" w:styleId="N1">
    <w:name w:val="N1"/>
    <w:basedOn w:val="Normal"/>
    <w:link w:val="N1Char"/>
    <w:qFormat/>
    <w:rsid w:val="00D55C60"/>
    <w:pPr>
      <w:tabs>
        <w:tab w:val="left" w:leader="dot" w:pos="9639"/>
      </w:tabs>
      <w:spacing w:after="160"/>
    </w:pPr>
    <w:rPr>
      <w:sz w:val="24"/>
      <w:szCs w:val="24"/>
      <w:lang w:val="fr-FR"/>
    </w:rPr>
  </w:style>
  <w:style w:type="character" w:customStyle="1" w:styleId="T2Char">
    <w:name w:val="T2 Char"/>
    <w:basedOn w:val="P1Char"/>
    <w:link w:val="T2"/>
    <w:rsid w:val="00D55C60"/>
    <w:rPr>
      <w:rFonts w:ascii="Trebuchet MS" w:eastAsia="MS Mincho" w:hAnsi="Trebuchet MS" w:cs="Arial"/>
      <w:b/>
      <w:sz w:val="24"/>
      <w:szCs w:val="24"/>
    </w:rPr>
  </w:style>
  <w:style w:type="character" w:customStyle="1" w:styleId="N1Char">
    <w:name w:val="N1 Char"/>
    <w:basedOn w:val="DefaultParagraphFont"/>
    <w:link w:val="N1"/>
    <w:rsid w:val="00D55C60"/>
    <w:rPr>
      <w:rFonts w:ascii="Trebuchet MS" w:eastAsia="MS Mincho" w:hAnsi="Trebuchet MS" w:cs="Times New Roman"/>
      <w:color w:val="000000"/>
      <w:sz w:val="24"/>
      <w:szCs w:val="24"/>
      <w:lang w:val="fr-FR"/>
    </w:rPr>
  </w:style>
  <w:style w:type="paragraph" w:customStyle="1" w:styleId="P4-answers">
    <w:name w:val="P4 - answers"/>
    <w:basedOn w:val="ListParagraph"/>
    <w:link w:val="P4-answersChar"/>
    <w:qFormat/>
    <w:rsid w:val="00D55C60"/>
    <w:pPr>
      <w:numPr>
        <w:numId w:val="4"/>
      </w:numPr>
      <w:tabs>
        <w:tab w:val="left" w:leader="dot" w:pos="9639"/>
      </w:tabs>
    </w:pPr>
    <w:rPr>
      <w:szCs w:val="24"/>
      <w:lang w:val="fr-FR"/>
    </w:rPr>
  </w:style>
  <w:style w:type="character" w:customStyle="1" w:styleId="ListParagraphChar">
    <w:name w:val="List Paragraph Char"/>
    <w:basedOn w:val="DefaultParagraphFont"/>
    <w:link w:val="ListParagraph"/>
    <w:uiPriority w:val="34"/>
    <w:rsid w:val="00D55C60"/>
    <w:rPr>
      <w:rFonts w:ascii="Trebuchet MS" w:eastAsia="MS Mincho" w:hAnsi="Trebuchet MS" w:cs="Times New Roman"/>
      <w:color w:val="000000"/>
      <w:szCs w:val="28"/>
    </w:rPr>
  </w:style>
  <w:style w:type="character" w:customStyle="1" w:styleId="P4-answersChar">
    <w:name w:val="P4 - answers Char"/>
    <w:basedOn w:val="ListParagraphChar"/>
    <w:link w:val="P4-answers"/>
    <w:rsid w:val="00D55C60"/>
    <w:rPr>
      <w:rFonts w:ascii="Trebuchet MS" w:eastAsia="MS Mincho" w:hAnsi="Trebuchet MS" w:cs="Times New Roman"/>
      <w:color w:val="000000"/>
      <w:szCs w:val="24"/>
      <w:lang w:val="fr-FR"/>
    </w:rPr>
  </w:style>
  <w:style w:type="paragraph" w:customStyle="1" w:styleId="Style1">
    <w:name w:val="Style1"/>
    <w:basedOn w:val="Normal"/>
    <w:link w:val="Style1Char"/>
    <w:qFormat/>
    <w:rsid w:val="00D55C60"/>
    <w:pPr>
      <w:pBdr>
        <w:bottom w:val="single" w:sz="4" w:space="1" w:color="67112B" w:themeColor="accent4" w:themeShade="BF"/>
      </w:pBdr>
      <w:spacing w:line="240" w:lineRule="auto"/>
      <w:ind w:left="284"/>
    </w:pPr>
    <w:rPr>
      <w:b/>
      <w:color w:val="auto"/>
      <w:sz w:val="28"/>
      <w:szCs w:val="24"/>
    </w:rPr>
  </w:style>
  <w:style w:type="character" w:customStyle="1" w:styleId="Style1Char">
    <w:name w:val="Style1 Char"/>
    <w:basedOn w:val="DefaultParagraphFont"/>
    <w:link w:val="Style1"/>
    <w:rsid w:val="00D55C60"/>
    <w:rPr>
      <w:rFonts w:ascii="Trebuchet MS" w:eastAsia="MS Mincho" w:hAnsi="Trebuchet MS" w:cs="Times New Roman"/>
      <w:b/>
      <w:sz w:val="28"/>
      <w:szCs w:val="24"/>
    </w:rPr>
  </w:style>
  <w:style w:type="character" w:customStyle="1" w:styleId="UnresolvedMention1">
    <w:name w:val="Unresolved Mention1"/>
    <w:basedOn w:val="DefaultParagraphFont"/>
    <w:uiPriority w:val="99"/>
    <w:semiHidden/>
    <w:unhideWhenUsed/>
    <w:rsid w:val="00D55C60"/>
    <w:rPr>
      <w:color w:val="605E5C"/>
      <w:shd w:val="clear" w:color="auto" w:fill="E1DFDD"/>
    </w:rPr>
  </w:style>
  <w:style w:type="character" w:customStyle="1" w:styleId="UnresolvedMention2">
    <w:name w:val="Unresolved Mention2"/>
    <w:basedOn w:val="DefaultParagraphFont"/>
    <w:uiPriority w:val="99"/>
    <w:semiHidden/>
    <w:unhideWhenUsed/>
    <w:rsid w:val="00D55C60"/>
    <w:rPr>
      <w:color w:val="605E5C"/>
      <w:shd w:val="clear" w:color="auto" w:fill="E1DFDD"/>
    </w:rPr>
  </w:style>
  <w:style w:type="paragraph" w:customStyle="1" w:styleId="Style2">
    <w:name w:val="Style2"/>
    <w:basedOn w:val="Heading4"/>
    <w:link w:val="Style2Char"/>
    <w:rsid w:val="00D55C60"/>
    <w:pPr>
      <w:spacing w:line="276" w:lineRule="auto"/>
      <w:ind w:left="360" w:hanging="360"/>
    </w:pPr>
    <w:rPr>
      <w:color w:val="1B6789" w:themeColor="accent3" w:themeShade="BF"/>
      <w:sz w:val="24"/>
      <w:szCs w:val="24"/>
    </w:rPr>
  </w:style>
  <w:style w:type="character" w:customStyle="1" w:styleId="Style2Char">
    <w:name w:val="Style2 Char"/>
    <w:basedOn w:val="Heading4Char"/>
    <w:link w:val="Style2"/>
    <w:rsid w:val="00D55C60"/>
    <w:rPr>
      <w:rFonts w:ascii="Trebuchet MS" w:eastAsiaTheme="majorEastAsia" w:hAnsi="Trebuchet MS" w:cstheme="majorBidi"/>
      <w:bCs/>
      <w:color w:val="1B6789" w:themeColor="accent3" w:themeShade="BF"/>
      <w:sz w:val="24"/>
      <w:szCs w:val="24"/>
    </w:rPr>
  </w:style>
  <w:style w:type="paragraph" w:customStyle="1" w:styleId="Style3">
    <w:name w:val="Style3"/>
    <w:basedOn w:val="Style2"/>
    <w:link w:val="Style3Char"/>
    <w:rsid w:val="00D55C60"/>
    <w:rPr>
      <w:color w:val="67112B" w:themeColor="accent4" w:themeShade="BF"/>
    </w:rPr>
  </w:style>
  <w:style w:type="character" w:customStyle="1" w:styleId="Style3Char">
    <w:name w:val="Style3 Char"/>
    <w:basedOn w:val="Style2Char"/>
    <w:link w:val="Style3"/>
    <w:rsid w:val="00D55C60"/>
    <w:rPr>
      <w:rFonts w:ascii="Trebuchet MS" w:eastAsiaTheme="majorEastAsia" w:hAnsi="Trebuchet MS" w:cstheme="majorBidi"/>
      <w:bCs/>
      <w:color w:val="67112B" w:themeColor="accent4" w:themeShade="BF"/>
      <w:sz w:val="24"/>
      <w:szCs w:val="24"/>
    </w:rPr>
  </w:style>
  <w:style w:type="paragraph" w:customStyle="1" w:styleId="Style4">
    <w:name w:val="Style4"/>
    <w:basedOn w:val="Style3"/>
    <w:link w:val="Style4Char"/>
    <w:rsid w:val="00237D4A"/>
    <w:rPr>
      <w:b/>
    </w:rPr>
  </w:style>
  <w:style w:type="paragraph" w:customStyle="1" w:styleId="Style5">
    <w:name w:val="Style5"/>
    <w:basedOn w:val="Style4"/>
    <w:link w:val="Style5Char"/>
    <w:rsid w:val="00237D4A"/>
    <w:rPr>
      <w:b w:val="0"/>
    </w:rPr>
  </w:style>
  <w:style w:type="character" w:customStyle="1" w:styleId="Style4Char">
    <w:name w:val="Style4 Char"/>
    <w:basedOn w:val="Style3Char"/>
    <w:link w:val="Style4"/>
    <w:rsid w:val="00237D4A"/>
    <w:rPr>
      <w:rFonts w:ascii="Trebuchet MS" w:eastAsiaTheme="majorEastAsia" w:hAnsi="Trebuchet MS" w:cstheme="majorBidi"/>
      <w:b/>
      <w:bCs/>
      <w:color w:val="67112B" w:themeColor="accent4" w:themeShade="BF"/>
      <w:sz w:val="24"/>
      <w:szCs w:val="24"/>
    </w:rPr>
  </w:style>
  <w:style w:type="paragraph" w:customStyle="1" w:styleId="Style6">
    <w:name w:val="Style6"/>
    <w:basedOn w:val="Style2"/>
    <w:link w:val="Style6Char"/>
    <w:rsid w:val="00FB2C58"/>
    <w:pPr>
      <w:ind w:left="0" w:firstLine="0"/>
    </w:pPr>
    <w:rPr>
      <w:color w:val="41214E" w:themeColor="accent5" w:themeShade="BF"/>
    </w:rPr>
  </w:style>
  <w:style w:type="character" w:customStyle="1" w:styleId="Style5Char">
    <w:name w:val="Style5 Char"/>
    <w:basedOn w:val="Style4Char"/>
    <w:link w:val="Style5"/>
    <w:rsid w:val="00237D4A"/>
    <w:rPr>
      <w:rFonts w:ascii="Trebuchet MS" w:eastAsiaTheme="majorEastAsia" w:hAnsi="Trebuchet MS" w:cstheme="majorBidi"/>
      <w:b w:val="0"/>
      <w:bCs/>
      <w:color w:val="67112B" w:themeColor="accent4" w:themeShade="BF"/>
      <w:sz w:val="24"/>
      <w:szCs w:val="24"/>
    </w:rPr>
  </w:style>
  <w:style w:type="character" w:customStyle="1" w:styleId="Style6Char">
    <w:name w:val="Style6 Char"/>
    <w:basedOn w:val="Style2Char"/>
    <w:link w:val="Style6"/>
    <w:rsid w:val="00FB2C58"/>
    <w:rPr>
      <w:rFonts w:ascii="Trebuchet MS" w:eastAsiaTheme="majorEastAsia" w:hAnsi="Trebuchet MS" w:cstheme="majorBidi"/>
      <w:bCs/>
      <w:color w:val="41214E" w:themeColor="accent5" w:themeShade="BF"/>
      <w:sz w:val="24"/>
      <w:szCs w:val="24"/>
    </w:rPr>
  </w:style>
  <w:style w:type="paragraph" w:customStyle="1" w:styleId="Blue">
    <w:name w:val="Blue"/>
    <w:basedOn w:val="Style2"/>
    <w:link w:val="BlueChar"/>
    <w:rsid w:val="00280EB8"/>
    <w:pPr>
      <w:numPr>
        <w:numId w:val="211"/>
      </w:numPr>
    </w:pPr>
  </w:style>
  <w:style w:type="paragraph" w:customStyle="1" w:styleId="Purple">
    <w:name w:val="Purple"/>
    <w:basedOn w:val="Style6"/>
    <w:link w:val="PurpleChar"/>
    <w:qFormat/>
    <w:rsid w:val="00226214"/>
  </w:style>
  <w:style w:type="character" w:customStyle="1" w:styleId="BlueChar">
    <w:name w:val="Blue Char"/>
    <w:basedOn w:val="Style2Char"/>
    <w:link w:val="Blue"/>
    <w:rsid w:val="00280EB8"/>
    <w:rPr>
      <w:rFonts w:ascii="Trebuchet MS" w:eastAsiaTheme="majorEastAsia" w:hAnsi="Trebuchet MS" w:cstheme="majorBidi"/>
      <w:bCs/>
      <w:color w:val="1B6789" w:themeColor="accent3" w:themeShade="BF"/>
      <w:sz w:val="24"/>
      <w:szCs w:val="24"/>
    </w:rPr>
  </w:style>
  <w:style w:type="paragraph" w:customStyle="1" w:styleId="Pink">
    <w:name w:val="Pink"/>
    <w:basedOn w:val="Style4"/>
    <w:link w:val="PinkChar"/>
    <w:rsid w:val="0026779C"/>
    <w:rPr>
      <w:b w:val="0"/>
    </w:rPr>
  </w:style>
  <w:style w:type="character" w:customStyle="1" w:styleId="PurpleChar">
    <w:name w:val="Purple Char"/>
    <w:basedOn w:val="Style6Char"/>
    <w:link w:val="Purple"/>
    <w:rsid w:val="00226214"/>
    <w:rPr>
      <w:rFonts w:ascii="Trebuchet MS" w:eastAsiaTheme="majorEastAsia" w:hAnsi="Trebuchet MS" w:cstheme="majorBidi"/>
      <w:bCs/>
      <w:color w:val="41214E" w:themeColor="accent5" w:themeShade="BF"/>
      <w:sz w:val="24"/>
      <w:szCs w:val="24"/>
    </w:rPr>
  </w:style>
  <w:style w:type="character" w:customStyle="1" w:styleId="PinkChar">
    <w:name w:val="Pink Char"/>
    <w:basedOn w:val="Style4Char"/>
    <w:link w:val="Pink"/>
    <w:rsid w:val="0026779C"/>
    <w:rPr>
      <w:rFonts w:ascii="Trebuchet MS" w:eastAsiaTheme="majorEastAsia" w:hAnsi="Trebuchet MS" w:cstheme="majorBidi"/>
      <w:b w:val="0"/>
      <w:bCs/>
      <w:color w:val="67112B" w:themeColor="accent4" w:themeShade="BF"/>
      <w:sz w:val="24"/>
      <w:szCs w:val="24"/>
    </w:rPr>
  </w:style>
  <w:style w:type="paragraph" w:customStyle="1" w:styleId="Style7">
    <w:name w:val="Style7"/>
    <w:basedOn w:val="N1"/>
    <w:link w:val="Style7Char"/>
    <w:rsid w:val="00665D78"/>
    <w:rPr>
      <w:color w:val="582D69" w:themeColor="accent5"/>
      <w:lang w:val="en-GB"/>
    </w:rPr>
  </w:style>
  <w:style w:type="character" w:customStyle="1" w:styleId="Style7Char">
    <w:name w:val="Style7 Char"/>
    <w:basedOn w:val="N1Char"/>
    <w:link w:val="Style7"/>
    <w:rsid w:val="00665D78"/>
    <w:rPr>
      <w:rFonts w:ascii="Trebuchet MS" w:eastAsia="MS Mincho" w:hAnsi="Trebuchet MS" w:cs="Times New Roman"/>
      <w:color w:val="582D69" w:themeColor="accent5"/>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305751">
      <w:bodyDiv w:val="1"/>
      <w:marLeft w:val="0"/>
      <w:marRight w:val="0"/>
      <w:marTop w:val="0"/>
      <w:marBottom w:val="0"/>
      <w:divBdr>
        <w:top w:val="none" w:sz="0" w:space="0" w:color="auto"/>
        <w:left w:val="none" w:sz="0" w:space="0" w:color="auto"/>
        <w:bottom w:val="none" w:sz="0" w:space="0" w:color="auto"/>
        <w:right w:val="none" w:sz="0" w:space="0" w:color="auto"/>
      </w:divBdr>
    </w:div>
    <w:div w:id="1613127614">
      <w:bodyDiv w:val="1"/>
      <w:marLeft w:val="0"/>
      <w:marRight w:val="0"/>
      <w:marTop w:val="0"/>
      <w:marBottom w:val="0"/>
      <w:divBdr>
        <w:top w:val="none" w:sz="0" w:space="0" w:color="auto"/>
        <w:left w:val="none" w:sz="0" w:space="0" w:color="auto"/>
        <w:bottom w:val="none" w:sz="0" w:space="0" w:color="auto"/>
        <w:right w:val="none" w:sz="0" w:space="0" w:color="auto"/>
      </w:divBdr>
    </w:div>
    <w:div w:id="1753894337">
      <w:bodyDiv w:val="1"/>
      <w:marLeft w:val="0"/>
      <w:marRight w:val="0"/>
      <w:marTop w:val="0"/>
      <w:marBottom w:val="0"/>
      <w:divBdr>
        <w:top w:val="none" w:sz="0" w:space="0" w:color="auto"/>
        <w:left w:val="none" w:sz="0" w:space="0" w:color="auto"/>
        <w:bottom w:val="none" w:sz="0" w:space="0" w:color="auto"/>
        <w:right w:val="none" w:sz="0" w:space="0" w:color="auto"/>
      </w:divBdr>
    </w:div>
    <w:div w:id="1998458122">
      <w:bodyDiv w:val="1"/>
      <w:marLeft w:val="0"/>
      <w:marRight w:val="0"/>
      <w:marTop w:val="0"/>
      <w:marBottom w:val="0"/>
      <w:divBdr>
        <w:top w:val="none" w:sz="0" w:space="0" w:color="auto"/>
        <w:left w:val="none" w:sz="0" w:space="0" w:color="auto"/>
        <w:bottom w:val="none" w:sz="0" w:space="0" w:color="auto"/>
        <w:right w:val="none" w:sz="0" w:space="0" w:color="auto"/>
      </w:divBdr>
    </w:div>
    <w:div w:id="2016767275">
      <w:bodyDiv w:val="1"/>
      <w:marLeft w:val="0"/>
      <w:marRight w:val="0"/>
      <w:marTop w:val="0"/>
      <w:marBottom w:val="0"/>
      <w:divBdr>
        <w:top w:val="none" w:sz="0" w:space="0" w:color="auto"/>
        <w:left w:val="none" w:sz="0" w:space="0" w:color="auto"/>
        <w:bottom w:val="none" w:sz="0" w:space="0" w:color="auto"/>
        <w:right w:val="none" w:sz="0" w:space="0" w:color="auto"/>
      </w:divBdr>
    </w:div>
    <w:div w:id="203950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44.xml"/><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footer" Target="footer8.xml"/><Relationship Id="rId63" Type="http://schemas.openxmlformats.org/officeDocument/2006/relationships/footer" Target="footer16.xml"/><Relationship Id="rId68" Type="http://schemas.openxmlformats.org/officeDocument/2006/relationships/footer" Target="footer18.xml"/><Relationship Id="rId84" Type="http://schemas.openxmlformats.org/officeDocument/2006/relationships/footer" Target="footer25.xml"/><Relationship Id="rId89" Type="http://schemas.openxmlformats.org/officeDocument/2006/relationships/header" Target="header31.xml"/><Relationship Id="rId112" Type="http://schemas.openxmlformats.org/officeDocument/2006/relationships/image" Target="media/image37.png"/><Relationship Id="rId16" Type="http://schemas.openxmlformats.org/officeDocument/2006/relationships/header" Target="header4.xml"/><Relationship Id="rId107" Type="http://schemas.openxmlformats.org/officeDocument/2006/relationships/header" Target="header40.xml"/><Relationship Id="rId11" Type="http://schemas.openxmlformats.org/officeDocument/2006/relationships/image" Target="media/image1.jpg"/><Relationship Id="rId32" Type="http://schemas.openxmlformats.org/officeDocument/2006/relationships/image" Target="media/image15.png"/><Relationship Id="rId37" Type="http://schemas.openxmlformats.org/officeDocument/2006/relationships/footer" Target="footer6.xml"/><Relationship Id="rId53" Type="http://schemas.openxmlformats.org/officeDocument/2006/relationships/footer" Target="footer11.xml"/><Relationship Id="rId58" Type="http://schemas.openxmlformats.org/officeDocument/2006/relationships/header" Target="header17.xml"/><Relationship Id="rId74" Type="http://schemas.openxmlformats.org/officeDocument/2006/relationships/header" Target="header24.xml"/><Relationship Id="rId79" Type="http://schemas.openxmlformats.org/officeDocument/2006/relationships/footer" Target="footer23.xml"/><Relationship Id="rId102" Type="http://schemas.openxmlformats.org/officeDocument/2006/relationships/footer" Target="footer34.xml"/><Relationship Id="rId123" Type="http://schemas.openxmlformats.org/officeDocument/2006/relationships/footer" Target="footer43.xml"/><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footer" Target="footer24.xml"/><Relationship Id="rId90" Type="http://schemas.openxmlformats.org/officeDocument/2006/relationships/footer" Target="footer28.xml"/><Relationship Id="rId95" Type="http://schemas.openxmlformats.org/officeDocument/2006/relationships/header" Target="header34.xml"/><Relationship Id="rId19" Type="http://schemas.openxmlformats.org/officeDocument/2006/relationships/hyperlink" Target="http://www.aqa.org.uk"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header" Target="header16.xml"/><Relationship Id="rId64" Type="http://schemas.openxmlformats.org/officeDocument/2006/relationships/header" Target="header20.xml"/><Relationship Id="rId69" Type="http://schemas.openxmlformats.org/officeDocument/2006/relationships/image" Target="media/image26.png"/><Relationship Id="rId77" Type="http://schemas.openxmlformats.org/officeDocument/2006/relationships/footer" Target="footer22.xml"/><Relationship Id="rId100" Type="http://schemas.openxmlformats.org/officeDocument/2006/relationships/footer" Target="footer33.xml"/><Relationship Id="rId105" Type="http://schemas.openxmlformats.org/officeDocument/2006/relationships/header" Target="header39.xml"/><Relationship Id="rId113" Type="http://schemas.openxmlformats.org/officeDocument/2006/relationships/header" Target="header42.xml"/><Relationship Id="rId118" Type="http://schemas.openxmlformats.org/officeDocument/2006/relationships/footer" Target="footer41.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header" Target="header23.xml"/><Relationship Id="rId80" Type="http://schemas.openxmlformats.org/officeDocument/2006/relationships/image" Target="media/image27.png"/><Relationship Id="rId85" Type="http://schemas.openxmlformats.org/officeDocument/2006/relationships/header" Target="header29.xml"/><Relationship Id="rId93" Type="http://schemas.openxmlformats.org/officeDocument/2006/relationships/header" Target="header33.xml"/><Relationship Id="rId98" Type="http://schemas.openxmlformats.org/officeDocument/2006/relationships/footer" Target="footer32.xml"/><Relationship Id="rId121" Type="http://schemas.openxmlformats.org/officeDocument/2006/relationships/footer" Target="footer4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image" Target="media/image18.jpeg"/><Relationship Id="rId46" Type="http://schemas.openxmlformats.org/officeDocument/2006/relationships/header" Target="header11.xml"/><Relationship Id="rId59" Type="http://schemas.openxmlformats.org/officeDocument/2006/relationships/footer" Target="footer14.xml"/><Relationship Id="rId67" Type="http://schemas.openxmlformats.org/officeDocument/2006/relationships/header" Target="header21.xml"/><Relationship Id="rId103" Type="http://schemas.openxmlformats.org/officeDocument/2006/relationships/header" Target="header38.xml"/><Relationship Id="rId108" Type="http://schemas.openxmlformats.org/officeDocument/2006/relationships/footer" Target="footer37.xml"/><Relationship Id="rId116" Type="http://schemas.openxmlformats.org/officeDocument/2006/relationships/footer" Target="footer40.xml"/><Relationship Id="rId124" Type="http://schemas.openxmlformats.org/officeDocument/2006/relationships/header" Target="header48.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header" Target="header22.xml"/><Relationship Id="rId75" Type="http://schemas.openxmlformats.org/officeDocument/2006/relationships/footer" Target="footer21.xml"/><Relationship Id="rId83" Type="http://schemas.openxmlformats.org/officeDocument/2006/relationships/header" Target="header28.xml"/><Relationship Id="rId88" Type="http://schemas.openxmlformats.org/officeDocument/2006/relationships/footer" Target="footer27.xml"/><Relationship Id="rId91" Type="http://schemas.openxmlformats.org/officeDocument/2006/relationships/header" Target="header32.xml"/><Relationship Id="rId96" Type="http://schemas.openxmlformats.org/officeDocument/2006/relationships/footer" Target="footer31.xml"/><Relationship Id="rId111" Type="http://schemas.openxmlformats.org/officeDocument/2006/relationships/hyperlink" Target="http://www.languagesonline.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header" Target="header8.xml"/><Relationship Id="rId49" Type="http://schemas.openxmlformats.org/officeDocument/2006/relationships/footer" Target="footer9.xml"/><Relationship Id="rId57" Type="http://schemas.openxmlformats.org/officeDocument/2006/relationships/footer" Target="footer13.xml"/><Relationship Id="rId106" Type="http://schemas.openxmlformats.org/officeDocument/2006/relationships/footer" Target="footer36.xml"/><Relationship Id="rId114" Type="http://schemas.openxmlformats.org/officeDocument/2006/relationships/footer" Target="footer39.xml"/><Relationship Id="rId119" Type="http://schemas.openxmlformats.org/officeDocument/2006/relationships/header" Target="header45.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footer" Target="footer7.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footer" Target="footer17.xml"/><Relationship Id="rId73" Type="http://schemas.openxmlformats.org/officeDocument/2006/relationships/footer" Target="footer20.xml"/><Relationship Id="rId78" Type="http://schemas.openxmlformats.org/officeDocument/2006/relationships/header" Target="header26.xml"/><Relationship Id="rId81" Type="http://schemas.openxmlformats.org/officeDocument/2006/relationships/header" Target="header27.xml"/><Relationship Id="rId86" Type="http://schemas.openxmlformats.org/officeDocument/2006/relationships/footer" Target="footer26.xml"/><Relationship Id="rId94" Type="http://schemas.openxmlformats.org/officeDocument/2006/relationships/footer" Target="footer30.xml"/><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header" Target="header4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9.jpeg"/><Relationship Id="rId109" Type="http://schemas.openxmlformats.org/officeDocument/2006/relationships/header" Target="header41.xml"/><Relationship Id="rId34" Type="http://schemas.openxmlformats.org/officeDocument/2006/relationships/footer" Target="footer5.xml"/><Relationship Id="rId50" Type="http://schemas.openxmlformats.org/officeDocument/2006/relationships/header" Target="header13.xml"/><Relationship Id="rId55" Type="http://schemas.openxmlformats.org/officeDocument/2006/relationships/footer" Target="footer12.xml"/><Relationship Id="rId76" Type="http://schemas.openxmlformats.org/officeDocument/2006/relationships/header" Target="header25.xml"/><Relationship Id="rId97" Type="http://schemas.openxmlformats.org/officeDocument/2006/relationships/header" Target="header35.xml"/><Relationship Id="rId104" Type="http://schemas.openxmlformats.org/officeDocument/2006/relationships/footer" Target="footer35.xml"/><Relationship Id="rId120" Type="http://schemas.openxmlformats.org/officeDocument/2006/relationships/header" Target="header46.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eader" Target="header5.xml"/><Relationship Id="rId40" Type="http://schemas.openxmlformats.org/officeDocument/2006/relationships/image" Target="media/image20.png"/><Relationship Id="rId45" Type="http://schemas.openxmlformats.org/officeDocument/2006/relationships/header" Target="header10.xml"/><Relationship Id="rId66" Type="http://schemas.openxmlformats.org/officeDocument/2006/relationships/image" Target="media/image9.png"/><Relationship Id="rId87" Type="http://schemas.openxmlformats.org/officeDocument/2006/relationships/header" Target="header30.xml"/><Relationship Id="rId110" Type="http://schemas.openxmlformats.org/officeDocument/2006/relationships/footer" Target="footer38.xml"/><Relationship Id="rId115" Type="http://schemas.openxmlformats.org/officeDocument/2006/relationships/header" Target="header43.xml"/></Relationships>
</file>

<file path=word/_rels/header10.xml.rels><?xml version="1.0" encoding="UTF-8" standalone="yes"?>
<Relationships xmlns="http://schemas.openxmlformats.org/package/2006/relationships"><Relationship Id="rId1" Type="http://schemas.openxmlformats.org/officeDocument/2006/relationships/image" Target="media/image24.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1" Type="http://schemas.openxmlformats.org/officeDocument/2006/relationships/image" Target="media/image25.png"/></Relationships>
</file>

<file path=word/_rels/header17.xml.rels><?xml version="1.0" encoding="UTF-8" standalone="yes"?>
<Relationships xmlns="http://schemas.openxmlformats.org/package/2006/relationships"><Relationship Id="rId1" Type="http://schemas.openxmlformats.org/officeDocument/2006/relationships/image" Target="media/image23.png"/></Relationships>
</file>

<file path=word/_rels/header18.xml.rels><?xml version="1.0" encoding="UTF-8" standalone="yes"?>
<Relationships xmlns="http://schemas.openxmlformats.org/package/2006/relationships"><Relationship Id="rId1" Type="http://schemas.openxmlformats.org/officeDocument/2006/relationships/image" Target="media/image24.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17.png"/></Relationships>
</file>

<file path=word/_rels/header23.xml.rels><?xml version="1.0" encoding="UTF-8" standalone="yes"?>
<Relationships xmlns="http://schemas.openxmlformats.org/package/2006/relationships"><Relationship Id="rId1" Type="http://schemas.openxmlformats.org/officeDocument/2006/relationships/image" Target="media/image23.png"/></Relationships>
</file>

<file path=word/_rels/header24.xml.rels><?xml version="1.0" encoding="UTF-8" standalone="yes"?>
<Relationships xmlns="http://schemas.openxmlformats.org/package/2006/relationships"><Relationship Id="rId1" Type="http://schemas.openxmlformats.org/officeDocument/2006/relationships/image" Target="media/image24.png"/></Relationships>
</file>

<file path=word/_rels/header25.xml.rels><?xml version="1.0" encoding="UTF-8" standalone="yes"?>
<Relationships xmlns="http://schemas.openxmlformats.org/package/2006/relationships"><Relationship Id="rId1" Type="http://schemas.openxmlformats.org/officeDocument/2006/relationships/image" Target="media/image24.png"/></Relationships>
</file>

<file path=word/_rels/header26.xml.rels><?xml version="1.0" encoding="UTF-8" standalone="yes"?>
<Relationships xmlns="http://schemas.openxmlformats.org/package/2006/relationships"><Relationship Id="rId1" Type="http://schemas.openxmlformats.org/officeDocument/2006/relationships/image" Target="media/image27.png"/></Relationships>
</file>

<file path=word/_rels/header27.xml.rels><?xml version="1.0" encoding="UTF-8" standalone="yes"?>
<Relationships xmlns="http://schemas.openxmlformats.org/package/2006/relationships"><Relationship Id="rId1" Type="http://schemas.openxmlformats.org/officeDocument/2006/relationships/image" Target="media/image27.png"/></Relationships>
</file>

<file path=word/_rels/header28.xml.rels><?xml version="1.0" encoding="UTF-8" standalone="yes"?>
<Relationships xmlns="http://schemas.openxmlformats.org/package/2006/relationships"><Relationship Id="rId1" Type="http://schemas.openxmlformats.org/officeDocument/2006/relationships/image" Target="media/image28.png"/></Relationships>
</file>

<file path=word/_rels/header29.xml.rels><?xml version="1.0" encoding="UTF-8" standalone="yes"?>
<Relationships xmlns="http://schemas.openxmlformats.org/package/2006/relationships"><Relationship Id="rId1" Type="http://schemas.openxmlformats.org/officeDocument/2006/relationships/image" Target="media/image29.png"/></Relationships>
</file>

<file path=word/_rels/header30.xml.rels><?xml version="1.0" encoding="UTF-8" standalone="yes"?>
<Relationships xmlns="http://schemas.openxmlformats.org/package/2006/relationships"><Relationship Id="rId1" Type="http://schemas.openxmlformats.org/officeDocument/2006/relationships/image" Target="media/image29.png"/></Relationships>
</file>

<file path=word/_rels/header31.xml.rels><?xml version="1.0" encoding="UTF-8" standalone="yes"?>
<Relationships xmlns="http://schemas.openxmlformats.org/package/2006/relationships"><Relationship Id="rId1" Type="http://schemas.openxmlformats.org/officeDocument/2006/relationships/image" Target="media/image30.png"/></Relationships>
</file>

<file path=word/_rels/header32.xml.rels><?xml version="1.0" encoding="UTF-8" standalone="yes"?>
<Relationships xmlns="http://schemas.openxmlformats.org/package/2006/relationships"><Relationship Id="rId1" Type="http://schemas.openxmlformats.org/officeDocument/2006/relationships/image" Target="media/image31.png"/></Relationships>
</file>

<file path=word/_rels/header33.xml.rels><?xml version="1.0" encoding="UTF-8" standalone="yes"?>
<Relationships xmlns="http://schemas.openxmlformats.org/package/2006/relationships"><Relationship Id="rId1" Type="http://schemas.openxmlformats.org/officeDocument/2006/relationships/image" Target="media/image32.png"/></Relationships>
</file>

<file path=word/_rels/header34.xml.rels><?xml version="1.0" encoding="UTF-8" standalone="yes"?>
<Relationships xmlns="http://schemas.openxmlformats.org/package/2006/relationships"><Relationship Id="rId1" Type="http://schemas.openxmlformats.org/officeDocument/2006/relationships/image" Target="media/image32.png"/></Relationships>
</file>

<file path=word/_rels/header35.xml.rels><?xml version="1.0" encoding="UTF-8" standalone="yes"?>
<Relationships xmlns="http://schemas.openxmlformats.org/package/2006/relationships"><Relationship Id="rId1" Type="http://schemas.openxmlformats.org/officeDocument/2006/relationships/image" Target="media/image33.png"/></Relationships>
</file>

<file path=word/_rels/header36.xml.rels><?xml version="1.0" encoding="UTF-8" standalone="yes"?>
<Relationships xmlns="http://schemas.openxmlformats.org/package/2006/relationships"><Relationship Id="rId1" Type="http://schemas.openxmlformats.org/officeDocument/2006/relationships/image" Target="media/image33.png"/></Relationships>
</file>

<file path=word/_rels/header37.xml.rels><?xml version="1.0" encoding="UTF-8" standalone="yes"?>
<Relationships xmlns="http://schemas.openxmlformats.org/package/2006/relationships"><Relationship Id="rId1" Type="http://schemas.openxmlformats.org/officeDocument/2006/relationships/image" Target="media/image34.png"/></Relationships>
</file>

<file path=word/_rels/header38.xml.rels><?xml version="1.0" encoding="UTF-8" standalone="yes"?>
<Relationships xmlns="http://schemas.openxmlformats.org/package/2006/relationships"><Relationship Id="rId1" Type="http://schemas.openxmlformats.org/officeDocument/2006/relationships/image" Target="media/image35.png"/></Relationships>
</file>

<file path=word/_rels/header39.xml.rels><?xml version="1.0" encoding="UTF-8" standalone="yes"?>
<Relationships xmlns="http://schemas.openxmlformats.org/package/2006/relationships"><Relationship Id="rId1" Type="http://schemas.openxmlformats.org/officeDocument/2006/relationships/image" Target="media/image36.png"/></Relationships>
</file>

<file path=word/_rels/header40.xml.rels><?xml version="1.0" encoding="UTF-8" standalone="yes"?>
<Relationships xmlns="http://schemas.openxmlformats.org/package/2006/relationships"><Relationship Id="rId1" Type="http://schemas.openxmlformats.org/officeDocument/2006/relationships/image" Target="media/image36.png"/></Relationships>
</file>

<file path=word/_rels/header41.xml.rels><?xml version="1.0" encoding="UTF-8" standalone="yes"?>
<Relationships xmlns="http://schemas.openxmlformats.org/package/2006/relationships"><Relationship Id="rId1" Type="http://schemas.openxmlformats.org/officeDocument/2006/relationships/image" Target="media/image32.png"/></Relationships>
</file>

<file path=word/_rels/header42.xml.rels><?xml version="1.0" encoding="UTF-8" standalone="yes"?>
<Relationships xmlns="http://schemas.openxmlformats.org/package/2006/relationships"><Relationship Id="rId1" Type="http://schemas.openxmlformats.org/officeDocument/2006/relationships/image" Target="media/image33.png"/></Relationships>
</file>

<file path=word/_rels/header43.xml.rels><?xml version="1.0" encoding="UTF-8" standalone="yes"?>
<Relationships xmlns="http://schemas.openxmlformats.org/package/2006/relationships"><Relationship Id="rId1" Type="http://schemas.openxmlformats.org/officeDocument/2006/relationships/image" Target="media/image33.png"/></Relationships>
</file>

<file path=word/_rels/header44.xml.rels><?xml version="1.0" encoding="UTF-8" standalone="yes"?>
<Relationships xmlns="http://schemas.openxmlformats.org/package/2006/relationships"><Relationship Id="rId1" Type="http://schemas.openxmlformats.org/officeDocument/2006/relationships/image" Target="media/image34.png"/></Relationships>
</file>

<file path=word/_rels/header45.xml.rels><?xml version="1.0" encoding="UTF-8" standalone="yes"?>
<Relationships xmlns="http://schemas.openxmlformats.org/package/2006/relationships"><Relationship Id="rId1" Type="http://schemas.openxmlformats.org/officeDocument/2006/relationships/image" Target="media/image34.png"/></Relationships>
</file>

<file path=word/_rels/header46.xml.rels><?xml version="1.0" encoding="UTF-8" standalone="yes"?>
<Relationships xmlns="http://schemas.openxmlformats.org/package/2006/relationships"><Relationship Id="rId1" Type="http://schemas.openxmlformats.org/officeDocument/2006/relationships/image" Target="media/image35.png"/></Relationships>
</file>

<file path=word/_rels/header47.xml.rels><?xml version="1.0" encoding="UTF-8" standalone="yes"?>
<Relationships xmlns="http://schemas.openxmlformats.org/package/2006/relationships"><Relationship Id="rId1" Type="http://schemas.openxmlformats.org/officeDocument/2006/relationships/image" Target="media/image36.png"/></Relationships>
</file>

<file path=word/_rels/header48.xml.rels><?xml version="1.0" encoding="UTF-8" standalone="yes"?>
<Relationships xmlns="http://schemas.openxmlformats.org/package/2006/relationships"><Relationship Id="rId1" Type="http://schemas.openxmlformats.org/officeDocument/2006/relationships/image" Target="media/image36.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1F497D"/>
      </a:dk2>
      <a:lt2>
        <a:srgbClr val="EEECE1"/>
      </a:lt2>
      <a:accent1>
        <a:srgbClr val="0D2647"/>
      </a:accent1>
      <a:accent2>
        <a:srgbClr val="29357B"/>
      </a:accent2>
      <a:accent3>
        <a:srgbClr val="248BB8"/>
      </a:accent3>
      <a:accent4>
        <a:srgbClr val="8A173B"/>
      </a:accent4>
      <a:accent5>
        <a:srgbClr val="582D69"/>
      </a:accent5>
      <a:accent6>
        <a:srgbClr val="F2E5D2"/>
      </a:accent6>
      <a:hlink>
        <a:srgbClr val="29357B"/>
      </a:hlink>
      <a:folHlink>
        <a:srgbClr val="8A173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8FBD8-5942-4AED-9D10-6B64DB4C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8A5211C1</Template>
  <TotalTime>25</TotalTime>
  <Pages>121</Pages>
  <Words>14035</Words>
  <Characters>80001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93849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Fiona Day</cp:lastModifiedBy>
  <cp:revision>8</cp:revision>
  <cp:lastPrinted>2019-04-16T10:25:00Z</cp:lastPrinted>
  <dcterms:created xsi:type="dcterms:W3CDTF">2019-03-27T11:00:00Z</dcterms:created>
  <dcterms:modified xsi:type="dcterms:W3CDTF">2019-04-16T10:31:00Z</dcterms:modified>
</cp:coreProperties>
</file>